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4F69F" w14:textId="77777777" w:rsidR="00294D96" w:rsidRPr="001A77EE" w:rsidRDefault="00294D96" w:rsidP="00026F68">
      <w:pPr>
        <w:framePr w:w="3969" w:h="567" w:hRule="exact" w:hSpace="181" w:wrap="around" w:vAnchor="page" w:hAnchor="text" w:xAlign="right" w:y="852"/>
        <w:shd w:val="solid" w:color="FFFFFF" w:fill="FFFFFF"/>
        <w:spacing w:line="192" w:lineRule="auto"/>
        <w:jc w:val="center"/>
        <w:rPr>
          <w:b/>
          <w:spacing w:val="-8"/>
          <w:sz w:val="16"/>
          <w:szCs w:val="16"/>
          <w:lang w:val="ro-RO"/>
        </w:rPr>
      </w:pPr>
      <w:r w:rsidRPr="001A77EE">
        <w:rPr>
          <w:b/>
          <w:spacing w:val="-8"/>
          <w:sz w:val="16"/>
          <w:szCs w:val="16"/>
          <w:lang w:val="ro-RO"/>
        </w:rPr>
        <w:t>C.N.C.F. "C.F.R." S.A. -  D I R E C Ţ I A  L I N I I</w:t>
      </w:r>
    </w:p>
    <w:p w14:paraId="12A46303" w14:textId="0565D893" w:rsidR="00294D96" w:rsidRPr="001A77EE" w:rsidRDefault="00294D96" w:rsidP="00026F68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b/>
          <w:sz w:val="16"/>
          <w:szCs w:val="16"/>
          <w:lang w:val="ro-RO"/>
        </w:rPr>
      </w:pPr>
      <w:r w:rsidRPr="001A77EE">
        <w:rPr>
          <w:b/>
          <w:sz w:val="16"/>
          <w:szCs w:val="16"/>
          <w:lang w:val="ro-RO"/>
        </w:rPr>
        <w:t xml:space="preserve"> (de la pagina 1 la pagina )</w:t>
      </w:r>
    </w:p>
    <w:p w14:paraId="4777267B" w14:textId="77777777" w:rsidR="00294D96" w:rsidRDefault="00294D96">
      <w:pPr>
        <w:framePr w:w="3969" w:h="567" w:hRule="exact" w:hSpace="181" w:wrap="around" w:vAnchor="page" w:hAnchor="text" w:xAlign="right" w:y="852"/>
        <w:shd w:val="solid" w:color="FFFFFF" w:fill="FFFFFF"/>
        <w:spacing w:before="120"/>
        <w:jc w:val="center"/>
        <w:rPr>
          <w:spacing w:val="-8"/>
          <w:sz w:val="18"/>
          <w:lang w:val="ro-RO"/>
        </w:rPr>
      </w:pPr>
    </w:p>
    <w:p w14:paraId="410C25F5" w14:textId="77777777" w:rsidR="00294D96" w:rsidRDefault="00294D96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spacing w:val="-8"/>
          <w:sz w:val="18"/>
          <w:lang w:val="ro-RO"/>
        </w:rPr>
      </w:pPr>
    </w:p>
    <w:p w14:paraId="0A1909B7" w14:textId="77777777" w:rsidR="00294D96" w:rsidRDefault="00294D96">
      <w:pPr>
        <w:jc w:val="center"/>
        <w:rPr>
          <w:sz w:val="28"/>
        </w:rPr>
      </w:pPr>
    </w:p>
    <w:p w14:paraId="7D965F8F" w14:textId="77777777" w:rsidR="00294D96" w:rsidRDefault="00294D96">
      <w:pPr>
        <w:jc w:val="center"/>
        <w:rPr>
          <w:sz w:val="28"/>
        </w:rPr>
      </w:pPr>
    </w:p>
    <w:p w14:paraId="116FEA43" w14:textId="77777777" w:rsidR="00294D96" w:rsidRDefault="00294D96">
      <w:pPr>
        <w:jc w:val="center"/>
        <w:rPr>
          <w:sz w:val="28"/>
        </w:rPr>
      </w:pPr>
    </w:p>
    <w:p w14:paraId="0D7ACD88" w14:textId="77777777" w:rsidR="00294D96" w:rsidRDefault="00294D96">
      <w:pPr>
        <w:jc w:val="center"/>
        <w:rPr>
          <w:b/>
          <w:bCs/>
          <w:noProof/>
          <w:spacing w:val="80"/>
          <w:sz w:val="32"/>
          <w:lang w:val="en-US"/>
        </w:rPr>
      </w:pPr>
    </w:p>
    <w:p w14:paraId="3B2B8EEE" w14:textId="77777777" w:rsidR="00294D96" w:rsidRDefault="00294D96">
      <w:pPr>
        <w:jc w:val="center"/>
        <w:rPr>
          <w:b/>
          <w:bCs/>
          <w:noProof/>
          <w:spacing w:val="80"/>
          <w:sz w:val="32"/>
          <w:lang w:val="en-US"/>
        </w:rPr>
      </w:pPr>
      <w:r>
        <w:rPr>
          <w:b/>
          <w:bCs/>
          <w:noProof/>
          <w:spacing w:val="80"/>
          <w:sz w:val="32"/>
          <w:lang w:val="en-US"/>
        </w:rPr>
        <w:t>B.A.R.</w:t>
      </w:r>
      <w:r>
        <w:rPr>
          <w:b/>
          <w:bCs/>
          <w:spacing w:val="80"/>
          <w:sz w:val="32"/>
        </w:rPr>
        <w:t>TIMI</w:t>
      </w:r>
      <w:r>
        <w:rPr>
          <w:b/>
          <w:bCs/>
          <w:spacing w:val="80"/>
          <w:sz w:val="32"/>
          <w:lang w:val="ro-RO"/>
        </w:rPr>
        <w:t>Ş</w:t>
      </w:r>
      <w:r>
        <w:rPr>
          <w:b/>
          <w:bCs/>
          <w:spacing w:val="80"/>
          <w:sz w:val="32"/>
        </w:rPr>
        <w:t>OARA</w:t>
      </w:r>
    </w:p>
    <w:p w14:paraId="111726F7" w14:textId="77777777" w:rsidR="00294D96" w:rsidRDefault="00000000">
      <w:pPr>
        <w:rPr>
          <w:b/>
          <w:bCs/>
          <w:spacing w:val="40"/>
        </w:rPr>
      </w:pPr>
      <w:r>
        <w:rPr>
          <w:b/>
          <w:bCs/>
          <w:noProof/>
          <w:spacing w:val="80"/>
          <w:sz w:val="32"/>
          <w:lang w:val="en-US"/>
        </w:rPr>
        <w:pict w14:anchorId="0B8F9DCA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style="position:absolute;margin-left:-.1pt;margin-top:1pt;width:511.65pt;height:28.65pt;z-index:1" fillcolor="black">
            <v:shadow color="#868686"/>
            <v:textpath style="font-family:&quot;Times New Roman&quot;;font-size:16pt;font-weight:bold;v-text-kern:t" trim="t" fitpath="t" string="B U L E T I N  D E  A V I Z A R E  A  R E S T R I C Ţ I I L O R   D E  V I T E Z Ă"/>
          </v:shape>
        </w:pict>
      </w:r>
    </w:p>
    <w:p w14:paraId="403E97CA" w14:textId="77777777" w:rsidR="00294D96" w:rsidRDefault="00294D96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10"/>
        </w:rPr>
      </w:pPr>
    </w:p>
    <w:p w14:paraId="3C51F3DA" w14:textId="77777777" w:rsidR="00294D96" w:rsidRDefault="00294D96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decada 1-10 august 2026</w:t>
      </w:r>
    </w:p>
    <w:p w14:paraId="2F04D95F" w14:textId="77777777" w:rsidR="00294D96" w:rsidRPr="00676A79" w:rsidRDefault="00294D96" w:rsidP="00676A79">
      <w:pPr>
        <w:framePr w:w="8282" w:h="357" w:hRule="exact" w:wrap="notBeside" w:vAnchor="page" w:hAnchor="page" w:x="1742" w:y="3552"/>
        <w:rPr>
          <w:lang w:val="ro-RO" w:eastAsia="ro-RO"/>
        </w:rPr>
      </w:pPr>
    </w:p>
    <w:p w14:paraId="6813EFEB" w14:textId="77777777" w:rsidR="00294D96" w:rsidRPr="00676A79" w:rsidRDefault="00294D96" w:rsidP="00676A79">
      <w:pPr>
        <w:framePr w:w="8282" w:h="357" w:hRule="exact" w:wrap="notBeside" w:vAnchor="page" w:hAnchor="page" w:x="1742" w:y="3552"/>
        <w:rPr>
          <w:lang w:val="ro-RO" w:eastAsia="ro-RO"/>
        </w:rPr>
      </w:pPr>
    </w:p>
    <w:p w14:paraId="5FE8057A" w14:textId="77777777" w:rsidR="00294D96" w:rsidRDefault="00294D96">
      <w:pPr>
        <w:rPr>
          <w:b/>
          <w:bCs/>
          <w:spacing w:val="40"/>
        </w:rPr>
      </w:pPr>
    </w:p>
    <w:tbl>
      <w:tblPr>
        <w:tblW w:w="10206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47"/>
        <w:gridCol w:w="714"/>
        <w:gridCol w:w="2267"/>
        <w:gridCol w:w="804"/>
        <w:gridCol w:w="736"/>
        <w:gridCol w:w="959"/>
        <w:gridCol w:w="736"/>
        <w:gridCol w:w="2434"/>
      </w:tblGrid>
      <w:tr w:rsidR="00294D96" w14:paraId="6A58A047" w14:textId="77777777">
        <w:trPr>
          <w:cantSplit/>
          <w:jc w:val="center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  <w:textDirection w:val="btLr"/>
            <w:vAlign w:val="center"/>
          </w:tcPr>
          <w:p w14:paraId="632703DE" w14:textId="77777777" w:rsidR="00294D96" w:rsidRDefault="00294D96" w:rsidP="00FC1F7F">
            <w:pPr>
              <w:spacing w:line="192" w:lineRule="auto"/>
              <w:ind w:left="113" w:right="113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Numărul curent</w:t>
            </w:r>
          </w:p>
        </w:tc>
        <w:tc>
          <w:tcPr>
            <w:tcW w:w="1561" w:type="dxa"/>
            <w:gridSpan w:val="2"/>
            <w:tcMar>
              <w:left w:w="0" w:type="dxa"/>
              <w:right w:w="0" w:type="dxa"/>
            </w:tcMar>
          </w:tcPr>
          <w:p w14:paraId="6ACC40B9" w14:textId="77777777" w:rsidR="00294D96" w:rsidRDefault="00294D96" w:rsidP="00FC1F7F">
            <w:pPr>
              <w:spacing w:before="120" w:after="40" w:line="192" w:lineRule="auto"/>
              <w:jc w:val="center"/>
              <w:rPr>
                <w:b/>
                <w:bCs/>
                <w:spacing w:val="40"/>
                <w:sz w:val="22"/>
                <w:lang w:val="ro-RO"/>
              </w:rPr>
            </w:pPr>
            <w:r>
              <w:rPr>
                <w:b/>
                <w:bCs/>
                <w:spacing w:val="40"/>
                <w:sz w:val="22"/>
                <w:lang w:val="ro-RO"/>
              </w:rPr>
              <w:t>FIRUL I</w:t>
            </w:r>
          </w:p>
          <w:p w14:paraId="38DBFAAF" w14:textId="77777777" w:rsidR="00294D96" w:rsidRDefault="00294D96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sau</w:t>
            </w:r>
          </w:p>
          <w:p w14:paraId="6A2CE09E" w14:textId="77777777" w:rsidR="00294D96" w:rsidRDefault="00294D96" w:rsidP="00FC1F7F">
            <w:pPr>
              <w:spacing w:after="40"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LINIA SIMPLĂ</w:t>
            </w:r>
          </w:p>
          <w:p w14:paraId="56B1ED75" w14:textId="77777777" w:rsidR="00294D96" w:rsidRDefault="00294D96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Linia curentă şi</w:t>
            </w:r>
          </w:p>
          <w:p w14:paraId="02EF761A" w14:textId="77777777" w:rsidR="00294D96" w:rsidRDefault="00294D96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 linia directă din staţii, aferente firului I, respectiv liniei simple</w:t>
            </w:r>
          </w:p>
        </w:tc>
        <w:tc>
          <w:tcPr>
            <w:tcW w:w="2267" w:type="dxa"/>
            <w:vMerge w:val="restart"/>
            <w:tcMar>
              <w:left w:w="0" w:type="dxa"/>
              <w:right w:w="0" w:type="dxa"/>
            </w:tcMar>
            <w:vAlign w:val="center"/>
          </w:tcPr>
          <w:p w14:paraId="379279B2" w14:textId="77777777" w:rsidR="00294D96" w:rsidRDefault="00294D96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STAŢIA</w:t>
            </w:r>
          </w:p>
          <w:p w14:paraId="095368A1" w14:textId="77777777" w:rsidR="00294D96" w:rsidRDefault="00294D96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sau</w:t>
            </w:r>
          </w:p>
          <w:p w14:paraId="5FE18D20" w14:textId="77777777" w:rsidR="00294D96" w:rsidRDefault="00294D96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DISTANŢA</w:t>
            </w:r>
          </w:p>
        </w:tc>
        <w:tc>
          <w:tcPr>
            <w:tcW w:w="1540" w:type="dxa"/>
            <w:gridSpan w:val="2"/>
            <w:tcMar>
              <w:left w:w="0" w:type="dxa"/>
              <w:right w:w="0" w:type="dxa"/>
            </w:tcMar>
            <w:vAlign w:val="center"/>
          </w:tcPr>
          <w:p w14:paraId="6AEFFE02" w14:textId="77777777" w:rsidR="00294D96" w:rsidRDefault="00294D96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APARATE DE CALE ÎN ABATERE</w:t>
            </w:r>
          </w:p>
          <w:p w14:paraId="13F07676" w14:textId="77777777" w:rsidR="00294D96" w:rsidRDefault="00294D96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şi</w:t>
            </w:r>
          </w:p>
          <w:p w14:paraId="0AFD375B" w14:textId="77777777" w:rsidR="00294D96" w:rsidRDefault="00294D96" w:rsidP="00FC1F7F">
            <w:pPr>
              <w:spacing w:before="80"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 xml:space="preserve">LINII </w:t>
            </w:r>
          </w:p>
          <w:p w14:paraId="2F415129" w14:textId="77777777" w:rsidR="00294D96" w:rsidRDefault="00294D96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ABĂTUTE</w:t>
            </w:r>
          </w:p>
          <w:p w14:paraId="77D36716" w14:textId="77777777" w:rsidR="00294D96" w:rsidRDefault="00294D96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 xml:space="preserve">DIN </w:t>
            </w:r>
          </w:p>
          <w:p w14:paraId="0426A4FE" w14:textId="77777777" w:rsidR="00294D96" w:rsidRDefault="00294D96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STAŢII</w:t>
            </w:r>
          </w:p>
        </w:tc>
        <w:tc>
          <w:tcPr>
            <w:tcW w:w="1695" w:type="dxa"/>
            <w:gridSpan w:val="2"/>
            <w:tcMar>
              <w:left w:w="0" w:type="dxa"/>
              <w:right w:w="0" w:type="dxa"/>
            </w:tcMar>
          </w:tcPr>
          <w:p w14:paraId="59944A43" w14:textId="77777777" w:rsidR="00294D96" w:rsidRDefault="00294D96" w:rsidP="00FC1F7F">
            <w:pPr>
              <w:spacing w:before="120" w:line="192" w:lineRule="auto"/>
              <w:jc w:val="center"/>
              <w:rPr>
                <w:b/>
                <w:bCs/>
                <w:spacing w:val="40"/>
                <w:sz w:val="22"/>
                <w:lang w:val="ro-RO"/>
              </w:rPr>
            </w:pPr>
            <w:r>
              <w:rPr>
                <w:b/>
                <w:bCs/>
                <w:spacing w:val="40"/>
                <w:sz w:val="22"/>
                <w:lang w:val="ro-RO"/>
              </w:rPr>
              <w:t>FIRUL II</w:t>
            </w:r>
          </w:p>
          <w:p w14:paraId="28F1C9B4" w14:textId="77777777" w:rsidR="00294D96" w:rsidRDefault="00294D96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5ED3BE4E" w14:textId="77777777" w:rsidR="00294D96" w:rsidRDefault="00294D96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7C388DD9" w14:textId="77777777" w:rsidR="00294D96" w:rsidRDefault="00294D96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20A6C408" w14:textId="77777777" w:rsidR="00294D96" w:rsidRDefault="00294D96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</w:p>
          <w:p w14:paraId="38BB26AC" w14:textId="77777777" w:rsidR="00294D96" w:rsidRDefault="00294D96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Linia curentă şi</w:t>
            </w:r>
          </w:p>
          <w:p w14:paraId="7EC75E0F" w14:textId="77777777" w:rsidR="00294D96" w:rsidRDefault="00294D96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 linia directă din </w:t>
            </w:r>
          </w:p>
          <w:p w14:paraId="417073E3" w14:textId="77777777" w:rsidR="00294D96" w:rsidRDefault="00294D96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staţii aferente </w:t>
            </w:r>
          </w:p>
          <w:p w14:paraId="121AB0D9" w14:textId="77777777" w:rsidR="00294D96" w:rsidRDefault="00294D96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firului II</w:t>
            </w:r>
          </w:p>
        </w:tc>
        <w:tc>
          <w:tcPr>
            <w:tcW w:w="2434" w:type="dxa"/>
            <w:vMerge w:val="restart"/>
            <w:tcMar>
              <w:left w:w="0" w:type="dxa"/>
              <w:right w:w="0" w:type="dxa"/>
            </w:tcMar>
            <w:vAlign w:val="center"/>
          </w:tcPr>
          <w:p w14:paraId="24FF1F18" w14:textId="77777777" w:rsidR="00294D96" w:rsidRDefault="00294D96" w:rsidP="00FC1F7F">
            <w:pPr>
              <w:spacing w:line="192" w:lineRule="auto"/>
              <w:jc w:val="center"/>
              <w:rPr>
                <w:b/>
                <w:bCs/>
                <w:i/>
                <w:iCs/>
                <w:spacing w:val="40"/>
                <w:lang w:val="ro-RO"/>
              </w:rPr>
            </w:pPr>
            <w:r>
              <w:rPr>
                <w:b/>
                <w:bCs/>
                <w:i/>
                <w:iCs/>
                <w:spacing w:val="40"/>
                <w:lang w:val="ro-RO"/>
              </w:rPr>
              <w:t>OBSERVAŢII</w:t>
            </w:r>
          </w:p>
        </w:tc>
      </w:tr>
      <w:tr w:rsidR="00294D96" w14:paraId="3A80F972" w14:textId="77777777">
        <w:trPr>
          <w:cantSplit/>
          <w:trHeight w:val="509"/>
          <w:jc w:val="center"/>
        </w:trPr>
        <w:tc>
          <w:tcPr>
            <w:tcW w:w="709" w:type="dxa"/>
            <w:vMerge/>
            <w:tcMar>
              <w:left w:w="0" w:type="dxa"/>
              <w:right w:w="0" w:type="dxa"/>
            </w:tcMar>
          </w:tcPr>
          <w:p w14:paraId="6509A559" w14:textId="77777777" w:rsidR="00294D96" w:rsidRDefault="00294D96" w:rsidP="00FC1F7F">
            <w:pPr>
              <w:spacing w:line="192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47" w:type="dxa"/>
            <w:tcMar>
              <w:left w:w="0" w:type="dxa"/>
              <w:right w:w="0" w:type="dxa"/>
            </w:tcMar>
          </w:tcPr>
          <w:p w14:paraId="3E193434" w14:textId="77777777" w:rsidR="00294D96" w:rsidRDefault="00294D96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km. la km.</w:t>
            </w:r>
          </w:p>
        </w:tc>
        <w:tc>
          <w:tcPr>
            <w:tcW w:w="714" w:type="dxa"/>
            <w:tcMar>
              <w:left w:w="0" w:type="dxa"/>
              <w:right w:w="0" w:type="dxa"/>
            </w:tcMar>
          </w:tcPr>
          <w:p w14:paraId="67F485CE" w14:textId="77777777" w:rsidR="00294D96" w:rsidRDefault="00294D96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2267" w:type="dxa"/>
            <w:vMerge/>
            <w:tcMar>
              <w:left w:w="0" w:type="dxa"/>
              <w:right w:w="0" w:type="dxa"/>
            </w:tcMar>
          </w:tcPr>
          <w:p w14:paraId="2ABE24A7" w14:textId="77777777" w:rsidR="00294D96" w:rsidRDefault="00294D96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804" w:type="dxa"/>
            <w:tcMar>
              <w:left w:w="0" w:type="dxa"/>
              <w:right w:w="0" w:type="dxa"/>
            </w:tcMar>
          </w:tcPr>
          <w:p w14:paraId="5B90D4F6" w14:textId="77777777" w:rsidR="00294D96" w:rsidRDefault="00294D96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km. la 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5E46C758" w14:textId="77777777" w:rsidR="00294D96" w:rsidRDefault="00294D96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959" w:type="dxa"/>
            <w:tcMar>
              <w:left w:w="0" w:type="dxa"/>
              <w:right w:w="0" w:type="dxa"/>
            </w:tcMar>
          </w:tcPr>
          <w:p w14:paraId="5C5A5CF9" w14:textId="77777777" w:rsidR="00294D96" w:rsidRDefault="00294D96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11ADACC7" w14:textId="77777777" w:rsidR="00294D96" w:rsidRDefault="00294D96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km. la </w:t>
            </w:r>
          </w:p>
          <w:p w14:paraId="4ECA0C7C" w14:textId="77777777" w:rsidR="00294D96" w:rsidRDefault="00294D96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384DC1BF" w14:textId="77777777" w:rsidR="00294D96" w:rsidRDefault="00294D96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2434" w:type="dxa"/>
            <w:vMerge/>
            <w:tcMar>
              <w:left w:w="0" w:type="dxa"/>
              <w:right w:w="0" w:type="dxa"/>
            </w:tcMar>
          </w:tcPr>
          <w:p w14:paraId="1A0E87EB" w14:textId="77777777" w:rsidR="00294D96" w:rsidRDefault="00294D96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</w:tc>
      </w:tr>
    </w:tbl>
    <w:p w14:paraId="00EE514D" w14:textId="77777777" w:rsidR="00294D96" w:rsidRDefault="00294D96">
      <w:pPr>
        <w:spacing w:line="192" w:lineRule="auto"/>
        <w:jc w:val="center"/>
      </w:pPr>
    </w:p>
    <w:p w14:paraId="51B1A401" w14:textId="77777777" w:rsidR="00294D96" w:rsidRDefault="00294D96">
      <w:pPr>
        <w:spacing w:line="192" w:lineRule="auto"/>
        <w:ind w:left="-57" w:right="-57"/>
        <w:jc w:val="center"/>
        <w:rPr>
          <w:b/>
          <w:bCs/>
          <w:lang w:val="ro-RO"/>
        </w:rPr>
      </w:pPr>
      <w:r>
        <w:rPr>
          <w:b/>
          <w:bCs/>
          <w:lang w:val="ro-RO"/>
        </w:rPr>
        <w:t>TOATE RESTRICŢIILE ŞI LIMITĂRILE DE VITEZĂ SE VOR RESPECTA CU TOT TRENUL !</w:t>
      </w:r>
    </w:p>
    <w:p w14:paraId="26ED9A93" w14:textId="77777777" w:rsidR="00294D96" w:rsidRDefault="00294D96">
      <w:pPr>
        <w:spacing w:line="192" w:lineRule="auto"/>
        <w:ind w:left="-57" w:right="-57"/>
        <w:jc w:val="center"/>
        <w:rPr>
          <w:b/>
          <w:bCs/>
          <w:lang w:val="ro-RO"/>
        </w:rPr>
      </w:pPr>
    </w:p>
    <w:p w14:paraId="044FC10A" w14:textId="77777777" w:rsidR="00294D96" w:rsidRDefault="00294D96">
      <w:pPr>
        <w:spacing w:line="192" w:lineRule="auto"/>
        <w:ind w:left="-57" w:right="-57"/>
        <w:jc w:val="center"/>
        <w:rPr>
          <w:b/>
          <w:bCs/>
          <w:lang w:val="ro-RO"/>
        </w:rPr>
      </w:pPr>
    </w:p>
    <w:p w14:paraId="02AD42A0" w14:textId="77777777" w:rsidR="00294D96" w:rsidRPr="003447BC" w:rsidRDefault="00294D96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006FFF51" w14:textId="77777777" w:rsidR="00294D96" w:rsidRPr="00A8307A" w:rsidRDefault="00294D96" w:rsidP="00516DD3">
      <w:pPr>
        <w:pStyle w:val="Heading1"/>
        <w:spacing w:line="360" w:lineRule="auto"/>
      </w:pPr>
      <w:r w:rsidRPr="00A8307A">
        <w:t>LINIA 100</w:t>
      </w:r>
    </w:p>
    <w:p w14:paraId="63A26512" w14:textId="77777777" w:rsidR="00294D96" w:rsidRPr="00A8307A" w:rsidRDefault="00294D96" w:rsidP="00E207A1">
      <w:pPr>
        <w:pStyle w:val="Heading1"/>
        <w:spacing w:line="360" w:lineRule="auto"/>
        <w:rPr>
          <w:sz w:val="8"/>
        </w:rPr>
      </w:pPr>
      <w:r w:rsidRPr="00A8307A">
        <w:t>BUCUREŞTI NORD - CRAIOVA - STREHAIA - ORŞOVA - TIMIŞOARA NORD – JIMBOLIA</w:t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923"/>
        <w:gridCol w:w="701"/>
        <w:gridCol w:w="2194"/>
        <w:gridCol w:w="870"/>
        <w:gridCol w:w="765"/>
        <w:gridCol w:w="867"/>
        <w:gridCol w:w="744"/>
        <w:gridCol w:w="2464"/>
      </w:tblGrid>
      <w:tr w:rsidR="00294D96" w:rsidRPr="00AB76B4" w14:paraId="122EF56F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C488B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47DC1B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D3C8F4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D12DFA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47DDBB0B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5D6C11" w14:textId="77777777" w:rsidR="00294D96" w:rsidRPr="00AB76B4" w:rsidRDefault="00294D96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3B077E33" w14:textId="77777777" w:rsidR="00294D96" w:rsidRPr="00AB76B4" w:rsidRDefault="00294D96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8142F2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F1FE47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B4C4C3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ED0D96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:rsidRPr="00AB76B4" w14:paraId="6420CB7D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A50CF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4AD27E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79F594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1CF0561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2E0E598B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8DF459" w14:textId="77777777" w:rsidR="00294D96" w:rsidRPr="00AB76B4" w:rsidRDefault="00294D96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1BE3E5C8" w14:textId="77777777" w:rsidR="00294D96" w:rsidRPr="00AB76B4" w:rsidRDefault="00294D96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F2EF6B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D79378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4133E4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708EBD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:rsidRPr="00AB76B4" w14:paraId="507DF801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B6AA7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A76640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0AA06F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8B98D7A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41756247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Grupa 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481948" w14:textId="77777777" w:rsidR="00294D96" w:rsidRPr="00AB76B4" w:rsidRDefault="00294D96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</w:t>
            </w:r>
          </w:p>
          <w:p w14:paraId="1BFEB0AE" w14:textId="77777777" w:rsidR="00294D96" w:rsidRPr="00AB76B4" w:rsidRDefault="00294D96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CCCEAB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21263A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C44A12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5A8DED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0037A76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Acces la liniile 11 şi 12.</w:t>
            </w:r>
          </w:p>
        </w:tc>
      </w:tr>
      <w:tr w:rsidR="00294D96" w:rsidRPr="00AB76B4" w14:paraId="6FE81371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01103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B960FB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CA3C32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9744126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0BF439BB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5,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577621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5B967F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A95D0D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63B089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785881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:rsidRPr="00AB76B4" w14:paraId="4477BC5F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EDA4D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498660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B4F8E0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BC87B6" w14:textId="77777777" w:rsidR="00294D96" w:rsidRPr="00AB76B4" w:rsidRDefault="00294D96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4AAF1EE4" w14:textId="77777777" w:rsidR="00294D96" w:rsidRPr="00AB76B4" w:rsidRDefault="00294D96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40FF7F" w14:textId="77777777" w:rsidR="00294D96" w:rsidRPr="00AB76B4" w:rsidRDefault="00294D96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47968FD7" w14:textId="77777777" w:rsidR="00294D96" w:rsidRPr="00AB76B4" w:rsidRDefault="00294D96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6 / </w:t>
            </w:r>
            <w:r>
              <w:rPr>
                <w:b/>
                <w:bCs/>
                <w:sz w:val="20"/>
                <w:lang w:val="ro-RO"/>
              </w:rPr>
              <w:t>38</w:t>
            </w:r>
            <w:r w:rsidRPr="00AB76B4">
              <w:rPr>
                <w:b/>
                <w:bCs/>
                <w:sz w:val="20"/>
                <w:lang w:val="ro-RO"/>
              </w:rPr>
              <w:t xml:space="preserve"> și </w:t>
            </w:r>
          </w:p>
          <w:p w14:paraId="761909BD" w14:textId="77777777" w:rsidR="00294D96" w:rsidRPr="00AB76B4" w:rsidRDefault="00294D96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3997814F" w14:textId="77777777" w:rsidR="00294D96" w:rsidRPr="00AB76B4" w:rsidRDefault="00294D96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</w:t>
            </w:r>
            <w:r w:rsidRPr="00AB76B4">
              <w:rPr>
                <w:b/>
                <w:bCs/>
                <w:sz w:val="20"/>
                <w:lang w:val="ro-RO"/>
              </w:rPr>
              <w:t xml:space="preserve">6 / </w:t>
            </w:r>
            <w:r>
              <w:rPr>
                <w:b/>
                <w:bCs/>
                <w:sz w:val="20"/>
                <w:lang w:val="ro-RO"/>
              </w:rPr>
              <w:t>49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48920A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17310B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C161AA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CC9B8A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:rsidRPr="00AB76B4" w14:paraId="007E2EBE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26E0A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C45FA8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968AB3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853A043" w14:textId="77777777" w:rsidR="00294D96" w:rsidRPr="00AB76B4" w:rsidRDefault="00294D96" w:rsidP="0040129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2B37FCC3" w14:textId="77777777" w:rsidR="00294D96" w:rsidRPr="00AB76B4" w:rsidRDefault="00294D96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E89730" w14:textId="77777777" w:rsidR="00294D96" w:rsidRPr="00AB76B4" w:rsidRDefault="00294D96" w:rsidP="0040129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</w:t>
            </w:r>
            <w:r w:rsidRPr="00AB76B4">
              <w:rPr>
                <w:b/>
                <w:bCs/>
                <w:sz w:val="20"/>
                <w:lang w:val="ro-RO"/>
              </w:rPr>
              <w:t xml:space="preserve">ntre </w:t>
            </w:r>
            <w:r>
              <w:rPr>
                <w:b/>
                <w:bCs/>
                <w:sz w:val="20"/>
                <w:lang w:val="ro-RO"/>
              </w:rPr>
              <w:t>sch</w:t>
            </w: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7EFCD7D0" w14:textId="77777777" w:rsidR="00294D96" w:rsidRPr="00AB76B4" w:rsidRDefault="00294D96" w:rsidP="0040129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</w:t>
            </w:r>
            <w:r>
              <w:rPr>
                <w:b/>
                <w:bCs/>
                <w:sz w:val="20"/>
                <w:lang w:val="ro-RO"/>
              </w:rPr>
              <w:t xml:space="preserve">A </w:t>
            </w:r>
            <w:r w:rsidRPr="00AB76B4">
              <w:rPr>
                <w:b/>
                <w:bCs/>
                <w:sz w:val="20"/>
                <w:lang w:val="ro-RO"/>
              </w:rPr>
              <w:t>și</w:t>
            </w:r>
            <w:r>
              <w:rPr>
                <w:b/>
                <w:bCs/>
                <w:sz w:val="20"/>
                <w:lang w:val="ro-RO"/>
              </w:rPr>
              <w:t xml:space="preserve"> 6B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F03C6D" w14:textId="77777777" w:rsidR="00294D96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4AF0CC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049BBA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D6EB57" w14:textId="77777777" w:rsidR="00294D96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00F27FF" w14:textId="77777777" w:rsidR="00294D96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pe fir I și II 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București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40129F">
              <w:rPr>
                <w:b/>
                <w:bCs/>
                <w:i/>
                <w:iCs/>
                <w:sz w:val="20"/>
                <w:lang w:val="ro-RO"/>
              </w:rPr>
              <w:t>- Bucureştii Noi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</w:p>
        </w:tc>
      </w:tr>
      <w:tr w:rsidR="00294D96" w:rsidRPr="00AB76B4" w14:paraId="6B1E3651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3DEFB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1E0040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FC7E03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87AFCC1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Bucureşti Nord -</w:t>
            </w:r>
          </w:p>
          <w:p w14:paraId="713F2C69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Post 5 - </w:t>
            </w:r>
          </w:p>
          <w:p w14:paraId="1F97B01B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Bucureştii Noi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4BCE4F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365FA7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0050ED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1+650</w:t>
            </w:r>
          </w:p>
          <w:p w14:paraId="302D63F9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2+900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61130F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250ADB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Cap București Nord semnalizată numai cu paleta cu diagonală.</w:t>
            </w:r>
          </w:p>
        </w:tc>
      </w:tr>
      <w:tr w:rsidR="00294D96" w:rsidRPr="00AB76B4" w14:paraId="5D1505F9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6BB90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2639C9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5+280</w:t>
            </w:r>
          </w:p>
          <w:p w14:paraId="3583AFE2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6+</w:t>
            </w:r>
            <w:r>
              <w:rPr>
                <w:b/>
                <w:bCs/>
                <w:sz w:val="20"/>
                <w:lang w:val="ro-RO"/>
              </w:rPr>
              <w:t>75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FF4A92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DC71DF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Bucureştii Noi</w:t>
            </w:r>
          </w:p>
          <w:p w14:paraId="1F093FA5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 + </w:t>
            </w:r>
          </w:p>
          <w:p w14:paraId="40DB694B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zonă aparate de cale, Cap X</w:t>
            </w:r>
            <w:r>
              <w:rPr>
                <w:b/>
                <w:bCs/>
                <w:sz w:val="20"/>
                <w:lang w:val="ro-RO"/>
              </w:rPr>
              <w:t xml:space="preserve"> și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633F9B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8C0396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726903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335190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CCC101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294D96" w:rsidRPr="00AB76B4" w14:paraId="2AAF8F28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30DA8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7FA499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DA4EC3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0C45C3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Bucureştii Noi </w:t>
            </w:r>
          </w:p>
          <w:p w14:paraId="6CDD2925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 + </w:t>
            </w:r>
          </w:p>
          <w:p w14:paraId="7B807270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zona aparate de cale, Cap X </w:t>
            </w:r>
            <w:r>
              <w:rPr>
                <w:b/>
                <w:bCs/>
                <w:sz w:val="20"/>
                <w:lang w:val="ro-RO"/>
              </w:rPr>
              <w:t>și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B33897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8E9CBF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202573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5+280</w:t>
            </w:r>
          </w:p>
          <w:p w14:paraId="1149935B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6+</w:t>
            </w:r>
            <w:r>
              <w:rPr>
                <w:b/>
                <w:bCs/>
                <w:sz w:val="20"/>
                <w:lang w:val="ro-RO"/>
              </w:rPr>
              <w:t>75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A6D716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963657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294D96" w:rsidRPr="00AB76B4" w14:paraId="5A12CBEE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3CC92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9BCB1E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CBFBB8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1846FB2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Bucureştii Noi </w:t>
            </w:r>
          </w:p>
          <w:p w14:paraId="00BE062A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FF2E89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10, 12, 8, 14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A8F6DE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13715D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F0BC4A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742741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:rsidRPr="00AB76B4" w14:paraId="78B8978F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64D6B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74C130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241493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35FF7B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Bucureştii Noi </w:t>
            </w:r>
          </w:p>
          <w:p w14:paraId="6996CE60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7817A8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F307F9D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20 / 22</w:t>
            </w:r>
          </w:p>
          <w:p w14:paraId="329CA658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3EA63EA2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BD9D54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495624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7A6684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BB9BB6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D517314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spre Chiajna firele I și II.</w:t>
            </w:r>
          </w:p>
        </w:tc>
      </w:tr>
      <w:tr w:rsidR="00294D96" w:rsidRPr="00AB76B4" w14:paraId="7A6220FE" w14:textId="77777777" w:rsidTr="00927588">
        <w:trPr>
          <w:cantSplit/>
          <w:trHeight w:val="6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B4C39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C80989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22BD03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B9F9AE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Bucureştii Noi</w:t>
            </w:r>
          </w:p>
          <w:p w14:paraId="25AC36AB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BA0946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35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02A363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42E874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DC7BAA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80F437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6259215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1.</w:t>
            </w:r>
          </w:p>
        </w:tc>
      </w:tr>
      <w:tr w:rsidR="00294D96" w:rsidRPr="00AB76B4" w14:paraId="78ADF84D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8A9A9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B175C2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8+410</w:t>
            </w:r>
          </w:p>
          <w:p w14:paraId="4AFF8A9D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9+</w:t>
            </w:r>
            <w:r>
              <w:rPr>
                <w:b/>
                <w:bCs/>
                <w:sz w:val="20"/>
                <w:lang w:val="ro-RO"/>
              </w:rPr>
              <w:t>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757BAE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E16A976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266FF93F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4 directă + </w:t>
            </w:r>
          </w:p>
          <w:p w14:paraId="30B9B683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zona aparate de cale nr. 7,  9, 13.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9B8426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29875C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3AC14C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16313D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6BC695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294D96" w:rsidRPr="00AB76B4" w14:paraId="1137DB5F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B8853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49B6C9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F626AB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8364C4E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561A3289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 + </w:t>
            </w:r>
          </w:p>
          <w:p w14:paraId="4611A8AE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zona aparate de cale nr. </w:t>
            </w:r>
            <w:r>
              <w:rPr>
                <w:b/>
                <w:bCs/>
                <w:sz w:val="20"/>
                <w:lang w:val="ro-RO"/>
              </w:rPr>
              <w:t xml:space="preserve">15, </w:t>
            </w:r>
            <w:r w:rsidRPr="00AB76B4">
              <w:rPr>
                <w:b/>
                <w:bCs/>
                <w:sz w:val="20"/>
                <w:lang w:val="ro-RO"/>
              </w:rPr>
              <w:t>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80FF2B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C9D3F0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D46452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8+410</w:t>
            </w:r>
          </w:p>
          <w:p w14:paraId="5119783A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9+</w:t>
            </w:r>
            <w:r>
              <w:rPr>
                <w:b/>
                <w:bCs/>
                <w:sz w:val="20"/>
                <w:lang w:val="ro-RO"/>
              </w:rPr>
              <w:t>1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262C20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77A669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294D96" w:rsidRPr="00AB76B4" w14:paraId="4127EB4E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77B18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6A084F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CD8835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EEF13FF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44DF0710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1EBA18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4D5F6EC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5, 9 </w:t>
            </w:r>
          </w:p>
          <w:p w14:paraId="3F6E8B29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11</w:t>
            </w:r>
          </w:p>
          <w:p w14:paraId="0EDD6C0E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87057D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EA7349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55A06C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F80E19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C41BE22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1 - 5.</w:t>
            </w:r>
          </w:p>
        </w:tc>
      </w:tr>
      <w:tr w:rsidR="00294D96" w:rsidRPr="00AB76B4" w14:paraId="6B1129B6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AD7B8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B27328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1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7AF879AE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60F23C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39C28A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Chiajna -</w:t>
            </w:r>
          </w:p>
          <w:p w14:paraId="4DE8DA56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0CE38A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821E37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CE1233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9D0FDC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7642E4" w14:textId="77777777" w:rsidR="00294D96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23F0E1BF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294D96" w:rsidRPr="00AB76B4" w14:paraId="12E12F99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A1658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B7DEBF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E928BE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5CCD551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7E206B86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C9F17C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41FAFD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4686B0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A9F26A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C5BC9A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B76B4" w14:paraId="46D71568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BB747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E30F8F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D8C8F2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8A1F09D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179884E3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2EC7BD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B17E3F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44EF88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A61A89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54C359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:rsidRPr="00AB76B4" w14:paraId="6DC5863B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D1C16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0B41A6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E245FD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A3B5BC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237F90F7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E918E3" w14:textId="77777777" w:rsidR="00294D96" w:rsidRPr="00AB76B4" w:rsidRDefault="00294D96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 15 / 17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6CBAE8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4B30DE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9EA5A4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455B1F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:rsidRPr="00AB76B4" w14:paraId="64C1DD45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B7AB2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5EE2D8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314CB0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157DC12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12A27A1B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330FEF" w14:textId="77777777" w:rsidR="00294D96" w:rsidRPr="00AB76B4" w:rsidRDefault="00294D96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 12 /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F73186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339229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7AF661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4AA5A7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:rsidRPr="00AB76B4" w14:paraId="07840792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28597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DBF6C8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971321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FC57C82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Chiajna - </w:t>
            </w:r>
          </w:p>
          <w:p w14:paraId="26463E73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D69698" w14:textId="77777777" w:rsidR="00294D96" w:rsidRPr="00AB76B4" w:rsidRDefault="00294D96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5C36BD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ACAB54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8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7D3597F8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00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13F8DD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3EDBD2" w14:textId="77777777" w:rsidR="00294D96" w:rsidRPr="00AB76B4" w:rsidRDefault="00294D96" w:rsidP="0051497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:rsidRPr="00AB76B4" w14:paraId="30B19DA3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31E50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4EDEB2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39C2216A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26+</w:t>
            </w:r>
            <w:r>
              <w:rPr>
                <w:b/>
                <w:bCs/>
                <w:sz w:val="20"/>
                <w:lang w:val="ro-RO"/>
              </w:rPr>
              <w:t>70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88B5AC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2AE8358" w14:textId="77777777" w:rsidR="00294D96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</w:t>
            </w:r>
            <w:r w:rsidRPr="00AB76B4">
              <w:rPr>
                <w:b/>
                <w:bCs/>
                <w:sz w:val="20"/>
                <w:lang w:val="ro-RO"/>
              </w:rPr>
              <w:t>inia 3 directă Grădinari</w:t>
            </w:r>
            <w:r>
              <w:rPr>
                <w:b/>
                <w:bCs/>
                <w:sz w:val="20"/>
                <w:lang w:val="ro-RO"/>
              </w:rPr>
              <w:t xml:space="preserve"> și sch. 3, 5,</w:t>
            </w:r>
          </w:p>
          <w:p w14:paraId="7BF1841B" w14:textId="77777777" w:rsidR="00294D96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9, 2, 6, 18 și </w:t>
            </w:r>
          </w:p>
          <w:p w14:paraId="7B660867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</w:t>
            </w:r>
            <w:r>
              <w:rPr>
                <w:b/>
                <w:bCs/>
                <w:sz w:val="20"/>
                <w:lang w:val="ro-RO"/>
              </w:rPr>
              <w:t xml:space="preserve">i - </w:t>
            </w:r>
            <w:r w:rsidRPr="00AB76B4">
              <w:rPr>
                <w:b/>
                <w:bCs/>
                <w:sz w:val="20"/>
                <w:lang w:val="ro-RO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5D4D48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6A925B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7D86AC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A4579C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C207C9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294D96" w:rsidRPr="00AB76B4" w14:paraId="3E61BB4A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9341B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50CAFE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8874A6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EEFE03E" w14:textId="77777777" w:rsidR="00294D96" w:rsidRPr="00AB76B4" w:rsidRDefault="00294D96" w:rsidP="00FC745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Chiajna </w:t>
            </w:r>
            <w:r>
              <w:rPr>
                <w:b/>
                <w:bCs/>
                <w:sz w:val="20"/>
                <w:lang w:val="ro-RO"/>
              </w:rPr>
              <w:t xml:space="preserve">– </w:t>
            </w:r>
            <w:r w:rsidRPr="00AB76B4">
              <w:rPr>
                <w:b/>
                <w:bCs/>
                <w:sz w:val="20"/>
                <w:lang w:val="ro-RO"/>
              </w:rPr>
              <w:t>Grădinar</w:t>
            </w:r>
            <w:r>
              <w:rPr>
                <w:b/>
                <w:bCs/>
                <w:sz w:val="20"/>
                <w:lang w:val="ro-RO"/>
              </w:rPr>
              <w:t>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7A7F7F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79DDDD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414001" w14:textId="77777777" w:rsidR="00294D96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23+800</w:t>
            </w:r>
          </w:p>
          <w:p w14:paraId="0D411C3D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E51AA4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3BCE30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B76B4" w14:paraId="2BD36BC2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AD408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85220E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78432E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3B64295" w14:textId="77777777" w:rsidR="00294D96" w:rsidRPr="00AB76B4" w:rsidRDefault="00294D96" w:rsidP="00FC745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</w:t>
            </w:r>
            <w:r>
              <w:rPr>
                <w:b/>
                <w:bCs/>
                <w:sz w:val="20"/>
                <w:lang w:val="ro-RO"/>
              </w:rPr>
              <w:t xml:space="preserve">i - </w:t>
            </w:r>
            <w:r w:rsidRPr="00AB76B4">
              <w:rPr>
                <w:b/>
                <w:bCs/>
                <w:sz w:val="20"/>
                <w:lang w:val="ro-RO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25262B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3629DF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F11938" w14:textId="77777777" w:rsidR="00294D96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26+100</w:t>
            </w:r>
          </w:p>
          <w:p w14:paraId="6A613E93" w14:textId="77777777" w:rsidR="00294D96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35+300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AA8750" w14:textId="77777777" w:rsidR="00294D96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15CFD8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B76B4" w14:paraId="08B2955D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9C698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A49C40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0AED5D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940BF69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Grădinari </w:t>
            </w:r>
          </w:p>
          <w:p w14:paraId="63FBE294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3033E3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  <w:p w14:paraId="4143696D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sch. </w:t>
            </w:r>
          </w:p>
          <w:p w14:paraId="52304BE5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 și 22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DC6D1B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526147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6AAAAD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226611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:rsidRPr="00AB76B4" w14:paraId="02A526BF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8B593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FAA95C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26+700</w:t>
            </w:r>
          </w:p>
          <w:p w14:paraId="774009E8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C9012A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03E9A13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Grădinari -</w:t>
            </w:r>
          </w:p>
          <w:p w14:paraId="6CA9A171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A36463" w14:textId="77777777" w:rsidR="00294D96" w:rsidRPr="00AB76B4" w:rsidRDefault="00294D96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4EF904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B3DA22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C40F5D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8E216D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B76B4" w14:paraId="1857A176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C2031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FBB11F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C6E161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FC12E78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H. Vadu Lat</w:t>
            </w:r>
          </w:p>
          <w:p w14:paraId="0120581C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</w:t>
            </w:r>
            <w:r>
              <w:rPr>
                <w:b/>
                <w:bCs/>
                <w:sz w:val="20"/>
                <w:lang w:val="ro-RO"/>
              </w:rPr>
              <w:t>ile</w:t>
            </w:r>
            <w:r w:rsidRPr="00AB76B4">
              <w:rPr>
                <w:b/>
                <w:bCs/>
                <w:sz w:val="20"/>
                <w:lang w:val="ro-RO"/>
              </w:rPr>
              <w:t xml:space="preserve"> 2 </w:t>
            </w:r>
            <w:r>
              <w:rPr>
                <w:b/>
                <w:bCs/>
                <w:sz w:val="20"/>
                <w:lang w:val="ro-RO"/>
              </w:rPr>
              <w:t xml:space="preserve">și 5 </w:t>
            </w:r>
            <w:r w:rsidRPr="00AB76B4">
              <w:rPr>
                <w:b/>
                <w:bCs/>
                <w:sz w:val="20"/>
                <w:lang w:val="ro-RO"/>
              </w:rPr>
              <w:t>abătut</w:t>
            </w:r>
            <w:r>
              <w:rPr>
                <w:b/>
                <w:bCs/>
                <w:sz w:val="20"/>
                <w:lang w:val="ro-RO"/>
              </w:rPr>
              <w:t>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E0EB95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5FBAA2EC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091D57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B751C4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C8D120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0B9B75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:rsidRPr="00AB76B4" w14:paraId="1B4C0B9C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9EA0E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F51225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C60768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217052F" w14:textId="77777777" w:rsidR="00294D96" w:rsidRPr="00AB76B4" w:rsidRDefault="00294D96" w:rsidP="00AE02A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Vadu Lat</w:t>
            </w:r>
            <w:r>
              <w:rPr>
                <w:b/>
                <w:bCs/>
                <w:sz w:val="20"/>
                <w:lang w:val="ro-RO"/>
              </w:rPr>
              <w:t xml:space="preserve"> – </w:t>
            </w:r>
            <w:r w:rsidRPr="00AB76B4">
              <w:rPr>
                <w:b/>
                <w:bCs/>
                <w:sz w:val="20"/>
                <w:lang w:val="ro-RO"/>
              </w:rPr>
              <w:t>Zăvestreni</w:t>
            </w:r>
            <w:r>
              <w:rPr>
                <w:b/>
                <w:bCs/>
                <w:sz w:val="20"/>
                <w:lang w:val="ro-RO"/>
              </w:rPr>
              <w:br/>
              <w:t xml:space="preserve">+ linia 3 directă </w:t>
            </w:r>
            <w:r>
              <w:rPr>
                <w:b/>
                <w:bCs/>
                <w:sz w:val="20"/>
                <w:lang w:val="ro-RO"/>
              </w:rPr>
              <w:br/>
              <w:t>Videle linia 3 directă – R1 Videle - Ciolpani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2EC533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50094D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81854D" w14:textId="77777777" w:rsidR="00294D96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42+000</w:t>
            </w:r>
          </w:p>
          <w:p w14:paraId="25E38289" w14:textId="77777777" w:rsidR="00294D96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139804" w14:textId="77777777" w:rsidR="00294D96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BB878E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B76B4" w14:paraId="3F504725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61BEA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49BB59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A508EA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453F311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Zăvestreni 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A0A8F9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  <w:p w14:paraId="157F0B1D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+ </w:t>
            </w:r>
          </w:p>
          <w:p w14:paraId="45DA02EB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57AED1BA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9 - 13 </w:t>
            </w:r>
          </w:p>
          <w:p w14:paraId="68B0BD09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5F50F4C2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8 - 14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CAA54C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3420E3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DE7ADB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1C0DF5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:rsidRPr="00AB76B4" w14:paraId="7BABBD0C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639CD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A41B68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45+000</w:t>
            </w:r>
          </w:p>
          <w:p w14:paraId="52BC2585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F836C3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598957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Zăvestreni -</w:t>
            </w:r>
          </w:p>
          <w:p w14:paraId="44F6B8C7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Videle</w:t>
            </w:r>
            <w:r>
              <w:rPr>
                <w:b/>
                <w:bCs/>
                <w:sz w:val="20"/>
                <w:lang w:val="ro-RO"/>
              </w:rPr>
              <w:t xml:space="preserve"> + linia 4 directă - R1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1B92E5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DF248B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89E207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B11836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FA9825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:rsidRPr="00AB76B4" w14:paraId="151608DB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06E13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0B73FF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6DADBE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AF1D07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04F96891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2D400A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zonă sch. 13, 21, 23  și TDJ  </w:t>
            </w:r>
          </w:p>
          <w:p w14:paraId="35FEB6C5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 /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B67637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E1DCDD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E31606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D0DB3E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D77A50C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203C128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6 - 8.</w:t>
            </w:r>
          </w:p>
        </w:tc>
      </w:tr>
      <w:tr w:rsidR="00294D96" w:rsidRPr="00AB76B4" w14:paraId="59FB617B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E6DA3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A0C2E9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621D10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F01E666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76F0ACFF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299998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8F5FF82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33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580D46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01F167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96AE05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9ED919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:rsidRPr="00AB76B4" w14:paraId="3828172A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79DE0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D06D52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FEBF8E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707591E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7FF2A604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D7EAA8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51E49A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BBE347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0AF3E2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3AFDD0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:rsidRPr="00AB76B4" w14:paraId="7CCB591F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D70CF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ADAB23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8B33F5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551A77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1AE5269E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0737A4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zonă sch. 18, 26, 30  și TDJ </w:t>
            </w:r>
          </w:p>
          <w:p w14:paraId="03EE69EB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22 /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621FF4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70CDB4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9021D3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6E4E4F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FBED815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774897C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6 - 8.</w:t>
            </w:r>
          </w:p>
        </w:tc>
      </w:tr>
      <w:tr w:rsidR="00294D96" w:rsidRPr="00AB76B4" w14:paraId="6DAFEEB5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6FCDD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BF74D8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52+500</w:t>
            </w:r>
          </w:p>
          <w:p w14:paraId="55F22BAE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52+600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82884E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8B3E6DD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Videle -</w:t>
            </w:r>
          </w:p>
          <w:p w14:paraId="48AC6D8C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R1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F375B8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F7CFDD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EE17B7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10BDCB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4DE751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B76B4" w14:paraId="49765C4F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57F42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CFB0DC" w14:textId="77777777" w:rsidR="00294D96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52+600</w:t>
            </w:r>
          </w:p>
          <w:p w14:paraId="23C0D65E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ECA419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C6025A8" w14:textId="77777777" w:rsidR="00294D96" w:rsidRPr="00AB76B4" w:rsidRDefault="00294D96" w:rsidP="00684E2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Videle -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Ciolpani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9157F3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E7EEC6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C0188B" w14:textId="77777777" w:rsidR="00294D96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7A5494" w14:textId="77777777" w:rsidR="00294D96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0B8190" w14:textId="77777777" w:rsidR="00294D96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:rsidRPr="00AB76B4" w14:paraId="453E3D52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02B39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471275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57+880</w:t>
            </w:r>
          </w:p>
          <w:p w14:paraId="689BE9CB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59+150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65020A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0C05AE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Ciolpani</w:t>
            </w:r>
          </w:p>
          <w:p w14:paraId="2E42F26D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directă, </w:t>
            </w:r>
          </w:p>
          <w:p w14:paraId="595B1025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873F66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97EB60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2D61A5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07D161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F864C2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294D96" w:rsidRPr="00AB76B4" w14:paraId="6B98E9E7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33A44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9F4DD7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7A3D26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588A102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Ciolpani</w:t>
            </w:r>
          </w:p>
          <w:p w14:paraId="1595D180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92D412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DE95B3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21C1BB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58+950</w:t>
            </w:r>
          </w:p>
          <w:p w14:paraId="2611E446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59+000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6F13E5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5AF017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AB9692B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10.</w:t>
            </w:r>
          </w:p>
          <w:p w14:paraId="06043CB0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:rsidRPr="00AB76B4" w14:paraId="530ED57D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22512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6521F2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D404CD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8C8F5AE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Ciolpani -</w:t>
            </w:r>
          </w:p>
          <w:p w14:paraId="2085D972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Gălăteni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F3BDF5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CB4E26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81E217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59+500</w:t>
            </w:r>
          </w:p>
          <w:p w14:paraId="71CB87D6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64+600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2703C5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C86D1C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294D96" w:rsidRPr="00AB76B4" w14:paraId="1C014178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1023C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5FB23B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60+600</w:t>
            </w:r>
          </w:p>
          <w:p w14:paraId="3E4553C8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64+750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ABEB0A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6487C5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Ciolpani -</w:t>
            </w:r>
          </w:p>
          <w:p w14:paraId="75B95FB0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Gălăteni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98DBF2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3ABA3D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07A282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F221E1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0A879C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294D96" w:rsidRPr="00AB76B4" w14:paraId="19B98AA9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94B3E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0881A2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66+025</w:t>
            </w:r>
          </w:p>
          <w:p w14:paraId="1D620449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66+085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4B35AA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56B018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6CAE73CA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9CFBDF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77A501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01EF1B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3EAD2E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86BDC3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392ACC04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9E177B1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5, Cap X.</w:t>
            </w:r>
          </w:p>
        </w:tc>
      </w:tr>
      <w:tr w:rsidR="00294D96" w:rsidRPr="00AB76B4" w14:paraId="3351BBC2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92233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71F032" w14:textId="77777777" w:rsidR="00294D96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67+170</w:t>
            </w:r>
          </w:p>
          <w:p w14:paraId="111876C6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67+220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913DC7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FBEFCE" w14:textId="77777777" w:rsidR="00294D96" w:rsidRPr="00AB76B4" w:rsidRDefault="00294D96" w:rsidP="00207F4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042B9D10" w14:textId="77777777" w:rsidR="00294D96" w:rsidRPr="00AB76B4" w:rsidRDefault="00294D96" w:rsidP="00207F4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directă, 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351F85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06E757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E5CD06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F71F8C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81F276" w14:textId="77777777" w:rsidR="00294D96" w:rsidRPr="00AB76B4" w:rsidRDefault="00294D96" w:rsidP="00207F4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D3F5FF9" w14:textId="77777777" w:rsidR="00294D96" w:rsidRPr="00AB76B4" w:rsidRDefault="00294D96" w:rsidP="00207F4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, 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294D96" w:rsidRPr="00AB76B4" w14:paraId="1D90466D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CD552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B08E71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557539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17EBBF6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05FDA550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BB927A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2CEF36CD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2 - 4 </w:t>
            </w:r>
          </w:p>
          <w:p w14:paraId="70162046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</w:t>
            </w:r>
          </w:p>
          <w:p w14:paraId="1BE11A6A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6 - 10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BF0716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7FA1C6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6DE70C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458118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B761F02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firul I în firul II.</w:t>
            </w:r>
          </w:p>
        </w:tc>
      </w:tr>
      <w:tr w:rsidR="00294D96" w:rsidRPr="00AB76B4" w14:paraId="5F1C7C9F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A8E00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567E00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2CA457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A94504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37C99920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042D5A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74CAF89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</w:t>
            </w:r>
          </w:p>
          <w:p w14:paraId="33F6EC71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D98471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BAB148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2FBC8C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6112D7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 și 2 </w:t>
            </w:r>
          </w:p>
        </w:tc>
      </w:tr>
      <w:tr w:rsidR="00294D96" w:rsidRPr="00AB76B4" w14:paraId="4CEDECB5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5DAA4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01C196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6C6293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E0E5508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Gălăteni - Olteni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E0CD27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2B2251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D04C67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68+300</w:t>
            </w:r>
          </w:p>
          <w:p w14:paraId="200FD021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68+800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B04B1F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3EA288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:rsidRPr="00AB76B4" w14:paraId="4FAAAA63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EC986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A5F77E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146022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6B8DD81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Olteni</w:t>
            </w:r>
          </w:p>
          <w:p w14:paraId="5D167FF1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3737D6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3865ED2D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9 - 13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48A86C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71FF3E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59B65B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B589D1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A74D8B6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linia 1 Cap X. </w:t>
            </w:r>
          </w:p>
        </w:tc>
      </w:tr>
      <w:tr w:rsidR="00294D96" w:rsidRPr="00AB76B4" w14:paraId="20ABF621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783DC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6A7E56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7DAD45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6CE5A4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Olteni</w:t>
            </w:r>
          </w:p>
          <w:p w14:paraId="75B2998B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B968F3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6FC0B11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416E61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346BF5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1E856B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F15DE6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circulația pe linia 1</w:t>
            </w:r>
          </w:p>
        </w:tc>
      </w:tr>
      <w:tr w:rsidR="00294D96" w:rsidRPr="00AB76B4" w14:paraId="7A8224C6" w14:textId="77777777" w:rsidTr="00927588">
        <w:trPr>
          <w:cantSplit/>
          <w:trHeight w:val="38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E24F6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ACA418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200570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7D5D32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Olteni -</w:t>
            </w:r>
          </w:p>
          <w:p w14:paraId="366D3A41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60A975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5198CF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603CF4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74+200</w:t>
            </w:r>
          </w:p>
          <w:p w14:paraId="6A0F2AF0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84+280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EF3245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686F4A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:rsidRPr="00AB76B4" w14:paraId="01E3F505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9B74A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89795B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01926B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5ADE2C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Olteni -</w:t>
            </w:r>
          </w:p>
          <w:p w14:paraId="170A2CE2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Rădoieşti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6886FB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0F43D1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A993D9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75+600</w:t>
            </w:r>
          </w:p>
          <w:p w14:paraId="7199CD63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80+600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693BD6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2957BC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01179CB8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294D96" w:rsidRPr="00AB76B4" w14:paraId="0736DA72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B80CF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C948D3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85+880</w:t>
            </w:r>
          </w:p>
          <w:p w14:paraId="7EFB73A5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92+040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9070DA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3461D5C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 -</w:t>
            </w:r>
          </w:p>
          <w:p w14:paraId="23E114CF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E8207E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334CB4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126172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3113E6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D55552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294D96" w:rsidRPr="00AB76B4" w14:paraId="5BC9E355" w14:textId="77777777" w:rsidTr="00927588">
        <w:trPr>
          <w:cantSplit/>
          <w:trHeight w:hRule="exact"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70EF8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B62BD7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BCB897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0023866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 -</w:t>
            </w:r>
          </w:p>
          <w:p w14:paraId="403A55BB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F7B503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E7F1E7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382580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85+880</w:t>
            </w:r>
          </w:p>
          <w:p w14:paraId="07037FA3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90+000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44456A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27CBFF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294D96" w:rsidRPr="00AB76B4" w14:paraId="4B832005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30AB8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5F22B0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C29EDD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5577D3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 -</w:t>
            </w:r>
          </w:p>
          <w:p w14:paraId="58E2B716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Atârnaţi </w:t>
            </w:r>
          </w:p>
          <w:p w14:paraId="0C96B43E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  <w:r>
              <w:rPr>
                <w:b/>
                <w:bCs/>
                <w:sz w:val="20"/>
                <w:lang w:val="ro-RO"/>
              </w:rPr>
              <w:t>S</w:t>
            </w:r>
            <w:r w:rsidRPr="00AB76B4">
              <w:rPr>
                <w:b/>
                <w:bCs/>
                <w:sz w:val="20"/>
                <w:lang w:val="ro-RO"/>
              </w:rPr>
              <w:t>t. Atârnaţi</w:t>
            </w:r>
          </w:p>
          <w:p w14:paraId="0C8D5B8F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  <w:r w:rsidRPr="00AB76B4">
              <w:rPr>
                <w:b/>
                <w:bCs/>
                <w:sz w:val="20"/>
                <w:lang w:val="ro-RO"/>
              </w:rPr>
              <w:t>Atârnaţi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FE36CC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88EC47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DD342A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90+000</w:t>
            </w:r>
          </w:p>
          <w:p w14:paraId="4826F6F7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</w:t>
            </w:r>
            <w:r>
              <w:rPr>
                <w:b/>
                <w:bCs/>
                <w:sz w:val="20"/>
                <w:lang w:val="ro-RO"/>
              </w:rPr>
              <w:t>8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DD350E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490CF6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294D96" w:rsidRPr="00AB76B4" w14:paraId="2554CA30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033D1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807DCA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92+040</w:t>
            </w:r>
          </w:p>
          <w:p w14:paraId="3B66964F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</w:t>
            </w: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A137AD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8E1E606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3D426FE3" w14:textId="77777777" w:rsidR="00294D96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AB76B4">
              <w:rPr>
                <w:b/>
                <w:bCs/>
                <w:sz w:val="20"/>
                <w:lang w:val="ro-RO"/>
              </w:rPr>
              <w:t>Atârnaţi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  <w:r>
              <w:rPr>
                <w:b/>
                <w:bCs/>
                <w:sz w:val="20"/>
                <w:lang w:val="ro-RO"/>
              </w:rPr>
              <w:t xml:space="preserve"> și linia 4 directă </w:t>
            </w:r>
          </w:p>
          <w:p w14:paraId="38CB2D09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658B7661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494559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F64691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FDFD58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ECFC8C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A1700F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294D96" w:rsidRPr="00AB76B4" w14:paraId="18C0A094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D6C01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8530AB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A8BC7A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53828A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2FC3C964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11D254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7BEA18E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1 - 5 </w:t>
            </w:r>
          </w:p>
          <w:p w14:paraId="0748918B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06042384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D34442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EE98DB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6ACD39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4FB802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5B52F652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firul I în firul II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și invers.</w:t>
            </w:r>
          </w:p>
        </w:tc>
      </w:tr>
      <w:tr w:rsidR="00294D96" w:rsidRPr="00AB76B4" w14:paraId="038872E1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CF9C0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660621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05EF7C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7C15D8A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702E236A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1180C3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B857800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4A599CEC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10 și 11 </w:t>
            </w:r>
          </w:p>
          <w:p w14:paraId="6AE5EC90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B1408F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066552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69DD8C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6506C5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1EC19546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linia 1.</w:t>
            </w:r>
          </w:p>
        </w:tc>
      </w:tr>
      <w:tr w:rsidR="00294D96" w:rsidRPr="00AB76B4" w14:paraId="7713D4A3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BCA0D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7323EB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35EE58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105AF77" w14:textId="77777777" w:rsidR="00294D96" w:rsidRPr="00AB76B4" w:rsidRDefault="00294D96" w:rsidP="001817A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422927B2" w14:textId="77777777" w:rsidR="00294D96" w:rsidRPr="00AB76B4" w:rsidRDefault="00294D96" w:rsidP="001817A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E4ABBC" w14:textId="77777777" w:rsidR="00294D96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29D1D7E" w14:textId="77777777" w:rsidR="00294D96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20814E95" w14:textId="77777777" w:rsidR="00294D96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– 8</w:t>
            </w:r>
          </w:p>
          <w:p w14:paraId="1BB05B82" w14:textId="77777777" w:rsidR="00294D96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57B3589A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5AE5A3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2861F3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4288EA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8B2020" w14:textId="77777777" w:rsidR="00294D96" w:rsidRPr="00AB76B4" w:rsidRDefault="00294D96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5B5C180F" w14:textId="77777777" w:rsidR="00294D96" w:rsidRPr="00AB76B4" w:rsidRDefault="00294D96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firul I în firul II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și invers.</w:t>
            </w:r>
          </w:p>
        </w:tc>
      </w:tr>
      <w:tr w:rsidR="00294D96" w:rsidRPr="00AB76B4" w14:paraId="5E608EA6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177C9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ED3C8D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38C198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867ABEE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 - Roşiori Nord, linia 3 directă  Roşiori Nord și Roşiori Nord</w:t>
            </w:r>
            <w:r>
              <w:rPr>
                <w:b/>
                <w:bCs/>
                <w:sz w:val="20"/>
                <w:lang w:val="ro-RO"/>
              </w:rPr>
              <w:t xml:space="preserve"> -</w:t>
            </w:r>
            <w:r w:rsidRPr="00AB76B4">
              <w:rPr>
                <w:b/>
                <w:bCs/>
                <w:sz w:val="20"/>
                <w:lang w:val="ro-RO"/>
              </w:rPr>
              <w:t xml:space="preserve"> Măldăeni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3B766B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3AC01C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E8D8D4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</w:t>
            </w:r>
            <w:r>
              <w:rPr>
                <w:b/>
                <w:bCs/>
                <w:sz w:val="20"/>
                <w:lang w:val="ro-RO"/>
              </w:rPr>
              <w:t>8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37D2EACC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107+465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866D46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1AF61E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294D96" w:rsidRPr="00AB76B4" w14:paraId="1D1D15B1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D6786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8944C3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1FD8D0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ACD7396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 -</w:t>
            </w:r>
          </w:p>
          <w:p w14:paraId="26D81B09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Roşiori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91DE11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011C0D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9DEB73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94+800</w:t>
            </w:r>
          </w:p>
          <w:p w14:paraId="3C5E749E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97+700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ACA313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F8C2EF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555AF2AF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294D96" w:rsidRPr="00AB76B4" w14:paraId="06E5B5F8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5F346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E2CBAD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AC8072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4C84BAA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530B7FB7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2F69D7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4FC5F8E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40EAAD91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15 / 17 </w:t>
            </w:r>
          </w:p>
          <w:p w14:paraId="06116B7F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55961D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6CD278" w14:textId="77777777" w:rsidR="00294D96" w:rsidRPr="00AB76B4" w:rsidRDefault="00294D9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D309B4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281C80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8DA39BD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 I în fir II și invers.</w:t>
            </w:r>
          </w:p>
        </w:tc>
      </w:tr>
      <w:tr w:rsidR="00294D96" w:rsidRPr="00AB76B4" w14:paraId="6946923C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2A850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7FC7E5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249D4A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B31EE3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06B4BFD0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2F3DC4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26172AD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5F7934F5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F17A3D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EB4AD5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A28A98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ABD26B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6B42D9C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și 6 Cap X.</w:t>
            </w:r>
          </w:p>
        </w:tc>
      </w:tr>
      <w:tr w:rsidR="00294D96" w:rsidRPr="00AB76B4" w14:paraId="6A9A6B3C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4FC76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360D96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B421B7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7E2461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5F4647DF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401D6A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04B543ED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38FB9B76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12 - 16 </w:t>
            </w:r>
          </w:p>
          <w:p w14:paraId="2787D8D5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21962A7D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20 - 30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E8BF5A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018D2E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91DB01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8B7F2C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B76B4" w14:paraId="63985721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0DC1A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D89C39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EE1B30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795CA2B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5879A345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7 </w:t>
            </w:r>
          </w:p>
          <w:p w14:paraId="4D796B20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0F9B64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5FC93354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C2FBDA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44A7FA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ECC3C3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1EF48B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B76B4" w14:paraId="2DC40CC6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376A3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FB2967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101+330</w:t>
            </w:r>
          </w:p>
          <w:p w14:paraId="00701443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06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C5F886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3DC10A2" w14:textId="77777777" w:rsidR="00294D96" w:rsidRPr="00AB76B4" w:rsidRDefault="00294D96" w:rsidP="00673BD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Roșiori Nord – Măldăeni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7707FE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7A7FC1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83D8D8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22A61F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4BA9F5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:rsidRPr="00AB76B4" w14:paraId="0713701F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AC9A4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867DE1" w14:textId="77777777" w:rsidR="00294D96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106+000</w:t>
            </w:r>
          </w:p>
          <w:p w14:paraId="739810C1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C7AB29" w14:textId="77777777" w:rsidR="00294D96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5FDFEDD" w14:textId="77777777" w:rsidR="00294D96" w:rsidRPr="00AB76B4" w:rsidRDefault="00294D96" w:rsidP="00673BD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Roșiori Nord – Măldăeni</w:t>
            </w:r>
            <w:r>
              <w:rPr>
                <w:b/>
                <w:bCs/>
                <w:sz w:val="20"/>
                <w:lang w:val="ro-RO"/>
              </w:rPr>
              <w:t xml:space="preserve"> și linia 2 directă St. </w:t>
            </w:r>
            <w:r w:rsidRPr="00AB76B4">
              <w:rPr>
                <w:b/>
                <w:bCs/>
                <w:sz w:val="20"/>
                <w:lang w:val="ro-RO"/>
              </w:rPr>
              <w:t>Măldăeni</w:t>
            </w:r>
            <w:r>
              <w:rPr>
                <w:b/>
                <w:bCs/>
                <w:sz w:val="20"/>
                <w:lang w:val="ro-RO"/>
              </w:rPr>
              <w:t xml:space="preserve">  Cap X + Y.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273C41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3F4688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819CBC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669D27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A7DE9A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:rsidRPr="00AB76B4" w14:paraId="02BB69DC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11541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5916BB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CA0602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A556128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Măldăeni</w:t>
            </w:r>
          </w:p>
          <w:p w14:paraId="287CFA9F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A77D5A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D80CC7E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5-9 și sch. 11 in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320611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1FA39B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D41439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18C145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firul 1 in firul 2 si invers și intrari- ieșiri la linia 1 primiri - expedieri</w:t>
            </w:r>
          </w:p>
        </w:tc>
      </w:tr>
      <w:tr w:rsidR="00294D96" w:rsidRPr="00AB76B4" w14:paraId="47CC7199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8BEB6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194941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1BF3D8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46665E8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Măldăeni</w:t>
            </w:r>
          </w:p>
          <w:p w14:paraId="77605736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45FE9BF7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B23B8E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77A394D8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920FA3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6ED314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A49190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711F5A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B76B4" w14:paraId="32E98439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ED360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6FC6B7" w14:textId="77777777" w:rsidR="00294D96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  <w:p w14:paraId="2F274734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119+530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E35EE0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BB67B3" w14:textId="77777777" w:rsidR="00294D96" w:rsidRPr="00AB76B4" w:rsidRDefault="00294D96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Măldăeni –</w:t>
            </w:r>
          </w:p>
          <w:p w14:paraId="1986444D" w14:textId="77777777" w:rsidR="00294D96" w:rsidRPr="00AB76B4" w:rsidRDefault="00294D96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Mihăeşti și</w:t>
            </w:r>
          </w:p>
          <w:p w14:paraId="4EF704A1" w14:textId="77777777" w:rsidR="00294D96" w:rsidRPr="00AB76B4" w:rsidRDefault="00294D96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Mihăeşti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  <w:r w:rsidRPr="00AB76B4">
              <w:rPr>
                <w:b/>
                <w:bCs/>
                <w:sz w:val="20"/>
                <w:lang w:val="ro-RO"/>
              </w:rPr>
              <w:t>Mihăeşti</w:t>
            </w:r>
            <w:r>
              <w:rPr>
                <w:b/>
                <w:bCs/>
                <w:sz w:val="20"/>
                <w:lang w:val="ro-RO"/>
              </w:rPr>
              <w:t xml:space="preserve"> - Radomirești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797957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30EB2D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BAFED3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CEF0EB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FD4268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294D96" w:rsidRPr="00AB76B4" w14:paraId="704FACED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23CAC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5E74A3" w14:textId="77777777" w:rsidR="00294D96" w:rsidRDefault="00294D96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AD8F79" w14:textId="77777777" w:rsidR="00294D96" w:rsidRDefault="00294D96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D65CAFB" w14:textId="77777777" w:rsidR="00294D96" w:rsidRPr="00AB76B4" w:rsidRDefault="00294D96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Măldăeni –</w:t>
            </w:r>
          </w:p>
          <w:p w14:paraId="0528D79A" w14:textId="77777777" w:rsidR="00294D96" w:rsidRPr="00AB76B4" w:rsidRDefault="00294D96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Mihăeşti și</w:t>
            </w:r>
          </w:p>
          <w:p w14:paraId="0AE3EF50" w14:textId="77777777" w:rsidR="00294D96" w:rsidRPr="00AB76B4" w:rsidRDefault="00294D96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4 directă Mihăeşti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6084A9" w14:textId="77777777" w:rsidR="00294D96" w:rsidRPr="00AB76B4" w:rsidRDefault="00294D96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CE34DD" w14:textId="77777777" w:rsidR="00294D96" w:rsidRPr="00AB76B4" w:rsidRDefault="00294D96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CEEA95" w14:textId="77777777" w:rsidR="00294D96" w:rsidRPr="00AB76B4" w:rsidRDefault="00294D96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09</w:t>
            </w:r>
            <w:r w:rsidRPr="00AB76B4">
              <w:rPr>
                <w:b/>
                <w:bCs/>
                <w:sz w:val="20"/>
                <w:lang w:val="ro-RO"/>
              </w:rPr>
              <w:t>+200</w:t>
            </w:r>
          </w:p>
          <w:p w14:paraId="4C0A5056" w14:textId="77777777" w:rsidR="00294D96" w:rsidRPr="00AB76B4" w:rsidRDefault="00294D96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118+400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B8D6F9" w14:textId="77777777" w:rsidR="00294D96" w:rsidRPr="00AB76B4" w:rsidRDefault="00294D96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1BDF3B" w14:textId="77777777" w:rsidR="00294D96" w:rsidRDefault="00294D96" w:rsidP="000F68F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:rsidRPr="00AB76B4" w14:paraId="3EEF0F2A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9FFC7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C63C8E" w14:textId="77777777" w:rsidR="00294D96" w:rsidRDefault="00294D96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0DBD18" w14:textId="77777777" w:rsidR="00294D96" w:rsidRDefault="00294D96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51C33B0" w14:textId="77777777" w:rsidR="00294D96" w:rsidRPr="00AB76B4" w:rsidRDefault="00294D96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Mihăeşti</w:t>
            </w:r>
          </w:p>
          <w:p w14:paraId="75F7A4FA" w14:textId="77777777" w:rsidR="00294D96" w:rsidRDefault="00294D96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80F3F2" w14:textId="77777777" w:rsidR="00294D96" w:rsidRPr="00AB76B4" w:rsidRDefault="00294D96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461B5EC2" w14:textId="77777777" w:rsidR="00294D96" w:rsidRPr="00AB76B4" w:rsidRDefault="00294D96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0F1C22" w14:textId="77777777" w:rsidR="00294D96" w:rsidRPr="00AB76B4" w:rsidRDefault="00294D96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B70E29" w14:textId="77777777" w:rsidR="00294D96" w:rsidRPr="00AB76B4" w:rsidRDefault="00294D96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A6EB26" w14:textId="77777777" w:rsidR="00294D96" w:rsidRPr="00AB76B4" w:rsidRDefault="00294D96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97E9BE" w14:textId="77777777" w:rsidR="00294D96" w:rsidRDefault="00294D96" w:rsidP="000F68F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B76B4" w14:paraId="11EB4746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5A2BC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E0F663" w14:textId="77777777" w:rsidR="00294D96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119+530</w:t>
            </w:r>
          </w:p>
          <w:p w14:paraId="6B5929F9" w14:textId="77777777" w:rsidR="00294D96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121+000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AC38E1" w14:textId="77777777" w:rsidR="00294D96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80F00A8" w14:textId="77777777" w:rsidR="00294D96" w:rsidRPr="00AB76B4" w:rsidRDefault="00294D96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Mihăeşti </w:t>
            </w:r>
            <w:r>
              <w:rPr>
                <w:b/>
                <w:bCs/>
                <w:sz w:val="20"/>
                <w:lang w:val="ro-RO"/>
              </w:rPr>
              <w:t xml:space="preserve">-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98FC9A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1F9C67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BFE9F2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7EAA2E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536234" w14:textId="77777777" w:rsidR="00294D96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294D96" w:rsidRPr="00AB76B4" w14:paraId="0B49F38B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A0EDE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B9043C" w14:textId="77777777" w:rsidR="00294D96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124+650</w:t>
            </w:r>
          </w:p>
          <w:p w14:paraId="68E4445E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126+528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1FAA6F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1DA2777" w14:textId="77777777" w:rsidR="00294D96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</w:p>
          <w:p w14:paraId="7928AA1D" w14:textId="77777777" w:rsidR="00294D96" w:rsidRPr="00AB76B4" w:rsidRDefault="00294D9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1308FB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4C5521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6ACBEB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1DFD2B" w14:textId="77777777" w:rsidR="00294D96" w:rsidRPr="00AB76B4" w:rsidRDefault="00294D9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862BC4" w14:textId="77777777" w:rsidR="00294D96" w:rsidRPr="00AB76B4" w:rsidRDefault="00294D9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294D96" w:rsidRPr="00AB76B4" w14:paraId="1685552A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0E035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761A63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DF063C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FEDD1A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  <w:r>
              <w:rPr>
                <w:b/>
                <w:bCs/>
                <w:sz w:val="20"/>
                <w:lang w:val="ro-RO"/>
              </w:rPr>
              <w:t>, 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74F5D9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088A02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A33216" w14:textId="77777777" w:rsidR="00294D96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124+650</w:t>
            </w:r>
          </w:p>
          <w:p w14:paraId="33C55B25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126+528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467CAC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29B157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294D96" w:rsidRPr="00AB76B4" w14:paraId="23D90702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0D7CB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034EAD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EE2B12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3F744C7" w14:textId="77777777" w:rsidR="00294D96" w:rsidRPr="00AB76B4" w:rsidRDefault="00294D96" w:rsidP="00F7240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Radomirești</w:t>
            </w:r>
          </w:p>
          <w:p w14:paraId="00166E13" w14:textId="77777777" w:rsidR="00294D96" w:rsidRDefault="00294D96" w:rsidP="00F7240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8971F7" w14:textId="77777777" w:rsidR="00294D96" w:rsidRPr="00AB76B4" w:rsidRDefault="00294D96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6EE6113B" w14:textId="77777777" w:rsidR="00294D96" w:rsidRDefault="00294D96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AB76B4">
              <w:rPr>
                <w:b/>
                <w:bCs/>
                <w:sz w:val="20"/>
                <w:lang w:val="ro-RO"/>
              </w:rPr>
              <w:t xml:space="preserve"> 5</w:t>
            </w:r>
          </w:p>
          <w:p w14:paraId="0B2FFFB2" w14:textId="77777777" w:rsidR="00294D96" w:rsidRDefault="00294D96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4B70FB7F" w14:textId="77777777" w:rsidR="00294D96" w:rsidRPr="00AB76B4" w:rsidRDefault="00294D96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6D1AF1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AF674B" w14:textId="77777777" w:rsidR="00294D96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1A76A0" w14:textId="77777777" w:rsidR="00294D96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458B73" w14:textId="77777777" w:rsidR="00294D96" w:rsidRPr="00AB76B4" w:rsidRDefault="00294D96" w:rsidP="00F7240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103A4E1" w14:textId="77777777" w:rsidR="00294D96" w:rsidRDefault="00294D96" w:rsidP="00F7240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firul I în firul II și invers.</w:t>
            </w:r>
          </w:p>
        </w:tc>
      </w:tr>
      <w:tr w:rsidR="00294D96" w:rsidRPr="00AB76B4" w14:paraId="58D04C8E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EA534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448EAF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22C4C3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E349FB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Radomirești</w:t>
            </w:r>
          </w:p>
          <w:p w14:paraId="4099CD31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61B4AE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A5D55EC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4 - 8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B608FD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83ABFA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695608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16644C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31286F5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firul I în firul II și invers.</w:t>
            </w:r>
          </w:p>
        </w:tc>
      </w:tr>
      <w:tr w:rsidR="00294D96" w:rsidRPr="00AB76B4" w14:paraId="23DA689B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5BE79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390E76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EC8AEE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F9A7992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Radomirești</w:t>
            </w:r>
          </w:p>
          <w:p w14:paraId="543696DA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46079B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129E9A0E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 și 12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88CF45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846F25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A8B98E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E351A1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DBF6D8C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1.</w:t>
            </w:r>
          </w:p>
        </w:tc>
      </w:tr>
      <w:tr w:rsidR="00294D96" w:rsidRPr="00AB76B4" w14:paraId="01710A28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BC67F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2AB4DA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68EA50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CF1ADBE" w14:textId="77777777" w:rsidR="00294D96" w:rsidRDefault="00294D96" w:rsidP="0005357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directă  </w:t>
            </w:r>
          </w:p>
          <w:p w14:paraId="3EA33215" w14:textId="77777777" w:rsidR="00294D96" w:rsidRPr="00AB76B4" w:rsidRDefault="00294D96" w:rsidP="0005357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Fărcașele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C5243A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0B7B51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86BFC0" w14:textId="77777777" w:rsidR="00294D96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136+746</w:t>
            </w:r>
          </w:p>
          <w:p w14:paraId="3276DCC0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144+100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FF8DD7" w14:textId="77777777" w:rsidR="00294D96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F12DA6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294D96" w:rsidRPr="00AB76B4" w14:paraId="4A77EE2B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F53A1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58430C" w14:textId="77777777" w:rsidR="00294D96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129+900</w:t>
            </w:r>
          </w:p>
          <w:p w14:paraId="2C10F675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143+750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CBAAD7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65C6C2" w14:textId="77777777" w:rsidR="00294D96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Radomirești -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6486D358" w14:textId="77777777" w:rsidR="00294D96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  </w:t>
            </w:r>
          </w:p>
          <w:p w14:paraId="2366D321" w14:textId="77777777" w:rsidR="00294D96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3ABE4BA4" w14:textId="77777777" w:rsidR="00294D96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Fărcașele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68A453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74E483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6F3FB2" w14:textId="77777777" w:rsidR="00294D96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EB5BCA" w14:textId="77777777" w:rsidR="00294D96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2D4334" w14:textId="77777777" w:rsidR="00294D96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294D96" w:rsidRPr="00AB76B4" w14:paraId="16B94A53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8BE03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9E637C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5B898D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FB8C993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Drăgăneşti Olt</w:t>
            </w:r>
          </w:p>
          <w:p w14:paraId="4F1A0736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3493714B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6E1973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de la</w:t>
            </w:r>
          </w:p>
          <w:p w14:paraId="75D30406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  <w:p w14:paraId="3B4E63AC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4952A350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axa staţiei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500823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54D28C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1E28AA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0AF081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B76B4" w14:paraId="63F9758A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5143D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C649F2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0F7DF7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603749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Drăgăneşti Olt</w:t>
            </w:r>
          </w:p>
          <w:p w14:paraId="2E35BB18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575DCF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58B6C316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76670A9D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6 - 12, </w:t>
            </w:r>
          </w:p>
          <w:p w14:paraId="6A0F3141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8 - 10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E16D24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24F8CF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6A0B45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3F2964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4239435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2 și 3 directe.</w:t>
            </w:r>
          </w:p>
        </w:tc>
      </w:tr>
      <w:tr w:rsidR="00294D96" w:rsidRPr="00AB76B4" w14:paraId="7095FC28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F297D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879200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F8F1EC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265E878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1A93EF48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4F4CAA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3CE661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5F022A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14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380</w:t>
            </w:r>
          </w:p>
          <w:p w14:paraId="03E2C075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148+</w:t>
            </w:r>
            <w:r>
              <w:rPr>
                <w:b/>
                <w:bCs/>
                <w:sz w:val="20"/>
                <w:lang w:val="ro-RO"/>
              </w:rPr>
              <w:t>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FDE8A6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D2FF39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:rsidRPr="00AB76B4" w14:paraId="78D53CAB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76B30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D7F690" w14:textId="77777777" w:rsidR="00294D96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146+830</w:t>
            </w:r>
          </w:p>
          <w:p w14:paraId="121AE242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153+900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66BFB1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CD4A83D" w14:textId="77777777" w:rsidR="00294D96" w:rsidRPr="00AB76B4" w:rsidRDefault="00294D96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05471C2F" w14:textId="77777777" w:rsidR="00294D96" w:rsidRDefault="00294D96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</w:p>
          <w:p w14:paraId="1410D978" w14:textId="77777777" w:rsidR="00294D96" w:rsidRPr="00AB76B4" w:rsidRDefault="00294D96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Fărcașele - Caracal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739261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C37F83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FF8A1F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62B6AE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070EF3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294D96" w:rsidRPr="00AB76B4" w14:paraId="748A9DFB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55566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29E579" w14:textId="77777777" w:rsidR="00294D96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552E5E" w14:textId="77777777" w:rsidR="00294D96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E0BD12" w14:textId="77777777" w:rsidR="00294D96" w:rsidRPr="00AB76B4" w:rsidRDefault="00294D96" w:rsidP="00844E2B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25C204D4" w14:textId="77777777" w:rsidR="00294D96" w:rsidRPr="00AB76B4" w:rsidRDefault="00294D96" w:rsidP="00844E2B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3FEFB8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DC20E2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E68367" w14:textId="77777777" w:rsidR="00294D96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147+380</w:t>
            </w:r>
          </w:p>
          <w:p w14:paraId="034BBF4B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148+200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F64E8F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3071CE" w14:textId="77777777" w:rsidR="00294D96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:rsidRPr="00AB76B4" w14:paraId="45B65D42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B8C09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97F22F" w14:textId="77777777" w:rsidR="00294D96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32E8C3" w14:textId="77777777" w:rsidR="00294D96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9186C0F" w14:textId="77777777" w:rsidR="00294D96" w:rsidRPr="00AB76B4" w:rsidRDefault="00294D96" w:rsidP="00FB5F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38F678E1" w14:textId="77777777" w:rsidR="00294D96" w:rsidRPr="00AB76B4" w:rsidRDefault="00294D96" w:rsidP="00FB5F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  <w:r>
              <w:rPr>
                <w:b/>
                <w:bCs/>
                <w:sz w:val="20"/>
                <w:lang w:val="ro-RO"/>
              </w:rPr>
              <w:t xml:space="preserve">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882C46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175FC9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C25A25" w14:textId="77777777" w:rsidR="00294D96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148+200</w:t>
            </w:r>
          </w:p>
          <w:p w14:paraId="4F08F2CA" w14:textId="77777777" w:rsidR="00294D96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148+792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5715D0" w14:textId="77777777" w:rsidR="00294D96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EC8BA8" w14:textId="77777777" w:rsidR="00294D96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294D96" w:rsidRPr="00AB76B4" w14:paraId="1E7526D3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493C8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461B3A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153+900</w:t>
            </w:r>
          </w:p>
          <w:p w14:paraId="1A8F430F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155+300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0C6722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7DD305D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Fărcașele - </w:t>
            </w:r>
          </w:p>
          <w:p w14:paraId="0B9547D8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Caracal și </w:t>
            </w:r>
          </w:p>
          <w:p w14:paraId="78F1F046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749BA038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5E68AD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E270B6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0AFB57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5910F1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EBF3AC" w14:textId="77777777" w:rsidR="00294D96" w:rsidRPr="00AB76B4" w:rsidRDefault="00294D96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Fără inductori.</w:t>
            </w:r>
          </w:p>
          <w:p w14:paraId="2CEFECB8" w14:textId="77777777" w:rsidR="00294D96" w:rsidRPr="00AB76B4" w:rsidRDefault="00294D96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Afectează intrări - ieşiri </w:t>
            </w:r>
          </w:p>
          <w:p w14:paraId="0B592384" w14:textId="77777777" w:rsidR="00294D96" w:rsidRPr="00AB76B4" w:rsidRDefault="00294D96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peste sch. 7, 11, 17, 23 și 27.</w:t>
            </w:r>
          </w:p>
          <w:p w14:paraId="75B43C2B" w14:textId="77777777" w:rsidR="00294D96" w:rsidRPr="00AB76B4" w:rsidRDefault="00294D96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B76B4" w14:paraId="50CB49C5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F2108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82E21C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291A78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2E966AE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6F14E911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3E1270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155+330</w:t>
            </w:r>
          </w:p>
          <w:p w14:paraId="3855FD79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156+310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E9D9EE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5A6A8A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B5D2E7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68A630" w14:textId="77777777" w:rsidR="00294D96" w:rsidRPr="00AB76B4" w:rsidRDefault="00294D96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3DBC30BE" w14:textId="77777777" w:rsidR="00294D96" w:rsidRPr="00AB76B4" w:rsidRDefault="00294D96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Între călcâi sch. 27 și </w:t>
            </w:r>
          </w:p>
          <w:p w14:paraId="77A6B06D" w14:textId="77777777" w:rsidR="00294D96" w:rsidRPr="00AB76B4" w:rsidRDefault="00294D96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vf. sch. 22.</w:t>
            </w:r>
          </w:p>
        </w:tc>
      </w:tr>
      <w:tr w:rsidR="00294D96" w:rsidRPr="00AB76B4" w14:paraId="68E4E950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9F44B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7DA009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715B5B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6CA5C9F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 Cap Y</w:t>
            </w:r>
          </w:p>
          <w:p w14:paraId="6C4FF9D4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303173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E5F74B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4CF560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6E4AE7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3C5065" w14:textId="77777777" w:rsidR="00294D96" w:rsidRPr="00AB76B4" w:rsidRDefault="00294D96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și 5</w:t>
            </w:r>
          </w:p>
        </w:tc>
      </w:tr>
      <w:tr w:rsidR="00294D96" w:rsidRPr="00AB76B4" w14:paraId="65A67454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78BDD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1D630B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6D7AF4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512DA4D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4F4D98F5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Y,</w:t>
            </w:r>
          </w:p>
          <w:p w14:paraId="6EF1D8CD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6, 32 și 34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171C98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B0D141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5882E1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156+150</w:t>
            </w:r>
          </w:p>
          <w:p w14:paraId="34A1CA88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156+480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E38040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BBDD9B" w14:textId="77777777" w:rsidR="00294D96" w:rsidRPr="00AB76B4" w:rsidRDefault="00294D96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513172A7" w14:textId="77777777" w:rsidR="00294D96" w:rsidRPr="00AB76B4" w:rsidRDefault="00294D96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108475B" w14:textId="77777777" w:rsidR="00294D96" w:rsidRPr="00AB76B4" w:rsidRDefault="00294D96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și 2, Cap Y.</w:t>
            </w:r>
          </w:p>
        </w:tc>
      </w:tr>
      <w:tr w:rsidR="00294D96" w:rsidRPr="00AB76B4" w14:paraId="5CB1B803" w14:textId="77777777" w:rsidTr="00927588">
        <w:trPr>
          <w:cantSplit/>
          <w:trHeight w:val="11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9A789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2D179F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F01B55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E556D5C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0E514854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507330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2C5FECE1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11 - 19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0F318D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ECE8CF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AC06F8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9433A8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98E8C86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și 2.</w:t>
            </w:r>
          </w:p>
        </w:tc>
      </w:tr>
      <w:tr w:rsidR="00294D96" w:rsidRPr="00AB76B4" w14:paraId="58E97E7B" w14:textId="77777777" w:rsidTr="00927588">
        <w:trPr>
          <w:cantSplit/>
          <w:trHeight w:val="11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D21EF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3B954F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DBB61E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E65C22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4F69903E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CF7929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7567DD2D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13 - 17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9D0BE6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DE3679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DC711D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EC1F01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E6E4F6B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2 și 3.</w:t>
            </w:r>
          </w:p>
        </w:tc>
      </w:tr>
      <w:tr w:rsidR="00294D96" w:rsidRPr="00AB76B4" w14:paraId="2364C394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620E2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483CAB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4C394B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3EF5E5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036C3194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B6B701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497A310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3 - 9 </w:t>
            </w:r>
          </w:p>
          <w:p w14:paraId="085786C4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</w:t>
            </w:r>
          </w:p>
          <w:p w14:paraId="20D9BA89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21 - 33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D5EF7C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516075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EE3E60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DBA27F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3F5AFC4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1 - 7.</w:t>
            </w:r>
          </w:p>
        </w:tc>
      </w:tr>
      <w:tr w:rsidR="00294D96" w:rsidRPr="00AB76B4" w14:paraId="06EB9172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FC248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BD22DD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EF68E8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5983FFC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2CDB66C4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022ADE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633734C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23 - 29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DAECC4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BA2A51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F63CDF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89E983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Afectează intrări - ieşiri </w:t>
            </w:r>
          </w:p>
          <w:p w14:paraId="0DD030C4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3 - 9.</w:t>
            </w:r>
          </w:p>
        </w:tc>
      </w:tr>
      <w:tr w:rsidR="00294D96" w:rsidRPr="00AB76B4" w14:paraId="7259A562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76569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3A19F3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0270F1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EB3BC72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705134A8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5E09AA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31 și 37</w:t>
            </w:r>
          </w:p>
          <w:p w14:paraId="10A5A9AF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 directă și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6B59D8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6280F2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F996B5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1792F0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56D04AF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6 - 9.</w:t>
            </w:r>
          </w:p>
        </w:tc>
      </w:tr>
      <w:tr w:rsidR="00294D96" w:rsidRPr="00AB76B4" w14:paraId="604AD464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A8B85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377550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9C4B9D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00D9FCC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05B8462E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6909DD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AC0AC6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261D34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3B347A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58E50B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4579DBA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 Cap Y.</w:t>
            </w:r>
          </w:p>
        </w:tc>
      </w:tr>
      <w:tr w:rsidR="00294D96" w:rsidRPr="00AB76B4" w14:paraId="047DC825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2E8DB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6BDBF3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E1AA34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54B7E2E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1C349D21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7CBC7A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26, 28, 30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5764B8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BFBCDE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BD31D7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2DF0DB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Cu acces la liniile 6 și 7.</w:t>
            </w:r>
          </w:p>
        </w:tc>
      </w:tr>
      <w:tr w:rsidR="00294D96" w:rsidRPr="00AB76B4" w14:paraId="5E211B76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3EAF6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09D00F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7FB07C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A24123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49A9CF7B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896D97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3DED68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C9876D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5D0F81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289678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Cu acces la linia 1.</w:t>
            </w:r>
          </w:p>
        </w:tc>
      </w:tr>
      <w:tr w:rsidR="00294D96" w:rsidRPr="00AB76B4" w14:paraId="564D7A85" w14:textId="77777777" w:rsidTr="00927588">
        <w:trPr>
          <w:cantSplit/>
          <w:trHeight w:val="66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75B9A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F205B3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D18D4E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826A4C2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1D8B5B87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43149A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67A0128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48 și 52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8B31A0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FB95A6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A8E8EF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FCD465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D6CE9AD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1, 4 și 5.</w:t>
            </w:r>
          </w:p>
        </w:tc>
      </w:tr>
      <w:tr w:rsidR="00294D96" w:rsidRPr="00AB76B4" w14:paraId="4741F356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23713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E7D048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2E4813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8FECA7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05767DF1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liniile 5 și 6 </w:t>
            </w:r>
          </w:p>
          <w:p w14:paraId="2DCA2DAA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46A58E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4A0768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0B2448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7BAF9B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0C91CB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B76B4" w14:paraId="60346E21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0F4DF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5EE58E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994A8E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CE1ED9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0F824EF1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7 </w:t>
            </w:r>
          </w:p>
          <w:p w14:paraId="151B1A71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D21EF1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F9DEBD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E2D4AC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05A66B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CE5235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B76B4" w14:paraId="1899643F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1CEA4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113D92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156+450</w:t>
            </w:r>
          </w:p>
          <w:p w14:paraId="1B73FBA2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60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89376A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A1FB4DF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5D6AC745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6B905C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8E01A7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E20A2F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AD6E7D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747AD8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:rsidRPr="00AB76B4" w14:paraId="6A7806E5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78C11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B55771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160+500</w:t>
            </w:r>
          </w:p>
          <w:p w14:paraId="6CE88023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88A2BF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AD83FBE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65124B5D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E22BD8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B8B704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51DB1B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4FA606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A120E7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:rsidRPr="00AB76B4" w14:paraId="53EC949F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D7C40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845CCC" w14:textId="77777777" w:rsidR="00294D96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162+200</w:t>
            </w:r>
          </w:p>
          <w:p w14:paraId="03E8C4C5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D1780F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5F79DA8" w14:textId="77777777" w:rsidR="00294D96" w:rsidRPr="00AB76B4" w:rsidRDefault="00294D96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67681770" w14:textId="77777777" w:rsidR="00294D96" w:rsidRPr="00AB76B4" w:rsidRDefault="00294D96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5802A0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696CED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84676E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80F506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44D000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Interzis circulația locomotivelor cuplate.</w:t>
            </w:r>
          </w:p>
        </w:tc>
      </w:tr>
      <w:tr w:rsidR="00294D96" w:rsidRPr="00AB76B4" w14:paraId="134AECF0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E8515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1450FE" w14:textId="77777777" w:rsidR="00294D96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162+300</w:t>
            </w:r>
          </w:p>
          <w:p w14:paraId="3473FC5D" w14:textId="77777777" w:rsidR="00294D96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165+000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A53853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D6EBF5D" w14:textId="77777777" w:rsidR="00294D96" w:rsidRPr="00AB76B4" w:rsidRDefault="00294D96" w:rsidP="00105F5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5CB02C40" w14:textId="77777777" w:rsidR="00294D96" w:rsidRPr="00AB76B4" w:rsidRDefault="00294D96" w:rsidP="00105F5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9E6871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19A50B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DD89B5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F8E88D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FE568C" w14:textId="77777777" w:rsidR="00294D96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:rsidRPr="00AB76B4" w14:paraId="7775ED7D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06FE1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80E986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8B8AE7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5C95DD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7AEDFFDF" w14:textId="77777777" w:rsidR="00294D96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  <w:r>
              <w:rPr>
                <w:b/>
                <w:bCs/>
                <w:sz w:val="20"/>
                <w:lang w:val="ro-RO"/>
              </w:rPr>
              <w:t xml:space="preserve"> și linia 2 directă </w:t>
            </w:r>
            <w:r w:rsidRPr="00AB76B4">
              <w:rPr>
                <w:b/>
                <w:bCs/>
                <w:sz w:val="20"/>
                <w:lang w:val="ro-RO"/>
              </w:rPr>
              <w:t>Grozăvești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177DFDE2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81904E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89EBEF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2D035E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57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660</w:t>
            </w:r>
          </w:p>
          <w:p w14:paraId="67E71B4A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45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0EE689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AEEAE3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:rsidRPr="00AB76B4" w14:paraId="3ABAFFE5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4CB40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960D05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7E708F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B0CC1C" w14:textId="77777777" w:rsidR="00294D96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directă </w:t>
            </w:r>
          </w:p>
          <w:p w14:paraId="1992FD74" w14:textId="77777777" w:rsidR="00294D96" w:rsidRPr="00AB76B4" w:rsidRDefault="00294D96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121639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EB47D5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2FA4AD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45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  <w:p w14:paraId="6ACD42B5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69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378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850CFE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505434" w14:textId="77777777" w:rsidR="00294D96" w:rsidRPr="00AB76B4" w:rsidRDefault="00294D96" w:rsidP="0005357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294D96" w:rsidRPr="00AB76B4" w14:paraId="49202749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7C617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772849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170+200</w:t>
            </w:r>
          </w:p>
          <w:p w14:paraId="045160C0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172+500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F94C43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EF8E1E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 -</w:t>
            </w:r>
          </w:p>
          <w:p w14:paraId="1F2BDE55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Jianca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FD16A7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5AF237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0AF10A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CDC3EF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E25D40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294D96" w:rsidRPr="00AB76B4" w14:paraId="0B5CAD20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FED7D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96C9AC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176+200</w:t>
            </w:r>
          </w:p>
          <w:p w14:paraId="68C3AFA9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177+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36E0FA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61B6F3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Jianca</w:t>
            </w:r>
          </w:p>
          <w:p w14:paraId="29B48A34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 </w:t>
            </w:r>
            <w:r w:rsidRPr="00AB76B4">
              <w:rPr>
                <w:b/>
                <w:bCs/>
                <w:sz w:val="20"/>
                <w:lang w:val="ro-RO"/>
              </w:rPr>
              <w:br/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26C589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74C7AE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1D0673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8D3202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C45FF7" w14:textId="77777777" w:rsidR="00294D96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AA251CE" w14:textId="77777777" w:rsidR="00294D96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40294C30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– ieşiri. Peste sch. 3, 5, 4 și 6.</w:t>
            </w:r>
          </w:p>
        </w:tc>
      </w:tr>
      <w:tr w:rsidR="00294D96" w:rsidRPr="00AB76B4" w14:paraId="00184577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A5660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809217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7167E1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AAEF63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Jianca</w:t>
            </w:r>
          </w:p>
          <w:p w14:paraId="23AEA233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 </w:t>
            </w:r>
            <w:r w:rsidRPr="00AB76B4">
              <w:rPr>
                <w:b/>
                <w:bCs/>
                <w:sz w:val="20"/>
                <w:lang w:val="ro-RO"/>
              </w:rPr>
              <w:br/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915451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5CA6CE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77FE95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176+200</w:t>
            </w:r>
          </w:p>
          <w:p w14:paraId="626E7A7C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177+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5DD784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21AF16" w14:textId="77777777" w:rsidR="00294D96" w:rsidRDefault="00294D96" w:rsidP="001A298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1468115" w14:textId="77777777" w:rsidR="00294D96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68D2F545" w14:textId="77777777" w:rsidR="00294D96" w:rsidRPr="00AB76B4" w:rsidRDefault="00294D96" w:rsidP="000D62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– ieşiri. Peste sch. 1, 7, 11, 2, 8 și 10.</w:t>
            </w:r>
          </w:p>
        </w:tc>
      </w:tr>
      <w:tr w:rsidR="00294D96" w:rsidRPr="00AB76B4" w14:paraId="1D08249A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DA133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8DF97E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A947B1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53020F4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Jianca</w:t>
            </w:r>
          </w:p>
          <w:p w14:paraId="426CE757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66F3BF02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F397BA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2F1098E8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C6CA0F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4269C2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DFF5D1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E6318F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B76B4" w14:paraId="20D32B4E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0DFC4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454867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181+000</w:t>
            </w:r>
          </w:p>
          <w:p w14:paraId="09F78E55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182+500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1C108B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4B39124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Jianca - Leu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D3FA9B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41CEB2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A359F5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BED6EE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485AE1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:rsidRPr="00AB76B4" w14:paraId="0EFF06E9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10056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E6DB80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7FABCB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5EE72F9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47BD8769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X</w:t>
            </w:r>
            <w:r>
              <w:rPr>
                <w:b/>
                <w:bCs/>
                <w:sz w:val="20"/>
                <w:lang w:val="ro-RO"/>
              </w:rPr>
              <w:t xml:space="preserve"> și Y, peste sch. 1, 7, 11, 10, 8, 2 și 16.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008F86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8EF35A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1A9E35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184+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54344147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B91B87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6208F9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294D96" w:rsidRPr="00AB76B4" w14:paraId="04377B42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8D2F0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81272B" w14:textId="77777777" w:rsidR="00294D96" w:rsidRPr="00AB76B4" w:rsidRDefault="00294D96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184+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16C85844" w14:textId="77777777" w:rsidR="00294D96" w:rsidRPr="00AB76B4" w:rsidRDefault="00294D96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EEF2A9" w14:textId="77777777" w:rsidR="00294D96" w:rsidRPr="00AB76B4" w:rsidRDefault="00294D96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DFFB96" w14:textId="77777777" w:rsidR="00294D96" w:rsidRPr="00AB76B4" w:rsidRDefault="00294D96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5EC37A30" w14:textId="77777777" w:rsidR="00294D96" w:rsidRPr="00AB76B4" w:rsidRDefault="00294D96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directă, </w:t>
            </w:r>
          </w:p>
          <w:p w14:paraId="0C337555" w14:textId="77777777" w:rsidR="00294D96" w:rsidRDefault="00294D96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Y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</w:p>
          <w:p w14:paraId="2D28F4F4" w14:textId="77777777" w:rsidR="00294D96" w:rsidRPr="0068517F" w:rsidRDefault="00294D96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68517F">
              <w:rPr>
                <w:b/>
                <w:bCs/>
                <w:sz w:val="20"/>
                <w:lang w:val="ro-RO"/>
              </w:rPr>
              <w:t>peste sch. 3, 5, 4 și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49FB87" w14:textId="77777777" w:rsidR="00294D96" w:rsidRPr="00AB76B4" w:rsidRDefault="00294D96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431714" w14:textId="77777777" w:rsidR="00294D96" w:rsidRPr="00AB76B4" w:rsidRDefault="00294D96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D9141D" w14:textId="77777777" w:rsidR="00294D96" w:rsidRPr="00AB76B4" w:rsidRDefault="00294D96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E558B5" w14:textId="77777777" w:rsidR="00294D96" w:rsidRPr="00AB76B4" w:rsidRDefault="00294D96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88C5C2" w14:textId="77777777" w:rsidR="00294D96" w:rsidRDefault="00294D96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517918C" w14:textId="77777777" w:rsidR="00294D96" w:rsidRPr="00AB76B4" w:rsidRDefault="00294D96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:rsidRPr="00AB76B4" w14:paraId="2693C34E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04CD2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0FF6D2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7CAAA8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4ABDD1B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504E01D7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X</w:t>
            </w: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A97550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F066099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-</w:t>
            </w:r>
            <w:r>
              <w:rPr>
                <w:b/>
                <w:bCs/>
                <w:sz w:val="20"/>
                <w:lang w:val="ro-RO"/>
              </w:rPr>
              <w:t>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B47B98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F6178F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F2C2A2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21B119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br/>
              <w:t>din fir I în fir II.</w:t>
            </w:r>
          </w:p>
        </w:tc>
      </w:tr>
      <w:tr w:rsidR="00294D96" w:rsidRPr="00AB76B4" w14:paraId="6E076398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85C28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B435AE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7C5B88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D04C0A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3B022175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CA48DD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A5A2B6F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6-8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4149C4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B7DB91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6F0ACB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FDBB4E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br/>
              <w:t>din fir I în fir II.</w:t>
            </w:r>
          </w:p>
        </w:tc>
      </w:tr>
      <w:tr w:rsidR="00294D96" w:rsidRPr="00AB76B4" w14:paraId="564C6839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4AA44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84C9D7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4046D4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1E9E119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146D4AC2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prim. - exp.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D9C3AD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20349D77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899B00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0C0E64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90DF6E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D85548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B76B4" w14:paraId="163F37F8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72DF8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BB6613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196+000</w:t>
            </w:r>
          </w:p>
          <w:p w14:paraId="6D47BEB7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197+700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6C6E2F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CBFD14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Leu - Malu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B8D9C7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87AEB0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457878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2B67F7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403671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2753A01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:rsidRPr="00AB76B4" w14:paraId="3F74392D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2E576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399478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0186B3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996953" w14:textId="77777777" w:rsidR="00294D96" w:rsidRPr="00AB76B4" w:rsidRDefault="00294D9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Leu - Malu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6A8F5C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0AA028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AEC8F1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196+100</w:t>
            </w:r>
          </w:p>
          <w:p w14:paraId="735F980B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58DDAD" w14:textId="77777777" w:rsidR="00294D96" w:rsidRPr="00AB76B4" w:rsidRDefault="00294D9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3CFD1B" w14:textId="77777777" w:rsidR="00294D96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7C6C4AF" w14:textId="77777777" w:rsidR="00294D96" w:rsidRPr="00AB76B4" w:rsidRDefault="00294D9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:rsidRPr="00AB76B4" w14:paraId="1C7B42EC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257C0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AD49E1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F7EA25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DE6A21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Malu Mare -</w:t>
            </w:r>
          </w:p>
          <w:p w14:paraId="389A58EB" w14:textId="77777777" w:rsidR="00294D96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Banu Mărăcine</w:t>
            </w:r>
            <w:r>
              <w:rPr>
                <w:b/>
                <w:bCs/>
                <w:sz w:val="20"/>
                <w:lang w:val="ro-RO"/>
              </w:rPr>
              <w:t xml:space="preserve"> + linia 5 directă </w:t>
            </w:r>
          </w:p>
          <w:p w14:paraId="1451FC8D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Banu Mărăcine</w:t>
            </w:r>
            <w:r>
              <w:rPr>
                <w:b/>
                <w:bCs/>
                <w:sz w:val="20"/>
                <w:lang w:val="ro-RO"/>
              </w:rPr>
              <w:t xml:space="preserve"> Cap. X peste sch. 1, 7, 9.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52642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D8BEBF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1AA763" w14:textId="77777777" w:rsidR="00294D96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199+800</w:t>
            </w:r>
          </w:p>
          <w:p w14:paraId="2A94608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203+350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46D8AF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F35E4E" w14:textId="77777777" w:rsidR="00294D96" w:rsidRDefault="00294D96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C75C10A" w14:textId="77777777" w:rsidR="00294D96" w:rsidRPr="00AB76B4" w:rsidRDefault="00294D96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:rsidRPr="00AB76B4" w14:paraId="215711B6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32A9B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46521A" w14:textId="77777777" w:rsidR="00294D96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200+200</w:t>
            </w:r>
          </w:p>
          <w:p w14:paraId="4DC8887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200+400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27E89E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13AF65" w14:textId="77777777" w:rsidR="00294D96" w:rsidRPr="00AB76B4" w:rsidRDefault="00294D96" w:rsidP="008C449B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Malu Mare -</w:t>
            </w:r>
          </w:p>
          <w:p w14:paraId="753C7FCB" w14:textId="77777777" w:rsidR="00294D96" w:rsidRPr="00AB76B4" w:rsidRDefault="00294D96" w:rsidP="008C449B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Banu Mărăcine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FF813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0DC99D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FC7EAC" w14:textId="77777777" w:rsidR="00294D96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94893E" w14:textId="77777777" w:rsidR="00294D96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61D390" w14:textId="77777777" w:rsidR="00294D96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DFDEC17" w14:textId="77777777" w:rsidR="00294D96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:rsidRPr="00AB76B4" w14:paraId="5649F490" w14:textId="77777777" w:rsidTr="00927588">
        <w:trPr>
          <w:cantSplit/>
          <w:trHeight w:val="33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F476A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0736E4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7593E54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5B8F561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53AA7469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D40C8D2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964F09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 și 11 în abatere</w:t>
            </w:r>
          </w:p>
          <w:p w14:paraId="406F861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1177C5AC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3AE71C7E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9 - 11</w:t>
            </w:r>
          </w:p>
          <w:p w14:paraId="4F3CF2C7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sch. </w:t>
            </w:r>
          </w:p>
          <w:p w14:paraId="703A906F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14 și 18 în abatere și diag. 14 - 18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1C3F1DB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5221808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800AA99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C9D7232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1 - 4 Cap X + Cap Y.</w:t>
            </w:r>
          </w:p>
          <w:p w14:paraId="7F32ADFE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B76B4" w14:paraId="361DE422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82BED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BFA0759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1F8E308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42A93EF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7079EC1F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064593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7</w:t>
            </w:r>
          </w:p>
          <w:p w14:paraId="74BFB233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- 100 m din călcâi sch. </w:t>
            </w:r>
          </w:p>
          <w:p w14:paraId="79244E34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0D90E84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20E878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2728BB5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F66642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B76B4" w14:paraId="38AAC58F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5BD03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3F0F75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E4E1AAE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56236A9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03D7ED1B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DAFD404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D65619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15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55CAF6D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FC2A177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8B94D44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7D5E712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40E6E51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4 Cap X şi CEREALCOM.</w:t>
            </w:r>
          </w:p>
        </w:tc>
      </w:tr>
      <w:tr w:rsidR="00294D96" w:rsidRPr="00AB76B4" w14:paraId="3BB570A3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9D844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99A6FF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4C6003D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041620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76D1AE07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50E2BA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17, 21 şi 23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BAE12F7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01A7163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17CACEB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70297EE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98B2FC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CEREALCOM.</w:t>
            </w:r>
          </w:p>
        </w:tc>
      </w:tr>
      <w:tr w:rsidR="00294D96" w:rsidRPr="00AB76B4" w14:paraId="4EAA2DDD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EFAA7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5D29F8C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C3FB79E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74089C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657B04D6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B75807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20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5CE9007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0782FDE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DD10A87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78D9D54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ED9A561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4 Cap Y.</w:t>
            </w:r>
          </w:p>
        </w:tc>
      </w:tr>
      <w:tr w:rsidR="00294D96" w:rsidRPr="00AB76B4" w14:paraId="0137AB25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E56E4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8486057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249+150</w:t>
            </w:r>
          </w:p>
          <w:p w14:paraId="1BA4B8A8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250+300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94CD0B6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EF9B21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2D1EFFA1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3A + 3B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94197A3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462FB05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444A822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8F31ED5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1F29C3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Numai pentru trenurile de marfă în tranzit .</w:t>
            </w:r>
          </w:p>
          <w:p w14:paraId="33606EE2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58A99B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Stație paralelogram.</w:t>
            </w:r>
          </w:p>
        </w:tc>
      </w:tr>
      <w:tr w:rsidR="00294D96" w:rsidRPr="00AB76B4" w14:paraId="3E5659B1" w14:textId="77777777" w:rsidTr="00927588">
        <w:trPr>
          <w:cantSplit/>
          <w:trHeight w:val="10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D5D9E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8ED529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3852D49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273498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6197459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9915EF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68F4DB1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73 - 77 - - 83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4868F8D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93DC78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21D2FF6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4C5ABA2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linia 2 A la liniile 26 și 27.</w:t>
            </w:r>
          </w:p>
        </w:tc>
      </w:tr>
      <w:tr w:rsidR="00294D96" w:rsidRPr="00AB76B4" w14:paraId="761FDDF1" w14:textId="77777777" w:rsidTr="00927588">
        <w:trPr>
          <w:cantSplit/>
          <w:trHeight w:val="69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BAE1A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812C3E8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2F2786B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02723F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7E59867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E14862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046A6A3F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79 - 85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17AA697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955AF11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72A1291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4171F7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linia 28 A la liniile 1 - 4 B.</w:t>
            </w:r>
          </w:p>
        </w:tc>
      </w:tr>
      <w:tr w:rsidR="00294D96" w:rsidRPr="00AB76B4" w14:paraId="6D46CA8B" w14:textId="77777777" w:rsidTr="00927588">
        <w:trPr>
          <w:cantSplit/>
          <w:trHeight w:val="54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25718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C2406F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D2C0401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CA25EEC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5C20654A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1DAB4C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E552708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75 / 79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3C72C5B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AFD7FB7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A197574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DBBEB83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 linia 28A la liniile 1 - 4 B, 26 și 27.</w:t>
            </w:r>
          </w:p>
        </w:tc>
      </w:tr>
      <w:tr w:rsidR="00294D96" w:rsidRPr="00AB76B4" w14:paraId="4800CA41" w14:textId="77777777" w:rsidTr="00927588">
        <w:trPr>
          <w:cantSplit/>
          <w:trHeight w:val="86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51B0D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D7B9292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8B2C481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D295E0F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070A2D16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C704AF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TDJ</w:t>
            </w:r>
          </w:p>
          <w:p w14:paraId="6AF95C8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B6026C5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2BC518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D904231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2483AB4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 liniile 1A, 2A și 28A la liniile 26 și 27.</w:t>
            </w:r>
          </w:p>
        </w:tc>
      </w:tr>
      <w:tr w:rsidR="00294D96" w:rsidRPr="00AB76B4" w14:paraId="3E62F06C" w14:textId="77777777" w:rsidTr="00927588">
        <w:trPr>
          <w:cantSplit/>
          <w:trHeight w:val="18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C08A9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C52E9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9804C3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FFB5407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27D36A4F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A22EDD" w14:textId="77777777" w:rsidR="00294D96" w:rsidRPr="00AB76B4" w:rsidRDefault="00294D9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0CECD025" w14:textId="77777777" w:rsidR="00294D96" w:rsidRPr="00AB76B4" w:rsidRDefault="00294D9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 23,  33,  35,  </w:t>
            </w:r>
          </w:p>
          <w:p w14:paraId="73F9D8A8" w14:textId="77777777" w:rsidR="00294D96" w:rsidRPr="00AB76B4" w:rsidRDefault="00294D9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52F98E3B" w14:textId="77777777" w:rsidR="00294D96" w:rsidRPr="00AB76B4" w:rsidRDefault="00294D9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43 / 49, </w:t>
            </w:r>
          </w:p>
          <w:p w14:paraId="4AD2482C" w14:textId="77777777" w:rsidR="00294D96" w:rsidRPr="00AB76B4" w:rsidRDefault="00294D9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45 / 51, sch. 55,  57, 59,  </w:t>
            </w:r>
          </w:p>
          <w:p w14:paraId="0027988E" w14:textId="77777777" w:rsidR="00294D96" w:rsidRPr="00AB76B4" w:rsidRDefault="00294D9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65,  67,  69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142787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3D1267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F7CFA7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E606D8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FA169C2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4A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294D96" w:rsidRPr="00AB76B4" w14:paraId="6B398FC4" w14:textId="77777777" w:rsidTr="00927588">
        <w:trPr>
          <w:cantSplit/>
          <w:trHeight w:val="18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E3ADE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155C78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895151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8017593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6B0890D8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A9A5D4" w14:textId="77777777" w:rsidR="00294D96" w:rsidRPr="00AB76B4" w:rsidRDefault="00294D9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014B9D7F" w14:textId="77777777" w:rsidR="00294D96" w:rsidRPr="00AB76B4" w:rsidRDefault="00294D9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 </w:t>
            </w:r>
            <w:r>
              <w:rPr>
                <w:b/>
                <w:bCs/>
                <w:spacing w:val="-10"/>
                <w:sz w:val="20"/>
                <w:lang w:val="ro-RO"/>
              </w:rPr>
              <w:t>145, 147, 149, 151, 157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E5BEB1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D176E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CC3340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D6C6D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097D0FE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12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6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294D96" w:rsidRPr="00AB76B4" w14:paraId="21FF8114" w14:textId="77777777" w:rsidTr="00927588">
        <w:trPr>
          <w:cantSplit/>
          <w:trHeight w:val="94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D36D6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3D611F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C3B0A4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E5C36E8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72B32603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liniile 12-16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C64915" w14:textId="77777777" w:rsidR="00294D96" w:rsidRPr="00AB76B4" w:rsidRDefault="00294D9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toată </w:t>
            </w:r>
            <w:r w:rsidRPr="00AB76B4">
              <w:rPr>
                <w:b/>
                <w:bCs/>
                <w:spacing w:val="-10"/>
                <w:sz w:val="20"/>
                <w:lang w:val="ro-RO"/>
              </w:rPr>
              <w:br/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EE9E8C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451442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27190C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F89881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B76B4" w14:paraId="07FA25CD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7AB9D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4F8D9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F78E62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51E05BD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7BCF1014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A8C919" w14:textId="77777777" w:rsidR="00294D96" w:rsidRPr="00AB76B4" w:rsidRDefault="00294D9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5337AB68" w14:textId="77777777" w:rsidR="00294D96" w:rsidRPr="00AB76B4" w:rsidRDefault="00294D9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12</w:t>
            </w:r>
          </w:p>
          <w:p w14:paraId="19B7A121" w14:textId="77777777" w:rsidR="00294D96" w:rsidRPr="00AB76B4" w:rsidRDefault="00294D9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34AD3B7E" w14:textId="77777777" w:rsidR="00294D96" w:rsidRPr="00AB76B4" w:rsidRDefault="00294D9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22 / 26</w:t>
            </w:r>
          </w:p>
          <w:p w14:paraId="74D015B4" w14:textId="77777777" w:rsidR="00294D96" w:rsidRPr="00AB76B4" w:rsidRDefault="00294D9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24</w:t>
            </w:r>
          </w:p>
          <w:p w14:paraId="6DDD9EC9" w14:textId="77777777" w:rsidR="00294D96" w:rsidRPr="00AB76B4" w:rsidRDefault="00294D9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6A2183B9" w14:textId="77777777" w:rsidR="00294D96" w:rsidRPr="00AB76B4" w:rsidRDefault="00294D9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32 / 38</w:t>
            </w:r>
          </w:p>
          <w:p w14:paraId="22C7300B" w14:textId="77777777" w:rsidR="00294D96" w:rsidRPr="00AB76B4" w:rsidRDefault="00294D9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sch.: 40</w:t>
            </w:r>
          </w:p>
          <w:p w14:paraId="4E8AD5AF" w14:textId="77777777" w:rsidR="00294D96" w:rsidRPr="00AB76B4" w:rsidRDefault="00294D9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50, 52, 54, 56, 58, 60, 62, 64, 66</w:t>
            </w:r>
          </w:p>
          <w:p w14:paraId="3F34838D" w14:textId="77777777" w:rsidR="00294D96" w:rsidRPr="00AB76B4" w:rsidRDefault="00294D9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A77E0E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9BC404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BB9AA2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27EFC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1265E3E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294D96" w:rsidRPr="00AB76B4" w14:paraId="10715EBA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8E292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68BE3F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577477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1BE38D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33F58EC3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728FF3" w14:textId="77777777" w:rsidR="00294D96" w:rsidRPr="00AB76B4" w:rsidRDefault="00294D9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 peste </w:t>
            </w:r>
          </w:p>
          <w:p w14:paraId="3C095790" w14:textId="77777777" w:rsidR="00294D96" w:rsidRPr="00AB76B4" w:rsidRDefault="00294D9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</w:t>
            </w:r>
            <w:r>
              <w:rPr>
                <w:b/>
                <w:bCs/>
                <w:spacing w:val="-10"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76, 78, 80, 82, 84 </w:t>
            </w:r>
          </w:p>
          <w:p w14:paraId="4D70F392" w14:textId="77777777" w:rsidR="00294D96" w:rsidRPr="00AB76B4" w:rsidRDefault="00294D9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și 88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3D1417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3866FC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D3A6F7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B939C5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FEA093E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12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6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294D96" w:rsidRPr="00AB76B4" w14:paraId="05AFF778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BB8D2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FE336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0775A0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38483B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7137AF63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Y, L 13 directă, peste sch. 9, 15, 21, 28, 20 și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504C66" w14:textId="77777777" w:rsidR="00294D96" w:rsidRPr="00AB76B4" w:rsidRDefault="00294D9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8F9A08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14E87E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255+140</w:t>
            </w:r>
          </w:p>
          <w:p w14:paraId="58280BD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256+540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5BA17C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4ECC1E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12F96BF9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294D96" w:rsidRPr="00AB76B4" w14:paraId="5B81653B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5590F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268392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255+140</w:t>
            </w:r>
          </w:p>
          <w:p w14:paraId="229239D4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256+540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C13FEC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BE2CA2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38C30BE8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X+Y, L 12 directă</w:t>
            </w:r>
          </w:p>
          <w:p w14:paraId="2DACA0F1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7, 13, 17, 22, 18 și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A71956" w14:textId="77777777" w:rsidR="00294D96" w:rsidRPr="00AB76B4" w:rsidRDefault="00294D9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83E5A3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0D7F8C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E2F5E6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0062CF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29DB420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294D96" w:rsidRPr="00AB76B4" w14:paraId="427D012D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569C5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875C2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E7C0E6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2E02B3E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4CE7D4BF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D97A73" w14:textId="77777777" w:rsidR="00294D96" w:rsidRPr="00AB76B4" w:rsidRDefault="00294D9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563B9087" w14:textId="77777777" w:rsidR="00294D96" w:rsidRPr="00AB76B4" w:rsidRDefault="00294D9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46246389" w14:textId="77777777" w:rsidR="00294D96" w:rsidRPr="00AB76B4" w:rsidRDefault="00294D9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23 / 27 </w:t>
            </w:r>
          </w:p>
          <w:p w14:paraId="7D0B4619" w14:textId="77777777" w:rsidR="00294D96" w:rsidRPr="00AB76B4" w:rsidRDefault="00294D9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și </w:t>
            </w:r>
          </w:p>
          <w:p w14:paraId="348D2A4A" w14:textId="77777777" w:rsidR="00294D96" w:rsidRPr="00AB76B4" w:rsidRDefault="00294D9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9C2071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95546F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D507CE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994FBC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894E0B3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7 - 11.</w:t>
            </w:r>
          </w:p>
        </w:tc>
      </w:tr>
      <w:tr w:rsidR="00294D96" w:rsidRPr="00AB76B4" w14:paraId="6343124B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3067F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3D063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250C4E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55E461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3F272120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2E91D4" w14:textId="77777777" w:rsidR="00294D96" w:rsidRPr="00AB76B4" w:rsidRDefault="00294D9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49D5D9D" w14:textId="77777777" w:rsidR="00294D96" w:rsidRPr="00AB76B4" w:rsidRDefault="00294D9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441D2395" w14:textId="77777777" w:rsidR="00294D96" w:rsidRPr="00AB76B4" w:rsidRDefault="00294D9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29 și 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EAD2E9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AA0EEF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0BBBF1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35F393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BCE453C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14 - 18.</w:t>
            </w:r>
          </w:p>
        </w:tc>
      </w:tr>
      <w:tr w:rsidR="00294D96" w:rsidRPr="00AB76B4" w14:paraId="509A807C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1BF0F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AB66EE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98B96B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C0DE236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2BAC0F21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CD32D8" w14:textId="77777777" w:rsidR="00294D96" w:rsidRPr="00AB76B4" w:rsidRDefault="00294D9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5243162" w14:textId="77777777" w:rsidR="00294D96" w:rsidRPr="00AB76B4" w:rsidRDefault="00294D9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 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8736D3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4F0C4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97C30A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21FAA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către Triaj Grupa A.</w:t>
            </w:r>
          </w:p>
        </w:tc>
      </w:tr>
      <w:tr w:rsidR="00294D96" w:rsidRPr="00AB76B4" w14:paraId="5C9C6FBE" w14:textId="77777777" w:rsidTr="00927588">
        <w:trPr>
          <w:cantSplit/>
          <w:trHeight w:val="46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FFED8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20909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57CED2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BA5F960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195C9C5D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E75003" w14:textId="77777777" w:rsidR="00294D96" w:rsidRPr="00AB76B4" w:rsidRDefault="00294D9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T.D.J. </w:t>
            </w:r>
          </w:p>
          <w:p w14:paraId="14F54DB9" w14:textId="77777777" w:rsidR="00294D96" w:rsidRPr="00AB76B4" w:rsidRDefault="00294D9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33 / 37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B36263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D241EF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386317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3E272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3719735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7 - 10 .</w:t>
            </w:r>
          </w:p>
          <w:p w14:paraId="57C2860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294D96" w:rsidRPr="00AB76B4" w14:paraId="0A1D7241" w14:textId="77777777" w:rsidTr="00927588">
        <w:trPr>
          <w:cantSplit/>
          <w:trHeight w:val="181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7A483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EF2349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297E5D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E17D43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088F7E7C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F41A5E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toţi schim-bătorii </w:t>
            </w:r>
          </w:p>
          <w:p w14:paraId="46A427E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care dau acces la liniile 15 - 18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9C3CD0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D5B441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710066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291A47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4E1EBB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15 - 18 Cap X.</w:t>
            </w:r>
          </w:p>
        </w:tc>
      </w:tr>
      <w:tr w:rsidR="00294D96" w:rsidRPr="00AB76B4" w14:paraId="2E3A7065" w14:textId="77777777" w:rsidTr="00927588">
        <w:trPr>
          <w:cantSplit/>
          <w:trHeight w:val="89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4CAC2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D32F39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C760C5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D82ED9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6F8A127F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F47FE9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4DBC52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30, 38 </w:t>
            </w:r>
          </w:p>
          <w:p w14:paraId="1E27CCF4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şi 54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EE674E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FE2429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BDE016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4A5F65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7, 8 și 10 Cap Y.</w:t>
            </w:r>
          </w:p>
        </w:tc>
      </w:tr>
      <w:tr w:rsidR="00294D96" w:rsidRPr="00AB76B4" w14:paraId="4B173E6B" w14:textId="77777777" w:rsidTr="00927588">
        <w:trPr>
          <w:cantSplit/>
          <w:trHeight w:val="8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6B034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D288BE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D4B04C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7C3432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34EB1AD0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705D54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3B92919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44, 52, 56, 58, 60 şi </w:t>
            </w:r>
          </w:p>
          <w:p w14:paraId="716A65C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19D0020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58 - 60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EB7660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292FE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202B8E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33B0B2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10E426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15 - 18 Cap Y.</w:t>
            </w:r>
          </w:p>
        </w:tc>
      </w:tr>
      <w:tr w:rsidR="00294D96" w:rsidRPr="00AB76B4" w14:paraId="291719A8" w14:textId="77777777" w:rsidTr="00927588">
        <w:trPr>
          <w:cantSplit/>
          <w:trHeight w:val="23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27226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A20F7F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257+900</w:t>
            </w:r>
          </w:p>
          <w:p w14:paraId="27393FFF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258+100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58F0B4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1705C8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Cernele -</w:t>
            </w:r>
          </w:p>
          <w:p w14:paraId="0B457BB6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Işalniţa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A7B57C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EA0AA5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A74969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B82972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1ACE43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33679DA2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:rsidRPr="00AB76B4" w14:paraId="1E93EBD8" w14:textId="77777777" w:rsidTr="00927588">
        <w:trPr>
          <w:cantSplit/>
          <w:trHeight w:val="23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018A5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FE713F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4B48BE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32661C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1A8405C8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directă, </w:t>
            </w:r>
          </w:p>
          <w:p w14:paraId="55DE99AE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  <w:p w14:paraId="57BA81C0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8 și 4.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107EE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E19A84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F1AD0C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2F8858D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262+850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C4DB6B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2261E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color w:val="000000"/>
                <w:sz w:val="20"/>
                <w:lang w:val="ro-RO"/>
              </w:rPr>
              <w:t>Fără inductori.</w:t>
            </w:r>
          </w:p>
          <w:p w14:paraId="0D12A015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294D96" w:rsidRPr="00AB76B4" w14:paraId="4552C262" w14:textId="77777777" w:rsidTr="00927588">
        <w:trPr>
          <w:cantSplit/>
          <w:trHeight w:val="16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B895F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61DB6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2BBD3D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407A26E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73EF248F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Y, liniile 4  - 13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5A708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009C623C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toţi </w:t>
            </w:r>
          </w:p>
          <w:p w14:paraId="0A715431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38B79EB7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77509952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6A16E835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D71831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C7C898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676348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58A8D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B76B4" w14:paraId="5B5AF863" w14:textId="77777777" w:rsidTr="00927588">
        <w:trPr>
          <w:cantSplit/>
          <w:trHeight w:val="116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807DD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527017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A31526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C6F10C5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2BE337B9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11 </w:t>
            </w:r>
          </w:p>
          <w:p w14:paraId="46DD8C19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primiri - expedieri, </w:t>
            </w:r>
          </w:p>
          <w:p w14:paraId="3C547765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752F24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100 m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9E3C91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863AE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8E7A8B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00236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B76B4" w14:paraId="411C6796" w14:textId="77777777" w:rsidTr="00927588">
        <w:trPr>
          <w:cantSplit/>
          <w:trHeight w:val="44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7E361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DACBE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CDBB62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9A5D50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0EFAC78B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C5CE2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837468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158E6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03D57C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21E35E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B76B4" w14:paraId="1372C840" w14:textId="77777777" w:rsidTr="00927588">
        <w:trPr>
          <w:cantSplit/>
          <w:trHeight w:val="8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EC88B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2081A5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color w:val="000000"/>
                <w:sz w:val="20"/>
                <w:lang w:val="ro-RO"/>
              </w:rPr>
              <w:t>287+640</w:t>
            </w:r>
          </w:p>
          <w:p w14:paraId="251A683E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color w:val="000000"/>
                <w:sz w:val="20"/>
                <w:lang w:val="ro-RO"/>
              </w:rPr>
              <w:t>287+690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1DC913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EB79A5E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Filiaşi -</w:t>
            </w:r>
          </w:p>
          <w:p w14:paraId="14A9F865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AAFD74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CA1EE9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10AD55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287+640</w:t>
            </w:r>
          </w:p>
          <w:p w14:paraId="08D663CF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287+690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BFAC15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3957B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*Valabil pentru trenurile care au în componență  două locomotive cuplate.</w:t>
            </w:r>
          </w:p>
          <w:p w14:paraId="31E759F5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:rsidRPr="00AB76B4" w14:paraId="317EDAAC" w14:textId="77777777" w:rsidTr="00927588">
        <w:trPr>
          <w:cantSplit/>
          <w:trHeight w:val="8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8F43A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3E18A7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44B8B9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86F8D5C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Filiaşi -</w:t>
            </w:r>
          </w:p>
          <w:p w14:paraId="1A8F01E1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47C71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AD9999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EA26C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290+550</w:t>
            </w:r>
          </w:p>
          <w:p w14:paraId="3ADE4981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290+750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B6AFF4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891888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AB76B4">
              <w:rPr>
                <w:b/>
                <w:bCs/>
                <w:i/>
                <w:sz w:val="20"/>
                <w:lang w:val="ro-RO"/>
              </w:rPr>
              <w:t>Fără inductori.</w:t>
            </w:r>
          </w:p>
        </w:tc>
      </w:tr>
      <w:tr w:rsidR="00294D96" w:rsidRPr="00AB76B4" w14:paraId="5C788FC2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7B3FA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E06033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D77153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234D1B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Gura Motrului</w:t>
            </w:r>
          </w:p>
          <w:p w14:paraId="7B51B103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0800C6BD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D503E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 inclusiv sch.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02593B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25F065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8422DD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3A5FC2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B76B4" w14:paraId="59776407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FF01A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1ADB22" w14:textId="77777777" w:rsidR="00294D96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290+000</w:t>
            </w:r>
          </w:p>
          <w:p w14:paraId="5B5557F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292+000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1D0D9A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99FC07D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Filiaşi -</w:t>
            </w:r>
          </w:p>
          <w:p w14:paraId="20A8327C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</w:t>
            </w:r>
            <w:r>
              <w:rPr>
                <w:b/>
                <w:bCs/>
                <w:sz w:val="20"/>
                <w:lang w:val="ro-RO"/>
              </w:rPr>
              <w:t xml:space="preserve"> si St. </w:t>
            </w:r>
            <w:r w:rsidRPr="00AB76B4">
              <w:rPr>
                <w:b/>
                <w:bCs/>
                <w:sz w:val="20"/>
                <w:lang w:val="ro-RO"/>
              </w:rPr>
              <w:t>Gura Motrului</w:t>
            </w:r>
            <w:r>
              <w:rPr>
                <w:b/>
                <w:bCs/>
                <w:sz w:val="20"/>
                <w:lang w:val="ro-RO"/>
              </w:rPr>
              <w:t xml:space="preserve"> Cap X peste pod Jiu </w:t>
            </w:r>
            <w:r>
              <w:rPr>
                <w:b/>
                <w:bCs/>
                <w:sz w:val="20"/>
                <w:lang w:val="ro-RO"/>
              </w:rPr>
              <w:br/>
              <w:t>și sch 5 și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A585E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0FCEDB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7F87D7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8B2C9B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3B068F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:rsidRPr="00AB76B4" w14:paraId="44473AB5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556B4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1C2264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60187D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985C2A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 -</w:t>
            </w:r>
          </w:p>
          <w:p w14:paraId="3E147F30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Butoieşti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603CA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0412A3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4BB8A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292+000</w:t>
            </w:r>
          </w:p>
          <w:p w14:paraId="6CF6C1E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293+300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7A2E82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571ED8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:rsidRPr="00AB76B4" w14:paraId="7D916E09" w14:textId="77777777" w:rsidTr="00927588">
        <w:trPr>
          <w:cantSplit/>
          <w:trHeight w:val="52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3FD5A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3B707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5647FE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514AF0C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Butoieşti</w:t>
            </w:r>
          </w:p>
          <w:p w14:paraId="258C15AF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0A28A881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–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D50CBE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56B17D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E3C16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807B91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114504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B76B4" w14:paraId="24FCC3BB" w14:textId="77777777" w:rsidTr="00927588">
        <w:trPr>
          <w:cantSplit/>
          <w:trHeight w:val="27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74954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04F15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302+500</w:t>
            </w:r>
          </w:p>
          <w:p w14:paraId="33AA3CB7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302+700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E80A3B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4DD336D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Butoieşti -</w:t>
            </w:r>
          </w:p>
          <w:p w14:paraId="650ACD10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Strehaia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69D16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9245A9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8752E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84B1D9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A7BFAE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2F7134A1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:rsidRPr="00AB76B4" w14:paraId="6AA5DF6C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D9C1A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8A49A5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37FB42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3AEF549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5A04B0FC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06879F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17</w:t>
            </w:r>
          </w:p>
          <w:p w14:paraId="728D8A98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in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0ACD06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68427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CA7631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252105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770BA3F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 abătută.</w:t>
            </w:r>
          </w:p>
        </w:tc>
      </w:tr>
      <w:tr w:rsidR="00294D96" w:rsidRPr="00AB76B4" w14:paraId="7A2D254F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91895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B110F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E5229C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06D81B4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4415B7B9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360C2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12</w:t>
            </w:r>
          </w:p>
          <w:p w14:paraId="047DD745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B81907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A50CC4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E79245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E33D75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3B9638F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2 - 5  înspre și dinspre st. Jirov.</w:t>
            </w:r>
          </w:p>
        </w:tc>
      </w:tr>
      <w:tr w:rsidR="00294D96" w:rsidRPr="00AB76B4" w14:paraId="1C93FBF0" w14:textId="77777777" w:rsidTr="00927588">
        <w:trPr>
          <w:cantSplit/>
          <w:trHeight w:val="114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D4907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E758CC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468058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0B6A215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0974F1F9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7397F9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</w:t>
            </w:r>
          </w:p>
          <w:p w14:paraId="7B9A265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 /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BDAD3F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AC3B6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6FBF60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0DA183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7F9FE0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294D96" w:rsidRPr="00AB76B4" w14:paraId="76110CA8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4D70A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2A84F5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3B7B41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0F434B2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43966076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FF79D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28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F2FBD0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B31D0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6D4D72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40AEDC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380FA5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1.</w:t>
            </w:r>
          </w:p>
        </w:tc>
      </w:tr>
      <w:tr w:rsidR="00294D96" w:rsidRPr="00AB76B4" w14:paraId="69756E33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F918E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1FA643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3A4297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419640F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Ciochiuţa</w:t>
            </w:r>
          </w:p>
          <w:p w14:paraId="6D207F0B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12B6C2E8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600624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66D84DF8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ax stație până la Cap Y călcâi sch.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341A75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E7BB8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129072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3C5429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B76B4" w14:paraId="7CE82BF8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19B67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83A872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</w:t>
            </w:r>
            <w:r>
              <w:rPr>
                <w:b/>
                <w:bCs/>
                <w:sz w:val="20"/>
                <w:lang w:val="ro-RO"/>
              </w:rPr>
              <w:t>0</w:t>
            </w:r>
            <w:r w:rsidRPr="00AB76B4">
              <w:rPr>
                <w:b/>
                <w:bCs/>
                <w:sz w:val="20"/>
                <w:lang w:val="ro-RO"/>
              </w:rPr>
              <w:t>+0</w:t>
            </w:r>
            <w:r>
              <w:rPr>
                <w:b/>
                <w:bCs/>
                <w:sz w:val="20"/>
                <w:lang w:val="ro-RO"/>
              </w:rPr>
              <w:t>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  <w:p w14:paraId="3CE1D1B7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322+350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372B14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57C70AF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Ciochiuţa -</w:t>
            </w:r>
          </w:p>
          <w:p w14:paraId="71FBE248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Tâmna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24D5E5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2EA835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F7AFF4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25EE0C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2A040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:rsidRPr="00AB76B4" w14:paraId="3043EAAF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BBD3B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C76F4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03DCF7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840CD2B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Tâmna</w:t>
            </w:r>
          </w:p>
          <w:p w14:paraId="390BB181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A57543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din calcâi</w:t>
            </w:r>
          </w:p>
          <w:p w14:paraId="3690452F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</w:t>
            </w:r>
          </w:p>
          <w:p w14:paraId="57BAFE9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până</w:t>
            </w:r>
          </w:p>
          <w:p w14:paraId="3BC654AE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la axa</w:t>
            </w:r>
          </w:p>
          <w:p w14:paraId="42AB5EE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stației Tâmna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6530B1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09CF8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6BC7C9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DC3E04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B76B4" w14:paraId="70B13EF3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EFD23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91FF14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F39A86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B7BF4FA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Tâmna</w:t>
            </w:r>
          </w:p>
          <w:p w14:paraId="4D71DCAF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242BF274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010D8E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71CA04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5FD598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91EF66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9A0B53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B76B4" w14:paraId="38BC2C82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8DB46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90F4F4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325+100</w:t>
            </w:r>
          </w:p>
          <w:p w14:paraId="62121D63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325+220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FE5C9E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8340AB1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Tâmna </w:t>
            </w:r>
          </w:p>
          <w:p w14:paraId="1F8AF45B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CD088C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CDB342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62C0FF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92BE32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97498C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07ED6158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2 și 4.</w:t>
            </w:r>
          </w:p>
        </w:tc>
      </w:tr>
      <w:tr w:rsidR="00294D96" w:rsidRPr="00AB76B4" w14:paraId="597F0DA1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45244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D4C8C8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329+400</w:t>
            </w:r>
          </w:p>
          <w:p w14:paraId="14275E7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329+600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601C2D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25CA7C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Igiroasa, linia 2 directă Cap X</w:t>
            </w:r>
          </w:p>
          <w:p w14:paraId="2BD5AC3F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3DC561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C9E192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DF74E2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93C996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A93DE8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Peste sch. 1. </w:t>
            </w:r>
          </w:p>
          <w:p w14:paraId="7CB8D2E1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:rsidRPr="00AB76B4" w14:paraId="14E4724F" w14:textId="77777777" w:rsidTr="00927588">
        <w:trPr>
          <w:cantSplit/>
          <w:trHeight w:val="123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AB81F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B666E9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96D6FB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C228F6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Igiroasa</w:t>
            </w:r>
          </w:p>
          <w:p w14:paraId="01AA2DAD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</w:t>
            </w:r>
          </w:p>
          <w:p w14:paraId="78A7042F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588413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și peste sch. 3 </w:t>
            </w:r>
          </w:p>
          <w:p w14:paraId="70CF9BC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98EB93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925A04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942FB5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F70E18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B76B4" w14:paraId="5240948E" w14:textId="77777777" w:rsidTr="00927588">
        <w:trPr>
          <w:cantSplit/>
          <w:trHeight w:val="65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1EE09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157EA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A7922C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9F77DA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Prunişor</w:t>
            </w:r>
          </w:p>
          <w:p w14:paraId="2AC5C62E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0050A057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23E3F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6BEDB467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2EBFB1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7CAEE9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4EF0AC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73A9A9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B76B4" w14:paraId="42EEC356" w14:textId="77777777" w:rsidTr="00927588">
        <w:trPr>
          <w:cantSplit/>
          <w:trHeight w:val="10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FF576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C87C98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60AD0F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4DBEA20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Prunişor</w:t>
            </w:r>
          </w:p>
          <w:p w14:paraId="53B180A6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5BA154E4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42A0F1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32252FE4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57AB1EB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C600A3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1342D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F8BCFF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778323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B76B4" w14:paraId="6878C4C1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88A1D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676C81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335+120</w:t>
            </w:r>
          </w:p>
          <w:p w14:paraId="5EBA4EE7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335+170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71DD0B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39C2C5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Prunișor -</w:t>
            </w:r>
          </w:p>
          <w:p w14:paraId="6DF1B5E3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Gârniţa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DBB9C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71F75B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2B3A98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73BF93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89228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*Valabil inclusiv pentru trenurile care au în componență două locomotive cuplate.</w:t>
            </w:r>
          </w:p>
          <w:p w14:paraId="5AFE4A64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:rsidRPr="00AB76B4" w14:paraId="266B89A8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10590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DF6345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F00E95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96C2CA9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Gârniţa</w:t>
            </w:r>
          </w:p>
          <w:p w14:paraId="45FA5AFC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815EAC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3 </w:t>
            </w:r>
          </w:p>
          <w:p w14:paraId="6E19C04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F15A4C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2209F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E572BD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6FC255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17F2999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1, Cap X.</w:t>
            </w:r>
          </w:p>
        </w:tc>
      </w:tr>
      <w:tr w:rsidR="00294D96" w:rsidRPr="00AB76B4" w14:paraId="6C28B66D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CB8EB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9EBC67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AE9BA0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0952BA8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Gârniţa</w:t>
            </w:r>
          </w:p>
          <w:p w14:paraId="65B8A066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EE571F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2 </w:t>
            </w:r>
          </w:p>
          <w:p w14:paraId="309139F2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68D227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5308D2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863448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909FBF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C4D4A4F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1, CapY.</w:t>
            </w:r>
          </w:p>
        </w:tc>
      </w:tr>
      <w:tr w:rsidR="00294D96" w:rsidRPr="00AB76B4" w14:paraId="6D936D62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B6C01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9B5EAC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342+430</w:t>
            </w:r>
          </w:p>
          <w:p w14:paraId="6D8BAD25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342+630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7E5B48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808FED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Gârniţa -</w:t>
            </w:r>
          </w:p>
          <w:p w14:paraId="331E6ED6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Balota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8EC542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3253AF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C15132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549EDD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5F6AD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:rsidRPr="00AB76B4" w14:paraId="4108A1D1" w14:textId="77777777" w:rsidTr="00927588">
        <w:trPr>
          <w:cantSplit/>
          <w:trHeight w:val="46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84548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E6BE9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2A5BC2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90EDE18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2A6B1689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694C5B1C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503D1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6E44F8E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0E2D7B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F3A6E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575A0B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261537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B76B4" w14:paraId="109135DF" w14:textId="77777777" w:rsidTr="00927588">
        <w:trPr>
          <w:cantSplit/>
          <w:trHeight w:val="68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4A9AB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5DB753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4EB975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2D80DC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1BB58371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8041EC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15 </w:t>
            </w:r>
          </w:p>
          <w:p w14:paraId="5C6DB33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81B69F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47E9F2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E6D03D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CFA081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C4D67B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3.</w:t>
            </w:r>
          </w:p>
        </w:tc>
      </w:tr>
      <w:tr w:rsidR="00294D96" w:rsidRPr="00AB76B4" w14:paraId="32BFA702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C63AF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1908D8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74F8E4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7D4C66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17E8AB6A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04CA7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</w:t>
            </w:r>
          </w:p>
          <w:p w14:paraId="56D8F41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 /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19695A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EB8EB7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CEE755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8D9473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684E13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şi 4.</w:t>
            </w:r>
          </w:p>
        </w:tc>
      </w:tr>
      <w:tr w:rsidR="00294D96" w:rsidRPr="00AB76B4" w14:paraId="7A6B0CEA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6D6E2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1E902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8D8308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DE8B9B4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28E22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 dintre sch. </w:t>
            </w:r>
          </w:p>
          <w:p w14:paraId="1F7952CE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17 -</w:t>
            </w:r>
          </w:p>
          <w:p w14:paraId="0C6A71BF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6A9A55BF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 / 21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D8646B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912328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FE778B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3CEA4F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zonă parcurs </w:t>
            </w:r>
          </w:p>
          <w:p w14:paraId="03F5B83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st. Balota liniile 1 - 3 </w:t>
            </w:r>
          </w:p>
          <w:p w14:paraId="04A99FF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în abatere.</w:t>
            </w:r>
          </w:p>
        </w:tc>
      </w:tr>
      <w:tr w:rsidR="00294D96" w:rsidRPr="00AB76B4" w14:paraId="440058D9" w14:textId="77777777" w:rsidTr="00927588">
        <w:trPr>
          <w:cantSplit/>
          <w:trHeight w:val="112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B57B4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C08768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1773BA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3BF8354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151E28C7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410F0620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6ADD6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36BD9CB4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233173D8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35DFC3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D621D2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DC30EE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4E0AC7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B76B4" w14:paraId="05AE6C06" w14:textId="77777777" w:rsidTr="00927588">
        <w:trPr>
          <w:cantSplit/>
          <w:trHeight w:val="201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D4D87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7425F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E01F43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1C1439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3940B91B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030A17F4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45A8A2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axa staţiei până la călcâi macaz 12 </w:t>
            </w:r>
          </w:p>
          <w:p w14:paraId="4C63232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48408D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E1093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2C1C7C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4DAB38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B76B4" w14:paraId="7372D385" w14:textId="77777777" w:rsidTr="00927588">
        <w:trPr>
          <w:cantSplit/>
          <w:trHeight w:val="113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2CC38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11300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6B378F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43F2E55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76E1545C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5 </w:t>
            </w:r>
          </w:p>
          <w:p w14:paraId="3D6E3353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B3D231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58936FE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37C88E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15C3CF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0595F8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5726A8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B76B4" w14:paraId="5BC0BFDB" w14:textId="77777777" w:rsidTr="00927588">
        <w:trPr>
          <w:cantSplit/>
          <w:trHeight w:val="9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98304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93E0EF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28F84D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0CAAD1E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4A601736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675F1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</w:t>
            </w:r>
          </w:p>
          <w:p w14:paraId="0FB8B5F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 /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29F483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96246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FE481A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20BD0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B007621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3 - 5.</w:t>
            </w:r>
          </w:p>
        </w:tc>
      </w:tr>
      <w:tr w:rsidR="00294D96" w:rsidRPr="00AB76B4" w14:paraId="6D6E2641" w14:textId="77777777" w:rsidTr="00927588">
        <w:trPr>
          <w:cantSplit/>
          <w:trHeight w:val="9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D15BE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87E40E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345+652</w:t>
            </w:r>
          </w:p>
          <w:p w14:paraId="4744B23F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355+537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76E777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99A8C22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Balota –</w:t>
            </w:r>
          </w:p>
          <w:p w14:paraId="78FECE43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Drobeta Turnu Severin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3BDF57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F40850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EFBAA2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D79CF6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AD677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trenurilor care au în componență mai mult de două locomotive cuplate.</w:t>
            </w:r>
          </w:p>
          <w:p w14:paraId="3167928E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:rsidRPr="00AB76B4" w14:paraId="451394B4" w14:textId="77777777" w:rsidTr="00927588">
        <w:trPr>
          <w:cantSplit/>
          <w:trHeight w:val="129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E6F32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BC9413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345+200</w:t>
            </w:r>
          </w:p>
          <w:p w14:paraId="0E897E9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353+200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CAFB1E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107C93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Balota –</w:t>
            </w:r>
          </w:p>
          <w:p w14:paraId="2487E29B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Valea Albă</w:t>
            </w:r>
          </w:p>
          <w:p w14:paraId="0C0D0790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directă </w:t>
            </w:r>
          </w:p>
          <w:p w14:paraId="6AE7DC14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Valea Albă și</w:t>
            </w:r>
          </w:p>
          <w:p w14:paraId="5BF2D104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Valea Albă -</w:t>
            </w:r>
          </w:p>
          <w:p w14:paraId="0D497A12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Post Macazuri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DCC26E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1BD125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337AD1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FB7FDD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651641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:rsidRPr="00AB76B4" w14:paraId="3DB99750" w14:textId="77777777" w:rsidTr="00927588">
        <w:trPr>
          <w:cantSplit/>
          <w:trHeight w:val="45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C961C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57660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F2A4D6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AA94DC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Post Macazuri -</w:t>
            </w:r>
          </w:p>
          <w:p w14:paraId="671DA425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Drobeta Tr. Severin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2F12C1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EF64DB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FD1161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354+400</w:t>
            </w:r>
          </w:p>
          <w:p w14:paraId="14909EB1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354+700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24A7DF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48D90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:rsidRPr="00AB76B4" w14:paraId="3DB365BD" w14:textId="77777777" w:rsidTr="00927588">
        <w:trPr>
          <w:cantSplit/>
          <w:trHeight w:val="45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EA863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BEAD04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003E22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5C635D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</w:t>
            </w:r>
          </w:p>
          <w:p w14:paraId="7E5CA56C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Mărfuri </w:t>
            </w:r>
          </w:p>
          <w:p w14:paraId="43431ABE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Y, 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65C444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2724FE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C2F84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356+930</w:t>
            </w:r>
          </w:p>
          <w:p w14:paraId="5DBB48AE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357+170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E01E57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F8D55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691DF7AC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10, 8 și 6A.</w:t>
            </w:r>
          </w:p>
        </w:tc>
      </w:tr>
      <w:tr w:rsidR="00294D96" w:rsidRPr="00AB76B4" w14:paraId="4F06D12A" w14:textId="77777777" w:rsidTr="00927588">
        <w:trPr>
          <w:cantSplit/>
          <w:trHeight w:val="2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2DEDA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3C06D8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DF6868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EB532C1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2868C8D7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EDB8D2" w14:textId="77777777" w:rsidR="00294D96" w:rsidRPr="00AB76B4" w:rsidRDefault="00294D96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78D82C86" w14:textId="77777777" w:rsidR="00294D96" w:rsidRPr="00AB76B4" w:rsidRDefault="00294D96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1 - 3 </w:t>
            </w:r>
          </w:p>
          <w:p w14:paraId="18310186" w14:textId="77777777" w:rsidR="00294D96" w:rsidRPr="00AB76B4" w:rsidRDefault="00294D96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şi</w:t>
            </w:r>
          </w:p>
          <w:p w14:paraId="2B143A70" w14:textId="77777777" w:rsidR="00294D96" w:rsidRPr="00AB76B4" w:rsidRDefault="00294D96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42129C7A" w14:textId="77777777" w:rsidR="00294D96" w:rsidRPr="00AB76B4" w:rsidRDefault="00294D96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şi 3 </w:t>
            </w:r>
          </w:p>
          <w:p w14:paraId="5F09BA3A" w14:textId="77777777" w:rsidR="00294D96" w:rsidRPr="00AB76B4" w:rsidRDefault="00294D96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3A2EF8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28A92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EDF477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C85504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B7267D9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1 - 3.</w:t>
            </w:r>
          </w:p>
        </w:tc>
      </w:tr>
      <w:tr w:rsidR="00294D96" w:rsidRPr="00AB76B4" w14:paraId="242F9590" w14:textId="77777777" w:rsidTr="00927588">
        <w:trPr>
          <w:cantSplit/>
          <w:trHeight w:val="77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31039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E23DF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70E03D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2574905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991BE3" w14:textId="77777777" w:rsidR="00294D96" w:rsidRPr="00AB76B4" w:rsidRDefault="00294D96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1CF897D" w14:textId="77777777" w:rsidR="00294D96" w:rsidRPr="00AB76B4" w:rsidRDefault="00294D96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9 </w:t>
            </w:r>
          </w:p>
          <w:p w14:paraId="21DA58D4" w14:textId="77777777" w:rsidR="00294D96" w:rsidRPr="00AB76B4" w:rsidRDefault="00294D96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8E7D61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6CCD35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090B00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F7C0F1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6B18B08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și 2.</w:t>
            </w:r>
          </w:p>
        </w:tc>
      </w:tr>
      <w:tr w:rsidR="00294D96" w:rsidRPr="00AB76B4" w14:paraId="4019C364" w14:textId="77777777" w:rsidTr="00927588">
        <w:trPr>
          <w:cantSplit/>
          <w:trHeight w:val="20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97F1E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DE7884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C238E6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00D73F8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4F26D593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DC4923" w14:textId="77777777" w:rsidR="00294D96" w:rsidRPr="00AB76B4" w:rsidRDefault="00294D96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0EE8A4C" w14:textId="77777777" w:rsidR="00294D96" w:rsidRPr="00AB76B4" w:rsidRDefault="00294D96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7 </w:t>
            </w:r>
          </w:p>
          <w:p w14:paraId="3A3C637F" w14:textId="77777777" w:rsidR="00294D96" w:rsidRPr="00AB76B4" w:rsidRDefault="00294D96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  <w:p w14:paraId="39C1C977" w14:textId="77777777" w:rsidR="00294D96" w:rsidRPr="00AB76B4" w:rsidRDefault="00294D96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şi</w:t>
            </w:r>
          </w:p>
          <w:p w14:paraId="5A5ABB43" w14:textId="77777777" w:rsidR="00294D96" w:rsidRPr="00AB76B4" w:rsidRDefault="00294D96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65CEDBCB" w14:textId="77777777" w:rsidR="00294D96" w:rsidRPr="00AB76B4" w:rsidRDefault="00294D96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12 /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D2EE83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14E36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6552D2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26F8C3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E222CB4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şi 2.</w:t>
            </w:r>
          </w:p>
        </w:tc>
      </w:tr>
      <w:tr w:rsidR="00294D96" w:rsidRPr="00AB76B4" w14:paraId="4E7C5405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9B08A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A67679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1BDFB7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624EB7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4F729726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X, liniile 6 - 10 </w:t>
            </w:r>
          </w:p>
          <w:p w14:paraId="7A1D7062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6D48C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98EBB3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15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B0DF2F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6EDC6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092198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5AB27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B76B4" w14:paraId="4074E3B3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01BC9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26AAF1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788684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9CD3AD0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615614A1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5 </w:t>
            </w:r>
          </w:p>
          <w:p w14:paraId="3E6240E0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5FA9C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de la Cap X la axa stației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01911D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28BA23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7997D2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C23B98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B76B4" w14:paraId="5AD49C9F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02DAE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F55C61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E5CBDB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CA697F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4E3E1E47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1C6E6C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DC4FCE7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22 /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26F154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04DAF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50F918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70CC83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662795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5 - 10, Cap Y.</w:t>
            </w:r>
          </w:p>
        </w:tc>
      </w:tr>
      <w:tr w:rsidR="00294D96" w:rsidRPr="00AB76B4" w14:paraId="319F8888" w14:textId="77777777" w:rsidTr="00927588">
        <w:trPr>
          <w:cantSplit/>
          <w:trHeight w:val="7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96032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3C2F3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ECFF2B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805DD74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Turnu Severin Est</w:t>
            </w:r>
          </w:p>
          <w:p w14:paraId="040D73E6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240058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672DF5E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3E7E45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7F0C7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0ECEB5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1CD18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linia 2 primiri - expedieri.</w:t>
            </w:r>
          </w:p>
        </w:tc>
      </w:tr>
      <w:tr w:rsidR="00294D96" w:rsidRPr="00AB76B4" w14:paraId="4A714986" w14:textId="77777777" w:rsidTr="00927588">
        <w:trPr>
          <w:cantSplit/>
          <w:trHeight w:val="123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58460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F42ED8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B5D162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2E904C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Turnu Severin Est</w:t>
            </w:r>
          </w:p>
          <w:p w14:paraId="7262521A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F4ACE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2 </w:t>
            </w:r>
          </w:p>
          <w:p w14:paraId="0598F54E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076257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547581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2C9DCB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AE5CF9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F318969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abatere.</w:t>
            </w:r>
          </w:p>
        </w:tc>
      </w:tr>
      <w:tr w:rsidR="00294D96" w:rsidRPr="00AB76B4" w14:paraId="6B8EE565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E8559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EEA835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B7E348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796F574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</w:t>
            </w:r>
          </w:p>
          <w:p w14:paraId="75535B19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DAC6F2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790EE4F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4B71BFC7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11, 13, 15, 17,  21, 23, </w:t>
            </w:r>
          </w:p>
          <w:p w14:paraId="65D7010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25 și 27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4FF557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83C521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2E3124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202E1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494CD25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5 - 14.</w:t>
            </w:r>
          </w:p>
        </w:tc>
      </w:tr>
      <w:tr w:rsidR="00294D96" w:rsidRPr="00AB76B4" w14:paraId="4DC68F68" w14:textId="77777777" w:rsidTr="00927588">
        <w:trPr>
          <w:cantSplit/>
          <w:trHeight w:val="230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3558A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F58717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4C7623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C5D156C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</w:t>
            </w:r>
          </w:p>
          <w:p w14:paraId="1A0BC1FA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1D6378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27DCFA8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12, 18,  20, 22,  24, 26,  28, 30,  32, </w:t>
            </w:r>
          </w:p>
          <w:p w14:paraId="7F942A6E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34 şi 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2CCC52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A76A7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AD0B43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95D89E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4A3DF9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5 - 14.</w:t>
            </w:r>
          </w:p>
        </w:tc>
      </w:tr>
      <w:tr w:rsidR="00294D96" w:rsidRPr="00AB76B4" w14:paraId="41424DC2" w14:textId="77777777" w:rsidTr="00927588">
        <w:trPr>
          <w:cantSplit/>
          <w:trHeight w:val="2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86EE8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43AA3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380+600</w:t>
            </w:r>
          </w:p>
          <w:p w14:paraId="26E634C9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384+200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83C1F5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B4C406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Vârciorova  </w:t>
            </w:r>
          </w:p>
          <w:p w14:paraId="2ED0E2DD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directă, Cap Y și </w:t>
            </w:r>
          </w:p>
          <w:p w14:paraId="1E9BF31B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Vârciorova -</w:t>
            </w:r>
          </w:p>
          <w:p w14:paraId="5FCA1CD6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Orșova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C12943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58E247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EDB01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880971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DEED4C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:rsidRPr="00AB76B4" w14:paraId="2BB29629" w14:textId="77777777" w:rsidTr="00927588">
        <w:trPr>
          <w:cantSplit/>
          <w:trHeight w:val="2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DDA74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A258D9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376C54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4390C7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Orşova </w:t>
            </w:r>
          </w:p>
          <w:p w14:paraId="26162053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E2D78F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călcâi </w:t>
            </w:r>
          </w:p>
          <w:p w14:paraId="4E7466C2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 3 </w:t>
            </w:r>
          </w:p>
          <w:p w14:paraId="62970A33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opritor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6F2BAE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EB944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A4D22C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1F9C0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B76B4" w14:paraId="25AC1A84" w14:textId="77777777" w:rsidTr="00927588">
        <w:trPr>
          <w:cantSplit/>
          <w:trHeight w:val="137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76AE6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0CE8BF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49D681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FB6FB04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Orşova </w:t>
            </w:r>
          </w:p>
          <w:p w14:paraId="19C88E5D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0A4B52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 xml:space="preserve">peste </w:t>
            </w:r>
          </w:p>
          <w:p w14:paraId="2BF851D8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S 9,</w:t>
            </w:r>
          </w:p>
          <w:p w14:paraId="7068A92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S 13,</w:t>
            </w:r>
          </w:p>
          <w:p w14:paraId="7A2D32C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S 17,</w:t>
            </w:r>
          </w:p>
          <w:p w14:paraId="3301C367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 xml:space="preserve">S 19 </w:t>
            </w:r>
          </w:p>
          <w:p w14:paraId="65B2086E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şi</w:t>
            </w:r>
          </w:p>
          <w:p w14:paraId="79FA3EC5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en-US"/>
              </w:rPr>
            </w:pPr>
            <w:r w:rsidRPr="00AB76B4">
              <w:rPr>
                <w:b/>
                <w:bCs/>
                <w:iCs/>
                <w:sz w:val="20"/>
                <w:lang w:val="en-US"/>
              </w:rPr>
              <w:t>S 21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471177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75CC7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328B1C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0F97C1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E3D6DD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 -  7 abătute.</w:t>
            </w:r>
          </w:p>
        </w:tc>
      </w:tr>
      <w:tr w:rsidR="00294D96" w:rsidRPr="00AB76B4" w14:paraId="1CC389A1" w14:textId="77777777" w:rsidTr="00927588">
        <w:trPr>
          <w:cantSplit/>
          <w:trHeight w:val="35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2027C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A6224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7E6985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A2D7BB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Orşova</w:t>
            </w:r>
          </w:p>
          <w:p w14:paraId="023ACE32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liniile 3 și 4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04FC8E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598EE4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CB8DF7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1229AD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D5AFBC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B76B4" w14:paraId="153412AA" w14:textId="77777777" w:rsidTr="00927588">
        <w:trPr>
          <w:cantSplit/>
          <w:trHeight w:val="2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3A029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A400F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C6B74F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07343E3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Orşova</w:t>
            </w:r>
          </w:p>
          <w:p w14:paraId="110054C7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C10CC4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peste sch.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139712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97352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DFDC90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1D324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01F20A5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 8 abatere.</w:t>
            </w:r>
          </w:p>
        </w:tc>
      </w:tr>
      <w:tr w:rsidR="00294D96" w:rsidRPr="00AB76B4" w14:paraId="0DC3212D" w14:textId="77777777" w:rsidTr="00927588">
        <w:trPr>
          <w:cantSplit/>
          <w:trHeight w:val="2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CCA7E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B1093C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BC04E2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1433E3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Valea Cernei</w:t>
            </w:r>
          </w:p>
          <w:p w14:paraId="4E174083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12D281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toată linia inclusiv sch.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2294CE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B352B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7912F1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D88717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B76B4" w14:paraId="7098FF77" w14:textId="77777777" w:rsidTr="00927588">
        <w:trPr>
          <w:cantSplit/>
          <w:trHeight w:val="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C6816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91BD77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1E5988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85D89BB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Topleţ </w:t>
            </w:r>
          </w:p>
          <w:p w14:paraId="57797DCF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DC54D9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B00331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773A1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FCE658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1D6AD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B76B4" w14:paraId="5DCBD673" w14:textId="77777777" w:rsidTr="00927588">
        <w:trPr>
          <w:cantSplit/>
          <w:trHeight w:val="20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D6301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1BF10F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FBA22C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891DAB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Mehadia Nouă</w:t>
            </w:r>
          </w:p>
          <w:p w14:paraId="0043FEFF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9A26E5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3D30A1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37EA7B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2B328C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3EF1BD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CCB814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FBE97A1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linia 3 abătută. </w:t>
            </w:r>
          </w:p>
        </w:tc>
      </w:tr>
      <w:tr w:rsidR="00294D96" w:rsidRPr="00AB76B4" w14:paraId="2066E27F" w14:textId="77777777" w:rsidTr="00927588">
        <w:trPr>
          <w:cantSplit/>
          <w:trHeight w:val="20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EE73F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2A443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86B948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E7EE2CF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Mehadia Nouă</w:t>
            </w:r>
          </w:p>
          <w:p w14:paraId="74D00F5D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EA5FC3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68BB24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E0454C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CF39C4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E80725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2 și 3 abătute, Cap Y. </w:t>
            </w:r>
          </w:p>
        </w:tc>
      </w:tr>
      <w:tr w:rsidR="00294D96" w:rsidRPr="00AB76B4" w14:paraId="470DA70E" w14:textId="77777777" w:rsidTr="00927588">
        <w:trPr>
          <w:cantSplit/>
          <w:trHeight w:val="1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BE3A0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28418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6687B2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870A596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Crușovăț</w:t>
            </w:r>
          </w:p>
          <w:p w14:paraId="048D30F4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9BC2B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8A3B59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13C71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CA47B9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2E7A39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113937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 abătută.</w:t>
            </w:r>
          </w:p>
        </w:tc>
      </w:tr>
      <w:tr w:rsidR="00294D96" w:rsidRPr="00AB76B4" w14:paraId="35568E7A" w14:textId="77777777" w:rsidTr="00927588">
        <w:trPr>
          <w:cantSplit/>
          <w:trHeight w:val="1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EA7F6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0E8D71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428+850</w:t>
            </w:r>
          </w:p>
          <w:p w14:paraId="6954F24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429+100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E07465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FDE53A3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Crușovăț - </w:t>
            </w:r>
          </w:p>
          <w:p w14:paraId="5F3B3AF4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Domașnea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5178F4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9A3270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8DA7A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65E858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8F4BA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B76B4" w14:paraId="214C141B" w14:textId="77777777" w:rsidTr="00927588">
        <w:trPr>
          <w:cantSplit/>
          <w:trHeight w:val="14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4B05E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0EDC04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1B6570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C0F4751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Domașnea</w:t>
            </w:r>
          </w:p>
          <w:p w14:paraId="412FA8CC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6B60B1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3 </w:t>
            </w:r>
          </w:p>
          <w:p w14:paraId="1E69443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69AFC4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88D33C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1C8740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7D9604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1F0E348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și 4 Cap X.</w:t>
            </w:r>
          </w:p>
        </w:tc>
      </w:tr>
      <w:tr w:rsidR="00294D96" w:rsidRPr="00AB76B4" w14:paraId="365BFDE3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C0634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76F42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8127FF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3E86BCE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Poarta </w:t>
            </w:r>
          </w:p>
          <w:p w14:paraId="167C9594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831D24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501C7C4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 /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59944D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9B2F9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7E1AC9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D663D1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AC017BF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abătută.</w:t>
            </w:r>
          </w:p>
        </w:tc>
      </w:tr>
      <w:tr w:rsidR="00294D96" w:rsidRPr="00AB76B4" w14:paraId="3FAC748B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7BEEA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D3DB7E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984B5D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090106A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Vălișoara</w:t>
            </w:r>
          </w:p>
          <w:p w14:paraId="61D2A658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447747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2A0BB8F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 și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480B7A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ED3FCF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B5B5C0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0A6085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282572A9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la liniile 3 și 4, Cap Y.</w:t>
            </w:r>
          </w:p>
        </w:tc>
      </w:tr>
      <w:tr w:rsidR="00294D96" w:rsidRPr="00AB76B4" w14:paraId="663C6904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FC658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69139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462+050</w:t>
            </w:r>
          </w:p>
          <w:p w14:paraId="6A2201E4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462+100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AF66D7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50905DF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Vălișoara</w:t>
            </w:r>
          </w:p>
          <w:p w14:paraId="66330597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6A59EE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08E4C3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3CFCDC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BD4C9B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309120" w14:textId="77777777" w:rsidR="00294D96" w:rsidRPr="00AB76B4" w:rsidRDefault="00294D96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B76B4" w14:paraId="06506DD0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5A9FA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A6A86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971CF5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A3EBCEB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Valea Timișului</w:t>
            </w:r>
          </w:p>
          <w:p w14:paraId="33E25C03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F0B45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43FC05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283A69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55ABE0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AFB97F" w14:textId="77777777" w:rsidR="00294D96" w:rsidRPr="00AB76B4" w:rsidRDefault="00294D96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Afectează intrări - ieşiri </w:t>
            </w:r>
          </w:p>
          <w:p w14:paraId="6C6C0032" w14:textId="77777777" w:rsidR="00294D96" w:rsidRPr="00AB76B4" w:rsidRDefault="00294D96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la linia 3 abătută Cap Y.</w:t>
            </w:r>
          </w:p>
        </w:tc>
      </w:tr>
      <w:tr w:rsidR="00294D96" w:rsidRPr="00AB76B4" w14:paraId="7AF3985A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16A8D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B1809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9EBA67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361FF4C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Balta Sărată </w:t>
            </w:r>
          </w:p>
          <w:p w14:paraId="218BE672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14631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 inclusiv peste</w:t>
            </w:r>
          </w:p>
          <w:p w14:paraId="1C2AC56C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2FE48612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1, 8 și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F81F1A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CE1BF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146FFB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18DD6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B76B4" w14:paraId="4F3D5AA5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8BB44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A5023C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538C3D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437F533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Balta Sărată </w:t>
            </w:r>
          </w:p>
          <w:p w14:paraId="31C674E1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7E9CEE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inclusiv în aba-terea </w:t>
            </w:r>
          </w:p>
          <w:p w14:paraId="05570AF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4D4C0C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6B54C7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A05034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31A2C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B76B4" w14:paraId="47B568F8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B3CEF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EDAA97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B62FCE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254E096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Caransebeş</w:t>
            </w:r>
          </w:p>
          <w:p w14:paraId="0D387971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979834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B6DD8C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5E062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1F964F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D623C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026486E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3 - 7, Cap X.</w:t>
            </w:r>
          </w:p>
        </w:tc>
      </w:tr>
      <w:tr w:rsidR="00294D96" w:rsidRPr="00AB76B4" w14:paraId="14C7E33E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8D71A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B0AE3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18C03C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939D7B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Caransebeş</w:t>
            </w:r>
          </w:p>
          <w:p w14:paraId="780D4FCC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BB3654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TDJ</w:t>
            </w:r>
          </w:p>
          <w:p w14:paraId="761FF9AC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 / 13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BA2E6D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93D7A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C4E328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4B45EE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8C6917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3 - 8, Cap X.</w:t>
            </w:r>
          </w:p>
        </w:tc>
      </w:tr>
      <w:tr w:rsidR="00294D96" w:rsidRPr="00AB76B4" w14:paraId="7A623994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586E8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F553C3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9B45BD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DCF6510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Caransebeş</w:t>
            </w:r>
          </w:p>
          <w:p w14:paraId="5864E4F6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B09C84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5F71440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174C873C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 / 36,</w:t>
            </w:r>
          </w:p>
          <w:p w14:paraId="6DECBA79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2DBA9E35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42 / 46</w:t>
            </w:r>
          </w:p>
          <w:p w14:paraId="6B54209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</w:t>
            </w:r>
          </w:p>
          <w:p w14:paraId="1573D3D8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1792D0E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36 - 42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65C433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24C9E5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622949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D6C037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498F10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3 - 7, Cap Y.</w:t>
            </w:r>
          </w:p>
        </w:tc>
      </w:tr>
      <w:tr w:rsidR="00294D96" w:rsidRPr="00AB76B4" w14:paraId="5C610D51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7E5E4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4B30DF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9EBB12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97B7622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Jena</w:t>
            </w:r>
          </w:p>
          <w:p w14:paraId="206FD2F7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FD14AF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0F7E4E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6D2C3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45DE19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662DB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5F39327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abătută, Cap X.</w:t>
            </w:r>
          </w:p>
        </w:tc>
      </w:tr>
      <w:tr w:rsidR="00294D96" w:rsidRPr="00AB76B4" w14:paraId="20A267AC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8C794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1D2281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C16902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3E649C4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Jena</w:t>
            </w:r>
          </w:p>
          <w:p w14:paraId="14A8CE74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050159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117890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4B2639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062090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1C1592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374530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abătută, Cap Y.</w:t>
            </w:r>
          </w:p>
        </w:tc>
      </w:tr>
      <w:tr w:rsidR="00294D96" w:rsidRPr="00AB76B4" w14:paraId="196C3C07" w14:textId="77777777" w:rsidTr="00927588">
        <w:trPr>
          <w:cantSplit/>
          <w:trHeight w:val="25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16FFE70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80D712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C792D9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8596959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Găvojdia</w:t>
            </w:r>
          </w:p>
          <w:p w14:paraId="592B3EFE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1C70EF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2578C9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978984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836645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F72C54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</w:tr>
      <w:tr w:rsidR="00294D96" w:rsidRPr="00AB76B4" w14:paraId="5C07C3A5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847A425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7103D9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AD5E98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F12C0FE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Tapia</w:t>
            </w:r>
          </w:p>
          <w:p w14:paraId="5D828698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726981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07467679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  <w:p w14:paraId="353BB622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inclusiv </w:t>
            </w:r>
          </w:p>
          <w:p w14:paraId="4EC6F657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E54617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BEBC12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41BE9B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39FF6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B76B4" w14:paraId="5EFFF9B6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0E977BF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A395F5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BC9AFE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392C496" w14:textId="77777777" w:rsidR="00294D96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Tapia - Lugoj și </w:t>
            </w:r>
          </w:p>
          <w:p w14:paraId="708C7ED0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Lugoj linia 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E9E6F9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4ED093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A46362" w14:textId="77777777" w:rsidR="00294D96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514+400</w:t>
            </w:r>
          </w:p>
          <w:p w14:paraId="5F85611E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515+250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EBB6C9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CFEC4C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46A9110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Lucrări Coridor IV</w:t>
            </w:r>
          </w:p>
        </w:tc>
      </w:tr>
      <w:tr w:rsidR="00294D96" w:rsidRPr="00AB76B4" w14:paraId="396B08E9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D1B9ABA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0BA2B8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6E3BD2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3F9AC00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Lugoj, </w:t>
            </w:r>
            <w:r>
              <w:rPr>
                <w:b/>
                <w:bCs/>
                <w:sz w:val="20"/>
                <w:lang w:val="ro-RO"/>
              </w:rPr>
              <w:br/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484522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90E79E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127011" w14:textId="77777777" w:rsidR="00294D96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620396" w14:textId="77777777" w:rsidR="00294D96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3048F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Inclusiv peste S 11, S 13,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S 15 și S 40</w:t>
            </w:r>
          </w:p>
        </w:tc>
      </w:tr>
      <w:tr w:rsidR="00294D96" w:rsidRPr="00AB76B4" w14:paraId="4792C902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A41B7CC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34EF31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C8FBB9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46DC8A4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Lugoj, </w:t>
            </w:r>
            <w:r>
              <w:rPr>
                <w:b/>
                <w:bCs/>
                <w:sz w:val="20"/>
                <w:lang w:val="ro-RO"/>
              </w:rPr>
              <w:br/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B70CA7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6D2AAD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0AF7AD" w14:textId="77777777" w:rsidR="00294D96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CC96F7" w14:textId="77777777" w:rsidR="00294D96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C869E1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 23,  și S 34</w:t>
            </w:r>
          </w:p>
        </w:tc>
      </w:tr>
      <w:tr w:rsidR="00294D96" w:rsidRPr="00AB76B4" w14:paraId="06886C6C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5363DB2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E9CC0C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45E843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4EC2E93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Lugoj, </w:t>
            </w:r>
            <w:r>
              <w:rPr>
                <w:b/>
                <w:bCs/>
                <w:sz w:val="20"/>
                <w:lang w:val="ro-RO"/>
              </w:rPr>
              <w:br/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C3AE3F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006FA5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C7CEBB" w14:textId="77777777" w:rsidR="00294D96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52A1D8" w14:textId="77777777" w:rsidR="00294D96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17A10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 25,  și S 34</w:t>
            </w:r>
          </w:p>
        </w:tc>
      </w:tr>
      <w:tr w:rsidR="00294D96" w:rsidRPr="00AB76B4" w14:paraId="0EF560CD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AB42288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9D9732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BE2032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3E5FF7F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Topolovăț, linia </w:t>
            </w:r>
            <w:r>
              <w:rPr>
                <w:b/>
                <w:bCs/>
                <w:sz w:val="20"/>
                <w:lang w:val="ro-RO"/>
              </w:rPr>
              <w:t>4</w:t>
            </w:r>
            <w:r w:rsidRPr="00AB76B4">
              <w:rPr>
                <w:b/>
                <w:bCs/>
                <w:sz w:val="20"/>
                <w:lang w:val="ro-RO"/>
              </w:rPr>
              <w:t xml:space="preserve">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87831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7EBD5FB9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0E2FE6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504F6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036C93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691FC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Inclusiv peste 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3 și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S10</w:t>
            </w:r>
          </w:p>
        </w:tc>
      </w:tr>
      <w:tr w:rsidR="00294D96" w:rsidRPr="00AB76B4" w14:paraId="22126015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68F58D5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4FE4B4" w14:textId="77777777" w:rsidR="00294D96" w:rsidRDefault="00294D96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05BB03" w14:textId="77777777" w:rsidR="00294D96" w:rsidRDefault="00294D96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EE4320A" w14:textId="77777777" w:rsidR="00294D96" w:rsidRPr="00AB76B4" w:rsidRDefault="00294D96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 xml:space="preserve">Recaș </w:t>
            </w:r>
            <w:r>
              <w:rPr>
                <w:b/>
                <w:bCs/>
                <w:sz w:val="20"/>
                <w:lang w:val="ro-RO"/>
              </w:rPr>
              <w:t xml:space="preserve"> 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607C35" w14:textId="77777777" w:rsidR="00294D96" w:rsidRPr="00AB76B4" w:rsidRDefault="00294D96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4789B72C" w14:textId="77777777" w:rsidR="00294D96" w:rsidRPr="00AB76B4" w:rsidRDefault="00294D96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44FC7D" w14:textId="77777777" w:rsidR="00294D96" w:rsidRDefault="00294D96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96F14C" w14:textId="77777777" w:rsidR="00294D96" w:rsidRPr="00AB76B4" w:rsidRDefault="00294D96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B3B8B0" w14:textId="77777777" w:rsidR="00294D96" w:rsidRPr="00AB76B4" w:rsidRDefault="00294D96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C12E1A" w14:textId="77777777" w:rsidR="00294D96" w:rsidRDefault="00294D96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Inclusiv peste 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S11</w:t>
            </w:r>
          </w:p>
        </w:tc>
      </w:tr>
      <w:tr w:rsidR="00294D96" w:rsidRPr="00AB76B4" w14:paraId="1D57FD1E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5FCC7CB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897922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F8E4A4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06858DF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 </w:t>
            </w:r>
            <w:r w:rsidRPr="00AB76B4">
              <w:rPr>
                <w:b/>
                <w:bCs/>
                <w:sz w:val="20"/>
                <w:lang w:val="ro-RO"/>
              </w:rPr>
              <w:t>Remetea Mare</w:t>
            </w:r>
            <w:r>
              <w:rPr>
                <w:b/>
                <w:bCs/>
                <w:sz w:val="20"/>
                <w:lang w:val="ro-RO"/>
              </w:rPr>
              <w:t>, 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262F11" w14:textId="77777777" w:rsidR="00294D96" w:rsidRPr="00AB76B4" w:rsidRDefault="00294D96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09E860AB" w14:textId="77777777" w:rsidR="00294D96" w:rsidRPr="00AB76B4" w:rsidRDefault="00294D96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D12A28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4B168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ACE6C7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1E4C0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B76B4" w14:paraId="27DCAF8F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3962770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73CEB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CE83A5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09D351E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 </w:t>
            </w:r>
            <w:r w:rsidRPr="00AB76B4">
              <w:rPr>
                <w:b/>
                <w:bCs/>
                <w:sz w:val="20"/>
                <w:lang w:val="ro-RO"/>
              </w:rPr>
              <w:t>Remetea Mare</w:t>
            </w:r>
            <w:r>
              <w:rPr>
                <w:b/>
                <w:bCs/>
                <w:sz w:val="20"/>
                <w:lang w:val="ro-RO"/>
              </w:rPr>
              <w:t>,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0BBA8F" w14:textId="77777777" w:rsidR="00294D96" w:rsidRPr="00AB76B4" w:rsidRDefault="00294D96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7F00C0AF" w14:textId="77777777" w:rsidR="00294D96" w:rsidRPr="00AB76B4" w:rsidRDefault="00294D96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ECF761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DB1D2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FB387E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B2F7E3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S16</w:t>
            </w:r>
          </w:p>
        </w:tc>
      </w:tr>
      <w:tr w:rsidR="00294D96" w:rsidRPr="00AB76B4" w14:paraId="2A9F229B" w14:textId="77777777" w:rsidTr="00927588">
        <w:trPr>
          <w:cantSplit/>
          <w:trHeight w:val="66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7D099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1A5AA4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57</w:t>
            </w:r>
            <w:r>
              <w:rPr>
                <w:b/>
                <w:bCs/>
                <w:sz w:val="20"/>
                <w:lang w:val="ro-RO"/>
              </w:rPr>
              <w:t>1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  <w:p w14:paraId="4C143658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57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10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75B5F8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4D2C96E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Timişoara Est -</w:t>
            </w:r>
          </w:p>
          <w:p w14:paraId="65864EBC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Timişoara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8770F7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059870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B5B8F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8578A7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727CDA" w14:textId="77777777" w:rsidR="00294D96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602C9D65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Lucrări Coridor IV.</w:t>
            </w:r>
          </w:p>
        </w:tc>
      </w:tr>
      <w:tr w:rsidR="00294D96" w:rsidRPr="00AB76B4" w14:paraId="43D4101A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F51E7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F5CA3C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5C25EE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827F5E7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0115B9D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F44E75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3B72AFB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CC4884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06B08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AF8E00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E7772E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B76B4" w14:paraId="2EC06A7F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AA0F8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7E16AC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389062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07FFE1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EF03360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EFE582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11, 51, 97 </w:t>
            </w:r>
          </w:p>
          <w:p w14:paraId="71447AD3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113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28DF3F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0951A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8D2397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9B481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F29C4D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007068AF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736CC4A2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AB76B4">
              <w:rPr>
                <w:b/>
                <w:bCs/>
                <w:i/>
                <w:iCs/>
                <w:sz w:val="20"/>
                <w:lang w:val="en-US"/>
              </w:rPr>
              <w:t>Lugoj.</w:t>
            </w:r>
          </w:p>
        </w:tc>
      </w:tr>
      <w:tr w:rsidR="00294D96" w:rsidRPr="00AB76B4" w14:paraId="74C5266E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261E1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31C31E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17093A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8C9B9CE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DE9F578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7ACA13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8A6E75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7,  15, 25, 35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059D11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67725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993870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16DE35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8574F99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28959133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0CF02B98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294D96" w:rsidRPr="00AB76B4" w14:paraId="6B5BA768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03D5A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1E750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7D0E8C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8A3EBBF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397E4E3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34C4E3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4720C02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55 și 71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4396DF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FFC372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F9F5D5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58CB51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47C9B38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5 - 12, Cap X.</w:t>
            </w:r>
          </w:p>
        </w:tc>
      </w:tr>
      <w:tr w:rsidR="00294D96" w:rsidRPr="00AB76B4" w14:paraId="3975FBA4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2288F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4ABF74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9FA63F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B9A850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77ACE6A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4DB20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13, 17, 29, 43, 59, 63, 69, 73, 75, 79, 115 și 119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B41B4C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882195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7D04FB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34DF55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B68AB07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294D96" w:rsidRPr="00AB76B4" w14:paraId="66CA7687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3A315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D45B09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B52C3C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56EA39C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08758C8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65EAF1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110, 126 și 146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F2E3CF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1A683F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1E0FE1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540029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996DB11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4 și 5 Reșița și </w:t>
            </w:r>
          </w:p>
          <w:p w14:paraId="5B5F0187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8 - 11 Cap Y.</w:t>
            </w:r>
          </w:p>
        </w:tc>
      </w:tr>
      <w:tr w:rsidR="00294D96" w:rsidRPr="00AB76B4" w14:paraId="5E63AB73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1F4C2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87768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DB7196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7A16D73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6F0BEA8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CED978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120, 132 și 136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79B168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9789F9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94C8DC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EA6AA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30959A3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08C09012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294D96" w:rsidRPr="00AB76B4" w14:paraId="0B280A4E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53B5C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B3176F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96BD16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9E0E4EF" w14:textId="77777777" w:rsidR="00294D96" w:rsidRPr="00AB76B4" w:rsidRDefault="00294D96" w:rsidP="00912B4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3BB8D0C" w14:textId="77777777" w:rsidR="00294D96" w:rsidRPr="00AB76B4" w:rsidRDefault="00294D96" w:rsidP="00912B4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1EF899" w14:textId="77777777" w:rsidR="00294D96" w:rsidRPr="00AB76B4" w:rsidRDefault="00294D96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833ED5D" w14:textId="77777777" w:rsidR="00294D96" w:rsidRPr="00AB76B4" w:rsidRDefault="00294D96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4B25ABDA" w14:textId="77777777" w:rsidR="00294D96" w:rsidRPr="00AB76B4" w:rsidRDefault="00294D96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134</w:t>
            </w:r>
            <w:r w:rsidRPr="00AB76B4">
              <w:rPr>
                <w:b/>
                <w:bCs/>
                <w:sz w:val="20"/>
                <w:lang w:val="ro-RO"/>
              </w:rPr>
              <w:t>-</w:t>
            </w:r>
            <w:r>
              <w:rPr>
                <w:b/>
                <w:bCs/>
                <w:sz w:val="20"/>
                <w:lang w:val="ro-RO"/>
              </w:rPr>
              <w:t>138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3EA455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333E6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EEA4A7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2F7853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294D96" w:rsidRPr="00AB76B4" w14:paraId="73709CFF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01972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7CEC59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840C8A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7E1EDCA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A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6C283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D4E900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79F9420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36 - 44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66D165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7BFB38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613990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E9EED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257CFB1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în direcția Timișoara Nord - Timișoara Sud, Timișoara Nord - Timișoara Vest și liniile 1 - 6 Reșița, liniile </w:t>
            </w:r>
          </w:p>
          <w:p w14:paraId="46BA4833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1- 12 Cap. Y Timișoara Nord.</w:t>
            </w:r>
          </w:p>
        </w:tc>
      </w:tr>
      <w:tr w:rsidR="00294D96" w:rsidRPr="00AB76B4" w14:paraId="294AA1F6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3E5FC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DADE6C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93A1F7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B93435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214A6EE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54AB7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30, 46, 62, și 82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43A8A2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A940F7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2E3626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E0114C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C043AA5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1 - 13, Cap Y și liniile 1R - 6R.</w:t>
            </w:r>
          </w:p>
        </w:tc>
      </w:tr>
      <w:tr w:rsidR="00294D96" w:rsidRPr="00AB76B4" w14:paraId="3AFF5D0E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421ED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06467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CABE2A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9EE373C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C9DAC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44DBDAC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41655C03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87B6C1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7AF7E2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8476EA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D2B25F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3711A54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294D96" w:rsidRPr="00AB76B4" w14:paraId="391EAFE5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1B301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5D3428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A6DA0C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07A6F8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9D632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9F231C1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6B7760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CF9BE7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9CDAD7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842F7E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linia 100 Timișoara Nord - Cărpiniș, linia 133 Timișoara Nord - Ronaț Triaj și liniile 1 - 6 Reșița, liniile 1- 12 Cap. Y Timișoara Nord.</w:t>
            </w:r>
          </w:p>
        </w:tc>
      </w:tr>
      <w:tr w:rsidR="00294D96" w:rsidRPr="00AB76B4" w14:paraId="1563850C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EA3BA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EC17F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607988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233A95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8B60B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1C0A0641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479EA0D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</w:t>
            </w:r>
            <w:r w:rsidRPr="00AB76B4">
              <w:rPr>
                <w:b/>
                <w:bCs/>
                <w:sz w:val="20"/>
                <w:lang w:val="ro-RO"/>
              </w:rPr>
              <w:t xml:space="preserve"> - 4</w:t>
            </w:r>
            <w:r>
              <w:rPr>
                <w:b/>
                <w:bCs/>
                <w:sz w:val="20"/>
                <w:lang w:val="ro-RO"/>
              </w:rPr>
              <w:t>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8C240E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4FF46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6083B7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A9CAF7" w14:textId="77777777" w:rsidR="00294D96" w:rsidRPr="007B5A25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B5A25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21DC242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B5A25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294D96" w:rsidRPr="00AB76B4" w14:paraId="05D042B9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3DC87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5FDF3E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0409D7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9FA5F69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52B24F9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363886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52, 66, 68, 70, 86 </w:t>
            </w:r>
          </w:p>
          <w:p w14:paraId="0223653E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96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EFB90B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9A9358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13783B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F81A11" w14:textId="77777777" w:rsidR="00294D96" w:rsidRPr="00AB76B4" w:rsidRDefault="00294D96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C0CE595" w14:textId="77777777" w:rsidR="00294D96" w:rsidRPr="00AB76B4" w:rsidRDefault="00294D96" w:rsidP="00C7433E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294D96" w:rsidRPr="00AB76B4" w14:paraId="20B767D9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C7286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E244D1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76BA00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DCA750F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AF978DF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9ED43C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54, TDJ 90/94, TDJ 92/104, TDJ 108/118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40D7BD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A1549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37D489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E1933D" w14:textId="77777777" w:rsidR="00294D96" w:rsidRPr="00AB76B4" w:rsidRDefault="00294D96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DDA7495" w14:textId="77777777" w:rsidR="00294D96" w:rsidRPr="00AB76B4" w:rsidRDefault="00294D96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294D96" w:rsidRPr="00AB76B4" w14:paraId="276B3238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7C301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A0C8A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3F10A7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26EA9EA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A794848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D6B69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32,   76, 78, și 88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26AC4B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ACAE5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A9D5AB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76B74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9629E9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294D96" w:rsidRPr="00AB76B4" w14:paraId="17CCD58E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251A1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B26BA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D98BB0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9D0AF7D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5E90C00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7E41AE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106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AA766B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8DC848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492ABB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F900B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E9DD3A2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294D96" w:rsidRPr="00AB76B4" w14:paraId="39C2D931" w14:textId="77777777" w:rsidTr="00927588">
        <w:trPr>
          <w:cantSplit/>
          <w:trHeight w:val="59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96B0D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FC899E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582+250</w:t>
            </w:r>
          </w:p>
          <w:p w14:paraId="0E385F93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586+300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B73078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CB298F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Timişoara Nord -</w:t>
            </w:r>
          </w:p>
          <w:p w14:paraId="1E06351C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Cărpiniş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3024B2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FCC357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DEB20E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618791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9AC6A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:rsidRPr="00AB76B4" w14:paraId="712D06BD" w14:textId="77777777" w:rsidTr="00927588">
        <w:trPr>
          <w:cantSplit/>
          <w:trHeight w:val="5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30A51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7F6CEB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821C4A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D83EDBC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Cărpiniş</w:t>
            </w:r>
          </w:p>
          <w:p w14:paraId="19440BFF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8CE46D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5224274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042370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D06C8F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E180DD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199318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Inclusiv peste sch. 5, 9 și 10, până la limita cu LFI.</w:t>
            </w:r>
          </w:p>
        </w:tc>
      </w:tr>
      <w:tr w:rsidR="00294D96" w:rsidRPr="00AB76B4" w14:paraId="5118BAD2" w14:textId="77777777" w:rsidTr="00927588">
        <w:trPr>
          <w:cantSplit/>
          <w:trHeight w:val="12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866C9" w14:textId="77777777" w:rsidR="00294D96" w:rsidRPr="00AB76B4" w:rsidRDefault="00294D96" w:rsidP="00294D9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3C1D0A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32D150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494CB40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Jimbolia</w:t>
            </w:r>
          </w:p>
          <w:p w14:paraId="5B45F9EA" w14:textId="77777777" w:rsidR="00294D96" w:rsidRPr="00AB76B4" w:rsidRDefault="00294D9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917188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sch. 19 și Ax St. </w:t>
            </w:r>
            <w:r w:rsidRPr="00AB76B4">
              <w:rPr>
                <w:b/>
                <w:bCs/>
                <w:sz w:val="18"/>
                <w:szCs w:val="18"/>
                <w:lang w:val="ro-RO"/>
              </w:rPr>
              <w:t>Jimbolia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BD3AFC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8CA173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1A92B1" w14:textId="77777777" w:rsidR="00294D96" w:rsidRPr="00AB76B4" w:rsidRDefault="00294D9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7A68F0" w14:textId="77777777" w:rsidR="00294D96" w:rsidRPr="00AB76B4" w:rsidRDefault="00294D9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Restul liniei este închisă</w:t>
            </w:r>
          </w:p>
        </w:tc>
      </w:tr>
    </w:tbl>
    <w:p w14:paraId="3CC3D90A" w14:textId="77777777" w:rsidR="00294D96" w:rsidRPr="00A8307A" w:rsidRDefault="00294D96" w:rsidP="008B25EE">
      <w:pPr>
        <w:spacing w:before="40" w:after="40" w:line="192" w:lineRule="auto"/>
        <w:ind w:right="57"/>
        <w:rPr>
          <w:sz w:val="20"/>
          <w:lang w:val="ro-RO"/>
        </w:rPr>
      </w:pPr>
    </w:p>
    <w:p w14:paraId="1F3C0152" w14:textId="77777777" w:rsidR="00294D96" w:rsidRDefault="00294D96" w:rsidP="006B4CB8">
      <w:pPr>
        <w:pStyle w:val="Heading1"/>
        <w:spacing w:line="360" w:lineRule="auto"/>
      </w:pPr>
    </w:p>
    <w:p w14:paraId="5C0B6FFE" w14:textId="77777777" w:rsidR="00294D96" w:rsidRPr="005905D7" w:rsidRDefault="00294D96" w:rsidP="006B4CB8">
      <w:pPr>
        <w:pStyle w:val="Heading1"/>
        <w:spacing w:line="360" w:lineRule="auto"/>
      </w:pPr>
      <w:r w:rsidRPr="005905D7">
        <w:t>LINIA 116</w:t>
      </w:r>
    </w:p>
    <w:p w14:paraId="3DD44EDF" w14:textId="77777777" w:rsidR="00294D96" w:rsidRPr="005905D7" w:rsidRDefault="00294D96" w:rsidP="00D850A8">
      <w:pPr>
        <w:pStyle w:val="Heading1"/>
        <w:spacing w:line="360" w:lineRule="auto"/>
        <w:rPr>
          <w:bCs w:val="0"/>
          <w:sz w:val="8"/>
        </w:rPr>
      </w:pPr>
      <w:r w:rsidRPr="005905D7">
        <w:t>FILIAŞI - LIVEZENI - SIMERIA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"/>
        <w:gridCol w:w="878"/>
        <w:gridCol w:w="751"/>
        <w:gridCol w:w="2197"/>
        <w:gridCol w:w="870"/>
        <w:gridCol w:w="758"/>
        <w:gridCol w:w="868"/>
        <w:gridCol w:w="763"/>
        <w:gridCol w:w="2486"/>
      </w:tblGrid>
      <w:tr w:rsidR="00294D96" w:rsidRPr="00743905" w14:paraId="57F10726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2948F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9F9BB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E5539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840D4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651BC5AD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B74AE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1</w:t>
            </w:r>
          </w:p>
          <w:p w14:paraId="1C383A90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şi 21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B69D3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79062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AB313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4D7F0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418CF71E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linia 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1.</w:t>
            </w:r>
          </w:p>
        </w:tc>
      </w:tr>
      <w:tr w:rsidR="00294D96" w:rsidRPr="00743905" w14:paraId="29A8CF2C" w14:textId="77777777" w:rsidTr="00481280">
        <w:trPr>
          <w:cantSplit/>
          <w:trHeight w:val="77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C210F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D17A2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0A43A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92102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36641EB2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A6BC1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de la</w:t>
            </w:r>
          </w:p>
          <w:p w14:paraId="5704A3D4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X până la </w:t>
            </w: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axa staţiei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DD840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E0017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66153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08771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Restul liniei este închisă.</w:t>
            </w:r>
          </w:p>
        </w:tc>
      </w:tr>
      <w:tr w:rsidR="00294D96" w:rsidRPr="00743905" w14:paraId="1EEAAA87" w14:textId="77777777" w:rsidTr="00481280">
        <w:trPr>
          <w:cantSplit/>
          <w:trHeight w:val="31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08BA6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A2FC8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7C248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50798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021117FB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3</w:t>
            </w:r>
          </w:p>
          <w:p w14:paraId="64D1AFC7" w14:textId="77777777" w:rsidR="00294D96" w:rsidRPr="00743905" w:rsidRDefault="00294D96" w:rsidP="00481280">
            <w:pPr>
              <w:spacing w:before="40" w:after="40" w:line="276" w:lineRule="auto"/>
              <w:ind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15CF4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7F08E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4515A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1B467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28A91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294D96" w:rsidRPr="00743905" w14:paraId="72C57E47" w14:textId="77777777" w:rsidTr="00481280">
        <w:trPr>
          <w:cantSplit/>
          <w:trHeight w:val="31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CCC52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72002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3CBBC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BD16D" w14:textId="77777777" w:rsidR="00294D96" w:rsidRPr="00743905" w:rsidRDefault="00294D96" w:rsidP="00C208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Gilort</w:t>
            </w:r>
          </w:p>
          <w:p w14:paraId="2C7E0C2E" w14:textId="77777777" w:rsidR="00294D96" w:rsidRPr="00743905" w:rsidRDefault="00294D96" w:rsidP="00C208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6026B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color w:val="000000"/>
                <w:sz w:val="20"/>
                <w:lang w:val="ro-RO"/>
              </w:rPr>
              <w:t>2 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7CE89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B4DCA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40710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FD1FF" w14:textId="77777777" w:rsidR="00294D96" w:rsidRPr="00743905" w:rsidRDefault="00294D96" w:rsidP="00C208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Cu acces la linia 2 </w:t>
            </w:r>
          </w:p>
          <w:p w14:paraId="2CD7EDAB" w14:textId="77777777" w:rsidR="00294D96" w:rsidRPr="00743905" w:rsidRDefault="00294D96" w:rsidP="00C208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294D96" w:rsidRPr="00743905" w14:paraId="4A3D5B10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A5CBC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46459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A9230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6E578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Gilort</w:t>
            </w:r>
          </w:p>
          <w:p w14:paraId="07BE28FA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6C661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3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53C9F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3813E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20D6D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9E9A4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Cu acces la linia 2 </w:t>
            </w:r>
          </w:p>
          <w:p w14:paraId="42A4E04A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294D96" w:rsidRPr="00743905" w14:paraId="713B7312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B4909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D980A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17+830</w:t>
            </w:r>
          </w:p>
          <w:p w14:paraId="2C0E9332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17+880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1BDA8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59D5C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Gilort -</w:t>
            </w:r>
          </w:p>
          <w:p w14:paraId="72B2CFA0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41B0B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E60D1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51A60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1B6CE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EE62F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07E181C1" w14:textId="77777777" w:rsidR="00294D96" w:rsidRPr="0007721B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294D96" w:rsidRPr="00743905" w14:paraId="4DA93EC9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A6EF4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F5264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18+190</w:t>
            </w:r>
          </w:p>
          <w:p w14:paraId="2748B8AC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18+240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15901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04FE1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Gilort -</w:t>
            </w:r>
          </w:p>
          <w:p w14:paraId="15A566BF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3788B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42717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C78D8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4C7FD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926B9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26EF840A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294D96" w:rsidRPr="00743905" w14:paraId="4B3A8212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A85F9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2A350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20+645</w:t>
            </w:r>
          </w:p>
          <w:p w14:paraId="1F4FDF4C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20+695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63908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6BA40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-</w:t>
            </w:r>
          </w:p>
          <w:p w14:paraId="43941AFE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Bibe</w:t>
            </w:r>
            <w:r>
              <w:rPr>
                <w:b/>
                <w:bCs/>
                <w:color w:val="000000"/>
                <w:sz w:val="20"/>
                <w:lang w:val="ro-RO"/>
              </w:rPr>
              <w:t>ș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C51ED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FA7CB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50783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E1497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8C330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6664FC93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294D96" w:rsidRPr="00743905" w14:paraId="6D759DDA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CD13F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41629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21+600</w:t>
            </w:r>
          </w:p>
          <w:p w14:paraId="7AA2E62D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21+710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550E5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D5303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-</w:t>
            </w:r>
          </w:p>
          <w:p w14:paraId="50C64A31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Bibe</w:t>
            </w:r>
            <w:r>
              <w:rPr>
                <w:b/>
                <w:bCs/>
                <w:color w:val="000000"/>
                <w:sz w:val="20"/>
                <w:lang w:val="ro-RO"/>
              </w:rPr>
              <w:t>ș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92B2A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9E3A3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EEE4E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91D8C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F5D67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522EEE37" w14:textId="77777777" w:rsidR="00294D96" w:rsidRPr="00537749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294D96" w:rsidRPr="00743905" w14:paraId="5AA49D63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5A749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F755C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25+470</w:t>
            </w:r>
          </w:p>
          <w:p w14:paraId="4E261C18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25+520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09E1C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E6666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Bibesti</w:t>
            </w:r>
          </w:p>
          <w:p w14:paraId="48FB22CF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1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32B2D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C3E3C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C31F5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53348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D429A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Valabil </w:t>
            </w:r>
            <w:r w:rsidRPr="005A7670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pentru trenurile care au în componență două locomotive cuplate.</w:t>
            </w:r>
          </w:p>
          <w:p w14:paraId="63D0C1B8" w14:textId="77777777" w:rsidR="00294D96" w:rsidRPr="005A7670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294D96" w:rsidRPr="00743905" w14:paraId="00D76F5C" w14:textId="77777777" w:rsidTr="00481280">
        <w:trPr>
          <w:cantSplit/>
          <w:trHeight w:val="29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6CE3B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2A385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80959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B619E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Bibeşti</w:t>
            </w:r>
          </w:p>
          <w:p w14:paraId="01CCAC6A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2 </w:t>
            </w:r>
          </w:p>
          <w:p w14:paraId="23FF12F6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7208B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59F82F50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C0075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A4DAA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23F55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49225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294D96" w:rsidRPr="00743905" w14:paraId="184A97BF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7CEB2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17E4B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703AC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4C40F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Musculeşti</w:t>
            </w:r>
          </w:p>
          <w:p w14:paraId="75F266D6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01574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5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3EAC4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24323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658B3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5B3B4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Cu acces la linia 1</w:t>
            </w:r>
          </w:p>
          <w:p w14:paraId="2B4BDC2E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294D96" w:rsidRPr="00743905" w14:paraId="159E6121" w14:textId="77777777" w:rsidTr="00481280">
        <w:trPr>
          <w:cantSplit/>
          <w:trHeight w:val="2595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C355C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7BC06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51577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528A8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Bărbăteşti</w:t>
            </w:r>
          </w:p>
          <w:p w14:paraId="6E05983C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3 </w:t>
            </w:r>
          </w:p>
          <w:p w14:paraId="67AE2284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F1160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toată linia </w:t>
            </w:r>
          </w:p>
          <w:p w14:paraId="25FA472D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şi </w:t>
            </w:r>
          </w:p>
          <w:p w14:paraId="0D893EC6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peste sch. </w:t>
            </w:r>
          </w:p>
          <w:p w14:paraId="6539F8F6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5, 7 </w:t>
            </w:r>
          </w:p>
          <w:p w14:paraId="7C10D6B2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şi </w:t>
            </w:r>
          </w:p>
          <w:p w14:paraId="2D0968FF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TDJ </w:t>
            </w:r>
          </w:p>
          <w:p w14:paraId="5D0DBBB4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6 / 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6C3A7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CC0A7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77832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AF279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1FF503C5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liniile 3 şi 4.</w:t>
            </w:r>
          </w:p>
        </w:tc>
      </w:tr>
      <w:tr w:rsidR="00294D96" w:rsidRPr="00743905" w14:paraId="072F8340" w14:textId="77777777" w:rsidTr="00481280">
        <w:trPr>
          <w:cantSplit/>
          <w:trHeight w:val="108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0EA2E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4D395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5D21F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AC4AD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 Bărbăteşti</w:t>
            </w:r>
          </w:p>
          <w:p w14:paraId="3F8823BF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4 </w:t>
            </w:r>
          </w:p>
          <w:p w14:paraId="64D03CD0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9DD04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de la Cap X la </w:t>
            </w:r>
          </w:p>
          <w:p w14:paraId="2C60BA0C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axa staţiei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E1ECD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05A0B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B1AFC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6F7DC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Restul liniei este închisă.</w:t>
            </w:r>
          </w:p>
        </w:tc>
      </w:tr>
      <w:tr w:rsidR="00294D96" w:rsidRPr="00743905" w14:paraId="054165AE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AD6F0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480DE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089A9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DD70A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Jupâneşti</w:t>
            </w:r>
          </w:p>
          <w:p w14:paraId="348F486A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9E3AB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01D2A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BD2D1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34776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941CC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</w:t>
            </w:r>
          </w:p>
          <w:p w14:paraId="093E1757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la linia 2</w:t>
            </w:r>
          </w:p>
          <w:p w14:paraId="2E120B1F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294D96" w:rsidRPr="00743905" w14:paraId="2491F3A6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66747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4E8EE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45+660</w:t>
            </w:r>
          </w:p>
          <w:p w14:paraId="0F38E002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45+740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675C9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15750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414F9A37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BF717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2EF4C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2E417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52A03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995E5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 xml:space="preserve">inclusiv 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4F98661B" w14:textId="77777777" w:rsidR="00294D96" w:rsidRPr="001D7D9E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294D96" w:rsidRPr="00743905" w14:paraId="61BC891F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CF8FB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86835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2ADD8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4033A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283C6DB0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8B375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4D196406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 / 7,</w:t>
            </w:r>
          </w:p>
          <w:p w14:paraId="621F0FD2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sch. 11, 17, 24, 26, 30 şi TDJ </w:t>
            </w:r>
          </w:p>
          <w:p w14:paraId="5CAEDCBB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en-US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18 </w:t>
            </w:r>
            <w:r w:rsidRPr="00743905">
              <w:rPr>
                <w:b/>
                <w:bCs/>
                <w:color w:val="000000"/>
                <w:sz w:val="20"/>
                <w:lang w:val="en-US"/>
              </w:rPr>
              <w:t>/ 22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6CBEC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9FC59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28D1E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C86E0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772F0415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liniile 3 - 8.</w:t>
            </w:r>
          </w:p>
        </w:tc>
      </w:tr>
      <w:tr w:rsidR="00294D96" w:rsidRPr="00743905" w14:paraId="4BEC3CAF" w14:textId="77777777" w:rsidTr="00481280">
        <w:trPr>
          <w:cantSplit/>
          <w:trHeight w:val="414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54EE5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0587F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FC78A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6FD4F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6CA0830F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0BB9A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36B9E52D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9CE36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89F71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9AA3C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4A71F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294D96" w:rsidRPr="00743905" w14:paraId="1A0608DD" w14:textId="77777777" w:rsidTr="00481280">
        <w:trPr>
          <w:cantSplit/>
          <w:trHeight w:val="414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0D90B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3622D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A1064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3C76F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Cap X +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6D7F2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4BB74AF6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 / 5</w:t>
            </w:r>
          </w:p>
          <w:p w14:paraId="51C39682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și</w:t>
            </w:r>
          </w:p>
          <w:p w14:paraId="5771DC95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sch. 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8146C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45A57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A6CAF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84E71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Cu acces la linia 2.</w:t>
            </w:r>
          </w:p>
        </w:tc>
      </w:tr>
      <w:tr w:rsidR="00294D96" w:rsidRPr="00743905" w14:paraId="0B9D7D62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EC885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F8609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51+565</w:t>
            </w:r>
          </w:p>
          <w:p w14:paraId="7CB5DA83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51+615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CCC39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391A2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 -</w:t>
            </w:r>
          </w:p>
          <w:p w14:paraId="1576AF0C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625DF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78C91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86521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C5D49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37923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105AEF5D" w14:textId="77777777" w:rsidR="00294D96" w:rsidRPr="0007721B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294D96" w:rsidRPr="00743905" w14:paraId="53B720E8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FCDBA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42A18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53+270</w:t>
            </w:r>
          </w:p>
          <w:p w14:paraId="6B2FA62B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</w:t>
            </w:r>
            <w:r>
              <w:rPr>
                <w:b/>
                <w:bCs/>
                <w:color w:val="000000"/>
                <w:sz w:val="20"/>
                <w:lang w:val="ro-RO"/>
              </w:rPr>
              <w:t>3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+</w:t>
            </w:r>
            <w:r>
              <w:rPr>
                <w:b/>
                <w:bCs/>
                <w:color w:val="000000"/>
                <w:sz w:val="20"/>
                <w:lang w:val="ro-RO"/>
              </w:rPr>
              <w:t>32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6BC74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8794C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 -</w:t>
            </w:r>
          </w:p>
          <w:p w14:paraId="3FD21334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78D60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793C2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C6B4A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CF2B6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8217B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0D496512" w14:textId="77777777" w:rsidR="00294D96" w:rsidRPr="0095174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951746">
              <w:rPr>
                <w:b/>
                <w:bCs/>
                <w:i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294D96" w:rsidRPr="00743905" w14:paraId="393D20CF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6350E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E2C95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12971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FC1AC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linia 2 directă, peste sch.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5B35B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E9C06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47696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57+400</w:t>
            </w:r>
          </w:p>
          <w:p w14:paraId="1BE61B41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57+600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06062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E6C4A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294D96" w:rsidRPr="00743905" w14:paraId="06B46140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07B70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C7A83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63+600</w:t>
            </w:r>
          </w:p>
          <w:p w14:paraId="3B64D320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64+300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43CE1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05DCE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Lunca Budieni </w:t>
            </w:r>
          </w:p>
          <w:p w14:paraId="223B680D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387BF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BA019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9C6A3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60FE3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C6BE8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color w:val="000000"/>
                <w:sz w:val="20"/>
                <w:lang w:val="ro-RO"/>
              </w:rPr>
              <w:t>Fără inductori.</w:t>
            </w:r>
          </w:p>
        </w:tc>
      </w:tr>
      <w:tr w:rsidR="00294D96" w:rsidRPr="00743905" w14:paraId="7EFAA172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3900B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9CDE4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68+900</w:t>
            </w:r>
          </w:p>
          <w:p w14:paraId="431C59C7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69+570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CF8BE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F5582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Lunca Budieni -</w:t>
            </w:r>
          </w:p>
          <w:p w14:paraId="541036D0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Târgu Jiu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3BA8F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8B021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9B3F6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9B344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F1BCE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294D96" w:rsidRPr="00743905" w14:paraId="58C33C3D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09D1B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7F70A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D1991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AAED5" w14:textId="77777777" w:rsidR="00294D96" w:rsidRPr="00743905" w:rsidRDefault="00294D96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4D221571" w14:textId="77777777" w:rsidR="00294D96" w:rsidRDefault="00294D96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D77D4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3</w:t>
            </w:r>
          </w:p>
          <w:p w14:paraId="470AC972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EF48F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8B2C5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EF879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F09AF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linia 3 tehnică în abatere</w:t>
            </w:r>
          </w:p>
        </w:tc>
      </w:tr>
      <w:tr w:rsidR="00294D96" w:rsidRPr="00743905" w14:paraId="77DFA6C2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ADCCF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5CA37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B71BA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6CCED" w14:textId="77777777" w:rsidR="00294D96" w:rsidRPr="00743905" w:rsidRDefault="00294D96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1F809091" w14:textId="77777777" w:rsidR="00294D96" w:rsidRDefault="00294D96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6D6CE" w14:textId="77777777" w:rsidR="00294D96" w:rsidRDefault="00294D96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13</w:t>
            </w:r>
          </w:p>
          <w:p w14:paraId="2CDB654B" w14:textId="77777777" w:rsidR="00294D96" w:rsidRPr="00743905" w:rsidRDefault="00294D96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9BA85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57D13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C0604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F7F32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4, 5 și 6  ân abatere</w:t>
            </w:r>
          </w:p>
        </w:tc>
      </w:tr>
      <w:tr w:rsidR="00294D96" w:rsidRPr="00743905" w14:paraId="34E095EF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D5B95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F4DC0" w14:textId="77777777" w:rsidR="00294D96" w:rsidRDefault="00294D96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6AACC" w14:textId="77777777" w:rsidR="00294D96" w:rsidRDefault="00294D96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32B19" w14:textId="77777777" w:rsidR="00294D96" w:rsidRPr="00743905" w:rsidRDefault="00294D96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047959DE" w14:textId="77777777" w:rsidR="00294D96" w:rsidRDefault="00294D96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94FD2" w14:textId="77777777" w:rsidR="00294D96" w:rsidRDefault="00294D96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14</w:t>
            </w:r>
          </w:p>
          <w:p w14:paraId="4EF811A4" w14:textId="77777777" w:rsidR="00294D96" w:rsidRPr="00743905" w:rsidRDefault="00294D96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99F11" w14:textId="77777777" w:rsidR="00294D96" w:rsidRPr="00743905" w:rsidRDefault="00294D96" w:rsidP="00E374FA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80486" w14:textId="77777777" w:rsidR="00294D96" w:rsidRPr="00743905" w:rsidRDefault="00294D96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26F1C" w14:textId="77777777" w:rsidR="00294D96" w:rsidRPr="00743905" w:rsidRDefault="00294D96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D4444" w14:textId="77777777" w:rsidR="00294D96" w:rsidRDefault="00294D96" w:rsidP="00E374F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linia 1</w:t>
            </w:r>
          </w:p>
        </w:tc>
      </w:tr>
      <w:tr w:rsidR="00294D96" w:rsidRPr="00743905" w14:paraId="3D377CAA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4B244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7AD47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F36B7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2CD9F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56D6F6A5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X </w:t>
            </w:r>
            <w:r>
              <w:rPr>
                <w:b/>
                <w:bCs/>
                <w:color w:val="000000"/>
                <w:sz w:val="20"/>
                <w:lang w:val="ro-RO"/>
              </w:rPr>
              <w:t>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10664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27,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22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7B1ED3C3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şi 24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ECAD6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85C45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88575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48A70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2E4F8F41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4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- 10.</w:t>
            </w:r>
          </w:p>
        </w:tc>
      </w:tr>
      <w:tr w:rsidR="00294D96" w:rsidRPr="00743905" w14:paraId="1A8808B7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66D9D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7CA12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FEA8F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63782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Ec. Teodoroiu</w:t>
            </w:r>
          </w:p>
          <w:p w14:paraId="58CC3B9C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4 </w:t>
            </w:r>
          </w:p>
          <w:p w14:paraId="2E17B128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40B12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76598C93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2D7D7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F3770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E7F7B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D6993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294D96" w:rsidRPr="00743905" w14:paraId="52DE1912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325ED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2DFF2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77+685</w:t>
            </w:r>
          </w:p>
          <w:p w14:paraId="19A621A8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77+735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5DC3C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EB818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Ec. Teodoroiu -</w:t>
            </w:r>
          </w:p>
          <w:p w14:paraId="52A969CD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Parângu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CCBB1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F268F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70CF2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88752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BFB61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7807809E" w14:textId="77777777" w:rsidR="00294D96" w:rsidRPr="00351657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294D96" w:rsidRPr="00743905" w14:paraId="03B0F359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4A221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C969D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90+300</w:t>
            </w:r>
          </w:p>
          <w:p w14:paraId="3CAB01F1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90+400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64C9A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55F73" w14:textId="77777777" w:rsidR="00294D96" w:rsidRPr="00743905" w:rsidRDefault="00294D96" w:rsidP="00212214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Valea Sadului</w:t>
            </w:r>
          </w:p>
          <w:p w14:paraId="2C0B9EC3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2 Cap Y.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66C77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BF1F7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E5751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875F3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1B59C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294D96" w:rsidRPr="00743905" w14:paraId="129AE96C" w14:textId="77777777" w:rsidTr="00481280">
        <w:trPr>
          <w:cantSplit/>
          <w:trHeight w:val="22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4505C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BA7A6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B570F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7A66E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Valea Sadului</w:t>
            </w:r>
          </w:p>
          <w:p w14:paraId="2368847B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7BAF3733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5A9EC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04B48919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C26B4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577B9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EADC1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C8BC6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294D96" w:rsidRPr="00743905" w14:paraId="480E7BF9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99A71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6C276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EE170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B64D9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>
              <w:rPr>
                <w:b/>
                <w:bCs/>
                <w:color w:val="000000"/>
                <w:sz w:val="20"/>
                <w:lang w:val="ro-RO"/>
              </w:rPr>
              <w:t>Meri</w:t>
            </w:r>
          </w:p>
          <w:p w14:paraId="7778A688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6B78DB">
              <w:rPr>
                <w:b/>
                <w:bCs/>
                <w:color w:val="000000"/>
                <w:sz w:val="19"/>
                <w:szCs w:val="19"/>
                <w:lang w:val="ro-RO"/>
              </w:rPr>
              <w:t>linia 3 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9971B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2146CFA3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8581D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91757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15765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2A205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294D96" w:rsidRPr="00743905" w14:paraId="2D2842E3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6D758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04DA4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95+700</w:t>
            </w:r>
          </w:p>
          <w:p w14:paraId="2A5F8464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97+500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6B4E4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64A05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35C28EB0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8CCDC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7BC03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47962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18A94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E31C5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294D96" w:rsidRPr="00743905" w14:paraId="31F4D583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ABCBA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72999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96+250</w:t>
            </w:r>
          </w:p>
          <w:p w14:paraId="6013C080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96+320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CDA3F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D845D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362BF020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7DDB5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139AE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E8247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8D53A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90097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595877B2" w14:textId="77777777" w:rsidR="00294D96" w:rsidRPr="003B409E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3B409E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294D96" w:rsidRPr="00743905" w14:paraId="69C189CD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FC102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                     </w:t>
            </w: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C28F8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100+420</w:t>
            </w:r>
          </w:p>
          <w:p w14:paraId="010C7143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100+480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1CF89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39D74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1C9C328D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C02AC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F43D9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A9A9F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AA7D8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5DA78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039AEEA3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3B409E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294D96" w:rsidRPr="00743905" w14:paraId="7A8B8048" w14:textId="77777777" w:rsidTr="00481280">
        <w:trPr>
          <w:cantSplit/>
          <w:trHeight w:val="89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06C38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465A8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C922E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0D8BC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Lainici</w:t>
            </w:r>
          </w:p>
          <w:p w14:paraId="28D77F09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6E3154D5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0640A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3F5ACCCB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F56A6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BDC0B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5859C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395EC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294D96" w:rsidRPr="00743905" w14:paraId="7500072B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54C9B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8B94A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</w:t>
            </w:r>
            <w:r>
              <w:rPr>
                <w:b/>
                <w:bCs/>
                <w:color w:val="000000"/>
                <w:sz w:val="20"/>
                <w:lang w:val="ro-RO"/>
              </w:rPr>
              <w:t>3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+</w:t>
            </w:r>
            <w:r>
              <w:rPr>
                <w:b/>
                <w:bCs/>
                <w:color w:val="000000"/>
                <w:sz w:val="20"/>
                <w:lang w:val="ro-RO"/>
              </w:rPr>
              <w:t>930</w:t>
            </w:r>
          </w:p>
          <w:p w14:paraId="3F8923B3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104+</w:t>
            </w:r>
            <w:r>
              <w:rPr>
                <w:b/>
                <w:bCs/>
                <w:color w:val="000000"/>
                <w:sz w:val="20"/>
                <w:lang w:val="ro-RO"/>
              </w:rPr>
              <w:t>831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B5F60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69515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 –</w:t>
            </w:r>
          </w:p>
          <w:p w14:paraId="23C20ABE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Pietrele Albe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2D2C5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CAECC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AC324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D1FA8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4593C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294D96" w:rsidRPr="00743905" w14:paraId="54926863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FFB8D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21EAC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F8D24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68434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Pietrele Albe</w:t>
            </w:r>
          </w:p>
          <w:p w14:paraId="27FAAED6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liniile 1 și 2</w:t>
            </w:r>
          </w:p>
          <w:p w14:paraId="57120974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18C71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5875BB11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66A38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5C787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45012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0AE10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294D96" w:rsidRPr="00743905" w14:paraId="1FC35F4B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B903C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90159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113+700</w:t>
            </w:r>
          </w:p>
          <w:p w14:paraId="6DD58BF8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113+750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7A4BA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74253" w14:textId="77777777" w:rsidR="00294D96" w:rsidRPr="00743905" w:rsidRDefault="00294D96" w:rsidP="00722B9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Strâmbuţa</w:t>
            </w:r>
          </w:p>
          <w:p w14:paraId="082819F6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8A180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868A3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33DD0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70D22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FB084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294D96" w:rsidRPr="00743905" w14:paraId="3A7F9864" w14:textId="77777777" w:rsidTr="00481280">
        <w:trPr>
          <w:cantSplit/>
          <w:trHeight w:val="2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B8196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719F5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B83E7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FFBB9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Strâmbuţa</w:t>
            </w:r>
          </w:p>
          <w:p w14:paraId="6A38DAFF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22364CF8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381E4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0B0AB95C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5B45F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571F5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1AEDB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DBBEF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294D96" w:rsidRPr="00743905" w14:paraId="2D21F5B5" w14:textId="77777777" w:rsidTr="00481280">
        <w:trPr>
          <w:cantSplit/>
          <w:trHeight w:val="164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602A1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FAD36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4B87A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5DB37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Livezeni</w:t>
            </w:r>
          </w:p>
          <w:p w14:paraId="07179DFB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46739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</w:t>
            </w:r>
          </w:p>
          <w:p w14:paraId="19C8C2A9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ax Clădire Călători şi km 84+000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095C6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EB89A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CC676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66087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Între km 84+000 şi călcâiul schimbătorului numărul 12 este porţiune închisă.</w:t>
            </w:r>
          </w:p>
        </w:tc>
      </w:tr>
      <w:tr w:rsidR="00294D96" w:rsidRPr="00743905" w14:paraId="39EB1C81" w14:textId="77777777" w:rsidTr="00481280">
        <w:trPr>
          <w:cantSplit/>
          <w:trHeight w:val="77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BF25B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D391E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5063E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D6A44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Livezeni</w:t>
            </w:r>
          </w:p>
          <w:p w14:paraId="05A28235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liniile 4 şi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9D404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77019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45656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0E041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8149A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Inclusiv peste schimbătorul numărul 22.</w:t>
            </w:r>
          </w:p>
        </w:tc>
      </w:tr>
      <w:tr w:rsidR="00294D96" w:rsidRPr="00743905" w14:paraId="2417DEE0" w14:textId="77777777" w:rsidTr="00481280">
        <w:trPr>
          <w:cantSplit/>
          <w:trHeight w:val="748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1626C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98FBE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C42F2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0E601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Călători, linia 3 directă Cap. X peste sch.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46EA9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62002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6EC09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79+510</w:t>
            </w:r>
          </w:p>
          <w:p w14:paraId="2A39B9B0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79+460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5530F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020D2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 Stație paralelogram. Afectează intrări - ieşiri la liniile 1 - 3 Cap X.</w:t>
            </w:r>
          </w:p>
        </w:tc>
      </w:tr>
      <w:tr w:rsidR="00294D96" w:rsidRPr="00743905" w14:paraId="6DAD01AF" w14:textId="77777777" w:rsidTr="00481280">
        <w:trPr>
          <w:cantSplit/>
          <w:trHeight w:val="748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DEEE6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2B7E2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53A23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40CE1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Cap.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F0E79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 7, 9, 15, 33 și peste TDJ 23/29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AFFD1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4AFD2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9DC49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4C3EC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1-12 Cap X.</w:t>
            </w:r>
          </w:p>
        </w:tc>
      </w:tr>
      <w:tr w:rsidR="00294D96" w:rsidRPr="00743905" w14:paraId="26EE6234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68552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5603F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A3956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67A07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St. Petroşani </w:t>
            </w:r>
          </w:p>
          <w:p w14:paraId="1A141398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</w:t>
            </w:r>
            <w:r>
              <w:rPr>
                <w:b/>
                <w:bCs/>
                <w:color w:val="000000"/>
                <w:sz w:val="20"/>
                <w:lang w:val="ro-RO"/>
              </w:rPr>
              <w:t>ile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2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B, 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7, 8,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9, 12</w:t>
            </w:r>
            <w:r>
              <w:rPr>
                <w:b/>
                <w:bCs/>
                <w:color w:val="000000"/>
                <w:sz w:val="20"/>
                <w:lang w:val="ro-RO"/>
              </w:rPr>
              <w:t>, 13 și 14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078C7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37661381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711F4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8B287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5CCAB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99DF9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294D96" w:rsidRPr="00743905" w14:paraId="2FFC86AE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A2B66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FBEF9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E24E9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AB8F1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 Călători</w:t>
            </w:r>
          </w:p>
          <w:p w14:paraId="0FE5B52B" w14:textId="77777777" w:rsidR="00294D96" w:rsidRPr="00D73778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en-US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color w:val="000000"/>
                <w:sz w:val="20"/>
                <w:lang w:val="ro-RO"/>
              </w:rPr>
              <w:t>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3EE43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66B870A8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56 și 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6C1A9" w14:textId="77777777" w:rsidR="00294D96" w:rsidRPr="00D73778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en-US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04811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95539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72328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294D96" w:rsidRPr="00743905" w14:paraId="7743739B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79030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34625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6E8F0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2FD73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222D0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TDJ 40/46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E26C1" w14:textId="77777777" w:rsidR="00294D96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1A5DD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4CA8D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B7710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1-3 Cap Y.</w:t>
            </w:r>
          </w:p>
        </w:tc>
      </w:tr>
      <w:tr w:rsidR="00294D96" w:rsidRPr="00743905" w14:paraId="5645FF11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6F67E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B4347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0A5E1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86D3A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7222FE4B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2743D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peste diag. </w:t>
            </w:r>
          </w:p>
          <w:p w14:paraId="7EB21EB3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10 - 16,</w:t>
            </w:r>
          </w:p>
          <w:p w14:paraId="1250B15E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20 - 24</w:t>
            </w:r>
          </w:p>
          <w:p w14:paraId="3CB10BD6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și</w:t>
            </w:r>
          </w:p>
          <w:p w14:paraId="6F1FDC6B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26 - 38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7E03F" w14:textId="77777777" w:rsidR="00294D96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28F9A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BE20F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C2E7E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044077D6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liniile 1 - 12 abătute </w:t>
            </w:r>
          </w:p>
          <w:p w14:paraId="3841FAF9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Cap Y.</w:t>
            </w:r>
          </w:p>
        </w:tc>
      </w:tr>
      <w:tr w:rsidR="00294D96" w:rsidRPr="00743905" w14:paraId="280E8394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71C7F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D0E80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22097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8FD65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5FDE02E7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23175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031AB" w14:textId="77777777" w:rsidR="00294D96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E30A2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77+830</w:t>
            </w:r>
          </w:p>
          <w:p w14:paraId="0A6C8395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77+535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09E9C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171FB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Stație paralelogram. </w:t>
            </w:r>
          </w:p>
        </w:tc>
      </w:tr>
      <w:tr w:rsidR="00294D96" w:rsidRPr="00743905" w14:paraId="3612A76B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A7A6A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71073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EBA62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11AB0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6F09D103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Băniţa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462B0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AEADB" w14:textId="77777777" w:rsidR="00294D96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0A321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74+500</w:t>
            </w:r>
          </w:p>
          <w:p w14:paraId="7C3F2571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71+000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C54F1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362D1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294D96" w:rsidRPr="00743905" w14:paraId="4C3AF0BE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D9642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A020D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68+600</w:t>
            </w:r>
          </w:p>
          <w:p w14:paraId="07DD5650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4E745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92259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6B5799D4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</w:t>
            </w:r>
            <w:r>
              <w:rPr>
                <w:b/>
                <w:bCs/>
                <w:color w:val="000000"/>
                <w:sz w:val="20"/>
                <w:lang w:val="ro-RO"/>
              </w:rPr>
              <w:t>ile 4 și 3 directe, Cap X, peste sch. 1, 3/3A, 1A și 7/5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550A1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2F8A5" w14:textId="77777777" w:rsidR="00294D96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9A8B5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68+600</w:t>
            </w:r>
          </w:p>
          <w:p w14:paraId="4E7A0EA1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68+500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01F77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3DE11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294D96" w:rsidRPr="00743905" w14:paraId="01BC317A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27634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D5FD1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18DDF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C7FA7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0A29E2C4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X (diagonalele din bretea Cap X)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D3C6B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peste diag. </w:t>
            </w:r>
          </w:p>
          <w:p w14:paraId="3F3385BA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1 - 5 / 7</w:t>
            </w:r>
          </w:p>
          <w:p w14:paraId="369DF488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și </w:t>
            </w:r>
          </w:p>
          <w:p w14:paraId="64BAD594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1A-3/3A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0763D" w14:textId="77777777" w:rsidR="00294D96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4FC72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565AD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A6388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1A992F67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 I în fir II și invers.</w:t>
            </w:r>
          </w:p>
        </w:tc>
      </w:tr>
      <w:tr w:rsidR="00294D96" w:rsidRPr="00743905" w14:paraId="7BE72267" w14:textId="77777777" w:rsidTr="00481280">
        <w:trPr>
          <w:cantSplit/>
          <w:trHeight w:val="3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2CB7F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58720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DCC1D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C472E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05B396F7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340BF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7B002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827A5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5ECDC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CA0F1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294D96" w:rsidRPr="00743905" w14:paraId="0AF376B1" w14:textId="77777777" w:rsidTr="00481280">
        <w:trPr>
          <w:cantSplit/>
          <w:trHeight w:val="3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FB5FD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58C64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62+850</w:t>
            </w:r>
          </w:p>
          <w:p w14:paraId="2837BE4F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C986A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011CC" w14:textId="77777777" w:rsidR="00294D96" w:rsidRDefault="00294D96" w:rsidP="00212214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Bănița -</w:t>
            </w:r>
          </w:p>
          <w:p w14:paraId="0477792F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Merișor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0AAC8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4A906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53A72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01D80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89B89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294D96" w:rsidRPr="00743905" w14:paraId="4441F0D6" w14:textId="77777777" w:rsidTr="00B93E7A">
        <w:trPr>
          <w:cantSplit/>
          <w:trHeight w:val="72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D2651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3B161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89E05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3001B" w14:textId="77777777" w:rsidR="00294D96" w:rsidRDefault="00294D96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Merișor </w:t>
            </w:r>
          </w:p>
          <w:p w14:paraId="0307E0EE" w14:textId="77777777" w:rsidR="00294D96" w:rsidRPr="00743905" w:rsidRDefault="00294D96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CCB1F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95B19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8C212" w14:textId="77777777" w:rsidR="00294D96" w:rsidRDefault="00294D96" w:rsidP="004E7F1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61+300</w:t>
            </w:r>
          </w:p>
          <w:p w14:paraId="40CA0D46" w14:textId="77777777" w:rsidR="00294D96" w:rsidRPr="004E7F11" w:rsidRDefault="00294D96" w:rsidP="004E7F11">
            <w:pPr>
              <w:spacing w:before="40" w:after="40" w:line="276" w:lineRule="auto"/>
              <w:ind w:left="57" w:right="57"/>
              <w:jc w:val="center"/>
            </w:pPr>
            <w:r>
              <w:rPr>
                <w:b/>
                <w:bCs/>
                <w:color w:val="000000"/>
                <w:sz w:val="20"/>
                <w:lang w:val="ro-RO"/>
              </w:rPr>
              <w:t>60+820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BFD04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639FA" w14:textId="77777777" w:rsidR="00294D96" w:rsidRDefault="00294D96" w:rsidP="004E7F1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Fără inductori. </w:t>
            </w:r>
          </w:p>
          <w:p w14:paraId="6C7AF626" w14:textId="77777777" w:rsidR="00294D96" w:rsidRPr="00743905" w:rsidRDefault="00294D96" w:rsidP="004E7F1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294D96" w:rsidRPr="00743905" w14:paraId="78D9C965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12446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965CC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3312E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2851B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Baru Mare</w:t>
            </w:r>
          </w:p>
          <w:p w14:paraId="56193D04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6A4FC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 xml:space="preserve">între </w:t>
            </w:r>
          </w:p>
          <w:p w14:paraId="2E342BEB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 xml:space="preserve">ax stație și </w:t>
            </w:r>
          </w:p>
          <w:p w14:paraId="22859E14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sch. 12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E3895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DABBB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20BAA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62D70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294D96" w:rsidRPr="00743905" w14:paraId="484F758C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0323C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3FC17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AE576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190F1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Pui -</w:t>
            </w:r>
          </w:p>
          <w:p w14:paraId="60B26CC7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Băiești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3F89E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59593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7E984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38+600</w:t>
            </w:r>
          </w:p>
          <w:p w14:paraId="3D3640E0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38+200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395A2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053E6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294D96" w:rsidRPr="00743905" w14:paraId="5D5ED180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D5147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3ED55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36+100</w:t>
            </w:r>
          </w:p>
          <w:p w14:paraId="4FB495DE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35+950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64422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0A810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Băiești -</w:t>
            </w:r>
          </w:p>
          <w:p w14:paraId="10CC543E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Subcetate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88D9E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D97A0" w14:textId="77777777" w:rsidR="00294D96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EBBED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C5507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6D6E5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294D96" w:rsidRPr="00743905" w14:paraId="14C0A4AC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81230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E8A7C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30+050</w:t>
            </w:r>
          </w:p>
          <w:p w14:paraId="3513A917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29+500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A9C84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34088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Subcetate</w:t>
            </w:r>
          </w:p>
          <w:p w14:paraId="3DAF6D4F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4 directă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1499E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1E4AC" w14:textId="77777777" w:rsidR="00294D96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E961E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1CB80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8B5BC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294D96" w:rsidRPr="00743905" w14:paraId="185B7458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A16E1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C8427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69633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CE7B0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Subcetate</w:t>
            </w:r>
          </w:p>
          <w:p w14:paraId="3C811784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FEEDB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B2179" w14:textId="77777777" w:rsidR="00294D96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FF799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A7DDB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AE2CC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294D96" w:rsidRPr="00743905" w14:paraId="0D5B0C2F" w14:textId="77777777" w:rsidTr="00481280">
        <w:trPr>
          <w:cantSplit/>
          <w:trHeight w:val="1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B0B58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EEB5C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12+450</w:t>
            </w:r>
          </w:p>
          <w:p w14:paraId="14D811B3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9+700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BBB72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2DFD3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Călan - </w:t>
            </w:r>
          </w:p>
          <w:p w14:paraId="17119292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Călan Băi și </w:t>
            </w:r>
          </w:p>
          <w:p w14:paraId="1830BA9E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Călan Băi </w:t>
            </w:r>
          </w:p>
          <w:p w14:paraId="2073EF21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99384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CF036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84FD7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BA746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CFCCC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294D96" w:rsidRPr="00743905" w14:paraId="1DED8A6D" w14:textId="77777777" w:rsidTr="00481280">
        <w:trPr>
          <w:cantSplit/>
          <w:trHeight w:val="471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F1407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05026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F822B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18695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Călan Băi</w:t>
            </w:r>
          </w:p>
          <w:p w14:paraId="0CF4EF9A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8A8E2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</w:t>
            </w:r>
          </w:p>
          <w:p w14:paraId="1A93B9F3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ax staţie şi </w:t>
            </w:r>
          </w:p>
          <w:p w14:paraId="30515C92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sch. 28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916D8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E3316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AABEF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2BA99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Restul liniei 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este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închisă.</w:t>
            </w:r>
          </w:p>
        </w:tc>
      </w:tr>
      <w:tr w:rsidR="00294D96" w:rsidRPr="00743905" w14:paraId="2E3C883B" w14:textId="77777777" w:rsidTr="00481280">
        <w:trPr>
          <w:cantSplit/>
          <w:trHeight w:val="471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44167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DE30A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BA935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74766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Băcia linia 2 directă </w:t>
            </w:r>
          </w:p>
          <w:p w14:paraId="0F0AD253" w14:textId="77777777" w:rsidR="00294D96" w:rsidRPr="00CD295A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 peste DTJ 22/26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36B75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E2EEA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A7E75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6+270</w:t>
            </w:r>
          </w:p>
          <w:p w14:paraId="6DE211DD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6+320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43071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31AEC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294D96" w:rsidRPr="00743905" w14:paraId="3B1A1618" w14:textId="77777777" w:rsidTr="00481280">
        <w:trPr>
          <w:cantSplit/>
          <w:trHeight w:val="82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3179F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E26F3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8F93E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E8583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733498BA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3D </w:t>
            </w:r>
          </w:p>
          <w:p w14:paraId="43D402DE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EDCAF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18E4FDD8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137 -</w:t>
            </w:r>
          </w:p>
          <w:p w14:paraId="23EAF9E6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1A966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C7469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ACF7E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6C541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294D96" w:rsidRPr="00743905" w14:paraId="49A9B121" w14:textId="77777777" w:rsidTr="00481280">
        <w:trPr>
          <w:cantSplit/>
          <w:trHeight w:val="7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E7B7F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49CBD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DE431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7E413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7345702F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5D, </w:t>
            </w:r>
          </w:p>
          <w:p w14:paraId="49EDBF9F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D1D0A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7DAFE025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139/ 141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6F1A3" w14:textId="77777777" w:rsidR="00294D96" w:rsidRPr="00743905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0E057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B598D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737F0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294D96" w:rsidRPr="00743905" w14:paraId="5193DD47" w14:textId="77777777" w:rsidTr="00481280">
        <w:trPr>
          <w:cantSplit/>
          <w:trHeight w:val="17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D08A5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16A9F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436F1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CABF1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2DBD2813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72D8E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14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B7375" w14:textId="77777777" w:rsidR="00294D96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9254D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8ADA1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9A4DE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 xml:space="preserve">Afectează intrări - ieşiri </w:t>
            </w:r>
          </w:p>
          <w:p w14:paraId="56F6DF5E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la linia 1 abătută Cap Y și linia 202 B Simeria Triaj - Simeria Buclă.</w:t>
            </w:r>
          </w:p>
          <w:p w14:paraId="57E409C4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Nesemnalizată pe teren.</w:t>
            </w:r>
          </w:p>
          <w:p w14:paraId="62577E44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Stație paralelogram.</w:t>
            </w:r>
          </w:p>
        </w:tc>
      </w:tr>
      <w:tr w:rsidR="00294D96" w:rsidRPr="00743905" w14:paraId="70F754DE" w14:textId="77777777" w:rsidTr="00481280">
        <w:trPr>
          <w:cantSplit/>
          <w:trHeight w:val="11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CE02F" w14:textId="77777777" w:rsidR="00294D96" w:rsidRPr="00743905" w:rsidRDefault="00294D96" w:rsidP="00294D9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13A6D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B28CA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881E8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0DBC87CA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Grupa A, linia 5A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1FE77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între sch. 13 </w:t>
            </w:r>
          </w:p>
          <w:p w14:paraId="0B7BE9E9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și </w:t>
            </w:r>
          </w:p>
          <w:p w14:paraId="2BC9387B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TDJ </w:t>
            </w:r>
          </w:p>
          <w:p w14:paraId="6188A04C" w14:textId="77777777" w:rsidR="00294D96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43 / 37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A66BD" w14:textId="77777777" w:rsidR="00294D96" w:rsidRDefault="00294D9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44669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E1D9D" w14:textId="77777777" w:rsidR="00294D96" w:rsidRPr="00743905" w:rsidRDefault="00294D9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2BFFE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Nesemnalizată pe teren.</w:t>
            </w:r>
          </w:p>
          <w:p w14:paraId="469C3057" w14:textId="77777777" w:rsidR="00294D96" w:rsidRDefault="00294D9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Stație paralelogram.</w:t>
            </w:r>
          </w:p>
        </w:tc>
      </w:tr>
    </w:tbl>
    <w:p w14:paraId="5B7FABA1" w14:textId="77777777" w:rsidR="00294D96" w:rsidRPr="005905D7" w:rsidRDefault="00294D96" w:rsidP="00B773E9">
      <w:pPr>
        <w:spacing w:before="40" w:after="40" w:line="192" w:lineRule="auto"/>
        <w:ind w:right="57"/>
        <w:rPr>
          <w:b/>
          <w:sz w:val="20"/>
          <w:lang w:val="ro-RO"/>
        </w:rPr>
      </w:pPr>
    </w:p>
    <w:p w14:paraId="6EA6B2DD" w14:textId="77777777" w:rsidR="00294D96" w:rsidRDefault="00294D96" w:rsidP="007246D0">
      <w:pPr>
        <w:pStyle w:val="Heading1"/>
        <w:spacing w:line="360" w:lineRule="auto"/>
      </w:pPr>
      <w:r>
        <w:t>LINIA 117</w:t>
      </w:r>
    </w:p>
    <w:p w14:paraId="0C28ACFE" w14:textId="77777777" w:rsidR="00294D96" w:rsidRDefault="00294D96" w:rsidP="00F12DA0">
      <w:pPr>
        <w:pStyle w:val="Heading1"/>
        <w:spacing w:line="360" w:lineRule="auto"/>
        <w:rPr>
          <w:b w:val="0"/>
          <w:bCs w:val="0"/>
          <w:sz w:val="8"/>
        </w:rPr>
      </w:pPr>
      <w:r>
        <w:t>LIVEZENI - LUPENI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294D96" w14:paraId="64298434" w14:textId="77777777">
        <w:trPr>
          <w:cantSplit/>
          <w:trHeight w:val="29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1448C" w14:textId="77777777" w:rsidR="00294D96" w:rsidRDefault="00294D96" w:rsidP="00294D9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F722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84+710</w:t>
            </w:r>
          </w:p>
          <w:p w14:paraId="503AD3A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85+320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58766" w14:textId="77777777" w:rsidR="00294D96" w:rsidRPr="00AA7E43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851E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Livezeni -</w:t>
            </w:r>
          </w:p>
          <w:p w14:paraId="3F2C1DA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Iscroni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A9C1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2BA9A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D922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C5402" w14:textId="77777777" w:rsidR="00294D96" w:rsidRPr="00AA7E43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F9DE8" w14:textId="77777777" w:rsidR="00294D96" w:rsidRDefault="00294D96">
            <w:pPr>
              <w:spacing w:before="60" w:after="6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3277676A" w14:textId="77777777">
        <w:trPr>
          <w:cantSplit/>
          <w:trHeight w:val="29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19E34" w14:textId="77777777" w:rsidR="00294D96" w:rsidRDefault="00294D96" w:rsidP="00294D9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EE62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0B8B8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B2E0D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Iscroni</w:t>
            </w:r>
          </w:p>
          <w:p w14:paraId="5A92A64D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2C24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1, 3, 9, </w:t>
            </w:r>
          </w:p>
          <w:p w14:paraId="4FE4ADC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11, 15, 17 și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BB923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A214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B3EB2" w14:textId="77777777" w:rsidR="00294D96" w:rsidRPr="00AA7E43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0D20E" w14:textId="77777777" w:rsidR="00294D96" w:rsidRDefault="00294D96">
            <w:pPr>
              <w:spacing w:before="60" w:after="6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43AA5516" w14:textId="77777777">
        <w:trPr>
          <w:cantSplit/>
          <w:trHeight w:val="43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70F85" w14:textId="77777777" w:rsidR="00294D96" w:rsidRDefault="00294D96" w:rsidP="00294D9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B3C2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E9D86" w14:textId="77777777" w:rsidR="00294D96" w:rsidRPr="00AA7E43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DE7D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Iscroni</w:t>
            </w:r>
          </w:p>
          <w:p w14:paraId="1094B60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linile 7 şi 12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7A22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9B47ED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21128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927A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46407" w14:textId="77777777" w:rsidR="00294D96" w:rsidRPr="00AA7E43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E3955" w14:textId="77777777" w:rsidR="00294D96" w:rsidRDefault="00294D96">
            <w:pPr>
              <w:spacing w:before="60" w:after="6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4E851156" w14:textId="77777777">
        <w:trPr>
          <w:cantSplit/>
          <w:trHeight w:val="187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EF359" w14:textId="77777777" w:rsidR="00294D96" w:rsidRDefault="00294D96" w:rsidP="00294D9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A8CA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39FB0" w14:textId="77777777" w:rsidR="00294D96" w:rsidRPr="00AA7E43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210C9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Iscroni</w:t>
            </w:r>
          </w:p>
          <w:p w14:paraId="772AAD6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C60E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S 8,</w:t>
            </w:r>
          </w:p>
          <w:p w14:paraId="7C2F499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12, 14,</w:t>
            </w:r>
          </w:p>
          <w:p w14:paraId="3D285DA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18, 20,</w:t>
            </w:r>
          </w:p>
          <w:p w14:paraId="509EE56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24, 26,</w:t>
            </w:r>
          </w:p>
          <w:p w14:paraId="7AD390A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 şi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180FB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DF21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CBB64" w14:textId="77777777" w:rsidR="00294D96" w:rsidRPr="00AA7E43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DA1CD" w14:textId="77777777" w:rsidR="00294D96" w:rsidRDefault="00294D96">
            <w:pPr>
              <w:spacing w:before="60" w:after="6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62C6758B" w14:textId="77777777">
        <w:trPr>
          <w:cantSplit/>
          <w:trHeight w:val="71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6DE3E" w14:textId="77777777" w:rsidR="00294D96" w:rsidRDefault="00294D96" w:rsidP="00294D9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8CDB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97DA4" w14:textId="77777777" w:rsidR="00294D96" w:rsidRPr="00AA7E43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5B5F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Vulcan</w:t>
            </w:r>
          </w:p>
          <w:p w14:paraId="20F2F08B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și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2CB3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3D3B5BE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5 / 9, </w:t>
            </w:r>
          </w:p>
          <w:p w14:paraId="2941224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 / 15,</w:t>
            </w:r>
          </w:p>
          <w:p w14:paraId="42CCDF9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48A9E5D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19, 21, 12, 16, 18, 22, 24 </w:t>
            </w:r>
          </w:p>
          <w:p w14:paraId="38E24D7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33742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BB51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E4210" w14:textId="77777777" w:rsidR="00294D96" w:rsidRPr="00AA7E43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94770" w14:textId="77777777" w:rsidR="00294D96" w:rsidRDefault="00294D96">
            <w:pPr>
              <w:spacing w:before="60" w:after="6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3 - 7 abătute.</w:t>
            </w:r>
          </w:p>
        </w:tc>
      </w:tr>
      <w:tr w:rsidR="00294D96" w14:paraId="5BD50941" w14:textId="77777777">
        <w:trPr>
          <w:cantSplit/>
          <w:trHeight w:val="39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837E0" w14:textId="77777777" w:rsidR="00294D96" w:rsidRDefault="00294D96" w:rsidP="00294D9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4792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95CEF" w14:textId="77777777" w:rsidR="00294D96" w:rsidRPr="00AA7E43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F0F6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Vulcan</w:t>
            </w:r>
          </w:p>
          <w:p w14:paraId="02FE75F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 4 și 7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0BB0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213F91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91BAB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716E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6AD6E" w14:textId="77777777" w:rsidR="00294D96" w:rsidRPr="00AA7E43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83C11" w14:textId="77777777" w:rsidR="00294D96" w:rsidRPr="00F35A05" w:rsidRDefault="00294D96">
            <w:pPr>
              <w:spacing w:before="60" w:after="6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0B15B9EA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0DB7B" w14:textId="77777777" w:rsidR="00294D96" w:rsidRDefault="00294D96" w:rsidP="00294D9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0C17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97+300</w:t>
            </w:r>
          </w:p>
          <w:p w14:paraId="178BE76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8173A" w14:textId="77777777" w:rsidR="00294D96" w:rsidRPr="00AA7E43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A7E43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0059B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Lupeni Tehnic</w:t>
            </w:r>
          </w:p>
          <w:p w14:paraId="7C43D6C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2CD4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B1ADB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1FE2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FF9A9" w14:textId="77777777" w:rsidR="00294D96" w:rsidRPr="00AA7E43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973A0" w14:textId="77777777" w:rsidR="00294D96" w:rsidRDefault="00294D96">
            <w:pPr>
              <w:spacing w:before="60" w:after="6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14:paraId="0E19D350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9F1FD" w14:textId="77777777" w:rsidR="00294D96" w:rsidRDefault="00294D96" w:rsidP="00294D9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568A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C9E2C" w14:textId="77777777" w:rsidR="00294D96" w:rsidRPr="00AA7E43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CA6C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Lupeni Tehnic </w:t>
            </w:r>
          </w:p>
          <w:p w14:paraId="5605C00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4DA2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105215E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F5C45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387A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6E6AF" w14:textId="77777777" w:rsidR="00294D96" w:rsidRPr="00AA7E43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C8E15" w14:textId="77777777" w:rsidR="00294D96" w:rsidRDefault="00294D96">
            <w:pPr>
              <w:spacing w:before="60" w:after="6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</w:t>
            </w:r>
          </w:p>
          <w:p w14:paraId="7203928B" w14:textId="77777777" w:rsidR="00294D96" w:rsidRDefault="00294D96">
            <w:pPr>
              <w:spacing w:before="60" w:after="6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2C abătută.</w:t>
            </w:r>
          </w:p>
        </w:tc>
      </w:tr>
    </w:tbl>
    <w:p w14:paraId="0FCC5E6F" w14:textId="77777777" w:rsidR="00294D96" w:rsidRDefault="00294D96" w:rsidP="00F219D2">
      <w:pPr>
        <w:spacing w:before="40" w:after="40" w:line="192" w:lineRule="auto"/>
        <w:ind w:right="57"/>
        <w:jc w:val="center"/>
        <w:rPr>
          <w:sz w:val="20"/>
          <w:lang w:val="ro-RO"/>
        </w:rPr>
      </w:pPr>
    </w:p>
    <w:p w14:paraId="72FC6466" w14:textId="77777777" w:rsidR="00294D96" w:rsidRDefault="00294D96" w:rsidP="009B0B28">
      <w:pPr>
        <w:pStyle w:val="Heading1"/>
        <w:spacing w:line="360" w:lineRule="auto"/>
      </w:pPr>
      <w:r>
        <w:t>LINIA 119 A</w:t>
      </w:r>
    </w:p>
    <w:p w14:paraId="57A493E4" w14:textId="77777777" w:rsidR="00294D96" w:rsidRDefault="00294D96" w:rsidP="0036336D">
      <w:pPr>
        <w:pStyle w:val="Heading1"/>
        <w:spacing w:line="360" w:lineRule="auto"/>
        <w:rPr>
          <w:b w:val="0"/>
          <w:bCs w:val="0"/>
          <w:sz w:val="8"/>
        </w:rPr>
      </w:pPr>
      <w:r>
        <w:t>PETROŞANI - PETROŞANI TRIAJ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294D96" w14:paraId="62D1C526" w14:textId="77777777">
        <w:trPr>
          <w:cantSplit/>
          <w:trHeight w:val="555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A6EF6" w14:textId="77777777" w:rsidR="00294D96" w:rsidRDefault="00294D96" w:rsidP="00294D96">
            <w:pPr>
              <w:numPr>
                <w:ilvl w:val="0"/>
                <w:numId w:val="11"/>
              </w:numPr>
              <w:spacing w:before="40" w:after="40" w:line="192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FCB1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2+239</w:t>
            </w:r>
          </w:p>
          <w:p w14:paraId="1CEF885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DB6F0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  <w:r>
              <w:rPr>
                <w:b/>
                <w:bCs/>
                <w:sz w:val="32"/>
                <w:lang w:val="ro-RO"/>
              </w:rPr>
              <w:t>15</w:t>
            </w: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FE669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Petroșani - </w:t>
            </w:r>
          </w:p>
          <w:p w14:paraId="2BE7201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Petroșani Triaj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6D2F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7576B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184F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7543F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sz w:val="32"/>
                <w:lang w:val="ro-RO"/>
              </w:rPr>
            </w:pP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7D47BE2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Stații paralelogram.</w:t>
            </w:r>
          </w:p>
          <w:p w14:paraId="445743D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Porțiunea este cuprinsă între sch. 6 și sch. 10 T.</w:t>
            </w:r>
          </w:p>
        </w:tc>
      </w:tr>
    </w:tbl>
    <w:p w14:paraId="2485384B" w14:textId="77777777" w:rsidR="00294D96" w:rsidRDefault="00294D96">
      <w:pPr>
        <w:spacing w:before="40" w:after="40" w:line="192" w:lineRule="auto"/>
        <w:ind w:right="57"/>
        <w:rPr>
          <w:sz w:val="20"/>
          <w:lang w:val="ro-RO"/>
        </w:rPr>
      </w:pPr>
    </w:p>
    <w:p w14:paraId="0149DE4E" w14:textId="77777777" w:rsidR="00294D96" w:rsidRDefault="00294D96" w:rsidP="006B57C6">
      <w:pPr>
        <w:pStyle w:val="Heading1"/>
        <w:spacing w:line="360" w:lineRule="auto"/>
      </w:pPr>
      <w:r>
        <w:lastRenderedPageBreak/>
        <w:t>LINIA 120</w:t>
      </w:r>
    </w:p>
    <w:p w14:paraId="09E2053F" w14:textId="77777777" w:rsidR="00294D96" w:rsidRDefault="00294D96" w:rsidP="00B92C08">
      <w:pPr>
        <w:pStyle w:val="Heading1"/>
        <w:spacing w:line="360" w:lineRule="auto"/>
        <w:rPr>
          <w:b w:val="0"/>
          <w:bCs w:val="0"/>
          <w:sz w:val="8"/>
        </w:rPr>
      </w:pPr>
      <w:r>
        <w:t>CARANSEBEŞ - REŞIŢA NORD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294D96" w14:paraId="13CCA522" w14:textId="77777777">
        <w:trPr>
          <w:cantSplit/>
          <w:trHeight w:val="19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FEA20" w14:textId="77777777" w:rsidR="00294D96" w:rsidRDefault="00294D96" w:rsidP="00294D9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5A15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C0C68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4BE4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Caransebeş</w:t>
            </w:r>
          </w:p>
          <w:p w14:paraId="40F4BB7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82F2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5C6A99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T.D.J.</w:t>
            </w:r>
          </w:p>
          <w:p w14:paraId="5165C4D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 / 36, 42 / 46,</w:t>
            </w:r>
          </w:p>
          <w:p w14:paraId="483CB5D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5C197F4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5934B62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36 - 42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C3368" w14:textId="77777777" w:rsidR="00294D96" w:rsidRPr="009B4D1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CFCB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6D8F5" w14:textId="77777777" w:rsidR="00294D96" w:rsidRPr="009B4D1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E13D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3 - 7 Cap Y.</w:t>
            </w:r>
          </w:p>
        </w:tc>
      </w:tr>
      <w:tr w:rsidR="00294D96" w14:paraId="1E4E3F3E" w14:textId="77777777">
        <w:trPr>
          <w:cantSplit/>
          <w:trHeight w:val="7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7C466" w14:textId="77777777" w:rsidR="00294D96" w:rsidRDefault="00294D96" w:rsidP="00294D9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635A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4+600</w:t>
            </w:r>
          </w:p>
          <w:p w14:paraId="36241A4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13039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3BC0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Caransebeş -</w:t>
            </w:r>
          </w:p>
          <w:p w14:paraId="5B01DAD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Cornuţel Banat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4888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75009" w14:textId="77777777" w:rsidR="00294D96" w:rsidRPr="009B4D1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60F6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9F414" w14:textId="77777777" w:rsidR="00294D96" w:rsidRPr="009B4D1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5814D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0C0BBFC2" w14:textId="77777777">
        <w:trPr>
          <w:cantSplit/>
          <w:trHeight w:val="7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CDFF3" w14:textId="77777777" w:rsidR="00294D96" w:rsidRDefault="00294D96" w:rsidP="00294D9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8507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46B67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93DC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Cornuţel Banat</w:t>
            </w:r>
          </w:p>
          <w:p w14:paraId="506338A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2590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F52DD" w14:textId="77777777" w:rsidR="00294D96" w:rsidRPr="009B4D1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ACDE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962FE" w14:textId="77777777" w:rsidR="00294D96" w:rsidRPr="009B4D1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788D6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429361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abătută, Cap X.</w:t>
            </w:r>
          </w:p>
        </w:tc>
      </w:tr>
      <w:tr w:rsidR="00294D96" w14:paraId="7DCB5F8D" w14:textId="77777777">
        <w:trPr>
          <w:cantSplit/>
          <w:trHeight w:val="7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834F1" w14:textId="77777777" w:rsidR="00294D96" w:rsidRDefault="00294D96" w:rsidP="00294D9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3D59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706F5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2C8D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Cornuţel Banat</w:t>
            </w:r>
          </w:p>
          <w:p w14:paraId="723E84F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EDFE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156160F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0A8DC" w14:textId="77777777" w:rsidR="00294D96" w:rsidRPr="009B4D1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AD95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FA049" w14:textId="77777777" w:rsidR="00294D96" w:rsidRPr="009B4D1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502A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ED2F34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abătută, Cap Y.</w:t>
            </w:r>
          </w:p>
        </w:tc>
      </w:tr>
      <w:tr w:rsidR="00294D96" w14:paraId="1F4C6067" w14:textId="77777777">
        <w:trPr>
          <w:cantSplit/>
          <w:trHeight w:val="7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D9B21" w14:textId="77777777" w:rsidR="00294D96" w:rsidRDefault="00294D96" w:rsidP="00294D9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54B6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17+050</w:t>
            </w:r>
          </w:p>
          <w:p w14:paraId="21B9B4F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00A58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9CF06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Cornuţel Banat -</w:t>
            </w:r>
          </w:p>
          <w:p w14:paraId="4B07F92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Brebu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E8DE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5F7D5" w14:textId="77777777" w:rsidR="00294D96" w:rsidRPr="009B4D1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1935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DB50A" w14:textId="77777777" w:rsidR="00294D96" w:rsidRPr="009B4D1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70AF6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14:paraId="5D2D34EF" w14:textId="77777777">
        <w:trPr>
          <w:cantSplit/>
          <w:trHeight w:val="7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B0B83" w14:textId="77777777" w:rsidR="00294D96" w:rsidRDefault="00294D96" w:rsidP="00294D9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56DF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19+860</w:t>
            </w:r>
          </w:p>
          <w:p w14:paraId="57A9751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20+760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E3965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C8E1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Cornuţel Banat -</w:t>
            </w:r>
          </w:p>
          <w:p w14:paraId="7F13DD3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Brebu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BB25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6C35A" w14:textId="77777777" w:rsidR="00294D96" w:rsidRPr="009B4D1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1093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A912A" w14:textId="77777777" w:rsidR="00294D96" w:rsidRPr="009B4D1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FD57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14:paraId="19BF073E" w14:textId="77777777">
        <w:trPr>
          <w:cantSplit/>
          <w:trHeight w:val="7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49496" w14:textId="77777777" w:rsidR="00294D96" w:rsidRDefault="00294D96" w:rsidP="00294D9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4F73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CBFB6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394F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Brebu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5A3A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38600" w14:textId="77777777" w:rsidR="00294D96" w:rsidRPr="009B4D1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8630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CB447" w14:textId="77777777" w:rsidR="00294D96" w:rsidRPr="009B4D1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CD75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2 și 3 Cap Y.</w:t>
            </w:r>
          </w:p>
        </w:tc>
      </w:tr>
      <w:tr w:rsidR="00294D96" w14:paraId="6D470441" w14:textId="77777777">
        <w:trPr>
          <w:cantSplit/>
          <w:trHeight w:val="634"/>
          <w:jc w:val="center"/>
        </w:trPr>
        <w:tc>
          <w:tcPr>
            <w:tcW w:w="639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5A40C" w14:textId="77777777" w:rsidR="00294D96" w:rsidRDefault="00294D96" w:rsidP="00294D9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347F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28+000</w:t>
            </w:r>
          </w:p>
          <w:p w14:paraId="5D1D706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E01CC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7DBE9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Brebu -</w:t>
            </w:r>
          </w:p>
          <w:p w14:paraId="2FCC233B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Reşiţa Nord</w:t>
            </w: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0610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643A6" w14:textId="77777777" w:rsidR="00294D96" w:rsidRPr="009B4D1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DFA7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D914C" w14:textId="77777777" w:rsidR="00294D96" w:rsidRPr="009B4D1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C160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14:paraId="29A4E076" w14:textId="77777777">
        <w:trPr>
          <w:cantSplit/>
          <w:trHeight w:val="150"/>
          <w:jc w:val="center"/>
        </w:trPr>
        <w:tc>
          <w:tcPr>
            <w:tcW w:w="639" w:type="dxa"/>
            <w:vMerge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B2467" w14:textId="77777777" w:rsidR="00294D96" w:rsidRDefault="00294D96" w:rsidP="00294D9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067C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29+000</w:t>
            </w:r>
          </w:p>
          <w:p w14:paraId="6708EC8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30+000</w:t>
            </w:r>
          </w:p>
        </w:tc>
        <w:tc>
          <w:tcPr>
            <w:tcW w:w="754" w:type="dxa"/>
            <w:tcBorders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76863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vMerge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C7A4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vMerge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BC73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75A02" w14:textId="77777777" w:rsidR="00294D96" w:rsidRPr="009B4D1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4D95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vMerge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1C30F" w14:textId="77777777" w:rsidR="00294D96" w:rsidRPr="009B4D1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4C6A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1E8A3549" w14:textId="77777777">
        <w:trPr>
          <w:cantSplit/>
          <w:trHeight w:val="269"/>
          <w:jc w:val="center"/>
        </w:trPr>
        <w:tc>
          <w:tcPr>
            <w:tcW w:w="639" w:type="dxa"/>
            <w:vMerge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3DDEB" w14:textId="77777777" w:rsidR="00294D96" w:rsidRDefault="00294D96" w:rsidP="00294D9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54C0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30+000</w:t>
            </w:r>
          </w:p>
          <w:p w14:paraId="6B6353B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33+000</w:t>
            </w:r>
          </w:p>
        </w:tc>
        <w:tc>
          <w:tcPr>
            <w:tcW w:w="754" w:type="dxa"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011EF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vMerge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CF856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vMerge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FAE0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4BBAD" w14:textId="77777777" w:rsidR="00294D96" w:rsidRPr="009B4D1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0DA6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vMerge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77350" w14:textId="77777777" w:rsidR="00294D96" w:rsidRPr="009B4D1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FB25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6ECCA752" w14:textId="77777777">
        <w:trPr>
          <w:cantSplit/>
          <w:trHeight w:val="149"/>
          <w:jc w:val="center"/>
        </w:trPr>
        <w:tc>
          <w:tcPr>
            <w:tcW w:w="639" w:type="dxa"/>
            <w:vMerge/>
            <w:tcBorders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AFE66" w14:textId="77777777" w:rsidR="00294D96" w:rsidRDefault="00294D96" w:rsidP="00294D9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E507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33+000</w:t>
            </w:r>
          </w:p>
          <w:p w14:paraId="2E11D50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62151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vMerge/>
            <w:tcBorders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90DF9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9D28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DC941" w14:textId="77777777" w:rsidR="00294D96" w:rsidRPr="009B4D1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E780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vMerge/>
            <w:tcBorders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FDEAB" w14:textId="77777777" w:rsidR="00294D96" w:rsidRPr="009B4D1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/>
            <w:tcBorders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E0116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610F0281" w14:textId="77777777">
        <w:trPr>
          <w:cantSplit/>
          <w:trHeight w:val="149"/>
          <w:jc w:val="center"/>
        </w:trPr>
        <w:tc>
          <w:tcPr>
            <w:tcW w:w="639" w:type="dxa"/>
            <w:vMerge/>
            <w:tcBorders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BD838" w14:textId="77777777" w:rsidR="00294D96" w:rsidRDefault="00294D96" w:rsidP="00294D9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2B7A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33+450</w:t>
            </w:r>
          </w:p>
          <w:p w14:paraId="3AAD782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38+615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79097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vMerge/>
            <w:tcBorders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2C69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8C77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85CB9" w14:textId="77777777" w:rsidR="00294D96" w:rsidRPr="009B4D1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9E5C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vMerge/>
            <w:tcBorders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18C9E" w14:textId="77777777" w:rsidR="00294D96" w:rsidRPr="009B4D1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/>
            <w:tcBorders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C442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6F308573" w14:textId="77777777">
        <w:trPr>
          <w:cantSplit/>
          <w:trHeight w:val="7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FEF26" w14:textId="77777777" w:rsidR="00294D96" w:rsidRDefault="00294D96" w:rsidP="00294D9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647F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2B8CD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8588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Reșița Nord 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A0F6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13, 15, 19, 25, 33, 35 și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D0D9A" w14:textId="77777777" w:rsidR="00294D96" w:rsidRPr="009B4D1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F8F1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1E78F" w14:textId="77777777" w:rsidR="00294D96" w:rsidRPr="009B4D1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D303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1 - 8 abătute Cap X.</w:t>
            </w:r>
          </w:p>
        </w:tc>
      </w:tr>
    </w:tbl>
    <w:p w14:paraId="337C7F32" w14:textId="77777777" w:rsidR="00294D96" w:rsidRDefault="00294D96">
      <w:pPr>
        <w:shd w:val="clear" w:color="auto" w:fill="FFFFFF"/>
        <w:spacing w:before="40" w:after="40" w:line="192" w:lineRule="auto"/>
        <w:ind w:right="57"/>
        <w:rPr>
          <w:sz w:val="20"/>
          <w:lang w:val="ro-RO"/>
        </w:rPr>
      </w:pPr>
    </w:p>
    <w:p w14:paraId="307B6B67" w14:textId="77777777" w:rsidR="00294D96" w:rsidRDefault="00294D96" w:rsidP="00094CC3">
      <w:pPr>
        <w:pStyle w:val="Heading1"/>
        <w:spacing w:line="360" w:lineRule="auto"/>
      </w:pPr>
      <w:r>
        <w:t>LINIA 122</w:t>
      </w:r>
    </w:p>
    <w:p w14:paraId="09D418FA" w14:textId="77777777" w:rsidR="00294D96" w:rsidRDefault="00294D96" w:rsidP="003819B9">
      <w:pPr>
        <w:pStyle w:val="Heading1"/>
        <w:spacing w:line="360" w:lineRule="auto"/>
        <w:rPr>
          <w:b w:val="0"/>
          <w:bCs w:val="0"/>
          <w:sz w:val="8"/>
        </w:rPr>
      </w:pPr>
      <w:r>
        <w:t>CARANSEBEŞ - CARANSEBEŞ TRIAJ - ZĂGUJENI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294D96" w14:paraId="1D99186B" w14:textId="77777777">
        <w:trPr>
          <w:cantSplit/>
          <w:trHeight w:val="2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ED808" w14:textId="77777777" w:rsidR="00294D96" w:rsidRDefault="00294D96" w:rsidP="00294D9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28100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BAB86" w14:textId="77777777" w:rsidR="00294D96" w:rsidRPr="006810C6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01B4F" w14:textId="77777777" w:rsidR="00294D96" w:rsidRDefault="00294D9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Caransebeş Triaj</w:t>
            </w:r>
          </w:p>
          <w:p w14:paraId="31B46145" w14:textId="77777777" w:rsidR="00294D96" w:rsidRDefault="00294D9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4570D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C7665" w14:textId="77777777" w:rsidR="00294D96" w:rsidRPr="00F834E0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834E0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6F774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FF33D" w14:textId="77777777" w:rsidR="00294D96" w:rsidRPr="00F834E0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31352" w14:textId="77777777" w:rsidR="00294D96" w:rsidRDefault="00294D9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154A7C5E" w14:textId="77777777" w:rsidR="00294D96" w:rsidRDefault="00294D96">
      <w:pPr>
        <w:spacing w:before="40" w:line="192" w:lineRule="auto"/>
        <w:ind w:right="57"/>
        <w:rPr>
          <w:sz w:val="20"/>
          <w:lang w:val="ro-RO"/>
        </w:rPr>
      </w:pPr>
    </w:p>
    <w:p w14:paraId="41ECA8EE" w14:textId="77777777" w:rsidR="00294D96" w:rsidRDefault="00294D96" w:rsidP="004365A5">
      <w:pPr>
        <w:pStyle w:val="Heading1"/>
        <w:spacing w:line="276" w:lineRule="auto"/>
      </w:pPr>
      <w:r>
        <w:t>LINIA 123</w:t>
      </w:r>
    </w:p>
    <w:p w14:paraId="2F199717" w14:textId="77777777" w:rsidR="00294D96" w:rsidRDefault="00294D96" w:rsidP="00B075C5">
      <w:pPr>
        <w:pStyle w:val="Heading1"/>
        <w:spacing w:line="276" w:lineRule="auto"/>
        <w:rPr>
          <w:b w:val="0"/>
          <w:bCs w:val="0"/>
          <w:sz w:val="8"/>
        </w:rPr>
      </w:pPr>
      <w:r>
        <w:t>LUGOJ - BUZIAŞ - JAMU MARE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80"/>
        <w:gridCol w:w="753"/>
        <w:gridCol w:w="2202"/>
        <w:gridCol w:w="870"/>
        <w:gridCol w:w="753"/>
        <w:gridCol w:w="870"/>
        <w:gridCol w:w="752"/>
        <w:gridCol w:w="2489"/>
      </w:tblGrid>
      <w:tr w:rsidR="00294D96" w14:paraId="6FF20BAC" w14:textId="77777777">
        <w:trPr>
          <w:cantSplit/>
          <w:trHeight w:val="33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62507" w14:textId="77777777" w:rsidR="00294D96" w:rsidRDefault="00294D96" w:rsidP="00294D9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71E9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83+115</w:t>
            </w:r>
          </w:p>
          <w:p w14:paraId="51AD3E4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83+875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BF9B1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706D1" w14:textId="77777777" w:rsidR="00294D96" w:rsidRDefault="00294D96" w:rsidP="009C03F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Lugoj -</w:t>
            </w:r>
          </w:p>
          <w:p w14:paraId="02FD6229" w14:textId="77777777" w:rsidR="00294D96" w:rsidRDefault="00294D96" w:rsidP="009C03F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Buziaș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B776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00F85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04A2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92556" w14:textId="77777777" w:rsidR="00294D96" w:rsidRPr="008E0413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A419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 Semnalizată ca limitare de viteză.</w:t>
            </w:r>
          </w:p>
        </w:tc>
      </w:tr>
      <w:tr w:rsidR="00294D96" w14:paraId="3AC0D650" w14:textId="77777777">
        <w:trPr>
          <w:cantSplit/>
          <w:trHeight w:val="33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6C7F0" w14:textId="77777777" w:rsidR="00294D96" w:rsidRDefault="00294D96" w:rsidP="00294D9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0FEC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96+000</w:t>
            </w:r>
          </w:p>
          <w:p w14:paraId="3ADBFCA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100+000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86803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B10A9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Lugoj -</w:t>
            </w:r>
          </w:p>
          <w:p w14:paraId="06FAE78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Buziaș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01DF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AB8B1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C32F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C37AD" w14:textId="77777777" w:rsidR="00294D96" w:rsidRPr="008E0413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0AAA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4689AFE7" w14:textId="77777777">
        <w:trPr>
          <w:cantSplit/>
          <w:trHeight w:val="33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A93B5" w14:textId="77777777" w:rsidR="00294D96" w:rsidRDefault="00294D96" w:rsidP="00294D9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135A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462FF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698D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Buziaș</w:t>
            </w:r>
          </w:p>
          <w:p w14:paraId="42135A6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F445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9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E4055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6DEA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8D4CE" w14:textId="77777777" w:rsidR="00294D96" w:rsidRPr="008E0413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8D3C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47062C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1 abătută, Cap X.</w:t>
            </w:r>
          </w:p>
        </w:tc>
      </w:tr>
      <w:tr w:rsidR="00294D96" w14:paraId="0D340F84" w14:textId="77777777">
        <w:trPr>
          <w:cantSplit/>
          <w:trHeight w:val="33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DFB53" w14:textId="77777777" w:rsidR="00294D96" w:rsidRDefault="00294D96" w:rsidP="00294D9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F60C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103B8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8779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Buziaș</w:t>
            </w:r>
          </w:p>
          <w:p w14:paraId="7B11D71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48BF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6, 8 și 10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9F551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5110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9E81F" w14:textId="77777777" w:rsidR="00294D96" w:rsidRPr="008E0413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AACC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în Cap Y a linilor 1, 2 și 3 ab.</w:t>
            </w:r>
          </w:p>
        </w:tc>
      </w:tr>
    </w:tbl>
    <w:p w14:paraId="2143EE48" w14:textId="77777777" w:rsidR="00294D96" w:rsidRDefault="00294D96">
      <w:pPr>
        <w:spacing w:before="40" w:after="40" w:line="192" w:lineRule="auto"/>
        <w:ind w:right="57"/>
        <w:rPr>
          <w:sz w:val="20"/>
          <w:lang w:val="ro-RO"/>
        </w:rPr>
      </w:pPr>
      <w:r>
        <w:rPr>
          <w:sz w:val="20"/>
          <w:lang w:val="ro-RO"/>
        </w:rPr>
        <w:t xml:space="preserve"> </w:t>
      </w:r>
    </w:p>
    <w:p w14:paraId="37619597" w14:textId="77777777" w:rsidR="00294D96" w:rsidRDefault="00294D96" w:rsidP="00F078FE">
      <w:pPr>
        <w:pStyle w:val="Heading1"/>
        <w:spacing w:line="360" w:lineRule="auto"/>
      </w:pPr>
      <w:r>
        <w:t>LINIA 124</w:t>
      </w:r>
    </w:p>
    <w:p w14:paraId="35B495A0" w14:textId="77777777" w:rsidR="00294D96" w:rsidRDefault="00294D96" w:rsidP="00210DC6">
      <w:pPr>
        <w:pStyle w:val="Heading1"/>
        <w:spacing w:line="360" w:lineRule="auto"/>
        <w:rPr>
          <w:b w:val="0"/>
          <w:bCs w:val="0"/>
          <w:sz w:val="8"/>
        </w:rPr>
      </w:pPr>
      <w:r>
        <w:t>TIMIŞOARA NORD - REŞIŢA SUD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294D96" w14:paraId="3A8B897A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CF7CF" w14:textId="77777777" w:rsidR="00294D96" w:rsidRDefault="00294D96" w:rsidP="00294D9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BB47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7F5A8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7E42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5487A55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0101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8D72A3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C29D3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D37F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85D3E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DBF9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1F08D5" w14:paraId="7F0F4AA6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5D8B3" w14:textId="77777777" w:rsidR="00294D96" w:rsidRPr="00A75A00" w:rsidRDefault="00294D96" w:rsidP="00294D96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71A87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17C2B" w14:textId="77777777" w:rsidR="00294D96" w:rsidRPr="001F08D5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55044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7A527F4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AA10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 xml:space="preserve">11, 51, 97 </w:t>
            </w:r>
          </w:p>
          <w:p w14:paraId="1B000D71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06C9C" w14:textId="77777777" w:rsidR="00294D96" w:rsidRPr="001F08D5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1F08D5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37E3A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E6417" w14:textId="77777777" w:rsidR="00294D96" w:rsidRPr="001F08D5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2AB35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EAEFCD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Peron, </w:t>
            </w:r>
          </w:p>
          <w:p w14:paraId="6A260C2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50AC5A41" w14:textId="77777777" w:rsidR="00294D96" w:rsidRPr="001F08D5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1F08D5">
              <w:rPr>
                <w:b/>
                <w:bCs/>
                <w:i/>
                <w:iCs/>
                <w:sz w:val="20"/>
                <w:lang w:val="ro-RO"/>
              </w:rPr>
              <w:t>Lugoj.</w:t>
            </w:r>
          </w:p>
        </w:tc>
      </w:tr>
      <w:tr w:rsidR="00294D96" w14:paraId="06BA56C0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FB6BF" w14:textId="77777777" w:rsidR="00294D96" w:rsidRDefault="00294D96" w:rsidP="00294D9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27B5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30DD9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73C1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2648F46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405A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13, 17, 29, 43, 55, 59, 63, 69, 71, 73, 75, și 79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9BE64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A03A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B0B4A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CE5C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2670F1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294D96" w:rsidRPr="00A8307A" w14:paraId="1FCFF186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EA71E" w14:textId="77777777" w:rsidR="00294D96" w:rsidRPr="00A75A00" w:rsidRDefault="00294D96" w:rsidP="00294D96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DF98D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B4CEB" w14:textId="77777777" w:rsidR="00294D96" w:rsidRPr="0017752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2C423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5CB5AB8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3FCD2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55 și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6ABB3" w14:textId="77777777" w:rsidR="00294D96" w:rsidRPr="0017752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177526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5E0B3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9F15E" w14:textId="77777777" w:rsidR="00294D96" w:rsidRPr="0017752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D81C9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6F8BF4E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5 - 12, Cap X.</w:t>
            </w:r>
          </w:p>
        </w:tc>
      </w:tr>
      <w:tr w:rsidR="00294D96" w:rsidRPr="00A8307A" w14:paraId="7A6A7A80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16186" w14:textId="77777777" w:rsidR="00294D96" w:rsidRPr="00A75A00" w:rsidRDefault="00294D96" w:rsidP="00294D96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6FBDE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9313D" w14:textId="77777777" w:rsidR="00294D96" w:rsidRPr="00AF6A3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2D6D7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BC8BC3E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A4A9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D3CB2A3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7,  15, 25, 35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DF600" w14:textId="77777777" w:rsidR="00294D96" w:rsidRPr="00AF6A3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AF6A38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32F4C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A5386" w14:textId="77777777" w:rsidR="00294D96" w:rsidRPr="00AF6A3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2F825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AC693AF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5F1C7E28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6320BFC9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294D96" w:rsidRPr="00A8307A" w14:paraId="1516141F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A83B3" w14:textId="77777777" w:rsidR="00294D96" w:rsidRPr="00A75A00" w:rsidRDefault="00294D96" w:rsidP="00294D96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B45F6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7E9B4" w14:textId="77777777" w:rsidR="00294D96" w:rsidRPr="00AF6A3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D5144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3845B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1B796B35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1C12830F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A8FC6" w14:textId="77777777" w:rsidR="00294D96" w:rsidRPr="00AF6A3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A50AF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6146E" w14:textId="77777777" w:rsidR="00294D96" w:rsidRPr="00AF6A3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A850C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6BBEE2F7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294D96" w:rsidRPr="00A8307A" w14:paraId="7198079E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E9C71" w14:textId="77777777" w:rsidR="00294D96" w:rsidRPr="00A75A00" w:rsidRDefault="00294D96" w:rsidP="00294D96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450D9" w14:textId="77777777" w:rsidR="00294D96" w:rsidRPr="00A8307A" w:rsidRDefault="00294D96" w:rsidP="00D66AF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E7EB5" w14:textId="77777777" w:rsidR="00294D96" w:rsidRPr="00AF6A38" w:rsidRDefault="00294D96" w:rsidP="00D66AF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FB27A" w14:textId="77777777" w:rsidR="00294D96" w:rsidRPr="00A8307A" w:rsidRDefault="00294D96" w:rsidP="00D66AF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EF286" w14:textId="77777777" w:rsidR="00294D96" w:rsidRDefault="00294D96" w:rsidP="00D66AF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38DAD06D" w14:textId="77777777" w:rsidR="00294D96" w:rsidRDefault="00294D96" w:rsidP="00D66AF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3D7AC5F5" w14:textId="77777777" w:rsidR="00294D96" w:rsidRDefault="00294D96" w:rsidP="00D66AF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40 - 42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9121C" w14:textId="77777777" w:rsidR="00294D96" w:rsidRDefault="00294D96" w:rsidP="00D66AF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8884D" w14:textId="77777777" w:rsidR="00294D96" w:rsidRPr="00A8307A" w:rsidRDefault="00294D96" w:rsidP="00D66AF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1BA6E" w14:textId="77777777" w:rsidR="00294D96" w:rsidRPr="00AF6A38" w:rsidRDefault="00294D96" w:rsidP="00D66AF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9DA3E" w14:textId="77777777" w:rsidR="00294D96" w:rsidRPr="00D66AFF" w:rsidRDefault="00294D96" w:rsidP="00D66AF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66AFF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15762C8E" w14:textId="77777777" w:rsidR="00294D96" w:rsidRDefault="00294D96" w:rsidP="00D66AF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66AFF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294D96" w:rsidRPr="00A8307A" w14:paraId="15981A55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935E7" w14:textId="77777777" w:rsidR="00294D96" w:rsidRPr="00A75A00" w:rsidRDefault="00294D96" w:rsidP="00294D96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5C25A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DABAC" w14:textId="77777777" w:rsidR="00294D96" w:rsidRPr="00AF6A3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FA913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5EB3D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28E4985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73C4C" w14:textId="77777777" w:rsidR="00294D96" w:rsidRPr="00AF6A3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1064C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B97E2" w14:textId="77777777" w:rsidR="00294D96" w:rsidRPr="00AF6A3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E7FC3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100 Timișoara Nord - Cărpiniș, linia 133 Timișoara Nord - Ronaț Triaj și liniile 1 - 6 Reșița, liniile 1- 12 Cap. Y Timișoara Nord.</w:t>
            </w:r>
          </w:p>
        </w:tc>
      </w:tr>
      <w:tr w:rsidR="00294D96" w:rsidRPr="00A8307A" w14:paraId="1ED00283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6F518" w14:textId="77777777" w:rsidR="00294D96" w:rsidRPr="00A75A00" w:rsidRDefault="00294D96" w:rsidP="00294D96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54566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45649" w14:textId="77777777" w:rsidR="00294D96" w:rsidRPr="00732832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F0E81" w14:textId="77777777" w:rsidR="00294D96" w:rsidRPr="00A8307A" w:rsidRDefault="00294D9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7AC387E" w14:textId="77777777" w:rsidR="00294D96" w:rsidRPr="00A8307A" w:rsidRDefault="00294D9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FF424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120, 132 și 136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5F607" w14:textId="77777777" w:rsidR="00294D96" w:rsidRPr="00A8307A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C2238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9703F" w14:textId="77777777" w:rsidR="00294D96" w:rsidRPr="00732832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3F9AE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D5E450E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și de la st. Timișoara Sud, Timișoara Vest și Ronaț Triaj.</w:t>
            </w:r>
          </w:p>
          <w:p w14:paraId="148BF072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7940E65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65F90F62" w14:textId="77777777" w:rsidR="00294D96" w:rsidRPr="00A8307A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294D96" w:rsidRPr="00A8307A" w14:paraId="6B71EECB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D2240" w14:textId="77777777" w:rsidR="00294D96" w:rsidRPr="00A75A00" w:rsidRDefault="00294D96" w:rsidP="00294D96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7AFBE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DD23B" w14:textId="77777777" w:rsidR="00294D96" w:rsidRPr="00732832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702D6" w14:textId="77777777" w:rsidR="00294D96" w:rsidRPr="00A8307A" w:rsidRDefault="00294D96" w:rsidP="002F4F9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F74D10A" w14:textId="77777777" w:rsidR="00294D96" w:rsidRPr="00A8307A" w:rsidRDefault="00294D96" w:rsidP="002F4F9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44BDE" w14:textId="77777777" w:rsidR="00294D96" w:rsidRDefault="00294D96" w:rsidP="002F4F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15F5852" w14:textId="77777777" w:rsidR="00294D96" w:rsidRDefault="00294D96" w:rsidP="002F4F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61CBFF01" w14:textId="77777777" w:rsidR="00294D96" w:rsidRPr="002F4F92" w:rsidRDefault="00294D96" w:rsidP="002F4F9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2F4F92">
              <w:rPr>
                <w:b/>
                <w:bCs/>
                <w:sz w:val="18"/>
                <w:szCs w:val="18"/>
                <w:lang w:val="ro-RO"/>
              </w:rPr>
              <w:t>13</w:t>
            </w:r>
            <w:r>
              <w:rPr>
                <w:b/>
                <w:bCs/>
                <w:sz w:val="18"/>
                <w:szCs w:val="18"/>
                <w:lang w:val="ro-RO"/>
              </w:rPr>
              <w:t>4</w:t>
            </w:r>
            <w:r w:rsidRPr="002F4F92">
              <w:rPr>
                <w:b/>
                <w:bCs/>
                <w:sz w:val="18"/>
                <w:szCs w:val="18"/>
                <w:lang w:val="ro-RO"/>
              </w:rPr>
              <w:t xml:space="preserve"> - 138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2B28F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9190E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2E04A" w14:textId="77777777" w:rsidR="00294D96" w:rsidRPr="00732832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34530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294D96" w:rsidRPr="00A8307A" w14:paraId="770B556C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2CFF8" w14:textId="77777777" w:rsidR="00294D96" w:rsidRPr="00A75A00" w:rsidRDefault="00294D96" w:rsidP="00294D96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1180F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4F5C7" w14:textId="77777777" w:rsidR="00294D96" w:rsidRPr="001033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5B6B9" w14:textId="77777777" w:rsidR="00294D96" w:rsidRPr="00A8307A" w:rsidRDefault="00294D9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ADFB278" w14:textId="77777777" w:rsidR="00294D96" w:rsidRPr="00A8307A" w:rsidRDefault="00294D9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E8893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</w:t>
            </w:r>
            <w:r>
              <w:rPr>
                <w:b/>
                <w:bCs/>
                <w:sz w:val="20"/>
                <w:lang w:val="ro-RO"/>
              </w:rPr>
              <w:t>10, 126 și 146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A4738" w14:textId="77777777" w:rsidR="00294D96" w:rsidRPr="00A8307A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B04AF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FA981" w14:textId="77777777" w:rsidR="00294D96" w:rsidRPr="001033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6A47C" w14:textId="77777777" w:rsidR="00294D96" w:rsidRPr="00A8307A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951152B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4 și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5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Reșița și </w:t>
            </w:r>
          </w:p>
          <w:p w14:paraId="16A5F096" w14:textId="77777777" w:rsidR="00294D96" w:rsidRPr="00A8307A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8 - 11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294D96" w:rsidRPr="00A8307A" w14:paraId="59C5E577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91383" w14:textId="77777777" w:rsidR="00294D96" w:rsidRPr="00A75A00" w:rsidRDefault="00294D96" w:rsidP="00294D96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E4510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C1A55" w14:textId="77777777" w:rsidR="00294D96" w:rsidRPr="001033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AE619" w14:textId="77777777" w:rsidR="00294D96" w:rsidRPr="00A8307A" w:rsidRDefault="00294D9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>Grupa A</w:t>
            </w:r>
            <w:r>
              <w:rPr>
                <w:b/>
                <w:bCs/>
                <w:sz w:val="20"/>
                <w:lang w:val="ro-RO"/>
              </w:rPr>
              <w:t xml:space="preserve">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A4845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AE323DC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66E36984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36 - 44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3C871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D6892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19ADC" w14:textId="77777777" w:rsidR="00294D96" w:rsidRPr="001033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E9A07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3F67C98C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în direcția Timișoara Nord - Timișoara Sud, Timișoara Nord - Timișoara Vest și liniile 1 - 6 Reșița, liniile </w:t>
            </w:r>
          </w:p>
          <w:p w14:paraId="0BABD2E2" w14:textId="77777777" w:rsidR="00294D96" w:rsidRPr="00A8307A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1- 12 Cap. Y Timișoara Nord.</w:t>
            </w:r>
          </w:p>
        </w:tc>
      </w:tr>
      <w:tr w:rsidR="00294D96" w14:paraId="4EB01C5D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0FD5F" w14:textId="77777777" w:rsidR="00294D96" w:rsidRDefault="00294D96" w:rsidP="00294D9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4D1A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B8041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42B3D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6E1B6CAB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4CE1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7803067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30,  46, 62,  82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C19B0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2449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E0B8D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E112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19461A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1 - 13, Cap Y </w:t>
            </w:r>
          </w:p>
          <w:p w14:paraId="047319C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și liniile 1R - 6R.</w:t>
            </w:r>
          </w:p>
        </w:tc>
      </w:tr>
      <w:tr w:rsidR="00294D96" w:rsidRPr="00A8307A" w14:paraId="2F1631A5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D0369" w14:textId="77777777" w:rsidR="00294D96" w:rsidRPr="00A75A00" w:rsidRDefault="00294D96" w:rsidP="00294D96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8B501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4A361" w14:textId="77777777" w:rsidR="00294D96" w:rsidRPr="00B85265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CAD08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5870239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CF0F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</w:t>
            </w:r>
          </w:p>
          <w:p w14:paraId="1966012A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52, 66, 68, 70, 86 și 96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76745" w14:textId="77777777" w:rsidR="00294D96" w:rsidRPr="00B85265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B85265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1B90D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512A6" w14:textId="77777777" w:rsidR="00294D96" w:rsidRPr="00B85265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9257F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BC06602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294D96" w:rsidRPr="00A8307A" w14:paraId="365C8301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B5565" w14:textId="77777777" w:rsidR="00294D96" w:rsidRPr="00A75A00" w:rsidRDefault="00294D96" w:rsidP="00294D96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7BDFC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05287" w14:textId="77777777" w:rsidR="00294D96" w:rsidRPr="00DD472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ACC4C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93C75D9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1D196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54, TDJ 90/94, TDJ 92/104, TDJ 108/118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23379" w14:textId="77777777" w:rsidR="00294D96" w:rsidRPr="00DD472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DD4726">
              <w:rPr>
                <w:b/>
                <w:bCs/>
                <w:sz w:val="36"/>
                <w:lang w:val="ro-RO"/>
              </w:rPr>
              <w:t>1</w:t>
            </w: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D637A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E13D7" w14:textId="77777777" w:rsidR="00294D96" w:rsidRPr="00DD472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BF4C0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0A934D4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294D96" w:rsidRPr="00A8307A" w14:paraId="4D314F80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A9CFA" w14:textId="77777777" w:rsidR="00294D96" w:rsidRPr="00A75A00" w:rsidRDefault="00294D96" w:rsidP="00294D96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4CD9B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08248" w14:textId="77777777" w:rsidR="00294D96" w:rsidRPr="00805377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2EF3B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DC07390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E3FF2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32, 76, 78, </w:t>
            </w: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8307A">
              <w:rPr>
                <w:b/>
                <w:bCs/>
                <w:sz w:val="20"/>
                <w:lang w:val="ro-RO"/>
              </w:rPr>
              <w:t>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7D837" w14:textId="77777777" w:rsidR="00294D96" w:rsidRPr="00805377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805377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EA3C0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CDAA2" w14:textId="77777777" w:rsidR="00294D96" w:rsidRPr="00805377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C698C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6A9DA87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294D96" w:rsidRPr="00A8307A" w14:paraId="266A4532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3AEE6" w14:textId="77777777" w:rsidR="00294D96" w:rsidRPr="00A75A00" w:rsidRDefault="00294D96" w:rsidP="00294D96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99FBF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23555" w14:textId="77777777" w:rsidR="00294D96" w:rsidRPr="00AA776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4DAA3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9949A79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6E627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106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849F9" w14:textId="77777777" w:rsidR="00294D96" w:rsidRPr="00AA776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AA7768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AAD32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34BE7" w14:textId="77777777" w:rsidR="00294D96" w:rsidRPr="00AA776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3B6C3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0870227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294D96" w14:paraId="1CA852B7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D5D63" w14:textId="77777777" w:rsidR="00294D96" w:rsidRDefault="00294D96" w:rsidP="00294D9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4911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E9E9C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7813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01A4095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6646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947C16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371E8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5BF9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352A0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5B75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abătute.</w:t>
            </w:r>
          </w:p>
        </w:tc>
      </w:tr>
      <w:tr w:rsidR="00294D96" w14:paraId="22D43044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9E77D" w14:textId="77777777" w:rsidR="00294D96" w:rsidRDefault="00294D96" w:rsidP="00294D9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251F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0+260</w:t>
            </w:r>
          </w:p>
          <w:p w14:paraId="56FE78D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0+340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EEA28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9EBC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2276224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CFAF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4D063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B4D1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85C9E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5F243" w14:textId="77777777" w:rsidR="00294D96" w:rsidRPr="00E462CC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62CC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5B3BDE8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62CC">
              <w:rPr>
                <w:b/>
                <w:bCs/>
                <w:i/>
                <w:iCs/>
                <w:sz w:val="20"/>
                <w:lang w:val="ro-RO"/>
              </w:rPr>
              <w:t>Rest</w:t>
            </w:r>
            <w:r>
              <w:rPr>
                <w:b/>
                <w:bCs/>
                <w:i/>
                <w:iCs/>
                <w:sz w:val="20"/>
                <w:lang w:val="ro-RO"/>
              </w:rPr>
              <w:t>r</w:t>
            </w:r>
            <w:r w:rsidRPr="00E462CC">
              <w:rPr>
                <w:b/>
                <w:bCs/>
                <w:i/>
                <w:iCs/>
                <w:sz w:val="20"/>
                <w:lang w:val="ro-RO"/>
              </w:rPr>
              <w:t>icție peste breateaua din Cap Y st. Timişoara Sud.</w:t>
            </w:r>
          </w:p>
        </w:tc>
      </w:tr>
      <w:tr w:rsidR="00294D96" w:rsidRPr="00E462CC" w14:paraId="6C8C6313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C7107" w14:textId="77777777" w:rsidR="00294D96" w:rsidRDefault="00294D96" w:rsidP="00294D9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8E89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1+450</w:t>
            </w:r>
          </w:p>
          <w:p w14:paraId="011FDAE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D6E90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76F5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Timişoara Nord</w:t>
            </w:r>
            <w:r>
              <w:rPr>
                <w:b/>
                <w:bCs/>
                <w:sz w:val="20"/>
                <w:lang w:val="ro-RO"/>
              </w:rPr>
              <w:t xml:space="preserve"> –</w:t>
            </w:r>
          </w:p>
          <w:p w14:paraId="25E65609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Timişoara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F686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59FD9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20C8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7F9A1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06AC2" w14:textId="77777777" w:rsidR="00294D96" w:rsidRPr="00E462CC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14:paraId="415F7F9E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1BE7F" w14:textId="77777777" w:rsidR="00294D96" w:rsidRDefault="00294D96" w:rsidP="00294D9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5EBE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5+020</w:t>
            </w:r>
          </w:p>
          <w:p w14:paraId="7526ACC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6+040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EC47A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45E1B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1D1AE6D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7507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727E6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2524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B890B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5529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14:paraId="16DD30B5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FB2C8" w14:textId="77777777" w:rsidR="00294D96" w:rsidRDefault="00294D96" w:rsidP="00294D9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A691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E674D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DEDFB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25FF9D7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790B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06871A0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07FDD00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1E4A6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D7AD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D547B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EC12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A54160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 Cap Y.</w:t>
            </w:r>
          </w:p>
        </w:tc>
      </w:tr>
      <w:tr w:rsidR="00294D96" w14:paraId="6D0494F8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24B66" w14:textId="77777777" w:rsidR="00294D96" w:rsidRDefault="00294D96" w:rsidP="00294D9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3520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DFB49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DCA0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Timişeni</w:t>
            </w:r>
          </w:p>
          <w:p w14:paraId="6B3B61D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4D73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060FA5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0157A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49C3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91F34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EDD16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1, Cap X și sch. 2, Cap Y.</w:t>
            </w:r>
          </w:p>
        </w:tc>
      </w:tr>
      <w:tr w:rsidR="00294D96" w14:paraId="0EDDF96B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3D139" w14:textId="77777777" w:rsidR="00294D96" w:rsidRDefault="00294D96" w:rsidP="00294D9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E5D8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724D7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D1E4D" w14:textId="77777777" w:rsidR="00294D96" w:rsidRDefault="00294D96" w:rsidP="00AE323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Timişeni</w:t>
            </w:r>
          </w:p>
          <w:p w14:paraId="6C4053C6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AD10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214B8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1B79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C6F59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8875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1, 4 și 5 Cap Y.</w:t>
            </w:r>
          </w:p>
        </w:tc>
      </w:tr>
      <w:tr w:rsidR="00294D96" w14:paraId="5012696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6304C" w14:textId="77777777" w:rsidR="00294D96" w:rsidRDefault="00294D96" w:rsidP="00294D9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7B6D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D364A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8578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Jebel</w:t>
            </w:r>
          </w:p>
          <w:p w14:paraId="09C1A03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B6EB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143201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23838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3828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43CA1" w14:textId="77777777" w:rsidR="00294D96" w:rsidRPr="00ED5B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6CB6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Inclusiv peste sch. 15, </w:t>
            </w:r>
          </w:p>
          <w:p w14:paraId="4F56CD6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255C66">
              <w:rPr>
                <w:b/>
                <w:bCs/>
                <w:i/>
                <w:iCs/>
                <w:sz w:val="20"/>
                <w:lang w:val="ro-RO"/>
              </w:rPr>
              <w:t>St. Jebel</w:t>
            </w:r>
          </w:p>
        </w:tc>
      </w:tr>
      <w:tr w:rsidR="00294D96" w14:paraId="44CD1B9F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20907" w14:textId="77777777" w:rsidR="00294D96" w:rsidRDefault="00294D96" w:rsidP="00294D9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13A5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9067B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A90D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Jebel</w:t>
            </w:r>
          </w:p>
          <w:p w14:paraId="14C2B71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7798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DE70B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550E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DD22A" w14:textId="77777777" w:rsidR="00294D96" w:rsidRPr="00ED5B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44EB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și 4 Cap X.</w:t>
            </w:r>
          </w:p>
        </w:tc>
      </w:tr>
      <w:tr w:rsidR="00294D96" w14:paraId="20443EA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98BBD" w14:textId="77777777" w:rsidR="00294D96" w:rsidRDefault="00294D96" w:rsidP="00294D9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2977F" w14:textId="77777777" w:rsidR="00294D96" w:rsidRDefault="00294D96" w:rsidP="00AE323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AA1B4" w14:textId="77777777" w:rsidR="00294D96" w:rsidRDefault="00294D96" w:rsidP="00AE323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A4391" w14:textId="77777777" w:rsidR="00294D96" w:rsidRDefault="00294D96" w:rsidP="00AE323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Jebel</w:t>
            </w:r>
          </w:p>
          <w:p w14:paraId="61FF05F6" w14:textId="77777777" w:rsidR="00294D96" w:rsidRDefault="00294D96" w:rsidP="00AE323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4AAFA" w14:textId="77777777" w:rsidR="00294D96" w:rsidRDefault="00294D96" w:rsidP="00AE323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FEEEB" w14:textId="77777777" w:rsidR="00294D96" w:rsidRDefault="00294D96" w:rsidP="00AE323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D8CC1" w14:textId="77777777" w:rsidR="00294D96" w:rsidRDefault="00294D96" w:rsidP="00AE323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DAAB7" w14:textId="77777777" w:rsidR="00294D96" w:rsidRPr="00ED5B96" w:rsidRDefault="00294D96" w:rsidP="00AE323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B302F" w14:textId="77777777" w:rsidR="00294D96" w:rsidRDefault="00294D96" w:rsidP="00AE323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și 5 Cap X.</w:t>
            </w:r>
          </w:p>
        </w:tc>
      </w:tr>
      <w:tr w:rsidR="00294D96" w14:paraId="2594AD0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4AD16" w14:textId="77777777" w:rsidR="00294D96" w:rsidRDefault="00294D96" w:rsidP="00294D9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1211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EA7F2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DEB2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Jebel</w:t>
            </w:r>
          </w:p>
          <w:p w14:paraId="0D62CA9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244F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C1C903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5A209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6307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E7FE1" w14:textId="77777777" w:rsidR="00294D96" w:rsidRPr="00ED5B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CA01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Inclusiv peste sch. 9, </w:t>
            </w:r>
          </w:p>
          <w:p w14:paraId="2907A6B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255C66">
              <w:rPr>
                <w:b/>
                <w:bCs/>
                <w:i/>
                <w:iCs/>
                <w:sz w:val="20"/>
                <w:lang w:val="ro-RO"/>
              </w:rPr>
              <w:t>St. Jebel</w:t>
            </w:r>
          </w:p>
        </w:tc>
      </w:tr>
      <w:tr w:rsidR="00294D96" w14:paraId="1C404D0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DBB01" w14:textId="77777777" w:rsidR="00294D96" w:rsidRDefault="00294D96" w:rsidP="00294D9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C05A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2C8C4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CD7E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Jebel -</w:t>
            </w:r>
          </w:p>
          <w:p w14:paraId="1203847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CE6D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10014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CD2A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A7D9A" w14:textId="77777777" w:rsidR="00294D96" w:rsidRPr="00ED5B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15F7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7B89FB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și 6 </w:t>
            </w:r>
          </w:p>
          <w:p w14:paraId="60D3110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Y.</w:t>
            </w:r>
          </w:p>
        </w:tc>
      </w:tr>
      <w:tr w:rsidR="00294D96" w14:paraId="274737B5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89E99" w14:textId="77777777" w:rsidR="00294D96" w:rsidRDefault="00294D96" w:rsidP="00294D9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93A3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29+300</w:t>
            </w:r>
          </w:p>
          <w:p w14:paraId="324BE3C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EADFA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5116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Jebel  - Voiteni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8B3F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D02FF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8923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DBD1F" w14:textId="77777777" w:rsidR="00294D96" w:rsidRPr="00ED5B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CF4C6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14:paraId="2706D690" w14:textId="77777777">
        <w:trPr>
          <w:cantSplit/>
          <w:trHeight w:val="8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0E441" w14:textId="77777777" w:rsidR="00294D96" w:rsidRDefault="00294D96" w:rsidP="00294D9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1991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AA40E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4765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Voiteni</w:t>
            </w:r>
          </w:p>
          <w:p w14:paraId="06BDC05B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90C1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2C96A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5E4A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1283E" w14:textId="77777777" w:rsidR="00294D96" w:rsidRPr="00ED5B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1A2F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7F6EDA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2, Cap X.</w:t>
            </w:r>
          </w:p>
        </w:tc>
      </w:tr>
      <w:tr w:rsidR="00294D96" w14:paraId="35598909" w14:textId="77777777">
        <w:trPr>
          <w:cantSplit/>
          <w:trHeight w:val="8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21812" w14:textId="77777777" w:rsidR="00294D96" w:rsidRDefault="00294D96" w:rsidP="00294D9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2487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427CD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79A05" w14:textId="77777777" w:rsidR="00294D96" w:rsidRDefault="00294D96" w:rsidP="002D4AF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Voiteni</w:t>
            </w:r>
          </w:p>
          <w:p w14:paraId="4C3C94A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abătută/directă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F6E2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4, 6 și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2DEAA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4CE3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7DF22" w14:textId="77777777" w:rsidR="00294D96" w:rsidRPr="00ED5B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7FC4E" w14:textId="77777777" w:rsidR="00294D96" w:rsidRDefault="00294D96" w:rsidP="002D4AF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F373E2F" w14:textId="77777777" w:rsidR="00294D96" w:rsidRDefault="00294D96" w:rsidP="002D4AF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 2, 3 și 4..</w:t>
            </w:r>
          </w:p>
        </w:tc>
      </w:tr>
      <w:tr w:rsidR="00294D96" w14:paraId="45A72708" w14:textId="77777777">
        <w:trPr>
          <w:cantSplit/>
          <w:trHeight w:val="8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AF0C4" w14:textId="77777777" w:rsidR="00294D96" w:rsidRDefault="00294D96" w:rsidP="00294D9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3688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6F6D7D9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18+140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74046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9AF8C" w14:textId="77777777" w:rsidR="00294D96" w:rsidRDefault="00294D96" w:rsidP="00DC767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Voiteni – </w:t>
            </w:r>
            <w:r>
              <w:rPr>
                <w:b/>
                <w:bCs/>
                <w:sz w:val="20"/>
                <w:lang w:val="ro-RO"/>
              </w:rPr>
              <w:br/>
              <w:t>Ax St. Gătaia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059D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3479F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F99A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62496" w14:textId="77777777" w:rsidR="00294D96" w:rsidRPr="00ED5B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65993" w14:textId="77777777" w:rsidR="00294D96" w:rsidRDefault="00294D96" w:rsidP="002D4AF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 RV 30 km/h pt trenurile de marfă</w:t>
            </w:r>
          </w:p>
        </w:tc>
      </w:tr>
      <w:tr w:rsidR="00294D96" w14:paraId="46D824FF" w14:textId="77777777">
        <w:trPr>
          <w:cantSplit/>
          <w:trHeight w:val="8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13473" w14:textId="77777777" w:rsidR="00294D96" w:rsidRDefault="00294D96" w:rsidP="00294D9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5F1C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25+360</w:t>
            </w:r>
          </w:p>
          <w:p w14:paraId="546821A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26+360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FC169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BA66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Gătaia -</w:t>
            </w:r>
          </w:p>
          <w:p w14:paraId="51FB54F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Berzovia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6A31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BF875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77C7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DD006" w14:textId="77777777" w:rsidR="00294D96" w:rsidRPr="00ED5B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228E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14:paraId="670E8F73" w14:textId="77777777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026DF" w14:textId="77777777" w:rsidR="00294D96" w:rsidRDefault="00294D96" w:rsidP="00294D9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029D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43+520</w:t>
            </w:r>
          </w:p>
          <w:p w14:paraId="44427F5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46+792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B0836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6EBE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Berzovia - </w:t>
            </w:r>
          </w:p>
          <w:p w14:paraId="08644F5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Vasiova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56BD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6F4C5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8DEF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F7D4F" w14:textId="77777777" w:rsidR="00294D96" w:rsidRPr="00ED5B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7062B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5134863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294D96" w14:paraId="57805F7F" w14:textId="77777777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21EF2" w14:textId="77777777" w:rsidR="00294D96" w:rsidRDefault="00294D96" w:rsidP="00294D9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A008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33A59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2331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Vasiova 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F9DA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FD965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3EDB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2EF74" w14:textId="77777777" w:rsidR="00294D96" w:rsidRPr="00ED5B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8FF8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6032307C" w14:textId="77777777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C6978" w14:textId="77777777" w:rsidR="00294D96" w:rsidRDefault="00294D96" w:rsidP="00294D9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714B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338C1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5106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Vasiova linia 2 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2A2B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95752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79C8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D1300" w14:textId="77777777" w:rsidR="00294D96" w:rsidRPr="00ED5B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EE209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2B08A500" w14:textId="77777777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AEE40" w14:textId="77777777" w:rsidR="00294D96" w:rsidRDefault="00294D96" w:rsidP="00294D9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2C1A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55+200</w:t>
            </w:r>
          </w:p>
          <w:p w14:paraId="759AEFB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60+271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A331A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74DED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Vasiova - Reșița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5630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3D20A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D97B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1DEEF" w14:textId="77777777" w:rsidR="00294D96" w:rsidRPr="00ED5B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24B1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14:paraId="75F03F16" w14:textId="77777777" w:rsidTr="00F57033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EC872" w14:textId="77777777" w:rsidR="00294D96" w:rsidRDefault="00294D96" w:rsidP="00294D9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C6FE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64+000</w:t>
            </w:r>
          </w:p>
          <w:p w14:paraId="186E4E2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A234F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97D6B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Reșița Nord - </w:t>
            </w:r>
          </w:p>
          <w:p w14:paraId="657D450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Reșița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E824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98C81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0041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A7871" w14:textId="77777777" w:rsidR="00294D96" w:rsidRPr="00ED5B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B71F9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186B5749" w14:textId="77777777" w:rsidTr="00F57033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122D5" w14:textId="77777777" w:rsidR="00294D96" w:rsidRDefault="00294D96" w:rsidP="00294D9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2185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C04EA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559E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Reșița Nord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6C50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561ED7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13, 15, 19, 25, 33, 35,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FF076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8868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CE013" w14:textId="77777777" w:rsidR="00294D96" w:rsidRPr="00ED5B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D113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1 - 8 abătute Cap X</w:t>
            </w:r>
          </w:p>
        </w:tc>
      </w:tr>
      <w:tr w:rsidR="00294D96" w14:paraId="7924A769" w14:textId="77777777" w:rsidTr="00F57033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0443D" w14:textId="77777777" w:rsidR="00294D96" w:rsidRDefault="00294D96" w:rsidP="00294D9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6C54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A3A70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09CC6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Reșița Nord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B39B7" w14:textId="77777777" w:rsidR="00294D96" w:rsidRDefault="00294D96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D21D688" w14:textId="77777777" w:rsidR="00294D96" w:rsidRDefault="00294D96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362FE9F6" w14:textId="77777777" w:rsidR="00294D96" w:rsidRDefault="00294D96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18, 26, 40, 42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F51F0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760A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36878" w14:textId="77777777" w:rsidR="00294D96" w:rsidRPr="00ED5B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B84D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1 - 8 abătute Cap Y</w:t>
            </w:r>
          </w:p>
        </w:tc>
      </w:tr>
      <w:tr w:rsidR="00294D96" w14:paraId="3E1F8A30" w14:textId="77777777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76FE4" w14:textId="77777777" w:rsidR="00294D96" w:rsidRDefault="00294D96" w:rsidP="00294D9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C445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66E28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CE959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Reșița Nord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0B5A0" w14:textId="77777777" w:rsidR="00294D96" w:rsidRDefault="00294D96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234A11A" w14:textId="77777777" w:rsidR="00294D96" w:rsidRDefault="00294D96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48154487" w14:textId="77777777" w:rsidR="00294D96" w:rsidRDefault="00294D96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28/30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2BFF6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B472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5E767" w14:textId="77777777" w:rsidR="00294D96" w:rsidRPr="00ED5B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B4FC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7 și 8 abătute Cap Y</w:t>
            </w:r>
          </w:p>
        </w:tc>
      </w:tr>
    </w:tbl>
    <w:p w14:paraId="5B051C91" w14:textId="77777777" w:rsidR="00294D96" w:rsidRDefault="00294D96">
      <w:pPr>
        <w:spacing w:before="40" w:after="40" w:line="192" w:lineRule="auto"/>
        <w:ind w:right="57"/>
        <w:rPr>
          <w:sz w:val="20"/>
          <w:lang w:val="ro-RO"/>
        </w:rPr>
      </w:pPr>
    </w:p>
    <w:p w14:paraId="4DE8698B" w14:textId="77777777" w:rsidR="00294D96" w:rsidRDefault="00294D96" w:rsidP="00C13E1E">
      <w:pPr>
        <w:pStyle w:val="Heading1"/>
        <w:spacing w:line="360" w:lineRule="auto"/>
      </w:pPr>
      <w:r>
        <w:t>LINIA 125</w:t>
      </w:r>
    </w:p>
    <w:p w14:paraId="6825D163" w14:textId="77777777" w:rsidR="00294D96" w:rsidRDefault="00294D96" w:rsidP="00C52D69">
      <w:pPr>
        <w:pStyle w:val="Heading1"/>
        <w:spacing w:line="360" w:lineRule="auto"/>
        <w:rPr>
          <w:b w:val="0"/>
          <w:bCs w:val="0"/>
          <w:sz w:val="8"/>
        </w:rPr>
      </w:pPr>
      <w:r>
        <w:t>TIMIŞOARA SUD - BUZIAŞ</w:t>
      </w:r>
    </w:p>
    <w:p w14:paraId="0DDE9F48" w14:textId="77777777" w:rsidR="00294D96" w:rsidRDefault="00294D96" w:rsidP="00C52D69">
      <w:pPr>
        <w:pStyle w:val="Heading1"/>
        <w:spacing w:line="360" w:lineRule="auto"/>
        <w:rPr>
          <w:b w:val="0"/>
          <w:bCs w:val="0"/>
          <w:sz w:val="8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294D96" w14:paraId="13F53CFA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1383E" w14:textId="77777777" w:rsidR="00294D96" w:rsidRDefault="00294D96" w:rsidP="00294D9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7670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79250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4F80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66CD07A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A7D7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419BE6C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0D14F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A90F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79E88" w14:textId="77777777" w:rsidR="00294D96" w:rsidRPr="00CE363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9A2B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abătute.</w:t>
            </w:r>
          </w:p>
        </w:tc>
      </w:tr>
      <w:tr w:rsidR="00294D96" w14:paraId="4E884B57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0F027" w14:textId="77777777" w:rsidR="00294D96" w:rsidRDefault="00294D96" w:rsidP="00294D9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9DDE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0+260</w:t>
            </w:r>
          </w:p>
          <w:p w14:paraId="60421F8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0+340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FBA75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0FA7D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1C765B0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F490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071F3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02EC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038CD" w14:textId="77777777" w:rsidR="00294D96" w:rsidRPr="00CE363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FF18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6D50C45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Restricție peste breteaua din Cap Y, st. Timișoara Sud.</w:t>
            </w:r>
          </w:p>
        </w:tc>
      </w:tr>
      <w:tr w:rsidR="00294D96" w14:paraId="7CDA5274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F2271" w14:textId="77777777" w:rsidR="00294D96" w:rsidRDefault="00294D96" w:rsidP="00294D9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9411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2C261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7F7D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477B4BC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6908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5CB4056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013F2EC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19E1E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BD65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AAD22" w14:textId="77777777" w:rsidR="00294D96" w:rsidRPr="00CE363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0CFE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AB5005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 Cap Y.</w:t>
            </w:r>
          </w:p>
        </w:tc>
      </w:tr>
      <w:tr w:rsidR="00294D96" w14:paraId="0AA98D7E" w14:textId="77777777">
        <w:trPr>
          <w:cantSplit/>
          <w:trHeight w:val="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A3854" w14:textId="77777777" w:rsidR="00294D96" w:rsidRDefault="00294D96" w:rsidP="00294D9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FE90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B6459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563A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Semenic</w:t>
            </w:r>
          </w:p>
          <w:p w14:paraId="02DCD5C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abatuta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24AD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BFF387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5E38D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78C8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653D5" w14:textId="77777777" w:rsidR="00294D96" w:rsidRPr="00CE363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AEED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79DB6F29" w14:textId="77777777">
        <w:trPr>
          <w:cantSplit/>
          <w:trHeight w:val="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5D705" w14:textId="77777777" w:rsidR="00294D96" w:rsidRDefault="00294D96" w:rsidP="00294D9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68FC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4+486</w:t>
            </w:r>
          </w:p>
          <w:p w14:paraId="5637225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18+262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CEA94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FDF2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Semenic -</w:t>
            </w:r>
          </w:p>
          <w:p w14:paraId="018F7A5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Sacoșu Mic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3FE9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9F7A8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EBFE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59D0B" w14:textId="77777777" w:rsidR="00294D96" w:rsidRPr="00CE363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6A6C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502A17A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294D96" w14:paraId="27A69614" w14:textId="77777777">
        <w:trPr>
          <w:cantSplit/>
          <w:trHeight w:val="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468E2" w14:textId="77777777" w:rsidR="00294D96" w:rsidRDefault="00294D96" w:rsidP="00294D9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8A30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24+500</w:t>
            </w:r>
          </w:p>
          <w:p w14:paraId="401255C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162CD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80C19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Sacoșu Mic - Buziaș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4C25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08AB4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5E1F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B0259" w14:textId="77777777" w:rsidR="00294D96" w:rsidRPr="00CE363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5D19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14:paraId="445EE020" w14:textId="77777777">
        <w:trPr>
          <w:cantSplit/>
          <w:trHeight w:val="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844BF" w14:textId="77777777" w:rsidR="00294D96" w:rsidRDefault="00294D96" w:rsidP="00294D9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2382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188DC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C457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Buziaș</w:t>
            </w:r>
          </w:p>
          <w:p w14:paraId="78F12B5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8651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6, 8 și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A53DB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FDD1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2723B" w14:textId="77777777" w:rsidR="00294D96" w:rsidRPr="00CE363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5335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în Cap Y a linilor 1, 2 și 3 ab.</w:t>
            </w:r>
          </w:p>
        </w:tc>
      </w:tr>
    </w:tbl>
    <w:p w14:paraId="06C917D3" w14:textId="77777777" w:rsidR="00294D96" w:rsidRDefault="00294D96">
      <w:pPr>
        <w:spacing w:before="40" w:after="40" w:line="192" w:lineRule="auto"/>
        <w:ind w:right="57"/>
        <w:rPr>
          <w:sz w:val="20"/>
          <w:lang w:val="ro-RO"/>
        </w:rPr>
      </w:pPr>
    </w:p>
    <w:p w14:paraId="5808027F" w14:textId="77777777" w:rsidR="00294D96" w:rsidRDefault="00294D96" w:rsidP="001E6A63">
      <w:pPr>
        <w:pStyle w:val="Heading1"/>
        <w:spacing w:line="360" w:lineRule="auto"/>
      </w:pPr>
      <w:r>
        <w:t>LINIA 129</w:t>
      </w:r>
    </w:p>
    <w:p w14:paraId="4654A976" w14:textId="77777777" w:rsidR="00294D96" w:rsidRDefault="00294D96" w:rsidP="00BB339B">
      <w:pPr>
        <w:pStyle w:val="Heading1"/>
        <w:spacing w:line="360" w:lineRule="auto"/>
        <w:rPr>
          <w:b w:val="0"/>
          <w:bCs w:val="0"/>
          <w:sz w:val="8"/>
        </w:rPr>
      </w:pPr>
      <w:r>
        <w:t>VOITENI - STAMORA MORAVIŢA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3"/>
        <w:gridCol w:w="2204"/>
        <w:gridCol w:w="870"/>
        <w:gridCol w:w="754"/>
        <w:gridCol w:w="870"/>
        <w:gridCol w:w="754"/>
        <w:gridCol w:w="2492"/>
      </w:tblGrid>
      <w:tr w:rsidR="00294D96" w14:paraId="0F52C929" w14:textId="77777777">
        <w:trPr>
          <w:cantSplit/>
          <w:trHeight w:val="5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60037" w14:textId="77777777" w:rsidR="00294D96" w:rsidRDefault="00294D96" w:rsidP="00294D9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30A7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5FBFB" w14:textId="77777777" w:rsidR="00294D96" w:rsidRPr="00C934F0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0AA3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Voiteni</w:t>
            </w:r>
          </w:p>
          <w:p w14:paraId="020EFE9D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A7F7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908B51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77744" w14:textId="77777777" w:rsidR="00294D96" w:rsidRPr="00C934F0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934F0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72B9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123EB" w14:textId="77777777" w:rsidR="00294D96" w:rsidRPr="00C934F0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BA7D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6673C88F" w14:textId="77777777">
        <w:trPr>
          <w:cantSplit/>
          <w:trHeight w:val="5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BECA7" w14:textId="77777777" w:rsidR="00294D96" w:rsidRDefault="00294D96" w:rsidP="00294D9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2BCC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1E14F" w14:textId="77777777" w:rsidR="00294D96" w:rsidRPr="00C934F0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D6F8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Voiteni</w:t>
            </w:r>
          </w:p>
          <w:p w14:paraId="311DB55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19B5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184A4" w14:textId="77777777" w:rsidR="00294D96" w:rsidRPr="00C934F0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A633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D1470" w14:textId="77777777" w:rsidR="00294D96" w:rsidRPr="00C934F0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5F66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38AFF5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2, Cap X.</w:t>
            </w:r>
          </w:p>
        </w:tc>
      </w:tr>
      <w:tr w:rsidR="00294D96" w14:paraId="62BD8D9F" w14:textId="77777777" w:rsidTr="00B352BD">
        <w:trPr>
          <w:cantSplit/>
          <w:trHeight w:val="7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2091E" w14:textId="77777777" w:rsidR="00294D96" w:rsidRDefault="00294D96" w:rsidP="00294D9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47E5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FC385" w14:textId="77777777" w:rsidR="00294D96" w:rsidRPr="00C934F0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CB615" w14:textId="77777777" w:rsidR="00294D96" w:rsidRDefault="00294D96" w:rsidP="00B352B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Voiteni linia 2 directă/abătută</w:t>
            </w:r>
          </w:p>
          <w:p w14:paraId="74522BA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09DD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4, 6 și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37582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FA52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F104D" w14:textId="77777777" w:rsidR="00294D96" w:rsidRPr="00C934F0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1129E" w14:textId="77777777" w:rsidR="00294D96" w:rsidRDefault="00294D96" w:rsidP="00B352B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4141D87" w14:textId="77777777" w:rsidR="00294D96" w:rsidRDefault="00294D96" w:rsidP="00B352B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2, 3 și 4.</w:t>
            </w:r>
          </w:p>
        </w:tc>
      </w:tr>
      <w:tr w:rsidR="00294D96" w14:paraId="10E7BB1D" w14:textId="77777777"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EF4D7" w14:textId="77777777" w:rsidR="00294D96" w:rsidRDefault="00294D96" w:rsidP="00294D9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39B0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FE503" w14:textId="77777777" w:rsidR="00294D96" w:rsidRPr="00C934F0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1932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Deta</w:t>
            </w:r>
          </w:p>
          <w:p w14:paraId="59C6608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231C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D4AA1" w14:textId="77777777" w:rsidR="00294D96" w:rsidRPr="00C934F0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4F56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84904" w14:textId="77777777" w:rsidR="00294D96" w:rsidRPr="00C934F0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5DFF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59CF0F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3 și 4 abătute, </w:t>
            </w:r>
          </w:p>
          <w:p w14:paraId="20D4705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X.</w:t>
            </w:r>
          </w:p>
        </w:tc>
      </w:tr>
      <w:tr w:rsidR="00294D96" w14:paraId="72908657" w14:textId="77777777"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20FC5" w14:textId="77777777" w:rsidR="00294D96" w:rsidRDefault="00294D96" w:rsidP="00294D9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3AFF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16CF2" w14:textId="77777777" w:rsidR="00294D96" w:rsidRPr="00C934F0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D42D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Deta</w:t>
            </w:r>
          </w:p>
          <w:p w14:paraId="78D97A5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806D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C5EC5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C898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4D157" w14:textId="77777777" w:rsidR="00294D96" w:rsidRPr="00C934F0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FD39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4F531A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3 și 4 abătute, </w:t>
            </w:r>
          </w:p>
          <w:p w14:paraId="2D7EBFC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Y.</w:t>
            </w:r>
          </w:p>
        </w:tc>
      </w:tr>
      <w:tr w:rsidR="00294D96" w14:paraId="26B5C450" w14:textId="77777777"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EAF44" w14:textId="77777777" w:rsidR="00294D96" w:rsidRDefault="00294D96" w:rsidP="00294D9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6A0B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F69BD" w14:textId="77777777" w:rsidR="00294D96" w:rsidRPr="00C934F0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83D6B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Stamora Moraviţa</w:t>
            </w:r>
          </w:p>
          <w:p w14:paraId="19C90FD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12FA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E3EDCC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7E14E" w14:textId="77777777" w:rsidR="00294D96" w:rsidRPr="00C934F0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934F0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B5DA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4B439" w14:textId="77777777" w:rsidR="00294D96" w:rsidRPr="00C934F0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2BF69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2638E823" w14:textId="77777777" w:rsidR="00294D96" w:rsidRDefault="00294D96">
      <w:pPr>
        <w:spacing w:before="40" w:after="40" w:line="192" w:lineRule="auto"/>
        <w:ind w:right="57"/>
        <w:rPr>
          <w:sz w:val="20"/>
          <w:lang w:val="ro-RO"/>
        </w:rPr>
      </w:pPr>
    </w:p>
    <w:p w14:paraId="04B6072B" w14:textId="77777777" w:rsidR="00294D96" w:rsidRDefault="00294D96" w:rsidP="003D5F18">
      <w:pPr>
        <w:pStyle w:val="Heading1"/>
        <w:spacing w:line="360" w:lineRule="auto"/>
      </w:pPr>
      <w:r>
        <w:t>LINIA 130</w:t>
      </w:r>
    </w:p>
    <w:p w14:paraId="563DBC62" w14:textId="77777777" w:rsidR="00294D96" w:rsidRDefault="00294D96" w:rsidP="00A01428">
      <w:pPr>
        <w:pStyle w:val="Heading1"/>
        <w:spacing w:line="360" w:lineRule="auto"/>
        <w:rPr>
          <w:b w:val="0"/>
          <w:bCs w:val="0"/>
          <w:sz w:val="8"/>
        </w:rPr>
      </w:pPr>
      <w:r>
        <w:t>BERZOVIA - ORAVIŢA - IAM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294D96" w14:paraId="42503E6B" w14:textId="77777777">
        <w:trPr>
          <w:cantSplit/>
          <w:trHeight w:val="44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0EB8C" w14:textId="77777777" w:rsidR="00294D96" w:rsidRDefault="00294D96" w:rsidP="00294D9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91B9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39558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51AA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Surduc Banat linia 3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B34C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5A404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  <w:r>
              <w:rPr>
                <w:b/>
                <w:bCs/>
                <w:sz w:val="32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2297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D5F06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5D1323C6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3E3537E7" w14:textId="77777777">
        <w:trPr>
          <w:cantSplit/>
          <w:trHeight w:val="44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76065" w14:textId="77777777" w:rsidR="00294D96" w:rsidRDefault="00294D96" w:rsidP="00294D9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9CE2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637E8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BB0A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Oraviţa</w:t>
            </w:r>
          </w:p>
          <w:p w14:paraId="39F4A36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D6AC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53AC3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  <w:r>
              <w:rPr>
                <w:b/>
                <w:bCs/>
                <w:sz w:val="32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C442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F4291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364989B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1AAE6D84" w14:textId="77777777" w:rsidR="00294D96" w:rsidRDefault="00294D96">
      <w:pPr>
        <w:spacing w:before="40" w:after="40" w:line="192" w:lineRule="auto"/>
        <w:ind w:right="57"/>
        <w:rPr>
          <w:sz w:val="20"/>
          <w:lang w:val="ro-RO"/>
        </w:rPr>
      </w:pPr>
    </w:p>
    <w:p w14:paraId="233567BE" w14:textId="77777777" w:rsidR="00294D96" w:rsidRDefault="00294D96" w:rsidP="00951BBD">
      <w:pPr>
        <w:pStyle w:val="Heading1"/>
        <w:spacing w:line="360" w:lineRule="auto"/>
      </w:pPr>
      <w:r>
        <w:t>LINIA 131</w:t>
      </w:r>
    </w:p>
    <w:p w14:paraId="52D9B638" w14:textId="77777777" w:rsidR="00294D96" w:rsidRDefault="00294D96" w:rsidP="00353F91">
      <w:pPr>
        <w:pStyle w:val="Heading1"/>
        <w:spacing w:line="360" w:lineRule="auto"/>
        <w:rPr>
          <w:b w:val="0"/>
          <w:bCs w:val="0"/>
          <w:sz w:val="8"/>
        </w:rPr>
      </w:pPr>
      <w:r>
        <w:t>ORAVIŢA - ANINA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294D96" w14:paraId="178EF4EF" w14:textId="77777777" w:rsidTr="00B22178">
        <w:trPr>
          <w:cantSplit/>
          <w:trHeight w:val="55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06627" w14:textId="77777777" w:rsidR="00294D96" w:rsidRDefault="00294D96" w:rsidP="00294D96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B978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1A43D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66B7D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Oraviţa</w:t>
            </w:r>
          </w:p>
          <w:p w14:paraId="48D65E2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6931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50D61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  <w:r>
              <w:rPr>
                <w:b/>
                <w:bCs/>
                <w:sz w:val="32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F150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6C918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D7ADB" w14:textId="77777777" w:rsidR="00294D96" w:rsidRDefault="00294D96" w:rsidP="00B2217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6B3C803D" w14:textId="77777777" w:rsidTr="00B22178">
        <w:trPr>
          <w:cantSplit/>
          <w:trHeight w:val="55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73257" w14:textId="77777777" w:rsidR="00294D96" w:rsidRDefault="00294D96" w:rsidP="00294D96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31251" w14:textId="77777777" w:rsidR="00294D96" w:rsidRDefault="00294D96" w:rsidP="00B2217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277AE" w14:textId="77777777" w:rsidR="00294D96" w:rsidRDefault="00294D96" w:rsidP="00B2217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62846" w14:textId="77777777" w:rsidR="00294D96" w:rsidRDefault="00294D96" w:rsidP="00B2217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Oraviţa</w:t>
            </w:r>
          </w:p>
          <w:p w14:paraId="5B03EC01" w14:textId="77777777" w:rsidR="00294D96" w:rsidRDefault="00294D96" w:rsidP="00B2217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1D5C1" w14:textId="77777777" w:rsidR="00294D96" w:rsidRDefault="00294D96" w:rsidP="00B2217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21C76" w14:textId="77777777" w:rsidR="00294D96" w:rsidRDefault="00294D96" w:rsidP="00B2217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  <w:r>
              <w:rPr>
                <w:b/>
                <w:bCs/>
                <w:sz w:val="32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AC26C" w14:textId="77777777" w:rsidR="00294D96" w:rsidRDefault="00294D96" w:rsidP="00B2217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15DC2" w14:textId="77777777" w:rsidR="00294D96" w:rsidRDefault="00294D96" w:rsidP="00B2217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6C1FA" w14:textId="77777777" w:rsidR="00294D96" w:rsidRDefault="00294D96" w:rsidP="00B2217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14:paraId="76A4884D" w14:textId="77777777" w:rsidTr="00B22178">
        <w:trPr>
          <w:cantSplit/>
          <w:trHeight w:val="55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09DFF" w14:textId="77777777" w:rsidR="00294D96" w:rsidRDefault="00294D96" w:rsidP="00294D96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A009A" w14:textId="77777777" w:rsidR="00294D96" w:rsidRDefault="00294D96" w:rsidP="00B2217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5D9EE" w14:textId="77777777" w:rsidR="00294D96" w:rsidRDefault="00294D96" w:rsidP="00B2217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64BF7" w14:textId="77777777" w:rsidR="00294D96" w:rsidRDefault="00294D96" w:rsidP="00B2217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Lisava</w:t>
            </w:r>
          </w:p>
          <w:p w14:paraId="205D07AB" w14:textId="77777777" w:rsidR="00294D96" w:rsidRDefault="00294D96" w:rsidP="00B2217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BE2CB" w14:textId="77777777" w:rsidR="00294D96" w:rsidRDefault="00294D96" w:rsidP="00B2217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85E02" w14:textId="77777777" w:rsidR="00294D96" w:rsidRDefault="00294D96" w:rsidP="00B2217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  <w:r>
              <w:rPr>
                <w:b/>
                <w:bCs/>
                <w:sz w:val="32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B71E2" w14:textId="77777777" w:rsidR="00294D96" w:rsidRDefault="00294D96" w:rsidP="00B2217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CA804" w14:textId="77777777" w:rsidR="00294D96" w:rsidRDefault="00294D96" w:rsidP="00B2217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69525" w14:textId="77777777" w:rsidR="00294D96" w:rsidRDefault="00294D96" w:rsidP="00B2217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14:paraId="20EBB99D" w14:textId="77777777" w:rsidTr="00B22178">
        <w:trPr>
          <w:cantSplit/>
          <w:trHeight w:val="55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DE657" w14:textId="77777777" w:rsidR="00294D96" w:rsidRDefault="00294D96" w:rsidP="00294D96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A4E88" w14:textId="77777777" w:rsidR="00294D96" w:rsidRDefault="00294D96" w:rsidP="00B2217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3705B" w14:textId="77777777" w:rsidR="00294D96" w:rsidRDefault="00294D96" w:rsidP="00B2217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A0854" w14:textId="77777777" w:rsidR="00294D96" w:rsidRDefault="00294D96" w:rsidP="00B2217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Gărliște</w:t>
            </w:r>
          </w:p>
          <w:p w14:paraId="394E8457" w14:textId="77777777" w:rsidR="00294D96" w:rsidRDefault="00294D96" w:rsidP="00B2217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7C0F8" w14:textId="77777777" w:rsidR="00294D96" w:rsidRDefault="00294D96" w:rsidP="00B2217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2A8E2" w14:textId="77777777" w:rsidR="00294D96" w:rsidRDefault="00294D96" w:rsidP="00B2217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  <w:r>
              <w:rPr>
                <w:b/>
                <w:bCs/>
                <w:sz w:val="32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5C82F" w14:textId="77777777" w:rsidR="00294D96" w:rsidRDefault="00294D96" w:rsidP="00B2217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D83FF" w14:textId="77777777" w:rsidR="00294D96" w:rsidRDefault="00294D96" w:rsidP="00B2217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DAE12" w14:textId="77777777" w:rsidR="00294D96" w:rsidRDefault="00294D96" w:rsidP="00B2217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14:paraId="1E80EFD3" w14:textId="77777777" w:rsidTr="00B22178">
        <w:trPr>
          <w:cantSplit/>
          <w:trHeight w:val="55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C840B" w14:textId="77777777" w:rsidR="00294D96" w:rsidRDefault="00294D96" w:rsidP="00294D96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262D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33+150</w:t>
            </w:r>
          </w:p>
          <w:p w14:paraId="6AB627C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33+610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098B7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  <w:r>
              <w:rPr>
                <w:b/>
                <w:bCs/>
                <w:sz w:val="32"/>
                <w:lang w:val="ro-RO"/>
              </w:rPr>
              <w:t>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F90C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Anina</w:t>
            </w:r>
          </w:p>
          <w:p w14:paraId="78B101A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directă,</w:t>
            </w:r>
          </w:p>
          <w:p w14:paraId="3999065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porțiunea cuprinsă între vârf sch. 15 </w:t>
            </w:r>
          </w:p>
          <w:p w14:paraId="3E95D52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vârf sch.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F424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ED3CB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FF47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1DA95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B7B2B" w14:textId="77777777" w:rsidR="00294D96" w:rsidRDefault="00294D96" w:rsidP="00B2217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537D24E7" w14:textId="77777777" w:rsidR="00294D96" w:rsidRDefault="00294D96">
      <w:pPr>
        <w:spacing w:before="40" w:after="40" w:line="192" w:lineRule="auto"/>
        <w:ind w:right="57"/>
        <w:rPr>
          <w:sz w:val="20"/>
          <w:lang w:val="ro-RO"/>
        </w:rPr>
      </w:pPr>
    </w:p>
    <w:p w14:paraId="2EB33BE7" w14:textId="77777777" w:rsidR="00294D96" w:rsidRDefault="00294D96" w:rsidP="00662370">
      <w:pPr>
        <w:pStyle w:val="Heading1"/>
        <w:spacing w:line="360" w:lineRule="auto"/>
      </w:pPr>
      <w:r>
        <w:lastRenderedPageBreak/>
        <w:t>LINIA 132</w:t>
      </w:r>
    </w:p>
    <w:p w14:paraId="2D0DE902" w14:textId="77777777" w:rsidR="00294D96" w:rsidRDefault="00294D96" w:rsidP="009F4873">
      <w:pPr>
        <w:pStyle w:val="Heading1"/>
        <w:spacing w:line="360" w:lineRule="auto"/>
      </w:pPr>
      <w:r>
        <w:t>TIMIŞOARA - CRUCENI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294D96" w14:paraId="72D3FF41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0AE46" w14:textId="77777777" w:rsidR="00294D96" w:rsidRDefault="00294D96" w:rsidP="00294D9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A5DE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1B379" w14:textId="77777777" w:rsidR="00294D96" w:rsidRPr="00E96417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EFE2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5E88E5C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4B5D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5203D0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1825F" w14:textId="77777777" w:rsidR="00294D96" w:rsidRPr="00E96417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96417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327A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58497" w14:textId="77777777" w:rsidR="00294D96" w:rsidRPr="00E96417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C7AE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8307A" w14:paraId="4A2516A6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44CCF" w14:textId="77777777" w:rsidR="00294D96" w:rsidRPr="00A75A00" w:rsidRDefault="00294D96" w:rsidP="00294D96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38621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D6D2B" w14:textId="77777777" w:rsidR="00294D96" w:rsidRPr="00A8307A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1C18B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4AAD0CF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94A7A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11 și 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AE36A" w14:textId="77777777" w:rsidR="00294D96" w:rsidRPr="00A8307A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A8307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34314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153EC" w14:textId="77777777" w:rsidR="00294D96" w:rsidRPr="00A8307A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D4FBD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898D8A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Peron, </w:t>
            </w:r>
          </w:p>
          <w:p w14:paraId="3ABD6EF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1055E454" w14:textId="77777777" w:rsidR="00294D96" w:rsidRPr="0049500B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49500B">
              <w:rPr>
                <w:b/>
                <w:bCs/>
                <w:i/>
                <w:iCs/>
                <w:sz w:val="20"/>
                <w:lang w:val="ro-RO"/>
              </w:rPr>
              <w:t>Lugoj.</w:t>
            </w:r>
          </w:p>
        </w:tc>
      </w:tr>
      <w:tr w:rsidR="00294D96" w:rsidRPr="00A8307A" w14:paraId="1E62D13C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2B79F" w14:textId="77777777" w:rsidR="00294D96" w:rsidRPr="00A75A00" w:rsidRDefault="00294D96" w:rsidP="00294D96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B1606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88DB1" w14:textId="77777777" w:rsidR="00294D96" w:rsidRPr="00A8307A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08AE8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D3DA452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5C6E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43CD2DA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7,  15, 25, 35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1D8ED" w14:textId="77777777" w:rsidR="00294D96" w:rsidRPr="00A8307A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8307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BCCDE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F5982" w14:textId="77777777" w:rsidR="00294D96" w:rsidRPr="00A8307A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9A99E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C1CE09F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2AE225E1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40D3F4CA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294D96" w:rsidRPr="00A8307A" w14:paraId="003C5B84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1BB32" w14:textId="77777777" w:rsidR="00294D96" w:rsidRPr="00A75A00" w:rsidRDefault="00294D96" w:rsidP="00294D96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7432E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929A2" w14:textId="77777777" w:rsidR="00294D96" w:rsidRPr="00825C35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EF14F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29C4C27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22F97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13, 17, 29, 43, 59, 63, 69, 73, 75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  <w:r w:rsidRPr="00A8307A">
              <w:rPr>
                <w:b/>
                <w:bCs/>
                <w:sz w:val="20"/>
                <w:lang w:val="ro-RO"/>
              </w:rPr>
              <w:t>79</w:t>
            </w:r>
            <w:r>
              <w:rPr>
                <w:b/>
                <w:bCs/>
                <w:sz w:val="20"/>
                <w:lang w:val="ro-RO"/>
              </w:rPr>
              <w:t>, 115 și 119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868E7" w14:textId="77777777" w:rsidR="00294D96" w:rsidRPr="00825C35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825C35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D56D5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91F51" w14:textId="77777777" w:rsidR="00294D96" w:rsidRPr="00825C35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33CAB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09B4896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294D96" w:rsidRPr="00A8307A" w14:paraId="6CAF82E0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F9333" w14:textId="77777777" w:rsidR="00294D96" w:rsidRPr="00A75A00" w:rsidRDefault="00294D96" w:rsidP="00294D96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EC080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BE6D5" w14:textId="77777777" w:rsidR="00294D96" w:rsidRPr="00674604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36ECA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D4E2D6C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173C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332A620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55, 71, 97 și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C12F0" w14:textId="77777777" w:rsidR="00294D96" w:rsidRPr="00674604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674604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F3796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44A63" w14:textId="77777777" w:rsidR="00294D96" w:rsidRPr="00674604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68A17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15C4AD5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5 - 12, Cap X.</w:t>
            </w:r>
          </w:p>
        </w:tc>
      </w:tr>
      <w:tr w:rsidR="00294D96" w:rsidRPr="00A8307A" w14:paraId="2A825392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CBFBE" w14:textId="77777777" w:rsidR="00294D96" w:rsidRPr="00A75A00" w:rsidRDefault="00294D96" w:rsidP="00294D96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492F2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62D39" w14:textId="77777777" w:rsidR="00294D96" w:rsidRPr="00D26514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1BF59" w14:textId="77777777" w:rsidR="00294D96" w:rsidRPr="00A8307A" w:rsidRDefault="00294D9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466726E" w14:textId="77777777" w:rsidR="00294D96" w:rsidRPr="00A8307A" w:rsidRDefault="00294D9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0A92C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120, 132 și 136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6D434" w14:textId="77777777" w:rsidR="00294D96" w:rsidRPr="00A8307A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792DA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9855E" w14:textId="77777777" w:rsidR="00294D96" w:rsidRPr="00D26514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E4EA0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CDB2420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și de la st. Timișoara Sud, Timișoara Vest și Ronaț Triaj.</w:t>
            </w:r>
          </w:p>
          <w:p w14:paraId="4E05847D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4B89756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7892959B" w14:textId="77777777" w:rsidR="00294D96" w:rsidRPr="00A8307A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294D96" w:rsidRPr="00A8307A" w14:paraId="1FF7A99C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CD00B" w14:textId="77777777" w:rsidR="00294D96" w:rsidRPr="00A75A00" w:rsidRDefault="00294D96" w:rsidP="00294D96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62531" w14:textId="77777777" w:rsidR="00294D96" w:rsidRPr="00A8307A" w:rsidRDefault="00294D96" w:rsidP="00A0060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D918F" w14:textId="77777777" w:rsidR="00294D96" w:rsidRPr="00D26514" w:rsidRDefault="00294D96" w:rsidP="00A0060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5DCBD" w14:textId="77777777" w:rsidR="00294D96" w:rsidRPr="00A8307A" w:rsidRDefault="00294D96" w:rsidP="00A00604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5920491" w14:textId="77777777" w:rsidR="00294D96" w:rsidRPr="00A8307A" w:rsidRDefault="00294D96" w:rsidP="00A00604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61A92" w14:textId="77777777" w:rsidR="00294D96" w:rsidRDefault="00294D96" w:rsidP="00A0060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3F64275" w14:textId="77777777" w:rsidR="00294D96" w:rsidRDefault="00294D96" w:rsidP="00A0060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0960603E" w14:textId="77777777" w:rsidR="00294D96" w:rsidRDefault="00294D96" w:rsidP="00A0060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F4F92">
              <w:rPr>
                <w:b/>
                <w:bCs/>
                <w:sz w:val="18"/>
                <w:szCs w:val="18"/>
                <w:lang w:val="ro-RO"/>
              </w:rPr>
              <w:t>13</w:t>
            </w:r>
            <w:r>
              <w:rPr>
                <w:b/>
                <w:bCs/>
                <w:sz w:val="18"/>
                <w:szCs w:val="18"/>
                <w:lang w:val="ro-RO"/>
              </w:rPr>
              <w:t>4</w:t>
            </w:r>
            <w:r w:rsidRPr="002F4F92">
              <w:rPr>
                <w:b/>
                <w:bCs/>
                <w:sz w:val="18"/>
                <w:szCs w:val="18"/>
                <w:lang w:val="ro-RO"/>
              </w:rPr>
              <w:t xml:space="preserve"> - 138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8E6EA" w14:textId="77777777" w:rsidR="00294D96" w:rsidRDefault="00294D96" w:rsidP="00A0060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F8848" w14:textId="77777777" w:rsidR="00294D96" w:rsidRPr="00A8307A" w:rsidRDefault="00294D96" w:rsidP="00A0060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C13DD" w14:textId="77777777" w:rsidR="00294D96" w:rsidRPr="00D26514" w:rsidRDefault="00294D96" w:rsidP="00A0060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2D9BA" w14:textId="77777777" w:rsidR="00294D96" w:rsidRDefault="00294D96" w:rsidP="00A0060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294D96" w:rsidRPr="00A8307A" w14:paraId="27EFF4E9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294DE" w14:textId="77777777" w:rsidR="00294D96" w:rsidRPr="00A75A00" w:rsidRDefault="00294D96" w:rsidP="00294D96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608A0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5C541" w14:textId="77777777" w:rsidR="00294D96" w:rsidRPr="0061781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D345E" w14:textId="77777777" w:rsidR="00294D96" w:rsidRPr="00A8307A" w:rsidRDefault="00294D9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F7EC740" w14:textId="77777777" w:rsidR="00294D96" w:rsidRPr="00A8307A" w:rsidRDefault="00294D9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EB892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</w:t>
            </w:r>
            <w:r>
              <w:rPr>
                <w:b/>
                <w:bCs/>
                <w:sz w:val="20"/>
                <w:lang w:val="ro-RO"/>
              </w:rPr>
              <w:t>10, 126 și 146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B761B" w14:textId="77777777" w:rsidR="00294D96" w:rsidRPr="00A8307A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EC513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B2684" w14:textId="77777777" w:rsidR="00294D96" w:rsidRPr="0061781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19422" w14:textId="77777777" w:rsidR="00294D96" w:rsidRPr="00A8307A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E1CB1B3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4 și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5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Reșița și </w:t>
            </w:r>
          </w:p>
          <w:p w14:paraId="7DD9CF3B" w14:textId="77777777" w:rsidR="00294D96" w:rsidRPr="00A8307A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8 - 11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294D96" w:rsidRPr="00A8307A" w14:paraId="5297E64D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34677" w14:textId="77777777" w:rsidR="00294D96" w:rsidRPr="00A75A00" w:rsidRDefault="00294D96" w:rsidP="00294D96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3296F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957DF" w14:textId="77777777" w:rsidR="00294D96" w:rsidRPr="0061781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CE9F7" w14:textId="77777777" w:rsidR="00294D96" w:rsidRPr="00A8307A" w:rsidRDefault="00294D9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Grupa A 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88E6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07C184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13BC363C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9587D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49231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95963" w14:textId="77777777" w:rsidR="00294D96" w:rsidRPr="0061781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700E8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334AAB3C" w14:textId="77777777" w:rsidR="00294D96" w:rsidRPr="00A8307A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218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Arad și liniile 1 - 6 Reșița, liniile 1 - 12 Cap Y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294D96" w:rsidRPr="00A8307A" w14:paraId="64FC3EBF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AF915" w14:textId="77777777" w:rsidR="00294D96" w:rsidRPr="00A75A00" w:rsidRDefault="00294D96" w:rsidP="00294D96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25DB1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11895" w14:textId="77777777" w:rsidR="00294D96" w:rsidRPr="0061781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8D854" w14:textId="77777777" w:rsidR="00294D96" w:rsidRPr="00A8307A" w:rsidRDefault="00294D9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>Grupa A</w:t>
            </w:r>
            <w:r>
              <w:rPr>
                <w:b/>
                <w:bCs/>
                <w:sz w:val="20"/>
                <w:lang w:val="ro-RO"/>
              </w:rPr>
              <w:t xml:space="preserve">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0044D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C11EC7D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06AA748B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36 - 44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5B929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D2A5F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F3522" w14:textId="77777777" w:rsidR="00294D96" w:rsidRPr="0061781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64327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579AF4ED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în direcția Timișoara Nord - Timișoara Sud, Timișoara Nord - Timișoara Vest și liniile 1 - 6 Reșița, liniile </w:t>
            </w:r>
          </w:p>
          <w:p w14:paraId="6EB3060E" w14:textId="77777777" w:rsidR="00294D96" w:rsidRPr="00A8307A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1- 12 Cap. Y Timișoara Nord.</w:t>
            </w:r>
          </w:p>
        </w:tc>
      </w:tr>
      <w:tr w:rsidR="00294D96" w14:paraId="1C30C59B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00260" w14:textId="77777777" w:rsidR="00294D96" w:rsidRDefault="00294D96" w:rsidP="00294D9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7E04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522D3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5B04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26A7588D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CCFC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9BB9B6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30,  46, 62,  82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56201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DCB4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C5A02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5B1D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D53E73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1 - 13, Cap Y </w:t>
            </w:r>
          </w:p>
          <w:p w14:paraId="76D9CA3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și liniile 1R - 6R.</w:t>
            </w:r>
          </w:p>
        </w:tc>
      </w:tr>
      <w:tr w:rsidR="00294D96" w14:paraId="5A0D94E3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98262" w14:textId="77777777" w:rsidR="00294D96" w:rsidRDefault="00294D96" w:rsidP="00294D9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BB07B" w14:textId="77777777" w:rsidR="00294D96" w:rsidRDefault="00294D96" w:rsidP="009914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E5871" w14:textId="77777777" w:rsidR="00294D96" w:rsidRDefault="00294D96" w:rsidP="009914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3C756" w14:textId="77777777" w:rsidR="00294D96" w:rsidRDefault="00294D96" w:rsidP="009914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2F161" w14:textId="77777777" w:rsidR="00294D96" w:rsidRDefault="00294D96" w:rsidP="00991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322E67D" w14:textId="77777777" w:rsidR="00294D96" w:rsidRDefault="00294D96" w:rsidP="00991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2CF1117E" w14:textId="77777777" w:rsidR="00294D96" w:rsidRDefault="00294D96" w:rsidP="009914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40 - 42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8DE93" w14:textId="77777777" w:rsidR="00294D96" w:rsidRDefault="00294D96" w:rsidP="009914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F720A" w14:textId="77777777" w:rsidR="00294D96" w:rsidRDefault="00294D96" w:rsidP="009914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6ABCC" w14:textId="77777777" w:rsidR="00294D96" w:rsidRDefault="00294D96" w:rsidP="009914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9737F" w14:textId="77777777" w:rsidR="00294D96" w:rsidRPr="009914C4" w:rsidRDefault="00294D96" w:rsidP="009914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914C4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3D50A66E" w14:textId="77777777" w:rsidR="00294D96" w:rsidRDefault="00294D96" w:rsidP="009914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914C4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294D96" w:rsidRPr="00A8307A" w14:paraId="72F6DA11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5BAE1" w14:textId="77777777" w:rsidR="00294D96" w:rsidRPr="00A75A00" w:rsidRDefault="00294D96" w:rsidP="00294D96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F3197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E3E41" w14:textId="77777777" w:rsidR="00294D96" w:rsidRPr="00915FE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719A2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B1F2368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E388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4EB7486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 52, 66, 68, 70, 86 și 96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21E94" w14:textId="77777777" w:rsidR="00294D96" w:rsidRPr="00915FE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915FE8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C152A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4E0B3" w14:textId="77777777" w:rsidR="00294D96" w:rsidRPr="00915FE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CF0D9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BA062B1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294D96" w:rsidRPr="00A8307A" w14:paraId="75837BFC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8C01B" w14:textId="77777777" w:rsidR="00294D96" w:rsidRPr="00A75A00" w:rsidRDefault="00294D96" w:rsidP="00294D96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E7E15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7E743" w14:textId="77777777" w:rsidR="00294D96" w:rsidRPr="00915FE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FDAF1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Grupa B 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F3514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41ED3" w14:textId="77777777" w:rsidR="00294D96" w:rsidRPr="00915FE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F6755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C0A30" w14:textId="77777777" w:rsidR="00294D96" w:rsidRPr="00915FE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F92E7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100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Cărpiniș, linia 133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Ronaț Triaj și liniile 1 - 6 Reșița, liniile 1 - 12 Cap Y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294D96" w:rsidRPr="00A8307A" w14:paraId="01C77CBC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86B1B" w14:textId="77777777" w:rsidR="00294D96" w:rsidRPr="00A75A00" w:rsidRDefault="00294D96" w:rsidP="00294D96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1CEB1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314A5" w14:textId="77777777" w:rsidR="00294D96" w:rsidRPr="001C017B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BEE8F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BCBBE16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83F8B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54, TDJ 90/94, TDJ 92/104, TDJ 108/118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A5A31" w14:textId="77777777" w:rsidR="00294D96" w:rsidRPr="001C017B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1C017B">
              <w:rPr>
                <w:b/>
                <w:bCs/>
                <w:sz w:val="36"/>
                <w:lang w:val="ro-RO"/>
              </w:rPr>
              <w:t>1</w:t>
            </w: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2C11A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6CEE0" w14:textId="77777777" w:rsidR="00294D96" w:rsidRPr="001C017B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B2557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6E45CC4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294D96" w:rsidRPr="00A8307A" w14:paraId="595A2A63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8EE3E" w14:textId="77777777" w:rsidR="00294D96" w:rsidRPr="00A75A00" w:rsidRDefault="00294D96" w:rsidP="00294D96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8B856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496BA" w14:textId="77777777" w:rsidR="00294D96" w:rsidRPr="002A5535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75575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06634F5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A7178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32,  76, 78, </w:t>
            </w: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8307A">
              <w:rPr>
                <w:b/>
                <w:bCs/>
                <w:sz w:val="20"/>
                <w:lang w:val="ro-RO"/>
              </w:rPr>
              <w:t>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FF9F7" w14:textId="77777777" w:rsidR="00294D96" w:rsidRPr="002A5535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2A5535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52563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82AB2" w14:textId="77777777" w:rsidR="00294D96" w:rsidRPr="002A5535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ABF71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9AEFE2F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294D96" w:rsidRPr="00A8307A" w14:paraId="2CC374EF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90595" w14:textId="77777777" w:rsidR="00294D96" w:rsidRPr="00A75A00" w:rsidRDefault="00294D96" w:rsidP="00294D96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81B5E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EB0E7" w14:textId="77777777" w:rsidR="00294D96" w:rsidRPr="00880A4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559E5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4268713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8B880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106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ABCBF" w14:textId="77777777" w:rsidR="00294D96" w:rsidRPr="00880A4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880A41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7D8B5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17230" w14:textId="77777777" w:rsidR="00294D96" w:rsidRPr="00880A4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6A4DB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80F447E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294D96" w:rsidRPr="00A8307A" w14:paraId="7B2FBA85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9C286" w14:textId="77777777" w:rsidR="00294D96" w:rsidRPr="00A75A00" w:rsidRDefault="00294D96" w:rsidP="00294D96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8766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1+450</w:t>
            </w:r>
          </w:p>
          <w:p w14:paraId="29C25011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65413" w14:textId="77777777" w:rsidR="00294D96" w:rsidRPr="00880A4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423B6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Timişoara Nord</w:t>
            </w:r>
            <w:r>
              <w:rPr>
                <w:b/>
                <w:bCs/>
                <w:sz w:val="20"/>
                <w:lang w:val="ro-RO"/>
              </w:rPr>
              <w:t xml:space="preserve"> –</w:t>
            </w:r>
          </w:p>
          <w:p w14:paraId="10EAC98C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Timisoara Vest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2BDD4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929D0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5C216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3C8AB" w14:textId="77777777" w:rsidR="00294D96" w:rsidRPr="00880A4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61992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:rsidRPr="00A8307A" w14:paraId="2069151E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38144" w14:textId="77777777" w:rsidR="00294D96" w:rsidRPr="00A75A00" w:rsidRDefault="00294D96" w:rsidP="00294D96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2FEC6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4A927" w14:textId="77777777" w:rsidR="00294D96" w:rsidRPr="00880A4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A11F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Timisoara Vest</w:t>
            </w:r>
          </w:p>
          <w:p w14:paraId="48F0E210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D60C5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64C84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253D2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68078" w14:textId="77777777" w:rsidR="00294D96" w:rsidRPr="00880A4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B6BFD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B3A8E12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,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5, 6, 7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Cap Y</w:t>
            </w:r>
            <w:r>
              <w:rPr>
                <w:b/>
                <w:bCs/>
                <w:i/>
                <w:iCs/>
                <w:sz w:val="20"/>
                <w:lang w:val="ro-RO"/>
              </w:rPr>
              <w:t>, linii abătute.</w:t>
            </w:r>
          </w:p>
        </w:tc>
      </w:tr>
      <w:tr w:rsidR="00294D96" w:rsidRPr="00A8307A" w14:paraId="3D218DA8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BEBCC" w14:textId="77777777" w:rsidR="00294D96" w:rsidRPr="00A75A00" w:rsidRDefault="00294D96" w:rsidP="00294D96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1F163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63B9B" w14:textId="77777777" w:rsidR="00294D96" w:rsidRPr="00880A4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97E9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Timisoara Vest</w:t>
            </w:r>
          </w:p>
          <w:p w14:paraId="0429C25F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25861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55EF9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95936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055E3" w14:textId="77777777" w:rsidR="00294D96" w:rsidRPr="00880A4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BED8A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2547537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5, 6, 7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Cap Y</w:t>
            </w:r>
            <w:r>
              <w:rPr>
                <w:b/>
                <w:bCs/>
                <w:i/>
                <w:iCs/>
                <w:sz w:val="20"/>
                <w:lang w:val="ro-RO"/>
              </w:rPr>
              <w:t>, linii abătute.</w:t>
            </w:r>
          </w:p>
        </w:tc>
      </w:tr>
      <w:tr w:rsidR="00294D96" w14:paraId="1B2ECB6F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4353B" w14:textId="77777777" w:rsidR="00294D96" w:rsidRDefault="00294D96" w:rsidP="00294D9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AF20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4997E" w14:textId="77777777" w:rsidR="00294D96" w:rsidRPr="00E96417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13629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Timisoara Vest</w:t>
            </w:r>
          </w:p>
          <w:p w14:paraId="2EE7B65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BBDB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toata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ADF18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D509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AA062" w14:textId="77777777" w:rsidR="00294D96" w:rsidRPr="00E96417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7810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6D3F1087" w14:textId="77777777" w:rsidR="00294D96" w:rsidRDefault="00294D96">
      <w:pPr>
        <w:spacing w:before="40" w:after="40" w:line="192" w:lineRule="auto"/>
        <w:ind w:right="57"/>
        <w:rPr>
          <w:sz w:val="20"/>
          <w:lang w:val="ro-RO"/>
        </w:rPr>
      </w:pPr>
    </w:p>
    <w:p w14:paraId="37AA4154" w14:textId="77777777" w:rsidR="00294D96" w:rsidRDefault="00294D96" w:rsidP="009378E1">
      <w:pPr>
        <w:pStyle w:val="Heading1"/>
        <w:spacing w:line="360" w:lineRule="auto"/>
      </w:pPr>
      <w:r>
        <w:lastRenderedPageBreak/>
        <w:t>LINIA 133</w:t>
      </w:r>
    </w:p>
    <w:p w14:paraId="199908B6" w14:textId="77777777" w:rsidR="00294D96" w:rsidRPr="0021246A" w:rsidRDefault="00294D96" w:rsidP="009378E1">
      <w:pPr>
        <w:pStyle w:val="Heading1"/>
        <w:spacing w:line="360" w:lineRule="auto"/>
      </w:pPr>
      <w:r>
        <w:t>TIMIŞOARA - CENAD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294D96" w14:paraId="5593880A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FF5C0" w14:textId="77777777" w:rsidR="00294D96" w:rsidRDefault="00294D96" w:rsidP="00294D9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3931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F29CE" w14:textId="77777777" w:rsidR="00294D96" w:rsidRPr="0074629B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3AA4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1BF7B1C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C905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7EA1A0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5F9ED" w14:textId="77777777" w:rsidR="00294D96" w:rsidRPr="0074629B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4629B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1E27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9183E" w14:textId="77777777" w:rsidR="00294D96" w:rsidRPr="0074629B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3BA6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DB3BD8" w14:paraId="2E832537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6DA6D" w14:textId="77777777" w:rsidR="00294D96" w:rsidRPr="00A75A00" w:rsidRDefault="00294D96" w:rsidP="00294D96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64591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78778" w14:textId="77777777" w:rsidR="00294D96" w:rsidRPr="00A8307A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4DE7D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158175B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4F5E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 xml:space="preserve">11, 51, 97 </w:t>
            </w:r>
          </w:p>
          <w:p w14:paraId="06D93BF7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E1EF0" w14:textId="77777777" w:rsidR="00294D96" w:rsidRPr="00A8307A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A8307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5BD79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28E18" w14:textId="77777777" w:rsidR="00294D96" w:rsidRPr="00A8307A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1FEF7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33F382D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Peron, </w:t>
            </w:r>
          </w:p>
          <w:p w14:paraId="6B5AE62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193C0471" w14:textId="77777777" w:rsidR="00294D96" w:rsidRPr="00DB3BD8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DB3BD8">
              <w:rPr>
                <w:b/>
                <w:bCs/>
                <w:i/>
                <w:iCs/>
                <w:sz w:val="20"/>
                <w:lang w:val="ro-RO"/>
              </w:rPr>
              <w:t>Lugoj.</w:t>
            </w:r>
          </w:p>
        </w:tc>
      </w:tr>
      <w:tr w:rsidR="00294D96" w:rsidRPr="00A8307A" w14:paraId="463043B4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7715D" w14:textId="77777777" w:rsidR="00294D96" w:rsidRPr="00A75A00" w:rsidRDefault="00294D96" w:rsidP="00294D96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4FA72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88C0F" w14:textId="77777777" w:rsidR="00294D96" w:rsidRPr="00A8307A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1C81C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496AE8B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2D23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E36E836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7,  15, 25, 35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738DB" w14:textId="77777777" w:rsidR="00294D96" w:rsidRPr="00A8307A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8307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D1037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3BB9C" w14:textId="77777777" w:rsidR="00294D96" w:rsidRPr="00A8307A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14144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0E18F43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1841FB13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3649BEFA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294D96" w:rsidRPr="00A8307A" w14:paraId="7E00CD97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223C9" w14:textId="77777777" w:rsidR="00294D96" w:rsidRPr="00A75A00" w:rsidRDefault="00294D96" w:rsidP="00294D96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3B63B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2B19B" w14:textId="77777777" w:rsidR="00294D96" w:rsidRPr="00AE5C97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43550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A8E2C23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FE7AC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13, 17, 29, 43, 59, 63, 69, 73, 75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  <w:r w:rsidRPr="00A8307A">
              <w:rPr>
                <w:b/>
                <w:bCs/>
                <w:sz w:val="20"/>
                <w:lang w:val="ro-RO"/>
              </w:rPr>
              <w:t>79</w:t>
            </w:r>
            <w:r>
              <w:rPr>
                <w:b/>
                <w:bCs/>
                <w:sz w:val="20"/>
                <w:lang w:val="ro-RO"/>
              </w:rPr>
              <w:t>, 115 și 119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78AB9" w14:textId="77777777" w:rsidR="00294D96" w:rsidRPr="00AE5C97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AE5C97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1C1DB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6E8EB" w14:textId="77777777" w:rsidR="00294D96" w:rsidRPr="00AE5C97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24A9A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604B783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294D96" w:rsidRPr="00A8307A" w14:paraId="15C7FB6D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C121D" w14:textId="77777777" w:rsidR="00294D96" w:rsidRPr="00A75A00" w:rsidRDefault="00294D96" w:rsidP="00294D96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FD0E8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E1D30" w14:textId="77777777" w:rsidR="00294D96" w:rsidRPr="00795C5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28A2A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5DB2AEC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A8C61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</w:t>
            </w:r>
            <w:r>
              <w:rPr>
                <w:b/>
                <w:bCs/>
                <w:sz w:val="20"/>
                <w:lang w:val="ro-RO"/>
              </w:rPr>
              <w:t xml:space="preserve"> 55 și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84DC3" w14:textId="77777777" w:rsidR="00294D96" w:rsidRPr="00795C5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795C5C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C1AAA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7CA04" w14:textId="77777777" w:rsidR="00294D96" w:rsidRPr="00795C5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DE8A0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E120EA0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5 - 12, Cap X.</w:t>
            </w:r>
          </w:p>
        </w:tc>
      </w:tr>
      <w:tr w:rsidR="00294D96" w:rsidRPr="00A8307A" w14:paraId="703CF659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53C45" w14:textId="77777777" w:rsidR="00294D96" w:rsidRPr="00A75A00" w:rsidRDefault="00294D96" w:rsidP="00294D96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5FB55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7C4AB" w14:textId="77777777" w:rsidR="00294D96" w:rsidRPr="00795C5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0B754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>Grupa A</w:t>
            </w:r>
            <w:r>
              <w:rPr>
                <w:b/>
                <w:bCs/>
                <w:sz w:val="20"/>
                <w:lang w:val="ro-RO"/>
              </w:rPr>
              <w:t xml:space="preserve">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5D7DF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1A7755B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304DFAE7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36 - 44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F3766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D28D6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458FB" w14:textId="77777777" w:rsidR="00294D96" w:rsidRPr="00795C5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67AB7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045E76AE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în direcția Timișoara Nord - Timișoara Sud, Timișoara Nord - Timișoara Vest și liniile 1 - 6 Reșița, liniile </w:t>
            </w:r>
          </w:p>
          <w:p w14:paraId="36FBAD87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1- 12 Cap. Y Timișoara Nord.</w:t>
            </w:r>
          </w:p>
        </w:tc>
      </w:tr>
      <w:tr w:rsidR="00294D96" w:rsidRPr="00A8307A" w14:paraId="3695C4C6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39A28" w14:textId="77777777" w:rsidR="00294D96" w:rsidRPr="00A75A00" w:rsidRDefault="00294D96" w:rsidP="00294D96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DEB0B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EB7DF" w14:textId="77777777" w:rsidR="00294D96" w:rsidRPr="00795C5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0CCA9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869C0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2F8DDC6B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704DBD79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ACB88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F14EC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26698" w14:textId="77777777" w:rsidR="00294D96" w:rsidRPr="00795C5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6AC48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114C48E9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294D96" w:rsidRPr="00A8307A" w14:paraId="08E9D910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AA743" w14:textId="77777777" w:rsidR="00294D96" w:rsidRPr="00A75A00" w:rsidRDefault="00294D96" w:rsidP="00294D96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F8C2E" w14:textId="77777777" w:rsidR="00294D96" w:rsidRPr="00A8307A" w:rsidRDefault="00294D96" w:rsidP="00EE48E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1AE8E" w14:textId="77777777" w:rsidR="00294D96" w:rsidRPr="00795C5C" w:rsidRDefault="00294D96" w:rsidP="00EE48E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26284" w14:textId="77777777" w:rsidR="00294D96" w:rsidRPr="00A8307A" w:rsidRDefault="00294D96" w:rsidP="00EE48E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A2F34" w14:textId="77777777" w:rsidR="00294D96" w:rsidRDefault="00294D96" w:rsidP="00EE48E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8A1C226" w14:textId="77777777" w:rsidR="00294D96" w:rsidRDefault="00294D96" w:rsidP="00EE48E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40A1E0A1" w14:textId="77777777" w:rsidR="00294D96" w:rsidRDefault="00294D96" w:rsidP="00EE48E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40 - 42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35C81" w14:textId="77777777" w:rsidR="00294D96" w:rsidRDefault="00294D96" w:rsidP="00EE48E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07670" w14:textId="77777777" w:rsidR="00294D96" w:rsidRPr="00A8307A" w:rsidRDefault="00294D96" w:rsidP="00EE48E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C7BA8" w14:textId="77777777" w:rsidR="00294D96" w:rsidRPr="00795C5C" w:rsidRDefault="00294D96" w:rsidP="00EE48E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0B51F" w14:textId="77777777" w:rsidR="00294D96" w:rsidRPr="009914C4" w:rsidRDefault="00294D96" w:rsidP="00EE48E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914C4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35513EFA" w14:textId="77777777" w:rsidR="00294D96" w:rsidRDefault="00294D96" w:rsidP="00EE48E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914C4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294D96" w:rsidRPr="00A8307A" w14:paraId="7F7A4263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8DEEE" w14:textId="77777777" w:rsidR="00294D96" w:rsidRPr="00A75A00" w:rsidRDefault="00294D96" w:rsidP="00294D96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D1911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77B63" w14:textId="77777777" w:rsidR="00294D96" w:rsidRPr="00732832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5797A" w14:textId="77777777" w:rsidR="00294D96" w:rsidRPr="00A8307A" w:rsidRDefault="00294D9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422288B" w14:textId="77777777" w:rsidR="00294D96" w:rsidRPr="00A8307A" w:rsidRDefault="00294D9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A3391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120, 132 și 136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8F7B2" w14:textId="77777777" w:rsidR="00294D96" w:rsidRPr="00A8307A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36670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DE3C7" w14:textId="77777777" w:rsidR="00294D96" w:rsidRPr="00732832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82454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5169EF5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și de la st. Timișoara Sud, Timișoara Vest și Ronaț Triaj.</w:t>
            </w:r>
          </w:p>
          <w:p w14:paraId="3FDCDAF8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6C93E41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4165F524" w14:textId="77777777" w:rsidR="00294D96" w:rsidRPr="00A8307A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294D96" w:rsidRPr="00A8307A" w14:paraId="1CE4A0F6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1C7C7" w14:textId="77777777" w:rsidR="00294D96" w:rsidRPr="00A75A00" w:rsidRDefault="00294D96" w:rsidP="00294D96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9E1DB" w14:textId="77777777" w:rsidR="00294D96" w:rsidRPr="00A8307A" w:rsidRDefault="00294D96" w:rsidP="0019008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A49C0" w14:textId="77777777" w:rsidR="00294D96" w:rsidRPr="00732832" w:rsidRDefault="00294D96" w:rsidP="0019008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C379F" w14:textId="77777777" w:rsidR="00294D96" w:rsidRPr="00A8307A" w:rsidRDefault="00294D96" w:rsidP="0019008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DAEA5C2" w14:textId="77777777" w:rsidR="00294D96" w:rsidRPr="00A8307A" w:rsidRDefault="00294D96" w:rsidP="0019008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9B288" w14:textId="77777777" w:rsidR="00294D96" w:rsidRDefault="00294D96" w:rsidP="0019008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4E2E7F2" w14:textId="77777777" w:rsidR="00294D96" w:rsidRDefault="00294D96" w:rsidP="0019008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0FE8EEE8" w14:textId="77777777" w:rsidR="00294D96" w:rsidRDefault="00294D96" w:rsidP="0019008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F4F92">
              <w:rPr>
                <w:b/>
                <w:bCs/>
                <w:sz w:val="18"/>
                <w:szCs w:val="18"/>
                <w:lang w:val="ro-RO"/>
              </w:rPr>
              <w:t>13</w:t>
            </w:r>
            <w:r>
              <w:rPr>
                <w:b/>
                <w:bCs/>
                <w:sz w:val="18"/>
                <w:szCs w:val="18"/>
                <w:lang w:val="ro-RO"/>
              </w:rPr>
              <w:t>4</w:t>
            </w:r>
            <w:r w:rsidRPr="002F4F92">
              <w:rPr>
                <w:b/>
                <w:bCs/>
                <w:sz w:val="18"/>
                <w:szCs w:val="18"/>
                <w:lang w:val="ro-RO"/>
              </w:rPr>
              <w:t xml:space="preserve"> - 138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1F266" w14:textId="77777777" w:rsidR="00294D96" w:rsidRDefault="00294D96" w:rsidP="0019008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D3522" w14:textId="77777777" w:rsidR="00294D96" w:rsidRPr="00A8307A" w:rsidRDefault="00294D96" w:rsidP="0019008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C196B" w14:textId="77777777" w:rsidR="00294D96" w:rsidRPr="00732832" w:rsidRDefault="00294D96" w:rsidP="0019008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7DCF7" w14:textId="77777777" w:rsidR="00294D96" w:rsidRDefault="00294D96" w:rsidP="0019008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294D96" w:rsidRPr="00A8307A" w14:paraId="2E37DB3A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FBDD0" w14:textId="77777777" w:rsidR="00294D96" w:rsidRPr="00A75A00" w:rsidRDefault="00294D96" w:rsidP="00294D96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180C5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5E5DA" w14:textId="77777777" w:rsidR="00294D96" w:rsidRPr="0046537D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F9F55" w14:textId="77777777" w:rsidR="00294D96" w:rsidRPr="00A8307A" w:rsidRDefault="00294D9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0705020" w14:textId="77777777" w:rsidR="00294D96" w:rsidRPr="00A8307A" w:rsidRDefault="00294D9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ECA12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</w:t>
            </w:r>
            <w:r>
              <w:rPr>
                <w:b/>
                <w:bCs/>
                <w:sz w:val="20"/>
                <w:lang w:val="ro-RO"/>
              </w:rPr>
              <w:t>10, 126 și 146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AE456" w14:textId="77777777" w:rsidR="00294D96" w:rsidRPr="00A8307A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6A23D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AE6B0" w14:textId="77777777" w:rsidR="00294D96" w:rsidRPr="0046537D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0B067" w14:textId="77777777" w:rsidR="00294D96" w:rsidRPr="00A8307A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1EC1751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4 și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5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Reșița și </w:t>
            </w:r>
          </w:p>
          <w:p w14:paraId="2947453C" w14:textId="77777777" w:rsidR="00294D96" w:rsidRPr="00A8307A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8 - 11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294D96" w14:paraId="6A28AA9D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1FE0A" w14:textId="77777777" w:rsidR="00294D96" w:rsidRDefault="00294D96" w:rsidP="00294D9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B816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10A7C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C39B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183F3FA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9D48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30, 46, 62, 82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AA68A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3ED2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CBB2B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5329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9B2C01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1 - 13, Cap Y </w:t>
            </w:r>
          </w:p>
          <w:p w14:paraId="7981230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și liniile 1R - 6R.</w:t>
            </w:r>
          </w:p>
        </w:tc>
      </w:tr>
      <w:tr w:rsidR="00294D96" w14:paraId="2176E593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62D5D" w14:textId="77777777" w:rsidR="00294D96" w:rsidRDefault="00294D96" w:rsidP="00294D9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72AF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73770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6C65D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4AF3B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F73554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B85BF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6BB0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15EFF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62E9B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100 Timișoara Nord - Cărpiniș, linia 133 Timișoara Nord - Ronaț Triaj și liniile 1 - 6 Reșița, liniile 1- 12 Cap. Y Timișoara Nord.</w:t>
            </w:r>
          </w:p>
        </w:tc>
      </w:tr>
      <w:tr w:rsidR="00294D96" w:rsidRPr="00A8307A" w14:paraId="51D58775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1F624" w14:textId="77777777" w:rsidR="00294D96" w:rsidRPr="00A75A00" w:rsidRDefault="00294D96" w:rsidP="00294D96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CB6B2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9888D" w14:textId="77777777" w:rsidR="00294D96" w:rsidRPr="00A60F90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88AC7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2D0A9F2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45E7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A79B661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 52, 66, 68, 70, 86 și 96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68053" w14:textId="77777777" w:rsidR="00294D96" w:rsidRPr="00A60F90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A60F90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5EF3C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786AC" w14:textId="77777777" w:rsidR="00294D96" w:rsidRPr="00A60F90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63EF7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91A5257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294D96" w:rsidRPr="00A8307A" w14:paraId="644D78C1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A61A8" w14:textId="77777777" w:rsidR="00294D96" w:rsidRPr="00A75A00" w:rsidRDefault="00294D96" w:rsidP="00294D96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12ED2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DD807" w14:textId="77777777" w:rsidR="00294D96" w:rsidRPr="0022013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53EB0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E82BDFA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F0A11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54, TDJ 90/94, TDJ 92/104, TDJ 108/118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21DE5" w14:textId="77777777" w:rsidR="00294D96" w:rsidRPr="0022013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220138">
              <w:rPr>
                <w:b/>
                <w:bCs/>
                <w:sz w:val="36"/>
                <w:lang w:val="ro-RO"/>
              </w:rPr>
              <w:t>1</w:t>
            </w: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1AD71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773F5" w14:textId="77777777" w:rsidR="00294D96" w:rsidRPr="0022013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868C8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F686DE9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294D96" w:rsidRPr="00A8307A" w14:paraId="59D87E32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E80B9" w14:textId="77777777" w:rsidR="00294D96" w:rsidRPr="00A75A00" w:rsidRDefault="00294D96" w:rsidP="00294D96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CEF4F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562B8" w14:textId="77777777" w:rsidR="00294D96" w:rsidRPr="00501B55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90F74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7F28A1E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9647B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32,  76, 78, </w:t>
            </w: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8307A">
              <w:rPr>
                <w:b/>
                <w:bCs/>
                <w:sz w:val="20"/>
                <w:lang w:val="ro-RO"/>
              </w:rPr>
              <w:t>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0BCBE" w14:textId="77777777" w:rsidR="00294D96" w:rsidRPr="00501B55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501B55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59AD1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11CF0" w14:textId="77777777" w:rsidR="00294D96" w:rsidRPr="00501B55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01B4C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48412F9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294D96" w:rsidRPr="00A8307A" w14:paraId="7A33CDBE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E36A7" w14:textId="77777777" w:rsidR="00294D96" w:rsidRPr="00A75A00" w:rsidRDefault="00294D96" w:rsidP="00294D96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3937C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DEEB0" w14:textId="77777777" w:rsidR="00294D96" w:rsidRPr="006D5FF3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AAC54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6A1FCEA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07427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106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4B929" w14:textId="77777777" w:rsidR="00294D96" w:rsidRPr="006D5FF3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6D5FF3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02E30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8CE89" w14:textId="77777777" w:rsidR="00294D96" w:rsidRPr="006D5FF3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85B93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1DDEF58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294D96" w:rsidRPr="00A8307A" w14:paraId="0062DE0D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8FCDE" w14:textId="77777777" w:rsidR="00294D96" w:rsidRPr="00A75A00" w:rsidRDefault="00294D96" w:rsidP="00294D96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99A7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59672AC2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6+905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02D6A" w14:textId="77777777" w:rsidR="00294D96" w:rsidRPr="006D5FF3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B2CA6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Timișoara Nord - Ax St. Ronaţ Triaj 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CC0C8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CA8C0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29D66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D2F1D" w14:textId="77777777" w:rsidR="00294D96" w:rsidRPr="006D5FF3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55C4E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36E32">
              <w:rPr>
                <w:b/>
                <w:bCs/>
                <w:i/>
                <w:iCs/>
                <w:sz w:val="20"/>
                <w:lang w:val="ro-RO"/>
              </w:rPr>
              <w:t>Semnalizat</w:t>
            </w:r>
            <w:r>
              <w:rPr>
                <w:b/>
                <w:bCs/>
                <w:i/>
                <w:iCs/>
                <w:sz w:val="20"/>
                <w:lang w:val="ro-RO"/>
              </w:rPr>
              <w:t>ă</w:t>
            </w:r>
            <w:r w:rsidRPr="00D36E32">
              <w:rPr>
                <w:b/>
                <w:bCs/>
                <w:i/>
                <w:iCs/>
                <w:sz w:val="20"/>
                <w:lang w:val="ro-RO"/>
              </w:rPr>
              <w:t xml:space="preserve"> ca limitare de vitez</w:t>
            </w:r>
            <w:r>
              <w:rPr>
                <w:b/>
                <w:bCs/>
                <w:i/>
                <w:iCs/>
                <w:sz w:val="20"/>
                <w:lang w:val="ro-RO"/>
              </w:rPr>
              <w:t>ă</w:t>
            </w:r>
            <w:r w:rsidRPr="00D36E32">
              <w:rPr>
                <w:b/>
                <w:bCs/>
                <w:i/>
                <w:iCs/>
                <w:sz w:val="20"/>
                <w:lang w:val="ro-RO"/>
              </w:rPr>
              <w:t xml:space="preserve"> doar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î</w:t>
            </w:r>
            <w:r w:rsidRPr="00D36E32">
              <w:rPr>
                <w:b/>
                <w:bCs/>
                <w:i/>
                <w:iCs/>
                <w:sz w:val="20"/>
                <w:lang w:val="ro-RO"/>
              </w:rPr>
              <w:t>n st. Rona</w:t>
            </w:r>
            <w:r>
              <w:rPr>
                <w:b/>
                <w:bCs/>
                <w:i/>
                <w:iCs/>
                <w:sz w:val="20"/>
                <w:lang w:val="ro-RO"/>
              </w:rPr>
              <w:t>ț</w:t>
            </w:r>
            <w:r w:rsidRPr="00D36E32">
              <w:rPr>
                <w:b/>
                <w:bCs/>
                <w:i/>
                <w:iCs/>
                <w:sz w:val="20"/>
                <w:lang w:val="ro-RO"/>
              </w:rPr>
              <w:t xml:space="preserve"> Triaj Grupa D.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Î</w:t>
            </w:r>
            <w:r w:rsidRPr="00D36E32">
              <w:rPr>
                <w:b/>
                <w:bCs/>
                <w:i/>
                <w:iCs/>
                <w:sz w:val="20"/>
                <w:lang w:val="ro-RO"/>
              </w:rPr>
              <w:t>n st. Timi</w:t>
            </w:r>
            <w:r>
              <w:rPr>
                <w:b/>
                <w:bCs/>
                <w:i/>
                <w:iCs/>
                <w:sz w:val="20"/>
                <w:lang w:val="ro-RO"/>
              </w:rPr>
              <w:t>ș</w:t>
            </w:r>
            <w:r w:rsidRPr="00D36E32">
              <w:rPr>
                <w:b/>
                <w:bCs/>
                <w:i/>
                <w:iCs/>
                <w:sz w:val="20"/>
                <w:lang w:val="ro-RO"/>
              </w:rPr>
              <w:t>oara Nord nu se poate amplasa datorit</w:t>
            </w:r>
            <w:r>
              <w:rPr>
                <w:b/>
                <w:bCs/>
                <w:i/>
                <w:iCs/>
                <w:sz w:val="20"/>
                <w:lang w:val="ro-RO"/>
              </w:rPr>
              <w:t>ă</w:t>
            </w:r>
            <w:r w:rsidRPr="00D36E32">
              <w:rPr>
                <w:b/>
                <w:bCs/>
                <w:i/>
                <w:iCs/>
                <w:sz w:val="20"/>
                <w:lang w:val="ro-RO"/>
              </w:rPr>
              <w:t xml:space="preserve"> lucr</w:t>
            </w:r>
            <w:r>
              <w:rPr>
                <w:b/>
                <w:bCs/>
                <w:i/>
                <w:iCs/>
                <w:sz w:val="20"/>
                <w:lang w:val="ro-RO"/>
              </w:rPr>
              <w:t>ă</w:t>
            </w:r>
            <w:r w:rsidRPr="00D36E32">
              <w:rPr>
                <w:b/>
                <w:bCs/>
                <w:i/>
                <w:iCs/>
                <w:sz w:val="20"/>
                <w:lang w:val="ro-RO"/>
              </w:rPr>
              <w:t>rilor Coridor IV.</w:t>
            </w:r>
          </w:p>
        </w:tc>
      </w:tr>
      <w:tr w:rsidR="00294D96" w:rsidRPr="00A8307A" w14:paraId="24D9078A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D57A9" w14:textId="77777777" w:rsidR="00294D96" w:rsidRPr="00A75A00" w:rsidRDefault="00294D96" w:rsidP="00294D96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8DE6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3+430</w:t>
            </w:r>
          </w:p>
          <w:p w14:paraId="05895FA7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3+480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746AA" w14:textId="77777777" w:rsidR="00294D96" w:rsidRPr="006D5FF3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E95B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Timişoara Nord</w:t>
            </w:r>
            <w:r>
              <w:rPr>
                <w:b/>
                <w:bCs/>
                <w:sz w:val="20"/>
                <w:lang w:val="ro-RO"/>
              </w:rPr>
              <w:t xml:space="preserve"> -</w:t>
            </w:r>
          </w:p>
          <w:p w14:paraId="0B51680B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Ronaţ Triaj 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13614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46D11" w14:textId="77777777" w:rsidR="00294D96" w:rsidRPr="006D5FF3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8E9CF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E92BA" w14:textId="77777777" w:rsidR="00294D96" w:rsidRPr="006D5FF3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FABF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09E4AD4D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15T.</w:t>
            </w:r>
          </w:p>
        </w:tc>
      </w:tr>
      <w:tr w:rsidR="00294D96" w14:paraId="766AC40F" w14:textId="77777777">
        <w:trPr>
          <w:cantSplit/>
          <w:trHeight w:val="8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30530" w14:textId="77777777" w:rsidR="00294D96" w:rsidRPr="00A75A00" w:rsidRDefault="00294D96" w:rsidP="00294D96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AC3E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6+300</w:t>
            </w:r>
          </w:p>
          <w:p w14:paraId="7C6B2B7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6+370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07D28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E2F1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Ronaţ Triaj </w:t>
            </w:r>
          </w:p>
          <w:p w14:paraId="47E14ABD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  <w:p w14:paraId="28FD1625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748FC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7A039" w14:textId="77777777" w:rsidR="00294D96" w:rsidRPr="006D5FF3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A78C9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874D7" w14:textId="77777777" w:rsidR="00294D96" w:rsidRPr="006D5FF3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709F6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5B16028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Peste sch. 1 și 5.</w:t>
            </w:r>
          </w:p>
        </w:tc>
      </w:tr>
      <w:tr w:rsidR="00294D96" w14:paraId="032F6D43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0724D" w14:textId="77777777" w:rsidR="00294D96" w:rsidRDefault="00294D96" w:rsidP="00294D9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DE1B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A13E9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A9BF9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Ronaţ Triaj Grupa D</w:t>
            </w:r>
          </w:p>
          <w:p w14:paraId="05CE807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41DD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A9B0D" w14:textId="77777777" w:rsidR="00294D96" w:rsidRPr="0074629B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B0D8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3AD2B" w14:textId="77777777" w:rsidR="00294D96" w:rsidRPr="0074629B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7276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BCEAF7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linia 4 abătută. </w:t>
            </w:r>
          </w:p>
        </w:tc>
      </w:tr>
      <w:tr w:rsidR="00294D96" w14:paraId="4FD1857B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F59D0" w14:textId="77777777" w:rsidR="00294D96" w:rsidRDefault="00294D96" w:rsidP="00294D9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55C6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7A69A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F361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Ronaţ Triaj 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AE98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D72FF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19F1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20CC0" w14:textId="77777777" w:rsidR="00294D96" w:rsidRPr="0074629B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00D3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FB7234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3, Cap Y.</w:t>
            </w:r>
          </w:p>
        </w:tc>
      </w:tr>
      <w:tr w:rsidR="00294D96" w14:paraId="4C21303F" w14:textId="77777777">
        <w:trPr>
          <w:cantSplit/>
          <w:trHeight w:val="30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AA7FC" w14:textId="77777777" w:rsidR="00294D96" w:rsidRDefault="00294D96" w:rsidP="00294D9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B426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ED9FB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D6259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66B2ED6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 </w:t>
            </w:r>
          </w:p>
          <w:p w14:paraId="7949CEF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și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50DE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de cale </w:t>
            </w:r>
          </w:p>
          <w:p w14:paraId="344337A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din stația Ronaţ Triaj</w:t>
            </w:r>
          </w:p>
          <w:p w14:paraId="11BAC84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11D23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7920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A9107" w14:textId="77777777" w:rsidR="00294D96" w:rsidRPr="0074629B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A9C0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63F796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3 - 8 abătute.</w:t>
            </w:r>
          </w:p>
        </w:tc>
      </w:tr>
      <w:tr w:rsidR="00294D96" w14:paraId="659968C1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4CAD4" w14:textId="77777777" w:rsidR="00294D96" w:rsidRDefault="00294D96" w:rsidP="00294D9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5EB6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58837" w14:textId="77777777" w:rsidR="00294D96" w:rsidRPr="0074629B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79B1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Ronaţ Triaj </w:t>
            </w:r>
          </w:p>
          <w:p w14:paraId="12D5BDF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  <w:p w14:paraId="2CE562D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abătute 3, 4, 6, </w:t>
            </w:r>
          </w:p>
          <w:p w14:paraId="770D3E6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și 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FB1A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4EF7BB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A9EE3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E17C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3C2D3" w14:textId="77777777" w:rsidR="00294D96" w:rsidRPr="0074629B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6111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diagonala 2 - 4  Ronaţ Triaj Grupa A.</w:t>
            </w:r>
          </w:p>
        </w:tc>
      </w:tr>
      <w:tr w:rsidR="00294D96" w14:paraId="7D7E6A0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49B11" w14:textId="77777777" w:rsidR="00294D96" w:rsidRDefault="00294D96" w:rsidP="00294D9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DA4A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12+955</w:t>
            </w:r>
          </w:p>
          <w:p w14:paraId="6533885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28+187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174DB" w14:textId="77777777" w:rsidR="00294D96" w:rsidRPr="0074629B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C987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Dudeştii Noi -</w:t>
            </w:r>
          </w:p>
          <w:p w14:paraId="46A24C86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Biled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E801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553F7" w14:textId="77777777" w:rsidR="00294D96" w:rsidRPr="0074629B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3017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D4C04" w14:textId="77777777" w:rsidR="00294D96" w:rsidRPr="0074629B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9F81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294D96" w14:paraId="19AF0BBF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5B3A7" w14:textId="77777777" w:rsidR="00294D96" w:rsidRDefault="00294D96" w:rsidP="00294D9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A014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19+400</w:t>
            </w:r>
          </w:p>
          <w:p w14:paraId="38D00B7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57635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480C9" w14:textId="77777777" w:rsidR="00294D96" w:rsidRDefault="00294D96" w:rsidP="00AC2D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Dudeştii Noi -</w:t>
            </w:r>
          </w:p>
          <w:p w14:paraId="06ED54F9" w14:textId="77777777" w:rsidR="00294D96" w:rsidRDefault="00294D96" w:rsidP="00AC2D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Biled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17F8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6BBFB" w14:textId="77777777" w:rsidR="00294D96" w:rsidRPr="0074629B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666C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18490" w14:textId="77777777" w:rsidR="00294D96" w:rsidRPr="0074629B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7387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14:paraId="6A16016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26D49" w14:textId="77777777" w:rsidR="00294D96" w:rsidRDefault="00294D96" w:rsidP="00294D9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76DA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56060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F272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Biled</w:t>
            </w:r>
          </w:p>
          <w:p w14:paraId="369CF82D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9B25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66C4F5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D5165" w14:textId="77777777" w:rsidR="00294D96" w:rsidRPr="0074629B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8426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8DB96" w14:textId="77777777" w:rsidR="00294D96" w:rsidRPr="0074629B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CE5B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00C9E1C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1081C" w14:textId="77777777" w:rsidR="00294D96" w:rsidRDefault="00294D96" w:rsidP="00294D9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11AB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C05E7" w14:textId="77777777" w:rsidR="00294D96" w:rsidRPr="0074629B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B33C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Biled</w:t>
            </w:r>
          </w:p>
          <w:p w14:paraId="7ACE305B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215C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DAB7EB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813A3" w14:textId="77777777" w:rsidR="00294D96" w:rsidRPr="0074629B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4629B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604B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EE825" w14:textId="77777777" w:rsidR="00294D96" w:rsidRPr="0074629B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CB85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11ECFD57" w14:textId="77777777">
        <w:trPr>
          <w:cantSplit/>
          <w:trHeight w:val="7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6DA18" w14:textId="77777777" w:rsidR="00294D96" w:rsidRDefault="00294D96" w:rsidP="00294D9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9A5E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33+600</w:t>
            </w:r>
          </w:p>
          <w:p w14:paraId="1E6E9CC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09266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D175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Biled -</w:t>
            </w:r>
          </w:p>
          <w:p w14:paraId="10F4441D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 Nou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5BD2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6C9AD" w14:textId="77777777" w:rsidR="00294D96" w:rsidRPr="0074629B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3CE6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16BF4" w14:textId="77777777" w:rsidR="00294D96" w:rsidRPr="0074629B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74E2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14:paraId="01C2480F" w14:textId="77777777">
        <w:trPr>
          <w:cantSplit/>
          <w:trHeight w:val="7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FB2AB" w14:textId="77777777" w:rsidR="00294D96" w:rsidRDefault="00294D96" w:rsidP="00294D9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62F9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50+080</w:t>
            </w:r>
          </w:p>
          <w:p w14:paraId="7DCBF1F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50+480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F8414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AAED6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Lovrin -</w:t>
            </w:r>
          </w:p>
          <w:p w14:paraId="76220AB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Sânnicolau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26A4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2C349" w14:textId="77777777" w:rsidR="00294D96" w:rsidRPr="0074629B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A9D8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A7EB0" w14:textId="77777777" w:rsidR="00294D96" w:rsidRPr="0074629B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B11A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14:paraId="0DAB71CD" w14:textId="77777777">
        <w:trPr>
          <w:cantSplit/>
          <w:trHeight w:val="7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326FE" w14:textId="77777777" w:rsidR="00294D96" w:rsidRDefault="00294D96" w:rsidP="00294D9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B92F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1595C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DD32D" w14:textId="77777777" w:rsidR="00294D96" w:rsidRDefault="00294D96" w:rsidP="00BA000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Lovrin</w:t>
            </w:r>
          </w:p>
          <w:p w14:paraId="6EBB1407" w14:textId="77777777" w:rsidR="00294D96" w:rsidRDefault="00294D96" w:rsidP="00BA000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C3C1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BA000C">
              <w:rPr>
                <w:b/>
                <w:bCs/>
                <w:sz w:val="20"/>
                <w:lang w:val="ro-RO"/>
              </w:rPr>
              <w:t xml:space="preserve">între vârf sch. 2 și semnal intrare cap Y </w:t>
            </w:r>
            <w:r>
              <w:rPr>
                <w:b/>
                <w:bCs/>
                <w:sz w:val="20"/>
                <w:lang w:val="ro-RO"/>
              </w:rPr>
              <w:t>S</w:t>
            </w:r>
            <w:r w:rsidRPr="00BA000C">
              <w:rPr>
                <w:b/>
                <w:bCs/>
                <w:sz w:val="20"/>
                <w:lang w:val="ro-RO"/>
              </w:rPr>
              <w:t>t. Lovrin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A94B9" w14:textId="77777777" w:rsidR="00294D96" w:rsidRPr="0074629B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870E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FEC69" w14:textId="77777777" w:rsidR="00294D96" w:rsidRPr="0074629B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D7593" w14:textId="77777777" w:rsidR="00294D96" w:rsidRPr="00BA000C" w:rsidRDefault="00294D96" w:rsidP="00BA00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BA000C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15464CA" w14:textId="77777777" w:rsidR="00294D96" w:rsidRDefault="00294D96" w:rsidP="00BA00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BA000C">
              <w:rPr>
                <w:b/>
                <w:bCs/>
                <w:i/>
                <w:iCs/>
                <w:sz w:val="20"/>
                <w:lang w:val="ro-RO"/>
              </w:rPr>
              <w:t>la liniile 4, 5, 6, 7 și LFI Cap Y St. Lovrin</w:t>
            </w:r>
          </w:p>
        </w:tc>
      </w:tr>
      <w:tr w:rsidR="00294D96" w14:paraId="43A8A169" w14:textId="77777777">
        <w:trPr>
          <w:cantSplit/>
          <w:trHeight w:val="8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985D7" w14:textId="77777777" w:rsidR="00294D96" w:rsidRDefault="00294D96" w:rsidP="00294D9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03DB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C0FDC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95339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Lovrin</w:t>
            </w:r>
          </w:p>
          <w:p w14:paraId="57DA858D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255E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br/>
              <w:t>14 și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5628C" w14:textId="77777777" w:rsidR="00294D96" w:rsidRPr="0074629B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2453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52259" w14:textId="77777777" w:rsidR="00294D96" w:rsidRPr="0074629B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376FD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E18ACC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5, 6, 7 și LFI.</w:t>
            </w:r>
          </w:p>
        </w:tc>
      </w:tr>
      <w:tr w:rsidR="00294D96" w14:paraId="711F0C0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51AA1" w14:textId="77777777" w:rsidR="00294D96" w:rsidRDefault="00294D96" w:rsidP="00294D9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B520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6B195" w14:textId="77777777" w:rsidR="00294D96" w:rsidRPr="0074629B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76F4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Lovrin</w:t>
            </w:r>
          </w:p>
          <w:p w14:paraId="2BF4E1F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CAAA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B7B82C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63D9A" w14:textId="77777777" w:rsidR="00294D96" w:rsidRPr="0074629B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6274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D5251" w14:textId="77777777" w:rsidR="00294D96" w:rsidRPr="0074629B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BB58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0B768CF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D2D2D" w14:textId="77777777" w:rsidR="00294D96" w:rsidRDefault="00294D96" w:rsidP="00294D9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AFFE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6F6C4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56E2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Sânnicolau Mare</w:t>
            </w:r>
          </w:p>
          <w:p w14:paraId="565ED94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26B3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7B81B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EB43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42B45" w14:textId="77777777" w:rsidR="00294D96" w:rsidRPr="0074629B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CE3F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813264B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3 și 4 abătute, </w:t>
            </w:r>
          </w:p>
          <w:p w14:paraId="51B0ECB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X.</w:t>
            </w:r>
          </w:p>
        </w:tc>
      </w:tr>
      <w:tr w:rsidR="00294D96" w14:paraId="1D74390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9A635" w14:textId="77777777" w:rsidR="00294D96" w:rsidRDefault="00294D96" w:rsidP="00294D9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A22F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CEE52" w14:textId="77777777" w:rsidR="00294D96" w:rsidRPr="0074629B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F924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Sânnicolau Mare</w:t>
            </w:r>
          </w:p>
          <w:p w14:paraId="3C0BD3D6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1, 2 și 3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A800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F9D5E4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5F727" w14:textId="77777777" w:rsidR="00294D96" w:rsidRPr="0074629B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7394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E50A2" w14:textId="77777777" w:rsidR="00294D96" w:rsidRPr="0074629B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84BE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0EBC9B29" w14:textId="77777777" w:rsidR="00294D96" w:rsidRDefault="00294D96" w:rsidP="009378E1">
      <w:pPr>
        <w:tabs>
          <w:tab w:val="left" w:pos="4320"/>
        </w:tabs>
        <w:spacing w:line="360" w:lineRule="auto"/>
        <w:rPr>
          <w:sz w:val="20"/>
          <w:lang w:val="ro-RO"/>
        </w:rPr>
      </w:pPr>
    </w:p>
    <w:p w14:paraId="5C5449A7" w14:textId="77777777" w:rsidR="00294D96" w:rsidRDefault="00294D96" w:rsidP="00C83010">
      <w:pPr>
        <w:pStyle w:val="Heading1"/>
        <w:spacing w:line="360" w:lineRule="auto"/>
      </w:pPr>
      <w:r>
        <w:t>LINIA 143</w:t>
      </w:r>
    </w:p>
    <w:p w14:paraId="289A80C8" w14:textId="77777777" w:rsidR="00294D96" w:rsidRDefault="00294D96" w:rsidP="003A21BE">
      <w:pPr>
        <w:pStyle w:val="Heading1"/>
        <w:spacing w:line="360" w:lineRule="auto"/>
        <w:rPr>
          <w:b w:val="0"/>
          <w:bCs w:val="0"/>
          <w:sz w:val="8"/>
        </w:rPr>
      </w:pPr>
      <w:r>
        <w:t>GURA MOTRULUI - TÂRGU JIU</w:t>
      </w:r>
    </w:p>
    <w:tbl>
      <w:tblPr>
        <w:tblW w:w="10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855"/>
        <w:gridCol w:w="756"/>
        <w:gridCol w:w="2198"/>
        <w:gridCol w:w="868"/>
        <w:gridCol w:w="783"/>
        <w:gridCol w:w="841"/>
        <w:gridCol w:w="769"/>
        <w:gridCol w:w="2478"/>
      </w:tblGrid>
      <w:tr w:rsidR="00294D96" w14:paraId="0B04FE98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B4ED3" w14:textId="77777777" w:rsidR="00294D96" w:rsidRDefault="00294D96" w:rsidP="00294D9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BCA25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12+875</w:t>
            </w:r>
          </w:p>
          <w:p w14:paraId="3326D0F3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AB624" w14:textId="77777777" w:rsidR="00294D96" w:rsidRPr="00984839" w:rsidRDefault="00294D9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A884D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B6BCA50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D3ED3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FDD86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2325A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263E9" w14:textId="77777777" w:rsidR="00294D96" w:rsidRPr="00984839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FCAD8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23, 25, 31, 35 </w:t>
            </w:r>
          </w:p>
          <w:p w14:paraId="51A59B35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47.</w:t>
            </w:r>
          </w:p>
          <w:p w14:paraId="594018D1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94D96" w14:paraId="13137A33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7B993" w14:textId="77777777" w:rsidR="00294D96" w:rsidRDefault="00294D96" w:rsidP="00294D9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72AA0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AF704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34BD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Gura Motrului - Turceni și St. Turceni</w:t>
            </w:r>
          </w:p>
          <w:p w14:paraId="7A6051F6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53DAE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C2B09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B9E2E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11+850</w:t>
            </w:r>
          </w:p>
          <w:p w14:paraId="4AD04778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13+300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2963E" w14:textId="77777777" w:rsidR="00294D96" w:rsidRPr="00984839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AA597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6A8F35E5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15, 51 și 57.</w:t>
            </w:r>
          </w:p>
        </w:tc>
      </w:tr>
      <w:tr w:rsidR="00294D96" w14:paraId="67E4C5AA" w14:textId="77777777">
        <w:trPr>
          <w:cantSplit/>
          <w:trHeight w:val="139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39F23" w14:textId="77777777" w:rsidR="00294D96" w:rsidRDefault="00294D96" w:rsidP="00294D9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CECC9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4CA96" w14:textId="77777777" w:rsidR="00294D96" w:rsidRPr="00984839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CC81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3C4EDE7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directă, Cap Y</w:t>
            </w:r>
          </w:p>
          <w:p w14:paraId="04E77EB4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28, 18, 14, 12, 6 și 4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47351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8BF8C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91E86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14+290</w:t>
            </w:r>
          </w:p>
          <w:p w14:paraId="3874CB27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15+100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27427" w14:textId="77777777" w:rsidR="00294D96" w:rsidRPr="00984839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EE5F8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FD920D9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 28, 18, 14, 12, 6 </w:t>
            </w:r>
          </w:p>
          <w:p w14:paraId="47CE2928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4.</w:t>
            </w:r>
          </w:p>
          <w:p w14:paraId="4B0DB4FA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94D96" w14:paraId="3AC9F082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00BB5" w14:textId="77777777" w:rsidR="00294D96" w:rsidRDefault="00294D96" w:rsidP="00294D9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E0FBF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EE8EE" w14:textId="77777777" w:rsidR="00294D96" w:rsidRPr="00984839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AC46F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74EA539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55FD0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67D97BD0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15 - 23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FBED2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8331D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DBB8C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0C5CB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BD0F815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2 - 13.</w:t>
            </w:r>
          </w:p>
        </w:tc>
      </w:tr>
      <w:tr w:rsidR="00294D96" w14:paraId="76BFA729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C6B83" w14:textId="77777777" w:rsidR="00294D96" w:rsidRDefault="00294D96" w:rsidP="00294D9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57AF3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A8795" w14:textId="77777777" w:rsidR="00294D96" w:rsidRPr="00984839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027A8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DCE51A3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ED2D9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0C8BB9C2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35 - 51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202BE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026DD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FBF15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25775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D21DA46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294D96" w14:paraId="1204A471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CDA23" w14:textId="77777777" w:rsidR="00294D96" w:rsidRDefault="00294D96" w:rsidP="00294D9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94F80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BB2B9" w14:textId="77777777" w:rsidR="00294D96" w:rsidRPr="00984839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43927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2114DC2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0D4FC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2857824B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402E3A4F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 / 41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FB1FB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BB662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0C364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49B7D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54DBAD1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294D96" w14:paraId="7D2B83F4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54596" w14:textId="77777777" w:rsidR="00294D96" w:rsidRDefault="00294D96" w:rsidP="00294D9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B70B8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02BE5" w14:textId="77777777" w:rsidR="00294D96" w:rsidRPr="00984839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0BCFD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F4F3D15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71C2F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7630EA79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4DA01506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 / 61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364C5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D8806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81956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0B2D6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7F9973B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7 - 15.</w:t>
            </w:r>
          </w:p>
        </w:tc>
      </w:tr>
      <w:tr w:rsidR="00294D96" w14:paraId="03524153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21976" w14:textId="77777777" w:rsidR="00294D96" w:rsidRDefault="00294D96" w:rsidP="00294D9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7740B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BC255" w14:textId="77777777" w:rsidR="00294D96" w:rsidRPr="00984839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B05EE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63F4723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8F516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2AFF3212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porți-unea </w:t>
            </w:r>
          </w:p>
          <w:p w14:paraId="1B30B7BB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linie cuprin-să </w:t>
            </w:r>
          </w:p>
          <w:p w14:paraId="37053695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TDJ </w:t>
            </w:r>
          </w:p>
          <w:p w14:paraId="5E0BCE10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 / 59</w:t>
            </w:r>
          </w:p>
          <w:p w14:paraId="05ED3726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78695F87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7D82BD1E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 / 69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E2A80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13B0E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357A8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6C47E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63CBE03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294D96" w14:paraId="5E75A377" w14:textId="77777777">
        <w:trPr>
          <w:cantSplit/>
          <w:trHeight w:val="1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0C487" w14:textId="77777777" w:rsidR="00294D96" w:rsidRDefault="00294D96" w:rsidP="00294D9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02B71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F4198" w14:textId="77777777" w:rsidR="00294D96" w:rsidRPr="00984839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42D9B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C064788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31D66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47 </w:t>
            </w:r>
          </w:p>
          <w:p w14:paraId="54BBA899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FC78E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7617D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3B626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FC36C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A68C434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linia 4 până la </w:t>
            </w:r>
          </w:p>
          <w:p w14:paraId="103BBAB0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axa staţiei Turceni.</w:t>
            </w:r>
          </w:p>
        </w:tc>
      </w:tr>
      <w:tr w:rsidR="00294D96" w14:paraId="77B003D1" w14:textId="77777777">
        <w:trPr>
          <w:cantSplit/>
          <w:trHeight w:val="67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CE88A" w14:textId="77777777" w:rsidR="00294D96" w:rsidRDefault="00294D96" w:rsidP="00294D9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1EDF2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22167" w14:textId="77777777" w:rsidR="00294D96" w:rsidRPr="00984839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820A5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3692492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CCB94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770AE519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3E557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24526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39719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8812F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0B0BF84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6 - 13 Cap X.</w:t>
            </w:r>
          </w:p>
        </w:tc>
      </w:tr>
      <w:tr w:rsidR="00294D96" w14:paraId="6D0B913D" w14:textId="77777777">
        <w:trPr>
          <w:cantSplit/>
          <w:trHeight w:val="4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F531A" w14:textId="77777777" w:rsidR="00294D96" w:rsidRDefault="00294D96" w:rsidP="00294D9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3CEC2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FB8CC" w14:textId="77777777" w:rsidR="00294D96" w:rsidRPr="00984839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15F86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1EA636F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5654D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4C3C1BDB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2 - 6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57514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955E9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196B9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01131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B308AC6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2 și 3 </w:t>
            </w:r>
          </w:p>
          <w:p w14:paraId="30489F14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direcția Borăscu.</w:t>
            </w:r>
          </w:p>
        </w:tc>
      </w:tr>
      <w:tr w:rsidR="00294D96" w14:paraId="7339377B" w14:textId="77777777">
        <w:trPr>
          <w:cantSplit/>
          <w:trHeight w:val="40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FBC3B" w14:textId="77777777" w:rsidR="00294D96" w:rsidRDefault="00294D96" w:rsidP="00294D9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51301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6D2AD" w14:textId="77777777" w:rsidR="00294D96" w:rsidRPr="00984839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CEB00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CC022A9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E880F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0CB6790D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4 - 8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E93C8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83201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31BBE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C1785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79F3ECE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2 - 13.</w:t>
            </w:r>
          </w:p>
        </w:tc>
      </w:tr>
      <w:tr w:rsidR="00294D96" w14:paraId="3BC1AA88" w14:textId="77777777">
        <w:trPr>
          <w:cantSplit/>
          <w:trHeight w:val="6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250EF" w14:textId="77777777" w:rsidR="00294D96" w:rsidRDefault="00294D96" w:rsidP="00294D9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7C65A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14954" w14:textId="77777777" w:rsidR="00294D96" w:rsidRPr="00984839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70529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87DFA71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DA754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75091907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10 - 12 și </w:t>
            </w:r>
          </w:p>
          <w:p w14:paraId="791227BD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80 - 82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B63CA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0060A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47651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BBC3F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CA186EA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294D96" w14:paraId="194C6B52" w14:textId="77777777">
        <w:trPr>
          <w:cantSplit/>
          <w:trHeight w:val="6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7EFFC" w14:textId="77777777" w:rsidR="00294D96" w:rsidRDefault="00294D96" w:rsidP="00294D9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E6274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3AFB0" w14:textId="77777777" w:rsidR="00294D96" w:rsidRPr="00984839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7F1F1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6997FE6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C49C3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4D3681F3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28 - 44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42563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B2632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54732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92CBF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2B65E4C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2 - 7.</w:t>
            </w:r>
          </w:p>
        </w:tc>
      </w:tr>
      <w:tr w:rsidR="00294D96" w14:paraId="415B0D72" w14:textId="77777777">
        <w:trPr>
          <w:cantSplit/>
          <w:trHeight w:val="1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DD6DF" w14:textId="77777777" w:rsidR="00294D96" w:rsidRDefault="00294D96" w:rsidP="00294D9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8F7B0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2EA23" w14:textId="77777777" w:rsidR="00294D96" w:rsidRPr="00984839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D1A55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F37EBA5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7FEB1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 </w:t>
            </w:r>
          </w:p>
          <w:p w14:paraId="6DD2BFC3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18 și 24 </w:t>
            </w:r>
          </w:p>
          <w:p w14:paraId="49139898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1E9B2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F096A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8E062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4BDEA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9D667DB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3 - 13.</w:t>
            </w:r>
          </w:p>
        </w:tc>
      </w:tr>
      <w:tr w:rsidR="00294D96" w14:paraId="4CDB1B81" w14:textId="77777777">
        <w:trPr>
          <w:cantSplit/>
          <w:trHeight w:val="1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F9824" w14:textId="77777777" w:rsidR="00294D96" w:rsidRDefault="00294D96" w:rsidP="00294D9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C9318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3B66C" w14:textId="77777777" w:rsidR="00294D96" w:rsidRPr="00984839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9F146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369F26F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65B4C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32</w:t>
            </w:r>
          </w:p>
          <w:p w14:paraId="57695DAE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BCBB5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29D06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EA07C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F8AD2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52D7B2C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 Cap Y.</w:t>
            </w:r>
          </w:p>
        </w:tc>
      </w:tr>
      <w:tr w:rsidR="00294D96" w14:paraId="6368597E" w14:textId="77777777">
        <w:trPr>
          <w:cantSplit/>
          <w:trHeight w:val="40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AF983" w14:textId="77777777" w:rsidR="00294D96" w:rsidRDefault="00294D96" w:rsidP="00294D9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2BB4D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87954" w14:textId="77777777" w:rsidR="00294D96" w:rsidRPr="00984839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344D5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E649DDC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8CBC7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2D7E5661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62C48CD8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 / 54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C30DB" w14:textId="77777777" w:rsidR="00294D96" w:rsidRPr="00B53EFA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53EF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B1B19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B6A3F" w14:textId="77777777" w:rsidR="00294D96" w:rsidRPr="00984839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7B665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76D33C7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4 - 13, Cap Y.</w:t>
            </w:r>
          </w:p>
        </w:tc>
      </w:tr>
      <w:tr w:rsidR="00294D96" w14:paraId="142A878E" w14:textId="77777777">
        <w:trPr>
          <w:cantSplit/>
          <w:trHeight w:val="2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E2ECF" w14:textId="77777777" w:rsidR="00294D96" w:rsidRDefault="00294D96" w:rsidP="00294D9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69497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F3316" w14:textId="77777777" w:rsidR="00294D96" w:rsidRPr="00984839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77862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A021395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10 și 12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5F5A5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B9DB5D3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5354B" w14:textId="77777777" w:rsidR="00294D96" w:rsidRPr="00B53EFA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A6FAF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B8D14" w14:textId="77777777" w:rsidR="00294D96" w:rsidRPr="00984839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FFF85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94D96" w14:paraId="2171B442" w14:textId="77777777">
        <w:trPr>
          <w:cantSplit/>
          <w:trHeight w:val="32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F1E57" w14:textId="77777777" w:rsidR="00294D96" w:rsidRDefault="00294D96" w:rsidP="00294D9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BBB94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82403" w14:textId="77777777" w:rsidR="00294D96" w:rsidRPr="00984839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A5BAF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92C252F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5 ,7 și 11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B6965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E27220E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24F2D" w14:textId="77777777" w:rsidR="00294D96" w:rsidRPr="00B53EFA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42DE4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154AC" w14:textId="77777777" w:rsidR="00294D96" w:rsidRPr="00984839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A4A4F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94D96" w14:paraId="29A80A21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D0FAF" w14:textId="77777777" w:rsidR="00294D96" w:rsidRDefault="00294D96" w:rsidP="00294D9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F7FE5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A4D6F" w14:textId="77777777" w:rsidR="00294D96" w:rsidRPr="00984839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95B9D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94C6A08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C8022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701C8046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1FB3D" w14:textId="77777777" w:rsidR="00294D96" w:rsidRPr="00B53EFA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005BC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8EE71" w14:textId="77777777" w:rsidR="00294D96" w:rsidRPr="00984839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02351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EE7B217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9 - 13, Cap Y.</w:t>
            </w:r>
          </w:p>
        </w:tc>
      </w:tr>
      <w:tr w:rsidR="00294D96" w14:paraId="36C6EE98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94B70" w14:textId="77777777" w:rsidR="00294D96" w:rsidRDefault="00294D96" w:rsidP="00294D9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FCB0C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D7084" w14:textId="77777777" w:rsidR="00294D96" w:rsidRPr="00984839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233AC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8E51E69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C5C36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32FA7B0E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4E4F9017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 / 56</w:t>
            </w:r>
          </w:p>
          <w:p w14:paraId="5D57B18C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084336FB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 / 66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0FCF9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5A25D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2B5AF" w14:textId="77777777" w:rsidR="00294D96" w:rsidRPr="00984839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0C3A2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C5DD525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5 - 7.</w:t>
            </w:r>
          </w:p>
        </w:tc>
      </w:tr>
      <w:tr w:rsidR="00294D96" w14:paraId="44122C5B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C0454" w14:textId="77777777" w:rsidR="00294D96" w:rsidRDefault="00294D96" w:rsidP="00294D9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ECC74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21+500</w:t>
            </w:r>
          </w:p>
          <w:p w14:paraId="5CF651FC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21+700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41433" w14:textId="77777777" w:rsidR="00294D96" w:rsidRPr="00984839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7D8B2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Turceni -</w:t>
            </w:r>
          </w:p>
          <w:p w14:paraId="5BC0FB5B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Plopşoru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7B1F8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33DC1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4D39B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6A784" w14:textId="77777777" w:rsidR="00294D96" w:rsidRPr="00984839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5545C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94D96" w14:paraId="60FC4AF9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C7E39" w14:textId="77777777" w:rsidR="00294D96" w:rsidRDefault="00294D96" w:rsidP="00294D9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2F80C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28+176</w:t>
            </w:r>
          </w:p>
          <w:p w14:paraId="39B2A5B3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B867E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347AC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0CD1584C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501AC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E07D0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E98B8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5A2BD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0E29C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B024C1E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sch. 1, 31, 35, 40, 36, 6.</w:t>
            </w:r>
          </w:p>
          <w:p w14:paraId="022F05C0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94D96" w14:paraId="2C92155C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52373" w14:textId="77777777" w:rsidR="00294D96" w:rsidRDefault="00294D96" w:rsidP="00294D9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DE053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3990E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3A42D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635E1003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92FBD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927AC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3CC4D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28+176</w:t>
            </w:r>
          </w:p>
          <w:p w14:paraId="05C15F26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30+100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BD89E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21EDB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946A242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3, 7, 23, 26, 22, 18, 14, 10.</w:t>
            </w:r>
          </w:p>
          <w:p w14:paraId="45CB8AA1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94D96" w14:paraId="4B5D34BB" w14:textId="77777777">
        <w:trPr>
          <w:cantSplit/>
          <w:trHeight w:val="12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A4036" w14:textId="77777777" w:rsidR="00294D96" w:rsidRDefault="00294D96" w:rsidP="00294D9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E56FE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C4661" w14:textId="77777777" w:rsidR="00294D96" w:rsidRPr="00984839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4FDF5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355F909F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  <w:p w14:paraId="2E3BFDE7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84E19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semnal Y 5 </w:t>
            </w:r>
          </w:p>
          <w:p w14:paraId="5E290459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semnal X 5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8C06B" w14:textId="77777777" w:rsidR="00294D96" w:rsidRPr="00B53EFA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AACE7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7E033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0ECE7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94D96" w14:paraId="22226C74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CC977" w14:textId="77777777" w:rsidR="00294D96" w:rsidRDefault="00294D96" w:rsidP="00294D9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9CAC6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4E107" w14:textId="77777777" w:rsidR="00294D96" w:rsidRPr="00984839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98DE2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31B4BD64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7 şi 8</w:t>
            </w:r>
          </w:p>
          <w:p w14:paraId="7DD27832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A1253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DACE1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E0C74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09A61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F45B7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94D96" w14:paraId="264CB876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75211" w14:textId="77777777" w:rsidR="00294D96" w:rsidRDefault="00294D96" w:rsidP="00294D9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42B4C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DC346" w14:textId="77777777" w:rsidR="00294D96" w:rsidRPr="00984839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924E7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Plopşoru - </w:t>
            </w:r>
          </w:p>
          <w:p w14:paraId="22498EE8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C1DB7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CE19A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7AEFB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37+100</w:t>
            </w:r>
          </w:p>
          <w:p w14:paraId="5540AB73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37+200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E3392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D24E2" w14:textId="77777777" w:rsidR="00294D96" w:rsidRPr="006611B7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color w:val="000000"/>
                <w:sz w:val="20"/>
              </w:rPr>
            </w:pPr>
            <w:r w:rsidRPr="006611B7">
              <w:rPr>
                <w:b/>
                <w:bCs/>
                <w:i/>
                <w:color w:val="000000"/>
                <w:sz w:val="20"/>
              </w:rPr>
              <w:t>Interzis circulația  locomotivelor cuplate.</w:t>
            </w:r>
          </w:p>
        </w:tc>
      </w:tr>
      <w:tr w:rsidR="00294D96" w14:paraId="004F7709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D4FD8" w14:textId="77777777" w:rsidR="00294D96" w:rsidRDefault="00294D96" w:rsidP="00294D9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D0E85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43+600</w:t>
            </w:r>
          </w:p>
          <w:p w14:paraId="1F230A97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44+420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A0984" w14:textId="77777777" w:rsidR="00294D96" w:rsidRPr="00984839" w:rsidRDefault="00294D9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BCB71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Plopşoru - </w:t>
            </w:r>
          </w:p>
          <w:p w14:paraId="4E289A9F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0A73F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CDB6D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ABFA2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69E4B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3610F" w14:textId="77777777" w:rsidR="00294D96" w:rsidRPr="003B25AA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294D96" w14:paraId="79720489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64E0B" w14:textId="77777777" w:rsidR="00294D96" w:rsidRDefault="00294D96" w:rsidP="00294D9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CB133" w14:textId="77777777" w:rsidR="00294D96" w:rsidRPr="00CB3DC4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CB3DC4">
              <w:rPr>
                <w:b/>
                <w:bCs/>
                <w:color w:val="000000"/>
                <w:sz w:val="20"/>
              </w:rPr>
              <w:t>44+</w:t>
            </w:r>
            <w:r>
              <w:rPr>
                <w:b/>
                <w:bCs/>
                <w:color w:val="000000"/>
                <w:sz w:val="20"/>
              </w:rPr>
              <w:t>120</w:t>
            </w:r>
          </w:p>
          <w:p w14:paraId="0B66B208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CB3DC4">
              <w:rPr>
                <w:b/>
                <w:bCs/>
                <w:color w:val="000000"/>
                <w:sz w:val="20"/>
              </w:rPr>
              <w:t>44+</w:t>
            </w:r>
            <w:r>
              <w:rPr>
                <w:b/>
                <w:bCs/>
                <w:color w:val="000000"/>
                <w:sz w:val="20"/>
              </w:rPr>
              <w:t>420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88896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CDEBA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Plopşoru - </w:t>
            </w:r>
          </w:p>
          <w:p w14:paraId="01693F58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FC82B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EF21D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B1555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E2CB5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5D286" w14:textId="77777777" w:rsidR="00294D96" w:rsidRPr="00CB3DC4" w:rsidRDefault="00294D96">
            <w:pPr>
              <w:spacing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CB3DC4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CB3DC4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5C1A566A" w14:textId="77777777" w:rsidR="00294D96" w:rsidRPr="00F11CE2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11CE2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94D96" w14:paraId="0F2E5A5A" w14:textId="77777777">
        <w:trPr>
          <w:cantSplit/>
          <w:trHeight w:val="81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4E86B" w14:textId="77777777" w:rsidR="00294D96" w:rsidRDefault="00294D96" w:rsidP="00294D9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51308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802A9" w14:textId="77777777" w:rsidR="00294D96" w:rsidRPr="00984839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ABE79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Rovinari</w:t>
            </w:r>
          </w:p>
          <w:p w14:paraId="3E2A00D3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1 şi 2 </w:t>
            </w:r>
          </w:p>
          <w:p w14:paraId="6C6E6276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43177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EAA91F3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DEA73" w14:textId="77777777" w:rsidR="00294D96" w:rsidRPr="00B53EFA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53EF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80915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13329" w14:textId="77777777" w:rsidR="00294D96" w:rsidRPr="00984839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47F24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94D96" w14:paraId="65FB0D93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CF31C" w14:textId="77777777" w:rsidR="00294D96" w:rsidRDefault="00294D96" w:rsidP="00294D9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7266E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A18B6" w14:textId="77777777" w:rsidR="00294D96" w:rsidRPr="00984839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2E2AC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Rovinari</w:t>
            </w:r>
          </w:p>
          <w:p w14:paraId="25BEB12F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0239B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5D82A861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78827E7B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 / 22</w:t>
            </w:r>
          </w:p>
          <w:p w14:paraId="413B2E71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16718556" w14:textId="77777777" w:rsidR="00294D96" w:rsidRPr="00260477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23 / 25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4F761" w14:textId="77777777" w:rsidR="00294D96" w:rsidRPr="00B53EFA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3147C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5C77E" w14:textId="77777777" w:rsidR="00294D96" w:rsidRPr="00984839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2FCBA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2F617C6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5 - 7.</w:t>
            </w:r>
          </w:p>
        </w:tc>
      </w:tr>
      <w:tr w:rsidR="00294D96" w14:paraId="5E38395C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4A9F9" w14:textId="77777777" w:rsidR="00294D96" w:rsidRDefault="00294D96" w:rsidP="00294D9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9B309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64A97" w14:textId="77777777" w:rsidR="00294D96" w:rsidRPr="00984839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87964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Rogojelu</w:t>
            </w:r>
          </w:p>
          <w:p w14:paraId="7415D8F3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cu acces la linia 4 directă, 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0EA80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0ECAB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4307D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51+000</w:t>
            </w:r>
          </w:p>
          <w:p w14:paraId="4DE5197B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51+250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F5714" w14:textId="77777777" w:rsidR="00294D96" w:rsidRPr="00984839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C7A7A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sch. nr. 5, 9, TDJ 13 / 17, sch. nr. 21 și diagonalele </w:t>
            </w:r>
          </w:p>
          <w:p w14:paraId="0443567E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3 - 5 și 17 - 23.</w:t>
            </w:r>
          </w:p>
          <w:p w14:paraId="2659CDC8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</w:tc>
      </w:tr>
      <w:tr w:rsidR="00294D96" w14:paraId="0A4A496B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D781B" w14:textId="77777777" w:rsidR="00294D96" w:rsidRDefault="00294D96" w:rsidP="00294D9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57D0C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B1C03" w14:textId="77777777" w:rsidR="00294D96" w:rsidRPr="00984839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E733D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Rogojelu</w:t>
            </w:r>
          </w:p>
          <w:p w14:paraId="0D979DF7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3C60E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1C21B8D7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14 - 18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CDAF5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8D473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B2BBF" w14:textId="77777777" w:rsidR="00294D96" w:rsidRPr="00984839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A34DA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3 primiri - expedieri. </w:t>
            </w:r>
          </w:p>
        </w:tc>
      </w:tr>
      <w:tr w:rsidR="00294D96" w14:paraId="02A60B10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F4684" w14:textId="77777777" w:rsidR="00294D96" w:rsidRDefault="00294D96" w:rsidP="00294D9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11C15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50+550</w:t>
            </w:r>
          </w:p>
          <w:p w14:paraId="3A4F1B36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51+250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3A855" w14:textId="77777777" w:rsidR="00294D96" w:rsidRPr="00984839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D83D1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 -</w:t>
            </w:r>
          </w:p>
          <w:p w14:paraId="7BE6D8F1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Rogojelu și</w:t>
            </w:r>
          </w:p>
          <w:p w14:paraId="621D8498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Rogojelu</w:t>
            </w:r>
          </w:p>
          <w:p w14:paraId="21749C8E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cu acces la linia 5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6A531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C05B8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4312B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F29D9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51A9C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23AB608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sch. 3 și 23 și diagonalele 23 - 17 și 3 - 5.</w:t>
            </w:r>
          </w:p>
          <w:p w14:paraId="41660A4D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</w:tc>
      </w:tr>
      <w:tr w:rsidR="00294D96" w14:paraId="5B8CAA18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3052F" w14:textId="77777777" w:rsidR="00294D96" w:rsidRDefault="00294D96" w:rsidP="00294D9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AA18A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56+500</w:t>
            </w:r>
          </w:p>
          <w:p w14:paraId="0943DDDD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319A4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B5E75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Rogojelu -</w:t>
            </w:r>
          </w:p>
          <w:p w14:paraId="3403529F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Cârbeşti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5665D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4FE5C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F03EF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6D2F8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86A8E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94D96" w14:paraId="718BAC87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632C3" w14:textId="77777777" w:rsidR="00294D96" w:rsidRDefault="00294D96" w:rsidP="00294D9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626B9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58+990</w:t>
            </w:r>
          </w:p>
          <w:p w14:paraId="73F876C6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59+050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1759B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96F88" w14:textId="77777777" w:rsidR="00294D96" w:rsidRDefault="00294D96" w:rsidP="00011B1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Cârbeşti</w:t>
            </w:r>
          </w:p>
          <w:p w14:paraId="5D78A566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E1098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F8F8E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309A4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57DE5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B7F33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94D96" w14:paraId="7F706BFA" w14:textId="77777777">
        <w:trPr>
          <w:cantSplit/>
          <w:trHeight w:val="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6B18E" w14:textId="77777777" w:rsidR="00294D96" w:rsidRDefault="00294D96" w:rsidP="00294D9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64775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06084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3A275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Cârbeşti</w:t>
            </w:r>
          </w:p>
          <w:p w14:paraId="38DC621C" w14:textId="77777777" w:rsidR="00294D96" w:rsidRDefault="00294D96">
            <w:pPr>
              <w:spacing w:after="40" w:line="360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linia 3</w:t>
            </w:r>
          </w:p>
          <w:p w14:paraId="79AC8C88" w14:textId="77777777" w:rsidR="00294D96" w:rsidRDefault="00294D96">
            <w:pPr>
              <w:spacing w:after="40" w:line="360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83EBB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AAB798E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30C89" w14:textId="77777777" w:rsidR="00294D96" w:rsidRPr="00B53EFA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4B658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407E4" w14:textId="77777777" w:rsidR="00294D96" w:rsidRPr="00984839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F78F8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94D96" w14:paraId="07281834" w14:textId="77777777">
        <w:trPr>
          <w:cantSplit/>
          <w:trHeight w:val="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B4444" w14:textId="77777777" w:rsidR="00294D96" w:rsidRDefault="00294D96" w:rsidP="00294D9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6B4A6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61+850</w:t>
            </w:r>
          </w:p>
          <w:p w14:paraId="486D3D3D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62+650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32D72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3318D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Cârbeşti - Amaradia 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0BE78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7F00A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07F95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B49B4" w14:textId="77777777" w:rsidR="00294D96" w:rsidRPr="00984839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73850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94D96" w14:paraId="70ECF7F4" w14:textId="77777777">
        <w:trPr>
          <w:cantSplit/>
          <w:trHeight w:val="93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52CC7" w14:textId="77777777" w:rsidR="00294D96" w:rsidRDefault="00294D96" w:rsidP="00294D9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3A1E1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5ECD2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B1FB2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Amaradia </w:t>
            </w:r>
          </w:p>
          <w:p w14:paraId="113BEB60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  <w:p w14:paraId="42C17114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  <w:p w14:paraId="121BF6BE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58EC5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CD2FACC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 și 11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C5F24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ACBCF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994F9" w14:textId="77777777" w:rsidR="00294D96" w:rsidRPr="00984839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4E6F4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94D96" w14:paraId="386ADDB0" w14:textId="77777777">
        <w:trPr>
          <w:cantSplit/>
          <w:trHeight w:val="93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13943" w14:textId="77777777" w:rsidR="00294D96" w:rsidRDefault="00294D96" w:rsidP="00294D9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E8F4A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69+885</w:t>
            </w:r>
          </w:p>
          <w:p w14:paraId="273BDC75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69+965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52E6D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2CEBC" w14:textId="77777777" w:rsidR="00294D96" w:rsidRDefault="00294D96" w:rsidP="001D62EA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Jiu linia 2 directă.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1D28D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70CF0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84959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2DD55" w14:textId="77777777" w:rsidR="00294D96" w:rsidRPr="00984839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1E56A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94D96" w14:paraId="2E25CA18" w14:textId="77777777">
        <w:trPr>
          <w:cantSplit/>
          <w:trHeight w:val="75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77C08" w14:textId="77777777" w:rsidR="00294D96" w:rsidRDefault="00294D96" w:rsidP="00294D9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E299A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EEBF7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F0F3C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Jiu</w:t>
            </w:r>
          </w:p>
          <w:p w14:paraId="6EA86CF3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8A5BB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FAACFBA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27, </w:t>
            </w:r>
          </w:p>
          <w:p w14:paraId="76EFCF69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 și 24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4DBDD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39CB5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F830D" w14:textId="77777777" w:rsidR="00294D96" w:rsidRPr="00984839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36583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42A19A0" w14:textId="77777777" w:rsidR="00294D96" w:rsidRDefault="00294D9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4 - 10.</w:t>
            </w:r>
          </w:p>
        </w:tc>
      </w:tr>
    </w:tbl>
    <w:p w14:paraId="7AC6D2AE" w14:textId="77777777" w:rsidR="00294D96" w:rsidRDefault="00294D96">
      <w:pPr>
        <w:spacing w:after="40" w:line="192" w:lineRule="auto"/>
        <w:ind w:right="57"/>
        <w:rPr>
          <w:sz w:val="20"/>
          <w:lang w:val="ro-RO"/>
        </w:rPr>
      </w:pPr>
    </w:p>
    <w:p w14:paraId="01C80585" w14:textId="77777777" w:rsidR="00294D96" w:rsidRDefault="00294D96" w:rsidP="00E56A6A">
      <w:pPr>
        <w:pStyle w:val="Heading1"/>
        <w:spacing w:line="360" w:lineRule="auto"/>
      </w:pPr>
      <w:r>
        <w:t>LINIA 200</w:t>
      </w:r>
    </w:p>
    <w:p w14:paraId="71886BD2" w14:textId="77777777" w:rsidR="00294D96" w:rsidRDefault="00294D96" w:rsidP="00564AE3">
      <w:pPr>
        <w:pStyle w:val="Heading1"/>
        <w:spacing w:line="360" w:lineRule="auto"/>
        <w:rPr>
          <w:b w:val="0"/>
          <w:bCs w:val="0"/>
          <w:sz w:val="8"/>
        </w:rPr>
      </w:pPr>
      <w:r>
        <w:t>POD MUREŞ - COŞLARIU - CURTICI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294D96" w14:paraId="48F5D3BB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D5373" w14:textId="77777777" w:rsidR="00294D96" w:rsidRDefault="00294D96" w:rsidP="00294D96">
            <w:pPr>
              <w:numPr>
                <w:ilvl w:val="0"/>
                <w:numId w:val="8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72C6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449+507</w:t>
            </w:r>
          </w:p>
          <w:p w14:paraId="1990670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472+428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C728B" w14:textId="77777777" w:rsidR="00294D96" w:rsidRPr="00032DF2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32EE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Orăştie -</w:t>
            </w:r>
          </w:p>
          <w:p w14:paraId="433AA5FD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Simeria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EA77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C3250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300F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449+507</w:t>
            </w:r>
          </w:p>
          <w:p w14:paraId="31D94F7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472+428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A3722" w14:textId="77777777" w:rsidR="00294D96" w:rsidRPr="00032DF2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120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20852" w14:textId="77777777" w:rsidR="00294D96" w:rsidRPr="00F716C0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Semnalizate ca limitare de viteză.</w:t>
            </w:r>
          </w:p>
        </w:tc>
      </w:tr>
      <w:tr w:rsidR="00294D96" w14:paraId="4DC89054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891A4" w14:textId="77777777" w:rsidR="00294D96" w:rsidRDefault="00294D96" w:rsidP="00294D96">
            <w:pPr>
              <w:numPr>
                <w:ilvl w:val="0"/>
                <w:numId w:val="8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80450" w14:textId="77777777" w:rsidR="00294D96" w:rsidRDefault="00294D96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476+550</w:t>
            </w:r>
          </w:p>
          <w:p w14:paraId="031A52B3" w14:textId="77777777" w:rsidR="00294D96" w:rsidRDefault="00294D96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477+300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34424" w14:textId="77777777" w:rsidR="00294D96" w:rsidRDefault="00294D96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9EBE0" w14:textId="77777777" w:rsidR="00294D96" w:rsidRDefault="00294D96" w:rsidP="00772A5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Simeria – Deva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AD634" w14:textId="77777777" w:rsidR="00294D96" w:rsidRDefault="00294D96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85CF5" w14:textId="77777777" w:rsidR="00294D96" w:rsidRDefault="00294D96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31B90" w14:textId="77777777" w:rsidR="00294D96" w:rsidRDefault="00294D96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476+550</w:t>
            </w:r>
          </w:p>
          <w:p w14:paraId="4935471E" w14:textId="77777777" w:rsidR="00294D96" w:rsidRDefault="00294D96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477+300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621A4" w14:textId="77777777" w:rsidR="00294D96" w:rsidRDefault="00294D96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55EF4" w14:textId="77777777" w:rsidR="00294D96" w:rsidRDefault="00294D96" w:rsidP="00772A5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294D96" w14:paraId="777B8A69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5D09E" w14:textId="77777777" w:rsidR="00294D96" w:rsidRDefault="00294D96" w:rsidP="00294D96">
            <w:pPr>
              <w:numPr>
                <w:ilvl w:val="0"/>
                <w:numId w:val="8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0F8AA" w14:textId="77777777" w:rsidR="00294D96" w:rsidRDefault="00294D96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503+983</w:t>
            </w:r>
          </w:p>
          <w:p w14:paraId="5EC08598" w14:textId="77777777" w:rsidR="00294D96" w:rsidRDefault="00294D96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514+267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21161" w14:textId="77777777" w:rsidR="00294D96" w:rsidRDefault="00294D96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18511" w14:textId="77777777" w:rsidR="00294D96" w:rsidRDefault="00294D96" w:rsidP="0081019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Ax.St. Ilia –</w:t>
            </w:r>
          </w:p>
          <w:p w14:paraId="578A93F2" w14:textId="77777777" w:rsidR="00294D96" w:rsidRDefault="00294D96" w:rsidP="0081019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Ax.St. Câmpuri Surduc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AA2A5" w14:textId="77777777" w:rsidR="00294D96" w:rsidRDefault="00294D96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E9E30" w14:textId="77777777" w:rsidR="00294D96" w:rsidRDefault="00294D96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74FDB" w14:textId="77777777" w:rsidR="00294D96" w:rsidRDefault="00294D96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503+983</w:t>
            </w:r>
          </w:p>
          <w:p w14:paraId="0CAF7C26" w14:textId="77777777" w:rsidR="00294D96" w:rsidRDefault="00294D96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514+267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A8476" w14:textId="77777777" w:rsidR="00294D96" w:rsidRDefault="00294D96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887B9" w14:textId="77777777" w:rsidR="00294D96" w:rsidRDefault="00294D96" w:rsidP="0081019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294D96" w14:paraId="4DA72042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9E5EA" w14:textId="77777777" w:rsidR="00294D96" w:rsidRDefault="00294D96" w:rsidP="00294D96">
            <w:pPr>
              <w:numPr>
                <w:ilvl w:val="0"/>
                <w:numId w:val="8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620F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504+800</w:t>
            </w:r>
          </w:p>
          <w:p w14:paraId="32DA9CB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ABFD2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D9CA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Ilia linia 4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E8EF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EDE89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C1B1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81BCB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F1DCD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294D96" w14:paraId="7CB32CD9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D5533" w14:textId="77777777" w:rsidR="00294D96" w:rsidRDefault="00294D96" w:rsidP="00294D96">
            <w:pPr>
              <w:numPr>
                <w:ilvl w:val="0"/>
                <w:numId w:val="8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A5B7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3F18D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6515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Ilia linia 3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C3DE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F3D41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DAFE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504+800</w:t>
            </w:r>
          </w:p>
          <w:p w14:paraId="39F1B06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8E21E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7610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294D96" w14:paraId="2CC0E14D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C8E13" w14:textId="77777777" w:rsidR="00294D96" w:rsidRDefault="00294D96" w:rsidP="00294D96">
            <w:pPr>
              <w:numPr>
                <w:ilvl w:val="0"/>
                <w:numId w:val="8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33184" w14:textId="77777777" w:rsidR="00294D96" w:rsidRDefault="00294D96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508+350</w:t>
            </w:r>
          </w:p>
          <w:p w14:paraId="583F5AC9" w14:textId="77777777" w:rsidR="00294D96" w:rsidRDefault="00294D96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AC16A" w14:textId="77777777" w:rsidR="00294D96" w:rsidRDefault="00294D96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AC4AB" w14:textId="77777777" w:rsidR="00294D96" w:rsidRDefault="00294D96" w:rsidP="00DF4E4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Ilia – Câmpuri Surduc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7A0B2" w14:textId="77777777" w:rsidR="00294D96" w:rsidRDefault="00294D96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CBEEF" w14:textId="77777777" w:rsidR="00294D96" w:rsidRDefault="00294D96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58A72" w14:textId="77777777" w:rsidR="00294D96" w:rsidRDefault="00294D96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508+350</w:t>
            </w:r>
          </w:p>
          <w:p w14:paraId="0DFD3D64" w14:textId="77777777" w:rsidR="00294D96" w:rsidRDefault="00294D96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8D01D" w14:textId="77777777" w:rsidR="00294D96" w:rsidRDefault="00294D96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4B783" w14:textId="77777777" w:rsidR="00294D96" w:rsidRDefault="00294D96" w:rsidP="00DF4E4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294D96" w14:paraId="02891DF1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01019" w14:textId="77777777" w:rsidR="00294D96" w:rsidRDefault="00294D96" w:rsidP="00294D96">
            <w:pPr>
              <w:numPr>
                <w:ilvl w:val="0"/>
                <w:numId w:val="8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69A12" w14:textId="77777777" w:rsidR="00294D96" w:rsidRDefault="00294D96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1A2A5" w14:textId="77777777" w:rsidR="00294D96" w:rsidRDefault="00294D96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96264" w14:textId="77777777" w:rsidR="00294D96" w:rsidRDefault="00294D96" w:rsidP="00D170E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Zam</w:t>
            </w:r>
          </w:p>
          <w:p w14:paraId="1B6076FD" w14:textId="77777777" w:rsidR="00294D96" w:rsidRDefault="00294D96" w:rsidP="00D170E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18786" w14:textId="77777777" w:rsidR="00294D96" w:rsidRDefault="00294D96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901B0" w14:textId="77777777" w:rsidR="00294D96" w:rsidRDefault="00294D96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286E4" w14:textId="77777777" w:rsidR="00294D96" w:rsidRDefault="00294D96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527+400</w:t>
            </w:r>
          </w:p>
          <w:p w14:paraId="453DBD62" w14:textId="77777777" w:rsidR="00294D96" w:rsidRDefault="00294D96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527+850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7294C" w14:textId="77777777" w:rsidR="00294D96" w:rsidRDefault="00294D96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83A7F" w14:textId="77777777" w:rsidR="00294D96" w:rsidRDefault="00294D96" w:rsidP="00DF4E4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294D96" w14:paraId="778173F3" w14:textId="77777777">
        <w:trPr>
          <w:cantSplit/>
          <w:trHeight w:val="2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E4725" w14:textId="77777777" w:rsidR="00294D96" w:rsidRDefault="00294D96" w:rsidP="00294D96">
            <w:pPr>
              <w:numPr>
                <w:ilvl w:val="0"/>
                <w:numId w:val="8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C30C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941ED" w14:textId="77777777" w:rsidR="00294D96" w:rsidRPr="00032DF2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2FAF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Zam</w:t>
            </w:r>
          </w:p>
          <w:p w14:paraId="3C019AD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EC35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9B7A24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9BCA3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6854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3698D" w14:textId="77777777" w:rsidR="00294D96" w:rsidRPr="00032DF2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53CFD" w14:textId="77777777" w:rsidR="00294D96" w:rsidRPr="00F716C0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294D96" w14:paraId="7308154B" w14:textId="77777777">
        <w:trPr>
          <w:cantSplit/>
          <w:trHeight w:val="3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A1A67" w14:textId="77777777" w:rsidR="00294D96" w:rsidRDefault="00294D96" w:rsidP="00294D96">
            <w:pPr>
              <w:numPr>
                <w:ilvl w:val="0"/>
                <w:numId w:val="8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3B544" w14:textId="77777777" w:rsidR="00294D96" w:rsidRDefault="00294D96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548+595</w:t>
            </w:r>
          </w:p>
          <w:p w14:paraId="17ADAEFF" w14:textId="77777777" w:rsidR="00294D96" w:rsidRDefault="00294D96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548+645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F3671" w14:textId="77777777" w:rsidR="00294D96" w:rsidRDefault="00294D96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87AAC" w14:textId="77777777" w:rsidR="00294D96" w:rsidRDefault="00294D96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Săvîrșin -</w:t>
            </w:r>
          </w:p>
          <w:p w14:paraId="7606E86E" w14:textId="77777777" w:rsidR="00294D96" w:rsidRDefault="00294D96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Vărădia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FBCE6" w14:textId="77777777" w:rsidR="00294D96" w:rsidRDefault="00294D96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E7DA0" w14:textId="77777777" w:rsidR="00294D96" w:rsidRDefault="00294D96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63432" w14:textId="77777777" w:rsidR="00294D96" w:rsidRDefault="00294D96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548+595</w:t>
            </w:r>
          </w:p>
          <w:p w14:paraId="74FD6789" w14:textId="77777777" w:rsidR="00294D96" w:rsidRDefault="00294D96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548+645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9D8E6" w14:textId="77777777" w:rsidR="00294D96" w:rsidRDefault="00294D96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2B936" w14:textId="77777777" w:rsidR="00294D96" w:rsidRDefault="00294D96" w:rsidP="006B325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</w:tbl>
    <w:p w14:paraId="1825E5CB" w14:textId="77777777" w:rsidR="00294D96" w:rsidRDefault="00294D96" w:rsidP="00623FF6">
      <w:pPr>
        <w:spacing w:before="40" w:after="40" w:line="192" w:lineRule="auto"/>
        <w:ind w:right="57"/>
        <w:rPr>
          <w:lang w:val="ro-RO"/>
        </w:rPr>
      </w:pPr>
    </w:p>
    <w:p w14:paraId="2CBC38C3" w14:textId="77777777" w:rsidR="00294D96" w:rsidRDefault="00294D96" w:rsidP="006D4098">
      <w:pPr>
        <w:pStyle w:val="Heading1"/>
        <w:spacing w:line="360" w:lineRule="auto"/>
      </w:pPr>
      <w:r>
        <w:t>LINIA 201</w:t>
      </w:r>
    </w:p>
    <w:p w14:paraId="4BDA515A" w14:textId="77777777" w:rsidR="00294D96" w:rsidRDefault="00294D96" w:rsidP="00647561">
      <w:pPr>
        <w:pStyle w:val="Heading1"/>
        <w:spacing w:line="360" w:lineRule="auto"/>
        <w:rPr>
          <w:b w:val="0"/>
          <w:bCs w:val="0"/>
          <w:sz w:val="8"/>
        </w:rPr>
      </w:pPr>
      <w:r>
        <w:t>TEIUŞ - COŞLARIU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9"/>
        <w:gridCol w:w="752"/>
        <w:gridCol w:w="2199"/>
        <w:gridCol w:w="869"/>
        <w:gridCol w:w="752"/>
        <w:gridCol w:w="879"/>
        <w:gridCol w:w="752"/>
        <w:gridCol w:w="2487"/>
      </w:tblGrid>
      <w:tr w:rsidR="00294D96" w14:paraId="6FA6FC26" w14:textId="77777777">
        <w:trPr>
          <w:cantSplit/>
          <w:trHeight w:val="267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FD299" w14:textId="77777777" w:rsidR="00294D96" w:rsidRDefault="00294D96" w:rsidP="00294D96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EF67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15C77" w14:textId="77777777" w:rsidR="00294D96" w:rsidRPr="00C937B4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50E09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162829B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linia 11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51F0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14144FA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la maca-</w:t>
            </w:r>
          </w:p>
          <w:p w14:paraId="6A41443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zul extrem</w:t>
            </w:r>
          </w:p>
          <w:p w14:paraId="64E1C2F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39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0B221" w14:textId="77777777" w:rsidR="00294D96" w:rsidRPr="00C937B4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937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E6B4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5C9EC" w14:textId="77777777" w:rsidR="00294D96" w:rsidRPr="00C937B4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041B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254BA02E" w14:textId="77777777">
        <w:trPr>
          <w:cantSplit/>
          <w:trHeight w:val="6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42DBF" w14:textId="77777777" w:rsidR="00294D96" w:rsidRDefault="00294D96" w:rsidP="00294D96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BE09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4B3FD" w14:textId="77777777" w:rsidR="00294D96" w:rsidRPr="00C937B4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9B94B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4EA6378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E1D1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79F321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28 - 32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2107A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EC38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0F103" w14:textId="77777777" w:rsidR="00294D96" w:rsidRPr="00C937B4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AB789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AFFEC7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72082E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9 şi 10.</w:t>
            </w:r>
          </w:p>
        </w:tc>
      </w:tr>
      <w:tr w:rsidR="00294D96" w14:paraId="642A98ED" w14:textId="77777777">
        <w:trPr>
          <w:cantSplit/>
          <w:trHeight w:val="6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CD5A2" w14:textId="77777777" w:rsidR="00294D96" w:rsidRDefault="00294D96" w:rsidP="00294D96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C884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52999" w14:textId="77777777" w:rsidR="00294D96" w:rsidRPr="00C937B4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97439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38FC9DE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26FA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65C301A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29020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FE12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DAAF4" w14:textId="77777777" w:rsidR="00294D96" w:rsidRPr="00C937B4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409E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373E17F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şi 2.</w:t>
            </w:r>
          </w:p>
        </w:tc>
      </w:tr>
    </w:tbl>
    <w:p w14:paraId="5139A466" w14:textId="77777777" w:rsidR="00294D96" w:rsidRPr="003012FC" w:rsidRDefault="00294D96">
      <w:pPr>
        <w:spacing w:before="40" w:after="40" w:line="192" w:lineRule="auto"/>
        <w:ind w:right="57"/>
      </w:pPr>
    </w:p>
    <w:p w14:paraId="1EC7279E" w14:textId="77777777" w:rsidR="00294D96" w:rsidRDefault="00294D96" w:rsidP="00C53936">
      <w:pPr>
        <w:pStyle w:val="Heading1"/>
        <w:spacing w:line="360" w:lineRule="auto"/>
      </w:pPr>
      <w:r>
        <w:t>LINIA 202 A</w:t>
      </w:r>
    </w:p>
    <w:p w14:paraId="59479AB5" w14:textId="77777777" w:rsidR="00294D96" w:rsidRDefault="00294D96" w:rsidP="00DF1411">
      <w:pPr>
        <w:pStyle w:val="Heading1"/>
        <w:spacing w:line="360" w:lineRule="auto"/>
        <w:rPr>
          <w:b w:val="0"/>
          <w:bCs w:val="0"/>
          <w:sz w:val="8"/>
        </w:rPr>
      </w:pPr>
      <w:r>
        <w:t>TURDAŞ - SIMERIA TRIAJ (DELTA)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55"/>
        <w:gridCol w:w="772"/>
        <w:gridCol w:w="2201"/>
        <w:gridCol w:w="870"/>
        <w:gridCol w:w="757"/>
        <w:gridCol w:w="869"/>
        <w:gridCol w:w="753"/>
        <w:gridCol w:w="9"/>
        <w:gridCol w:w="2483"/>
      </w:tblGrid>
      <w:tr w:rsidR="00294D96" w14:paraId="0B2FFE92" w14:textId="77777777">
        <w:trPr>
          <w:cantSplit/>
          <w:trHeight w:val="120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70871" w14:textId="77777777" w:rsidR="00294D96" w:rsidRDefault="00294D96" w:rsidP="00294D96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BA61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FFF1F" w14:textId="77777777" w:rsidR="00294D96" w:rsidRPr="00874940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B33A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Simeria Triaj Grupa 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8B2D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62E24FB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12A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8858F" w14:textId="77777777" w:rsidR="00294D96" w:rsidRPr="0048429E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8429E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883B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29365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D6A3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1D, 2D şi 3D.</w:t>
            </w:r>
          </w:p>
        </w:tc>
      </w:tr>
      <w:tr w:rsidR="00294D96" w14:paraId="719AB1FC" w14:textId="77777777">
        <w:trPr>
          <w:cantSplit/>
          <w:trHeight w:val="138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5EAEC" w14:textId="77777777" w:rsidR="00294D96" w:rsidRDefault="00294D96" w:rsidP="00294D96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24F4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92891" w14:textId="77777777" w:rsidR="00294D96" w:rsidRPr="00874940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63C9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Simeria Triaj 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F0E5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14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64DAA" w14:textId="77777777" w:rsidR="00294D96" w:rsidRPr="0048429E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E4AB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57E7D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24EBD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1 abătută Cap Y.</w:t>
            </w:r>
          </w:p>
          <w:p w14:paraId="0FB36D86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17D5E6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Stație paralelogram.</w:t>
            </w:r>
          </w:p>
        </w:tc>
      </w:tr>
      <w:tr w:rsidR="00294D96" w:rsidRPr="00743905" w14:paraId="4D5F13B8" w14:textId="77777777">
        <w:trPr>
          <w:cantSplit/>
          <w:trHeight w:val="139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B0F66" w14:textId="77777777" w:rsidR="00294D96" w:rsidRPr="00743905" w:rsidRDefault="00294D96" w:rsidP="00294D96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AA9D2" w14:textId="77777777" w:rsidR="00294D96" w:rsidRPr="00743905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3+200</w:t>
            </w:r>
          </w:p>
          <w:p w14:paraId="2BD1E177" w14:textId="77777777" w:rsidR="00294D96" w:rsidRPr="00743905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2+100</w:t>
            </w: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35598" w14:textId="77777777" w:rsidR="00294D96" w:rsidRPr="00743905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76702" w14:textId="77777777" w:rsidR="00294D96" w:rsidRPr="00743905" w:rsidRDefault="00294D9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4BF799CF" w14:textId="77777777" w:rsidR="00294D96" w:rsidRPr="00743905" w:rsidRDefault="00294D9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</w:t>
            </w:r>
          </w:p>
          <w:p w14:paraId="74D46B1E" w14:textId="77777777" w:rsidR="00294D96" w:rsidRPr="00743905" w:rsidRDefault="00294D9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5D directă, cuprinsă între </w:t>
            </w:r>
          </w:p>
          <w:p w14:paraId="141E64B3" w14:textId="77777777" w:rsidR="00294D96" w:rsidRPr="00743905" w:rsidRDefault="00294D9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T.D.J. 64 / 72 şi </w:t>
            </w:r>
          </w:p>
          <w:p w14:paraId="6D09D1CF" w14:textId="77777777" w:rsidR="00294D96" w:rsidRPr="00743905" w:rsidRDefault="00294D9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T.D.J. 139 / 141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2E78A" w14:textId="77777777" w:rsidR="00294D96" w:rsidRPr="00743905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95DFE" w14:textId="77777777" w:rsidR="00294D96" w:rsidRPr="00743905" w:rsidRDefault="00294D96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7B057" w14:textId="77777777" w:rsidR="00294D96" w:rsidRPr="00743905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4D5FF" w14:textId="77777777" w:rsidR="00294D96" w:rsidRPr="00743905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249B1" w14:textId="77777777" w:rsidR="00294D96" w:rsidRPr="00743905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  <w:p w14:paraId="6C31CBA9" w14:textId="77777777" w:rsidR="00294D96" w:rsidRPr="00743905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Staţie paralelogram.</w:t>
            </w:r>
          </w:p>
        </w:tc>
      </w:tr>
      <w:tr w:rsidR="00294D96" w:rsidRPr="00743905" w14:paraId="0E0DFBAF" w14:textId="77777777">
        <w:trPr>
          <w:cantSplit/>
          <w:trHeight w:val="82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46777" w14:textId="77777777" w:rsidR="00294D96" w:rsidRPr="00743905" w:rsidRDefault="00294D96" w:rsidP="00294D96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2101B" w14:textId="77777777" w:rsidR="00294D96" w:rsidRPr="00743905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0A76A" w14:textId="77777777" w:rsidR="00294D96" w:rsidRPr="00743905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34B8C" w14:textId="77777777" w:rsidR="00294D96" w:rsidRPr="00743905" w:rsidRDefault="00294D9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184622FD" w14:textId="77777777" w:rsidR="00294D96" w:rsidRPr="00743905" w:rsidRDefault="00294D9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3D </w:t>
            </w:r>
          </w:p>
          <w:p w14:paraId="55B8F164" w14:textId="77777777" w:rsidR="00294D96" w:rsidRPr="00743905" w:rsidRDefault="00294D9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16CFC" w14:textId="77777777" w:rsidR="00294D96" w:rsidRPr="00743905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3E8EC95A" w14:textId="77777777" w:rsidR="00294D96" w:rsidRPr="00743905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137-104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F5851" w14:textId="77777777" w:rsidR="00294D96" w:rsidRPr="00743905" w:rsidRDefault="00294D96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BCE00" w14:textId="77777777" w:rsidR="00294D96" w:rsidRPr="00743905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AC724" w14:textId="77777777" w:rsidR="00294D96" w:rsidRPr="00743905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6948F" w14:textId="77777777" w:rsidR="00294D96" w:rsidRPr="00743905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294D96" w:rsidRPr="00743905" w14:paraId="08CE5E00" w14:textId="77777777">
        <w:trPr>
          <w:cantSplit/>
          <w:trHeight w:val="71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D11DC" w14:textId="77777777" w:rsidR="00294D96" w:rsidRPr="00743905" w:rsidRDefault="00294D96" w:rsidP="00294D96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301FB" w14:textId="77777777" w:rsidR="00294D96" w:rsidRPr="00743905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FEAF4" w14:textId="77777777" w:rsidR="00294D96" w:rsidRPr="00743905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55446" w14:textId="77777777" w:rsidR="00294D96" w:rsidRPr="00743905" w:rsidRDefault="00294D9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306F0621" w14:textId="77777777" w:rsidR="00294D96" w:rsidRPr="00743905" w:rsidRDefault="00294D9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5D, </w:t>
            </w:r>
          </w:p>
          <w:p w14:paraId="2E4AFB7A" w14:textId="77777777" w:rsidR="00294D96" w:rsidRPr="00743905" w:rsidRDefault="00294D9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E48D8" w14:textId="77777777" w:rsidR="00294D96" w:rsidRPr="00743905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0C5D51ED" w14:textId="77777777" w:rsidR="00294D96" w:rsidRPr="00743905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139/ 141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CA133" w14:textId="77777777" w:rsidR="00294D96" w:rsidRPr="00743905" w:rsidRDefault="00294D96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112E5" w14:textId="77777777" w:rsidR="00294D96" w:rsidRPr="00743905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EAE4A" w14:textId="77777777" w:rsidR="00294D96" w:rsidRPr="00743905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11137" w14:textId="77777777" w:rsidR="00294D96" w:rsidRPr="00743905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</w:tbl>
    <w:p w14:paraId="6FF8D294" w14:textId="77777777" w:rsidR="00294D96" w:rsidRDefault="00294D96">
      <w:pPr>
        <w:spacing w:before="40" w:after="40" w:line="192" w:lineRule="auto"/>
        <w:ind w:right="57"/>
        <w:rPr>
          <w:sz w:val="20"/>
          <w:lang w:val="ro-RO"/>
        </w:rPr>
      </w:pPr>
    </w:p>
    <w:p w14:paraId="6E180449" w14:textId="77777777" w:rsidR="00294D96" w:rsidRDefault="00294D96" w:rsidP="00BD3926">
      <w:pPr>
        <w:pStyle w:val="Heading1"/>
        <w:spacing w:line="360" w:lineRule="auto"/>
      </w:pPr>
      <w:r>
        <w:t>LINIA 202 B</w:t>
      </w:r>
    </w:p>
    <w:p w14:paraId="2A695F2E" w14:textId="77777777" w:rsidR="00294D96" w:rsidRDefault="00294D96" w:rsidP="00986206">
      <w:pPr>
        <w:pStyle w:val="Heading1"/>
        <w:spacing w:line="360" w:lineRule="auto"/>
        <w:rPr>
          <w:b w:val="0"/>
          <w:bCs w:val="0"/>
          <w:sz w:val="8"/>
        </w:rPr>
      </w:pPr>
      <w:r>
        <w:t>SIMERIA - SIMERIA TRIAJ GR. D (BUCLĂ)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69"/>
        <w:gridCol w:w="758"/>
        <w:gridCol w:w="2201"/>
        <w:gridCol w:w="870"/>
        <w:gridCol w:w="757"/>
        <w:gridCol w:w="869"/>
        <w:gridCol w:w="753"/>
        <w:gridCol w:w="2492"/>
      </w:tblGrid>
      <w:tr w:rsidR="00294D96" w14:paraId="235523EE" w14:textId="77777777">
        <w:trPr>
          <w:cantSplit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52887" w14:textId="77777777" w:rsidR="00294D96" w:rsidRDefault="00294D96" w:rsidP="00294D96">
            <w:pPr>
              <w:numPr>
                <w:ilvl w:val="0"/>
                <w:numId w:val="24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07B1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EF61A" w14:textId="77777777" w:rsidR="00294D96" w:rsidRPr="007C5BF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407A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Simeria Triaj</w:t>
            </w:r>
          </w:p>
          <w:p w14:paraId="0EB5909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7E5C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20B74B6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12A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574A8" w14:textId="77777777" w:rsidR="00294D96" w:rsidRPr="007C5BF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925A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547BD" w14:textId="77777777" w:rsidR="00294D96" w:rsidRPr="00BD268F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DE49D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C285BC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1D, 2D și 3D.</w:t>
            </w:r>
          </w:p>
        </w:tc>
      </w:tr>
    </w:tbl>
    <w:p w14:paraId="14501E02" w14:textId="77777777" w:rsidR="00294D96" w:rsidRDefault="00294D96">
      <w:pPr>
        <w:spacing w:before="40" w:after="40" w:line="192" w:lineRule="auto"/>
        <w:ind w:right="57"/>
        <w:rPr>
          <w:sz w:val="20"/>
          <w:lang w:val="ro-RO"/>
        </w:rPr>
      </w:pPr>
    </w:p>
    <w:p w14:paraId="7A0657FC" w14:textId="77777777" w:rsidR="00294D96" w:rsidRDefault="00294D96" w:rsidP="00406C17">
      <w:pPr>
        <w:pStyle w:val="Heading1"/>
        <w:spacing w:line="360" w:lineRule="auto"/>
      </w:pPr>
      <w:r>
        <w:t>LINIA 210</w:t>
      </w:r>
    </w:p>
    <w:p w14:paraId="606A4738" w14:textId="77777777" w:rsidR="00294D96" w:rsidRDefault="00294D96" w:rsidP="00821D8C">
      <w:pPr>
        <w:pStyle w:val="Heading1"/>
        <w:spacing w:line="360" w:lineRule="auto"/>
        <w:rPr>
          <w:b w:val="0"/>
          <w:bCs w:val="0"/>
          <w:sz w:val="8"/>
        </w:rPr>
      </w:pPr>
      <w:r>
        <w:t>SIBIU - VINŢU DE JOS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80"/>
        <w:gridCol w:w="753"/>
        <w:gridCol w:w="2202"/>
        <w:gridCol w:w="869"/>
        <w:gridCol w:w="753"/>
        <w:gridCol w:w="869"/>
        <w:gridCol w:w="753"/>
        <w:gridCol w:w="2490"/>
      </w:tblGrid>
      <w:tr w:rsidR="00294D96" w14:paraId="18D4817C" w14:textId="77777777">
        <w:trPr>
          <w:cantSplit/>
          <w:trHeight w:val="113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B261A" w14:textId="77777777" w:rsidR="00294D96" w:rsidRDefault="00294D96" w:rsidP="00294D9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1AFD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31F92" w14:textId="77777777" w:rsidR="00294D96" w:rsidRPr="00C7636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F0FC9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Sibiu</w:t>
            </w:r>
          </w:p>
          <w:p w14:paraId="1D1D738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4DB6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</w:t>
            </w:r>
          </w:p>
          <w:p w14:paraId="1FC1D97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cale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02B94" w14:textId="77777777" w:rsidR="00294D96" w:rsidRPr="00C7636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76369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4B0F1" w14:textId="77777777" w:rsidR="00294D96" w:rsidRPr="00C7636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50821" w14:textId="77777777" w:rsidR="00294D96" w:rsidRPr="00C7636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5E07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3E1D0A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90FA90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de la liniile 1 - 10 Sibiu.</w:t>
            </w:r>
          </w:p>
        </w:tc>
      </w:tr>
      <w:tr w:rsidR="00294D96" w14:paraId="66F59FBF" w14:textId="77777777">
        <w:trPr>
          <w:cantSplit/>
          <w:trHeight w:val="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822E7" w14:textId="77777777" w:rsidR="00294D96" w:rsidRDefault="00294D96" w:rsidP="00294D9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FBBE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776EA" w14:textId="77777777" w:rsidR="00294D96" w:rsidRPr="00C7636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9B01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Sibiu</w:t>
            </w:r>
          </w:p>
          <w:p w14:paraId="1046692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9 şi 10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DF45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34CEC" w14:textId="77777777" w:rsidR="00294D96" w:rsidRPr="00C7636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76369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AF73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BC298" w14:textId="77777777" w:rsidR="00294D96" w:rsidRPr="00C7636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4F63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42D43A31" w14:textId="77777777">
        <w:trPr>
          <w:cantSplit/>
          <w:trHeight w:val="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E5C71" w14:textId="77777777" w:rsidR="00294D96" w:rsidRDefault="00294D96" w:rsidP="00294D9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D572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48567" w14:textId="77777777" w:rsidR="00294D96" w:rsidRPr="00C7636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E700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Turnișor</w:t>
            </w:r>
          </w:p>
          <w:p w14:paraId="178B709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B1A5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F1C88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6507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9D4E0" w14:textId="77777777" w:rsidR="00294D96" w:rsidRPr="00C7636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8619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31BAF7DB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931F4" w14:textId="77777777" w:rsidR="00294D96" w:rsidRDefault="00294D96" w:rsidP="00294D9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E5AC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D1E70" w14:textId="77777777" w:rsidR="00294D96" w:rsidRPr="00C7636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5BDF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Orlat</w:t>
            </w:r>
          </w:p>
          <w:p w14:paraId="4B14F88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E55E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2BECF" w14:textId="77777777" w:rsidR="00294D96" w:rsidRPr="00C7636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76369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EEC1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3B626" w14:textId="77777777" w:rsidR="00294D96" w:rsidRPr="00C7636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FA57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54F66F6B" w14:textId="77777777">
        <w:trPr>
          <w:cantSplit/>
          <w:trHeight w:val="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366B2" w14:textId="77777777" w:rsidR="00294D96" w:rsidRDefault="00294D96" w:rsidP="00294D9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7A83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CE8AD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6EC2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Săliște </w:t>
            </w:r>
          </w:p>
          <w:p w14:paraId="10DE233B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 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A557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02AD979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</w:t>
            </w:r>
          </w:p>
          <w:p w14:paraId="589C474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7E67521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 10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4873B" w14:textId="77777777" w:rsidR="00294D96" w:rsidRPr="00C7636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4C4A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98C9E" w14:textId="77777777" w:rsidR="00294D96" w:rsidRPr="00C7636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461B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3D8E332B" w14:textId="77777777">
        <w:trPr>
          <w:cantSplit/>
          <w:trHeight w:val="100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D3AF5" w14:textId="77777777" w:rsidR="00294D96" w:rsidRDefault="00294D96" w:rsidP="00294D9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B8FB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60B1E" w14:textId="77777777" w:rsidR="00294D96" w:rsidRPr="00C7636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5665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Apoldu de Sus</w:t>
            </w:r>
          </w:p>
          <w:p w14:paraId="0784464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861B0" w14:textId="77777777" w:rsidR="00294D96" w:rsidRDefault="00294D96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calcâiul sch. 9 </w:t>
            </w:r>
          </w:p>
          <w:p w14:paraId="2318859D" w14:textId="77777777" w:rsidR="00294D96" w:rsidRDefault="00294D96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7ECAA86E" w14:textId="77777777" w:rsidR="00294D96" w:rsidRDefault="00294D96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staţie (km. 42+744)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C8058" w14:textId="77777777" w:rsidR="00294D96" w:rsidRPr="00C7636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76369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4778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A3B6E" w14:textId="77777777" w:rsidR="00294D96" w:rsidRPr="00C7636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6A61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6CE67F89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DD3A9" w14:textId="77777777" w:rsidR="00294D96" w:rsidRDefault="00294D96" w:rsidP="00294D9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DC87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087C6" w14:textId="77777777" w:rsidR="00294D96" w:rsidRPr="00C7636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58B26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Sebeş Alba</w:t>
            </w:r>
          </w:p>
          <w:p w14:paraId="365810F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EA2B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ax stație și sch. 3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6783D" w14:textId="77777777" w:rsidR="00294D96" w:rsidRPr="00C7636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76369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FA9E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6ED46" w14:textId="77777777" w:rsidR="00294D96" w:rsidRPr="00C7636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959CB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61B78CD9" w14:textId="77777777" w:rsidR="00294D96" w:rsidRDefault="00294D96">
      <w:pPr>
        <w:spacing w:before="40" w:after="40" w:line="192" w:lineRule="auto"/>
        <w:ind w:right="57"/>
        <w:rPr>
          <w:sz w:val="20"/>
          <w:lang w:val="ro-RO"/>
        </w:rPr>
      </w:pPr>
    </w:p>
    <w:p w14:paraId="2A5CB199" w14:textId="77777777" w:rsidR="00294D96" w:rsidRDefault="00294D96" w:rsidP="001B4DE9">
      <w:pPr>
        <w:pStyle w:val="Heading1"/>
        <w:spacing w:line="360" w:lineRule="auto"/>
      </w:pPr>
      <w:r>
        <w:t>LINIA 213</w:t>
      </w:r>
    </w:p>
    <w:p w14:paraId="4115F939" w14:textId="77777777" w:rsidR="00294D96" w:rsidRDefault="00294D96" w:rsidP="00D668A1">
      <w:pPr>
        <w:pStyle w:val="Heading1"/>
        <w:spacing w:line="360" w:lineRule="auto"/>
        <w:rPr>
          <w:b w:val="0"/>
          <w:bCs w:val="0"/>
          <w:sz w:val="8"/>
        </w:rPr>
      </w:pPr>
      <w:r>
        <w:t>SIMERIA - HUNEDOARA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3"/>
        <w:gridCol w:w="865"/>
        <w:gridCol w:w="748"/>
        <w:gridCol w:w="2187"/>
        <w:gridCol w:w="947"/>
        <w:gridCol w:w="748"/>
        <w:gridCol w:w="863"/>
        <w:gridCol w:w="746"/>
        <w:gridCol w:w="2469"/>
      </w:tblGrid>
      <w:tr w:rsidR="00294D96" w14:paraId="449CE0AA" w14:textId="77777777">
        <w:trPr>
          <w:cantSplit/>
          <w:trHeight w:val="1237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6D3DB" w14:textId="77777777" w:rsidR="00294D96" w:rsidRDefault="00294D96" w:rsidP="00294D9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A2B5C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E481C" w14:textId="77777777" w:rsidR="00294D96" w:rsidRPr="00BA7F8C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122EE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Bârcea Mică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5C63F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5BB34B28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1 - 7, </w:t>
            </w:r>
          </w:p>
          <w:p w14:paraId="08572982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2 - 8 </w:t>
            </w:r>
          </w:p>
          <w:p w14:paraId="12E009E4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37E82301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4 - 6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3B986" w14:textId="77777777" w:rsidR="00294D96" w:rsidRPr="009E0061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1338E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39B4F" w14:textId="77777777" w:rsidR="00294D96" w:rsidRPr="00BA7F8C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A25E6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213 şi 214.</w:t>
            </w:r>
          </w:p>
        </w:tc>
      </w:tr>
      <w:tr w:rsidR="00294D96" w14:paraId="2890750E" w14:textId="77777777">
        <w:trPr>
          <w:cantSplit/>
          <w:trHeight w:val="812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3BA31" w14:textId="77777777" w:rsidR="00294D96" w:rsidRDefault="00294D96" w:rsidP="00294D9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ABADF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FEB62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5D782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Hunedoara</w:t>
            </w:r>
          </w:p>
          <w:p w14:paraId="0EE965F4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8FF4F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73FFC" w14:textId="77777777" w:rsidR="00294D96" w:rsidRPr="009E0061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E688E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E10C3" w14:textId="77777777" w:rsidR="00294D96" w:rsidRPr="00BA7F8C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5E85F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94D96" w14:paraId="3956306A" w14:textId="77777777">
        <w:trPr>
          <w:cantSplit/>
          <w:trHeight w:val="812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76D2E" w14:textId="77777777" w:rsidR="00294D96" w:rsidRDefault="00294D96" w:rsidP="00294D9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46868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650CC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6750F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Hunedoara</w:t>
            </w:r>
          </w:p>
          <w:p w14:paraId="1C8576DA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D37BA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FACB1" w14:textId="77777777" w:rsidR="00294D96" w:rsidRPr="009E0061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0DF23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D1D94" w14:textId="77777777" w:rsidR="00294D96" w:rsidRPr="00BA7F8C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484C4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94D96" w14:paraId="77094B96" w14:textId="77777777">
        <w:trPr>
          <w:cantSplit/>
          <w:trHeight w:val="812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C2AD9" w14:textId="77777777" w:rsidR="00294D96" w:rsidRDefault="00294D96" w:rsidP="00294D9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4A697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7CDF2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45D48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Hunedoara</w:t>
            </w:r>
          </w:p>
          <w:p w14:paraId="5DAB7EFA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11 abătută Cap X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330E3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21E735CE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21 </w:t>
            </w:r>
          </w:p>
          <w:p w14:paraId="3E07E24C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4F815BDE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30AE40D2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 / 51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984B8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544D0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D9B5C" w14:textId="77777777" w:rsidR="00294D96" w:rsidRPr="00BA7F8C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DC9F3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3AA5B14E" w14:textId="77777777" w:rsidR="00294D96" w:rsidRPr="006A7611" w:rsidRDefault="00294D96">
      <w:pPr>
        <w:spacing w:before="40" w:after="40" w:line="192" w:lineRule="auto"/>
        <w:ind w:right="57"/>
      </w:pPr>
    </w:p>
    <w:p w14:paraId="66E5F78C" w14:textId="77777777" w:rsidR="00294D96" w:rsidRDefault="00294D96" w:rsidP="00076171">
      <w:pPr>
        <w:pStyle w:val="Heading1"/>
        <w:spacing w:line="360" w:lineRule="auto"/>
      </w:pPr>
      <w:r>
        <w:t>LINIA 214</w:t>
      </w:r>
    </w:p>
    <w:p w14:paraId="1F5699D1" w14:textId="77777777" w:rsidR="00294D96" w:rsidRDefault="00294D96" w:rsidP="0072096F">
      <w:pPr>
        <w:pStyle w:val="Heading1"/>
        <w:spacing w:line="360" w:lineRule="auto"/>
        <w:rPr>
          <w:b w:val="0"/>
          <w:bCs w:val="0"/>
          <w:sz w:val="8"/>
        </w:rPr>
      </w:pPr>
      <w:r>
        <w:t>SIMERIA - PESTIŞ (MARFĂ)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"/>
        <w:gridCol w:w="865"/>
        <w:gridCol w:w="749"/>
        <w:gridCol w:w="2190"/>
        <w:gridCol w:w="929"/>
        <w:gridCol w:w="749"/>
        <w:gridCol w:w="865"/>
        <w:gridCol w:w="748"/>
        <w:gridCol w:w="2476"/>
      </w:tblGrid>
      <w:tr w:rsidR="00294D96" w14:paraId="04AF7720" w14:textId="77777777">
        <w:trPr>
          <w:cantSplit/>
          <w:trHeight w:val="6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7A63D" w14:textId="77777777" w:rsidR="00294D96" w:rsidRDefault="00294D96" w:rsidP="00294D9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15EA8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92D79" w14:textId="77777777" w:rsidR="00294D96" w:rsidRPr="005F146D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237A7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Bârcea Mică</w:t>
            </w:r>
          </w:p>
        </w:tc>
        <w:tc>
          <w:tcPr>
            <w:tcW w:w="92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DBA17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3F8D594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1 - 7, </w:t>
            </w:r>
          </w:p>
          <w:p w14:paraId="3C2664B5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2 - 8 </w:t>
            </w:r>
          </w:p>
          <w:p w14:paraId="27F25AB5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178E9B43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4 - 6</w:t>
            </w: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71415" w14:textId="77777777" w:rsidR="00294D96" w:rsidRPr="00D91B05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A530E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1095F" w14:textId="77777777" w:rsidR="00294D96" w:rsidRPr="005F146D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1275A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213 şi 214.</w:t>
            </w:r>
          </w:p>
        </w:tc>
      </w:tr>
      <w:tr w:rsidR="00294D96" w14:paraId="6B6CAB98" w14:textId="77777777">
        <w:trPr>
          <w:cantSplit/>
          <w:trHeight w:val="6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9B3EB" w14:textId="77777777" w:rsidR="00294D96" w:rsidRDefault="00294D96" w:rsidP="00294D9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823CA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1BD46" w14:textId="77777777" w:rsidR="00294D96" w:rsidRPr="005F146D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6E571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Pestiş</w:t>
            </w:r>
          </w:p>
          <w:p w14:paraId="5DDD1709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92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99F32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CFC5C" w14:textId="77777777" w:rsidR="00294D96" w:rsidRPr="00D91B05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91B0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A1BED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E5061" w14:textId="77777777" w:rsidR="00294D96" w:rsidRPr="005F146D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E67B0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268AC913" w14:textId="77777777">
        <w:trPr>
          <w:cantSplit/>
          <w:trHeight w:val="6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FCC32" w14:textId="77777777" w:rsidR="00294D96" w:rsidRDefault="00294D96" w:rsidP="00294D9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97C3E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04DD0" w14:textId="77777777" w:rsidR="00294D96" w:rsidRPr="005F146D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5DEA1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Pestiş </w:t>
            </w:r>
          </w:p>
          <w:p w14:paraId="5FDABDEC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și Cap Y</w:t>
            </w:r>
          </w:p>
        </w:tc>
        <w:tc>
          <w:tcPr>
            <w:tcW w:w="92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4F540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</w:t>
            </w:r>
          </w:p>
          <w:p w14:paraId="6A319561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cale din </w:t>
            </w:r>
          </w:p>
          <w:p w14:paraId="0B3C911E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Pestiș</w:t>
            </w: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7EE70" w14:textId="77777777" w:rsidR="00294D96" w:rsidRPr="00D91B05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2FD8E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5F345" w14:textId="77777777" w:rsidR="00294D96" w:rsidRPr="005F146D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2913C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Circulația și manevra se va face cu 5 km / h în zona aparatelor de cale din </w:t>
            </w:r>
          </w:p>
          <w:p w14:paraId="447A653E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X și Cap Y.</w:t>
            </w:r>
          </w:p>
        </w:tc>
      </w:tr>
    </w:tbl>
    <w:p w14:paraId="3550B7AB" w14:textId="77777777" w:rsidR="00294D96" w:rsidRDefault="00294D96">
      <w:pPr>
        <w:spacing w:before="40" w:after="40" w:line="192" w:lineRule="auto"/>
        <w:ind w:right="57"/>
        <w:rPr>
          <w:sz w:val="20"/>
          <w:lang w:val="ro-RO"/>
        </w:rPr>
      </w:pPr>
    </w:p>
    <w:p w14:paraId="23E4762D" w14:textId="77777777" w:rsidR="00294D96" w:rsidRDefault="00294D96" w:rsidP="00C65FE0">
      <w:pPr>
        <w:pStyle w:val="Heading1"/>
        <w:spacing w:line="360" w:lineRule="auto"/>
      </w:pPr>
      <w:r>
        <w:t>LINIA 215</w:t>
      </w:r>
    </w:p>
    <w:p w14:paraId="0E965A04" w14:textId="77777777" w:rsidR="00294D96" w:rsidRDefault="00294D96" w:rsidP="00187C25">
      <w:pPr>
        <w:pStyle w:val="Heading1"/>
        <w:spacing w:line="360" w:lineRule="auto"/>
        <w:rPr>
          <w:b w:val="0"/>
          <w:bCs w:val="0"/>
          <w:sz w:val="8"/>
        </w:rPr>
      </w:pPr>
      <w:r>
        <w:t>CARANSEBEŞ - SUBCETATE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294D96" w14:paraId="664ED6F2" w14:textId="77777777">
        <w:trPr>
          <w:cantSplit/>
          <w:trHeight w:val="5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811BD" w14:textId="77777777" w:rsidR="00294D96" w:rsidRDefault="00294D96" w:rsidP="00294D9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D41A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2+930</w:t>
            </w:r>
          </w:p>
          <w:p w14:paraId="7CED3E4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BC925" w14:textId="77777777" w:rsidR="00294D96" w:rsidRPr="00FA2633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05AB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Caransebeş Ţiglărie</w:t>
            </w:r>
          </w:p>
          <w:p w14:paraId="390438BB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directă, </w:t>
            </w:r>
          </w:p>
          <w:p w14:paraId="72011E2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Semnal Y3 și </w:t>
            </w:r>
          </w:p>
          <w:p w14:paraId="2FEE64D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F0EB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4DD1F" w14:textId="77777777" w:rsidR="00294D96" w:rsidRPr="00FA2633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3C92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89D4F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7A5C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14:paraId="0451F3AC" w14:textId="77777777">
        <w:trPr>
          <w:cantSplit/>
          <w:trHeight w:val="5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8E916" w14:textId="77777777" w:rsidR="00294D96" w:rsidRDefault="00294D96" w:rsidP="00294D9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2F5C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B34F3" w14:textId="77777777" w:rsidR="00294D96" w:rsidRPr="00FA2633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B128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Caransebeş Ţiglărie</w:t>
            </w:r>
          </w:p>
          <w:p w14:paraId="7302FDD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2 şi 4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011E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D4C39D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4B6CB" w14:textId="77777777" w:rsidR="00294D96" w:rsidRPr="00FA2633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A2633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5459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C76E5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A15C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aparatele de cale de acces la liniile 2 și 4 abătute.</w:t>
            </w:r>
          </w:p>
        </w:tc>
      </w:tr>
      <w:tr w:rsidR="00294D96" w14:paraId="3D2FC2B3" w14:textId="77777777">
        <w:trPr>
          <w:cantSplit/>
          <w:trHeight w:val="5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DBD70" w14:textId="77777777" w:rsidR="00294D96" w:rsidRDefault="00294D96" w:rsidP="00294D9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9551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33B2A" w14:textId="77777777" w:rsidR="00294D96" w:rsidRPr="00FA2633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176E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Caransebeş Ţiglărie</w:t>
            </w:r>
          </w:p>
          <w:p w14:paraId="305A473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A039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819453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1A, 2A și diag. 1A - 2A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17578" w14:textId="77777777" w:rsidR="00294D96" w:rsidRPr="00FA2633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46DA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FC9E7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1972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2 și 9 abătute.</w:t>
            </w:r>
          </w:p>
        </w:tc>
      </w:tr>
    </w:tbl>
    <w:p w14:paraId="6C4D3493" w14:textId="77777777" w:rsidR="00294D96" w:rsidRDefault="00294D96">
      <w:pPr>
        <w:spacing w:before="40" w:after="40" w:line="192" w:lineRule="auto"/>
        <w:ind w:right="57"/>
        <w:rPr>
          <w:sz w:val="20"/>
          <w:lang w:val="ro-RO"/>
        </w:rPr>
      </w:pPr>
    </w:p>
    <w:p w14:paraId="17BEB460" w14:textId="77777777" w:rsidR="00294D96" w:rsidRDefault="00294D96" w:rsidP="00AF3F1F">
      <w:pPr>
        <w:pStyle w:val="Heading1"/>
        <w:spacing w:line="360" w:lineRule="auto"/>
      </w:pPr>
      <w:r>
        <w:t>LINIA 216</w:t>
      </w:r>
    </w:p>
    <w:p w14:paraId="0A1A88AA" w14:textId="77777777" w:rsidR="00294D96" w:rsidRDefault="00294D96" w:rsidP="00312048">
      <w:pPr>
        <w:pStyle w:val="Heading1"/>
        <w:spacing w:line="360" w:lineRule="auto"/>
        <w:rPr>
          <w:b w:val="0"/>
          <w:bCs w:val="0"/>
          <w:sz w:val="8"/>
        </w:rPr>
      </w:pPr>
      <w:r>
        <w:rPr>
          <w:spacing w:val="60"/>
        </w:rPr>
        <w:t>ILIA - LUGOJ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294D96" w14:paraId="592DCFBD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9A7AB" w14:textId="77777777" w:rsidR="00294D96" w:rsidRDefault="00294D96" w:rsidP="00294D96">
            <w:pPr>
              <w:numPr>
                <w:ilvl w:val="0"/>
                <w:numId w:val="4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210A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5C616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D17A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Ilia linia 2 directă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13D7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F7889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0011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0+470</w:t>
            </w:r>
          </w:p>
          <w:p w14:paraId="3C871A6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0+570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D1194" w14:textId="77777777" w:rsidR="00294D96" w:rsidRPr="00AA600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80FA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5C3D6557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75D7A" w14:textId="77777777" w:rsidR="00294D96" w:rsidRDefault="00294D96" w:rsidP="00294D96">
            <w:pPr>
              <w:numPr>
                <w:ilvl w:val="0"/>
                <w:numId w:val="4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9E6AA" w14:textId="77777777" w:rsidR="00294D96" w:rsidRDefault="00294D96" w:rsidP="00726D7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2DD53" w14:textId="77777777" w:rsidR="00294D96" w:rsidRDefault="00294D96" w:rsidP="00726D7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1A39F" w14:textId="77777777" w:rsidR="00294D96" w:rsidRDefault="00294D96" w:rsidP="00726D7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 Holdea 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F0F3C" w14:textId="77777777" w:rsidR="00294D96" w:rsidRDefault="00294D96" w:rsidP="00726D7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85008" w14:textId="77777777" w:rsidR="00294D96" w:rsidRDefault="00294D96" w:rsidP="00726D7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31793" w14:textId="77777777" w:rsidR="00294D96" w:rsidRDefault="00294D96" w:rsidP="00726D7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C45FB" w14:textId="77777777" w:rsidR="00294D96" w:rsidRDefault="00294D96" w:rsidP="00726D7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59763" w14:textId="77777777" w:rsidR="00294D96" w:rsidRDefault="00294D96" w:rsidP="00726D7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7600CB36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5932C" w14:textId="77777777" w:rsidR="00294D96" w:rsidRDefault="00294D96" w:rsidP="00294D96">
            <w:pPr>
              <w:numPr>
                <w:ilvl w:val="0"/>
                <w:numId w:val="4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BCD4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25+000</w:t>
            </w:r>
          </w:p>
          <w:p w14:paraId="568F3C3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6DE61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E107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Holdea -</w:t>
            </w:r>
          </w:p>
          <w:p w14:paraId="0F1BA92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Margina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464C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A0D10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40D8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8EC69" w14:textId="77777777" w:rsidR="00294D96" w:rsidRPr="00AA600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23A3B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14:paraId="3694277F" w14:textId="77777777">
        <w:trPr>
          <w:cantSplit/>
          <w:trHeight w:val="72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0D865" w14:textId="77777777" w:rsidR="00294D96" w:rsidRDefault="00294D96" w:rsidP="00294D96">
            <w:pPr>
              <w:numPr>
                <w:ilvl w:val="0"/>
                <w:numId w:val="4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A653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AF176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E11F6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Mănăștur 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3D8E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48A75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0660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5CA05" w14:textId="77777777" w:rsidR="00294D96" w:rsidRPr="00AA600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3FF4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5A34D032" w14:textId="77777777">
        <w:trPr>
          <w:cantSplit/>
          <w:trHeight w:val="72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C0688" w14:textId="77777777" w:rsidR="00294D96" w:rsidRDefault="00294D96" w:rsidP="00294D96">
            <w:pPr>
              <w:numPr>
                <w:ilvl w:val="0"/>
                <w:numId w:val="4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36F9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43+102</w:t>
            </w:r>
          </w:p>
          <w:p w14:paraId="0FEDBC9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73+820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7DB0C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B231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Făget</w:t>
            </w:r>
          </w:p>
          <w:p w14:paraId="1A8D168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Coșteiu Mare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4DF6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A4C87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6AB0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C69DC" w14:textId="77777777" w:rsidR="00294D96" w:rsidRPr="00AA600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604D9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294D96" w14:paraId="61ABC0DA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4066D" w14:textId="77777777" w:rsidR="00294D96" w:rsidRDefault="00294D96" w:rsidP="00294D96">
            <w:pPr>
              <w:numPr>
                <w:ilvl w:val="0"/>
                <w:numId w:val="4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74B8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96245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BBE0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Cliciova 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58E3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CFFFC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54EF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46E92" w14:textId="77777777" w:rsidR="00294D96" w:rsidRPr="00AA600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29A0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32213F66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261E2" w14:textId="77777777" w:rsidR="00294D96" w:rsidRDefault="00294D96" w:rsidP="00294D96">
            <w:pPr>
              <w:numPr>
                <w:ilvl w:val="0"/>
                <w:numId w:val="4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1EA2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65+200</w:t>
            </w:r>
          </w:p>
          <w:p w14:paraId="64C0A5D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73AFE" w14:textId="77777777" w:rsidR="00294D96" w:rsidRPr="0061450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EEED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Cliciova -</w:t>
            </w:r>
          </w:p>
          <w:p w14:paraId="3D6DED19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Coșteiu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DB1F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25C48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AE50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26569" w14:textId="77777777" w:rsidR="00294D96" w:rsidRPr="00AA600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95BBD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14:paraId="6DC134B6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9E872" w14:textId="77777777" w:rsidR="00294D96" w:rsidRDefault="00294D96" w:rsidP="00294D96">
            <w:pPr>
              <w:numPr>
                <w:ilvl w:val="0"/>
                <w:numId w:val="4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746B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FAFA4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2216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Coșteiu Mare 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7A1B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3BFB8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EF8A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697A8" w14:textId="77777777" w:rsidR="00294D96" w:rsidRPr="00AA600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4D23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76EDFD4B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014D1" w14:textId="77777777" w:rsidR="00294D96" w:rsidRDefault="00294D96" w:rsidP="00294D96">
            <w:pPr>
              <w:numPr>
                <w:ilvl w:val="0"/>
                <w:numId w:val="4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B629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81+700</w:t>
            </w:r>
          </w:p>
          <w:p w14:paraId="46019AA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81+750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63502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C66B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Coșteiu Mare –</w:t>
            </w:r>
          </w:p>
          <w:p w14:paraId="3E7E58C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Lugoj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05DE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01734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6F20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F7245" w14:textId="77777777" w:rsidR="00294D96" w:rsidRPr="00AA600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FB3B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</w:tbl>
    <w:p w14:paraId="231B1EA8" w14:textId="77777777" w:rsidR="00294D96" w:rsidRDefault="00294D96">
      <w:pPr>
        <w:spacing w:before="40" w:after="40" w:line="192" w:lineRule="auto"/>
        <w:ind w:right="57"/>
        <w:rPr>
          <w:sz w:val="20"/>
          <w:lang w:val="ro-RO"/>
        </w:rPr>
      </w:pPr>
    </w:p>
    <w:p w14:paraId="41B94818" w14:textId="77777777" w:rsidR="00294D96" w:rsidRDefault="00294D96" w:rsidP="005B00A7">
      <w:pPr>
        <w:pStyle w:val="Heading1"/>
        <w:spacing w:line="360" w:lineRule="auto"/>
      </w:pPr>
      <w:r>
        <w:t>LINIA 218</w:t>
      </w:r>
    </w:p>
    <w:p w14:paraId="7C0FA9FD" w14:textId="77777777" w:rsidR="00294D96" w:rsidRDefault="00294D96" w:rsidP="008C7840">
      <w:pPr>
        <w:pStyle w:val="Heading1"/>
        <w:spacing w:line="360" w:lineRule="auto"/>
        <w:rPr>
          <w:b w:val="0"/>
          <w:bCs w:val="0"/>
          <w:sz w:val="8"/>
        </w:rPr>
      </w:pPr>
      <w:r>
        <w:t>TIMIŞOARA NORD - ARAD</w:t>
      </w:r>
    </w:p>
    <w:tbl>
      <w:tblPr>
        <w:tblW w:w="10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780"/>
        <w:gridCol w:w="754"/>
        <w:gridCol w:w="870"/>
        <w:gridCol w:w="754"/>
        <w:gridCol w:w="2492"/>
      </w:tblGrid>
      <w:tr w:rsidR="00294D96" w14:paraId="3BEFA0BD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956FA" w14:textId="77777777" w:rsidR="00294D96" w:rsidRDefault="00294D96" w:rsidP="00294D9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AAFA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0823D" w14:textId="77777777" w:rsidR="00294D96" w:rsidRPr="00CF787F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1345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3A11500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7403B" w14:textId="77777777" w:rsidR="00294D96" w:rsidRPr="00465A98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toată</w:t>
            </w:r>
          </w:p>
          <w:p w14:paraId="73A7F9A9" w14:textId="77777777" w:rsidR="00294D96" w:rsidRPr="00465A98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1CD9F" w14:textId="77777777" w:rsidR="00294D96" w:rsidRPr="00CF787F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F787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9FEB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E786B" w14:textId="77777777" w:rsidR="00294D96" w:rsidRPr="00984D7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E7FF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:rsidRPr="00A8307A" w14:paraId="5FD3AC5C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6381E" w14:textId="77777777" w:rsidR="00294D96" w:rsidRPr="00A75A00" w:rsidRDefault="00294D96" w:rsidP="00294D96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3BF59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09B43" w14:textId="77777777" w:rsidR="00294D96" w:rsidRPr="00A8307A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142C4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5DB227C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6BB4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>peste sch. 11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, </w:t>
            </w:r>
            <w:r w:rsidRPr="00664FA3">
              <w:rPr>
                <w:b/>
                <w:bCs/>
                <w:sz w:val="20"/>
                <w:szCs w:val="20"/>
                <w:lang w:val="ro-RO"/>
              </w:rPr>
              <w:t>51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, 97 </w:t>
            </w:r>
          </w:p>
          <w:p w14:paraId="0D0A55AD" w14:textId="77777777" w:rsidR="00294D96" w:rsidRPr="00664FA3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și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59600" w14:textId="77777777" w:rsidR="00294D96" w:rsidRPr="00A8307A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A8307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87B20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887DE" w14:textId="77777777" w:rsidR="00294D96" w:rsidRPr="00A8307A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11243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5A65A2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Peron, </w:t>
            </w:r>
          </w:p>
          <w:p w14:paraId="39DE2EE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1BBA9430" w14:textId="77777777" w:rsidR="00294D96" w:rsidRPr="00664FA3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664FA3">
              <w:rPr>
                <w:b/>
                <w:bCs/>
                <w:i/>
                <w:iCs/>
                <w:sz w:val="20"/>
                <w:lang w:val="ro-RO"/>
              </w:rPr>
              <w:t>Lugoj.</w:t>
            </w:r>
          </w:p>
        </w:tc>
      </w:tr>
      <w:tr w:rsidR="00294D96" w:rsidRPr="00A8307A" w14:paraId="69179043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824BB" w14:textId="77777777" w:rsidR="00294D96" w:rsidRPr="00A75A00" w:rsidRDefault="00294D96" w:rsidP="00294D96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5F592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AC17F" w14:textId="77777777" w:rsidR="00294D96" w:rsidRPr="00A8307A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E0EB6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FC73356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92E33" w14:textId="77777777" w:rsidR="00294D96" w:rsidRPr="00664FA3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 xml:space="preserve">peste sch. </w:t>
            </w:r>
          </w:p>
          <w:p w14:paraId="733E5110" w14:textId="77777777" w:rsidR="00294D96" w:rsidRPr="00664FA3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>7,  15, 25, 35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8BA4A" w14:textId="77777777" w:rsidR="00294D96" w:rsidRPr="00A8307A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8307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F7CE1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68EF8" w14:textId="77777777" w:rsidR="00294D96" w:rsidRPr="00A8307A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781A9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695E167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3EF4D7F4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520D7392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294D96" w:rsidRPr="00A8307A" w14:paraId="13B26680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64D94" w14:textId="77777777" w:rsidR="00294D96" w:rsidRPr="00A75A00" w:rsidRDefault="00294D96" w:rsidP="00294D96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B0E8B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9B3ED" w14:textId="77777777" w:rsidR="00294D96" w:rsidRPr="003F40D2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8653D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0209C58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AA4E0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13, 17, 29, 43, 59, 63, 69, 73, 75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  <w:r w:rsidRPr="00A8307A">
              <w:rPr>
                <w:b/>
                <w:bCs/>
                <w:sz w:val="20"/>
                <w:lang w:val="ro-RO"/>
              </w:rPr>
              <w:t>79</w:t>
            </w:r>
            <w:r>
              <w:rPr>
                <w:b/>
                <w:bCs/>
                <w:sz w:val="20"/>
                <w:lang w:val="ro-RO"/>
              </w:rPr>
              <w:t>, 115 și 119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3F518" w14:textId="77777777" w:rsidR="00294D96" w:rsidRPr="003F40D2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3F40D2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EA41D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AB2E4" w14:textId="77777777" w:rsidR="00294D96" w:rsidRPr="003F40D2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DC42C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F4BA2D3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294D96" w:rsidRPr="00A8307A" w14:paraId="327C46DD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2FB11" w14:textId="77777777" w:rsidR="00294D96" w:rsidRPr="00A75A00" w:rsidRDefault="00294D96" w:rsidP="00294D96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68859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9C1FB" w14:textId="77777777" w:rsidR="00294D96" w:rsidRPr="003F40D2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39991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D973248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0CF7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ED4FEB9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 și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CD2E7" w14:textId="77777777" w:rsidR="00294D96" w:rsidRPr="003F40D2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3F40D2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3BDA4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EE842" w14:textId="77777777" w:rsidR="00294D96" w:rsidRPr="003F40D2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12834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150593C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5 - 12, Cap X.</w:t>
            </w:r>
          </w:p>
        </w:tc>
      </w:tr>
      <w:tr w:rsidR="00294D96" w:rsidRPr="00A8307A" w14:paraId="73E00241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74DB2" w14:textId="77777777" w:rsidR="00294D96" w:rsidRPr="00A75A00" w:rsidRDefault="00294D96" w:rsidP="00294D96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C9574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E83A5" w14:textId="77777777" w:rsidR="00294D96" w:rsidRPr="00732832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D1820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7534C89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BCD22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120, 132 și 136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94F04" w14:textId="77777777" w:rsidR="00294D96" w:rsidRPr="007B4F6A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7B4F6A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93919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05C75" w14:textId="77777777" w:rsidR="00294D96" w:rsidRPr="00732832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7CF5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96935F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și de la st. Timișoara Sud, Timișoara Vest și Ronaț Triaj.</w:t>
            </w:r>
          </w:p>
          <w:p w14:paraId="3447E88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5B115F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35A41C57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294D96" w:rsidRPr="00A8307A" w14:paraId="71CD9650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370D8" w14:textId="77777777" w:rsidR="00294D96" w:rsidRPr="00A75A00" w:rsidRDefault="00294D96" w:rsidP="00294D96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D0AC7" w14:textId="77777777" w:rsidR="00294D96" w:rsidRPr="00A8307A" w:rsidRDefault="00294D96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334F4" w14:textId="77777777" w:rsidR="00294D96" w:rsidRPr="00732832" w:rsidRDefault="00294D96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36B7B" w14:textId="77777777" w:rsidR="00294D96" w:rsidRPr="00A8307A" w:rsidRDefault="00294D96" w:rsidP="00047030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F2F0475" w14:textId="77777777" w:rsidR="00294D96" w:rsidRPr="00A8307A" w:rsidRDefault="00294D96" w:rsidP="0004703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ACDE0" w14:textId="77777777" w:rsidR="00294D96" w:rsidRDefault="00294D96" w:rsidP="0004703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448EE41" w14:textId="77777777" w:rsidR="00294D96" w:rsidRDefault="00294D96" w:rsidP="0004703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0CE91253" w14:textId="77777777" w:rsidR="00294D96" w:rsidRDefault="00294D96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F4F92">
              <w:rPr>
                <w:b/>
                <w:bCs/>
                <w:sz w:val="18"/>
                <w:szCs w:val="18"/>
                <w:lang w:val="ro-RO"/>
              </w:rPr>
              <w:t>13</w:t>
            </w:r>
            <w:r>
              <w:rPr>
                <w:b/>
                <w:bCs/>
                <w:sz w:val="18"/>
                <w:szCs w:val="18"/>
                <w:lang w:val="ro-RO"/>
              </w:rPr>
              <w:t>4</w:t>
            </w:r>
            <w:r w:rsidRPr="002F4F92">
              <w:rPr>
                <w:b/>
                <w:bCs/>
                <w:sz w:val="18"/>
                <w:szCs w:val="18"/>
                <w:lang w:val="ro-RO"/>
              </w:rPr>
              <w:t xml:space="preserve"> - 138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0C468" w14:textId="77777777" w:rsidR="00294D96" w:rsidRPr="007B4F6A" w:rsidRDefault="00294D96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BA3D8" w14:textId="77777777" w:rsidR="00294D96" w:rsidRPr="00A8307A" w:rsidRDefault="00294D96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97C0D" w14:textId="77777777" w:rsidR="00294D96" w:rsidRPr="00732832" w:rsidRDefault="00294D96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8A562" w14:textId="77777777" w:rsidR="00294D96" w:rsidRDefault="00294D96" w:rsidP="0004703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294D96" w:rsidRPr="00A8307A" w14:paraId="50272F46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C629C" w14:textId="77777777" w:rsidR="00294D96" w:rsidRPr="00A75A00" w:rsidRDefault="00294D96" w:rsidP="00294D96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FFC13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6330E" w14:textId="77777777" w:rsidR="00294D96" w:rsidRPr="00B2699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164DF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1C78F1C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A05AE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</w:t>
            </w:r>
            <w:r>
              <w:rPr>
                <w:b/>
                <w:bCs/>
                <w:sz w:val="20"/>
                <w:lang w:val="ro-RO"/>
              </w:rPr>
              <w:t>10, 126 și 146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8BC41" w14:textId="77777777" w:rsidR="00294D96" w:rsidRPr="00B2699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B26991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ACD80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A70B5" w14:textId="77777777" w:rsidR="00294D96" w:rsidRPr="00B2699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294FE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53A817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4 și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5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Reșița și </w:t>
            </w:r>
          </w:p>
          <w:p w14:paraId="40852D49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8 - 11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294D96" w:rsidRPr="00A8307A" w14:paraId="57F7ED74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D5D89" w14:textId="77777777" w:rsidR="00294D96" w:rsidRPr="00A75A00" w:rsidRDefault="00294D96" w:rsidP="00294D96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A00B9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A9CA2" w14:textId="77777777" w:rsidR="00294D96" w:rsidRPr="00B2699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7F47B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Grupa A Cap Y 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ACF7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D15548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6658B281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4FB9E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5C6CB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8573F" w14:textId="77777777" w:rsidR="00294D96" w:rsidRPr="00B2699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8159A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3881AFC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în direcția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 xml:space="preserve">Timişoara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Sud, 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 xml:space="preserve">Timişoara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Vest și liniile 1 - 6 Reșița, liniile </w:t>
            </w:r>
          </w:p>
          <w:p w14:paraId="62404DDC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1 - 12 Cap Y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294D96" w:rsidRPr="00A8307A" w14:paraId="19C20D2D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D50A2" w14:textId="77777777" w:rsidR="00294D96" w:rsidRPr="00A75A00" w:rsidRDefault="00294D96" w:rsidP="00294D96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B3A5B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A974A" w14:textId="77777777" w:rsidR="00294D96" w:rsidRPr="00B2699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AD0BE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6E138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6D9ACCCD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66AFBBCC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46D87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ACDE0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8F1B4" w14:textId="77777777" w:rsidR="00294D96" w:rsidRPr="00B2699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D4C60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0777CB61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294D96" w:rsidRPr="00A8307A" w14:paraId="08E460B7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02F05" w14:textId="77777777" w:rsidR="00294D96" w:rsidRPr="00A75A00" w:rsidRDefault="00294D96" w:rsidP="00294D96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8AB16" w14:textId="77777777" w:rsidR="00294D96" w:rsidRPr="00A8307A" w:rsidRDefault="00294D96" w:rsidP="00FD3B2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81D6B" w14:textId="77777777" w:rsidR="00294D96" w:rsidRPr="00B26991" w:rsidRDefault="00294D96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D7514" w14:textId="77777777" w:rsidR="00294D96" w:rsidRPr="00A8307A" w:rsidRDefault="00294D96" w:rsidP="00FD3B2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146A0" w14:textId="77777777" w:rsidR="00294D96" w:rsidRDefault="00294D96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6C3F311A" w14:textId="77777777" w:rsidR="00294D96" w:rsidRDefault="00294D96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4F4BAF80" w14:textId="77777777" w:rsidR="00294D96" w:rsidRDefault="00294D96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40 - 42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8A17C" w14:textId="77777777" w:rsidR="00294D96" w:rsidRDefault="00294D96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7DFAC" w14:textId="77777777" w:rsidR="00294D96" w:rsidRPr="00A8307A" w:rsidRDefault="00294D96" w:rsidP="00FD3B2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CAA37" w14:textId="77777777" w:rsidR="00294D96" w:rsidRPr="00B26991" w:rsidRDefault="00294D96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AED00" w14:textId="77777777" w:rsidR="00294D96" w:rsidRPr="00FD3B28" w:rsidRDefault="00294D96" w:rsidP="00FD3B2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D3B28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1652FDEE" w14:textId="77777777" w:rsidR="00294D96" w:rsidRDefault="00294D96" w:rsidP="00FD3B2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D3B28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294D96" w:rsidRPr="00A8307A" w14:paraId="092DCC89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F0A5F" w14:textId="77777777" w:rsidR="00294D96" w:rsidRPr="00A75A00" w:rsidRDefault="00294D96" w:rsidP="00294D96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DB9B4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9E40B" w14:textId="77777777" w:rsidR="00294D96" w:rsidRPr="00B2699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E2F91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Grupa B Cap Y 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3C903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33935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653CF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A16D3" w14:textId="77777777" w:rsidR="00294D96" w:rsidRPr="00B2699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A7956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100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Cărpiniș, linia 133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Ronaț Triaj și liniile 1 - 6 Reșița, liniile 1 - 12 Cap Y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294D96" w:rsidRPr="00A8307A" w14:paraId="0018AACF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C53A6" w14:textId="77777777" w:rsidR="00294D96" w:rsidRPr="00A75A00" w:rsidRDefault="00294D96" w:rsidP="00294D96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1E3C5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BB597" w14:textId="77777777" w:rsidR="00294D96" w:rsidRPr="000D3BB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21E18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FB9806C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072D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CC1B5FD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 52, 66, 68, 70, 86 și 96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F5A44" w14:textId="77777777" w:rsidR="00294D96" w:rsidRPr="000D3BB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0D3BBC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6B4C0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0FF9E" w14:textId="77777777" w:rsidR="00294D96" w:rsidRPr="000D3BB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B3062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18BED3A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294D96" w:rsidRPr="00A8307A" w14:paraId="47D8618B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D676B" w14:textId="77777777" w:rsidR="00294D96" w:rsidRPr="00A75A00" w:rsidRDefault="00294D96" w:rsidP="00294D96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551C3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E5771" w14:textId="77777777" w:rsidR="00294D96" w:rsidRPr="009658E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D6D55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8B82335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B6D1E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54, TDJ 90/94, TDJ 92/104, TDJ 108/118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5C899" w14:textId="77777777" w:rsidR="00294D96" w:rsidRPr="009658E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9658E6">
              <w:rPr>
                <w:b/>
                <w:bCs/>
                <w:sz w:val="36"/>
                <w:lang w:val="ro-RO"/>
              </w:rPr>
              <w:t>1</w:t>
            </w: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D9855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9CD5F" w14:textId="77777777" w:rsidR="00294D96" w:rsidRPr="009658E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87CD9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AEA4150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294D96" w:rsidRPr="00A8307A" w14:paraId="2FD5B92D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2F646" w14:textId="77777777" w:rsidR="00294D96" w:rsidRPr="00A75A00" w:rsidRDefault="00294D96" w:rsidP="00294D96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EC107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03570" w14:textId="77777777" w:rsidR="00294D96" w:rsidRPr="00472E1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EC1F6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A03BDA6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F8DD9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32, 76, 78, </w:t>
            </w: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8307A">
              <w:rPr>
                <w:b/>
                <w:bCs/>
                <w:sz w:val="20"/>
                <w:lang w:val="ro-RO"/>
              </w:rPr>
              <w:t>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1CA79" w14:textId="77777777" w:rsidR="00294D96" w:rsidRPr="00472E1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472E19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15B8D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1F0AA" w14:textId="77777777" w:rsidR="00294D96" w:rsidRPr="00472E19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A6554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0AE0A81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294D96" w:rsidRPr="00A8307A" w14:paraId="39B67BB0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DC3AC" w14:textId="77777777" w:rsidR="00294D96" w:rsidRPr="00A75A00" w:rsidRDefault="00294D96" w:rsidP="00294D96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87809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1CB99" w14:textId="77777777" w:rsidR="00294D96" w:rsidRPr="00530A8D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C71F8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6BCF237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4E786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106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2CB5C" w14:textId="77777777" w:rsidR="00294D96" w:rsidRPr="00530A8D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530A8D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04D6F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759F6" w14:textId="77777777" w:rsidR="00294D96" w:rsidRPr="00530A8D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32CE0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5DD669E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294D96" w14:paraId="6E9C21CF" w14:textId="77777777" w:rsidTr="0017470F">
        <w:trPr>
          <w:cantSplit/>
          <w:trHeight w:val="26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3E2EF" w14:textId="77777777" w:rsidR="00294D96" w:rsidRDefault="00294D96" w:rsidP="00294D9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5B60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5F8A7" w14:textId="77777777" w:rsidR="00294D96" w:rsidRPr="00CF787F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0CFAB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5D3BCB6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 </w:t>
            </w:r>
          </w:p>
          <w:p w14:paraId="59F6368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și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6E7A1" w14:textId="77777777" w:rsidR="00294D96" w:rsidRPr="00447EF5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447EF5">
              <w:rPr>
                <w:b/>
                <w:bCs/>
                <w:sz w:val="18"/>
                <w:szCs w:val="18"/>
                <w:lang w:val="ro-RO"/>
              </w:rPr>
              <w:t>peste toate apara-tele de cale din stația Ronaţ Triaj</w:t>
            </w:r>
          </w:p>
          <w:p w14:paraId="1940FEBB" w14:textId="77777777" w:rsidR="00294D96" w:rsidRPr="00465A98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47EF5">
              <w:rPr>
                <w:b/>
                <w:bCs/>
                <w:sz w:val="18"/>
                <w:szCs w:val="18"/>
                <w:lang w:val="ro-RO"/>
              </w:rPr>
              <w:t>Grupa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90D58" w14:textId="77777777" w:rsidR="00294D96" w:rsidRPr="00CF787F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1D8C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58AFA" w14:textId="77777777" w:rsidR="00294D96" w:rsidRPr="00984D7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1865D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95C8D0D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3 - 8 abătute.</w:t>
            </w:r>
          </w:p>
        </w:tc>
      </w:tr>
      <w:tr w:rsidR="00294D96" w14:paraId="23F4176E" w14:textId="77777777" w:rsidTr="0017470F">
        <w:trPr>
          <w:cantSplit/>
          <w:trHeight w:val="80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9E63A" w14:textId="77777777" w:rsidR="00294D96" w:rsidRDefault="00294D96" w:rsidP="00294D9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22BC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6D3CE" w14:textId="77777777" w:rsidR="00294D96" w:rsidRPr="00CF787F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83D2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3FEE1D2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  <w:p w14:paraId="2CE0B51D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3 - 8 abătute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0D481" w14:textId="77777777" w:rsidR="00294D96" w:rsidRPr="00465A98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530D5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F184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3E8F0" w14:textId="77777777" w:rsidR="00294D96" w:rsidRPr="00984D7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C040D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diagonala 2 - 4 Ronaţ Triaj Grupa A.</w:t>
            </w:r>
          </w:p>
        </w:tc>
      </w:tr>
      <w:tr w:rsidR="00294D96" w14:paraId="1D7B49B2" w14:textId="77777777" w:rsidTr="0017470F">
        <w:trPr>
          <w:cantSplit/>
          <w:trHeight w:val="5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38CFB" w14:textId="77777777" w:rsidR="00294D96" w:rsidRDefault="00294D96" w:rsidP="00294D9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477F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AFF18" w14:textId="77777777" w:rsidR="00294D96" w:rsidRPr="00CF787F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916A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3477FEA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24182" w14:textId="77777777" w:rsidR="00294D96" w:rsidRPr="00465A98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81270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8100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CB9DC" w14:textId="77777777" w:rsidR="00294D96" w:rsidRPr="00984D7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2FF6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ECD853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3, Cap Y.</w:t>
            </w:r>
          </w:p>
        </w:tc>
      </w:tr>
      <w:tr w:rsidR="00294D96" w14:paraId="7271E1DA" w14:textId="77777777" w:rsidTr="0017470F">
        <w:trPr>
          <w:cantSplit/>
          <w:trHeight w:val="89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7018A" w14:textId="77777777" w:rsidR="00294D96" w:rsidRDefault="00294D96" w:rsidP="00294D9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2D6B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4CEB3" w14:textId="77777777" w:rsidR="00294D96" w:rsidRPr="00CF787F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A922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5C85B60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474BF" w14:textId="77777777" w:rsidR="00294D96" w:rsidRPr="00465A98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F8D32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8676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44CD0" w14:textId="77777777" w:rsidR="00294D96" w:rsidRPr="00984D7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3925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C31F816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linia 4 abătută și </w:t>
            </w:r>
          </w:p>
          <w:p w14:paraId="14072DB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Ronaț Triaj Grupa A. </w:t>
            </w:r>
          </w:p>
        </w:tc>
      </w:tr>
      <w:tr w:rsidR="00294D96" w14:paraId="76EF8413" w14:textId="77777777" w:rsidTr="0017470F">
        <w:trPr>
          <w:cantSplit/>
          <w:trHeight w:val="52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26B9F" w14:textId="77777777" w:rsidR="00294D96" w:rsidRDefault="00294D96" w:rsidP="00294D9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77D5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10+400</w:t>
            </w:r>
          </w:p>
          <w:p w14:paraId="702F5BF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94217" w14:textId="77777777" w:rsidR="00294D96" w:rsidRPr="00CF787F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9615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45374F0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 -  Sânandrei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F508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213FB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5473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B052A" w14:textId="77777777" w:rsidR="00294D96" w:rsidRPr="00984D7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20ED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14:paraId="1FC177BB" w14:textId="77777777" w:rsidTr="0017470F">
        <w:trPr>
          <w:cantSplit/>
          <w:trHeight w:val="50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ABB6C" w14:textId="77777777" w:rsidR="00294D96" w:rsidRDefault="00294D96" w:rsidP="00294D9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4F51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AC7BF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DCF5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Sânandrei</w:t>
            </w:r>
          </w:p>
          <w:p w14:paraId="71372399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en-US"/>
              </w:rPr>
              <w:t>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DA83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BBED2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43A9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92E9E" w14:textId="77777777" w:rsidR="00294D96" w:rsidRPr="00984D7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E39F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171A486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Cap X.</w:t>
            </w:r>
          </w:p>
        </w:tc>
      </w:tr>
      <w:tr w:rsidR="00294D96" w14:paraId="715C6FF9" w14:textId="77777777" w:rsidTr="0017470F">
        <w:trPr>
          <w:cantSplit/>
          <w:trHeight w:val="90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B0C9C" w14:textId="77777777" w:rsidR="00294D96" w:rsidRDefault="00294D96" w:rsidP="00294D9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FA80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E9301" w14:textId="77777777" w:rsidR="00294D96" w:rsidRPr="00CF787F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A3B2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Sânandrei</w:t>
            </w:r>
          </w:p>
          <w:p w14:paraId="213BD39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1C0FF" w14:textId="77777777" w:rsidR="00294D96" w:rsidRPr="00465A98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diag. </w:t>
            </w:r>
          </w:p>
          <w:p w14:paraId="02C5A865" w14:textId="77777777" w:rsidR="00294D96" w:rsidRPr="00465A98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6 - 12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9CF2E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E032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C1895" w14:textId="77777777" w:rsidR="00294D96" w:rsidRPr="00984D7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7DA0D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F85215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linia 4 abătută. </w:t>
            </w:r>
          </w:p>
        </w:tc>
      </w:tr>
      <w:tr w:rsidR="00294D96" w14:paraId="2E32BB4B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0A935" w14:textId="77777777" w:rsidR="00294D96" w:rsidRDefault="00294D96" w:rsidP="00294D9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8129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16+050</w:t>
            </w:r>
          </w:p>
          <w:p w14:paraId="1BDD4D5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D25CB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F988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Sânandrei -</w:t>
            </w:r>
          </w:p>
          <w:p w14:paraId="361A4E1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Băile Calacea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2938C" w14:textId="77777777" w:rsidR="00294D96" w:rsidRPr="00465A98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33314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B829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D0211" w14:textId="77777777" w:rsidR="00294D96" w:rsidRPr="00984D7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516A6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Lucrări Coridor IV.</w:t>
            </w:r>
          </w:p>
        </w:tc>
      </w:tr>
      <w:tr w:rsidR="00294D96" w14:paraId="61689CD2" w14:textId="77777777" w:rsidTr="0017470F">
        <w:trPr>
          <w:cantSplit/>
          <w:trHeight w:val="257"/>
          <w:jc w:val="center"/>
        </w:trPr>
        <w:tc>
          <w:tcPr>
            <w:tcW w:w="638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7EFAE" w14:textId="77777777" w:rsidR="00294D96" w:rsidRDefault="00294D96" w:rsidP="00294D9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2D25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19+700</w:t>
            </w:r>
          </w:p>
          <w:p w14:paraId="6A0BE4E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9BD45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EFF3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Băile Calacea, </w:t>
            </w:r>
            <w:r>
              <w:rPr>
                <w:b/>
                <w:bCs/>
                <w:sz w:val="20"/>
                <w:lang w:val="ro-RO"/>
              </w:rPr>
              <w:br/>
              <w:t>linia 3 directă și Băile Calacea -Orțișoara</w:t>
            </w:r>
          </w:p>
        </w:tc>
        <w:tc>
          <w:tcPr>
            <w:tcW w:w="78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1EA8D" w14:textId="77777777" w:rsidR="00294D96" w:rsidRPr="00465A98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FE995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0C21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382DC" w14:textId="77777777" w:rsidR="00294D96" w:rsidRPr="00984D7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0383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Restricție de viteză semnalizată în trepte</w:t>
            </w:r>
          </w:p>
        </w:tc>
      </w:tr>
      <w:tr w:rsidR="00294D96" w14:paraId="6B41FD04" w14:textId="77777777" w:rsidTr="0017470F">
        <w:trPr>
          <w:cantSplit/>
          <w:trHeight w:val="874"/>
          <w:jc w:val="center"/>
        </w:trPr>
        <w:tc>
          <w:tcPr>
            <w:tcW w:w="638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50939" w14:textId="77777777" w:rsidR="00294D96" w:rsidRDefault="00294D96" w:rsidP="00294D9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F7686" w14:textId="77777777" w:rsidR="00294D96" w:rsidRDefault="00294D96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20+600</w:t>
            </w:r>
          </w:p>
          <w:p w14:paraId="4582A99A" w14:textId="77777777" w:rsidR="00294D96" w:rsidRDefault="00294D96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15841" w14:textId="77777777" w:rsidR="00294D96" w:rsidRDefault="00294D96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39140" w14:textId="77777777" w:rsidR="00294D96" w:rsidRDefault="00294D96" w:rsidP="00447EF5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80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823B6" w14:textId="77777777" w:rsidR="00294D96" w:rsidRPr="00465A98" w:rsidRDefault="00294D96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EC07A" w14:textId="77777777" w:rsidR="00294D96" w:rsidRDefault="00294D96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AED79" w14:textId="77777777" w:rsidR="00294D96" w:rsidRDefault="00294D96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51D0A" w14:textId="77777777" w:rsidR="00294D96" w:rsidRPr="00984D71" w:rsidRDefault="00294D96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7D98E" w14:textId="77777777" w:rsidR="00294D96" w:rsidRDefault="00294D96" w:rsidP="00447EF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462AE561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479E3" w14:textId="77777777" w:rsidR="00294D96" w:rsidRDefault="00294D96" w:rsidP="00294D9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4E7F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48550" w14:textId="77777777" w:rsidR="00294D96" w:rsidRPr="00CF787F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B34F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Băile Calacea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AC417" w14:textId="77777777" w:rsidR="00294D96" w:rsidRPr="00465A98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16538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4FE6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035A5" w14:textId="77777777" w:rsidR="00294D96" w:rsidRPr="00984D7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6C35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A400C76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abătută Cap X.</w:t>
            </w:r>
          </w:p>
        </w:tc>
      </w:tr>
      <w:tr w:rsidR="00294D96" w14:paraId="253CB7F8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EA442" w14:textId="77777777" w:rsidR="00294D96" w:rsidRDefault="00294D96" w:rsidP="00294D9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0790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EED1C" w14:textId="77777777" w:rsidR="00294D96" w:rsidRPr="00CF787F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B2B8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Băile Calacea</w:t>
            </w:r>
          </w:p>
          <w:p w14:paraId="2331CA8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2CFB8" w14:textId="77777777" w:rsidR="00294D96" w:rsidRPr="00465A98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diag. </w:t>
            </w:r>
          </w:p>
          <w:p w14:paraId="60578E4C" w14:textId="77777777" w:rsidR="00294D96" w:rsidRPr="00465A98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4 - 12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AEC41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629A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862FB" w14:textId="77777777" w:rsidR="00294D96" w:rsidRPr="00984D7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9E7F6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304ABB9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abătută.</w:t>
            </w:r>
          </w:p>
        </w:tc>
      </w:tr>
      <w:tr w:rsidR="00294D96" w14:paraId="4E362CA8" w14:textId="77777777" w:rsidTr="0017470F">
        <w:trPr>
          <w:cantSplit/>
          <w:trHeight w:val="11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A5DD1" w14:textId="77777777" w:rsidR="00294D96" w:rsidRDefault="00294D96" w:rsidP="00294D9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DE1A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25+100</w:t>
            </w:r>
          </w:p>
          <w:p w14:paraId="4FE6D5D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6F4B8" w14:textId="77777777" w:rsidR="00294D96" w:rsidRPr="00CF787F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71F9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Băile Calacea -Orțișoara și </w:t>
            </w:r>
          </w:p>
          <w:p w14:paraId="1953E18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41FF298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89F5E" w14:textId="77777777" w:rsidR="00294D96" w:rsidRPr="00465A98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6C100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6ED8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3F7D1" w14:textId="77777777" w:rsidR="00294D96" w:rsidRPr="00984D7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6CC3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Lucrări Coridor IV.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Podețe provizorii.</w:t>
            </w:r>
          </w:p>
        </w:tc>
      </w:tr>
      <w:tr w:rsidR="00294D96" w14:paraId="05B39BBF" w14:textId="77777777" w:rsidTr="0017470F">
        <w:trPr>
          <w:cantSplit/>
          <w:trHeight w:val="11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C0379" w14:textId="77777777" w:rsidR="00294D96" w:rsidRDefault="00294D96" w:rsidP="00294D9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DF5A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5C017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70393" w14:textId="77777777" w:rsidR="00294D96" w:rsidRDefault="00294D96" w:rsidP="0017470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18011AB6" w14:textId="77777777" w:rsidR="00294D96" w:rsidRDefault="00294D96" w:rsidP="0017470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A78C7" w14:textId="77777777" w:rsidR="00294D96" w:rsidRDefault="00294D96" w:rsidP="0017470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între</w:t>
            </w:r>
          </w:p>
          <w:p w14:paraId="78A86120" w14:textId="77777777" w:rsidR="00294D96" w:rsidRPr="0017470F" w:rsidRDefault="00294D96" w:rsidP="0017470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 xml:space="preserve">sch. 11 și Ax </w:t>
            </w:r>
            <w:r>
              <w:rPr>
                <w:b/>
                <w:bCs/>
                <w:sz w:val="20"/>
                <w:lang w:val="ro-RO"/>
              </w:rPr>
              <w:t>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30C1F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4F91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41276" w14:textId="77777777" w:rsidR="00294D96" w:rsidRPr="00984D7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51A6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17BB6519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AA130" w14:textId="77777777" w:rsidR="00294D96" w:rsidRDefault="00294D96" w:rsidP="00294D9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68E1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71361" w14:textId="77777777" w:rsidR="00294D96" w:rsidRPr="00CF787F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F3B1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3AFACCC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FC098" w14:textId="77777777" w:rsidR="00294D96" w:rsidRPr="00465A98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sch. </w:t>
            </w:r>
          </w:p>
          <w:p w14:paraId="1FDC652E" w14:textId="77777777" w:rsidR="00294D96" w:rsidRPr="00465A98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9 și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26702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694A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1140D" w14:textId="77777777" w:rsidR="00294D96" w:rsidRPr="00984D7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ADA5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8D6139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3 - 5 Cap X.</w:t>
            </w:r>
          </w:p>
        </w:tc>
      </w:tr>
      <w:tr w:rsidR="00294D96" w14:paraId="3AC481BC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23B9D" w14:textId="77777777" w:rsidR="00294D96" w:rsidRDefault="00294D96" w:rsidP="00294D9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5AD1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ED20D" w14:textId="77777777" w:rsidR="00294D96" w:rsidRPr="00CF787F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D367B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648FECE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FC95D" w14:textId="77777777" w:rsidR="00294D96" w:rsidRPr="00465A98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peste sch. 10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 și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CA2CB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E0D7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6F9EC" w14:textId="77777777" w:rsidR="00294D96" w:rsidRPr="00984D7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ECA5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și 4 abătute, Cap Y.</w:t>
            </w:r>
          </w:p>
        </w:tc>
      </w:tr>
      <w:tr w:rsidR="00294D96" w14:paraId="6872BFAF" w14:textId="77777777" w:rsidTr="0017470F">
        <w:trPr>
          <w:cantSplit/>
          <w:trHeight w:val="5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1C9E3" w14:textId="77777777" w:rsidR="00294D96" w:rsidRDefault="00294D96" w:rsidP="00294D9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AD2F9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31+300</w:t>
            </w:r>
          </w:p>
          <w:p w14:paraId="089C5534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D6EF3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666EB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Orțișoara - </w:t>
            </w:r>
          </w:p>
          <w:p w14:paraId="5176F94C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Vinga și St. Vinga</w:t>
            </w:r>
          </w:p>
          <w:p w14:paraId="5C46ADBA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39F99" w14:textId="77777777" w:rsidR="00294D96" w:rsidRPr="00465A98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E810E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9D313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34357" w14:textId="77777777" w:rsidR="00294D96" w:rsidRPr="00984D71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B265D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2F5B9BBF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73151053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0797D" w14:textId="77777777" w:rsidR="00294D96" w:rsidRDefault="00294D96" w:rsidP="00294D9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16CE0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ABD9E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93422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1DF1B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8F815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21F69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BDAA2" w14:textId="77777777" w:rsidR="00294D96" w:rsidRPr="00984D71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F4A61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X.</w:t>
            </w:r>
          </w:p>
        </w:tc>
      </w:tr>
      <w:tr w:rsidR="00294D96" w14:paraId="6A745AC4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03CFD" w14:textId="77777777" w:rsidR="00294D96" w:rsidRDefault="00294D96" w:rsidP="00294D9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05AB4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465FD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95009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03ACA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C54AA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8CC35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EEDEA" w14:textId="77777777" w:rsidR="00294D96" w:rsidRPr="00984D71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9E9A0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4 Cap X.</w:t>
            </w:r>
          </w:p>
        </w:tc>
      </w:tr>
      <w:tr w:rsidR="00294D96" w14:paraId="430E3FAC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B0186" w14:textId="77777777" w:rsidR="00294D96" w:rsidRDefault="00294D96" w:rsidP="00294D9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62FDE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74EB5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367A5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C0260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40A1F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51AA8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C7F3D" w14:textId="77777777" w:rsidR="00294D96" w:rsidRPr="00984D71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A29B1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Y.</w:t>
            </w:r>
          </w:p>
        </w:tc>
      </w:tr>
      <w:tr w:rsidR="00294D96" w14:paraId="4B33CD65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D7132" w14:textId="77777777" w:rsidR="00294D96" w:rsidRDefault="00294D96" w:rsidP="00294D9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C381F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1D681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ED327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Valea Viilor </w:t>
            </w:r>
          </w:p>
          <w:p w14:paraId="69A75329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E3D7C" w14:textId="77777777" w:rsidR="00294D96" w:rsidRPr="00465A98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9A5F9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118D4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2288E" w14:textId="77777777" w:rsidR="00294D96" w:rsidRPr="00984D71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A7128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4EB448B7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B7F90" w14:textId="77777777" w:rsidR="00294D96" w:rsidRDefault="00294D96" w:rsidP="00294D9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986BC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2C8D0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ED0B1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Viilor</w:t>
            </w:r>
          </w:p>
          <w:p w14:paraId="3F68FD54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B4FFD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879E5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92FFD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2E909" w14:textId="77777777" w:rsidR="00294D96" w:rsidRPr="00984D71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2B5F1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12AB6D1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3 Cap Y.</w:t>
            </w:r>
          </w:p>
        </w:tc>
      </w:tr>
      <w:tr w:rsidR="00294D96" w14:paraId="4DF5032F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677AF" w14:textId="77777777" w:rsidR="00294D96" w:rsidRDefault="00294D96" w:rsidP="00294D9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A614C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369AB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97C6C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0056F0AA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B4A6E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318EF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048D0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6320C" w14:textId="77777777" w:rsidR="00294D96" w:rsidRPr="00984D71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AD213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C29E2F7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X.</w:t>
            </w:r>
          </w:p>
        </w:tc>
      </w:tr>
      <w:tr w:rsidR="00294D96" w14:paraId="0B6B9323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7F9AA" w14:textId="77777777" w:rsidR="00294D96" w:rsidRDefault="00294D96" w:rsidP="00294D9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1D58F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AB0E2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09116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1C1AE1AB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02D72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C3D76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EC9E9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4B4CE" w14:textId="77777777" w:rsidR="00294D96" w:rsidRPr="00984D71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90F69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901216A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6 abătută Cap X.</w:t>
            </w:r>
          </w:p>
        </w:tc>
      </w:tr>
      <w:tr w:rsidR="00294D96" w14:paraId="206E5011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85EF6" w14:textId="77777777" w:rsidR="00294D96" w:rsidRDefault="00294D96" w:rsidP="00294D9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FD484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89AEE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C612C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63F89E1D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6A32A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E59EC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CA081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652C0" w14:textId="77777777" w:rsidR="00294D96" w:rsidRPr="00984D71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15A14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BF9924D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Y.</w:t>
            </w:r>
          </w:p>
        </w:tc>
      </w:tr>
      <w:tr w:rsidR="00294D96" w14:paraId="2BF48AA3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26994" w14:textId="77777777" w:rsidR="00294D96" w:rsidRDefault="00294D96" w:rsidP="00294D9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91E98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7802A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CA804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29069CB6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6C43C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334FF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4F694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43A5F" w14:textId="77777777" w:rsidR="00294D96" w:rsidRPr="00984D71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0279B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50C17A9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Y.</w:t>
            </w:r>
          </w:p>
        </w:tc>
      </w:tr>
      <w:tr w:rsidR="00294D96" w14:paraId="3DC10627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74A55" w14:textId="77777777" w:rsidR="00294D96" w:rsidRDefault="00294D96" w:rsidP="00294D9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B84C7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1C7B1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6C5D0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773FA7C8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4A129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78554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29C6B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7717D" w14:textId="77777777" w:rsidR="00294D96" w:rsidRPr="00984D71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9A039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C94A66B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Cap Y.</w:t>
            </w:r>
          </w:p>
        </w:tc>
      </w:tr>
    </w:tbl>
    <w:p w14:paraId="3115D13F" w14:textId="77777777" w:rsidR="00294D96" w:rsidRDefault="00294D96">
      <w:pPr>
        <w:spacing w:before="40" w:after="40" w:line="192" w:lineRule="auto"/>
        <w:ind w:right="57"/>
        <w:rPr>
          <w:sz w:val="20"/>
          <w:lang w:val="ro-RO"/>
        </w:rPr>
      </w:pPr>
    </w:p>
    <w:p w14:paraId="2F6729DE" w14:textId="77777777" w:rsidR="00294D96" w:rsidRDefault="00294D96" w:rsidP="00AC5B14">
      <w:pPr>
        <w:pStyle w:val="Heading1"/>
        <w:spacing w:line="360" w:lineRule="auto"/>
        <w:rPr>
          <w:lang w:val="en-US"/>
        </w:rPr>
      </w:pPr>
      <w:r>
        <w:rPr>
          <w:lang w:val="en-US"/>
        </w:rPr>
        <w:lastRenderedPageBreak/>
        <w:t>LINIA 219</w:t>
      </w:r>
    </w:p>
    <w:p w14:paraId="23BDF508" w14:textId="77777777" w:rsidR="00294D96" w:rsidRDefault="00294D96" w:rsidP="00CC73C9">
      <w:pPr>
        <w:pStyle w:val="Heading1"/>
        <w:spacing w:line="360" w:lineRule="auto"/>
        <w:rPr>
          <w:b w:val="0"/>
          <w:bCs w:val="0"/>
          <w:sz w:val="8"/>
          <w:lang w:val="en-US"/>
        </w:rPr>
      </w:pPr>
      <w:r>
        <w:rPr>
          <w:lang w:val="en-US"/>
        </w:rPr>
        <w:t xml:space="preserve">ARADU NOU - </w:t>
      </w:r>
      <w:r>
        <w:t>PERIAM</w:t>
      </w:r>
      <w:r>
        <w:rPr>
          <w:lang w:val="en-US"/>
        </w:rPr>
        <w:t xml:space="preserve"> - SATU NOU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294D96" w14:paraId="66C82CFC" w14:textId="77777777">
        <w:trPr>
          <w:cantSplit/>
          <w:trHeight w:val="158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DF40B" w14:textId="77777777" w:rsidR="00294D96" w:rsidRDefault="00294D96" w:rsidP="00294D9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8366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1+190</w:t>
            </w:r>
          </w:p>
          <w:p w14:paraId="798C7A5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1+270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E42C9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  <w:r>
              <w:rPr>
                <w:b/>
                <w:bCs/>
                <w:sz w:val="36"/>
                <w:szCs w:val="36"/>
                <w:lang w:val="en-US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4D12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Aradu Nou - </w:t>
            </w:r>
          </w:p>
          <w:p w14:paraId="00282DCB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Zădăreni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184D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0DEA7" w14:textId="77777777" w:rsidR="00294D96" w:rsidRPr="00B55C5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A92A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8A5F3" w14:textId="77777777" w:rsidR="00294D96" w:rsidRPr="00B55C5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3253B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en-US"/>
              </w:rPr>
              <w:t>Fără inductori.</w:t>
            </w:r>
          </w:p>
        </w:tc>
      </w:tr>
      <w:tr w:rsidR="00294D96" w14:paraId="7A06644D" w14:textId="77777777">
        <w:trPr>
          <w:cantSplit/>
          <w:trHeight w:val="158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2B69C" w14:textId="77777777" w:rsidR="00294D96" w:rsidRDefault="00294D96" w:rsidP="00294D9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44A3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31+000</w:t>
            </w:r>
          </w:p>
          <w:p w14:paraId="122F63F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38+000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AC19D" w14:textId="77777777" w:rsidR="00294D96" w:rsidRPr="00B55C5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  <w:r>
              <w:rPr>
                <w:b/>
                <w:bCs/>
                <w:sz w:val="36"/>
                <w:szCs w:val="36"/>
                <w:lang w:val="en-US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2776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Zădăreni - </w:t>
            </w:r>
          </w:p>
          <w:p w14:paraId="282C972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Periam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02F2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DCB09" w14:textId="77777777" w:rsidR="00294D96" w:rsidRPr="00B55C5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314F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791B5" w14:textId="77777777" w:rsidR="00294D96" w:rsidRPr="00B55C5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DA81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en-US"/>
              </w:rPr>
              <w:t>Fără inductori.</w:t>
            </w:r>
          </w:p>
        </w:tc>
      </w:tr>
      <w:tr w:rsidR="00294D96" w14:paraId="4C1AD642" w14:textId="77777777">
        <w:trPr>
          <w:cantSplit/>
          <w:trHeight w:val="158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2D807" w14:textId="77777777" w:rsidR="00294D96" w:rsidRDefault="00294D96" w:rsidP="00294D9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680B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42+525</w:t>
            </w:r>
          </w:p>
          <w:p w14:paraId="2C642C0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42+600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A73BF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  <w:r>
              <w:rPr>
                <w:b/>
                <w:bCs/>
                <w:sz w:val="36"/>
                <w:szCs w:val="36"/>
                <w:lang w:val="en-US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7206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St. Periam</w:t>
            </w:r>
          </w:p>
          <w:p w14:paraId="35E219B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linia 4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100E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peste diag. </w:t>
            </w:r>
          </w:p>
          <w:p w14:paraId="478BA68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2 - 10</w:t>
            </w:r>
          </w:p>
          <w:p w14:paraId="5381883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și </w:t>
            </w:r>
          </w:p>
          <w:p w14:paraId="2B53EF7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4 - 8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66C44" w14:textId="77777777" w:rsidR="00294D96" w:rsidRPr="00B55C5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  <w:r>
              <w:rPr>
                <w:b/>
                <w:bCs/>
                <w:sz w:val="36"/>
                <w:szCs w:val="36"/>
                <w:lang w:val="en-US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443D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B98D3" w14:textId="77777777" w:rsidR="00294D96" w:rsidRPr="00B55C5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2AAF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en-US"/>
              </w:rPr>
              <w:t>Fără inductori.</w:t>
            </w:r>
          </w:p>
          <w:p w14:paraId="6174ED0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en-US"/>
              </w:rPr>
              <w:t xml:space="preserve">Restricție peste sch. 4 și </w:t>
            </w:r>
          </w:p>
          <w:p w14:paraId="5DB589E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en-US"/>
              </w:rPr>
              <w:t xml:space="preserve">sch. 10 din breteaua </w:t>
            </w:r>
          </w:p>
          <w:p w14:paraId="1877EF0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en-US"/>
              </w:rPr>
              <w:t>2-4-8-10, Cap Y, st. Periam.</w:t>
            </w:r>
          </w:p>
        </w:tc>
      </w:tr>
      <w:tr w:rsidR="00294D96" w14:paraId="6517DEEE" w14:textId="77777777">
        <w:trPr>
          <w:cantSplit/>
          <w:trHeight w:val="158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A8A94" w14:textId="77777777" w:rsidR="00294D96" w:rsidRDefault="00294D96" w:rsidP="00294D9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3192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45+600</w:t>
            </w:r>
          </w:p>
          <w:p w14:paraId="4AA78D6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53+100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9A6A1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  <w:r>
              <w:rPr>
                <w:b/>
                <w:bCs/>
                <w:sz w:val="36"/>
                <w:szCs w:val="36"/>
                <w:lang w:val="en-US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A370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Periam -</w:t>
            </w:r>
          </w:p>
          <w:p w14:paraId="5B0D8E0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Satu Nou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FCE1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1E667" w14:textId="77777777" w:rsidR="00294D96" w:rsidRPr="00B55C5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0D10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03B62" w14:textId="77777777" w:rsidR="00294D96" w:rsidRPr="00B55C5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2F4D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en-US"/>
              </w:rPr>
              <w:t>Fără inductori.</w:t>
            </w:r>
          </w:p>
        </w:tc>
      </w:tr>
    </w:tbl>
    <w:p w14:paraId="5FD02FFE" w14:textId="77777777" w:rsidR="00294D96" w:rsidRPr="00301250" w:rsidRDefault="00294D96">
      <w:pPr>
        <w:spacing w:before="40" w:after="40" w:line="192" w:lineRule="auto"/>
        <w:ind w:right="57"/>
        <w:rPr>
          <w:sz w:val="20"/>
          <w:lang w:val="ro-RO"/>
        </w:rPr>
      </w:pPr>
    </w:p>
    <w:p w14:paraId="5BEBC181" w14:textId="77777777" w:rsidR="00294D96" w:rsidRDefault="00294D96" w:rsidP="00E25B0E">
      <w:pPr>
        <w:pStyle w:val="Heading1"/>
        <w:spacing w:line="360" w:lineRule="auto"/>
      </w:pPr>
      <w:r>
        <w:t>LINIA 222</w:t>
      </w:r>
    </w:p>
    <w:p w14:paraId="7E6B50DE" w14:textId="77777777" w:rsidR="00294D96" w:rsidRDefault="00294D96" w:rsidP="003F2719">
      <w:pPr>
        <w:pStyle w:val="Heading1"/>
        <w:spacing w:line="360" w:lineRule="auto"/>
        <w:rPr>
          <w:b w:val="0"/>
          <w:bCs w:val="0"/>
          <w:sz w:val="8"/>
        </w:rPr>
      </w:pPr>
      <w:r>
        <w:t>SÂNANDREI - VALCANI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294D96" w14:paraId="25F8BD88" w14:textId="77777777">
        <w:trPr>
          <w:cantSplit/>
          <w:trHeight w:val="29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A6123" w14:textId="77777777" w:rsidR="00294D96" w:rsidRDefault="00294D96" w:rsidP="00294D9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D6BB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2+300</w:t>
            </w:r>
          </w:p>
          <w:p w14:paraId="5A5AD40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5DEDF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3FD4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Sânandrei - Periam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89F0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AA525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E33B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3B573" w14:textId="77777777" w:rsidR="00294D96" w:rsidRPr="00E76AB7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4C3D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14:paraId="4CDC8A56" w14:textId="77777777">
        <w:trPr>
          <w:cantSplit/>
          <w:trHeight w:val="29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BE25F" w14:textId="77777777" w:rsidR="00294D96" w:rsidRDefault="00294D96" w:rsidP="00294D9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839C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32+000</w:t>
            </w:r>
          </w:p>
          <w:p w14:paraId="2E4DEE1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313C2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9F6E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Sânandrei - Periam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1FED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97E48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E484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7A782" w14:textId="77777777" w:rsidR="00294D96" w:rsidRPr="00E76AB7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1E64B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14:paraId="34422085" w14:textId="77777777">
        <w:trPr>
          <w:cantSplit/>
          <w:trHeight w:val="29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3E856" w14:textId="77777777" w:rsidR="00294D96" w:rsidRDefault="00294D96" w:rsidP="00294D9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4FA5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36+690</w:t>
            </w:r>
          </w:p>
          <w:p w14:paraId="5665BAC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36+765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BE500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CF00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Periam </w:t>
            </w:r>
          </w:p>
          <w:p w14:paraId="08A09A1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3B5D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04A3413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2 - 10</w:t>
            </w:r>
          </w:p>
          <w:p w14:paraId="06097B2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34C5518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60FF3" w14:textId="77777777" w:rsidR="00294D96" w:rsidRPr="00E76AB7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E979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9A204" w14:textId="77777777" w:rsidR="00294D96" w:rsidRPr="00E76AB7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9558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3A6339B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Restricție peste sch. 2 și </w:t>
            </w:r>
          </w:p>
          <w:p w14:paraId="0BA91BBD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sch. 8 din breteaua </w:t>
            </w:r>
          </w:p>
          <w:p w14:paraId="7199CC5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2-4-8-10, Cap Y, st. Periam.</w:t>
            </w:r>
          </w:p>
        </w:tc>
      </w:tr>
      <w:tr w:rsidR="00294D96" w14:paraId="17360F6F" w14:textId="77777777">
        <w:trPr>
          <w:cantSplit/>
          <w:trHeight w:val="60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65738" w14:textId="77777777" w:rsidR="00294D96" w:rsidRDefault="00294D96" w:rsidP="00294D9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CF56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46+700</w:t>
            </w:r>
          </w:p>
          <w:p w14:paraId="285060F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5B68F" w14:textId="77777777" w:rsidR="00294D96" w:rsidRPr="00E76AB7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94DF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Periam -</w:t>
            </w:r>
          </w:p>
          <w:p w14:paraId="4B10B12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Sânnicolau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A113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46811" w14:textId="77777777" w:rsidR="00294D96" w:rsidRPr="00E76AB7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9274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46CC5" w14:textId="77777777" w:rsidR="00294D96" w:rsidRPr="00E76AB7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D67D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14:paraId="6FF65900" w14:textId="77777777">
        <w:trPr>
          <w:cantSplit/>
          <w:trHeight w:val="29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AC4C2" w14:textId="77777777" w:rsidR="00294D96" w:rsidRDefault="00294D96" w:rsidP="00294D9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AF92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438BD" w14:textId="77777777" w:rsidR="00294D96" w:rsidRPr="00E76AB7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164A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Sânnicolau Mare</w:t>
            </w:r>
          </w:p>
          <w:p w14:paraId="650F4B2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1, 2 și 3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249E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69A8BC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1D943" w14:textId="77777777" w:rsidR="00294D96" w:rsidRPr="00E76AB7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76AB7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8DC7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ECE79" w14:textId="77777777" w:rsidR="00294D96" w:rsidRPr="00E76AB7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3BA7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6D15397C" w14:textId="77777777">
        <w:trPr>
          <w:cantSplit/>
          <w:trHeight w:val="29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13E0C" w14:textId="77777777" w:rsidR="00294D96" w:rsidRDefault="00294D96" w:rsidP="00294D9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645A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BC63B" w14:textId="77777777" w:rsidR="00294D96" w:rsidRPr="00E76AB7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08AB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Sânnicolau Mare</w:t>
            </w:r>
          </w:p>
          <w:p w14:paraId="0667758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4F2C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33069" w14:textId="77777777" w:rsidR="00294D96" w:rsidRPr="00E76AB7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4FDB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73471" w14:textId="77777777" w:rsidR="00294D96" w:rsidRPr="00E76AB7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3CBC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16CC34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3 și 4 abătute, </w:t>
            </w:r>
          </w:p>
          <w:p w14:paraId="448CEAB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X.</w:t>
            </w:r>
          </w:p>
        </w:tc>
      </w:tr>
      <w:tr w:rsidR="00294D96" w14:paraId="68DB79BE" w14:textId="77777777">
        <w:trPr>
          <w:cantSplit/>
          <w:trHeight w:val="31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B2888" w14:textId="77777777" w:rsidR="00294D96" w:rsidRDefault="00294D96" w:rsidP="00294D9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EC53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65+200</w:t>
            </w:r>
          </w:p>
          <w:p w14:paraId="66BFD63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70+000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91D7E" w14:textId="77777777" w:rsidR="00294D96" w:rsidRPr="00E76AB7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D691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Sânnicolau Mare -</w:t>
            </w:r>
          </w:p>
          <w:p w14:paraId="21F5EDB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Valcani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DC5F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0AD4A" w14:textId="77777777" w:rsidR="00294D96" w:rsidRPr="00E76AB7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49C7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35DFF" w14:textId="77777777" w:rsidR="00294D96" w:rsidRPr="00E76AB7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9AE2B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</w:tbl>
    <w:p w14:paraId="46DA4ADC" w14:textId="77777777" w:rsidR="00294D96" w:rsidRDefault="00294D96">
      <w:pPr>
        <w:spacing w:before="40" w:after="40" w:line="192" w:lineRule="auto"/>
        <w:ind w:right="57"/>
        <w:jc w:val="both"/>
        <w:rPr>
          <w:sz w:val="20"/>
          <w:lang w:val="ro-RO"/>
        </w:rPr>
      </w:pPr>
    </w:p>
    <w:p w14:paraId="26CD7E92" w14:textId="77777777" w:rsidR="00294D96" w:rsidRDefault="00294D96" w:rsidP="00E151C2">
      <w:pPr>
        <w:pStyle w:val="Heading1"/>
        <w:spacing w:line="360" w:lineRule="auto"/>
      </w:pPr>
      <w:r>
        <w:t>LINIA 223</w:t>
      </w:r>
    </w:p>
    <w:p w14:paraId="347D6F7F" w14:textId="77777777" w:rsidR="00294D96" w:rsidRDefault="00294D96" w:rsidP="00A90DCB">
      <w:pPr>
        <w:pStyle w:val="Heading1"/>
        <w:spacing w:line="360" w:lineRule="auto"/>
        <w:rPr>
          <w:b w:val="0"/>
          <w:bCs w:val="0"/>
          <w:sz w:val="8"/>
        </w:rPr>
      </w:pPr>
      <w:r>
        <w:t>ARAD - NĂDLAC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294D96" w14:paraId="5B8210B2" w14:textId="77777777">
        <w:trPr>
          <w:cantSplit/>
          <w:trHeight w:val="86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B276A" w14:textId="77777777" w:rsidR="00294D96" w:rsidRDefault="00294D96" w:rsidP="00294D9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3E3E6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AD8F4" w14:textId="77777777" w:rsidR="00294D96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1DFC9" w14:textId="77777777" w:rsidR="00294D96" w:rsidRDefault="00294D96" w:rsidP="00215E7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Pecica, linia 2 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2DF03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24A62" w14:textId="77777777" w:rsidR="00294D96" w:rsidRPr="002032B9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C78B4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F68D5" w14:textId="77777777" w:rsidR="00294D96" w:rsidRPr="00D5169A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58C3F" w14:textId="77777777" w:rsidR="00294D96" w:rsidRPr="007A3136" w:rsidRDefault="00294D96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294D96" w14:paraId="10E420DA" w14:textId="77777777">
        <w:trPr>
          <w:cantSplit/>
          <w:trHeight w:val="86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76544" w14:textId="77777777" w:rsidR="00294D96" w:rsidRDefault="00294D96" w:rsidP="00294D9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4AB0F" w14:textId="77777777" w:rsidR="00294D96" w:rsidRDefault="00294D96" w:rsidP="001A5E5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13+500</w:t>
            </w:r>
          </w:p>
          <w:p w14:paraId="27A3319F" w14:textId="77777777" w:rsidR="00294D96" w:rsidRDefault="00294D96" w:rsidP="001A5E5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36C11" w14:textId="77777777" w:rsidR="00294D96" w:rsidRDefault="00294D96" w:rsidP="001A5E5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590B6" w14:textId="77777777" w:rsidR="00294D96" w:rsidRDefault="00294D96" w:rsidP="001A5E55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Pecica - Nădlac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D4300" w14:textId="77777777" w:rsidR="00294D96" w:rsidRDefault="00294D96" w:rsidP="001A5E5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02945" w14:textId="77777777" w:rsidR="00294D96" w:rsidRDefault="00294D96" w:rsidP="001A5E5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C26D7" w14:textId="77777777" w:rsidR="00294D96" w:rsidRDefault="00294D96" w:rsidP="001A5E5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AD9CE" w14:textId="77777777" w:rsidR="00294D96" w:rsidRPr="00D5169A" w:rsidRDefault="00294D96" w:rsidP="001A5E5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26330" w14:textId="77777777" w:rsidR="00294D96" w:rsidRPr="007A3136" w:rsidRDefault="00294D96" w:rsidP="001A5E55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294D96" w14:paraId="7CF3960E" w14:textId="77777777">
        <w:trPr>
          <w:cantSplit/>
          <w:trHeight w:val="86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CFAB4" w14:textId="77777777" w:rsidR="00294D96" w:rsidRDefault="00294D96" w:rsidP="00294D9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A8503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D91B7" w14:textId="77777777" w:rsidR="00294D96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BFA36" w14:textId="77777777" w:rsidR="00294D96" w:rsidRDefault="00294D9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Nădlac</w:t>
            </w:r>
          </w:p>
          <w:p w14:paraId="685AD690" w14:textId="77777777" w:rsidR="00294D96" w:rsidRDefault="00294D9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63032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3DEDB" w14:textId="77777777" w:rsidR="00294D96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95898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87B50" w14:textId="77777777" w:rsidR="00294D96" w:rsidRPr="00D5169A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F7977" w14:textId="77777777" w:rsidR="00294D96" w:rsidRDefault="00294D9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27D09066" w14:textId="77777777" w:rsidR="00294D96" w:rsidRDefault="00294D96">
      <w:pPr>
        <w:spacing w:before="40" w:line="192" w:lineRule="auto"/>
        <w:ind w:right="57"/>
        <w:rPr>
          <w:sz w:val="20"/>
          <w:lang w:val="ro-RO"/>
        </w:rPr>
      </w:pPr>
    </w:p>
    <w:p w14:paraId="1ACD0DE8" w14:textId="77777777" w:rsidR="00294D96" w:rsidRDefault="00294D96" w:rsidP="007B6A84">
      <w:pPr>
        <w:pStyle w:val="Heading1"/>
        <w:spacing w:line="360" w:lineRule="auto"/>
      </w:pPr>
      <w:r>
        <w:t>LINIA 227B</w:t>
      </w:r>
    </w:p>
    <w:p w14:paraId="479B3567" w14:textId="77777777" w:rsidR="00294D96" w:rsidRDefault="00294D96" w:rsidP="007D14C4">
      <w:pPr>
        <w:pStyle w:val="Heading1"/>
        <w:spacing w:line="360" w:lineRule="auto"/>
        <w:rPr>
          <w:b w:val="0"/>
          <w:bCs w:val="0"/>
          <w:sz w:val="8"/>
        </w:rPr>
      </w:pPr>
      <w:r>
        <w:t>PĂULIŞ LUNCA – PĂULIŞ LUNCA GRUPA TEHNICĂ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294D96" w14:paraId="0712BD86" w14:textId="77777777">
        <w:trPr>
          <w:cantSplit/>
          <w:trHeight w:val="52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C8C22" w14:textId="77777777" w:rsidR="00294D96" w:rsidRDefault="00294D96" w:rsidP="00294D96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8B46B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E2BF7" w14:textId="77777777" w:rsidR="00294D96" w:rsidRPr="003A1C1B" w:rsidRDefault="00294D96">
            <w:pPr>
              <w:spacing w:before="120" w:line="360" w:lineRule="auto"/>
              <w:ind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953F6" w14:textId="77777777" w:rsidR="00294D96" w:rsidRDefault="00294D9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Păuliş Lunca Grupa Tehnică</w:t>
            </w:r>
          </w:p>
          <w:p w14:paraId="0E76D04F" w14:textId="77777777" w:rsidR="00294D96" w:rsidRPr="00A77A67" w:rsidRDefault="00294D9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liniile 2, 3, 4 și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230E0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9FAD5" w14:textId="77777777" w:rsidR="00294D96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  <w:r>
              <w:rPr>
                <w:b/>
                <w:bCs/>
                <w:sz w:val="32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8A827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7B3CB" w14:textId="77777777" w:rsidR="00294D96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7E791B21" w14:textId="77777777" w:rsidR="00294D96" w:rsidRDefault="00294D9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74FD6CF5" w14:textId="77777777" w:rsidR="00294D96" w:rsidRDefault="00294D96">
      <w:pPr>
        <w:spacing w:before="40" w:line="192" w:lineRule="auto"/>
        <w:ind w:right="57"/>
        <w:rPr>
          <w:sz w:val="20"/>
          <w:lang w:val="ro-RO"/>
        </w:rPr>
      </w:pPr>
    </w:p>
    <w:p w14:paraId="01AF9B82" w14:textId="77777777" w:rsidR="00294D96" w:rsidRDefault="00294D96" w:rsidP="0095691E">
      <w:pPr>
        <w:pStyle w:val="Heading1"/>
        <w:spacing w:line="360" w:lineRule="auto"/>
      </w:pPr>
      <w:r>
        <w:t>LINIA 300</w:t>
      </w:r>
    </w:p>
    <w:p w14:paraId="48ED6919" w14:textId="77777777" w:rsidR="00294D96" w:rsidRDefault="00294D96" w:rsidP="0095691E">
      <w:pPr>
        <w:pStyle w:val="Heading1"/>
        <w:spacing w:line="360" w:lineRule="auto"/>
        <w:rPr>
          <w:b w:val="0"/>
          <w:bCs w:val="0"/>
          <w:sz w:val="8"/>
        </w:rPr>
      </w:pPr>
      <w:bookmarkStart w:id="0" w:name="_Hlk184980371"/>
      <w:r>
        <w:t xml:space="preserve">BUCUREŞTI NORD - BRAŞOV - </w:t>
      </w:r>
      <w:bookmarkStart w:id="1" w:name="_Hlk229641781"/>
      <w:r>
        <w:t>TEIUŞ - CLUJ NAPOCA - OŞORHEI - EPISCOPIA BIHOR</w:t>
      </w:r>
      <w:bookmarkEnd w:id="1"/>
    </w:p>
    <w:bookmarkEnd w:id="0"/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922"/>
        <w:gridCol w:w="805"/>
        <w:gridCol w:w="2092"/>
        <w:gridCol w:w="840"/>
        <w:gridCol w:w="743"/>
        <w:gridCol w:w="883"/>
        <w:gridCol w:w="729"/>
        <w:gridCol w:w="2509"/>
      </w:tblGrid>
      <w:tr w:rsidR="00294D96" w14:paraId="1E489FF6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5B7A1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27A46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9A0A7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4FC9C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1C8BD3A0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26AA1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18398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247A5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34E4D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F8CC8" w14:textId="77777777" w:rsidR="00294D96" w:rsidRPr="00D344C9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294D96" w14:paraId="43822950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D68E5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E12CC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414BE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CA7CD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429E10CE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7848E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50DA1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8D5B8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BD3D4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A39A4" w14:textId="77777777" w:rsidR="00294D96" w:rsidRPr="00D344C9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294D96" w14:paraId="01EF2FB5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7A8A4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D9FD3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9526B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BBAE0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70DCDB58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7B31B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4FF01A0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E49C4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0BA98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3439D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5DB8A" w14:textId="77777777" w:rsidR="00294D96" w:rsidRPr="00D344C9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1D4207D" w14:textId="77777777" w:rsidR="00294D96" w:rsidRPr="00D344C9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Acces la liniile 11 şi 12.</w:t>
            </w:r>
          </w:p>
        </w:tc>
      </w:tr>
      <w:tr w:rsidR="00294D96" w14:paraId="7A88D80E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5F37E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B0038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42DDA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FBEF0" w14:textId="77777777" w:rsidR="00294D96" w:rsidRDefault="00294D96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154CE69D" w14:textId="77777777" w:rsidR="00294D96" w:rsidRDefault="00294D96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grupa B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7DE51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895A0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110EB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2A92A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08706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5695C4D4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579FC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  <w:bookmarkStart w:id="2" w:name="_Hlk220053686"/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59DC7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29E0D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652DC" w14:textId="77777777" w:rsidR="00294D96" w:rsidRDefault="00294D96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5783F" w14:textId="77777777" w:rsidR="00294D96" w:rsidRPr="00E4222D" w:rsidRDefault="00294D96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6922D6CF" w14:textId="77777777" w:rsidR="00294D96" w:rsidRPr="00E4222D" w:rsidRDefault="00294D96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7897BFCD" w14:textId="77777777" w:rsidR="00294D96" w:rsidRPr="00E4222D" w:rsidRDefault="00294D96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70A61E4B" w14:textId="77777777" w:rsidR="00294D96" w:rsidRDefault="00294D96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52925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83AB3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098BB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FFE26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3F50FE18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CEEBA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F3D1E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8A926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DFD4F" w14:textId="77777777" w:rsidR="00294D96" w:rsidRPr="00E4222D" w:rsidRDefault="00294D96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Buftea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B85C3" w14:textId="77777777" w:rsidR="00294D96" w:rsidRPr="00E4222D" w:rsidRDefault="00294D96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736F3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3C917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16+200</w:t>
            </w:r>
          </w:p>
          <w:p w14:paraId="627655C3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514F2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17276" w14:textId="77777777" w:rsidR="00294D96" w:rsidRPr="00E4222D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bookmarkEnd w:id="2"/>
      <w:tr w:rsidR="00294D96" w14:paraId="22A8F844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0C7C5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C9D5E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DFFF5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1278D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Buftea </w:t>
            </w:r>
          </w:p>
          <w:p w14:paraId="56474C59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8E38D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F4E5D4E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</w:t>
            </w:r>
            <w:r>
              <w:rPr>
                <w:b/>
                <w:bCs/>
                <w:sz w:val="20"/>
                <w:lang w:val="en-US"/>
              </w:rPr>
              <w:t xml:space="preserve"> / 2</w:t>
            </w:r>
            <w:r>
              <w:rPr>
                <w:b/>
                <w:bCs/>
                <w:sz w:val="20"/>
                <w:lang w:val="ro-RO"/>
              </w:rPr>
              <w:t>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E654F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157CC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20D9D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13E71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5 - 7 Cap X.</w:t>
            </w:r>
          </w:p>
          <w:p w14:paraId="48453903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294D96" w14:paraId="2319D9E6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909D1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A6AD8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1CB18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91D68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Buftea </w:t>
            </w:r>
          </w:p>
          <w:p w14:paraId="5379CF69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6C491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B7FA4DA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</w:t>
            </w:r>
            <w:r>
              <w:rPr>
                <w:b/>
                <w:bCs/>
                <w:sz w:val="20"/>
                <w:lang w:val="en-US"/>
              </w:rPr>
              <w:t xml:space="preserve">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3FF31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1A38F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C9DF6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4A742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E014DFE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6 și 7 Cap X.</w:t>
            </w:r>
          </w:p>
        </w:tc>
      </w:tr>
      <w:tr w:rsidR="00294D96" w14:paraId="39972B85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9111E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26718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9CA3A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FE9FD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Periș - Crivina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05D5C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A7315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DAC3E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35+500</w:t>
            </w:r>
          </w:p>
          <w:p w14:paraId="1C65A888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F335D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234FB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294D96" w14:paraId="7EB40FC6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D6FD8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8AC34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39+250</w:t>
            </w:r>
          </w:p>
          <w:p w14:paraId="16A30EC0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996A6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508F1" w14:textId="77777777" w:rsidR="00294D96" w:rsidRDefault="00294D96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Crivina peste </w:t>
            </w:r>
          </w:p>
          <w:p w14:paraId="5F84C696" w14:textId="77777777" w:rsidR="00294D96" w:rsidRDefault="00294D96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35BD0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5DC94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C0571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97446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E926B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294D96" w14:paraId="10FFB9C7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E1757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23A8C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49+850</w:t>
            </w:r>
          </w:p>
          <w:p w14:paraId="786CF3CF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49+950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23C12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7395C" w14:textId="77777777" w:rsidR="00294D96" w:rsidRDefault="00294D96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Crivina - Brazi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04874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84F4D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7098D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63221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DCF89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294D96" w14:paraId="4A427559" w14:textId="77777777" w:rsidTr="00E4222D">
        <w:trPr>
          <w:cantSplit/>
          <w:trHeight w:val="20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6B646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B70FF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AD11B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4FD5C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35E87256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9 - 13  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724C2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A064F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0EAC0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AB0BA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A9568" w14:textId="77777777" w:rsidR="00294D96" w:rsidRPr="00D344C9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294D96" w14:paraId="75CC5778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CA481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FEC82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13CF9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CFF23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2724C406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 ş</w:t>
            </w:r>
            <w:r>
              <w:rPr>
                <w:b/>
                <w:bCs/>
                <w:sz w:val="20"/>
                <w:lang w:val="en-US"/>
              </w:rPr>
              <w:t>i 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0D9A5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122A6304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39, 41 şi TDJ </w:t>
            </w:r>
          </w:p>
          <w:p w14:paraId="7F253C48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/ 37,</w:t>
            </w:r>
          </w:p>
          <w:p w14:paraId="5286A053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 / 56,</w:t>
            </w:r>
          </w:p>
          <w:p w14:paraId="11C167E6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 / 62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B8A91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FB65E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3F7E3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97ABC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Afectează intrări - ieşiri </w:t>
            </w:r>
          </w:p>
          <w:p w14:paraId="74B64BC5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9 - 13.</w:t>
            </w:r>
          </w:p>
          <w:p w14:paraId="1085BDBB" w14:textId="77777777" w:rsidR="00294D96" w:rsidRPr="004870EE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Numai pentru trenurile de marfă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.</w:t>
            </w:r>
          </w:p>
        </w:tc>
      </w:tr>
      <w:tr w:rsidR="00294D96" w14:paraId="13A5571E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47AB3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3F247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  <w:p w14:paraId="7712720B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59+500</w:t>
            </w:r>
          </w:p>
          <w:p w14:paraId="19AE118D" w14:textId="77777777" w:rsidR="00294D96" w:rsidRDefault="00294D96" w:rsidP="00A34530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(ax st. Ploiești Sud)</w:t>
            </w:r>
          </w:p>
          <w:p w14:paraId="45E403F2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83DD1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87223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Ploiești Sud linia 4 directă,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F822F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1F3E8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6D2EB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63E5B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2EE1B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294D96" w14:paraId="3EC37BC5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BD8D7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A79C2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DF685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72D80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zona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95187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99390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EEE41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68A6FF83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544DD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FD14B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51CD928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ieșirile spre ram. Ploiești Triaj.</w:t>
            </w:r>
          </w:p>
        </w:tc>
      </w:tr>
      <w:tr w:rsidR="00294D96" w14:paraId="549F874C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FFCCB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1FBD9" w14:textId="77777777" w:rsidR="00294D96" w:rsidRDefault="00294D96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4167704D" w14:textId="77777777" w:rsidR="00294D96" w:rsidRDefault="00294D96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C03DA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C9FC8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A907A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56379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5F9EB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1617E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616A9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6401CD9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ieșirile spre  Ploiești Vest.</w:t>
            </w:r>
          </w:p>
        </w:tc>
      </w:tr>
      <w:tr w:rsidR="00294D96" w14:paraId="1B320F9D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65FFB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CCCD8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B37D5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9DD85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3EEEB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1584F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58540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60+000 -</w:t>
            </w:r>
          </w:p>
          <w:p w14:paraId="7D75A4B7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CF0BA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BC6F2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93BEE4E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intrările dinspre Ploiești Vest.</w:t>
            </w:r>
          </w:p>
        </w:tc>
      </w:tr>
      <w:tr w:rsidR="00294D96" w14:paraId="51E2F09E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DB560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41EAE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9EE3F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5DC74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Ploiesti Vest peste sch. 20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70165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D3C75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53A42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63+250</w:t>
            </w:r>
          </w:p>
          <w:p w14:paraId="5608C33A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66C53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68758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294D96" w14:paraId="3A70162E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5B957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3ED36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69+920</w:t>
            </w:r>
          </w:p>
          <w:p w14:paraId="798009B4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69+970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13D78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000D6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Buda linia 3 directă Cap.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CB5DC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98188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AF241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C9C20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E62C5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294D96" w14:paraId="4F9BDA52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FAACA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7FD8B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6A891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DB22B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Buda linia 4 directă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90040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B6EFD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DD4A6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69+920</w:t>
            </w:r>
          </w:p>
          <w:p w14:paraId="3813BE25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2631C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128EE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294D96" w14:paraId="053C6563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36DE8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C2942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80+750</w:t>
            </w:r>
          </w:p>
          <w:p w14:paraId="7577A9DB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80+800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C3172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191B1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Florești Prahova peste sch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F24BE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16729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F7D71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C211C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EE678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294D96" w14:paraId="22D16A59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A27A1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F5330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70A1E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BE4C8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Florești Prahova peste sch 6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4BC3A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5C261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EDDC1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82+500</w:t>
            </w:r>
          </w:p>
          <w:p w14:paraId="5F9DF8C6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82+550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D9E98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9FED2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294D96" w14:paraId="02EB4764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9AAAD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5A096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E905B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4C22F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Predeal</w:t>
            </w:r>
          </w:p>
          <w:p w14:paraId="007A57B9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41518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162A1F1A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 /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7DE51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8BA46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EB1AC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2EDB3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3C5BA2D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03843B80" w14:textId="77777777" w:rsidR="00294D96" w:rsidRPr="00D344C9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9 directă.</w:t>
            </w:r>
          </w:p>
        </w:tc>
      </w:tr>
      <w:tr w:rsidR="00294D96" w14:paraId="079DE42D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E690C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0C12A" w14:textId="77777777" w:rsidR="00294D96" w:rsidRDefault="00294D96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150+700</w:t>
            </w:r>
          </w:p>
          <w:p w14:paraId="0BEF1D89" w14:textId="77777777" w:rsidR="00294D96" w:rsidRDefault="00294D96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CC9DD" w14:textId="77777777" w:rsidR="00294D96" w:rsidRPr="00600D25" w:rsidRDefault="00294D96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90CDB" w14:textId="77777777" w:rsidR="00294D96" w:rsidRDefault="00294D96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Predeal –</w:t>
            </w:r>
          </w:p>
          <w:p w14:paraId="5A9F2B36" w14:textId="77777777" w:rsidR="00294D96" w:rsidRDefault="00294D96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Timişu de Sus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9A7FC" w14:textId="77777777" w:rsidR="00294D96" w:rsidRDefault="00294D96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E4191" w14:textId="77777777" w:rsidR="00294D96" w:rsidRDefault="00294D96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63B68" w14:textId="77777777" w:rsidR="00294D96" w:rsidRDefault="00294D96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150+700</w:t>
            </w:r>
          </w:p>
          <w:p w14:paraId="2B81D58E" w14:textId="77777777" w:rsidR="00294D96" w:rsidRDefault="00294D96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A7B15" w14:textId="77777777" w:rsidR="00294D96" w:rsidRPr="00600D25" w:rsidRDefault="00294D96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0ADF1" w14:textId="77777777" w:rsidR="00294D96" w:rsidRDefault="00294D96" w:rsidP="00D4378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Fără inductori </w:t>
            </w:r>
            <w:r w:rsidRPr="00D43781">
              <w:rPr>
                <w:b/>
                <w:bCs/>
                <w:i/>
                <w:iCs/>
                <w:sz w:val="20"/>
                <w:szCs w:val="20"/>
                <w:lang w:val="ro-RO"/>
              </w:rPr>
              <w:t>(protecție tablier metalic - lipsa portal gabarit)</w:t>
            </w:r>
          </w:p>
        </w:tc>
      </w:tr>
      <w:tr w:rsidR="00294D96" w14:paraId="6703FF91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73BEF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31264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58CFA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E1608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Timişu de Sus</w:t>
            </w:r>
          </w:p>
          <w:p w14:paraId="07900820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47796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C85AA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0B23B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27BB7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1061B" w14:textId="77777777" w:rsidR="00294D96" w:rsidRPr="00D344C9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294D96" w14:paraId="4921E0C9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03BA3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CAD83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95781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EAC55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Dârste, linia 4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602C1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4AA10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CFCB4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163+500</w:t>
            </w:r>
          </w:p>
          <w:p w14:paraId="15A77DE1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4D736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10E7B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B6552B0" w14:textId="77777777" w:rsidR="00294D96" w:rsidRPr="00D344C9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Fără inductori. </w:t>
            </w:r>
          </w:p>
        </w:tc>
      </w:tr>
      <w:tr w:rsidR="00294D96" w14:paraId="5D513390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9575C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9442E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163+360</w:t>
            </w:r>
          </w:p>
          <w:p w14:paraId="439977CC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593D7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58AEE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Dârste, linia 5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F8E9F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F5283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D4309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162C5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709BE" w14:textId="77777777" w:rsidR="00294D96" w:rsidRDefault="00294D96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489D8056" w14:textId="77777777" w:rsidR="00294D96" w:rsidRPr="00D344C9" w:rsidRDefault="00294D96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Fără inductori. </w:t>
            </w:r>
          </w:p>
        </w:tc>
      </w:tr>
      <w:tr w:rsidR="00294D96" w14:paraId="10F25DE3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410BA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27B3F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169+400</w:t>
            </w:r>
          </w:p>
          <w:p w14:paraId="51EF0B42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FC7FB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7BC54" w14:textId="77777777" w:rsidR="00294D96" w:rsidRDefault="00294D96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3300BBAE" w14:textId="77777777" w:rsidR="00294D96" w:rsidRDefault="00294D96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CE1E5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AE2E64E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43, 45, 61, 63 T.D.J.</w:t>
            </w:r>
          </w:p>
          <w:p w14:paraId="4DAA2F8D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 / 51, 55 / 59, 65 / 67,</w:t>
            </w:r>
          </w:p>
          <w:p w14:paraId="14EF1FAC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 / 57</w:t>
            </w:r>
          </w:p>
          <w:p w14:paraId="349ECF18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4B7B9BBE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69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2A190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CED79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169+400</w:t>
            </w:r>
          </w:p>
          <w:p w14:paraId="61BF24D4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4CC1A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701A6" w14:textId="77777777" w:rsidR="00294D96" w:rsidRDefault="00294D96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7D170F0C" w14:textId="77777777" w:rsidR="00294D96" w:rsidRDefault="00294D96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78A94614" w14:textId="77777777" w:rsidR="00294D96" w:rsidRPr="00D344C9" w:rsidRDefault="00294D96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1 - 8 și 21 – 23 Cap X.</w:t>
            </w:r>
          </w:p>
        </w:tc>
      </w:tr>
      <w:tr w:rsidR="00294D96" w14:paraId="17C1DC83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8813E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2EEB5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C5EA9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8491E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2949E7EE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35BBF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FF37065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BD3DE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BCB2E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E9440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A54B5" w14:textId="77777777" w:rsidR="00294D96" w:rsidRDefault="00294D96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C408E88" w14:textId="77777777" w:rsidR="00294D96" w:rsidRDefault="00294D96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23A8A4AA" w14:textId="77777777" w:rsidR="00294D96" w:rsidRDefault="00294D96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8B, Cap X.</w:t>
            </w:r>
          </w:p>
        </w:tc>
      </w:tr>
      <w:tr w:rsidR="00294D96" w14:paraId="6142ED26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53D66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12130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2EB94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48600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2D4583F2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39B80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</w:t>
            </w:r>
          </w:p>
          <w:p w14:paraId="5CD16D5E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C5F0A">
              <w:rPr>
                <w:b/>
                <w:bCs/>
                <w:sz w:val="19"/>
                <w:szCs w:val="19"/>
                <w:lang w:val="ro-RO"/>
              </w:rPr>
              <w:t>3T, 9T, 11T,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 xml:space="preserve">3T 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7T,19T23T</w:t>
            </w:r>
            <w:r>
              <w:rPr>
                <w:b/>
                <w:bCs/>
                <w:sz w:val="19"/>
                <w:szCs w:val="19"/>
                <w:lang w:val="ro-RO"/>
              </w:rPr>
              <w:t>,25T2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</w:t>
            </w:r>
            <w:r>
              <w:rPr>
                <w:b/>
                <w:bCs/>
                <w:sz w:val="19"/>
                <w:szCs w:val="19"/>
                <w:lang w:val="ro-RO"/>
              </w:rPr>
              <w:t>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5T</w:t>
            </w:r>
            <w:r>
              <w:rPr>
                <w:b/>
                <w:bCs/>
                <w:sz w:val="19"/>
                <w:szCs w:val="19"/>
                <w:lang w:val="ro-RO"/>
              </w:rPr>
              <w:t>37T,3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9T</w:t>
            </w:r>
            <w:r>
              <w:rPr>
                <w:b/>
                <w:bCs/>
                <w:sz w:val="19"/>
                <w:szCs w:val="19"/>
                <w:lang w:val="ro-RO"/>
              </w:rPr>
              <w:t>41T,4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3T45T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D9041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3F70A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903EB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7F435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0E08B0B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2-12 Grupa Tehnică.</w:t>
            </w:r>
          </w:p>
        </w:tc>
      </w:tr>
      <w:tr w:rsidR="00294D96" w14:paraId="18FD3AEA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0C7EF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302B3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B75EE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7EA54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</w:t>
            </w:r>
            <w:r w:rsidRPr="007575CA">
              <w:rPr>
                <w:b/>
                <w:bCs/>
                <w:sz w:val="20"/>
                <w:lang w:val="ro-RO"/>
              </w:rPr>
              <w:t xml:space="preserve"> Brașov, linia 4 directă, între vârf aparat de cale 18 și călcăi aparat cale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55B33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8A6B2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FB51B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170+290</w:t>
            </w:r>
          </w:p>
          <w:p w14:paraId="2CF3C0B9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170+370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5530C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FC507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1DF69D4C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294D96" w14:paraId="7AC8CE0E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9CF5E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51101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A349F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188C2" w14:textId="77777777" w:rsidR="00294D96" w:rsidRDefault="00294D96" w:rsidP="008D53B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861E2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 18/24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FC1B1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66BAF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DDDE3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6019E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294D96" w14:paraId="07C2F194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5F01E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95A49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95C83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EFE0F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7FC55193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76338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64E10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D72D0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A557B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E00D6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294D96" w14:paraId="1355C893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A7A74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89D1D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04DBB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2E3DD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460C6289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8B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D0606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CEF5E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7C529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391D4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E6D58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294D96" w14:paraId="186114DD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C6FC4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88D2A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C71BA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3D4E0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6EDA42DB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3AF37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DA59AF0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40</w:t>
            </w:r>
          </w:p>
          <w:p w14:paraId="4535A761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366304F0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136B8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CE7EC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9E941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63602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A42E1F1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2E28DA8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8B, Cap Y.</w:t>
            </w:r>
          </w:p>
        </w:tc>
      </w:tr>
      <w:tr w:rsidR="00294D96" w14:paraId="4BF406C0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A29EA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6E8BA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ADE90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946F5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0D93D63C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E7C3B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440EBBB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56 şi 58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027FE" w14:textId="77777777" w:rsidR="00294D96" w:rsidRPr="00600D25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B2AEB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A4593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BE7D4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229782C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13 - 15.</w:t>
            </w:r>
          </w:p>
        </w:tc>
      </w:tr>
      <w:tr w:rsidR="00294D96" w14:paraId="233BDEEB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3DAA0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71506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4D5DBD">
              <w:rPr>
                <w:b/>
                <w:bCs/>
                <w:sz w:val="20"/>
                <w:lang w:val="ro-RO"/>
              </w:rPr>
              <w:t>173+350 km pr - 176+450 km ex. = 176+478 km pr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E6C68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1BAE8" w14:textId="77777777" w:rsidR="00294D96" w:rsidRDefault="00294D96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Brașov</w:t>
            </w:r>
          </w:p>
          <w:p w14:paraId="0D8C2A21" w14:textId="77777777" w:rsidR="00294D96" w:rsidRDefault="00294D96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8F147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D20F7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653FC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0C37E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85D30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i/>
                <w:iCs/>
                <w:sz w:val="20"/>
                <w:szCs w:val="20"/>
                <w:lang w:val="ro-RO"/>
              </w:rPr>
              <w:t xml:space="preserve">Semnalizată ca limitare de viteză în capătul dinspre Brașov. Fără inductori.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Valabilă pentru toate trenurile de călători.</w:t>
            </w: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294D96" w14:paraId="1764B2D9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3B57D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64744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8911CF">
              <w:rPr>
                <w:b/>
                <w:bCs/>
                <w:sz w:val="20"/>
                <w:lang w:val="ro-RO"/>
              </w:rPr>
              <w:t xml:space="preserve">169+ km ex. = 171+041 km pr. - 176+450 km ex. = 176+478 km pr. 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8C0CA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8CAFD" w14:textId="77777777" w:rsidR="00294D96" w:rsidRDefault="00294D96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Brașov</w:t>
            </w:r>
          </w:p>
          <w:p w14:paraId="5C40424C" w14:textId="77777777" w:rsidR="00294D96" w:rsidRDefault="00294D96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C3727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C88F8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F559B" w14:textId="77777777" w:rsidR="00294D96" w:rsidRDefault="00294D9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3E809" w14:textId="77777777" w:rsidR="00294D96" w:rsidRDefault="00294D9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97B1D" w14:textId="77777777" w:rsidR="00294D96" w:rsidRDefault="00294D9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8911C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Valabilă pentru toate trenurile de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marfă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.</w:t>
            </w: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294D96" w14:paraId="76F70EC5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DE1DD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E8326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A148E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37DEE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Brașov</w:t>
            </w:r>
          </w:p>
          <w:p w14:paraId="0A72CDFC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4EAB3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CD108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C116D" w14:textId="77777777" w:rsidR="00294D96" w:rsidRPr="00E731A9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350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</w:t>
            </w:r>
            <w:r>
              <w:rPr>
                <w:b/>
                <w:bCs/>
                <w:sz w:val="16"/>
                <w:szCs w:val="16"/>
                <w:lang w:val="ro-RO"/>
              </w:rPr>
              <w:t>pr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.</w:t>
            </w:r>
          </w:p>
          <w:p w14:paraId="1B253D32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-176+450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 Km ex.</w:t>
            </w:r>
          </w:p>
          <w:p w14:paraId="7EA95C49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65468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0E53D" w14:textId="77777777" w:rsidR="00294D96" w:rsidRDefault="00294D96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bookmarkStart w:id="3" w:name="_Hlk184113336"/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 în capătul dinspre</w:t>
            </w:r>
          </w:p>
          <w:p w14:paraId="4C070544" w14:textId="77777777" w:rsidR="00294D96" w:rsidRDefault="00294D96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Brașov. Fără inductori.</w:t>
            </w:r>
          </w:p>
          <w:bookmarkEnd w:id="3"/>
          <w:p w14:paraId="4461CCB5" w14:textId="77777777" w:rsidR="00294D96" w:rsidRPr="001D4392" w:rsidRDefault="00294D96" w:rsidP="00FF6B4A">
            <w:pP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călători </w:t>
            </w:r>
          </w:p>
        </w:tc>
      </w:tr>
      <w:tr w:rsidR="00294D96" w14:paraId="68092801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EA5A8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6153F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9C50F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9D2F9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Brașov</w:t>
            </w:r>
          </w:p>
          <w:p w14:paraId="6E7F847A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A3D6C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330DF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6D6A5" w14:textId="77777777" w:rsidR="00294D96" w:rsidRPr="00E731A9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169+864 Km ex.</w:t>
            </w:r>
          </w:p>
          <w:p w14:paraId="76F546B0" w14:textId="77777777" w:rsidR="00294D96" w:rsidRPr="00E731A9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171+041 Km pr.</w:t>
            </w:r>
          </w:p>
          <w:p w14:paraId="3AA5CA78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-176+450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 Km ex.</w:t>
            </w:r>
          </w:p>
          <w:p w14:paraId="0555333E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B763D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3DC26" w14:textId="77777777" w:rsidR="00294D96" w:rsidRPr="00616BAF" w:rsidRDefault="00294D96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FF17D6A" w14:textId="77777777" w:rsidR="00294D96" w:rsidRDefault="00294D96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5E651CA7" w14:textId="77777777" w:rsidR="00294D96" w:rsidRPr="003B726B" w:rsidRDefault="00294D96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marfă </w:t>
            </w:r>
          </w:p>
        </w:tc>
      </w:tr>
      <w:tr w:rsidR="00294D96" w14:paraId="015DD58D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09970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B26D2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D048F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49341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Stupini</w:t>
            </w:r>
          </w:p>
          <w:p w14:paraId="1FE1EC06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peste aparatele de cale 5 și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859A1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338D9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8C1FD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176+030</w:t>
            </w:r>
          </w:p>
          <w:p w14:paraId="1F26C2A1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176+110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56B6A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69295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65622622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294D96" w14:paraId="57409548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6249E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78330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099D8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AEE0E" w14:textId="77777777" w:rsidR="00294D96" w:rsidRDefault="00294D96" w:rsidP="0040109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Stupini</w:t>
            </w:r>
          </w:p>
          <w:p w14:paraId="45AB48DB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6D51F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ADEC1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05972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44142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84876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294D96" w14:paraId="34EBF396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BD0C2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48801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26CEB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97C6A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 -</w:t>
            </w:r>
          </w:p>
          <w:p w14:paraId="33D6D0E4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88143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3B749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B6474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76+450</w:t>
            </w:r>
          </w:p>
          <w:p w14:paraId="60899692" w14:textId="77777777" w:rsidR="00294D96" w:rsidRPr="00E731A9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K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m ex.</w:t>
            </w:r>
          </w:p>
          <w:p w14:paraId="1962568D" w14:textId="77777777" w:rsidR="00294D96" w:rsidRPr="00E731A9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</w:t>
            </w:r>
            <w:r>
              <w:rPr>
                <w:b/>
                <w:bCs/>
                <w:sz w:val="16"/>
                <w:szCs w:val="16"/>
                <w:lang w:val="ro-RO"/>
              </w:rPr>
              <w:t>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478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pr.</w:t>
            </w:r>
          </w:p>
          <w:p w14:paraId="6C9F2E32" w14:textId="77777777" w:rsidR="00294D96" w:rsidRPr="001D4392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</w:t>
            </w:r>
            <w:r>
              <w:rPr>
                <w:b/>
                <w:bCs/>
                <w:sz w:val="16"/>
                <w:szCs w:val="16"/>
                <w:lang w:val="ro-RO"/>
              </w:rPr>
              <w:t>83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C1F3D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7305E" w14:textId="77777777" w:rsidR="00294D96" w:rsidRDefault="00294D96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3D74B62" w14:textId="77777777" w:rsidR="00294D96" w:rsidRDefault="00294D96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3573C226" w14:textId="77777777" w:rsidR="00294D96" w:rsidRPr="003B726B" w:rsidRDefault="00294D96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călători </w:t>
            </w:r>
          </w:p>
        </w:tc>
      </w:tr>
      <w:tr w:rsidR="00294D96" w14:paraId="28F2E86F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C9BC8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11CC6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9BEF6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F8D7B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Stupini - </w:t>
            </w:r>
          </w:p>
          <w:p w14:paraId="42E35E4E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5C023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8C47A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633EA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450</w:t>
            </w:r>
          </w:p>
          <w:p w14:paraId="1DA28FAC" w14:textId="77777777" w:rsidR="00294D96" w:rsidRPr="00E731A9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Km ex.</w:t>
            </w:r>
          </w:p>
          <w:p w14:paraId="006E7009" w14:textId="77777777" w:rsidR="00294D96" w:rsidRPr="00E731A9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</w:t>
            </w:r>
            <w:r>
              <w:rPr>
                <w:b/>
                <w:bCs/>
                <w:sz w:val="16"/>
                <w:szCs w:val="16"/>
                <w:lang w:val="ro-RO"/>
              </w:rPr>
              <w:t>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478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pr.</w:t>
            </w:r>
          </w:p>
          <w:p w14:paraId="27CCC5BD" w14:textId="77777777" w:rsidR="00294D96" w:rsidRPr="001D4392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</w:t>
            </w:r>
            <w:r>
              <w:rPr>
                <w:b/>
                <w:bCs/>
                <w:sz w:val="16"/>
                <w:szCs w:val="16"/>
                <w:lang w:val="ro-RO"/>
              </w:rPr>
              <w:t>83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AAD8A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07037" w14:textId="77777777" w:rsidR="00294D96" w:rsidRPr="00616BAF" w:rsidRDefault="00294D96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38DF7ED" w14:textId="77777777" w:rsidR="00294D96" w:rsidRDefault="00294D96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186D0203" w14:textId="77777777" w:rsidR="00294D96" w:rsidRPr="003B726B" w:rsidRDefault="00294D96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Valabil pentru toate trenurile de mafă</w:t>
            </w:r>
          </w:p>
        </w:tc>
      </w:tr>
      <w:tr w:rsidR="00294D96" w14:paraId="25053330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BBEC6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25A3D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CCBBA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051D2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Stupini -</w:t>
            </w:r>
          </w:p>
          <w:p w14:paraId="489FC86B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896B3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A2518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E0248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178+800</w:t>
            </w:r>
          </w:p>
          <w:p w14:paraId="767A41AB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179+300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64232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6426A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4E7EDCEF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73EEA38C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Pod provozoriu.</w:t>
            </w:r>
          </w:p>
        </w:tc>
      </w:tr>
      <w:tr w:rsidR="00294D96" w14:paraId="52B5A700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97FB2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49F89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93CBD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BDCB4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Stupini – Bod și </w:t>
            </w:r>
          </w:p>
          <w:p w14:paraId="560EA827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Bod </w:t>
            </w:r>
          </w:p>
          <w:p w14:paraId="0B55B3F1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4DADF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D914C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C0D37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182+100</w:t>
            </w:r>
          </w:p>
          <w:p w14:paraId="3783D385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183+900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6554E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36FD3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</w:t>
            </w:r>
          </w:p>
        </w:tc>
      </w:tr>
      <w:tr w:rsidR="00294D96" w14:paraId="5E05AE65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4916E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BE80C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21250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56DF1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Bod </w:t>
            </w:r>
          </w:p>
          <w:p w14:paraId="04377917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D2638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22, 24 și 26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01B64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7BE7F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3C894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2C9AE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84FF20C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și 6 abătute.</w:t>
            </w:r>
          </w:p>
        </w:tc>
      </w:tr>
      <w:tr w:rsidR="00294D96" w14:paraId="01295CE0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03215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E1DDA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184+000</w:t>
            </w:r>
          </w:p>
          <w:p w14:paraId="741C264F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6971D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01B75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Bod și linia 2 directă  și</w:t>
            </w:r>
          </w:p>
          <w:p w14:paraId="1DFA5550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790A4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4AE5B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1BD89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120DD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68DF0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335FE6E3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294D96" w14:paraId="32044F75" w14:textId="77777777" w:rsidTr="00E4222D">
        <w:trPr>
          <w:cantSplit/>
          <w:trHeight w:val="10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CAFA7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B6EEF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  <w:p w14:paraId="3BEBC74A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938DF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7BECC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F4E49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B0682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587B7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42CD5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8A772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 </w:t>
            </w:r>
          </w:p>
          <w:p w14:paraId="1D8C7F82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294D96" w14:paraId="46A2DA25" w14:textId="77777777" w:rsidTr="00E4222D">
        <w:trPr>
          <w:cantSplit/>
          <w:trHeight w:val="39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8FBF1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62E7B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20E09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13194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- Feldioara</w:t>
            </w:r>
          </w:p>
          <w:p w14:paraId="17B7F174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linia 3 directă </w:t>
            </w:r>
          </w:p>
          <w:p w14:paraId="06B6BE32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B297B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318B1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7234E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  <w:p w14:paraId="10D23B7C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0B6D9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38285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294D96" w14:paraId="5459FED3" w14:textId="77777777" w:rsidTr="00E4222D">
        <w:trPr>
          <w:cantSplit/>
          <w:trHeight w:val="54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78F43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FE4AC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43A2E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8CA2F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Feldioara       </w:t>
            </w:r>
          </w:p>
          <w:p w14:paraId="0001395B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20816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AFD1E64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16 - 18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3C754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2DC06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FAB6B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00E85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294D96" w14:paraId="1498B9B6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1BDD2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BDA9C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E6ACA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3923D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Feldioara </w:t>
            </w:r>
          </w:p>
          <w:p w14:paraId="690DF33E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97D7E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04129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09B6F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192+300</w:t>
            </w:r>
          </w:p>
          <w:p w14:paraId="5DF7CD7C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2F7ED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DE576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294D96" w14:paraId="713D36C1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9266D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3FCFC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D4423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BBE77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Feldioara – 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6CD92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93B11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C0400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194+500</w:t>
            </w:r>
          </w:p>
          <w:p w14:paraId="16421B31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198+900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9DA35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4DE99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  </w:t>
            </w:r>
          </w:p>
          <w:p w14:paraId="1C6C6808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05DFAEB0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Protecție muncitori </w:t>
            </w:r>
            <w:r w:rsidRPr="009F1867">
              <w:rPr>
                <w:b/>
                <w:bCs/>
                <w:i/>
                <w:iCs/>
                <w:sz w:val="20"/>
                <w:szCs w:val="20"/>
                <w:lang w:val="ro-RO"/>
              </w:rPr>
              <w:t>și lipsă vizibilitate trecere la nivel km 194+630</w:t>
            </w:r>
          </w:p>
        </w:tc>
      </w:tr>
      <w:tr w:rsidR="00294D96" w14:paraId="5B3C0020" w14:textId="77777777" w:rsidTr="00E4222D">
        <w:trPr>
          <w:cantSplit/>
          <w:trHeight w:val="4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A7962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F7467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1580E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BD340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Feldioara –</w:t>
            </w:r>
          </w:p>
          <w:p w14:paraId="1CE400A4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94481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5FA29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A9C96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201+000</w:t>
            </w:r>
          </w:p>
          <w:p w14:paraId="17F5E7FC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205+500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16F94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263D2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46AC4E13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294D96" w14:paraId="169E1712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DA192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C1EA0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FCFFF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B2475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Apaţa</w:t>
            </w:r>
          </w:p>
          <w:p w14:paraId="13926689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45AED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4D12909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1 - 7 </w:t>
            </w:r>
          </w:p>
          <w:p w14:paraId="172030B0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48F89180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2B2DF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4C08C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B82CC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57E9D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din firul I în firul II.</w:t>
            </w:r>
          </w:p>
          <w:p w14:paraId="568710D8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294D96" w14:paraId="0E171446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7D6E5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BE25C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7D516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69BE2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Apaţa - Augustin și </w:t>
            </w:r>
          </w:p>
          <w:p w14:paraId="472726B6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Augustin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4E663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74EBE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47C48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211+600</w:t>
            </w:r>
          </w:p>
          <w:p w14:paraId="5400A4E8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220+200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32E73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9C745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1EBE8593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294D96" w14:paraId="303DCE36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179ED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F5149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E55B4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AC1B7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Augustin </w:t>
            </w:r>
          </w:p>
          <w:p w14:paraId="361675D4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31285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EDA3D3F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C9E49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12EDB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F8DAF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B2B72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CDE8915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5 - 8 abătute.</w:t>
            </w:r>
          </w:p>
        </w:tc>
      </w:tr>
      <w:tr w:rsidR="00294D96" w14:paraId="05D17712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CB087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D0CC0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EF632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7AAD7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Augustin </w:t>
            </w:r>
          </w:p>
          <w:p w14:paraId="2EF1C94E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48EF4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BACE368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/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CF288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13F05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B8712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998BA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314F394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5 - 8 abătute.</w:t>
            </w:r>
          </w:p>
        </w:tc>
      </w:tr>
      <w:tr w:rsidR="00294D96" w14:paraId="5220C054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19C38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2F067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229+600</w:t>
            </w:r>
          </w:p>
          <w:p w14:paraId="69AD7403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232+600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873B4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B8758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Augustin – 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43BB3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2F7E6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D2365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229+600</w:t>
            </w:r>
          </w:p>
          <w:p w14:paraId="3C73C8A9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232+600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5D5AF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36FB1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294D96" w14:paraId="3986CCB7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F26FD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794E6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234+050</w:t>
            </w:r>
          </w:p>
          <w:p w14:paraId="17E7FEFE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234+150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E1C08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63CDF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9E1F3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DDDD4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3CA7C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BC0ED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521AF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7FAA0B77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Pod provizoriu.</w:t>
            </w:r>
          </w:p>
        </w:tc>
      </w:tr>
      <w:tr w:rsidR="00294D96" w14:paraId="767D5CB6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86552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3B049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ED4E2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9BF50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5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D3868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22E9A72E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F486E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A910E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BB1E9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4F9BC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294D96" w14:paraId="442E3CC0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AB3E5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422BF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5C8F7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B5B76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6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08C64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5C66BFF4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ED592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42B64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15DCB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7ECA5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294D96" w14:paraId="6A5584AB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D5E2D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2C8AE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97701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73940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7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C4EED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297CAB8C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DDE58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7B08F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D2894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A8C4F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294D96" w14:paraId="05F346C0" w14:textId="77777777" w:rsidTr="00E4222D">
        <w:trPr>
          <w:cantSplit/>
          <w:trHeight w:val="89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F8962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658B5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243+900</w:t>
            </w:r>
          </w:p>
          <w:p w14:paraId="3315E502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F3B9D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EF795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Racoş -</w:t>
            </w:r>
          </w:p>
          <w:p w14:paraId="108D1182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55DCE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C5672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D0624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243+900</w:t>
            </w:r>
          </w:p>
          <w:p w14:paraId="32016BCB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126FB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15C07" w14:textId="77777777" w:rsidR="00294D96" w:rsidRPr="0019324E" w:rsidRDefault="00294D96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0584414D" w14:textId="77777777" w:rsidR="00294D96" w:rsidRPr="000160B5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160B5">
              <w:rPr>
                <w:b/>
                <w:bCs/>
                <w:i/>
                <w:iCs/>
                <w:sz w:val="20"/>
                <w:lang w:val="ro-RO"/>
              </w:rPr>
              <w:t>Pod km 243+941.</w:t>
            </w:r>
          </w:p>
          <w:p w14:paraId="3DC9E8C3" w14:textId="77777777" w:rsidR="00294D96" w:rsidRPr="006B78FD" w:rsidRDefault="00294D96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2C465279" w14:textId="77777777" w:rsidTr="00E4222D">
        <w:trPr>
          <w:cantSplit/>
          <w:trHeight w:val="51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DF948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12E94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49B11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D9099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2C412AFB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A9A27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15 </w:t>
            </w:r>
          </w:p>
          <w:p w14:paraId="2698A223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0D5A2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0752D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C2A92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9FA2F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1A7F9A12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5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8 abătute.</w:t>
            </w:r>
          </w:p>
        </w:tc>
      </w:tr>
      <w:tr w:rsidR="00294D96" w14:paraId="7EA521D8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6ACB3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C001A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CE4AC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D84A9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6C4709B4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 și 2 abătute,</w:t>
            </w:r>
          </w:p>
          <w:p w14:paraId="7C4C3513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inclusiv peste sch. 23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D0F51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1622E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04AB0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E22D2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AA6CF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E6E28D7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4321B18C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1 şi 2 abătute.</w:t>
            </w:r>
          </w:p>
        </w:tc>
      </w:tr>
      <w:tr w:rsidR="00294D96" w14:paraId="2340F786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06171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6FD33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C5C81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58592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4C722189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D5A0A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0F4003B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2 - 8</w:t>
            </w:r>
          </w:p>
          <w:p w14:paraId="3BB9C607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60EED847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BFE8C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12A23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A3C0F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EDFE5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FD022DD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ED66DDA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II.</w:t>
            </w:r>
          </w:p>
        </w:tc>
      </w:tr>
      <w:tr w:rsidR="00294D96" w14:paraId="0486C8E2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4936B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82B24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BD18D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30761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287F0981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C579B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12 </w:t>
            </w:r>
          </w:p>
          <w:p w14:paraId="04D9A290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E2C34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2A214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0B546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740BB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663B1AFA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5 - 8.</w:t>
            </w:r>
          </w:p>
        </w:tc>
      </w:tr>
      <w:tr w:rsidR="00294D96" w14:paraId="1F4B2589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53455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57D7E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C11BC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10D4C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3617F8B2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CA792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 și 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55CE4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949EF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604A9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D68AA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06950E1D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Cu acces la liniile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6,7 și 8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.</w:t>
            </w:r>
          </w:p>
        </w:tc>
      </w:tr>
      <w:tr w:rsidR="00294D96" w14:paraId="79D68D56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BB8B0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8E918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2F730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1D27E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2EB4EE89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  <w:p w14:paraId="6E2FD189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inclusiv peste </w:t>
            </w:r>
          </w:p>
          <w:p w14:paraId="3B8677D2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F814A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FD118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55E10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64535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9E157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294D96" w14:paraId="672BC5AC" w14:textId="77777777" w:rsidTr="00E4222D">
        <w:trPr>
          <w:cantSplit/>
          <w:trHeight w:val="4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90811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73657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C69FE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B0C91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2BCDE19B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  <w:p w14:paraId="1454C35D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inclusiv peste </w:t>
            </w:r>
          </w:p>
          <w:p w14:paraId="12D78847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3B5D3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35C08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E8CD3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D6666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E388A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294D96" w14:paraId="2BA22DB4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B3286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E0CC2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245+000</w:t>
            </w:r>
          </w:p>
          <w:p w14:paraId="619C2C4A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C0D78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D79D4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6DB78D8F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E9518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A9428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2A595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245+000</w:t>
            </w:r>
          </w:p>
          <w:p w14:paraId="30574A6D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F16D5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BBE0C" w14:textId="77777777" w:rsidR="00294D96" w:rsidRPr="0019324E" w:rsidRDefault="00294D96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65A6B5F0" w14:textId="77777777" w:rsidR="00294D96" w:rsidRPr="000160B5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160B5">
              <w:rPr>
                <w:b/>
                <w:bCs/>
                <w:i/>
                <w:iCs/>
                <w:sz w:val="20"/>
                <w:lang w:val="ro-RO"/>
              </w:rPr>
              <w:t>Pod km 245+050.</w:t>
            </w:r>
          </w:p>
          <w:p w14:paraId="479EA163" w14:textId="77777777" w:rsidR="00294D96" w:rsidRPr="005C2BB7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168A6A4C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02AF6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CC74D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251+100</w:t>
            </w:r>
          </w:p>
          <w:p w14:paraId="20B6CE0F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251+200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BDD4F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5DA99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670FCA37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D8762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F9E8E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29343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85DD7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4B52E" w14:textId="77777777" w:rsidR="00294D96" w:rsidRPr="00DE4F3A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Semnalizată ca limitare de viteză.</w:t>
            </w:r>
          </w:p>
          <w:p w14:paraId="69F788C4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Podeț  provizoriu.</w:t>
            </w:r>
          </w:p>
          <w:p w14:paraId="5846A5FC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Protecție muncitori.</w:t>
            </w:r>
          </w:p>
          <w:p w14:paraId="295AAC22" w14:textId="77777777" w:rsidR="00294D96" w:rsidRPr="00DE4F3A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Lucrări în firul II.</w:t>
            </w:r>
          </w:p>
        </w:tc>
      </w:tr>
      <w:tr w:rsidR="00294D96" w14:paraId="423DE302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CA632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0BC09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252+400</w:t>
            </w:r>
          </w:p>
          <w:p w14:paraId="5FDA6003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23C84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868B3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25D55F37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și</w:t>
            </w:r>
          </w:p>
          <w:p w14:paraId="05B27FB3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st. Cața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9AAC7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96956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AE84D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EA691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8E549" w14:textId="77777777" w:rsidR="00294D96" w:rsidRPr="00DE4F3A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Semnalizată ca limitare de viteză.</w:t>
            </w:r>
          </w:p>
          <w:p w14:paraId="13D10ED8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Podeț  provizoriu.</w:t>
            </w:r>
          </w:p>
          <w:p w14:paraId="5633288B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Protecție muncitori.</w:t>
            </w:r>
          </w:p>
          <w:p w14:paraId="03A73F8E" w14:textId="77777777" w:rsidR="00294D96" w:rsidRPr="00DE4F3A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Lucrări în firul II.</w:t>
            </w:r>
          </w:p>
        </w:tc>
      </w:tr>
      <w:tr w:rsidR="00294D96" w14:paraId="1A64EC74" w14:textId="77777777" w:rsidTr="00E4222D">
        <w:trPr>
          <w:cantSplit/>
          <w:trHeight w:val="56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A94F3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10438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BBF4C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69044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Cața </w:t>
            </w:r>
          </w:p>
          <w:p w14:paraId="48F94962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115C9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D8A0C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5D9E2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47FAE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3021E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294D96" w14:paraId="4F01A3DA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FD06B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B6E24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255+400</w:t>
            </w:r>
          </w:p>
          <w:p w14:paraId="093D29AE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257+400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4C072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78CC9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-</w:t>
            </w:r>
          </w:p>
          <w:p w14:paraId="08B0DDC7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8DE35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1529A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A8C06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AB738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3AEB1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319514F8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7BD3D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374E0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260+650</w:t>
            </w:r>
          </w:p>
          <w:p w14:paraId="46477331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263+100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AF305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9E6F3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-</w:t>
            </w:r>
          </w:p>
          <w:p w14:paraId="6A4DD3D6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4B798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42FEB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EFADA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A44AD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985A0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89830CD" w14:textId="77777777" w:rsidR="00294D96" w:rsidRPr="00CB2A72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14:paraId="07376B10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24888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56C76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EC9A8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ADCE3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Beia</w:t>
            </w:r>
          </w:p>
          <w:p w14:paraId="7FD8ECC4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02898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21FC4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98628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C9235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1E7D3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294D96" w14:paraId="76A1DDAF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2FD61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F77C3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241B0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EF293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Beia</w:t>
            </w:r>
          </w:p>
          <w:p w14:paraId="433CD223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64F4D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 </w:t>
            </w:r>
          </w:p>
          <w:p w14:paraId="7D2CF47E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C7677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99444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9B0CC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04F82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747206B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6EB37BD0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 și invers.</w:t>
            </w:r>
          </w:p>
        </w:tc>
      </w:tr>
      <w:tr w:rsidR="00294D96" w14:paraId="3EFD981B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27DFB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7E651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B8CFC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C9E67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Beia - </w:t>
            </w:r>
          </w:p>
          <w:p w14:paraId="1B359CD4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Mureni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E2876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32097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62616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273+700</w:t>
            </w:r>
          </w:p>
          <w:p w14:paraId="4B5FDCAE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274+600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1CC03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C6FE5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 Fără inductori.</w:t>
            </w:r>
          </w:p>
        </w:tc>
      </w:tr>
      <w:tr w:rsidR="00294D96" w14:paraId="446C5EF7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11D93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85B1C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BF851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22FA5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730A75D9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80CC6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3EF0D61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1090B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4DDC9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D4C5A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6D47D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5752974D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Cu acces de pe firul I </w:t>
            </w:r>
          </w:p>
          <w:p w14:paraId="1683414A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pe firul II şi invers.</w:t>
            </w:r>
          </w:p>
        </w:tc>
      </w:tr>
      <w:tr w:rsidR="00294D96" w14:paraId="768DD85D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41495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64C5B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C09AF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C7B7A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4169EFBB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EAEE1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6C27AE53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79605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31F00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90D08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5B111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406A5C1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2E11A904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 și invers.</w:t>
            </w:r>
          </w:p>
        </w:tc>
      </w:tr>
      <w:tr w:rsidR="00294D96" w14:paraId="5D596271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266CA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E28B9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D3D23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F5231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2330D98D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6AF18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15480064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12 - 16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3B98C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1F2B1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87166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35510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7C2F5B9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4 abătută.</w:t>
            </w:r>
          </w:p>
        </w:tc>
      </w:tr>
      <w:tr w:rsidR="00294D96" w14:paraId="7A831C72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277A5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4D2AD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3199B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A1238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05B9D00E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F572B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7E6FDB4B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CC1D0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3FBE3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31D90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1FEF3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22E5765" w14:textId="77777777" w:rsidR="00294D96" w:rsidRPr="00D344C9" w:rsidRDefault="00294D96" w:rsidP="00FF6B4A">
            <w:pPr>
              <w:spacing w:before="40" w:line="276" w:lineRule="auto"/>
              <w:ind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Cu acces de pe firul I </w:t>
            </w:r>
          </w:p>
          <w:p w14:paraId="16DB6A20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pe firul II şi invers.</w:t>
            </w:r>
          </w:p>
        </w:tc>
      </w:tr>
      <w:tr w:rsidR="00294D96" w14:paraId="33D480A6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744EB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B9674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7CAFC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3267F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Mureni -</w:t>
            </w:r>
          </w:p>
          <w:p w14:paraId="1438C722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C1387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61A60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ECA23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284+300</w:t>
            </w:r>
          </w:p>
          <w:p w14:paraId="5DCD84D1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286+100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D398B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54762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21D07C28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Variantă provizorie.</w:t>
            </w:r>
          </w:p>
          <w:p w14:paraId="5637C02E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Lucrări Coridor IV.</w:t>
            </w:r>
          </w:p>
        </w:tc>
      </w:tr>
      <w:tr w:rsidR="00294D96" w14:paraId="1ABB82E5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83545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09785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1A21C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4C903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064D0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7738489D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7R - 5R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6B30F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02263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404EF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E1DEA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64E72B9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7A93FF71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la linia 319 </w:t>
            </w:r>
            <w:r w:rsidRPr="00643A5A">
              <w:rPr>
                <w:b/>
                <w:bCs/>
                <w:i/>
                <w:iCs/>
                <w:sz w:val="20"/>
                <w:lang w:val="ro-RO"/>
              </w:rPr>
              <w:t>Vânători - Odorhei.</w:t>
            </w:r>
          </w:p>
        </w:tc>
      </w:tr>
      <w:tr w:rsidR="00294D96" w14:paraId="3F0E747E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953F3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65310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D7916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B0687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Vânători</w:t>
            </w:r>
          </w:p>
          <w:p w14:paraId="58F63219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CC6BD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  <w:p w14:paraId="519142CF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CECAB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0446D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DB713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55DEC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0B0F0B1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linia 4 abătută. </w:t>
            </w:r>
          </w:p>
        </w:tc>
      </w:tr>
      <w:tr w:rsidR="00294D96" w14:paraId="0015FD35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7D679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BAB7C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E917C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008ED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Vânători -</w:t>
            </w:r>
          </w:p>
          <w:p w14:paraId="30C365DB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Albeşti Tîrnava și linia 3 directă </w:t>
            </w:r>
          </w:p>
          <w:p w14:paraId="532762C4" w14:textId="77777777" w:rsidR="00294D96" w:rsidRDefault="00294D96" w:rsidP="004712B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Albeşti Tîrnava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4DBBC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E8FAB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A5AD4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288+300</w:t>
            </w:r>
          </w:p>
          <w:p w14:paraId="5CCB4A56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294+500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F9E7A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FBB55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46E2A663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294D96" w14:paraId="1F160227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F9A8A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89A7F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BACA3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AD363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  <w:p w14:paraId="0AFC6591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Sighișoara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13509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C4713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F9591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297+700</w:t>
            </w:r>
          </w:p>
          <w:p w14:paraId="49C9CA92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299+200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D1648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CC0CB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477CF028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294D96" w14:paraId="00681604" w14:textId="77777777" w:rsidTr="00E4222D">
        <w:trPr>
          <w:cantSplit/>
          <w:trHeight w:val="35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D60EB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BED8A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49CA0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989A1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2951C7B9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7BCB4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3BF1D95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EAEF4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A879B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10B4B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B08BF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C8B72AE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3CBB819C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1 și 2</w:t>
            </w:r>
          </w:p>
        </w:tc>
      </w:tr>
      <w:tr w:rsidR="00294D96" w14:paraId="64FD09E8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150D9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773EA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6D37D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C4970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79DA1E3B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6C7C0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7E9F694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55FD5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A66F0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BE910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90FE2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10341B8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pentru toate trenurile de călători.</w:t>
            </w:r>
          </w:p>
        </w:tc>
      </w:tr>
      <w:tr w:rsidR="00294D96" w14:paraId="0F5E5F94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1EFDB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B97F2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114A1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125AC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0BDF38BD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06AE1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860E066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D9EC5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0ACD4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322DF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DA764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6AB941F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pentru toate trenurile de marfă.</w:t>
            </w:r>
          </w:p>
        </w:tc>
      </w:tr>
      <w:tr w:rsidR="00294D96" w14:paraId="5C7D3D71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55CF9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C9CBD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5E829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83D24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7E5E7C85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linia 11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BF07B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55A56364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staţie la macaz 39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2E2D2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476EB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2ED0A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C600A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294D96" w14:paraId="7866B25C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B01C6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FEE14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399+195</w:t>
            </w:r>
          </w:p>
          <w:p w14:paraId="330D7DB6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C801E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BBFF0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Teiuş</w:t>
            </w:r>
          </w:p>
          <w:p w14:paraId="242F2724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D5876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76C2C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DD4DC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BE5F2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14F95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294D96" w14:paraId="173B21EB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56C36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4FF9A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E8253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A79A8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Teiuş</w:t>
            </w:r>
          </w:p>
          <w:p w14:paraId="59E9CACA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5A064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70394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12A4C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399+195</w:t>
            </w:r>
          </w:p>
          <w:p w14:paraId="0A905DCF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B8A84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DD7C3" w14:textId="77777777" w:rsidR="00294D96" w:rsidRPr="00FF6B4A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294D96" w14:paraId="32FD68A2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0F230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7EFA9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1E02A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186D2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DFEC8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405FC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691C1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411+700</w:t>
            </w:r>
          </w:p>
          <w:p w14:paraId="7B5260AB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413+825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36BDF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E0547" w14:textId="77777777" w:rsidR="00294D96" w:rsidRPr="00FF6B4A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 Protecție lucrări în linia 4</w:t>
            </w:r>
          </w:p>
        </w:tc>
      </w:tr>
      <w:tr w:rsidR="00294D96" w14:paraId="3D61C1DF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3E1CC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A2BDF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411+750</w:t>
            </w:r>
          </w:p>
          <w:p w14:paraId="7711DEE7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413+825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13C68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71841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Teiuș - Aiud, </w:t>
            </w:r>
            <w:r>
              <w:rPr>
                <w:b/>
                <w:bCs/>
                <w:sz w:val="20"/>
                <w:lang w:val="ro-RO"/>
              </w:rPr>
              <w:br/>
              <w:t xml:space="preserve">linia 4 directă Aiud </w:t>
            </w:r>
            <w:r>
              <w:rPr>
                <w:b/>
                <w:bCs/>
                <w:sz w:val="20"/>
                <w:lang w:val="ro-RO"/>
              </w:rPr>
              <w:br/>
              <w:t>și 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A517A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48352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EBE00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BDE57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D8F5E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294D96" w14:paraId="66CFF5E4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74EBE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4BAD9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0D8EB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E9127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36095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  <w:r>
              <w:rPr>
                <w:b/>
                <w:bCs/>
                <w:sz w:val="20"/>
                <w:lang w:val="ro-RO"/>
              </w:rPr>
              <w:br/>
              <w:t>1-5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CFEAF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34F27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03AE6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05815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294D96" w14:paraId="7754948F" w14:textId="77777777" w:rsidTr="00E4222D">
        <w:trPr>
          <w:cantSplit/>
          <w:trHeight w:val="3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92AFB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2C264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83CB0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CF4EC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00CCB211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7EFB8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421452DE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BD89B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1707F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5AF32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F030F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D350D85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9 şi 10.</w:t>
            </w:r>
          </w:p>
        </w:tc>
      </w:tr>
      <w:tr w:rsidR="00294D96" w14:paraId="2BE34237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42BDD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35EC8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7D98E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1DE39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</w:t>
            </w:r>
          </w:p>
          <w:p w14:paraId="2A170F0B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8E6C5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7AA023C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 /  17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49C80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4B923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F36FF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DD92F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3C1C65A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2 abătută.</w:t>
            </w:r>
          </w:p>
        </w:tc>
      </w:tr>
      <w:tr w:rsidR="00294D96" w14:paraId="60C8C1E0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FF173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EAED5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  <w:p w14:paraId="41D5E3FE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84D1B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2E9BC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  <w:p w14:paraId="7C5DC4D5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5232E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362AB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D147B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7B522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CBC56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</w:p>
          <w:p w14:paraId="3971E0C5" w14:textId="77777777" w:rsidR="00294D96" w:rsidRPr="00F10273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10273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294D96" w14:paraId="5BE8A119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2A630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E43ED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417+141</w:t>
            </w:r>
          </w:p>
          <w:p w14:paraId="1F308F53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72DC8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42833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6FE7F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E4366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C8428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6E626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7FDC6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559F50B9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294D96" w14:paraId="4B0EDFD6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91866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9AC23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DA58F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5600E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 Unirea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2AB5D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4E40E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DBBAF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425+640</w:t>
            </w:r>
          </w:p>
          <w:p w14:paraId="3F36172B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427+317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3AA5C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B47D1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 Protecție lucrări în linia 3</w:t>
            </w:r>
          </w:p>
        </w:tc>
      </w:tr>
      <w:tr w:rsidR="00294D96" w14:paraId="47187071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DF674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46E38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425+650</w:t>
            </w:r>
          </w:p>
          <w:p w14:paraId="20954F62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427+300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331F4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01ED4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Aiud - Unirea și linia 3 directă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B85E7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CD56C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4564B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F4EB7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BA9A9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294D96" w14:paraId="69910848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E73CC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D1D4B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9AB52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E6A43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</w:t>
            </w:r>
          </w:p>
          <w:p w14:paraId="4F1F87BF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78A73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1770C02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 / 5A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48557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C2191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06BAE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FA7F0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87A5EBB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5 abătută.</w:t>
            </w:r>
          </w:p>
        </w:tc>
      </w:tr>
      <w:tr w:rsidR="00294D96" w14:paraId="37895461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79A4E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78E9B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6BC48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1E62D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Unirea</w:t>
            </w:r>
          </w:p>
          <w:p w14:paraId="36684C40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20F7C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8F8E4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10B6E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07B89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02B49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294D96" w14:paraId="5E535DA4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6E44E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160B9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  <w:p w14:paraId="5188719F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433+160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BC77C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0E15F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  <w:p w14:paraId="2BF2E722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9D34D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C038B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0CBC8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67ACB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18DFF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DD137B7" w14:textId="77777777" w:rsidR="00294D96" w:rsidRPr="00056F61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056F61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294D96" w14:paraId="02C383DA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C47A7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59ACD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068BD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EF253" w14:textId="77777777" w:rsidR="00294D96" w:rsidRDefault="00294D96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Unirea -</w:t>
            </w:r>
          </w:p>
          <w:p w14:paraId="79C347EB" w14:textId="77777777" w:rsidR="00294D96" w:rsidRDefault="00294D96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B069E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9CC2A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A4F42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431+940</w:t>
            </w:r>
          </w:p>
          <w:p w14:paraId="360F7550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432+750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44BD7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E3F69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294D96" w14:paraId="5FC2193A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5FA78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690E1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0FCEE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3ED3D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</w:t>
            </w:r>
          </w:p>
          <w:p w14:paraId="70D0E82B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7A901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8CB5279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 şi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7ADE4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6FE09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C82FF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A67D8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7BEC960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3D401DC0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7 și 8.</w:t>
            </w:r>
          </w:p>
        </w:tc>
      </w:tr>
      <w:tr w:rsidR="00294D96" w14:paraId="79733DD0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EB50A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41AD9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6C4FB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FBC55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Războieni - </w:t>
            </w:r>
          </w:p>
          <w:p w14:paraId="0DA8D8FB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Călărași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8CF55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6A18E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0AED5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434+050</w:t>
            </w:r>
          </w:p>
          <w:p w14:paraId="4FC01119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435+600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CBF41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1EBEA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53645EE7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4C99972A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Protecție muncitori și terasament - lucrări în </w:t>
            </w:r>
          </w:p>
          <w:p w14:paraId="3B48F888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firul I.</w:t>
            </w:r>
          </w:p>
        </w:tc>
      </w:tr>
      <w:tr w:rsidR="00294D96" w14:paraId="39849991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74E8B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D1F9B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279D7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902C0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Călăraşi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B4AD4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28102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BE2F9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F3B9C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E784A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</w:t>
            </w:r>
          </w:p>
          <w:p w14:paraId="46294D3B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la linia 2 Cap Y. </w:t>
            </w:r>
          </w:p>
        </w:tc>
      </w:tr>
      <w:tr w:rsidR="00294D96" w14:paraId="3A6CE8CF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41B94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2D6AE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2A9DA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AE578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Călăraşi Turda – </w:t>
            </w:r>
          </w:p>
          <w:p w14:paraId="3111D4D5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EB79D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6B967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3AD89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448+500</w:t>
            </w:r>
          </w:p>
          <w:p w14:paraId="3A154A32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450+050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C2971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 /50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EC69D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>50 km/h -  Protectie muncitori intre orele</w:t>
            </w:r>
          </w:p>
          <w:p w14:paraId="5AF66AD2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>7.00-19.00</w:t>
            </w:r>
          </w:p>
        </w:tc>
      </w:tr>
      <w:tr w:rsidR="00294D96" w14:paraId="015E8DBF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C23F6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CA19B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0A048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1D65A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6BD91F9F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F0A61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75DE935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8520C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06E3F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26990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88AC2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Grupa de linii </w:t>
            </w:r>
          </w:p>
          <w:p w14:paraId="0E201F54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Turda. </w:t>
            </w:r>
          </w:p>
        </w:tc>
      </w:tr>
      <w:tr w:rsidR="00294D96" w14:paraId="0651C468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07CA7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AE936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19A16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141E6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574A1F8C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9159A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E8352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0BA7A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EC46C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21E81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Grupa de linii </w:t>
            </w:r>
          </w:p>
          <w:p w14:paraId="47C90857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Turda.</w:t>
            </w:r>
          </w:p>
        </w:tc>
      </w:tr>
      <w:tr w:rsidR="00294D96" w14:paraId="006E943A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8723F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391A9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7D1C5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73016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C7456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37 / 41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7F7DD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C8D10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C6600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1B08B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5 - 9.</w:t>
            </w:r>
          </w:p>
        </w:tc>
      </w:tr>
      <w:tr w:rsidR="00294D96" w14:paraId="7B01031A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92361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EFD76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E3FD7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4047D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D2EC9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06E8CD22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/ 33</w:t>
            </w:r>
          </w:p>
          <w:p w14:paraId="2C124B59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54E15F6F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651717D0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 / 49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97562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8FCE2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A1A21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94E63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294D96" w14:paraId="29BC8A47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10629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64DB5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FC125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1583F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04133E62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CF2BE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30094541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 și 53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2AD8B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8B304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894AA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C3365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7 - 10.</w:t>
            </w:r>
          </w:p>
        </w:tc>
      </w:tr>
      <w:tr w:rsidR="00294D96" w14:paraId="731F5436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17E70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C74D0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A3F81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31FF0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53DD1F7D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6 și 7 </w:t>
            </w:r>
          </w:p>
          <w:p w14:paraId="650DEE6D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0BAA4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506C2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130DF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CA02D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98491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294D96" w14:paraId="79C67F24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E9BE6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F78D5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B58A5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4A6E7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3DA97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 12-18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59146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2E9AC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B3626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93D04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294D96" w14:paraId="49E0957B" w14:textId="77777777" w:rsidTr="00E4222D">
        <w:trPr>
          <w:cantSplit/>
          <w:trHeight w:val="5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88D3A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EBB5F" w14:textId="77777777" w:rsidR="00294D96" w:rsidRDefault="00294D96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6E210" w14:textId="77777777" w:rsidR="00294D96" w:rsidRDefault="00294D96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B3C49" w14:textId="77777777" w:rsidR="00294D96" w:rsidRDefault="00294D96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Câmpia Turzii – </w:t>
            </w:r>
          </w:p>
          <w:p w14:paraId="3AE46009" w14:textId="77777777" w:rsidR="00294D96" w:rsidRDefault="00294D96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Hm Valea Florilor (cuprinde linia III </w:t>
            </w:r>
          </w:p>
          <w:p w14:paraId="664516DA" w14:textId="77777777" w:rsidR="00294D96" w:rsidRDefault="00294D96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  și linia II Valea Florilor)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AA462" w14:textId="77777777" w:rsidR="00294D96" w:rsidRDefault="00294D96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0E863" w14:textId="77777777" w:rsidR="00294D96" w:rsidRDefault="00294D96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0254A" w14:textId="77777777" w:rsidR="00294D96" w:rsidRDefault="00294D96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450+050</w:t>
            </w:r>
          </w:p>
          <w:p w14:paraId="46533D28" w14:textId="77777777" w:rsidR="00294D96" w:rsidRDefault="00294D96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465+737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E06FF" w14:textId="77777777" w:rsidR="00294D96" w:rsidRDefault="00294D96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F0CF2" w14:textId="77777777" w:rsidR="00294D96" w:rsidRDefault="00294D96" w:rsidP="009035DB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294D96" w14:paraId="66628DCB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359F0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E2641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E4BD5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FD10A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Florilor</w:t>
            </w:r>
          </w:p>
          <w:p w14:paraId="74736258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0B199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9F627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4F928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735D9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96FCB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294D96" w14:paraId="5E8EAD2D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696C9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38864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44968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0F5E6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Cojocna</w:t>
            </w:r>
          </w:p>
          <w:p w14:paraId="0F66273D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C08DA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4BEC8E27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 13</w:t>
            </w:r>
          </w:p>
          <w:p w14:paraId="4D164AC7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vârf sch.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FA19C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7DE67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BCB4B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2C6BB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294D96" w14:paraId="050251C7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68EDC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35CE6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FA845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701D6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E2D01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17D64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45319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0174C3F9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ECB6B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ECF45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294D96" w14:paraId="5DDB9D1A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7EC40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F2C7D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675A9E0F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E9FCF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5936E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5A487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5800C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E1E41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B91E9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95982" w14:textId="77777777" w:rsidR="00294D96" w:rsidRPr="00373561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RV protec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ție muncitori între orele 7,00-18,00. Nesemnalizată pe teren.</w:t>
            </w:r>
          </w:p>
        </w:tc>
      </w:tr>
      <w:tr w:rsidR="00294D96" w14:paraId="674F66EB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6D638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51223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05C5A2DC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572BE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FABEF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39930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8841A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0C618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C48BB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F08C0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294D96" w14:paraId="51BDB51F" w14:textId="77777777" w:rsidTr="00E4222D">
        <w:trPr>
          <w:cantSplit/>
          <w:trHeight w:val="39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C35EA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D3090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D0D82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BFE2D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30F43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călcâi</w:t>
            </w:r>
          </w:p>
          <w:p w14:paraId="71DD748C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57CD1EC3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24 / 26 și </w:t>
            </w:r>
          </w:p>
          <w:p w14:paraId="7321FB13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 489+700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9F8BE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88025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8CD4E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8F637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circulația la </w:t>
            </w:r>
          </w:p>
          <w:p w14:paraId="1C5A5D65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linia 1.</w:t>
            </w:r>
          </w:p>
        </w:tc>
      </w:tr>
      <w:tr w:rsidR="00294D96" w14:paraId="28206C79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A4066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57699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3BB01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9CCA9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Apahida -</w:t>
            </w:r>
          </w:p>
          <w:p w14:paraId="1E9D4B2F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Cluj Napoca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A111C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F1A25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AAF0B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490+600</w:t>
            </w:r>
          </w:p>
          <w:p w14:paraId="790A1C46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490+650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BA896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F3F68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294D96" w14:paraId="50FF4362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E22D0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A82FF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495+307</w:t>
            </w:r>
          </w:p>
          <w:p w14:paraId="5E4026CF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501+929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DB98D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434B5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 Cluj Napoca Est Ax St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6DF77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7BEA9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A187C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A24A4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C6805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294D96" w14:paraId="1758CA75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8EFF3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A25F4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ED20B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C9FA6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Cluj Napoca Est -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5913A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12373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9FAA0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499+350</w:t>
            </w:r>
          </w:p>
          <w:p w14:paraId="7A408BBC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501+121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DB3AB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27113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294D96" w14:paraId="1DD4A232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BBB5A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F452A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D0B17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F38FD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A0E43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661FDB3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EA24E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561DA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7C807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19A99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294D96" w14:paraId="03D4385D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F1E00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EA491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C1BDB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562F3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  <w:p w14:paraId="7CC1B534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19430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EB880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8CFC7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7F7DB" w14:textId="77777777" w:rsidR="00294D96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C826B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294D96" w14:paraId="6E3AA9C7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2F410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A176D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19621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92830" w14:textId="77777777" w:rsidR="00294D96" w:rsidRDefault="00294D9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775C2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18, 28, 76, diag. </w:t>
            </w:r>
          </w:p>
          <w:p w14:paraId="44ED4F6B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18 - 28 și </w:t>
            </w:r>
          </w:p>
          <w:p w14:paraId="5F0CA1B2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porți-unea </w:t>
            </w:r>
          </w:p>
          <w:p w14:paraId="02A4241A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linie cuprin-să </w:t>
            </w:r>
          </w:p>
          <w:p w14:paraId="6E09A547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18 și vârf sch. 200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6789B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D7467" w14:textId="77777777" w:rsidR="00294D96" w:rsidRDefault="00294D9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75FB2" w14:textId="77777777" w:rsidR="00294D96" w:rsidRPr="00600D25" w:rsidRDefault="00294D9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F1D10" w14:textId="77777777" w:rsidR="00294D96" w:rsidRPr="00D344C9" w:rsidRDefault="00294D9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294D96" w14:paraId="30BE2BE7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0359F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5F831" w14:textId="77777777" w:rsidR="00294D96" w:rsidRDefault="00294D9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F4B10" w14:textId="77777777" w:rsidR="00294D96" w:rsidRPr="00600D25" w:rsidRDefault="00294D9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F87CC" w14:textId="77777777" w:rsidR="00294D96" w:rsidRDefault="00294D96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Cluj Napoca, </w:t>
            </w:r>
          </w:p>
          <w:p w14:paraId="5FA94E8F" w14:textId="77777777" w:rsidR="00294D96" w:rsidRDefault="00294D96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7BFA7" w14:textId="77777777" w:rsidR="00294D96" w:rsidRDefault="00294D9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porți-unea </w:t>
            </w:r>
          </w:p>
          <w:p w14:paraId="5EC06599" w14:textId="77777777" w:rsidR="00294D96" w:rsidRDefault="00294D9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cuprin-să </w:t>
            </w:r>
          </w:p>
          <w:p w14:paraId="16068935" w14:textId="77777777" w:rsidR="00294D96" w:rsidRDefault="00294D9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13CA7BF1" w14:textId="77777777" w:rsidR="00294D96" w:rsidRDefault="00294D9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5A017D2E" w14:textId="77777777" w:rsidR="00294D96" w:rsidRDefault="00294D9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32/34</w:t>
            </w:r>
          </w:p>
          <w:p w14:paraId="062C2322" w14:textId="77777777" w:rsidR="00294D96" w:rsidRDefault="00294D9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664C8586" w14:textId="77777777" w:rsidR="00294D96" w:rsidRDefault="00294D9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R28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B4C09" w14:textId="77777777" w:rsidR="00294D96" w:rsidRDefault="00294D9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0AD64" w14:textId="77777777" w:rsidR="00294D96" w:rsidRDefault="00294D9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8B10A" w14:textId="77777777" w:rsidR="00294D96" w:rsidRPr="00600D25" w:rsidRDefault="00294D9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CB310" w14:textId="77777777" w:rsidR="00294D96" w:rsidRDefault="00294D96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294D96" w14:paraId="14C449AA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71484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AB188" w14:textId="77777777" w:rsidR="00294D96" w:rsidRDefault="00294D9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9789F" w14:textId="77777777" w:rsidR="00294D96" w:rsidRPr="00600D25" w:rsidRDefault="00294D9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55590" w14:textId="77777777" w:rsidR="00294D96" w:rsidRDefault="00294D96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Aleşd </w:t>
            </w:r>
          </w:p>
          <w:p w14:paraId="69903B12" w14:textId="77777777" w:rsidR="00294D96" w:rsidRDefault="00294D96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5, 6 și 7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6FF7F" w14:textId="77777777" w:rsidR="00294D96" w:rsidRDefault="00294D9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4A2CD" w14:textId="77777777" w:rsidR="00294D96" w:rsidRDefault="00294D9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64905" w14:textId="77777777" w:rsidR="00294D96" w:rsidRDefault="00294D9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C27A6" w14:textId="77777777" w:rsidR="00294D96" w:rsidRPr="00600D25" w:rsidRDefault="00294D9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9D52E" w14:textId="77777777" w:rsidR="00294D96" w:rsidRDefault="00294D96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294D96" w14:paraId="570AAA3D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AAD4A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6C201" w14:textId="77777777" w:rsidR="00294D96" w:rsidRDefault="00294D9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D7D33" w14:textId="77777777" w:rsidR="00294D96" w:rsidRPr="00600D25" w:rsidRDefault="00294D9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8E963" w14:textId="77777777" w:rsidR="00294D96" w:rsidRDefault="00294D96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Aleşd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E6F54" w14:textId="77777777" w:rsidR="00294D96" w:rsidRDefault="00294D9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8D1C6CD" w14:textId="77777777" w:rsidR="00294D96" w:rsidRDefault="00294D9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 </w:t>
            </w:r>
          </w:p>
          <w:p w14:paraId="32C485C8" w14:textId="77777777" w:rsidR="00294D96" w:rsidRDefault="00294D9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24 - 30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D254B" w14:textId="77777777" w:rsidR="00294D96" w:rsidRDefault="00294D9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C8DB5" w14:textId="77777777" w:rsidR="00294D96" w:rsidRDefault="00294D9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51BF7" w14:textId="77777777" w:rsidR="00294D96" w:rsidRPr="00600D25" w:rsidRDefault="00294D9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EA9F3" w14:textId="77777777" w:rsidR="00294D96" w:rsidRDefault="00294D96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liinile 5 – 7 Cap Y.</w:t>
            </w:r>
          </w:p>
        </w:tc>
      </w:tr>
      <w:tr w:rsidR="00294D96" w14:paraId="11AE4C7A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1D3A1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0AFCA" w14:textId="77777777" w:rsidR="00294D96" w:rsidRDefault="00294D9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622+468</w:t>
            </w:r>
          </w:p>
          <w:p w14:paraId="5AB4AC3A" w14:textId="77777777" w:rsidR="00294D96" w:rsidRDefault="00294D9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622+568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010B9" w14:textId="77777777" w:rsidR="00294D96" w:rsidRPr="00600D25" w:rsidRDefault="00294D9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E7961" w14:textId="77777777" w:rsidR="00294D96" w:rsidRDefault="00294D96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Aleşd-</w:t>
            </w:r>
          </w:p>
          <w:p w14:paraId="50132E7E" w14:textId="77777777" w:rsidR="00294D96" w:rsidRDefault="00294D96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B70B8" w14:textId="77777777" w:rsidR="00294D96" w:rsidRDefault="00294D9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FE743" w14:textId="77777777" w:rsidR="00294D96" w:rsidRDefault="00294D9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7B374" w14:textId="77777777" w:rsidR="00294D96" w:rsidRDefault="00294D9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C593B" w14:textId="77777777" w:rsidR="00294D96" w:rsidRDefault="00294D9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82272" w14:textId="77777777" w:rsidR="00294D96" w:rsidRDefault="00294D96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294D96" w14:paraId="17DFFCC3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8AEB9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3D735" w14:textId="77777777" w:rsidR="00294D96" w:rsidRDefault="00294D9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3EA96" w14:textId="77777777" w:rsidR="00294D96" w:rsidRDefault="00294D9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B70A2" w14:textId="77777777" w:rsidR="00294D96" w:rsidRDefault="00294D96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 linia 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CBF29" w14:textId="77777777" w:rsidR="00294D96" w:rsidRDefault="00294D9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E463D" w14:textId="77777777" w:rsidR="00294D96" w:rsidRDefault="00294D9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94A6F" w14:textId="77777777" w:rsidR="00294D96" w:rsidRDefault="00294D9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9479D" w14:textId="77777777" w:rsidR="00294D96" w:rsidRDefault="00294D9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D09DB" w14:textId="77777777" w:rsidR="00294D96" w:rsidRDefault="00294D96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294D96" w14:paraId="119C7E94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09564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FDAEB" w14:textId="77777777" w:rsidR="00294D96" w:rsidRDefault="00294D9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E4F0C" w14:textId="77777777" w:rsidR="00294D96" w:rsidRDefault="00294D9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B6BDB" w14:textId="77777777" w:rsidR="00294D96" w:rsidRDefault="00294D96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58AFF" w14:textId="77777777" w:rsidR="00294D96" w:rsidRDefault="00294D9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11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23BB0" w14:textId="77777777" w:rsidR="00294D96" w:rsidRDefault="00294D9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8D416" w14:textId="77777777" w:rsidR="00294D96" w:rsidRDefault="00294D9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D214B" w14:textId="77777777" w:rsidR="00294D96" w:rsidRDefault="00294D9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2F0CB" w14:textId="77777777" w:rsidR="00294D96" w:rsidRDefault="00294D96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 xml:space="preserve"> la liinile 1 și 2 Cap X. Nesemnalizată pe teren.</w:t>
            </w:r>
          </w:p>
        </w:tc>
      </w:tr>
      <w:tr w:rsidR="00294D96" w14:paraId="048EA040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0BDA5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84088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04FDC" w14:textId="77777777" w:rsidR="00294D96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49C71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255A6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14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C766E" w14:textId="77777777" w:rsidR="00294D96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82B7C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8FF7F" w14:textId="77777777" w:rsidR="00294D96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EA7F8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 xml:space="preserve"> la linia  2 Cap Y. Nesemnalizată pe teren.</w:t>
            </w:r>
          </w:p>
        </w:tc>
      </w:tr>
      <w:tr w:rsidR="00294D96" w14:paraId="1E8D4A76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671D7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A46F6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633+700</w:t>
            </w:r>
          </w:p>
          <w:p w14:paraId="4230F69A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1445E" w14:textId="77777777" w:rsidR="00294D96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8B37F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2CEAF7F7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776B4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1A52A" w14:textId="77777777" w:rsidR="00294D96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A2AEC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DAACE" w14:textId="77777777" w:rsidR="00294D96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E591B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294D96" w14:paraId="12F78E46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E48B1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76E23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636+190</w:t>
            </w:r>
          </w:p>
          <w:p w14:paraId="1B792BA1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636+290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B7D28" w14:textId="77777777" w:rsidR="00294D96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D2DD1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07E36CF1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70E00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0F588" w14:textId="77777777" w:rsidR="00294D96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852F3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30760" w14:textId="77777777" w:rsidR="00294D96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EB235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294D96" w14:paraId="126B2D61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9BFF0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52FFA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638+000</w:t>
            </w:r>
          </w:p>
          <w:p w14:paraId="7F6E8932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638+100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23B46" w14:textId="77777777" w:rsidR="00294D96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8CCDC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15D80B5C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8906E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994CB" w14:textId="77777777" w:rsidR="00294D96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DF881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32EA6" w14:textId="77777777" w:rsidR="00294D96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18293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294D96" w14:paraId="000A351A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88BF9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EAFF7" w14:textId="77777777" w:rsidR="00294D96" w:rsidRDefault="00294D9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16EC5" w14:textId="77777777" w:rsidR="00294D96" w:rsidRDefault="00294D96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365D0" w14:textId="77777777" w:rsidR="00294D96" w:rsidRDefault="00294D96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5CC21" w14:textId="77777777" w:rsidR="00294D96" w:rsidRDefault="00294D9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4F996" w14:textId="77777777" w:rsidR="00294D96" w:rsidRDefault="00294D96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7C309" w14:textId="77777777" w:rsidR="00294D96" w:rsidRDefault="00294D9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644+700</w:t>
            </w:r>
          </w:p>
          <w:p w14:paraId="2FD21E6A" w14:textId="77777777" w:rsidR="00294D96" w:rsidRDefault="00294D9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645+050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5A2CC" w14:textId="77777777" w:rsidR="00294D96" w:rsidRDefault="00294D96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3413A" w14:textId="77777777" w:rsidR="00294D96" w:rsidRDefault="00294D96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294D96" w14:paraId="4BBF457C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3D08F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4B494" w14:textId="77777777" w:rsidR="00294D96" w:rsidRDefault="00294D9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03C79" w14:textId="77777777" w:rsidR="00294D96" w:rsidRDefault="00294D96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CDC55" w14:textId="77777777" w:rsidR="00294D96" w:rsidRDefault="00294D96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-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D56CF" w14:textId="77777777" w:rsidR="00294D96" w:rsidRDefault="00294D9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82A4D" w14:textId="77777777" w:rsidR="00294D96" w:rsidRDefault="00294D96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BA369" w14:textId="77777777" w:rsidR="00294D96" w:rsidRDefault="00294D9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647+700</w:t>
            </w:r>
          </w:p>
          <w:p w14:paraId="4E48F25F" w14:textId="77777777" w:rsidR="00294D96" w:rsidRDefault="00294D9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647+800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710D5" w14:textId="77777777" w:rsidR="00294D96" w:rsidRDefault="00294D96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DB1EA" w14:textId="77777777" w:rsidR="00294D96" w:rsidRDefault="00294D96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294D96" w14:paraId="06D077B3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979F8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8E35A" w14:textId="77777777" w:rsidR="00294D96" w:rsidRDefault="00294D9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6DFBE" w14:textId="77777777" w:rsidR="00294D96" w:rsidRDefault="00294D96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25304" w14:textId="77777777" w:rsidR="00294D96" w:rsidRDefault="00294D96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Est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795DE" w14:textId="77777777" w:rsidR="00294D96" w:rsidRDefault="00294D9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D688C" w14:textId="77777777" w:rsidR="00294D96" w:rsidRDefault="00294D96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0A94A" w14:textId="77777777" w:rsidR="00294D96" w:rsidRDefault="00294D9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649+550</w:t>
            </w:r>
          </w:p>
          <w:p w14:paraId="6BEB3AF8" w14:textId="77777777" w:rsidR="00294D96" w:rsidRDefault="00294D9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649+650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23A0D" w14:textId="77777777" w:rsidR="00294D96" w:rsidRDefault="00294D96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9C53D" w14:textId="77777777" w:rsidR="00294D96" w:rsidRDefault="00294D96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294D96" w14:paraId="52873796" w14:textId="77777777" w:rsidTr="00E4222D">
        <w:trPr>
          <w:cantSplit/>
          <w:trHeight w:val="72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CCCE5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D2FE0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2978A" w14:textId="77777777" w:rsidR="00294D96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C69F0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9101B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0F2B8F4A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/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4B532" w14:textId="77777777" w:rsidR="00294D96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7F231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31007" w14:textId="77777777" w:rsidR="00294D96" w:rsidRPr="00600D25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AA84B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4 - 7 Tranzit Cap X.</w:t>
            </w:r>
          </w:p>
        </w:tc>
      </w:tr>
      <w:tr w:rsidR="00294D96" w14:paraId="5463347E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C5687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03522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34D1E" w14:textId="77777777" w:rsidR="00294D96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243BA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D0984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B02E9B6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/ 13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CE660" w14:textId="77777777" w:rsidR="00294D96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EC313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E6D58" w14:textId="77777777" w:rsidR="00294D96" w:rsidRPr="00600D25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5A0B5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4 - 7 Tranzit Cap X.</w:t>
            </w:r>
          </w:p>
        </w:tc>
      </w:tr>
      <w:tr w:rsidR="00294D96" w14:paraId="1D9F69D7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19F9C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51BB4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652+000</w:t>
            </w:r>
          </w:p>
          <w:p w14:paraId="1CF4C84C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4C17B" w14:textId="77777777" w:rsidR="00294D96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F7C87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Oradea Est - Oradea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90FCC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FED42" w14:textId="77777777" w:rsidR="00294D96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DE966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651+950</w:t>
            </w:r>
          </w:p>
          <w:p w14:paraId="1C5FC187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652+000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018DC" w14:textId="77777777" w:rsidR="00294D96" w:rsidRPr="00600D25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667F8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294D96" w14:paraId="38EA15FE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C214B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5F8F5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CD07B" w14:textId="77777777" w:rsidR="00294D96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6D3BA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39B566A1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F033B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BD8FB" w14:textId="77777777" w:rsidR="00294D96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FFA69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67731" w14:textId="77777777" w:rsidR="00294D96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7861E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3 A, 4 A, 7 A, 1 B, </w:t>
            </w:r>
          </w:p>
          <w:p w14:paraId="6E90F55A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2 B, 3 B,  Cap Y.</w:t>
            </w:r>
          </w:p>
          <w:p w14:paraId="4A217056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FDF69C8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294D96" w14:paraId="53481317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A8054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9BBD5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79F63" w14:textId="77777777" w:rsidR="00294D96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A7DF7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7EDF673C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86853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717FD" w14:textId="77777777" w:rsidR="00294D96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00499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D4A8E" w14:textId="77777777" w:rsidR="00294D96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215C9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7 A, 1B - 3B, </w:t>
            </w:r>
          </w:p>
          <w:p w14:paraId="276A7E96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Depou  Cap Y.</w:t>
            </w:r>
          </w:p>
          <w:p w14:paraId="3B870DAB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7243668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294D96" w14:paraId="5D3C9A43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134FF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AD3BC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99682" w14:textId="77777777" w:rsidR="00294D96" w:rsidRPr="00600D25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FD071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274C6960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35820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88BB5" w14:textId="77777777" w:rsidR="00294D96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46E8D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20239" w14:textId="77777777" w:rsidR="00294D96" w:rsidRPr="00600D25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C06DE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7A, 1B - 3B și </w:t>
            </w:r>
          </w:p>
          <w:p w14:paraId="77305B65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Depou Cap Y.</w:t>
            </w:r>
          </w:p>
          <w:p w14:paraId="152F2F59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E383456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294D96" w14:paraId="47FDE943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6E011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EE350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346B6" w14:textId="77777777" w:rsidR="00294D96" w:rsidRPr="00600D25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C7501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18CBE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125B9" w14:textId="77777777" w:rsidR="00294D96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0F5BB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00ABC" w14:textId="77777777" w:rsidR="00294D96" w:rsidRPr="00600D25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89541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 A, Cap Y.</w:t>
            </w:r>
          </w:p>
          <w:p w14:paraId="7C62B8F9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25F2AE8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294D96" w14:paraId="5E2CE737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A873A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2BEBF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C76D5" w14:textId="77777777" w:rsidR="00294D96" w:rsidRPr="00600D25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7B43A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2F69EFA9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BF107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A49B8" w14:textId="77777777" w:rsidR="00294D96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B102D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8839C" w14:textId="77777777" w:rsidR="00294D96" w:rsidRPr="00600D25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DDBD9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3 A, 4 A, Cap Y.</w:t>
            </w:r>
          </w:p>
          <w:p w14:paraId="79280E69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0BDD8A5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294D96" w14:paraId="4FCFFB7F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F0870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39A44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1D3A2" w14:textId="77777777" w:rsidR="00294D96" w:rsidRPr="00600D25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0B8C8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56FD9CB5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1B39A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411B5" w14:textId="77777777" w:rsidR="00294D96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822C5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ACD7C" w14:textId="77777777" w:rsidR="00294D96" w:rsidRPr="00600D25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9F9CB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3 A, 4 A și Depoul Oradea.</w:t>
            </w:r>
          </w:p>
          <w:p w14:paraId="1630C23B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79810F8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294D96" w14:paraId="5F42A34D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00535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4CCCC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656+150</w:t>
            </w:r>
          </w:p>
          <w:p w14:paraId="72318267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656+300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49084" w14:textId="77777777" w:rsidR="00294D96" w:rsidRPr="00600D25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915C2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–</w:t>
            </w:r>
          </w:p>
          <w:p w14:paraId="40948C6B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BAFA7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E57C9" w14:textId="77777777" w:rsidR="00294D96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A83C0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D2C66" w14:textId="77777777" w:rsidR="00294D96" w:rsidRPr="00600D25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D221D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294D96" w14:paraId="4A671E19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FA90D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516AA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657+600</w:t>
            </w:r>
          </w:p>
          <w:p w14:paraId="42C3416A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657+750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14830" w14:textId="77777777" w:rsidR="00294D96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B3A9F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–</w:t>
            </w:r>
          </w:p>
          <w:p w14:paraId="6074AFCA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8C3E7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067DB" w14:textId="77777777" w:rsidR="00294D96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D2EF9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FEE50" w14:textId="77777777" w:rsidR="00294D96" w:rsidRPr="00600D25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61D18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294D96" w14:paraId="731CCF77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A9300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652BF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14B05" w14:textId="77777777" w:rsidR="00294D96" w:rsidRPr="00600D25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7CC4A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52C0A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bretea Cap X</w:t>
            </w:r>
          </w:p>
          <w:p w14:paraId="6C8770D1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19, 21, 31, 27 /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0056D" w14:textId="77777777" w:rsidR="00294D96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CF80B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4A8D9" w14:textId="77777777" w:rsidR="00294D96" w:rsidRPr="00600D25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E410E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7C2A714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19097D0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7 - 17, Cap X.</w:t>
            </w:r>
          </w:p>
        </w:tc>
      </w:tr>
      <w:tr w:rsidR="00294D96" w14:paraId="0F4C2D8A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FFE52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C4D75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3+772</w:t>
            </w:r>
          </w:p>
          <w:p w14:paraId="049447CA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3+872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2D265" w14:textId="77777777" w:rsidR="00294D96" w:rsidRPr="00600D25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E4781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9FF65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7B63C" w14:textId="77777777" w:rsidR="00294D96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6EEE5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78B87" w14:textId="77777777" w:rsidR="00294D96" w:rsidRPr="00600D25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086B2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294D96" w14:paraId="489C72B1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BB68F" w14:textId="77777777" w:rsidR="00294D96" w:rsidRDefault="00294D96" w:rsidP="00294D9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78B54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4+884</w:t>
            </w:r>
          </w:p>
          <w:p w14:paraId="4B48E743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4+984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CD5B3" w14:textId="77777777" w:rsidR="00294D96" w:rsidRPr="00600D25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EFE22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82A7A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27924" w14:textId="77777777" w:rsidR="00294D96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E266E" w14:textId="77777777" w:rsidR="00294D96" w:rsidRDefault="00294D9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52753" w14:textId="77777777" w:rsidR="00294D96" w:rsidRPr="00600D25" w:rsidRDefault="00294D9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25B12" w14:textId="77777777" w:rsidR="00294D96" w:rsidRDefault="00294D9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</w:tbl>
    <w:p w14:paraId="34E8D023" w14:textId="77777777" w:rsidR="00294D96" w:rsidRPr="00836022" w:rsidRDefault="00294D96" w:rsidP="0095691E">
      <w:pPr>
        <w:spacing w:before="40" w:line="192" w:lineRule="auto"/>
        <w:ind w:right="57"/>
        <w:rPr>
          <w:sz w:val="20"/>
          <w:lang w:val="en-US"/>
        </w:rPr>
      </w:pPr>
    </w:p>
    <w:p w14:paraId="62858E67" w14:textId="77777777" w:rsidR="00294D96" w:rsidRPr="00DE2227" w:rsidRDefault="00294D96" w:rsidP="0095691E"/>
    <w:p w14:paraId="38B4EE65" w14:textId="77777777" w:rsidR="00294D96" w:rsidRPr="0095691E" w:rsidRDefault="00294D96" w:rsidP="0095691E"/>
    <w:p w14:paraId="68E4A4FF" w14:textId="77777777" w:rsidR="00294D96" w:rsidRDefault="00294D96" w:rsidP="008A020B">
      <w:pPr>
        <w:pStyle w:val="Heading1"/>
        <w:spacing w:line="360" w:lineRule="auto"/>
        <w:rPr>
          <w:lang w:val="en-US"/>
        </w:rPr>
      </w:pPr>
      <w:r>
        <w:rPr>
          <w:lang w:val="en-US"/>
        </w:rPr>
        <w:t>LINIA 301 F</w:t>
      </w:r>
    </w:p>
    <w:p w14:paraId="269AB81C" w14:textId="77777777" w:rsidR="00294D96" w:rsidRPr="005D215B" w:rsidRDefault="00294D96" w:rsidP="00737CD4">
      <w:pPr>
        <w:pStyle w:val="Heading1"/>
        <w:spacing w:line="360" w:lineRule="auto"/>
        <w:rPr>
          <w:b w:val="0"/>
          <w:bCs w:val="0"/>
          <w:sz w:val="8"/>
          <w:lang w:val="en-US"/>
        </w:rPr>
      </w:pPr>
      <w:r>
        <w:rPr>
          <w:lang w:val="en-US"/>
        </w:rPr>
        <w:t>CHITILA - CHIAJNA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294D96" w14:paraId="6758C01B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5CC1D" w14:textId="77777777" w:rsidR="00294D96" w:rsidRDefault="00294D96" w:rsidP="00294D96">
            <w:pPr>
              <w:numPr>
                <w:ilvl w:val="0"/>
                <w:numId w:val="34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4220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9D71C" w14:textId="77777777" w:rsidR="00294D96" w:rsidRPr="00B3607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E16F9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Chitila - Chiajna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44B7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EE0A1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C4B4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0+800</w:t>
            </w:r>
          </w:p>
          <w:p w14:paraId="1390542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A58CE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DA67B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pe teren, numai cu palete cu diagonală.</w:t>
            </w:r>
          </w:p>
        </w:tc>
      </w:tr>
      <w:tr w:rsidR="00294D96" w14:paraId="435B925F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EBCBA" w14:textId="77777777" w:rsidR="00294D96" w:rsidRDefault="00294D96" w:rsidP="00294D96">
            <w:pPr>
              <w:numPr>
                <w:ilvl w:val="0"/>
                <w:numId w:val="34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AFB2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19088" w14:textId="77777777" w:rsidR="00294D96" w:rsidRPr="00B3607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2A64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Chiajna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272D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202DB6D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D452F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3CA1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C4F56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C699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63A928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I  -  V şi firele 1 şi 2 Chitila - Chiajna şi </w:t>
            </w:r>
          </w:p>
          <w:p w14:paraId="001511E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Chiajna - Jilava.</w:t>
            </w:r>
          </w:p>
        </w:tc>
      </w:tr>
      <w:tr w:rsidR="00294D96" w14:paraId="55C7249C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B11BE" w14:textId="77777777" w:rsidR="00294D96" w:rsidRDefault="00294D96" w:rsidP="00294D96">
            <w:pPr>
              <w:numPr>
                <w:ilvl w:val="0"/>
                <w:numId w:val="34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4753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1E552" w14:textId="77777777" w:rsidR="00294D96" w:rsidRPr="00B3607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75DE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Chiajna</w:t>
            </w:r>
          </w:p>
          <w:p w14:paraId="326AE62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B26B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5 </w:t>
            </w:r>
          </w:p>
          <w:p w14:paraId="28D983E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57EE5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1F27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F2F20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F901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4 directă.</w:t>
            </w:r>
          </w:p>
        </w:tc>
      </w:tr>
      <w:tr w:rsidR="00294D96" w14:paraId="25D54B22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455B4" w14:textId="77777777" w:rsidR="00294D96" w:rsidRDefault="00294D96" w:rsidP="00294D96">
            <w:pPr>
              <w:numPr>
                <w:ilvl w:val="0"/>
                <w:numId w:val="34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8BCD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19E3B" w14:textId="77777777" w:rsidR="00294D96" w:rsidRPr="00B3607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02F9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Chiajna -</w:t>
            </w:r>
          </w:p>
          <w:p w14:paraId="526FE01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5 directă, </w:t>
            </w:r>
          </w:p>
          <w:p w14:paraId="28F3EF6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+ sch. 24 în abatere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311B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C4DAA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C299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4+617</w:t>
            </w:r>
          </w:p>
          <w:p w14:paraId="1154F7A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5+075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D7B11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6F3E6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FD78549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5.</w:t>
            </w:r>
          </w:p>
          <w:p w14:paraId="3A212D5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02B019BE" w14:textId="77777777" w:rsidR="00294D96" w:rsidRDefault="00294D96">
      <w:pPr>
        <w:spacing w:before="40" w:after="40" w:line="192" w:lineRule="auto"/>
        <w:ind w:right="57"/>
        <w:rPr>
          <w:sz w:val="20"/>
          <w:lang w:val="en-US"/>
        </w:rPr>
      </w:pPr>
    </w:p>
    <w:p w14:paraId="69D1451B" w14:textId="77777777" w:rsidR="00294D96" w:rsidRDefault="00294D96" w:rsidP="00F14E3C">
      <w:pPr>
        <w:pStyle w:val="Heading1"/>
        <w:spacing w:line="360" w:lineRule="auto"/>
      </w:pPr>
      <w:r>
        <w:t>LINIA 301 F1</w:t>
      </w:r>
    </w:p>
    <w:p w14:paraId="1C54FBD2" w14:textId="77777777" w:rsidR="00294D96" w:rsidRDefault="00294D96" w:rsidP="00AF280C">
      <w:pPr>
        <w:pStyle w:val="Heading1"/>
        <w:spacing w:line="360" w:lineRule="auto"/>
        <w:rPr>
          <w:sz w:val="8"/>
        </w:rPr>
      </w:pPr>
      <w:r>
        <w:t>BUCUREŞTI TRIAJ B2 - POST GIULEŞTI – POST RUDENI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1"/>
        <w:gridCol w:w="754"/>
        <w:gridCol w:w="2197"/>
        <w:gridCol w:w="869"/>
        <w:gridCol w:w="756"/>
        <w:gridCol w:w="868"/>
        <w:gridCol w:w="756"/>
        <w:gridCol w:w="2498"/>
      </w:tblGrid>
      <w:tr w:rsidR="00294D96" w14:paraId="44A9E555" w14:textId="77777777">
        <w:trPr>
          <w:cantSplit/>
          <w:trHeight w:val="33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D670F" w14:textId="77777777" w:rsidR="00294D96" w:rsidRDefault="00294D96" w:rsidP="00294D9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74DA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B5AD6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899A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EFCB586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B2, linia 18B2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CC5B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92CB4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4FCF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84D4C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A025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28A4F520" w14:textId="77777777">
        <w:trPr>
          <w:cantSplit/>
          <w:trHeight w:val="33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FBA3B" w14:textId="77777777" w:rsidR="00294D96" w:rsidRDefault="00294D96" w:rsidP="00294D9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846C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0C006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37DC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13CD55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B2, linia 26B2 Cap 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2591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 lungime de 70 m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03D9E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898B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74E70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9141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1D8BDEF1" w14:textId="77777777">
        <w:trPr>
          <w:cantSplit/>
          <w:trHeight w:val="43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C91A2" w14:textId="77777777" w:rsidR="00294D96" w:rsidRDefault="00294D96" w:rsidP="00294D9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BD8D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B1DB4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F5B8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DA8364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B2, linia 28B2 Cap 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6CD2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 lungime de 70 m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A4EEE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2C58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15177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F389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347C1668" w14:textId="77777777">
        <w:trPr>
          <w:cantSplit/>
          <w:trHeight w:val="11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4795A" w14:textId="77777777" w:rsidR="00294D96" w:rsidRDefault="00294D96" w:rsidP="00294D9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0353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5FEFA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3BD06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6A760E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Post 23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E447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pacing w:val="-10"/>
                <w:sz w:val="20"/>
                <w:lang w:val="ro-RO"/>
              </w:rPr>
              <w:t>diag.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15D5069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4 - 16,</w:t>
            </w:r>
          </w:p>
          <w:p w14:paraId="286B5AC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28 - 44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732EE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9A0B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8490D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7621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4AA152B0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450C7" w14:textId="77777777" w:rsidR="00294D96" w:rsidRDefault="00294D96" w:rsidP="00294D9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B903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8C1CF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FF9A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1F8E17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D963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16 / 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8F14F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E2D0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34542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4C04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025A23EC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DFD2F" w14:textId="77777777" w:rsidR="00294D96" w:rsidRDefault="00294D96" w:rsidP="00294D9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6C65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408BE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034A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C406CB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6987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40916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D748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B0E5F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30B0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3FF46F7A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0C044" w14:textId="77777777" w:rsidR="00294D96" w:rsidRDefault="00294D96" w:rsidP="00294D9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CDF0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3DBDE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6977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43D4C1B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D712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590B2B6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 / 42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DE644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7873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BDC0B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5644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26FB8781" w14:textId="77777777">
        <w:trPr>
          <w:cantSplit/>
          <w:trHeight w:val="59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56EF1" w14:textId="77777777" w:rsidR="00294D96" w:rsidRDefault="00294D96" w:rsidP="00294D9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DE24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F7A24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D8C9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FC6A08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 Romb bretea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9D6B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4E7F7C8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 / 48, 24 / 34, 26 / 36</w:t>
            </w:r>
          </w:p>
          <w:p w14:paraId="0BD8400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021D0AE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/ 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75EBD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A3BF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AA81B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FCA9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465788B5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A1D62" w14:textId="77777777" w:rsidR="00294D96" w:rsidRDefault="00294D96" w:rsidP="00294D9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5F0F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96487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28F7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F66D55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285D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4E418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F2AA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55DBB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9A6F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59FDAF6E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450F6" w14:textId="77777777" w:rsidR="00294D96" w:rsidRDefault="00294D96" w:rsidP="00294D9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2B29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A917E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C568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7D15FE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7E97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25A56DC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</w:t>
            </w:r>
          </w:p>
          <w:p w14:paraId="5672220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 / 86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FFDC5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7543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7BB19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1693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1FA2E8D6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FE9FF" w14:textId="77777777" w:rsidR="00294D96" w:rsidRDefault="00294D96" w:rsidP="00294D9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0D01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B4D3B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EB29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DE622B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FD5B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92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6057B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CDDC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6026D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7E89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32FD3E79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B1682" w14:textId="77777777" w:rsidR="00294D96" w:rsidRDefault="00294D96" w:rsidP="00294D9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B5EF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79048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716D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853F32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4BA5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porți-unea de linie cuprin-să între TDJ 8/14 - 44/60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CC5BD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AB75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8F3C7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CEB5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03ADB0AA" w14:textId="77777777">
        <w:trPr>
          <w:cantSplit/>
          <w:trHeight w:val="52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287F1" w14:textId="77777777" w:rsidR="00294D96" w:rsidRDefault="00294D96" w:rsidP="00294D9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5F62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1FD15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6D53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CEE568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95D4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BE1B5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E94B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C7159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52BCB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7D66CBFF" w14:textId="77777777">
        <w:trPr>
          <w:cantSplit/>
          <w:trHeight w:val="9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F19CA" w14:textId="77777777" w:rsidR="00294D96" w:rsidRDefault="00294D96" w:rsidP="00294D9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D1E6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4C603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D447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0579DB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A0FD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între sch. 100 şi </w:t>
            </w:r>
          </w:p>
          <w:p w14:paraId="704F1BF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70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204F1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45C6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9C6DE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EF84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19AB4397" w14:textId="77777777">
        <w:trPr>
          <w:cantSplit/>
          <w:trHeight w:val="104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CF589" w14:textId="77777777" w:rsidR="00294D96" w:rsidRDefault="00294D96" w:rsidP="00294D9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48B5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38610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B09C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4E1E0F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14CB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între T.D.J.</w:t>
            </w:r>
          </w:p>
          <w:p w14:paraId="0369A7A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44 / 60 şi </w:t>
            </w:r>
          </w:p>
          <w:p w14:paraId="0752A0D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62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04D44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0ED4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C0393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21A7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90ED919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23B2 – 28B2.</w:t>
            </w:r>
          </w:p>
        </w:tc>
      </w:tr>
      <w:tr w:rsidR="00294D96" w14:paraId="72B5D2B4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CB179" w14:textId="77777777" w:rsidR="00294D96" w:rsidRDefault="00294D96" w:rsidP="00294D9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162F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DBEA6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7ACE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E805E59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06D0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între sch. 64 </w:t>
            </w:r>
          </w:p>
          <w:p w14:paraId="7453603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3D9EDA2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3B841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03DE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47C4C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1494D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14B2 – 16B2.</w:t>
            </w:r>
          </w:p>
        </w:tc>
      </w:tr>
      <w:tr w:rsidR="00294D96" w14:paraId="16A9414C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14B63" w14:textId="77777777" w:rsidR="00294D96" w:rsidRDefault="00294D96" w:rsidP="00294D9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5E28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FBBB9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14C8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992745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72E5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18/20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A750F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9A10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38EEB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E8D2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130E6A84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AC278" w14:textId="77777777" w:rsidR="00294D96" w:rsidRDefault="00294D96" w:rsidP="00294D9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368D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99B4F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7D6B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7A4894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3B18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26/28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E531F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7A64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1C4DC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9FD1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5C090B71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90EAA" w14:textId="77777777" w:rsidR="00294D96" w:rsidRDefault="00294D96" w:rsidP="00294D9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458E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2E117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22D76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6F6D65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8C21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A859C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46D5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28661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A1BC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31C5E17B" w14:textId="77777777">
        <w:trPr>
          <w:cantSplit/>
          <w:trHeight w:val="16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8E004" w14:textId="77777777" w:rsidR="00294D96" w:rsidRDefault="00294D96" w:rsidP="00294D9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6DDD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A03B0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C245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6BB20A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 2 Cap Giulești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09AF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57F3F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F705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5E5B7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A802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100 ml de la călcâi </w:t>
            </w:r>
          </w:p>
          <w:p w14:paraId="61F3873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sch. nr. 9 Post Giulești </w:t>
            </w:r>
          </w:p>
          <w:p w14:paraId="5696955B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Post 23.</w:t>
            </w:r>
          </w:p>
          <w:p w14:paraId="69EC982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pe teren </w:t>
            </w:r>
          </w:p>
          <w:p w14:paraId="3494FC3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Post 23 cu palete galbene </w:t>
            </w:r>
          </w:p>
          <w:p w14:paraId="529B7AE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diagonală.</w:t>
            </w:r>
          </w:p>
        </w:tc>
      </w:tr>
    </w:tbl>
    <w:p w14:paraId="0F67FA10" w14:textId="77777777" w:rsidR="00294D96" w:rsidRDefault="00294D96">
      <w:pPr>
        <w:spacing w:before="40" w:after="40" w:line="192" w:lineRule="auto"/>
        <w:ind w:right="57"/>
        <w:rPr>
          <w:sz w:val="20"/>
          <w:lang w:val="ro-RO"/>
        </w:rPr>
      </w:pPr>
    </w:p>
    <w:p w14:paraId="576A0F67" w14:textId="77777777" w:rsidR="00294D96" w:rsidRDefault="00294D96" w:rsidP="007E3B63">
      <w:pPr>
        <w:pStyle w:val="Heading1"/>
        <w:spacing w:line="360" w:lineRule="auto"/>
      </w:pPr>
      <w:r>
        <w:lastRenderedPageBreak/>
        <w:t>LINIA 301 G</w:t>
      </w:r>
    </w:p>
    <w:p w14:paraId="1ADDB930" w14:textId="77777777" w:rsidR="00294D96" w:rsidRDefault="00294D96" w:rsidP="0031180B">
      <w:pPr>
        <w:pStyle w:val="Heading1"/>
        <w:spacing w:line="360" w:lineRule="auto"/>
        <w:rPr>
          <w:b w:val="0"/>
          <w:bCs w:val="0"/>
          <w:sz w:val="8"/>
        </w:rPr>
      </w:pPr>
      <w:r>
        <w:t>BUCUREŞTII NOI - BUCUREŞTI TRIAJ GRUPA A2 – CABINA 9 - POST 17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6"/>
        <w:gridCol w:w="872"/>
        <w:gridCol w:w="754"/>
        <w:gridCol w:w="2198"/>
        <w:gridCol w:w="868"/>
        <w:gridCol w:w="756"/>
        <w:gridCol w:w="868"/>
        <w:gridCol w:w="756"/>
        <w:gridCol w:w="2498"/>
      </w:tblGrid>
      <w:tr w:rsidR="00294D96" w14:paraId="558D7F44" w14:textId="77777777" w:rsidTr="00662727">
        <w:trPr>
          <w:cantSplit/>
          <w:trHeight w:val="57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1626F3" w14:textId="77777777" w:rsidR="00294D96" w:rsidRDefault="00294D96" w:rsidP="00294D96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E1212E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C2A093" w14:textId="77777777" w:rsidR="00294D96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971075" w14:textId="77777777" w:rsidR="00294D96" w:rsidRDefault="00294D9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15EFEF1" w14:textId="77777777" w:rsidR="00294D96" w:rsidRDefault="00294D9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67445C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28B64AF9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670C38" w14:textId="77777777" w:rsidR="00294D96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4CB169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3EE6BC" w14:textId="77777777" w:rsidR="00294D96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2668C0" w14:textId="77777777" w:rsidR="00294D96" w:rsidRDefault="00294D96" w:rsidP="006627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31E3F374" w14:textId="77777777">
        <w:trPr>
          <w:cantSplit/>
          <w:trHeight w:val="212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5834A9" w14:textId="77777777" w:rsidR="00294D96" w:rsidRDefault="00294D96" w:rsidP="00294D96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E912E2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8639A1" w14:textId="77777777" w:rsidR="00294D96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5D7A93" w14:textId="77777777" w:rsidR="00294D96" w:rsidRDefault="00294D9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734563D" w14:textId="77777777" w:rsidR="00294D96" w:rsidRDefault="00294D9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DD1DE0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26D011AA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174260D4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23 - 31 şi </w:t>
            </w:r>
          </w:p>
          <w:p w14:paraId="68897616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84185C" w14:textId="77777777" w:rsidR="00294D96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A7709D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982628" w14:textId="77777777" w:rsidR="00294D96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FC8E65" w14:textId="77777777" w:rsidR="00294D96" w:rsidRDefault="00294D9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AEF8591" w14:textId="77777777" w:rsidR="00294D96" w:rsidRDefault="00294D9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A 2 - 6 A 2 Cap Post 17 Bucureşti Triaj şi tranzitări de la Bucureştii Noi Grupa C la Bucureşti Băneasa şi Bucureştii Noi la Bucureşti Triaj Post 17.</w:t>
            </w:r>
          </w:p>
        </w:tc>
      </w:tr>
      <w:tr w:rsidR="00294D96" w14:paraId="287E1024" w14:textId="77777777">
        <w:trPr>
          <w:cantSplit/>
          <w:trHeight w:val="221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FF7293" w14:textId="77777777" w:rsidR="00294D96" w:rsidRDefault="00294D96" w:rsidP="00294D96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DB252E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2E1CE5" w14:textId="77777777" w:rsidR="00294D96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174619" w14:textId="77777777" w:rsidR="00294D96" w:rsidRDefault="00294D9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7E8FCCF" w14:textId="77777777" w:rsidR="00294D96" w:rsidRDefault="00294D9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374EDE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34D960EF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126872D7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41 - 47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0A568E" w14:textId="77777777" w:rsidR="00294D96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A7651F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DF2072" w14:textId="77777777" w:rsidR="00294D96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EC6226" w14:textId="77777777" w:rsidR="00294D96" w:rsidRDefault="00294D9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63ABAD85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3E01BC" w14:textId="77777777" w:rsidR="00294D96" w:rsidRDefault="00294D96" w:rsidP="00294D96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D535CD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7DF5A1" w14:textId="77777777" w:rsidR="00294D96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44FA95" w14:textId="77777777" w:rsidR="00294D96" w:rsidRDefault="00294D9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E4DD87B" w14:textId="77777777" w:rsidR="00294D96" w:rsidRDefault="00294D9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76C2ED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20ADAE" w14:textId="77777777" w:rsidR="00294D96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B3ACCD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F8FDFA" w14:textId="77777777" w:rsidR="00294D96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3440EE" w14:textId="77777777" w:rsidR="00294D96" w:rsidRDefault="00294D9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4A1D492F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2CB6F6" w14:textId="77777777" w:rsidR="00294D96" w:rsidRDefault="00294D96" w:rsidP="00294D96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73C791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BBFB76" w14:textId="77777777" w:rsidR="00294D96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AACC63" w14:textId="77777777" w:rsidR="00294D96" w:rsidRDefault="00294D9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76FC8CE" w14:textId="77777777" w:rsidR="00294D96" w:rsidRDefault="00294D9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7774AF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C41BFD" w14:textId="77777777" w:rsidR="00294D96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729E84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37ED1F" w14:textId="77777777" w:rsidR="00294D96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907676" w14:textId="77777777" w:rsidR="00294D96" w:rsidRDefault="00294D9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2F6583A8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8D7261" w14:textId="77777777" w:rsidR="00294D96" w:rsidRDefault="00294D96" w:rsidP="00294D96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69D911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B9353F" w14:textId="77777777" w:rsidR="00294D96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3C8415" w14:textId="77777777" w:rsidR="00294D96" w:rsidRDefault="00294D9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68A3FD6E" w14:textId="77777777" w:rsidR="00294D96" w:rsidRDefault="00294D9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3E6310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6B518D" w14:textId="77777777" w:rsidR="00294D96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24680F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B8FF7C" w14:textId="77777777" w:rsidR="00294D96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2E1197" w14:textId="77777777" w:rsidR="00294D96" w:rsidRDefault="00294D9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0F8F4F1D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8878A" w14:textId="77777777" w:rsidR="00294D96" w:rsidRDefault="00294D96" w:rsidP="00294D96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4AC38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FE08D" w14:textId="77777777" w:rsidR="00294D96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62C9B" w14:textId="77777777" w:rsidR="00294D96" w:rsidRDefault="00294D9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A7A16AC" w14:textId="77777777" w:rsidR="00294D96" w:rsidRDefault="00294D9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Post 17 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4683B" w14:textId="77777777" w:rsidR="00294D96" w:rsidRDefault="00294D96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1DF4532" w14:textId="77777777" w:rsidR="00294D96" w:rsidRDefault="00294D96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43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E7DFC" w14:textId="77777777" w:rsidR="00294D96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3F8E6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06CEA" w14:textId="77777777" w:rsidR="00294D96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F3349" w14:textId="77777777" w:rsidR="00294D96" w:rsidRDefault="00294D9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12ED2DEC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ACBFA" w14:textId="77777777" w:rsidR="00294D96" w:rsidRDefault="00294D96" w:rsidP="00294D96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FF163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C4C51" w14:textId="77777777" w:rsidR="00294D96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881E3" w14:textId="77777777" w:rsidR="00294D96" w:rsidRDefault="00294D9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15BBFBA" w14:textId="77777777" w:rsidR="00294D96" w:rsidRDefault="00294D9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Gr.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70961" w14:textId="77777777" w:rsidR="00294D96" w:rsidRDefault="00294D96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7F8F9AA9" w14:textId="77777777" w:rsidR="00294D96" w:rsidRDefault="00294D96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432D5016" w14:textId="77777777" w:rsidR="00294D96" w:rsidRDefault="00294D96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33 - 59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63E39" w14:textId="77777777" w:rsidR="00294D96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DEF91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C65DE" w14:textId="77777777" w:rsidR="00294D96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CC779" w14:textId="77777777" w:rsidR="00294D96" w:rsidRDefault="00294D9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7E1F0484" w14:textId="77777777">
        <w:tblPrEx>
          <w:tblCellMar>
            <w:left w:w="0" w:type="dxa"/>
            <w:right w:w="0" w:type="dxa"/>
          </w:tblCellMar>
        </w:tblPrEx>
        <w:trPr>
          <w:cantSplit/>
          <w:trHeight w:val="20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77CB8" w14:textId="77777777" w:rsidR="00294D96" w:rsidRDefault="00294D96" w:rsidP="00294D96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86B59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AFA44" w14:textId="77777777" w:rsidR="00294D96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FE0BD" w14:textId="77777777" w:rsidR="00294D96" w:rsidRDefault="00294D9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90D8AED" w14:textId="77777777" w:rsidR="00294D96" w:rsidRDefault="00294D9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Gr.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77EE4" w14:textId="77777777" w:rsidR="00294D96" w:rsidRDefault="00294D96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59EBADAB" w14:textId="77777777" w:rsidR="00294D96" w:rsidRDefault="00294D96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265D8" w14:textId="77777777" w:rsidR="00294D96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9D873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18A78" w14:textId="77777777" w:rsidR="00294D96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9FD81" w14:textId="77777777" w:rsidR="00294D96" w:rsidRDefault="00294D9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6B75DD89" w14:textId="77777777">
        <w:tblPrEx>
          <w:tblCellMar>
            <w:left w:w="0" w:type="dxa"/>
            <w:right w:w="0" w:type="dxa"/>
          </w:tblCellMar>
        </w:tblPrEx>
        <w:trPr>
          <w:cantSplit/>
          <w:trHeight w:val="8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D472C" w14:textId="77777777" w:rsidR="00294D96" w:rsidRDefault="00294D96" w:rsidP="00294D96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02958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EDDF3" w14:textId="77777777" w:rsidR="00294D96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589F9" w14:textId="77777777" w:rsidR="00294D96" w:rsidRDefault="00294D9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663ACF00" w14:textId="77777777" w:rsidR="00294D96" w:rsidRDefault="00294D9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42004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9ED44AB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26 - 20 </w:t>
            </w:r>
          </w:p>
          <w:p w14:paraId="1E7040D8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46786" w14:textId="77777777" w:rsidR="00294D96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45D57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DAE65" w14:textId="77777777" w:rsidR="00294D96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81FB9" w14:textId="77777777" w:rsidR="00294D96" w:rsidRDefault="00294D9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16F8D04C" w14:textId="77777777">
        <w:tblPrEx>
          <w:tblCellMar>
            <w:left w:w="0" w:type="dxa"/>
            <w:right w:w="0" w:type="dxa"/>
          </w:tblCellMar>
        </w:tblPrEx>
        <w:trPr>
          <w:cantSplit/>
          <w:trHeight w:val="16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0CF2D" w14:textId="77777777" w:rsidR="00294D96" w:rsidRDefault="00294D96" w:rsidP="00294D96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8B54F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067E0" w14:textId="77777777" w:rsidR="00294D96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DBD7D" w14:textId="77777777" w:rsidR="00294D96" w:rsidRDefault="00294D9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CAB3855" w14:textId="77777777" w:rsidR="00294D96" w:rsidRDefault="00294D9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CD924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10 / 14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2FFC4" w14:textId="77777777" w:rsidR="00294D96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AB2D6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B6ACB" w14:textId="77777777" w:rsidR="00294D96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CF0A6" w14:textId="77777777" w:rsidR="00294D96" w:rsidRDefault="00294D9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18BA3101" w14:textId="77777777">
        <w:tblPrEx>
          <w:tblCellMar>
            <w:left w:w="0" w:type="dxa"/>
            <w:right w:w="0" w:type="dxa"/>
          </w:tblCellMar>
        </w:tblPrEx>
        <w:trPr>
          <w:cantSplit/>
          <w:trHeight w:val="2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BABBB" w14:textId="77777777" w:rsidR="00294D96" w:rsidRDefault="00294D96" w:rsidP="00294D96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80C25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6DC7C" w14:textId="77777777" w:rsidR="00294D96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52A09" w14:textId="77777777" w:rsidR="00294D96" w:rsidRDefault="00294D9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693A5C74" w14:textId="77777777" w:rsidR="00294D96" w:rsidRDefault="00294D9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9CF63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09615D4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6 - 8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05270" w14:textId="77777777" w:rsidR="00294D96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76628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6F3B5" w14:textId="77777777" w:rsidR="00294D96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04529" w14:textId="77777777" w:rsidR="00294D96" w:rsidRDefault="00294D9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4F96183A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6B7A0" w14:textId="77777777" w:rsidR="00294D96" w:rsidRDefault="00294D96" w:rsidP="00294D96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F3ACF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FEE32" w14:textId="77777777" w:rsidR="00294D96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1A339" w14:textId="77777777" w:rsidR="00294D96" w:rsidRDefault="00294D9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6AEF77E1" w14:textId="77777777" w:rsidR="00294D96" w:rsidRDefault="00294D9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A2, Post 17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6D916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325FD" w14:textId="77777777" w:rsidR="00294D96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544A2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6E015" w14:textId="77777777" w:rsidR="00294D96" w:rsidRDefault="00294D9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F4850" w14:textId="77777777" w:rsidR="00294D96" w:rsidRDefault="00294D9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4C2C49F4" w14:textId="77777777" w:rsidR="00294D96" w:rsidRDefault="00294D96">
      <w:pPr>
        <w:spacing w:before="40" w:line="192" w:lineRule="auto"/>
        <w:ind w:right="57"/>
        <w:rPr>
          <w:sz w:val="20"/>
          <w:lang w:val="ro-RO"/>
        </w:rPr>
      </w:pPr>
    </w:p>
    <w:p w14:paraId="264848B8" w14:textId="77777777" w:rsidR="00294D96" w:rsidRDefault="00294D96" w:rsidP="00A04CFB">
      <w:pPr>
        <w:pStyle w:val="Heading1"/>
        <w:spacing w:line="360" w:lineRule="auto"/>
      </w:pPr>
      <w:r>
        <w:t>LINIA 301 K</w:t>
      </w:r>
    </w:p>
    <w:p w14:paraId="3E1A928C" w14:textId="77777777" w:rsidR="00294D96" w:rsidRDefault="00294D96" w:rsidP="009F157E">
      <w:pPr>
        <w:pStyle w:val="Heading1"/>
        <w:spacing w:line="360" w:lineRule="auto"/>
        <w:rPr>
          <w:b w:val="0"/>
          <w:bCs w:val="0"/>
          <w:sz w:val="8"/>
        </w:rPr>
      </w:pPr>
      <w:r>
        <w:t>BUCUREŞTI TRIAJ - MOGOŞOAIA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294D96" w14:paraId="18FB0DDB" w14:textId="77777777">
        <w:trPr>
          <w:cantSplit/>
          <w:trHeight w:val="789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4E2EF" w14:textId="77777777" w:rsidR="00294D96" w:rsidRDefault="00294D96" w:rsidP="00294D9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2B35B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77D4D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EEB9B" w14:textId="77777777" w:rsidR="00294D96" w:rsidRDefault="00294D96">
            <w:pPr>
              <w:spacing w:before="40" w:after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Mogoșoaia Cap Y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1843C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 în abatere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AACFD" w14:textId="77777777" w:rsidR="00294D96" w:rsidRPr="00DC00E9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40"/>
                <w:szCs w:val="40"/>
                <w:lang w:val="ro-RO"/>
              </w:rPr>
            </w:pPr>
            <w:r w:rsidRPr="00DC00E9">
              <w:rPr>
                <w:b/>
                <w:bCs/>
                <w:sz w:val="40"/>
                <w:szCs w:val="40"/>
                <w:lang w:val="ro-RO"/>
              </w:rPr>
              <w:t>5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B52C8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39992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76ADB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724F4A2C" w14:textId="77777777" w:rsidR="00294D96" w:rsidRDefault="00294D96">
      <w:pPr>
        <w:spacing w:before="40" w:after="40" w:line="192" w:lineRule="auto"/>
        <w:ind w:right="57"/>
        <w:rPr>
          <w:sz w:val="20"/>
          <w:lang w:val="ro-RO"/>
        </w:rPr>
      </w:pPr>
    </w:p>
    <w:p w14:paraId="1B323B5D" w14:textId="77777777" w:rsidR="00294D96" w:rsidRDefault="00294D96" w:rsidP="00956F37">
      <w:pPr>
        <w:pStyle w:val="Heading1"/>
        <w:spacing w:line="360" w:lineRule="auto"/>
      </w:pPr>
      <w:r>
        <w:t>LINIA 301 N</w:t>
      </w:r>
    </w:p>
    <w:p w14:paraId="711C0EF6" w14:textId="77777777" w:rsidR="00294D96" w:rsidRDefault="00294D96" w:rsidP="004F46F4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294D96" w14:paraId="62F8DF06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6EBB3" w14:textId="77777777" w:rsidR="00294D96" w:rsidRDefault="00294D96" w:rsidP="00294D9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D277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EE5BB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FFBF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3351318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6E8B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B2719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7C9C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43C51" w14:textId="77777777" w:rsidR="00294D96" w:rsidRPr="0022092F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AE0A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5257F280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0D528" w14:textId="77777777" w:rsidR="00294D96" w:rsidRDefault="00294D96" w:rsidP="00294D9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E093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37656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FCF3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75DDEC5D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1952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3222D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2F69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B857C" w14:textId="77777777" w:rsidR="00294D96" w:rsidRPr="0022092F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C8C1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069E3234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EFABC" w14:textId="77777777" w:rsidR="00294D96" w:rsidRDefault="00294D96" w:rsidP="00294D9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5B6C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261F0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4060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3AB7620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9791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6740B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E8EE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E1E7E" w14:textId="77777777" w:rsidR="00294D96" w:rsidRPr="0022092F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4C66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25C365B" w14:textId="77777777" w:rsidR="00294D96" w:rsidRPr="00474FB0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11 şi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12.</w:t>
            </w:r>
          </w:p>
        </w:tc>
      </w:tr>
      <w:tr w:rsidR="00294D96" w14:paraId="6DE672B8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8B301" w14:textId="77777777" w:rsidR="00294D96" w:rsidRDefault="00294D96" w:rsidP="00294D9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81D7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EE126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0723B" w14:textId="77777777" w:rsidR="00294D96" w:rsidRDefault="00294D96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3C0B0BFD" w14:textId="77777777" w:rsidR="00294D96" w:rsidRDefault="00294D96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7B87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D4325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58A9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31D92" w14:textId="77777777" w:rsidR="00294D96" w:rsidRPr="0022092F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24BE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5322E54C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BF794" w14:textId="77777777" w:rsidR="00294D96" w:rsidRDefault="00294D96" w:rsidP="00294D9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5B09E" w14:textId="77777777" w:rsidR="00294D96" w:rsidRDefault="00294D96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5A505" w14:textId="77777777" w:rsidR="00294D96" w:rsidRDefault="00294D96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881F6" w14:textId="77777777" w:rsidR="00294D96" w:rsidRDefault="00294D96" w:rsidP="000E39C8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EAFB5" w14:textId="77777777" w:rsidR="00294D96" w:rsidRPr="00E4222D" w:rsidRDefault="00294D96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42D7779D" w14:textId="77777777" w:rsidR="00294D96" w:rsidRPr="00E4222D" w:rsidRDefault="00294D96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5F14991A" w14:textId="77777777" w:rsidR="00294D96" w:rsidRPr="00E4222D" w:rsidRDefault="00294D96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344256D5" w14:textId="77777777" w:rsidR="00294D96" w:rsidRDefault="00294D96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A01CB" w14:textId="77777777" w:rsidR="00294D96" w:rsidRDefault="00294D96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3AF79" w14:textId="77777777" w:rsidR="00294D96" w:rsidRDefault="00294D96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F9000" w14:textId="77777777" w:rsidR="00294D96" w:rsidRPr="0022092F" w:rsidRDefault="00294D96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3F7B6" w14:textId="77777777" w:rsidR="00294D96" w:rsidRDefault="00294D96" w:rsidP="000E39C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3EA9E858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3744A" w14:textId="77777777" w:rsidR="00294D96" w:rsidRDefault="00294D96" w:rsidP="00294D9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1395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26FA3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1ABBC" w14:textId="77777777" w:rsidR="00294D96" w:rsidRDefault="00294D96" w:rsidP="006F3F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63E3C" w14:textId="77777777" w:rsidR="00294D96" w:rsidRDefault="00294D96" w:rsidP="006F3F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6A și 6B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E7610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41DC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82114" w14:textId="77777777" w:rsidR="00294D96" w:rsidRPr="0022092F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9F3C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3D94773A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343A6" w14:textId="77777777" w:rsidR="00294D96" w:rsidRDefault="00294D96" w:rsidP="00294D9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6FC5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2+950</w:t>
            </w:r>
          </w:p>
          <w:p w14:paraId="778A6E1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D5653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5610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0CF8303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Chitila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DC22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E6A20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A0F2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57BCE" w14:textId="77777777" w:rsidR="00294D96" w:rsidRPr="0022092F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B5FBB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6FB92913" w14:textId="77777777">
        <w:trPr>
          <w:cantSplit/>
          <w:trHeight w:val="1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ED44D" w14:textId="77777777" w:rsidR="00294D96" w:rsidRDefault="00294D96" w:rsidP="00294D9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3347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160D3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C481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75E627C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H.M.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077D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651A99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44B85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1E73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0D24B" w14:textId="77777777" w:rsidR="00294D96" w:rsidRPr="0022092F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07DD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2D69BB09" w14:textId="77777777" w:rsidR="00294D96" w:rsidRDefault="00294D96">
      <w:pPr>
        <w:spacing w:before="40" w:after="40" w:line="192" w:lineRule="auto"/>
        <w:ind w:right="57"/>
        <w:rPr>
          <w:sz w:val="20"/>
          <w:lang w:val="ro-RO"/>
        </w:rPr>
      </w:pPr>
    </w:p>
    <w:p w14:paraId="7D792264" w14:textId="77777777" w:rsidR="00294D96" w:rsidRDefault="00294D96" w:rsidP="003260D9">
      <w:pPr>
        <w:pStyle w:val="Heading1"/>
        <w:spacing w:line="360" w:lineRule="auto"/>
      </w:pPr>
      <w:r>
        <w:t>LINIA 301 P</w:t>
      </w:r>
    </w:p>
    <w:p w14:paraId="2B295290" w14:textId="77777777" w:rsidR="00294D96" w:rsidRDefault="00294D96" w:rsidP="0037613D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BUCUREŞTI NORD - BUCUREŞTI GRIVIŢA - BUCUREŞTI BĂNEASA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294D96" w14:paraId="27506F14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11814" w14:textId="77777777" w:rsidR="00294D96" w:rsidRDefault="00294D96" w:rsidP="00294D9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5B932" w14:textId="77777777" w:rsidR="00294D96" w:rsidRDefault="00294D9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E6571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6755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733F996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C59A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780A2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E861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B05E2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D8DA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4113D5F1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20E35" w14:textId="77777777" w:rsidR="00294D96" w:rsidRDefault="00294D96" w:rsidP="00294D9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7ED15" w14:textId="77777777" w:rsidR="00294D96" w:rsidRDefault="00294D9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F12B4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D2F3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65C9818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A6D5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1418D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C98D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F2E32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BE45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4000B4F5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34D74" w14:textId="77777777" w:rsidR="00294D96" w:rsidRDefault="00294D96" w:rsidP="00294D9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F18E1" w14:textId="77777777" w:rsidR="00294D96" w:rsidRDefault="00294D9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A635A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257F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4E07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4113E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6537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CAAD6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2ACD6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12D4019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11 şi 12.</w:t>
            </w:r>
          </w:p>
        </w:tc>
      </w:tr>
      <w:tr w:rsidR="00294D96" w:rsidRPr="00A8307A" w14:paraId="140CF9D1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AE57B" w14:textId="77777777" w:rsidR="00294D96" w:rsidRPr="00A75A00" w:rsidRDefault="00294D96" w:rsidP="00294D96">
            <w:pPr>
              <w:numPr>
                <w:ilvl w:val="0"/>
                <w:numId w:val="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29A1D" w14:textId="77777777" w:rsidR="00294D96" w:rsidRPr="00A8307A" w:rsidRDefault="00294D9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F433E" w14:textId="77777777" w:rsidR="00294D96" w:rsidRPr="00A8307A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3934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Fir III București Nord - </w:t>
            </w:r>
          </w:p>
          <w:p w14:paraId="2F45675A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Grivița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AC4C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semnal X3G și Y3G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B10E2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36FBD" w14:textId="77777777" w:rsidR="00294D96" w:rsidRPr="00A8307A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283FF" w14:textId="77777777" w:rsidR="00294D96" w:rsidRPr="00A8307A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E9B6A" w14:textId="77777777" w:rsidR="00294D96" w:rsidRPr="00A8307A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45D32D76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88544" w14:textId="77777777" w:rsidR="00294D96" w:rsidRDefault="00294D96" w:rsidP="00294D9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D6057" w14:textId="77777777" w:rsidR="00294D96" w:rsidRDefault="00294D9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5ACE3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6850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23C9AA5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Griviţa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9AFA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1G, 6G și linia cuprin-să între sch. </w:t>
            </w:r>
          </w:p>
          <w:p w14:paraId="44F4EC9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1G - 6G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542E9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4A74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154D0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F852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71DD5547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3E60D" w14:textId="77777777" w:rsidR="00294D96" w:rsidRDefault="00294D96" w:rsidP="00294D9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D66ED" w14:textId="77777777" w:rsidR="00294D96" w:rsidRDefault="00294D9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262A6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F37E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466031D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5FE2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AD3ABE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5B9DF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85F6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0BF86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027A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4AT - 7AT.</w:t>
            </w:r>
          </w:p>
        </w:tc>
      </w:tr>
      <w:tr w:rsidR="00294D96" w14:paraId="0E024300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D866B" w14:textId="77777777" w:rsidR="00294D96" w:rsidRDefault="00294D96" w:rsidP="00294D9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A9A01" w14:textId="77777777" w:rsidR="00294D96" w:rsidRDefault="00294D9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2D7C1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BD43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67D9184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5FF0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595FDE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A1D2C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DF8C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EA5D0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C187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174844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1AT - 6AT.</w:t>
            </w:r>
          </w:p>
        </w:tc>
      </w:tr>
      <w:tr w:rsidR="00294D96" w14:paraId="42A2A0D7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10FE0" w14:textId="77777777" w:rsidR="00294D96" w:rsidRDefault="00294D96" w:rsidP="00294D9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AB2AD" w14:textId="77777777" w:rsidR="00294D96" w:rsidRDefault="00294D9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5A0CB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64EA9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76B464B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97B1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1244899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AT / 18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E091E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0A4E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2B105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DDFC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91E1899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1AT - 3AT, Cap Y.</w:t>
            </w:r>
          </w:p>
        </w:tc>
      </w:tr>
      <w:tr w:rsidR="00294D96" w14:paraId="77866C4D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12A39" w14:textId="77777777" w:rsidR="00294D96" w:rsidRDefault="00294D96" w:rsidP="00294D9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DCFE7" w14:textId="77777777" w:rsidR="00294D96" w:rsidRDefault="00294D9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DD337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CE06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7B39161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198A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619CA9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D8B66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996A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57343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3AF1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8704EA9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- 5D, Cap X.</w:t>
            </w:r>
          </w:p>
        </w:tc>
      </w:tr>
      <w:tr w:rsidR="00294D96" w14:paraId="1464D55A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5CE0A" w14:textId="77777777" w:rsidR="00294D96" w:rsidRDefault="00294D96" w:rsidP="00294D9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E5071" w14:textId="77777777" w:rsidR="00294D96" w:rsidRDefault="00294D9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0CDCD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407A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2015F41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13A0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325C9A3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 2D/3F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581EE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65FA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05B7D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2B1BD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A5965A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29D377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1D Cap Y, 1F-6F Cap X și intrare Depou.</w:t>
            </w:r>
          </w:p>
        </w:tc>
      </w:tr>
      <w:tr w:rsidR="00294D96" w14:paraId="0D71D61D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9955D" w14:textId="77777777" w:rsidR="00294D96" w:rsidRDefault="00294D96" w:rsidP="00294D9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40F6A" w14:textId="77777777" w:rsidR="00294D96" w:rsidRDefault="00294D9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02E73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2BC8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0918781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2EDE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32DACE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10 D/ </w:t>
            </w:r>
          </w:p>
          <w:p w14:paraId="3A50038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3F63C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A2B5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EB19B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055E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16C93E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- 6D, Cap Y.</w:t>
            </w:r>
          </w:p>
        </w:tc>
      </w:tr>
      <w:tr w:rsidR="00294D96" w14:paraId="7838B9E5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FD2ED" w14:textId="77777777" w:rsidR="00294D96" w:rsidRDefault="00294D96" w:rsidP="00294D9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BB75F" w14:textId="77777777" w:rsidR="00294D96" w:rsidRDefault="00294D9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69939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0CDC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73438D0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747A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DD484F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EEE60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B9F9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6E922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A7F8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8DAAD56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- 5D, Cap Y.</w:t>
            </w:r>
          </w:p>
        </w:tc>
      </w:tr>
      <w:tr w:rsidR="00294D96" w14:paraId="55AB51A8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0778F" w14:textId="77777777" w:rsidR="00294D96" w:rsidRDefault="00294D96" w:rsidP="00294D9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77C0B" w14:textId="77777777" w:rsidR="00294D96" w:rsidRDefault="00294D9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E9CB2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E255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481A674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9A46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7F24DC6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8D / 9F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96012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772F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28B87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FA86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0BCCA5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ieșiri la liniile 1D - 4D, Cap Y.</w:t>
            </w:r>
          </w:p>
        </w:tc>
      </w:tr>
      <w:tr w:rsidR="00294D96" w14:paraId="32D98A0E" w14:textId="77777777">
        <w:trPr>
          <w:cantSplit/>
          <w:trHeight w:val="6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88302" w14:textId="77777777" w:rsidR="00294D96" w:rsidRDefault="00294D96" w:rsidP="00294D9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6A98F" w14:textId="77777777" w:rsidR="00294D96" w:rsidRDefault="00294D9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3B7E0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1FFE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3283917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linia 1D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F894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2FC01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A92A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8AD72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2984D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6AD0DC82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20AE2" w14:textId="77777777" w:rsidR="00294D96" w:rsidRDefault="00294D96" w:rsidP="00294D9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86B1A" w14:textId="77777777" w:rsidR="00294D96" w:rsidRDefault="00294D9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1869B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5D10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6FF203E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C1AC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3EBC26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E6E51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B056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AEA14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2DAC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940ED0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 1D - 5D și 1F - 5F.</w:t>
            </w:r>
          </w:p>
        </w:tc>
      </w:tr>
      <w:tr w:rsidR="00294D96" w14:paraId="4E528D21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85A50" w14:textId="77777777" w:rsidR="00294D96" w:rsidRDefault="00294D96" w:rsidP="00294D9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DAF43" w14:textId="77777777" w:rsidR="00294D96" w:rsidRDefault="00294D9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99561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45D6B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114087A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194F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8DDC75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614A1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20FC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4DE80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8A2B9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1C7855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1F - 2F Cap Y.</w:t>
            </w:r>
          </w:p>
        </w:tc>
      </w:tr>
      <w:tr w:rsidR="00294D96" w14:paraId="26C0C5A5" w14:textId="77777777">
        <w:trPr>
          <w:cantSplit/>
          <w:trHeight w:val="10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D0BDF" w14:textId="77777777" w:rsidR="00294D96" w:rsidRDefault="00294D96" w:rsidP="00294D9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D3E8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4BD0D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566CD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0E65A07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9AE79" w14:textId="77777777" w:rsidR="00294D96" w:rsidRDefault="00294D96">
            <w:pPr>
              <w:spacing w:before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peste</w:t>
            </w:r>
          </w:p>
          <w:p w14:paraId="33374F78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6BF07DA4" w14:textId="77777777" w:rsidR="00294D96" w:rsidRDefault="00294D9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20E bis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0EE9F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F0EE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C4050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C08F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2B9A61E4" w14:textId="77777777">
        <w:trPr>
          <w:cantSplit/>
          <w:trHeight w:val="9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B2395" w14:textId="77777777" w:rsidR="00294D96" w:rsidRDefault="00294D96" w:rsidP="00294D9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0E06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D77A7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43044" w14:textId="77777777" w:rsidR="00294D96" w:rsidRDefault="00294D96">
            <w:pPr>
              <w:pStyle w:val="Heading3"/>
              <w:spacing w:line="360" w:lineRule="auto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sz w:val="20"/>
                <w:lang w:val="ro-RO"/>
              </w:rPr>
              <w:t>St. Bucureşti Griviţa</w:t>
            </w:r>
          </w:p>
          <w:p w14:paraId="728C581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E, </w:t>
            </w:r>
          </w:p>
          <w:p w14:paraId="0D1BB3A9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1E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81D7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A1EDAC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C1D5F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FA2E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82B4A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18D66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13B23658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A2784" w14:textId="77777777" w:rsidR="00294D96" w:rsidRDefault="00294D96" w:rsidP="00294D9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ADBE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3FF4B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5C52D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515A1C86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2F şi 3F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51DF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45B6C0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C9745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4118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12B41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533D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69BCE7CE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B77C8" w14:textId="77777777" w:rsidR="00294D96" w:rsidRDefault="00294D96" w:rsidP="00294D9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EF4C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0FD7D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968AB" w14:textId="77777777" w:rsidR="00294D96" w:rsidRDefault="00294D96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7AD1542A" w14:textId="77777777" w:rsidR="00294D96" w:rsidRDefault="00294D96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6CC9D" w14:textId="77777777" w:rsidR="00294D96" w:rsidRDefault="00294D96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3347887" w14:textId="77777777" w:rsidR="00294D96" w:rsidRDefault="00294D96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0B68C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7FB1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88037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B962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769AAF76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5B12A" w14:textId="77777777" w:rsidR="00294D96" w:rsidRDefault="00294D96" w:rsidP="00294D9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A5E3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E3D07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7FA7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5310F85B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4935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964AFF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E93C2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73FD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8BDB8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338E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4F722B55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A2EE4" w14:textId="77777777" w:rsidR="00294D96" w:rsidRDefault="00294D96" w:rsidP="00294D9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5AAE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B5EF3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67F1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6E26AE5B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BD5D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446770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17261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DD27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040A0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C1DDB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650803A6" w14:textId="77777777">
        <w:trPr>
          <w:cantSplit/>
          <w:trHeight w:val="104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52E5F" w14:textId="77777777" w:rsidR="00294D96" w:rsidRDefault="00294D96" w:rsidP="00294D9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0F23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80910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05466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13929FA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H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29D6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E5D884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20267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317D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74915" w14:textId="77777777" w:rsidR="00294D96" w:rsidRPr="001B37B8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B95A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7F80E00D" w14:textId="77777777" w:rsidR="00294D96" w:rsidRDefault="00294D96">
      <w:pPr>
        <w:spacing w:before="40" w:after="40" w:line="192" w:lineRule="auto"/>
        <w:ind w:right="57"/>
        <w:rPr>
          <w:sz w:val="20"/>
          <w:lang w:val="ro-RO"/>
        </w:rPr>
      </w:pPr>
    </w:p>
    <w:p w14:paraId="230C89C0" w14:textId="77777777" w:rsidR="00294D96" w:rsidRDefault="00294D96" w:rsidP="00E81B3B">
      <w:pPr>
        <w:pStyle w:val="Heading1"/>
        <w:spacing w:line="360" w:lineRule="auto"/>
      </w:pPr>
      <w:r>
        <w:lastRenderedPageBreak/>
        <w:t>LINIA 314 G</w:t>
      </w:r>
    </w:p>
    <w:p w14:paraId="330D40ED" w14:textId="77777777" w:rsidR="00294D96" w:rsidRDefault="00294D96" w:rsidP="00C61BD8">
      <w:pPr>
        <w:pStyle w:val="Heading1"/>
        <w:spacing w:line="360" w:lineRule="auto"/>
        <w:rPr>
          <w:b w:val="0"/>
          <w:bCs w:val="0"/>
          <w:sz w:val="8"/>
        </w:rPr>
      </w:pPr>
      <w:r>
        <w:t>BRAŞOV TRIAJ GR. D - RAMIFICAŢIE HĂRMAN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294D96" w14:paraId="3432A095" w14:textId="77777777">
        <w:trPr>
          <w:cantSplit/>
          <w:trHeight w:val="5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08417" w14:textId="77777777" w:rsidR="00294D96" w:rsidRDefault="00294D96" w:rsidP="00294D9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81E7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60A09" w14:textId="77777777" w:rsidR="00294D96" w:rsidRPr="00DF53C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BBB5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0E1E9156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45BA417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01 și 1 - 6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E7F6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A279F" w14:textId="77777777" w:rsidR="00294D96" w:rsidRPr="00DF53C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EE81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B62D9" w14:textId="77777777" w:rsidR="00294D96" w:rsidRPr="00DF53C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BEF2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3ACD58E8" w14:textId="77777777">
        <w:trPr>
          <w:cantSplit/>
          <w:trHeight w:val="26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73FE2" w14:textId="77777777" w:rsidR="00294D96" w:rsidRDefault="00294D96" w:rsidP="00294D9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A8D1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31926" w14:textId="77777777" w:rsidR="00294D96" w:rsidRPr="00DF53C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89B5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4CCB94C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3918214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, 8, 9  şi 11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0E84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C8719" w14:textId="77777777" w:rsidR="00294D96" w:rsidRPr="00DF53C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79BA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C34A2" w14:textId="77777777" w:rsidR="00294D96" w:rsidRPr="00DF53C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BFD3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670852CA" w14:textId="77777777">
        <w:trPr>
          <w:cantSplit/>
          <w:trHeight w:val="8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88BC7" w14:textId="77777777" w:rsidR="00294D96" w:rsidRDefault="00294D96" w:rsidP="00294D9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746C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3394E" w14:textId="77777777" w:rsidR="00294D96" w:rsidRPr="00DF53C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A264D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303C1DF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C, liniile 1 - 9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60C8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A9C29" w14:textId="77777777" w:rsidR="00294D96" w:rsidRPr="00DF53C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5AEE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4B8B9" w14:textId="77777777" w:rsidR="00294D96" w:rsidRPr="00DF53C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F905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02C1FCB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14:paraId="64236C96" w14:textId="77777777">
        <w:trPr>
          <w:cantSplit/>
          <w:trHeight w:val="50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D0193" w14:textId="77777777" w:rsidR="00294D96" w:rsidRDefault="00294D96" w:rsidP="00294D9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24E5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4A665" w14:textId="77777777" w:rsidR="00294D96" w:rsidRPr="00DF53C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0200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1D5A3E69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E, liniile 1 - 6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8F1A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B4D4A" w14:textId="77777777" w:rsidR="00294D96" w:rsidRPr="00DF53C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0DD8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EA4F5" w14:textId="77777777" w:rsidR="00294D96" w:rsidRPr="00DF53C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B37F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7EBE4329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14:paraId="5DD7A9EE" w14:textId="77777777">
        <w:trPr>
          <w:cantSplit/>
          <w:trHeight w:val="115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99786" w14:textId="77777777" w:rsidR="00294D96" w:rsidRDefault="00294D96" w:rsidP="00294D9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6D22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8561E" w14:textId="77777777" w:rsidR="00294D96" w:rsidRPr="00DF53C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C88B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48A61A8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circulaţie locomotive </w:t>
            </w:r>
          </w:p>
          <w:p w14:paraId="275416B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B şi D), legătura între  </w:t>
            </w:r>
          </w:p>
          <w:p w14:paraId="5FF83F5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2 şi 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417F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96E7A" w14:textId="77777777" w:rsidR="00294D96" w:rsidRPr="00DF53C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FF3D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98D4B" w14:textId="77777777" w:rsidR="00294D96" w:rsidRPr="00DF53C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E2D2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13B27FB8" w14:textId="77777777">
        <w:trPr>
          <w:cantSplit/>
          <w:trHeight w:val="115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EEB19" w14:textId="77777777" w:rsidR="00294D96" w:rsidRDefault="00294D96" w:rsidP="00294D9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DFD8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480B5" w14:textId="77777777" w:rsidR="00294D96" w:rsidRPr="00DF53C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A76F9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7E22F26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linia circulaţie locomotive </w:t>
            </w:r>
          </w:p>
          <w:p w14:paraId="1DBAC30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A şi D), legătura între  </w:t>
            </w:r>
          </w:p>
          <w:p w14:paraId="20D964A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21 şi 75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6099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BD4C7" w14:textId="77777777" w:rsidR="00294D96" w:rsidRPr="00DF53C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EC31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F194D" w14:textId="77777777" w:rsidR="00294D96" w:rsidRPr="00DF53C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A97E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41DA608E" w14:textId="77777777" w:rsidR="00294D96" w:rsidRDefault="00294D96">
      <w:pPr>
        <w:spacing w:before="40" w:after="40" w:line="192" w:lineRule="auto"/>
        <w:ind w:right="57"/>
        <w:rPr>
          <w:sz w:val="20"/>
          <w:lang w:val="ro-RO"/>
        </w:rPr>
      </w:pPr>
    </w:p>
    <w:p w14:paraId="47B99ACE" w14:textId="77777777" w:rsidR="00294D96" w:rsidRDefault="00294D96" w:rsidP="003A5387">
      <w:pPr>
        <w:pStyle w:val="Heading1"/>
        <w:spacing w:line="360" w:lineRule="auto"/>
      </w:pPr>
      <w:r>
        <w:lastRenderedPageBreak/>
        <w:t>LINIA 316</w:t>
      </w:r>
    </w:p>
    <w:p w14:paraId="3674A0EF" w14:textId="77777777" w:rsidR="00294D96" w:rsidRDefault="00294D96" w:rsidP="00BD47F2">
      <w:pPr>
        <w:pStyle w:val="Heading1"/>
        <w:spacing w:line="360" w:lineRule="auto"/>
        <w:rPr>
          <w:b w:val="0"/>
          <w:bCs w:val="0"/>
          <w:sz w:val="8"/>
        </w:rPr>
      </w:pPr>
      <w:r>
        <w:t>BRAŞOV - DEDA - RĂZBOIENI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294D96" w14:paraId="2DE00CAB" w14:textId="77777777">
        <w:trPr>
          <w:cantSplit/>
          <w:trHeight w:val="14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ED155" w14:textId="77777777" w:rsidR="00294D96" w:rsidRDefault="00294D96" w:rsidP="00294D9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181E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1FE9F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1E31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Călători </w:t>
            </w:r>
          </w:p>
          <w:p w14:paraId="1F62C91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882D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06100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6104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A1328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DD04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43D13F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76336CC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3 Cap X, staţia Braşov Călători. </w:t>
            </w:r>
          </w:p>
        </w:tc>
      </w:tr>
      <w:tr w:rsidR="00294D96" w14:paraId="40CDF551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2CCF9" w14:textId="77777777" w:rsidR="00294D96" w:rsidRDefault="00294D96" w:rsidP="00294D9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E1F9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D8624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0011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6024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BC</w:t>
            </w:r>
          </w:p>
          <w:p w14:paraId="6D7154F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T.D.J.</w:t>
            </w:r>
          </w:p>
          <w:p w14:paraId="2FD5BAB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 / 57,</w:t>
            </w:r>
          </w:p>
          <w:p w14:paraId="356995E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 / 59,</w:t>
            </w:r>
          </w:p>
          <w:p w14:paraId="2EA80C4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 / 67</w:t>
            </w:r>
          </w:p>
          <w:p w14:paraId="7FEB6EA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 69 și T.D.J.</w:t>
            </w:r>
          </w:p>
          <w:p w14:paraId="0600263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 / 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65B5A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B69F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CA2D1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ED1FD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15ABB3D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3 - 8 Cap X.</w:t>
            </w:r>
          </w:p>
        </w:tc>
      </w:tr>
      <w:tr w:rsidR="00294D96" w14:paraId="4983CEA7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8FC78" w14:textId="77777777" w:rsidR="00294D96" w:rsidRDefault="00294D96" w:rsidP="00294D9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A4B7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E76E4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3CE0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</w:t>
            </w:r>
          </w:p>
          <w:p w14:paraId="1DA50F5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B043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38ED192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BCED4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A820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BB08B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0A87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9CB297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20233A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8B.</w:t>
            </w:r>
          </w:p>
        </w:tc>
      </w:tr>
      <w:tr w:rsidR="00294D96" w14:paraId="02FF7636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BBFB9" w14:textId="77777777" w:rsidR="00294D96" w:rsidRDefault="00294D96" w:rsidP="00294D9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6FAF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7B37F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DE51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Sfântu Gheorghe</w:t>
            </w:r>
          </w:p>
          <w:p w14:paraId="166A173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988F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98DAF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D2D8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90575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36326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0165FD78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69B15" w14:textId="77777777" w:rsidR="00294D96" w:rsidRDefault="00294D96" w:rsidP="00294D9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8479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EC62B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52B7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Sfântu Gheorghe</w:t>
            </w:r>
          </w:p>
          <w:p w14:paraId="4520ADB9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56EF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EF4FC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9600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5EFBF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B27E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30E9C3F8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99B71" w14:textId="77777777" w:rsidR="00294D96" w:rsidRDefault="00294D96" w:rsidP="00294D9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D166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36+000</w:t>
            </w:r>
          </w:p>
          <w:p w14:paraId="5EA0E58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3294A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3D84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Sfântu Gheorghe -</w:t>
            </w:r>
          </w:p>
          <w:p w14:paraId="35ACA77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2006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6971B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FD44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F9018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7BC9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46430D02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FCAE7" w14:textId="77777777" w:rsidR="00294D96" w:rsidRDefault="00294D96" w:rsidP="00294D9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7B02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E60EC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92ED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Malnaș Băi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82BD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73A5E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6D86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8C05C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8543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2C571C91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6CF89" w14:textId="77777777" w:rsidR="00294D96" w:rsidRDefault="00294D96" w:rsidP="00294D9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46B0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78+300</w:t>
            </w:r>
          </w:p>
          <w:p w14:paraId="2D6A9E1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0D60A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0221D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Tușnad Sat –</w:t>
            </w:r>
          </w:p>
          <w:p w14:paraId="2B097C5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Sânsimion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3EC3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A1FA6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CEE1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6801B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D7BE6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14:paraId="2C6EF77A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FC3D0" w14:textId="77777777" w:rsidR="00294D96" w:rsidRDefault="00294D96" w:rsidP="00294D9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7D3F0" w14:textId="77777777" w:rsidR="00294D96" w:rsidRDefault="00294D96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92+000</w:t>
            </w:r>
          </w:p>
          <w:p w14:paraId="01CA5BB5" w14:textId="77777777" w:rsidR="00294D96" w:rsidRDefault="00294D96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92+500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CE71A" w14:textId="77777777" w:rsidR="00294D96" w:rsidRDefault="00294D96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A9AB4" w14:textId="77777777" w:rsidR="00294D96" w:rsidRDefault="00294D96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Sâncrăieni -</w:t>
            </w:r>
          </w:p>
          <w:p w14:paraId="6FFDB617" w14:textId="77777777" w:rsidR="00294D96" w:rsidRDefault="00294D96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Miercurea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F943A" w14:textId="77777777" w:rsidR="00294D96" w:rsidRDefault="00294D96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66948" w14:textId="77777777" w:rsidR="00294D96" w:rsidRDefault="00294D96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1E4DF" w14:textId="77777777" w:rsidR="00294D96" w:rsidRDefault="00294D96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60033" w14:textId="77777777" w:rsidR="00294D96" w:rsidRPr="00F6236C" w:rsidRDefault="00294D96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27F6B" w14:textId="77777777" w:rsidR="00294D96" w:rsidRDefault="00294D96" w:rsidP="00CC26A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48B1EE60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8C15D" w14:textId="77777777" w:rsidR="00294D96" w:rsidRDefault="00294D96" w:rsidP="00294D9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ECF8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D01A1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45A2D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Miercurea Ciuc</w:t>
            </w:r>
          </w:p>
          <w:p w14:paraId="64243E4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5D9A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C77F3" w14:textId="77777777" w:rsidR="00294D96" w:rsidRPr="00514DA4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25E4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86C37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C555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3C87D8B9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2AC91" w14:textId="77777777" w:rsidR="00294D96" w:rsidRDefault="00294D96" w:rsidP="00294D9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332C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F0E86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D008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 grupa D, 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AE64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53422A4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sch.17</w:t>
            </w:r>
          </w:p>
          <w:p w14:paraId="2C5DE8C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29B8BA9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</w:t>
            </w:r>
          </w:p>
          <w:p w14:paraId="2EDC177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C0DEF" w14:textId="77777777" w:rsidR="00294D96" w:rsidRPr="00514DA4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F796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0DCEE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843A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40DABC1F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20B7F" w14:textId="77777777" w:rsidR="00294D96" w:rsidRDefault="00294D96" w:rsidP="00294D9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FDC4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190A3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6B41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</w:t>
            </w:r>
          </w:p>
          <w:p w14:paraId="6B4913A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Grupele B şi 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3DA6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 xml:space="preserve">Începând </w:t>
            </w:r>
            <w:r>
              <w:rPr>
                <w:b/>
                <w:bCs/>
                <w:sz w:val="20"/>
                <w:lang w:val="ro-RO"/>
              </w:rPr>
              <w:t xml:space="preserve"> de la călcâi sch. 40 </w:t>
            </w:r>
          </w:p>
          <w:p w14:paraId="765DF76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călcâi sch. 44 și peste toate ap. de cale Cap </w:t>
            </w:r>
            <w:r w:rsidRPr="00273EC0">
              <w:rPr>
                <w:b/>
                <w:bCs/>
                <w:sz w:val="18"/>
                <w:szCs w:val="18"/>
                <w:lang w:val="ro-RO"/>
              </w:rPr>
              <w:t>Y, grup</w:t>
            </w:r>
            <w:r>
              <w:rPr>
                <w:b/>
                <w:bCs/>
                <w:sz w:val="18"/>
                <w:szCs w:val="18"/>
                <w:lang w:val="ro-RO"/>
              </w:rPr>
              <w:t>ele</w:t>
            </w:r>
          </w:p>
          <w:p w14:paraId="0DE8485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>B și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BEE13" w14:textId="77777777" w:rsidR="00294D96" w:rsidRPr="00514DA4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918C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88E3D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5B55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toate aparatele de cale din cap Y şi liniile de legătură, 1D - 4D şi liniile 5B - 11B.</w:t>
            </w:r>
          </w:p>
        </w:tc>
      </w:tr>
      <w:tr w:rsidR="00294D96" w14:paraId="53516940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FD239" w14:textId="77777777" w:rsidR="00294D96" w:rsidRDefault="00294D96" w:rsidP="00294D9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089D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105+100</w:t>
            </w:r>
          </w:p>
          <w:p w14:paraId="5F1481E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8465F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080FB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Siculeni -</w:t>
            </w:r>
          </w:p>
          <w:p w14:paraId="5BA0E82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Mădăraş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84C75" w14:textId="77777777" w:rsidR="00294D96" w:rsidRPr="00273EC0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A083C" w14:textId="77777777" w:rsidR="00294D96" w:rsidRPr="00514DA4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AB69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AD18A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54E1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14:paraId="18875741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F8C1F" w14:textId="77777777" w:rsidR="00294D96" w:rsidRDefault="00294D96" w:rsidP="00294D9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F733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45C8C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F56F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Mădăraş Ciuc</w:t>
            </w:r>
          </w:p>
          <w:p w14:paraId="61B79E4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059F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76352" w14:textId="77777777" w:rsidR="00294D96" w:rsidRPr="00514DA4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A026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BEDEF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3B799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201C1B13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B1708" w14:textId="77777777" w:rsidR="00294D96" w:rsidRDefault="00294D96" w:rsidP="00294D9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F4D2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F69F8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12DA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Oltului</w:t>
            </w:r>
          </w:p>
          <w:p w14:paraId="1E71425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B32B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55CEA" w14:textId="77777777" w:rsidR="00294D96" w:rsidRPr="00514DA4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A4CF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72593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958B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3379EC92" w14:textId="77777777">
        <w:trPr>
          <w:cantSplit/>
          <w:trHeight w:val="18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77826" w14:textId="77777777" w:rsidR="00294D96" w:rsidRDefault="00294D96" w:rsidP="00294D9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9383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FBF32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6DA1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Oltului</w:t>
            </w:r>
          </w:p>
          <w:p w14:paraId="53C9D18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7860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D828E" w14:textId="77777777" w:rsidR="00294D96" w:rsidRPr="00514DA4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6240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20156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A2F6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5C4894FA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56891" w14:textId="77777777" w:rsidR="00294D96" w:rsidRDefault="00294D96" w:rsidP="00294D9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9601D" w14:textId="77777777" w:rsidR="00294D96" w:rsidRDefault="00294D96" w:rsidP="002C0CC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128+300</w:t>
            </w:r>
          </w:p>
          <w:p w14:paraId="1A28FF6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130+900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B7F44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E33E9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Izvoru Oltului  -</w:t>
            </w:r>
          </w:p>
          <w:p w14:paraId="520A542D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Izvoru Mureșului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C16B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0588E" w14:textId="77777777" w:rsidR="00294D96" w:rsidRPr="00514DA4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1EC9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F499C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7A1D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669E8F2D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81123" w14:textId="77777777" w:rsidR="00294D96" w:rsidRDefault="00294D96" w:rsidP="00294D9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64F2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719B5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1F16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Mureşului</w:t>
            </w:r>
          </w:p>
          <w:p w14:paraId="70D5A15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AE8D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41591" w14:textId="77777777" w:rsidR="00294D96" w:rsidRPr="00514DA4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C26C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79419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9892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07ABF9F8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7A99B" w14:textId="77777777" w:rsidR="00294D96" w:rsidRDefault="00294D96" w:rsidP="00294D9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28D9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F352C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7A5DD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Mureşului</w:t>
            </w:r>
          </w:p>
          <w:p w14:paraId="6272D0B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D2C7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F5EA5" w14:textId="77777777" w:rsidR="00294D96" w:rsidRPr="00514DA4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EA71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E3F87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8143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42ED1ECC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141DC" w14:textId="77777777" w:rsidR="00294D96" w:rsidRDefault="00294D96" w:rsidP="00294D9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8798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131+311</w:t>
            </w:r>
          </w:p>
          <w:p w14:paraId="570BEDF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141+440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4EB1A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C447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830247">
              <w:rPr>
                <w:b/>
                <w:bCs/>
                <w:sz w:val="19"/>
                <w:szCs w:val="19"/>
                <w:lang w:val="ro-RO"/>
              </w:rPr>
              <w:t xml:space="preserve">Ax st. Izvoru Mureşului- </w:t>
            </w:r>
            <w:r w:rsidRPr="00FD4385">
              <w:rPr>
                <w:b/>
                <w:bCs/>
                <w:sz w:val="20"/>
                <w:szCs w:val="20"/>
                <w:lang w:val="ro-RO"/>
              </w:rPr>
              <w:t>Ax st. Voșlobeni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CA65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50D4C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C0C5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1C5AF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9BC6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4938B60C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3431D" w14:textId="77777777" w:rsidR="00294D96" w:rsidRDefault="00294D96" w:rsidP="00294D9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2828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142+000</w:t>
            </w:r>
          </w:p>
          <w:p w14:paraId="0087655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6A532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C6806" w14:textId="77777777" w:rsidR="00294D96" w:rsidRPr="00830247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 xml:space="preserve">St. </w:t>
            </w:r>
            <w:r w:rsidRPr="00BB201D">
              <w:rPr>
                <w:b/>
                <w:bCs/>
                <w:sz w:val="19"/>
                <w:szCs w:val="19"/>
                <w:lang w:val="ro-RO"/>
              </w:rPr>
              <w:t>Voșlăbeni, linia 3 directă cap Y, peste schimbatării de cale nr. 12 si 24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F92F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5A69B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56DD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3894C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731A6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14:paraId="7E7E6E9A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CD73C" w14:textId="77777777" w:rsidR="00294D96" w:rsidRDefault="00294D96" w:rsidP="00294D9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9C95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146+300</w:t>
            </w:r>
          </w:p>
          <w:p w14:paraId="0C3E502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57C19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6B10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D4385">
              <w:rPr>
                <w:b/>
                <w:bCs/>
                <w:sz w:val="20"/>
                <w:szCs w:val="20"/>
                <w:lang w:val="ro-RO"/>
              </w:rPr>
              <w:t>Voșlobeni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 -</w:t>
            </w:r>
          </w:p>
          <w:p w14:paraId="33836E75" w14:textId="77777777" w:rsidR="00294D96" w:rsidRPr="00830247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Gheorgheni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1487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59510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4312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E4A56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6935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14:paraId="21A4730A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60487" w14:textId="77777777" w:rsidR="00294D96" w:rsidRDefault="00294D96" w:rsidP="00294D9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88F2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98CE9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F9F2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Gheorgheni</w:t>
            </w:r>
          </w:p>
          <w:p w14:paraId="3B58C90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5A83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29A60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9134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5E37C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4F19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033D29A1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E09FE" w14:textId="77777777" w:rsidR="00294D96" w:rsidRDefault="00294D96" w:rsidP="00294D9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23A6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849AD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F692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Gheorgheni</w:t>
            </w:r>
          </w:p>
          <w:p w14:paraId="0FE11DC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0791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255BA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F896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6FD2D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B692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5E71BB4F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2A4BB" w14:textId="77777777" w:rsidR="00294D96" w:rsidRDefault="00294D96" w:rsidP="00294D9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6905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155+200</w:t>
            </w:r>
          </w:p>
          <w:p w14:paraId="237B8A5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155+400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6B1F9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6882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BB201D">
              <w:rPr>
                <w:b/>
                <w:bCs/>
                <w:sz w:val="20"/>
                <w:lang w:val="ro-RO"/>
              </w:rPr>
              <w:t>Lăzarea, linia 3 directă, cap. Y , peste schimbătorii de cale nr. 2 si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2332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264F1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76DB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891D7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FE42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14:paraId="6F8EC510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BB68A" w14:textId="77777777" w:rsidR="00294D96" w:rsidRDefault="00294D96" w:rsidP="00294D9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6BB1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4AEA9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D578B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Lăzarea</w:t>
            </w:r>
          </w:p>
          <w:p w14:paraId="76445AA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63C0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A2C38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F18F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E8809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5C83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42969648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AE3E8" w14:textId="77777777" w:rsidR="00294D96" w:rsidRDefault="00294D96" w:rsidP="00294D9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6271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161+750</w:t>
            </w:r>
          </w:p>
          <w:p w14:paraId="62C6F8E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74AFA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40DD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BB201D">
              <w:rPr>
                <w:b/>
                <w:bCs/>
                <w:sz w:val="20"/>
                <w:lang w:val="ro-RO"/>
              </w:rPr>
              <w:t>Ditrău, linia 3 directă, cap. X , peste schimbătorii de cale nr. 1 si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4EE9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10054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64D3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D0163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AF49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1D370C53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02CF0" w14:textId="77777777" w:rsidR="00294D96" w:rsidRDefault="00294D96" w:rsidP="00294D9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8B26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1E520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FDB3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Ditrău</w:t>
            </w:r>
          </w:p>
          <w:p w14:paraId="20487CC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6DA6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620B4" w14:textId="77777777" w:rsidR="00294D96" w:rsidRPr="00514DA4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1471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15C48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DF39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1F51259A" w14:textId="77777777">
        <w:trPr>
          <w:cantSplit/>
          <w:trHeight w:val="3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09A87" w14:textId="77777777" w:rsidR="00294D96" w:rsidRDefault="00294D96" w:rsidP="00294D9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506B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01E09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CFA8B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Subcetate Mureș</w:t>
            </w:r>
          </w:p>
          <w:p w14:paraId="26244D9D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2437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2E2BF" w14:textId="77777777" w:rsidR="00294D96" w:rsidRPr="00514DA4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15F2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C239F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F7D6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D3AAED0" w14:textId="77777777" w:rsidR="00294D96" w:rsidRPr="000D7AA7" w:rsidRDefault="00294D96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0D7AA7">
              <w:rPr>
                <w:b/>
                <w:bCs/>
                <w:iCs/>
                <w:sz w:val="20"/>
                <w:lang w:val="ro-RO"/>
              </w:rPr>
              <w:t>Se interzice circulația t</w:t>
            </w:r>
            <w:r>
              <w:rPr>
                <w:b/>
                <w:bCs/>
                <w:iCs/>
                <w:sz w:val="20"/>
                <w:lang w:val="ro-RO"/>
              </w:rPr>
              <w:t>r</w:t>
            </w:r>
            <w:r w:rsidRPr="000D7AA7">
              <w:rPr>
                <w:b/>
                <w:bCs/>
                <w:iCs/>
                <w:sz w:val="20"/>
                <w:lang w:val="ro-RO"/>
              </w:rPr>
              <w:t>enurilor de marfă.</w:t>
            </w:r>
          </w:p>
        </w:tc>
      </w:tr>
      <w:tr w:rsidR="00294D96" w14:paraId="41AC6F10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C35BA" w14:textId="77777777" w:rsidR="00294D96" w:rsidRDefault="00294D96" w:rsidP="00294D9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5DD8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1B19B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76E6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Topliţa</w:t>
            </w:r>
          </w:p>
          <w:p w14:paraId="3DF38996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2185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D453B" w14:textId="77777777" w:rsidR="00294D96" w:rsidRPr="00514DA4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5D10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10F9F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1404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61464014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D8F48" w14:textId="77777777" w:rsidR="00294D96" w:rsidRDefault="00294D96" w:rsidP="00294D9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E8828" w14:textId="77777777" w:rsidR="00294D96" w:rsidRDefault="00294D96" w:rsidP="00AE2CA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A5FEB" w14:textId="77777777" w:rsidR="00294D96" w:rsidRPr="00F6236C" w:rsidRDefault="00294D96" w:rsidP="00AE2CA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E77BC" w14:textId="77777777" w:rsidR="00294D96" w:rsidRDefault="00294D96" w:rsidP="00AE2CA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Topliţa</w:t>
            </w:r>
          </w:p>
          <w:p w14:paraId="00A45E70" w14:textId="77777777" w:rsidR="00294D96" w:rsidRDefault="00294D96" w:rsidP="00AE2CA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79AD2" w14:textId="77777777" w:rsidR="00294D96" w:rsidRDefault="00294D96" w:rsidP="00AE2CA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B439B" w14:textId="77777777" w:rsidR="00294D96" w:rsidRDefault="00294D96" w:rsidP="00AE2CA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D6408" w14:textId="77777777" w:rsidR="00294D96" w:rsidRDefault="00294D96" w:rsidP="00AE2CA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34EC3" w14:textId="77777777" w:rsidR="00294D96" w:rsidRPr="00F6236C" w:rsidRDefault="00294D96" w:rsidP="00AE2CA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17019" w14:textId="77777777" w:rsidR="00294D96" w:rsidRDefault="00294D96" w:rsidP="00AE2CA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6982326A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526AA" w14:textId="77777777" w:rsidR="00294D96" w:rsidRDefault="00294D96" w:rsidP="00294D9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93B1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184+340</w:t>
            </w:r>
          </w:p>
          <w:p w14:paraId="4ADC104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193+435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985D3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FF08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Toplița –</w:t>
            </w:r>
          </w:p>
          <w:p w14:paraId="7DFB551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 Stânceni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B47D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FD4DB" w14:textId="77777777" w:rsidR="00294D96" w:rsidRPr="00514DA4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58F8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104B1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DC66D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01A1721F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4FF26" w14:textId="77777777" w:rsidR="00294D96" w:rsidRDefault="00294D96" w:rsidP="00294D9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D2B3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F0790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1F67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Aluniş Mureş</w:t>
            </w:r>
          </w:p>
          <w:p w14:paraId="3A68B1E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CFA9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EA6B51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D462E" w14:textId="77777777" w:rsidR="00294D96" w:rsidRPr="00514DA4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A605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E35AE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E32D9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4D5C1396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3C716" w14:textId="77777777" w:rsidR="00294D96" w:rsidRDefault="00294D96" w:rsidP="00294D9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956D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245+050</w:t>
            </w:r>
          </w:p>
          <w:p w14:paraId="6625056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E1934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99F9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Aluniş Mureş -</w:t>
            </w:r>
          </w:p>
          <w:p w14:paraId="27DBD9B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Reghin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D13D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F9D7D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9919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304C6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B259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Cu inductori de </w:t>
            </w:r>
          </w:p>
          <w:p w14:paraId="09CE6096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2000 Hz. Valabilă doar pentru trenurile tip automotor</w:t>
            </w:r>
          </w:p>
        </w:tc>
      </w:tr>
      <w:tr w:rsidR="00294D96" w14:paraId="0098A332" w14:textId="77777777">
        <w:trPr>
          <w:cantSplit/>
          <w:trHeight w:val="2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84B11" w14:textId="77777777" w:rsidR="00294D96" w:rsidRDefault="00294D96" w:rsidP="00294D9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4A26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6C0A6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996D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425C9D9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6310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483FB" w14:textId="77777777" w:rsidR="00294D96" w:rsidRPr="00514DA4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8204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C2E4B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8EAE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1659B794" w14:textId="77777777">
        <w:trPr>
          <w:cantSplit/>
          <w:trHeight w:val="1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971A1" w14:textId="77777777" w:rsidR="00294D96" w:rsidRDefault="00294D96" w:rsidP="00294D9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91DB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67810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8AB39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230D600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9E0D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321A0" w14:textId="77777777" w:rsidR="00294D96" w:rsidRPr="00514DA4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DAD3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B4317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9AC0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35EA3A42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4683C" w14:textId="77777777" w:rsidR="00294D96" w:rsidRDefault="00294D96" w:rsidP="00294D9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F738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EEE0F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F995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012A0A4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9FD4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61CFA" w14:textId="77777777" w:rsidR="00294D96" w:rsidRPr="00514DA4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2911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5EDC3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F1EB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</w:t>
            </w:r>
          </w:p>
        </w:tc>
      </w:tr>
      <w:tr w:rsidR="00294D96" w14:paraId="55A5A885" w14:textId="77777777">
        <w:trPr>
          <w:cantSplit/>
          <w:trHeight w:val="29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9BF67" w14:textId="77777777" w:rsidR="00294D96" w:rsidRDefault="00294D96" w:rsidP="00294D9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0D2E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86EFE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6D626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Dumbrăvioara</w:t>
            </w:r>
          </w:p>
          <w:p w14:paraId="3A023B6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DE93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79932" w14:textId="77777777" w:rsidR="00294D96" w:rsidRPr="00514DA4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D0D4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4104C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21ED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294D96" w14:paraId="32AD5304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ED9BF" w14:textId="77777777" w:rsidR="00294D96" w:rsidRDefault="00294D96" w:rsidP="00294D9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44FA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07649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6A65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8069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1B17E1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și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DEFED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A0ED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853B5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0008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9.</w:t>
            </w:r>
          </w:p>
          <w:p w14:paraId="4820F03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4CD978A0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687C9" w14:textId="77777777" w:rsidR="00294D96" w:rsidRDefault="00294D96" w:rsidP="00294D9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400D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1E5C4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874F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CA6C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C27528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 şi 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6A37E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B026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8C76B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73A2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şi 7.</w:t>
            </w:r>
          </w:p>
          <w:p w14:paraId="103E9B5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20C58237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55D51" w14:textId="77777777" w:rsidR="00294D96" w:rsidRDefault="00294D96" w:rsidP="00294D9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9BDA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D5F3F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BDAD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  <w:p w14:paraId="5507339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3C8C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794A63B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05320" w14:textId="77777777" w:rsidR="00294D96" w:rsidRPr="00514DA4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1BEF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85A2E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87D2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7C58D2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7 .</w:t>
            </w:r>
          </w:p>
        </w:tc>
      </w:tr>
      <w:tr w:rsidR="00294D96" w14:paraId="0CC58B97" w14:textId="77777777">
        <w:trPr>
          <w:cantSplit/>
          <w:trHeight w:val="143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1386B" w14:textId="77777777" w:rsidR="00294D96" w:rsidRDefault="00294D96" w:rsidP="00294D9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E42C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59BD3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7AFF6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 Sud</w:t>
            </w:r>
          </w:p>
          <w:p w14:paraId="43B6670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C532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</w:t>
            </w:r>
          </w:p>
          <w:p w14:paraId="532E316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cale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9B4B4" w14:textId="77777777" w:rsidR="00294D96" w:rsidRPr="00514DA4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61C0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E330D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952E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2DDAE26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D6EBFE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2 - 12.</w:t>
            </w:r>
          </w:p>
        </w:tc>
      </w:tr>
      <w:tr w:rsidR="00294D96" w14:paraId="3CBE42F6" w14:textId="77777777">
        <w:trPr>
          <w:cantSplit/>
          <w:trHeight w:val="196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8E4F1" w14:textId="77777777" w:rsidR="00294D96" w:rsidRDefault="00294D96" w:rsidP="00294D9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3B72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66FEB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063E9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 Mureş Sud</w:t>
            </w:r>
          </w:p>
          <w:p w14:paraId="20D5BDC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F71B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de cale </w:t>
            </w:r>
          </w:p>
          <w:p w14:paraId="111A1FD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47B4F" w14:textId="77777777" w:rsidR="00294D96" w:rsidRPr="00514DA4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B576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3B0E6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65C2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139C33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002212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2 - 12.</w:t>
            </w:r>
          </w:p>
        </w:tc>
      </w:tr>
      <w:tr w:rsidR="00294D96" w14:paraId="5E0C8FDB" w14:textId="77777777">
        <w:trPr>
          <w:cantSplit/>
          <w:trHeight w:val="3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BABE2" w14:textId="77777777" w:rsidR="00294D96" w:rsidRDefault="00294D96" w:rsidP="00294D9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DF91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A7240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DDB3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</w:t>
            </w:r>
          </w:p>
          <w:p w14:paraId="47C092C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B60B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24A1B7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 şi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C1C36" w14:textId="77777777" w:rsidR="00294D96" w:rsidRPr="00514DA4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3331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C9DCD" w14:textId="77777777" w:rsidR="00294D96" w:rsidRPr="00F6236C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E992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BF5C17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7 și  8.</w:t>
            </w:r>
          </w:p>
        </w:tc>
      </w:tr>
    </w:tbl>
    <w:p w14:paraId="22F7AE49" w14:textId="77777777" w:rsidR="00294D96" w:rsidRDefault="00294D96">
      <w:pPr>
        <w:spacing w:before="40" w:after="40" w:line="192" w:lineRule="auto"/>
        <w:ind w:right="57"/>
        <w:rPr>
          <w:sz w:val="20"/>
          <w:lang w:val="ro-RO"/>
        </w:rPr>
      </w:pPr>
    </w:p>
    <w:p w14:paraId="78A037A3" w14:textId="77777777" w:rsidR="00294D96" w:rsidRDefault="00294D96" w:rsidP="00C022B2">
      <w:pPr>
        <w:pStyle w:val="Heading1"/>
        <w:spacing w:line="276" w:lineRule="auto"/>
      </w:pPr>
      <w:r>
        <w:t>LINIA 328</w:t>
      </w:r>
    </w:p>
    <w:p w14:paraId="35835683" w14:textId="77777777" w:rsidR="00294D96" w:rsidRDefault="00294D96" w:rsidP="00C022B2">
      <w:pPr>
        <w:pStyle w:val="Heading1"/>
        <w:spacing w:line="276" w:lineRule="auto"/>
        <w:rPr>
          <w:b w:val="0"/>
          <w:bCs w:val="0"/>
          <w:sz w:val="8"/>
        </w:rPr>
      </w:pPr>
      <w:r>
        <w:t>ARAD - ORADEA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294D96" w14:paraId="45FC106B" w14:textId="77777777">
        <w:trPr>
          <w:cantSplit/>
          <w:trHeight w:val="61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AA175" w14:textId="77777777" w:rsidR="00294D96" w:rsidRDefault="00294D96" w:rsidP="00294D9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0AC04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3FD3B" w14:textId="77777777" w:rsidR="00294D96" w:rsidRPr="00FA2F25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689DD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Utvinişu Nou</w:t>
            </w:r>
          </w:p>
          <w:p w14:paraId="74F3BD6C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directă,</w:t>
            </w:r>
          </w:p>
          <w:p w14:paraId="45B6C5C8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Utvinişu Nou -</w:t>
            </w:r>
          </w:p>
          <w:p w14:paraId="0FCE52B7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Sântana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7EDC6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9C714" w14:textId="77777777" w:rsidR="00294D96" w:rsidRPr="00FA2F25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737BC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7+400</w:t>
            </w:r>
          </w:p>
          <w:p w14:paraId="5C820F98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D346E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11D41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2DA9FFAC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EAF7C" w14:textId="77777777" w:rsidR="00294D96" w:rsidRDefault="00294D96" w:rsidP="00294D9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F275A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5728D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8504E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Utvinişu Nou</w:t>
            </w:r>
          </w:p>
          <w:p w14:paraId="3B3DAC4F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822B9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8ECBE" w14:textId="77777777" w:rsidR="00294D96" w:rsidRPr="00FA2F25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F378C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2DFE3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3BBD8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44854DB4" w14:textId="77777777">
        <w:trPr>
          <w:cantSplit/>
          <w:trHeight w:val="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237C8" w14:textId="77777777" w:rsidR="00294D96" w:rsidRDefault="00294D96" w:rsidP="00294D9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2ECBD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0FCE0" w14:textId="77777777" w:rsidR="00294D96" w:rsidRPr="00FA2F25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224FF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Sântana</w:t>
            </w:r>
          </w:p>
          <w:p w14:paraId="44221BC9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0BCFE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AAF4759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0EA8A" w14:textId="77777777" w:rsidR="00294D96" w:rsidRPr="00FA2F25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2755E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D6AB1" w14:textId="77777777" w:rsidR="00294D96" w:rsidRPr="00FA2F25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2F671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1AA3D736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2C795" w14:textId="77777777" w:rsidR="00294D96" w:rsidRDefault="00294D96" w:rsidP="00294D9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F8D21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5D0FB" w14:textId="77777777" w:rsidR="00294D96" w:rsidRPr="00FA2F25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EE42E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Sântana</w:t>
            </w:r>
          </w:p>
          <w:p w14:paraId="6DB49EFC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 şi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4276D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2A9606E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54204" w14:textId="77777777" w:rsidR="00294D96" w:rsidRPr="00FA2F25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A2F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25610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C9002" w14:textId="77777777" w:rsidR="00294D96" w:rsidRPr="00FA2F25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D81A7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32DCD343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3E98B" w14:textId="77777777" w:rsidR="00294D96" w:rsidRDefault="00294D96" w:rsidP="00294D9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33271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47+000</w:t>
            </w:r>
          </w:p>
          <w:p w14:paraId="7CD2F4AF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1E365" w14:textId="77777777" w:rsidR="00294D96" w:rsidRPr="00FA2F25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D836B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Chișineu Criș </w:t>
            </w:r>
          </w:p>
          <w:p w14:paraId="45275EA9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75B7B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D283F" w14:textId="77777777" w:rsidR="00294D96" w:rsidRPr="00FA2F25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DB2F5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73214" w14:textId="77777777" w:rsidR="00294D96" w:rsidRPr="00FA2F25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8F146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14:paraId="2C1C0EBD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17A18" w14:textId="77777777" w:rsidR="00294D96" w:rsidRDefault="00294D96" w:rsidP="00294D9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5D2DF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54+900</w:t>
            </w:r>
          </w:p>
          <w:p w14:paraId="5B077AEB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37545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6A120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Chișineu Criș -</w:t>
            </w:r>
          </w:p>
          <w:p w14:paraId="0D4FFFED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Ciumeghiu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9DC85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DC7B6" w14:textId="77777777" w:rsidR="00294D96" w:rsidRPr="00FA2F25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37273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A7DBD" w14:textId="77777777" w:rsidR="00294D96" w:rsidRPr="00FA2F25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6C54E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56186D55" w14:textId="77777777">
        <w:trPr>
          <w:cantSplit/>
          <w:trHeight w:val="3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E347D" w14:textId="77777777" w:rsidR="00294D96" w:rsidRDefault="00294D96" w:rsidP="00294D9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0725B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FE9D3" w14:textId="77777777" w:rsidR="00294D96" w:rsidRPr="00FA2F25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9F22E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Ciumeghiu </w:t>
            </w:r>
          </w:p>
          <w:p w14:paraId="4A9CC732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2A5FF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729DD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DD16F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87A79" w14:textId="77777777" w:rsidR="00294D96" w:rsidRPr="00FA2F25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F4434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6AE48B18" w14:textId="77777777">
        <w:trPr>
          <w:cantSplit/>
          <w:trHeight w:val="1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74C0B" w14:textId="77777777" w:rsidR="00294D96" w:rsidRDefault="00294D96" w:rsidP="00294D9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D06A2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43703" w14:textId="77777777" w:rsidR="00294D96" w:rsidRPr="00FA2F25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F6DD8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Salonta</w:t>
            </w:r>
          </w:p>
          <w:p w14:paraId="0675C5C6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 şi 7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0E949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27283BD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4CAFE" w14:textId="77777777" w:rsidR="00294D96" w:rsidRPr="00FA2F25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C4A3E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8E971" w14:textId="77777777" w:rsidR="00294D96" w:rsidRPr="00FA2F25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06161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22529199" w14:textId="77777777">
        <w:trPr>
          <w:cantSplit/>
          <w:trHeight w:val="1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91526" w14:textId="77777777" w:rsidR="00294D96" w:rsidRDefault="00294D96" w:rsidP="00294D9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D2F57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89+324</w:t>
            </w:r>
          </w:p>
          <w:p w14:paraId="4EBE02F5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93+910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44F7C" w14:textId="77777777" w:rsidR="00294D96" w:rsidRPr="00FA2F25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A4A1F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Salonta – Ax Cefa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A6DB0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EDE77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959CA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67D10" w14:textId="77777777" w:rsidR="00294D96" w:rsidRPr="00FA2F25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8B131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294D96" w14:paraId="5ED682F8" w14:textId="77777777">
        <w:trPr>
          <w:cantSplit/>
          <w:trHeight w:val="1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86A88" w14:textId="77777777" w:rsidR="00294D96" w:rsidRDefault="00294D96" w:rsidP="00294D9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BB5FA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104+276</w:t>
            </w:r>
          </w:p>
          <w:p w14:paraId="4851181A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686F1" w14:textId="77777777" w:rsidR="00294D96" w:rsidRPr="00FA2F25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3C229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Leș Bihor – </w:t>
            </w:r>
          </w:p>
          <w:p w14:paraId="2B7C8D57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Vest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7128D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FA429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972D1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67F0F" w14:textId="77777777" w:rsidR="00294D96" w:rsidRPr="00FA2F25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55910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294D96" w14:paraId="72FF660E" w14:textId="77777777">
        <w:trPr>
          <w:cantSplit/>
          <w:trHeight w:val="40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B3ADC" w14:textId="77777777" w:rsidR="00294D96" w:rsidRDefault="00294D96" w:rsidP="00294D9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DF0CD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BAB03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C50F4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716A89B0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1181B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67E54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9310A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AFBE9" w14:textId="77777777" w:rsidR="00294D96" w:rsidRPr="00FA2F25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F0B15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3 A,  4 A, 7 A, 1 B, </w:t>
            </w:r>
          </w:p>
          <w:p w14:paraId="08B924FC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 B, 3 B, Cap Y.</w:t>
            </w:r>
          </w:p>
          <w:p w14:paraId="41CC90DE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FDE6CC3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  <w:tr w:rsidR="00294D96" w14:paraId="71B81DEC" w14:textId="77777777">
        <w:trPr>
          <w:cantSplit/>
          <w:trHeight w:val="40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B1288" w14:textId="77777777" w:rsidR="00294D96" w:rsidRDefault="00294D96" w:rsidP="00294D9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2D788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33402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EDBAA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3CFDBF4E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0F62A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09980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DA13C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F5D8D" w14:textId="77777777" w:rsidR="00294D96" w:rsidRPr="00FA2F25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4D37F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7 A, 1B - 3B, </w:t>
            </w:r>
          </w:p>
          <w:p w14:paraId="21A290D8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și Depou, Cap Y.</w:t>
            </w:r>
          </w:p>
          <w:p w14:paraId="749B82E9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CFA19B0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  <w:tr w:rsidR="00294D96" w14:paraId="27DCEF50" w14:textId="77777777">
        <w:trPr>
          <w:cantSplit/>
          <w:trHeight w:val="2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0CE49" w14:textId="77777777" w:rsidR="00294D96" w:rsidRDefault="00294D96" w:rsidP="00294D9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6A18E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0B906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6FF81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50062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A60A1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>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C87A4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C88D4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9F65F" w14:textId="77777777" w:rsidR="00294D96" w:rsidRPr="00FA2F25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D6DAF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1 A, Cap Y.</w:t>
            </w:r>
          </w:p>
          <w:p w14:paraId="35159DE1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9568946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  <w:tr w:rsidR="00294D96" w14:paraId="324C8FA6" w14:textId="77777777">
        <w:trPr>
          <w:cantSplit/>
          <w:trHeight w:val="2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5A255" w14:textId="77777777" w:rsidR="00294D96" w:rsidRDefault="00294D96" w:rsidP="00294D9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181A6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7B74A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F60A2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320AFD05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97E4F" w14:textId="77777777" w:rsidR="00294D96" w:rsidRPr="002A60A1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A60A1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>sch.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F8035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62D20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DDD1F" w14:textId="77777777" w:rsidR="00294D96" w:rsidRPr="00FA2F25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8C674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3A, 4A, Cap Y.</w:t>
            </w:r>
          </w:p>
          <w:p w14:paraId="587221F6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D8DC1B2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  <w:tr w:rsidR="00294D96" w14:paraId="773A53FF" w14:textId="77777777">
        <w:trPr>
          <w:cantSplit/>
          <w:trHeight w:val="2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F9FCF" w14:textId="77777777" w:rsidR="00294D96" w:rsidRDefault="00294D96" w:rsidP="00294D9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28D22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D2F64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FC13A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2734CD3A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1E6FD" w14:textId="77777777" w:rsidR="00294D96" w:rsidRPr="002A60A1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7453C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7FA04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F68E3" w14:textId="77777777" w:rsidR="00294D96" w:rsidRPr="00FA2F25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7827C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7A, 1B - 3B și </w:t>
            </w:r>
          </w:p>
          <w:p w14:paraId="6735CDD3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Depou Cap Y.</w:t>
            </w:r>
          </w:p>
          <w:p w14:paraId="1625FE62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A9CAA33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  <w:tr w:rsidR="00294D96" w14:paraId="76818F30" w14:textId="77777777">
        <w:trPr>
          <w:cantSplit/>
          <w:trHeight w:val="2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545F1" w14:textId="77777777" w:rsidR="00294D96" w:rsidRDefault="00294D96" w:rsidP="00294D9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8DC09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E0291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5181E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3C1B0D85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270E5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1E945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EBB16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BE541" w14:textId="77777777" w:rsidR="00294D96" w:rsidRPr="00FA2F25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6B32C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3A, 4 A și </w:t>
            </w:r>
          </w:p>
          <w:p w14:paraId="7FB48EEC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Depoul Oradea.</w:t>
            </w:r>
          </w:p>
          <w:p w14:paraId="4CDC0253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F51F71B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</w:tbl>
    <w:p w14:paraId="635F101C" w14:textId="77777777" w:rsidR="00294D96" w:rsidRDefault="00294D96" w:rsidP="00C022B2">
      <w:pPr>
        <w:spacing w:before="40" w:after="40" w:line="276" w:lineRule="auto"/>
        <w:ind w:right="57"/>
        <w:rPr>
          <w:sz w:val="20"/>
          <w:lang w:val="ro-RO"/>
        </w:rPr>
      </w:pPr>
    </w:p>
    <w:p w14:paraId="267CB0AD" w14:textId="77777777" w:rsidR="00294D96" w:rsidRDefault="00294D96" w:rsidP="00D80858">
      <w:pPr>
        <w:pStyle w:val="Heading1"/>
        <w:spacing w:line="276" w:lineRule="auto"/>
      </w:pPr>
    </w:p>
    <w:p w14:paraId="1892B198" w14:textId="77777777" w:rsidR="00294D96" w:rsidRDefault="00294D96" w:rsidP="00D80858">
      <w:pPr>
        <w:pStyle w:val="Heading1"/>
        <w:spacing w:line="276" w:lineRule="auto"/>
      </w:pPr>
      <w:r>
        <w:t>LINIA 330</w:t>
      </w:r>
    </w:p>
    <w:p w14:paraId="4EB3D867" w14:textId="77777777" w:rsidR="00294D96" w:rsidRDefault="00294D96" w:rsidP="00D80858">
      <w:pPr>
        <w:pStyle w:val="Heading1"/>
        <w:spacing w:line="276" w:lineRule="auto"/>
        <w:rPr>
          <w:b w:val="0"/>
          <w:bCs w:val="0"/>
          <w:sz w:val="8"/>
        </w:rPr>
      </w:pPr>
      <w:r>
        <w:t>SÂNTANA - BRAD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294D96" w14:paraId="1C4B6DA3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1CC7F" w14:textId="77777777" w:rsidR="00294D96" w:rsidRDefault="00294D96" w:rsidP="00294D9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EFF3F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30F4C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E904D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Sântana</w:t>
            </w:r>
          </w:p>
          <w:p w14:paraId="3E82D4EE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F8B26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6F9FEBC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E222D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1F4D0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98895" w14:textId="77777777" w:rsidR="00294D96" w:rsidRPr="001C04D5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99EBB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27E569D2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9C9E1" w14:textId="77777777" w:rsidR="00294D96" w:rsidRDefault="00294D96" w:rsidP="00294D9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2710A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75E3B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6CFDA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Sântana</w:t>
            </w:r>
          </w:p>
          <w:p w14:paraId="0400D6E9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 şi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14DBC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74FFBC3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A5935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D195A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25609" w14:textId="77777777" w:rsidR="00294D96" w:rsidRPr="001C04D5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B3D8F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450A30E1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97315" w14:textId="77777777" w:rsidR="00294D96" w:rsidRDefault="00294D96" w:rsidP="00294D9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0C5A6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B1CB1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86C4D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Ineu</w:t>
            </w:r>
          </w:p>
          <w:p w14:paraId="71BF69B6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75D9B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7DEF220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BA843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30F18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6F632" w14:textId="77777777" w:rsidR="00294D96" w:rsidRPr="001C04D5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F93EA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5AFE6F1D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1FC69" w14:textId="77777777" w:rsidR="00294D96" w:rsidRDefault="00294D96" w:rsidP="00294D9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D055C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51+500</w:t>
            </w:r>
          </w:p>
          <w:p w14:paraId="3603839F" w14:textId="77777777" w:rsidR="00294D96" w:rsidRDefault="00294D96" w:rsidP="00F4733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D4580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01811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Ineu - Sebiş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8127A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9A50A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D5EDA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CB274" w14:textId="77777777" w:rsidR="00294D96" w:rsidRPr="001C04D5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6DD23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3B96D843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99ED9" w14:textId="77777777" w:rsidR="00294D96" w:rsidRDefault="00294D96" w:rsidP="00294D9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FD994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E5AC839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01B28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EAF50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Sebiş</w:t>
            </w:r>
          </w:p>
          <w:p w14:paraId="20F86B7A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 /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FF1DF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12EEDF3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B5984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61FC7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DF4D4" w14:textId="77777777" w:rsidR="00294D96" w:rsidRPr="001C04D5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63331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735470D8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346C0" w14:textId="77777777" w:rsidR="00294D96" w:rsidRDefault="00294D96" w:rsidP="00294D9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E075F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D9642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A5E82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Gurahonţ</w:t>
            </w:r>
          </w:p>
          <w:p w14:paraId="3A2876DF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51417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9C09058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E5F94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581E9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5BCFC" w14:textId="77777777" w:rsidR="00294D96" w:rsidRPr="001C04D5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FD468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1E6E3212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A1139" w14:textId="77777777" w:rsidR="00294D96" w:rsidRDefault="00294D96" w:rsidP="00294D9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369D6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133+530</w:t>
            </w:r>
          </w:p>
          <w:p w14:paraId="572FFE13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133+580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2F5BE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A67DF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Vârfurile - Brad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F946E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DFF34" w14:textId="77777777" w:rsidR="00294D96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42D0F" w14:textId="77777777" w:rsidR="00294D96" w:rsidRDefault="00294D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150A5" w14:textId="77777777" w:rsidR="00294D96" w:rsidRPr="001C04D5" w:rsidRDefault="00294D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FACA0" w14:textId="77777777" w:rsidR="00294D96" w:rsidRDefault="00294D9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04839C02" w14:textId="77777777" w:rsidR="00294D96" w:rsidRDefault="00294D96" w:rsidP="00D80858">
      <w:pPr>
        <w:spacing w:before="40" w:after="40" w:line="276" w:lineRule="auto"/>
        <w:ind w:right="57"/>
        <w:rPr>
          <w:sz w:val="20"/>
          <w:lang w:val="ro-RO"/>
        </w:rPr>
      </w:pPr>
    </w:p>
    <w:p w14:paraId="371AADD0" w14:textId="77777777" w:rsidR="00294D96" w:rsidRDefault="00294D96" w:rsidP="008C333F">
      <w:pPr>
        <w:pStyle w:val="Heading1"/>
        <w:spacing w:line="360" w:lineRule="auto"/>
      </w:pPr>
      <w:r>
        <w:lastRenderedPageBreak/>
        <w:t>LINIA 335</w:t>
      </w:r>
    </w:p>
    <w:p w14:paraId="158ADE1B" w14:textId="77777777" w:rsidR="00294D96" w:rsidRDefault="00294D96" w:rsidP="00AA23E7">
      <w:pPr>
        <w:pStyle w:val="Heading1"/>
        <w:spacing w:line="360" w:lineRule="auto"/>
        <w:rPr>
          <w:b w:val="0"/>
          <w:bCs w:val="0"/>
          <w:sz w:val="8"/>
        </w:rPr>
      </w:pPr>
      <w:r>
        <w:t>EPISCOPIA BIHOR - ORADEA VEST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294D96" w14:paraId="09021C93" w14:textId="77777777">
        <w:trPr>
          <w:cantSplit/>
          <w:trHeight w:val="6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7679C" w14:textId="77777777" w:rsidR="00294D96" w:rsidRDefault="00294D96" w:rsidP="00294D96">
            <w:pPr>
              <w:numPr>
                <w:ilvl w:val="0"/>
                <w:numId w:val="3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E8F2E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7CACD" w14:textId="77777777" w:rsidR="00294D96" w:rsidRPr="009050E5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BF45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Episcopia Bihor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872B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bretea</w:t>
            </w:r>
          </w:p>
          <w:p w14:paraId="4E466FB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  <w:p w14:paraId="7F37813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19, 21, 31, 27 /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5D3E2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E4CF5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B3443" w14:textId="77777777" w:rsidR="00294D96" w:rsidRPr="009050E5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0BF5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7E92DA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788DFE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7 - 17, Cap X.</w:t>
            </w:r>
          </w:p>
        </w:tc>
      </w:tr>
      <w:tr w:rsidR="00294D96" w14:paraId="47C5EE74" w14:textId="77777777">
        <w:trPr>
          <w:cantSplit/>
          <w:trHeight w:val="6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EF8B6" w14:textId="77777777" w:rsidR="00294D96" w:rsidRDefault="00294D96" w:rsidP="00294D96">
            <w:pPr>
              <w:numPr>
                <w:ilvl w:val="0"/>
                <w:numId w:val="3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838A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2+090</w:t>
            </w:r>
          </w:p>
          <w:p w14:paraId="0751628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2+140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D1640" w14:textId="77777777" w:rsidR="00294D96" w:rsidRPr="009050E5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B8D36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Episcopia Bihor – </w:t>
            </w:r>
          </w:p>
          <w:p w14:paraId="16B5230B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Vest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E08FB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B5090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E73D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DC1AF" w14:textId="77777777" w:rsidR="00294D96" w:rsidRPr="009050E5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C4F9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</w:tbl>
    <w:p w14:paraId="0F59C491" w14:textId="77777777" w:rsidR="00294D96" w:rsidRDefault="00294D96">
      <w:pPr>
        <w:spacing w:before="40" w:after="40" w:line="192" w:lineRule="auto"/>
        <w:ind w:right="57"/>
        <w:rPr>
          <w:sz w:val="20"/>
          <w:lang w:val="ro-RO"/>
        </w:rPr>
      </w:pPr>
    </w:p>
    <w:p w14:paraId="43F3433A" w14:textId="77777777" w:rsidR="00294D96" w:rsidRDefault="00294D96" w:rsidP="00274DBB">
      <w:pPr>
        <w:pStyle w:val="Heading1"/>
        <w:spacing w:line="360" w:lineRule="auto"/>
      </w:pPr>
      <w:r>
        <w:t>LINIA 400</w:t>
      </w:r>
    </w:p>
    <w:p w14:paraId="6666EE32" w14:textId="77777777" w:rsidR="00294D96" w:rsidRDefault="00294D96" w:rsidP="00D95833">
      <w:pPr>
        <w:pStyle w:val="Heading1"/>
        <w:spacing w:line="360" w:lineRule="auto"/>
        <w:rPr>
          <w:b w:val="0"/>
          <w:bCs w:val="0"/>
          <w:sz w:val="8"/>
        </w:rPr>
      </w:pPr>
      <w:bookmarkStart w:id="4" w:name="_Hlk210635328"/>
      <w:r>
        <w:t>EPISCOPIA BIHOR - HALMEU</w:t>
      </w:r>
    </w:p>
    <w:bookmarkEnd w:id="4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294D96" w14:paraId="0E6DE774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CE41C" w14:textId="77777777" w:rsidR="00294D96" w:rsidRDefault="00294D96" w:rsidP="00294D9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7C7E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C0E67" w14:textId="77777777" w:rsidR="00294D96" w:rsidRPr="00F344E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1756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Episcopia Bihor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3127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bretea</w:t>
            </w:r>
          </w:p>
          <w:p w14:paraId="26C7613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19, 21, 31, 27 / 29</w:t>
            </w:r>
          </w:p>
          <w:p w14:paraId="49E8CDC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BF703" w14:textId="77777777" w:rsidR="00294D96" w:rsidRPr="00F344E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FD0C8" w14:textId="77777777" w:rsidR="00294D96" w:rsidRDefault="00294D96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96652" w14:textId="77777777" w:rsidR="00294D96" w:rsidRPr="00F344E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7243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105365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00156DB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7 - 17, Cap X.</w:t>
            </w:r>
          </w:p>
        </w:tc>
      </w:tr>
      <w:tr w:rsidR="00294D96" w14:paraId="27C20491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50E8E" w14:textId="77777777" w:rsidR="00294D96" w:rsidRDefault="00294D96" w:rsidP="00294D9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C2704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663+700</w:t>
            </w:r>
          </w:p>
          <w:p w14:paraId="36119E9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664+450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DF466" w14:textId="77777777" w:rsidR="00294D96" w:rsidRPr="00F344E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5DC5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Biharia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22BE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A1467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DA011" w14:textId="77777777" w:rsidR="00294D96" w:rsidRDefault="00294D96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26E57" w14:textId="77777777" w:rsidR="00294D96" w:rsidRPr="00F344E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FC1F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72D2E7D0" w14:textId="77777777">
        <w:trPr>
          <w:cantSplit/>
          <w:trHeight w:val="9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5F99A" w14:textId="77777777" w:rsidR="00294D96" w:rsidRDefault="00294D96" w:rsidP="00294D9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57B5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A6045" w14:textId="77777777" w:rsidR="00294D96" w:rsidRPr="00F344E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C2DD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lui Mihai</w:t>
            </w:r>
          </w:p>
          <w:p w14:paraId="3E56F41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FA4C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prima joantă a sch. R3 și km 719+700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1082A" w14:textId="77777777" w:rsidR="00294D96" w:rsidRPr="00F344E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2EAA1" w14:textId="77777777" w:rsidR="00294D96" w:rsidRDefault="00294D96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0053F" w14:textId="77777777" w:rsidR="00294D96" w:rsidRPr="00F344E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604C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Linie închisă între km 719+700 și călcâi sch. R16</w:t>
            </w:r>
          </w:p>
        </w:tc>
      </w:tr>
      <w:tr w:rsidR="00294D96" w14:paraId="54477142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4115F" w14:textId="77777777" w:rsidR="00294D96" w:rsidRDefault="00294D96" w:rsidP="00294D9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B384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A3882" w14:textId="77777777" w:rsidR="00294D96" w:rsidRPr="00F344E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6A8B9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Sanislău</w:t>
            </w:r>
          </w:p>
          <w:p w14:paraId="26737E5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2FE9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CB92C" w14:textId="77777777" w:rsidR="00294D96" w:rsidRPr="00F344E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8A52D" w14:textId="77777777" w:rsidR="00294D96" w:rsidRDefault="00294D96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5812C" w14:textId="77777777" w:rsidR="00294D96" w:rsidRPr="00F344E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935F2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3447AFA0" w14:textId="77777777">
        <w:trPr>
          <w:cantSplit/>
          <w:trHeight w:val="2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0E3FE" w14:textId="77777777" w:rsidR="00294D96" w:rsidRDefault="00294D96" w:rsidP="00294D9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75A26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A133B" w14:textId="77777777" w:rsidR="00294D96" w:rsidRPr="00F344E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0BDC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G-ral Avramescu</w:t>
            </w:r>
          </w:p>
          <w:p w14:paraId="1D1EA65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F050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1DA8D" w14:textId="77777777" w:rsidR="00294D96" w:rsidRPr="00F344E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A45B7" w14:textId="77777777" w:rsidR="00294D96" w:rsidRDefault="00294D96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145F0" w14:textId="77777777" w:rsidR="00294D96" w:rsidRPr="00F344E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4D47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463DB614" w14:textId="77777777">
        <w:trPr>
          <w:cantSplit/>
          <w:trHeight w:val="4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D295129" w14:textId="77777777" w:rsidR="00294D96" w:rsidRDefault="00294D96" w:rsidP="00294D9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B748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29DD0" w14:textId="77777777" w:rsidR="00294D96" w:rsidRPr="00F344E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CF9B9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Satu Mare Sud</w:t>
            </w:r>
          </w:p>
          <w:p w14:paraId="2284FAC9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5BCE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D83A6" w14:textId="77777777" w:rsidR="00294D96" w:rsidRPr="00F344E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344E1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04FF2" w14:textId="77777777" w:rsidR="00294D96" w:rsidRDefault="00294D96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7CC2E" w14:textId="77777777" w:rsidR="00294D96" w:rsidRPr="00F344E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0F5A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0C432C2F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EFB00" w14:textId="77777777" w:rsidR="00294D96" w:rsidRDefault="00294D96" w:rsidP="00294D9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011C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60263" w14:textId="77777777" w:rsidR="00294D96" w:rsidRPr="00F344E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671AD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Satu Mare</w:t>
            </w:r>
          </w:p>
          <w:p w14:paraId="36F3A7E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PE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E242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27 Cap X până la km 787+350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D21EA" w14:textId="77777777" w:rsidR="00294D96" w:rsidRPr="00F344E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344E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AE7A0" w14:textId="77777777" w:rsidR="00294D96" w:rsidRDefault="00294D96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4A1E4" w14:textId="77777777" w:rsidR="00294D96" w:rsidRPr="00F344E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38D9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8BB5A3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liniile 7 </w:t>
            </w:r>
          </w:p>
          <w:p w14:paraId="66815FC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primiri - expedieri. </w:t>
            </w:r>
          </w:p>
        </w:tc>
      </w:tr>
      <w:tr w:rsidR="00294D96" w14:paraId="345D40CA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2BBFA" w14:textId="77777777" w:rsidR="00294D96" w:rsidRDefault="00294D96" w:rsidP="00294D9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2226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FFA81" w14:textId="77777777" w:rsidR="00294D96" w:rsidRPr="00F344E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9FC35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Ramificație Botiz h – Botiz Hm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D52D3" w14:textId="77777777" w:rsidR="00294D96" w:rsidRDefault="00294D96" w:rsidP="00A34F45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0+065</w:t>
            </w:r>
          </w:p>
          <w:p w14:paraId="414F2CC3" w14:textId="77777777" w:rsidR="00294D96" w:rsidRDefault="00294D96" w:rsidP="00A34F45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0+890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512F4" w14:textId="77777777" w:rsidR="00294D96" w:rsidRPr="00F344E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4D383" w14:textId="77777777" w:rsidR="00294D96" w:rsidRDefault="00294D96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31D43" w14:textId="77777777" w:rsidR="00294D96" w:rsidRPr="00F344E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6508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20D43713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B50C2" w14:textId="77777777" w:rsidR="00294D96" w:rsidRDefault="00294D96" w:rsidP="00294D9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6185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090CD" w14:textId="77777777" w:rsidR="00294D96" w:rsidRPr="00F344E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00873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Micula</w:t>
            </w:r>
          </w:p>
          <w:p w14:paraId="681106E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2D808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799+650</w:t>
            </w:r>
          </w:p>
          <w:p w14:paraId="4F669E5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800+400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678E8" w14:textId="77777777" w:rsidR="00294D96" w:rsidRPr="00F344E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92050" w14:textId="77777777" w:rsidR="00294D96" w:rsidRDefault="00294D96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99A92" w14:textId="77777777" w:rsidR="00294D96" w:rsidRPr="00F344E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B901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18F58B84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190AC" w14:textId="77777777" w:rsidR="00294D96" w:rsidRDefault="00294D96" w:rsidP="00294D9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7D5E0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809+075</w:t>
            </w:r>
          </w:p>
          <w:p w14:paraId="5F44BF7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809+880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281A3" w14:textId="77777777" w:rsidR="00294D96" w:rsidRPr="00F344E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42DA6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Halmeu</w:t>
            </w:r>
          </w:p>
          <w:p w14:paraId="26B7EE4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D03B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563B8" w14:textId="77777777" w:rsidR="00294D96" w:rsidRPr="00F344E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F5FA4" w14:textId="77777777" w:rsidR="00294D96" w:rsidRDefault="00294D96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4C93A" w14:textId="77777777" w:rsidR="00294D96" w:rsidRPr="00F344E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8AE2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8FEFB2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14:paraId="54858F82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60EF6" w14:textId="77777777" w:rsidR="00294D96" w:rsidRDefault="00294D96" w:rsidP="00294D9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8BC32" w14:textId="77777777" w:rsidR="00294D96" w:rsidRDefault="00294D96" w:rsidP="002C5B7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8B948" w14:textId="77777777" w:rsidR="00294D96" w:rsidRDefault="00294D96" w:rsidP="002C5B7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8E74F" w14:textId="77777777" w:rsidR="00294D96" w:rsidRDefault="00294D96" w:rsidP="002C5B7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Halmeu</w:t>
            </w:r>
          </w:p>
          <w:p w14:paraId="4BCE879B" w14:textId="77777777" w:rsidR="00294D96" w:rsidRDefault="00294D96" w:rsidP="002C5B7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53134" w14:textId="77777777" w:rsidR="00294D96" w:rsidRDefault="00294D96" w:rsidP="002C5B7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D8750" w14:textId="77777777" w:rsidR="00294D96" w:rsidRPr="00F344E1" w:rsidRDefault="00294D96" w:rsidP="002C5B7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344E1">
              <w:rPr>
                <w:b/>
                <w:bCs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CBF5B" w14:textId="77777777" w:rsidR="00294D96" w:rsidRDefault="00294D96" w:rsidP="002C5B79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60835" w14:textId="77777777" w:rsidR="00294D96" w:rsidRPr="00F344E1" w:rsidRDefault="00294D96" w:rsidP="002C5B79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5C6B9" w14:textId="77777777" w:rsidR="00294D96" w:rsidRDefault="00294D96" w:rsidP="002C5B7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59EDDB0E" w14:textId="77777777">
        <w:trPr>
          <w:cantSplit/>
          <w:trHeight w:val="6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F4213" w14:textId="77777777" w:rsidR="00294D96" w:rsidRDefault="00294D96" w:rsidP="00294D9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69031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697F8" w14:textId="77777777" w:rsidR="00294D96" w:rsidRPr="00F344E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0DBB7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Halmeu</w:t>
            </w:r>
          </w:p>
          <w:p w14:paraId="7EF9AE0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7 și 8 largă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7403A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7D5B4" w14:textId="77777777" w:rsidR="00294D96" w:rsidRPr="00F344E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E0BB1" w14:textId="77777777" w:rsidR="00294D96" w:rsidRDefault="00294D96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37313" w14:textId="77777777" w:rsidR="00294D96" w:rsidRPr="00F344E1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2575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14F98D3E" w14:textId="77777777" w:rsidR="00294D96" w:rsidRDefault="00294D96" w:rsidP="004418C0">
      <w:pPr>
        <w:spacing w:before="40" w:after="40" w:line="192" w:lineRule="auto"/>
        <w:ind w:right="57"/>
        <w:rPr>
          <w:sz w:val="20"/>
          <w:lang w:val="ro-RO"/>
        </w:rPr>
      </w:pPr>
    </w:p>
    <w:p w14:paraId="4E169D28" w14:textId="77777777" w:rsidR="00294D96" w:rsidRDefault="00294D96" w:rsidP="00255EB2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  <w:r>
        <w:rPr>
          <w:b/>
          <w:bCs/>
          <w:spacing w:val="40"/>
          <w:lang w:val="ro-RO"/>
        </w:rPr>
        <w:t>LINIA 401</w:t>
      </w:r>
    </w:p>
    <w:p w14:paraId="5497DB3A" w14:textId="77777777" w:rsidR="00294D96" w:rsidRDefault="00294D96" w:rsidP="00B64F39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SATU MARE - BAIA MARE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294D96" w14:paraId="70A83D97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215C9" w14:textId="77777777" w:rsidR="00294D96" w:rsidRDefault="00294D96" w:rsidP="00294D9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AB86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229D4" w14:textId="77777777" w:rsidR="00294D96" w:rsidRPr="00BB2EA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B89F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Satu Mare </w:t>
            </w:r>
          </w:p>
          <w:p w14:paraId="5449EFA0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7 PE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AADDC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27 Cap X până la km 787+350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C9782" w14:textId="77777777" w:rsidR="00294D96" w:rsidRPr="00BB2EA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BB2EA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D0DB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54915" w14:textId="77777777" w:rsidR="00294D96" w:rsidRPr="00BB2EA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1654C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027F711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linia </w:t>
            </w:r>
          </w:p>
          <w:p w14:paraId="283E1494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7 prim. - exp. </w:t>
            </w:r>
          </w:p>
        </w:tc>
      </w:tr>
      <w:tr w:rsidR="00294D96" w14:paraId="08FC5D6C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FC32B" w14:textId="77777777" w:rsidR="00294D96" w:rsidRDefault="00294D96" w:rsidP="00294D9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EFF1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D1795" w14:textId="77777777" w:rsidR="00294D96" w:rsidRPr="00BB2EA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E88AB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Botiz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DE44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1R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B8808" w14:textId="77777777" w:rsidR="00294D96" w:rsidRPr="00BB2EA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E67A3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A8BB2" w14:textId="77777777" w:rsidR="00294D96" w:rsidRPr="00BB2EA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DD6F9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2CCE7DA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9E74986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pe direcția Botiz - Micula.</w:t>
            </w:r>
          </w:p>
        </w:tc>
      </w:tr>
      <w:tr w:rsidR="00294D96" w14:paraId="5A4246E3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8A422" w14:textId="77777777" w:rsidR="00294D96" w:rsidRDefault="00294D96" w:rsidP="00294D9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D87DD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22897" w14:textId="77777777" w:rsidR="00294D96" w:rsidRPr="00BB2EA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BF3B6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Ramificație Botiz h – Botiz Hm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15234" w14:textId="77777777" w:rsidR="00294D96" w:rsidRDefault="00294D96" w:rsidP="008D147E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0+065</w:t>
            </w:r>
          </w:p>
          <w:p w14:paraId="3DCB5A80" w14:textId="77777777" w:rsidR="00294D96" w:rsidRDefault="00294D96" w:rsidP="008D147E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0+890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BB086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FDE39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CE682" w14:textId="77777777" w:rsidR="00294D96" w:rsidRPr="00BB2EA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3CCBD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5C173280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65AF4" w14:textId="77777777" w:rsidR="00294D96" w:rsidRDefault="00294D96" w:rsidP="00294D9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C14C2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559AE" w14:textId="77777777" w:rsidR="00294D96" w:rsidRPr="00BB2EA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E1DC8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Bușag</w:t>
            </w:r>
          </w:p>
          <w:p w14:paraId="0E097CFE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CCF27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3CB76" w14:textId="77777777" w:rsidR="00294D9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11B7F" w14:textId="77777777" w:rsidR="00294D96" w:rsidRDefault="00294D9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8C8BB" w14:textId="77777777" w:rsidR="00294D96" w:rsidRPr="00BB2EA6" w:rsidRDefault="00294D9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96F7F" w14:textId="77777777" w:rsidR="00294D96" w:rsidRDefault="00294D9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00F950C4" w14:textId="77777777" w:rsidR="00294D96" w:rsidRDefault="00294D96">
      <w:pPr>
        <w:spacing w:before="40" w:after="40" w:line="192" w:lineRule="auto"/>
        <w:ind w:right="57"/>
        <w:rPr>
          <w:sz w:val="20"/>
          <w:lang w:val="ro-RO"/>
        </w:rPr>
      </w:pPr>
    </w:p>
    <w:p w14:paraId="6A0A15C1" w14:textId="77777777" w:rsidR="00294D96" w:rsidRDefault="00294D96" w:rsidP="00F0370D">
      <w:pPr>
        <w:pStyle w:val="Heading1"/>
        <w:spacing w:line="360" w:lineRule="auto"/>
      </w:pPr>
      <w:r>
        <w:t>LINIA 800</w:t>
      </w:r>
    </w:p>
    <w:p w14:paraId="1FF17A5C" w14:textId="77777777" w:rsidR="00294D96" w:rsidRDefault="00294D96" w:rsidP="00FF431F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CONSTANŢA</w:t>
      </w:r>
    </w:p>
    <w:tbl>
      <w:tblPr>
        <w:tblW w:w="10206" w:type="dxa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294D96" w14:paraId="0FF26993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EFEED2" w14:textId="77777777" w:rsidR="00294D96" w:rsidRDefault="00294D96" w:rsidP="00294D9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A9A822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A402E2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0F6C79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64C125A9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CEBE14" w14:textId="77777777" w:rsidR="00294D96" w:rsidRDefault="00294D9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5EDE81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8AE184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FA5919" w14:textId="77777777" w:rsidR="00294D96" w:rsidRPr="008D08DE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38ED3F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2B6578C8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C8DE27" w14:textId="77777777" w:rsidR="00294D96" w:rsidRDefault="00294D96" w:rsidP="00294D9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FF6F62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60EE0C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992E7A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339902B8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0A2530" w14:textId="77777777" w:rsidR="00294D96" w:rsidRDefault="00294D9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415BD4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6CD977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DF7109" w14:textId="77777777" w:rsidR="00294D96" w:rsidRPr="008D08DE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00590F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5DF5E0F5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D74C72" w14:textId="77777777" w:rsidR="00294D96" w:rsidRDefault="00294D96" w:rsidP="00294D9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9CAFAB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0C0F83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BBC6A4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4DC0684E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6E534C" w14:textId="77777777" w:rsidR="00294D96" w:rsidRDefault="00294D9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7E7814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D17F91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17B186" w14:textId="77777777" w:rsidR="00294D96" w:rsidRPr="008D08DE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021EF9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26B0044" w14:textId="77777777" w:rsidR="00294D96" w:rsidRDefault="00294D96" w:rsidP="00897192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Cu acces la liniile 11 şi 12.</w:t>
            </w:r>
          </w:p>
        </w:tc>
      </w:tr>
      <w:tr w:rsidR="00294D96" w:rsidRPr="00A8307A" w14:paraId="565450FA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C3EFF2" w14:textId="77777777" w:rsidR="00294D96" w:rsidRPr="00A75A00" w:rsidRDefault="00294D96" w:rsidP="00294D96">
            <w:pPr>
              <w:numPr>
                <w:ilvl w:val="0"/>
                <w:numId w:val="7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D8F8B2" w14:textId="77777777" w:rsidR="00294D96" w:rsidRPr="00A8307A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C9A013" w14:textId="77777777" w:rsidR="00294D96" w:rsidRPr="00A8307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0EE9D2" w14:textId="77777777" w:rsidR="00294D96" w:rsidRPr="00A8307A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Racordare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2CECEF" w14:textId="77777777" w:rsidR="00294D96" w:rsidRDefault="00294D9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C8A9040" w14:textId="77777777" w:rsidR="00294D96" w:rsidRDefault="00294D9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23 - 27 </w:t>
            </w:r>
          </w:p>
          <w:p w14:paraId="0ACCB1CF" w14:textId="77777777" w:rsidR="00294D96" w:rsidRDefault="00294D9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69CDFB68" w14:textId="77777777" w:rsidR="00294D96" w:rsidRDefault="00294D9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25 - 29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32C13D" w14:textId="77777777" w:rsidR="00294D96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2C0FB0" w14:textId="77777777" w:rsidR="00294D96" w:rsidRPr="00A8307A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629433" w14:textId="77777777" w:rsidR="00294D96" w:rsidRPr="00A8307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DC4A63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71E73FC" w14:textId="77777777" w:rsidR="00294D96" w:rsidRPr="00A8307A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treceri în abatere la București Triaj.</w:t>
            </w:r>
          </w:p>
        </w:tc>
      </w:tr>
      <w:tr w:rsidR="00294D96" w14:paraId="3CC66E2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37D21" w14:textId="77777777" w:rsidR="00294D96" w:rsidRDefault="00294D96" w:rsidP="00294D9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453ED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4652A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9F3B1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  <w:p w14:paraId="3E96BBD2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5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03E0F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toată</w:t>
            </w:r>
          </w:p>
          <w:p w14:paraId="7F4985F5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51744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A70EE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B4383" w14:textId="77777777" w:rsidR="00294D96" w:rsidRPr="008D08DE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9C564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7E274AF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C0245" w14:textId="77777777" w:rsidR="00294D96" w:rsidRDefault="00294D96" w:rsidP="00294D9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FC477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0FA4C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F131E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D5A1D" w14:textId="77777777" w:rsidR="00294D96" w:rsidRDefault="00294D96" w:rsidP="0070462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2E6D9E2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27/29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19AA7" w14:textId="77777777" w:rsidR="00294D96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6D38E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ED517" w14:textId="77777777" w:rsidR="00294D96" w:rsidRPr="008D08DE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19969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6D237B9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43FFF" w14:textId="77777777" w:rsidR="00294D96" w:rsidRDefault="00294D96" w:rsidP="00294D9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7F81F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698FA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76EE2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5B98D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C542D" w14:textId="77777777" w:rsidR="00294D96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62927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578BC" w14:textId="77777777" w:rsidR="00294D96" w:rsidRPr="008D08DE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5ADA5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564E491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A2CBA" w14:textId="77777777" w:rsidR="00294D96" w:rsidRDefault="00294D96" w:rsidP="00294D9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28443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8A3A8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B290A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 peste sch. 33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249A3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FC65C" w14:textId="77777777" w:rsidR="00294D96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99096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15+950</w:t>
            </w:r>
          </w:p>
          <w:p w14:paraId="567CAA2D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95878" w14:textId="77777777" w:rsidR="00294D96" w:rsidRPr="008D08DE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39816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484C942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649E1" w14:textId="77777777" w:rsidR="00294D96" w:rsidRDefault="00294D96" w:rsidP="00294D9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CE666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FB097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69362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0DA43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21702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952F6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079C9" w14:textId="77777777" w:rsidR="00294D96" w:rsidRPr="008D08DE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D0CBA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58E2D50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A6D25B5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294D96" w14:paraId="684D11D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D7344" w14:textId="77777777" w:rsidR="00294D96" w:rsidRDefault="00294D96" w:rsidP="00294D9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BC748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8C4E2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606FE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6FF88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60CA0" w14:textId="77777777" w:rsidR="00294D96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F38A8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D5967" w14:textId="77777777" w:rsidR="00294D96" w:rsidRPr="008D08DE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B8C21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A0B7AF2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5786F28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294D96" w14:paraId="641D412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17948" w14:textId="77777777" w:rsidR="00294D96" w:rsidRDefault="00294D96" w:rsidP="00294D9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6B0C0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7774F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90F6F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1C102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63F98" w14:textId="77777777" w:rsidR="00294D96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2A134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F32D0" w14:textId="77777777" w:rsidR="00294D96" w:rsidRPr="008D08DE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D3733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BCB46A3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061D461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5.</w:t>
            </w:r>
          </w:p>
        </w:tc>
      </w:tr>
      <w:tr w:rsidR="00294D96" w14:paraId="104F349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9BD60" w14:textId="77777777" w:rsidR="00294D96" w:rsidRDefault="00294D96" w:rsidP="00294D9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2F2E6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D5865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4D176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Pasărea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4939B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F5ED3" w14:textId="77777777" w:rsidR="00294D96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5A35E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8F10A" w14:textId="77777777" w:rsidR="00294D96" w:rsidRPr="008D08DE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3E6B2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016213E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C06148C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4.</w:t>
            </w:r>
          </w:p>
        </w:tc>
      </w:tr>
      <w:tr w:rsidR="00294D96" w14:paraId="5FD4014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0ACAA" w14:textId="77777777" w:rsidR="00294D96" w:rsidRDefault="00294D96" w:rsidP="00294D9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CD79D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8846A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CC34E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Brănești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D574A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232A5E18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878A4" w14:textId="77777777" w:rsidR="00294D96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8EEB6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AB2BB" w14:textId="77777777" w:rsidR="00294D96" w:rsidRPr="008D08DE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77803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294D96" w14:paraId="741C2CA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0DF3F" w14:textId="77777777" w:rsidR="00294D96" w:rsidRDefault="00294D96" w:rsidP="00294D9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15C69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107+900</w:t>
            </w:r>
          </w:p>
          <w:p w14:paraId="770310E4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BF87C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8780D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Ciulniţa – Dragoș Vodă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25DBF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325C0" w14:textId="77777777" w:rsidR="00294D96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C2DE2" w14:textId="77777777" w:rsidR="00294D96" w:rsidRDefault="00294D96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107+900</w:t>
            </w:r>
          </w:p>
          <w:p w14:paraId="4869301C" w14:textId="77777777" w:rsidR="00294D96" w:rsidRDefault="00294D96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7896D" w14:textId="77777777" w:rsidR="00294D96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FD99D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294D96" w14:paraId="01E7C65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1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A13F3" w14:textId="77777777" w:rsidR="00294D96" w:rsidRDefault="00294D96" w:rsidP="00294D9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C5945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99FFA" w14:textId="77777777" w:rsidR="00294D96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B39F3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Ciulniţa -</w:t>
            </w:r>
          </w:p>
          <w:p w14:paraId="39BAEA22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Perișoru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4DF6F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C914B" w14:textId="77777777" w:rsidR="00294D96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EE0A2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109+800</w:t>
            </w:r>
          </w:p>
          <w:p w14:paraId="514C8064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111+730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6587D" w14:textId="77777777" w:rsidR="00294D96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140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D9D48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294D96" w14:paraId="3DF4C8E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8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01899" w14:textId="77777777" w:rsidR="00294D96" w:rsidRDefault="00294D96" w:rsidP="00294D9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C7324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9D01E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1F6E6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Ciulniţa</w:t>
            </w:r>
          </w:p>
          <w:p w14:paraId="6DA9B3E3" w14:textId="77777777" w:rsidR="00294D96" w:rsidRPr="008B2519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6, 7, 8 şi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6FF9B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468A5C3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C1C7C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D7113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7D04D" w14:textId="77777777" w:rsidR="00294D96" w:rsidRPr="008D08DE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EF11D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294D96" w14:paraId="52CAC79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BA71F" w14:textId="77777777" w:rsidR="00294D96" w:rsidRDefault="00294D96" w:rsidP="00294D9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7375E" w14:textId="77777777" w:rsidR="00294D96" w:rsidRDefault="00294D96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3C23B" w14:textId="77777777" w:rsidR="00294D96" w:rsidRPr="001161EA" w:rsidRDefault="00294D96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F03F0" w14:textId="77777777" w:rsidR="00294D96" w:rsidRDefault="00294D96" w:rsidP="00897192">
            <w:pPr>
              <w:spacing w:line="276" w:lineRule="auto"/>
              <w:ind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 St. Feteşti</w:t>
            </w:r>
          </w:p>
          <w:p w14:paraId="5376D1FF" w14:textId="77777777" w:rsidR="00294D96" w:rsidRDefault="00294D96" w:rsidP="00897192">
            <w:pPr>
              <w:spacing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30C3D" w14:textId="77777777" w:rsidR="00294D96" w:rsidRDefault="00294D96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42D94984" w14:textId="77777777" w:rsidR="00294D96" w:rsidRDefault="00294D96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62020" w14:textId="77777777" w:rsidR="00294D96" w:rsidRPr="001161EA" w:rsidRDefault="00294D96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B36EE" w14:textId="77777777" w:rsidR="00294D96" w:rsidRDefault="00294D96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710FE" w14:textId="77777777" w:rsidR="00294D96" w:rsidRPr="008D08DE" w:rsidRDefault="00294D96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3B385" w14:textId="77777777" w:rsidR="00294D96" w:rsidRDefault="00294D96" w:rsidP="0089719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UNIFERTRANS și la liniile 2, 3, 7 - 12. </w:t>
            </w:r>
          </w:p>
        </w:tc>
      </w:tr>
      <w:tr w:rsidR="00294D96" w14:paraId="760429F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8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7B044" w14:textId="77777777" w:rsidR="00294D96" w:rsidRDefault="00294D96" w:rsidP="00294D9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1F452" w14:textId="77777777" w:rsidR="00294D96" w:rsidRDefault="00294D96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6E2E7" w14:textId="77777777" w:rsidR="00294D96" w:rsidRPr="001161EA" w:rsidRDefault="00294D96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B8E15" w14:textId="77777777" w:rsidR="00294D96" w:rsidRDefault="00294D96" w:rsidP="003E7F1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Saligny Cap 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6B77C" w14:textId="77777777" w:rsidR="00294D96" w:rsidRDefault="00294D96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9F3A0" w14:textId="77777777" w:rsidR="00294D96" w:rsidRPr="001161EA" w:rsidRDefault="00294D96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42A54" w14:textId="77777777" w:rsidR="00294D96" w:rsidRDefault="00294D96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88CE4" w14:textId="77777777" w:rsidR="00294D96" w:rsidRDefault="00294D96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1DF66" w14:textId="77777777" w:rsidR="00294D96" w:rsidRDefault="00294D96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Fără inductori.</w:t>
            </w:r>
          </w:p>
          <w:p w14:paraId="7B93F3FD" w14:textId="77777777" w:rsidR="00294D96" w:rsidRDefault="00294D96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și 6 St. Saligny.</w:t>
            </w:r>
          </w:p>
        </w:tc>
      </w:tr>
      <w:tr w:rsidR="00294D96" w14:paraId="3640962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BE37F" w14:textId="77777777" w:rsidR="00294D96" w:rsidRDefault="00294D96" w:rsidP="00294D9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33A1B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8F5C7" w14:textId="77777777" w:rsidR="00294D96" w:rsidRPr="001161EA" w:rsidRDefault="00294D9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99037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Medgidia</w:t>
            </w:r>
          </w:p>
          <w:p w14:paraId="175E34F2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0,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1ECC7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74853EFE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sch. 94 până la vârf </w:t>
            </w:r>
          </w:p>
          <w:p w14:paraId="36CE9906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153AC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3B4D1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C8CC4" w14:textId="77777777" w:rsidR="00294D96" w:rsidRPr="001161EA" w:rsidRDefault="00294D9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1290C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294D96" w14:paraId="603349A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CA251" w14:textId="77777777" w:rsidR="00294D96" w:rsidRDefault="00294D96" w:rsidP="00294D9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BE2F4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E8933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24C35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Medgidia</w:t>
            </w:r>
          </w:p>
          <w:p w14:paraId="57526F8F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EA6C8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semnal</w:t>
            </w:r>
          </w:p>
          <w:p w14:paraId="4BA0F45D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XPNB,</w:t>
            </w:r>
          </w:p>
          <w:p w14:paraId="78CB65FA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până la vârf sch.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431FD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E8EA6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36B0B" w14:textId="77777777" w:rsidR="00294D96" w:rsidRPr="008D08DE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E5EAF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60128B8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E2D1E" w14:textId="77777777" w:rsidR="00294D96" w:rsidRDefault="00294D96" w:rsidP="00294D9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5A561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626AC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6634F" w14:textId="77777777" w:rsidR="00294D96" w:rsidRDefault="00294D96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59ACAAD5" w14:textId="77777777" w:rsidR="00294D96" w:rsidRDefault="00294D96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2A51D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52D6A" w14:textId="77777777" w:rsidR="00294D96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C1A38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6A09A" w14:textId="77777777" w:rsidR="00294D96" w:rsidRPr="008D08DE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BE7A6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linia 7 Grupa A</w:t>
            </w:r>
          </w:p>
        </w:tc>
      </w:tr>
      <w:tr w:rsidR="00294D96" w14:paraId="4A5BDD3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F3A58" w14:textId="77777777" w:rsidR="00294D96" w:rsidRDefault="00294D96" w:rsidP="00294D9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E1152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B37FA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F4CB5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6B6EA241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3840A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D20D1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0B9B4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12F0A" w14:textId="77777777" w:rsidR="00294D96" w:rsidRPr="008D08DE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68E31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279B56F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2322FAD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17 şi 18.</w:t>
            </w:r>
          </w:p>
        </w:tc>
      </w:tr>
      <w:tr w:rsidR="00294D96" w14:paraId="7A9485E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22088" w14:textId="77777777" w:rsidR="00294D96" w:rsidRDefault="00294D96" w:rsidP="00294D9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6D8ED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CB591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E61BB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18A8058C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liniile 10, 11, 14,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991B2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intrări - 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7183B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95C9D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2B575" w14:textId="77777777" w:rsidR="00294D96" w:rsidRPr="008D08DE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83776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55E4DE9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0E4AD" w14:textId="77777777" w:rsidR="00294D96" w:rsidRDefault="00294D96" w:rsidP="00294D9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195E5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02BE3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0780E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1A7AB410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A90C4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0AFEE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A19B3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8B281" w14:textId="77777777" w:rsidR="00294D96" w:rsidRPr="008D08DE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4EDD6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3EB9C03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C3B5E" w14:textId="77777777" w:rsidR="00294D96" w:rsidRDefault="00294D96" w:rsidP="00294D9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E704C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6E3B6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A7744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217E1D62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9FC7C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8109E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242B6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5F444" w14:textId="77777777" w:rsidR="00294D96" w:rsidRPr="008D08DE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8BEBB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410C12C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08F65" w14:textId="77777777" w:rsidR="00294D96" w:rsidRDefault="00294D96" w:rsidP="00294D9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9FF1D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CEB42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9EFC9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1970BD53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BE1B0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DC9D1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44F8F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D0BB9" w14:textId="77777777" w:rsidR="00294D96" w:rsidRPr="008D08DE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78BD4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645ED4B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1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8BF60" w14:textId="77777777" w:rsidR="00294D96" w:rsidRDefault="00294D96" w:rsidP="00294D9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27502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F8ADF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F48E0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063BBE9A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18</w:t>
            </w:r>
          </w:p>
          <w:p w14:paraId="3D0BCBEC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AFC7F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intrări-ieşiri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54CDC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25AA7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CA47E" w14:textId="77777777" w:rsidR="00294D96" w:rsidRPr="008D08DE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F37DC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54461DC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2D8E1" w14:textId="77777777" w:rsidR="00294D96" w:rsidRDefault="00294D96" w:rsidP="00294D9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70142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832CC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16C37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180144FD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04A92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98069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FE68E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CA816" w14:textId="77777777" w:rsidR="00294D96" w:rsidRPr="008D08DE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91DF2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D8EB178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– ieşiri </w:t>
            </w:r>
          </w:p>
          <w:p w14:paraId="763B194A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18 şi 19.</w:t>
            </w:r>
          </w:p>
        </w:tc>
      </w:tr>
      <w:tr w:rsidR="00294D96" w14:paraId="47B1F40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1125E" w14:textId="77777777" w:rsidR="00294D96" w:rsidRDefault="00294D96" w:rsidP="00294D9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A6707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F714D" w14:textId="77777777" w:rsidR="00294D96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A772E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Dorobanțu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B023D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17 </w:t>
            </w:r>
          </w:p>
          <w:p w14:paraId="0571D8E6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A910B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B5A9D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0308B" w14:textId="77777777" w:rsidR="00294D96" w:rsidRPr="008D08DE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339E9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BF16B67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liniile 1-4 Cap X</w:t>
            </w:r>
          </w:p>
        </w:tc>
      </w:tr>
      <w:tr w:rsidR="00294D96" w14:paraId="3B10418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BB7CB" w14:textId="77777777" w:rsidR="00294D96" w:rsidRDefault="00294D96" w:rsidP="00294D9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694E7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B3790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F5A65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Basarabi - </w:t>
            </w:r>
          </w:p>
          <w:p w14:paraId="134B8852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Valu lui Traian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96B09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C096C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21CD8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210+950</w:t>
            </w:r>
          </w:p>
          <w:p w14:paraId="74E9758A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F1EB4" w14:textId="77777777" w:rsidR="00294D96" w:rsidRPr="008D08DE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9A4B3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294D96" w14:paraId="5CDC033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F3527" w14:textId="77777777" w:rsidR="00294D96" w:rsidRDefault="00294D96" w:rsidP="00294D9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71A32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4C1EA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FE800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58143877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71FCC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641BA488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1383E3EE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3D / 5D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BD1DD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EF22A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CF7CC" w14:textId="77777777" w:rsidR="00294D96" w:rsidRPr="008D08DE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B0BFA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4A73882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E2FA007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firul I și firul II la liniile 1D - 5D și la </w:t>
            </w:r>
          </w:p>
          <w:p w14:paraId="441B0D5A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Grupa B.</w:t>
            </w:r>
          </w:p>
        </w:tc>
      </w:tr>
      <w:tr w:rsidR="00294D96" w14:paraId="288A33C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561A6" w14:textId="77777777" w:rsidR="00294D96" w:rsidRDefault="00294D96" w:rsidP="00294D9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00E5F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43019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603E7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55608012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E137E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6DECAA1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02DB9" w14:textId="77777777" w:rsidR="00294D96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6E4A2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DC6D6" w14:textId="77777777" w:rsidR="00294D96" w:rsidRPr="008D08DE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1CB20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4E7DABC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08EF7" w14:textId="77777777" w:rsidR="00294D96" w:rsidRDefault="00294D96" w:rsidP="00294D9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977E1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8C250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34D28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24E3C60F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1EEB6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700 m din </w:t>
            </w:r>
          </w:p>
          <w:p w14:paraId="039F9DFA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C3BD7" w14:textId="77777777" w:rsidR="00294D96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06D8A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71716" w14:textId="77777777" w:rsidR="00294D96" w:rsidRPr="008D08DE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D5333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315CF06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50DB3" w14:textId="77777777" w:rsidR="00294D96" w:rsidRDefault="00294D96" w:rsidP="00294D9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B5C46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FD7DF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97C53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63634EB9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FEF7D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35B </w:t>
            </w:r>
          </w:p>
          <w:p w14:paraId="0B2377EA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6ABBF5E4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47D51A46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41B/</w:t>
            </w:r>
          </w:p>
          <w:p w14:paraId="555DBF3A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49B, 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DFF12" w14:textId="77777777" w:rsidR="00294D96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F17B3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D16C7" w14:textId="77777777" w:rsidR="00294D96" w:rsidRPr="008D08DE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FA795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5DA3D9B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02B49" w14:textId="77777777" w:rsidR="00294D96" w:rsidRDefault="00294D96" w:rsidP="00294D9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9775F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547E9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48BAA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353EC051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4A8CF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150 m din </w:t>
            </w:r>
          </w:p>
          <w:p w14:paraId="07ACEEAF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D6F1E" w14:textId="77777777" w:rsidR="00294D96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C8694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3837A" w14:textId="77777777" w:rsidR="00294D96" w:rsidRPr="008D08DE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7C37F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4856A63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447F9" w14:textId="77777777" w:rsidR="00294D96" w:rsidRDefault="00294D96" w:rsidP="00294D9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A1D62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6113D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04CCB" w14:textId="77777777" w:rsidR="00294D96" w:rsidRDefault="00294D96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70CED658" w14:textId="77777777" w:rsidR="00294D96" w:rsidRDefault="00294D96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1DC90" w14:textId="77777777" w:rsidR="00294D96" w:rsidRPr="00F565BC" w:rsidRDefault="00294D96" w:rsidP="00897192">
            <w:pPr>
              <w:spacing w:before="40" w:after="40" w:line="276" w:lineRule="auto"/>
              <w:ind w:left="57" w:right="57"/>
              <w:jc w:val="center"/>
            </w:pPr>
            <w:r w:rsidRPr="00F565BC">
              <w:t>peste</w:t>
            </w:r>
          </w:p>
          <w:p w14:paraId="44775E0C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F565BC">
              <w:t>sch. 56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FD51E" w14:textId="77777777" w:rsidR="00294D96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FA2D0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5C0E8" w14:textId="77777777" w:rsidR="00294D96" w:rsidRPr="008D08DE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658B9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565BC"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3 Grupa Tranzit;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3 Grupa Tranzit;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L8 Grupa A și Linia Colectoare</w:t>
            </w:r>
          </w:p>
        </w:tc>
      </w:tr>
      <w:tr w:rsidR="00294D96" w14:paraId="0561395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48E16" w14:textId="77777777" w:rsidR="00294D96" w:rsidRDefault="00294D96" w:rsidP="00294D9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BBB9B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90C71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F0A70" w14:textId="77777777" w:rsidR="00294D96" w:rsidRDefault="00294D96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1AC05E28" w14:textId="77777777" w:rsidR="00294D96" w:rsidRDefault="00294D96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8D48F" w14:textId="77777777" w:rsidR="00294D96" w:rsidRDefault="00294D96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5F2F5C59" w14:textId="77777777" w:rsidR="00294D96" w:rsidRDefault="00294D96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30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69979" w14:textId="77777777" w:rsidR="00294D96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A9A50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EC35B" w14:textId="77777777" w:rsidR="00294D96" w:rsidRPr="008D08DE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96128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565BC"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7 Grupa Tranzit;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 xml:space="preserve">8 Grupa A și Linia Colectoare. </w:t>
            </w:r>
          </w:p>
        </w:tc>
      </w:tr>
      <w:tr w:rsidR="00294D96" w14:paraId="13647E5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1711B" w14:textId="77777777" w:rsidR="00294D96" w:rsidRDefault="00294D96" w:rsidP="00294D9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D02FB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83FDD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6AB3F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77845EEF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AE8DE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6B0451CE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sec-ţiunea 071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33EC7" w14:textId="77777777" w:rsidR="00294D96" w:rsidRPr="001161EA" w:rsidRDefault="00294D96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C2459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B2BD2" w14:textId="77777777" w:rsidR="00294D96" w:rsidRPr="008D08DE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CE7B0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0A0120F5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– ieşiri </w:t>
            </w:r>
          </w:p>
          <w:p w14:paraId="685A1E8F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7A, 9A</w:t>
            </w:r>
          </w:p>
          <w:p w14:paraId="64533FB2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şi linia de legătură </w:t>
            </w:r>
          </w:p>
          <w:p w14:paraId="68BF7125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Grupa D -  Grupa A.</w:t>
            </w:r>
          </w:p>
        </w:tc>
      </w:tr>
      <w:tr w:rsidR="00294D96" w14:paraId="10B31F1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FD103" w14:textId="77777777" w:rsidR="00294D96" w:rsidRDefault="00294D96" w:rsidP="00294D9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207CD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227A7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805E3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1286B59A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18A25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514D85EE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2617E928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112 - 118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87A5F" w14:textId="77777777" w:rsidR="00294D96" w:rsidRPr="001161EA" w:rsidRDefault="00294D96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B7C5C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E93FE" w14:textId="77777777" w:rsidR="00294D96" w:rsidRPr="008D08DE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01E16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7CF0F46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D89F61A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A şi 2 A.</w:t>
            </w:r>
          </w:p>
        </w:tc>
      </w:tr>
      <w:tr w:rsidR="00294D96" w14:paraId="3625AC9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C4816" w14:textId="77777777" w:rsidR="00294D96" w:rsidRDefault="00294D96" w:rsidP="00294D9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65D91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05AE4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BC727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16E3F36B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E17F4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SI 054 (intre sch 16 și 30)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9BB70" w14:textId="77777777" w:rsidR="00294D96" w:rsidRDefault="00294D96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8A2AF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5FC1A" w14:textId="77777777" w:rsidR="00294D96" w:rsidRPr="008D08DE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533D5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255249AC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fir II L 814 la liniile </w:t>
            </w:r>
          </w:p>
          <w:p w14:paraId="60E11669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1 - 7 Grupa Tranzit.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Și liniile 1-11 Grupa A.</w:t>
            </w:r>
          </w:p>
        </w:tc>
      </w:tr>
      <w:tr w:rsidR="00294D96" w14:paraId="57AF1D7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9D1CC" w14:textId="77777777" w:rsidR="00294D96" w:rsidRDefault="00294D96" w:rsidP="00294D9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275DF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0C208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07477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6B20BE9D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D6E84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69C5A3EE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19 - 21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EC377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D9C8C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B8B69" w14:textId="77777777" w:rsidR="00294D96" w:rsidRPr="008D08DE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03235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</w:t>
            </w:r>
          </w:p>
          <w:p w14:paraId="6C72E6DB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F0F43F7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firul I în firul II.</w:t>
            </w:r>
          </w:p>
        </w:tc>
      </w:tr>
      <w:tr w:rsidR="00294D96" w14:paraId="66D94B9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B3E8A" w14:textId="77777777" w:rsidR="00294D96" w:rsidRDefault="00294D96" w:rsidP="00294D9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B372E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0D414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4BA30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55A7A2BF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B5507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0299A6A4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şi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AA4CA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0B09A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3DEE8" w14:textId="77777777" w:rsidR="00294D96" w:rsidRPr="008D08DE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B57C1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 pe teren. Afectează intrări - ieşiri </w:t>
            </w:r>
          </w:p>
          <w:p w14:paraId="42A2490D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9  - 11.</w:t>
            </w:r>
          </w:p>
        </w:tc>
      </w:tr>
      <w:tr w:rsidR="00294D96" w14:paraId="4D4B722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4DD55" w14:textId="77777777" w:rsidR="00294D96" w:rsidRDefault="00294D96" w:rsidP="00294D9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BCFAF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B4332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D87BD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0C5D4ECE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  <w:p w14:paraId="72A4F319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OT (legătură)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F041D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224+103</w:t>
            </w:r>
          </w:p>
          <w:p w14:paraId="041D9418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72219" w14:textId="77777777" w:rsidR="00294D96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420ED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00A14" w14:textId="77777777" w:rsidR="00294D96" w:rsidRPr="008D08DE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F5CE9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50C2099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ieșiri pe firul III în direcția Palas sau Constanța Mărfuri.</w:t>
            </w:r>
          </w:p>
        </w:tc>
      </w:tr>
      <w:tr w:rsidR="00294D96" w14:paraId="5E73365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67969" w14:textId="77777777" w:rsidR="00294D96" w:rsidRDefault="00294D96" w:rsidP="00294D9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CA30A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76DB4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87FA4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74A5639B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B37E2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B9544" w14:textId="77777777" w:rsidR="00294D96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A4C6F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32C65" w14:textId="77777777" w:rsidR="00294D96" w:rsidRPr="008D08DE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AF203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24F6DA9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81B2C" w14:textId="77777777" w:rsidR="00294D96" w:rsidRDefault="00294D96" w:rsidP="00294D9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7149E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EBCA1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72E0E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6AEE8016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4C440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 50/54-46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9B99E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2D198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F7CFA" w14:textId="77777777" w:rsidR="00294D96" w:rsidRPr="008D08DE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A449D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294D96" w14:paraId="4716AB6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C4BAA" w14:textId="77777777" w:rsidR="00294D96" w:rsidRDefault="00294D96" w:rsidP="00294D9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F8F74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F0EAF" w14:textId="77777777" w:rsidR="00294D96" w:rsidRPr="001161EA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33C99" w14:textId="77777777" w:rsidR="00294D96" w:rsidRDefault="00294D9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A6865">
              <w:rPr>
                <w:b/>
                <w:bCs/>
                <w:sz w:val="20"/>
                <w:lang w:val="ro-RO"/>
              </w:rPr>
              <w:t>Stația Constanța Oraș prelungire Linia II directa Cap Y si sch.: 38,34 si sch. 2 , pe directa.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87812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3371D" w14:textId="77777777" w:rsidR="00294D96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60EA7" w14:textId="77777777" w:rsidR="00294D96" w:rsidRDefault="00294D9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D0291" w14:textId="77777777" w:rsidR="00294D96" w:rsidRPr="008D08DE" w:rsidRDefault="00294D9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87614" w14:textId="77777777" w:rsidR="00294D96" w:rsidRDefault="00294D9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A6865">
              <w:rPr>
                <w:b/>
                <w:bCs/>
                <w:i/>
                <w:iCs/>
                <w:sz w:val="20"/>
                <w:lang w:val="ro-RO"/>
              </w:rPr>
              <w:t>Semnalizată pe teren, fără inductori la paleta galbenă. Afectează intrări  L 814 A  Bucla Palas-Cta Oras - Linia  II  directă Constanța Oraș Cap Y .</w:t>
            </w:r>
          </w:p>
        </w:tc>
      </w:tr>
    </w:tbl>
    <w:p w14:paraId="4BBAECA8" w14:textId="77777777" w:rsidR="00294D96" w:rsidRDefault="00294D96">
      <w:pPr>
        <w:spacing w:before="40" w:after="40" w:line="192" w:lineRule="auto"/>
        <w:ind w:right="57"/>
        <w:rPr>
          <w:sz w:val="20"/>
          <w:lang w:val="ro-RO"/>
        </w:rPr>
      </w:pPr>
    </w:p>
    <w:p w14:paraId="03EEF37F" w14:textId="77777777" w:rsidR="00294D96" w:rsidRDefault="00294D96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71886AA" w14:textId="77777777" w:rsidR="00CB3801" w:rsidRDefault="00CB3801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484A700F" w14:textId="77777777" w:rsidR="00CB3801" w:rsidRDefault="00CB3801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721BC831" w14:textId="77777777" w:rsidR="00CB3801" w:rsidRDefault="00CB3801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49A5705A" w14:textId="77777777" w:rsidR="00CB3801" w:rsidRDefault="00CB3801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617639AD" w14:textId="77777777" w:rsidR="00CB3801" w:rsidRDefault="00CB3801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F52178F" w14:textId="77777777" w:rsidR="00CB3801" w:rsidRDefault="00CB3801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558A143B" w14:textId="77777777" w:rsidR="00CB3801" w:rsidRDefault="00CB3801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319D0265" w14:textId="77777777" w:rsidR="00CB3801" w:rsidRDefault="00CB3801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7629EB75" w14:textId="77777777" w:rsidR="00CB3801" w:rsidRDefault="00CB3801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B4DE2B6" w14:textId="77777777" w:rsidR="00CB3801" w:rsidRDefault="00CB3801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677F8A4B" w14:textId="77777777" w:rsidR="00CB3801" w:rsidRDefault="00CB3801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6887AF6E" w14:textId="77777777" w:rsidR="00CB3801" w:rsidRPr="00C21F42" w:rsidRDefault="00CB3801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0FFF2E2" w14:textId="77777777" w:rsidR="00294D96" w:rsidRPr="00C21F42" w:rsidRDefault="00294D96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>CONDIŢII  SPECIALE  DE  CIRCULAŢIE</w:t>
      </w:r>
    </w:p>
    <w:p w14:paraId="76156DDD" w14:textId="77777777" w:rsidR="00294D96" w:rsidRPr="00C21F42" w:rsidRDefault="00294D96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CÂND UN FIR  AL  LINIEI  DUBLE</w:t>
      </w:r>
    </w:p>
    <w:p w14:paraId="2F24A61B" w14:textId="77777777" w:rsidR="00294D96" w:rsidRPr="00C21F42" w:rsidRDefault="00294D96" w:rsidP="009257A1">
      <w:pPr>
        <w:pStyle w:val="BARSTYLE"/>
        <w:spacing w:line="480" w:lineRule="auto"/>
        <w:jc w:val="center"/>
        <w:rPr>
          <w:rFonts w:ascii="Times New Roman" w:hAnsi="Times New Roman"/>
          <w:b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ESTE ÎNCHIS PENTRU EXECUTAREA LUCRĂRILOR</w:t>
      </w:r>
    </w:p>
    <w:p w14:paraId="2C0531B3" w14:textId="77777777" w:rsidR="00294D96" w:rsidRDefault="00294D96" w:rsidP="009257A1">
      <w:pPr>
        <w:tabs>
          <w:tab w:val="left" w:pos="851"/>
        </w:tabs>
        <w:spacing w:line="480" w:lineRule="auto"/>
        <w:jc w:val="both"/>
        <w:rPr>
          <w:b/>
        </w:rPr>
      </w:pPr>
    </w:p>
    <w:p w14:paraId="5E507C56" w14:textId="77777777" w:rsidR="00294D96" w:rsidRPr="00C21F42" w:rsidRDefault="00294D96" w:rsidP="009257A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>Dacă una dintre liniile căii duble este închisă pentru circulaţie, indiferent de sensul de mers, trenurile vor păstra semnalizare pentru circulaţia pe linie simplă, conform  Regulamentului de Semnalizare nr. 004 / 2006, art. 170.</w:t>
      </w:r>
    </w:p>
    <w:p w14:paraId="50BEE70D" w14:textId="77777777" w:rsidR="00294D96" w:rsidRPr="00C21F42" w:rsidRDefault="00294D96" w:rsidP="00EB2AB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 xml:space="preserve">În cazul primirii trenului cu semnalul de intrare sau de ieşire, în baza indicaţiei de chemare sau a ordinului de circulaţie, mecanicul va conduce trenul cu viteza de cel mult 20 km/h, cu deosebită atenţie, conform Regulamentului de Semnalizare nr. 004 / 2006, art. 73, pct. (3) şi art. 78 respectiv 79 din acelaşi Regulament. </w:t>
      </w:r>
    </w:p>
    <w:p w14:paraId="46B2C892" w14:textId="77777777" w:rsidR="00294D96" w:rsidRPr="00C21F42" w:rsidRDefault="00294D96" w:rsidP="00EB2AB1">
      <w:pPr>
        <w:spacing w:line="480" w:lineRule="auto"/>
        <w:ind w:firstLine="851"/>
        <w:jc w:val="both"/>
        <w:rPr>
          <w:b/>
        </w:rPr>
      </w:pPr>
      <w:r w:rsidRPr="00C21F42">
        <w:rPr>
          <w:b/>
        </w:rPr>
        <w:t>* Condiții de circulație pentru strict două locomotive cuplate pentru podurile cu capacitate portantă depășită.</w:t>
      </w:r>
    </w:p>
    <w:p w14:paraId="53C563A0" w14:textId="77777777" w:rsidR="00294D96" w:rsidRPr="00C21F42" w:rsidRDefault="00294D96" w:rsidP="009257A1">
      <w:pPr>
        <w:pStyle w:val="BARSTYLE"/>
        <w:tabs>
          <w:tab w:val="left" w:pos="851"/>
        </w:tabs>
        <w:spacing w:line="480" w:lineRule="auto"/>
        <w:jc w:val="both"/>
        <w:rPr>
          <w:rFonts w:ascii="Times New Roman" w:hAnsi="Times New Roman"/>
          <w:b/>
          <w:sz w:val="20"/>
        </w:rPr>
      </w:pPr>
    </w:p>
    <w:p w14:paraId="71049344" w14:textId="77777777" w:rsidR="00FB37F1" w:rsidRPr="00021AE8" w:rsidRDefault="00FB37F1" w:rsidP="00021AE8"/>
    <w:sectPr w:rsidR="00FB37F1" w:rsidRPr="00021AE8" w:rsidSect="003C11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851" w:bottom="851" w:left="851" w:header="8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29C66" w14:textId="77777777" w:rsidR="00E97E28" w:rsidRDefault="00E97E28">
      <w:r>
        <w:separator/>
      </w:r>
    </w:p>
  </w:endnote>
  <w:endnote w:type="continuationSeparator" w:id="0">
    <w:p w14:paraId="626C052A" w14:textId="77777777" w:rsidR="00E97E28" w:rsidRDefault="00E97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-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-R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9203C" w14:textId="77777777" w:rsidR="001E482D" w:rsidRDefault="001E48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FE4AE" w14:textId="77777777" w:rsidR="001E482D" w:rsidRDefault="001E48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147A3" w14:textId="77777777" w:rsidR="001E482D" w:rsidRDefault="001E48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E628A" w14:textId="77777777" w:rsidR="00E97E28" w:rsidRDefault="00E97E28">
      <w:r>
        <w:separator/>
      </w:r>
    </w:p>
  </w:footnote>
  <w:footnote w:type="continuationSeparator" w:id="0">
    <w:p w14:paraId="58E77E6D" w14:textId="77777777" w:rsidR="00E97E28" w:rsidRDefault="00E97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6B1D6" w14:textId="77777777" w:rsidR="006F5073" w:rsidRDefault="00192529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50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B4096">
      <w:rPr>
        <w:rStyle w:val="PageNumber"/>
        <w:noProof/>
      </w:rPr>
      <w:t>2</w:t>
    </w:r>
    <w:r>
      <w:rPr>
        <w:rStyle w:val="PageNumber"/>
      </w:rPr>
      <w:fldChar w:fldCharType="end"/>
    </w:r>
  </w:p>
  <w:p w14:paraId="1351520F" w14:textId="2076EB37" w:rsidR="006F5073" w:rsidRDefault="00C0614E" w:rsidP="003C1145">
    <w:pPr>
      <w:framePr w:w="7382" w:h="340" w:hRule="exact" w:wrap="around" w:vAnchor="page" w:hAnchor="page" w:x="1385" w:y="891"/>
      <w:rPr>
        <w:b/>
        <w:bCs/>
        <w:i/>
        <w:iCs/>
        <w:sz w:val="22"/>
      </w:rPr>
    </w:pPr>
    <w:r>
      <w:rPr>
        <w:b/>
        <w:bCs/>
        <w:i/>
        <w:iCs/>
        <w:sz w:val="22"/>
      </w:rPr>
      <w:t xml:space="preserve">                                                              </w:t>
    </w:r>
    <w:r w:rsidR="00054BC3">
      <w:rPr>
        <w:b/>
        <w:bCs/>
        <w:i/>
        <w:iCs/>
        <w:sz w:val="22"/>
      </w:rPr>
      <w:t>decada 1-10 august 2026</w:t>
    </w:r>
  </w:p>
  <w:p w14:paraId="31C5D1E8" w14:textId="77777777" w:rsidR="006F5073" w:rsidRDefault="006F5073">
    <w:pPr>
      <w:pStyle w:val="Header"/>
      <w:ind w:firstLine="357"/>
      <w:jc w:val="right"/>
      <w:rPr>
        <w:rStyle w:val="PageNumber"/>
        <w:b/>
        <w:bCs/>
        <w:lang w:val="ro-RO"/>
      </w:rPr>
    </w:pPr>
    <w:r>
      <w:rPr>
        <w:rStyle w:val="PageNumber"/>
        <w:b/>
        <w:bCs/>
      </w:rPr>
      <w:t xml:space="preserve">B.A.R. </w:t>
    </w:r>
    <w:r w:rsidR="00B71F69">
      <w:rPr>
        <w:rStyle w:val="PageNumber"/>
        <w:b/>
        <w:bCs/>
      </w:rPr>
      <w:t>TIMISOARA</w:t>
    </w:r>
  </w:p>
  <w:tbl>
    <w:tblPr>
      <w:tblW w:w="0" w:type="auto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0"/>
      <w:gridCol w:w="822"/>
      <w:gridCol w:w="822"/>
      <w:gridCol w:w="2155"/>
      <w:gridCol w:w="822"/>
      <w:gridCol w:w="822"/>
      <w:gridCol w:w="822"/>
      <w:gridCol w:w="822"/>
      <w:gridCol w:w="2467"/>
    </w:tblGrid>
    <w:tr w:rsidR="006F5073" w14:paraId="313FBD0D" w14:textId="77777777">
      <w:trPr>
        <w:cantSplit/>
      </w:trPr>
      <w:tc>
        <w:tcPr>
          <w:tcW w:w="680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0D127D90" w14:textId="77777777" w:rsidR="006F5073" w:rsidRDefault="006F5073">
          <w:pPr>
            <w:spacing w:line="192" w:lineRule="auto"/>
            <w:ind w:left="113" w:right="113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Numărul curent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</w:tcPr>
        <w:p w14:paraId="1967AD58" w14:textId="77777777" w:rsidR="006F5073" w:rsidRDefault="006F5073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</w:t>
          </w:r>
        </w:p>
        <w:p w14:paraId="3971CD01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5DD27681" w14:textId="77777777" w:rsidR="006F5073" w:rsidRDefault="006F5073">
          <w:pPr>
            <w:spacing w:after="4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LINIA SIMPLĂ</w:t>
          </w:r>
        </w:p>
        <w:p w14:paraId="6E191637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537636A3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</w:t>
          </w:r>
        </w:p>
        <w:p w14:paraId="791AF263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din staţii, aferente firului I, respectiv liniei simple</w:t>
          </w:r>
        </w:p>
      </w:tc>
      <w:tc>
        <w:tcPr>
          <w:tcW w:w="2155" w:type="dxa"/>
          <w:vMerge w:val="restart"/>
          <w:tcMar>
            <w:left w:w="0" w:type="dxa"/>
            <w:right w:w="0" w:type="dxa"/>
          </w:tcMar>
          <w:vAlign w:val="center"/>
        </w:tcPr>
        <w:p w14:paraId="19D1C4BE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STAŢIA</w:t>
          </w:r>
        </w:p>
        <w:p w14:paraId="1F755B68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744068F7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  <w:r>
            <w:rPr>
              <w:b/>
              <w:bCs/>
              <w:sz w:val="22"/>
              <w:lang w:val="ro-RO"/>
            </w:rPr>
            <w:t>DISTANŢA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  <w:vAlign w:val="center"/>
        </w:tcPr>
        <w:p w14:paraId="6607B0CF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APARATE DE CALE ÎN ABATERE</w:t>
          </w:r>
        </w:p>
        <w:p w14:paraId="5016D063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şi</w:t>
          </w:r>
        </w:p>
        <w:p w14:paraId="164541FB" w14:textId="77777777" w:rsidR="00702F3A" w:rsidRDefault="00702F3A" w:rsidP="00702F3A">
          <w:pPr>
            <w:spacing w:before="8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LINII </w:t>
          </w:r>
        </w:p>
        <w:p w14:paraId="7A00EFC1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ABĂTUTE</w:t>
          </w:r>
        </w:p>
        <w:p w14:paraId="10FABA73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DIN </w:t>
          </w:r>
        </w:p>
        <w:p w14:paraId="7DCF80A6" w14:textId="77777777" w:rsidR="006F5073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STAŢII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</w:tcPr>
        <w:p w14:paraId="1C876D52" w14:textId="77777777" w:rsidR="006F5073" w:rsidRDefault="006F5073">
          <w:pPr>
            <w:spacing w:before="12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II</w:t>
          </w:r>
        </w:p>
        <w:p w14:paraId="1279B6F0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626BC7FD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5BE41498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</w:p>
        <w:p w14:paraId="57F6E355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357C2519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din </w:t>
          </w:r>
        </w:p>
        <w:p w14:paraId="76A7F52A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staţii aferente </w:t>
          </w:r>
        </w:p>
        <w:p w14:paraId="2475383B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II</w:t>
          </w:r>
        </w:p>
      </w:tc>
      <w:tc>
        <w:tcPr>
          <w:tcW w:w="2467" w:type="dxa"/>
          <w:vMerge w:val="restart"/>
          <w:tcMar>
            <w:left w:w="0" w:type="dxa"/>
            <w:right w:w="0" w:type="dxa"/>
          </w:tcMar>
          <w:vAlign w:val="center"/>
        </w:tcPr>
        <w:p w14:paraId="3FFAFF88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  <w:r>
            <w:rPr>
              <w:b/>
              <w:bCs/>
              <w:i/>
              <w:iCs/>
              <w:spacing w:val="40"/>
              <w:lang w:val="ro-RO"/>
            </w:rPr>
            <w:t>OBSERVAŢII</w:t>
          </w:r>
        </w:p>
        <w:p w14:paraId="1B29E4EB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</w:p>
      </w:tc>
    </w:tr>
    <w:tr w:rsidR="006F5073" w14:paraId="26A8B8FD" w14:textId="77777777">
      <w:trPr>
        <w:cantSplit/>
        <w:trHeight w:val="509"/>
      </w:trPr>
      <w:tc>
        <w:tcPr>
          <w:tcW w:w="680" w:type="dxa"/>
          <w:vMerge/>
          <w:tcMar>
            <w:left w:w="0" w:type="dxa"/>
            <w:right w:w="0" w:type="dxa"/>
          </w:tcMar>
        </w:tcPr>
        <w:p w14:paraId="75445F9B" w14:textId="77777777" w:rsidR="006F5073" w:rsidRDefault="006F5073">
          <w:pPr>
            <w:spacing w:line="192" w:lineRule="auto"/>
            <w:jc w:val="center"/>
            <w:rPr>
              <w:b/>
              <w:bCs/>
              <w:sz w:val="20"/>
              <w:lang w:val="ro-RO"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5B14ACE0" w14:textId="77777777" w:rsidR="006F5073" w:rsidRDefault="006F5073" w:rsidP="002E51C2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4338F90C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155" w:type="dxa"/>
          <w:vMerge/>
          <w:tcMar>
            <w:left w:w="0" w:type="dxa"/>
            <w:right w:w="0" w:type="dxa"/>
          </w:tcMar>
        </w:tcPr>
        <w:p w14:paraId="7BB71BDF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3AB52409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52344802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3ABB4D4B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3E91048C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467" w:type="dxa"/>
          <w:vMerge/>
          <w:tcMar>
            <w:left w:w="0" w:type="dxa"/>
            <w:right w:w="0" w:type="dxa"/>
          </w:tcMar>
        </w:tcPr>
        <w:p w14:paraId="5C684194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</w:tr>
  </w:tbl>
  <w:p w14:paraId="31CD7CCE" w14:textId="77777777" w:rsidR="006F5073" w:rsidRDefault="006F5073">
    <w:pPr>
      <w:pStyle w:val="Header"/>
      <w:rPr>
        <w:sz w:val="2"/>
        <w:lang w:val="ro-R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7C1C8" w14:textId="77777777" w:rsidR="006F5073" w:rsidRDefault="00192529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50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E6329">
      <w:rPr>
        <w:rStyle w:val="PageNumber"/>
        <w:noProof/>
      </w:rPr>
      <w:t>3</w:t>
    </w:r>
    <w:r>
      <w:rPr>
        <w:rStyle w:val="PageNumber"/>
      </w:rPr>
      <w:fldChar w:fldCharType="end"/>
    </w:r>
  </w:p>
  <w:p w14:paraId="7E01E29B" w14:textId="302BB2D3" w:rsidR="00004110" w:rsidRPr="00A048AC" w:rsidRDefault="00C0614E" w:rsidP="00A57D9A">
    <w:pPr>
      <w:framePr w:w="7445" w:h="340" w:hRule="exact" w:wrap="around" w:vAnchor="page" w:hAnchor="page" w:x="3193" w:y="891"/>
      <w:rPr>
        <w:b/>
        <w:sz w:val="20"/>
        <w:szCs w:val="20"/>
      </w:rPr>
    </w:pPr>
    <w:r>
      <w:rPr>
        <w:b/>
        <w:bCs/>
        <w:i/>
        <w:iCs/>
        <w:sz w:val="22"/>
      </w:rPr>
      <w:t xml:space="preserve">                              </w:t>
    </w:r>
    <w:r w:rsidR="00054BC3">
      <w:rPr>
        <w:b/>
        <w:bCs/>
        <w:i/>
        <w:iCs/>
        <w:sz w:val="22"/>
      </w:rPr>
      <w:t>decada 1-10 august 2026</w:t>
    </w:r>
  </w:p>
  <w:p w14:paraId="295F430E" w14:textId="77777777" w:rsidR="0098517A" w:rsidRPr="0098517A" w:rsidRDefault="0098517A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469C358B" w14:textId="77777777" w:rsidR="00583208" w:rsidRPr="00583208" w:rsidRDefault="00583208" w:rsidP="00A57D9A">
    <w:pPr>
      <w:framePr w:w="7445" w:h="340" w:hRule="exact" w:wrap="around" w:vAnchor="page" w:hAnchor="page" w:x="3193" w:y="891"/>
      <w:rPr>
        <w:b/>
        <w:sz w:val="20"/>
        <w:szCs w:val="20"/>
        <w:lang w:val="ro-RO"/>
      </w:rPr>
    </w:pPr>
  </w:p>
  <w:p w14:paraId="71BEFDF2" w14:textId="77777777" w:rsidR="00C77A46" w:rsidRPr="00C77A46" w:rsidRDefault="00C77A46" w:rsidP="00A57D9A">
    <w:pPr>
      <w:framePr w:w="7445" w:h="340" w:hRule="exact" w:wrap="around" w:vAnchor="page" w:hAnchor="page" w:x="3193" w:y="891"/>
      <w:rPr>
        <w:b/>
        <w:sz w:val="28"/>
        <w:lang w:val="ro-RO"/>
      </w:rPr>
    </w:pPr>
  </w:p>
  <w:p w14:paraId="47210EB2" w14:textId="77777777" w:rsidR="001E2701" w:rsidRPr="001E2701" w:rsidRDefault="001E2701" w:rsidP="00A57D9A">
    <w:pPr>
      <w:framePr w:w="7445" w:h="340" w:hRule="exact" w:wrap="around" w:vAnchor="page" w:hAnchor="page" w:x="3193" w:y="891"/>
      <w:rPr>
        <w:b/>
        <w:sz w:val="20"/>
        <w:szCs w:val="20"/>
        <w:lang w:val="ro-RO"/>
      </w:rPr>
    </w:pPr>
  </w:p>
  <w:p w14:paraId="5A3D9E26" w14:textId="77777777" w:rsidR="00165349" w:rsidRPr="00165349" w:rsidRDefault="00165349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08E90FB2" w14:textId="77777777" w:rsidR="00165349" w:rsidRPr="00165349" w:rsidRDefault="00165349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700BC4C0" w14:textId="77777777" w:rsidR="006F5073" w:rsidRDefault="006F5073" w:rsidP="00A57D9A">
    <w:pPr>
      <w:framePr w:w="7445" w:h="340" w:hRule="exact" w:wrap="around" w:vAnchor="page" w:hAnchor="page" w:x="3193" w:y="891"/>
      <w:shd w:val="clear" w:color="FFFFFF" w:fill="FFFFFF"/>
      <w:rPr>
        <w:b/>
        <w:bCs/>
        <w:i/>
        <w:iCs/>
        <w:sz w:val="22"/>
      </w:rPr>
    </w:pPr>
  </w:p>
  <w:p w14:paraId="0E87F695" w14:textId="77777777" w:rsidR="006F5073" w:rsidRDefault="006F5073">
    <w:pPr>
      <w:pStyle w:val="Header"/>
      <w:rPr>
        <w:rStyle w:val="PageNumber"/>
        <w:b/>
        <w:bCs/>
        <w:lang w:val="ro-RO"/>
      </w:rPr>
    </w:pPr>
    <w:r>
      <w:rPr>
        <w:rStyle w:val="PageNumber"/>
        <w:b/>
        <w:bCs/>
      </w:rPr>
      <w:t xml:space="preserve">B.A.R. </w:t>
    </w:r>
    <w:r w:rsidR="00B71F69">
      <w:rPr>
        <w:rStyle w:val="PageNumber"/>
        <w:b/>
        <w:bCs/>
      </w:rPr>
      <w:t>TIMISOARA</w:t>
    </w:r>
  </w:p>
  <w:tbl>
    <w:tblPr>
      <w:tblW w:w="10206" w:type="dxa"/>
      <w:jc w:val="center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64"/>
      <w:gridCol w:w="809"/>
      <w:gridCol w:w="810"/>
      <w:gridCol w:w="2197"/>
      <w:gridCol w:w="810"/>
      <w:gridCol w:w="810"/>
      <w:gridCol w:w="810"/>
      <w:gridCol w:w="810"/>
      <w:gridCol w:w="2486"/>
    </w:tblGrid>
    <w:tr w:rsidR="006F5073" w14:paraId="36730FDF" w14:textId="77777777">
      <w:trPr>
        <w:cantSplit/>
        <w:jc w:val="center"/>
      </w:trPr>
      <w:tc>
        <w:tcPr>
          <w:tcW w:w="652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110B7D49" w14:textId="77777777" w:rsidR="006F5073" w:rsidRDefault="006F5073">
          <w:pPr>
            <w:spacing w:line="192" w:lineRule="auto"/>
            <w:ind w:left="113" w:right="113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Numărul curent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00D2141E" w14:textId="77777777" w:rsidR="006F5073" w:rsidRDefault="006F5073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</w:t>
          </w:r>
        </w:p>
        <w:p w14:paraId="165A7807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27BB4FB4" w14:textId="77777777" w:rsidR="006F5073" w:rsidRDefault="006F5073">
          <w:pPr>
            <w:spacing w:after="4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LINIA SIMPLĂ</w:t>
          </w:r>
        </w:p>
        <w:p w14:paraId="57ED8358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4DD4AC15" w14:textId="77777777" w:rsidR="00E37AAC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</w:t>
          </w:r>
        </w:p>
        <w:p w14:paraId="72DA935E" w14:textId="77777777" w:rsidR="002E51C2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din staţii, aferente </w:t>
          </w:r>
        </w:p>
        <w:p w14:paraId="46547303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I, respectiv liniei simple</w:t>
          </w:r>
        </w:p>
      </w:tc>
      <w:tc>
        <w:tcPr>
          <w:tcW w:w="2155" w:type="dxa"/>
          <w:vMerge w:val="restart"/>
          <w:tcMar>
            <w:left w:w="0" w:type="dxa"/>
            <w:right w:w="0" w:type="dxa"/>
          </w:tcMar>
          <w:vAlign w:val="center"/>
        </w:tcPr>
        <w:p w14:paraId="30CD094A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STAŢIA</w:t>
          </w:r>
        </w:p>
        <w:p w14:paraId="44EA357F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68132C44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  <w:r>
            <w:rPr>
              <w:b/>
              <w:bCs/>
              <w:sz w:val="22"/>
              <w:lang w:val="ro-RO"/>
            </w:rPr>
            <w:t>DISTANŢA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  <w:vAlign w:val="center"/>
        </w:tcPr>
        <w:p w14:paraId="42961275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APARATE DE CALE ÎN ABATERE</w:t>
          </w:r>
        </w:p>
        <w:p w14:paraId="124EDF9C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şi</w:t>
          </w:r>
        </w:p>
        <w:p w14:paraId="76E5139F" w14:textId="77777777" w:rsidR="00702F3A" w:rsidRDefault="00702F3A" w:rsidP="00702F3A">
          <w:pPr>
            <w:spacing w:before="8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LINII </w:t>
          </w:r>
        </w:p>
        <w:p w14:paraId="4D2EC48E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ABĂTUTE</w:t>
          </w:r>
        </w:p>
        <w:p w14:paraId="163756ED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DIN </w:t>
          </w:r>
        </w:p>
        <w:p w14:paraId="640E85AE" w14:textId="77777777" w:rsidR="006F5073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STAŢII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1C2B5E46" w14:textId="77777777" w:rsidR="006F5073" w:rsidRDefault="006F5073">
          <w:pPr>
            <w:spacing w:before="12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II</w:t>
          </w:r>
        </w:p>
        <w:p w14:paraId="46CC52C9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2790BB11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7665510A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</w:p>
        <w:p w14:paraId="27E2F2FB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489054E2" w14:textId="77777777" w:rsidR="00A84264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din staţii aferente </w:t>
          </w:r>
        </w:p>
        <w:p w14:paraId="641549CD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II</w:t>
          </w:r>
        </w:p>
      </w:tc>
      <w:tc>
        <w:tcPr>
          <w:tcW w:w="2438" w:type="dxa"/>
          <w:vMerge w:val="restart"/>
          <w:tcMar>
            <w:left w:w="0" w:type="dxa"/>
            <w:right w:w="0" w:type="dxa"/>
          </w:tcMar>
          <w:vAlign w:val="center"/>
        </w:tcPr>
        <w:p w14:paraId="1FBD264D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  <w:r>
            <w:rPr>
              <w:b/>
              <w:bCs/>
              <w:i/>
              <w:iCs/>
              <w:spacing w:val="40"/>
              <w:lang w:val="ro-RO"/>
            </w:rPr>
            <w:t>OBSERVAŢII</w:t>
          </w:r>
        </w:p>
      </w:tc>
    </w:tr>
    <w:tr w:rsidR="006F5073" w14:paraId="5E151342" w14:textId="77777777">
      <w:trPr>
        <w:cantSplit/>
        <w:trHeight w:val="509"/>
        <w:jc w:val="center"/>
      </w:trPr>
      <w:tc>
        <w:tcPr>
          <w:tcW w:w="652" w:type="dxa"/>
          <w:vMerge/>
          <w:tcMar>
            <w:left w:w="0" w:type="dxa"/>
            <w:right w:w="0" w:type="dxa"/>
          </w:tcMar>
        </w:tcPr>
        <w:p w14:paraId="7734A4D1" w14:textId="77777777" w:rsidR="006F5073" w:rsidRDefault="006F5073">
          <w:pPr>
            <w:spacing w:line="192" w:lineRule="auto"/>
            <w:jc w:val="center"/>
            <w:rPr>
              <w:b/>
              <w:bCs/>
              <w:sz w:val="20"/>
              <w:lang w:val="ro-RO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39A3D8B7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5DBDC8CF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155" w:type="dxa"/>
          <w:vMerge/>
          <w:tcMar>
            <w:left w:w="0" w:type="dxa"/>
            <w:right w:w="0" w:type="dxa"/>
          </w:tcMar>
        </w:tcPr>
        <w:p w14:paraId="54CD8F5B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6D016DF2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6AE3DF96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4305754D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4371F5E5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438" w:type="dxa"/>
          <w:vMerge/>
          <w:tcMar>
            <w:left w:w="0" w:type="dxa"/>
            <w:right w:w="0" w:type="dxa"/>
          </w:tcMar>
        </w:tcPr>
        <w:p w14:paraId="05F333C0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</w:tr>
  </w:tbl>
  <w:p w14:paraId="6990A1E4" w14:textId="77777777" w:rsidR="006F5073" w:rsidRDefault="006F5073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14B09" w14:textId="77777777" w:rsidR="006F5073" w:rsidRDefault="006F5073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116A5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1D6F3B"/>
    <w:multiLevelType w:val="hybridMultilevel"/>
    <w:tmpl w:val="D8468306"/>
    <w:lvl w:ilvl="0" w:tplc="14789E2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" w15:restartNumberingAfterBreak="0">
    <w:nsid w:val="05FF2E43"/>
    <w:multiLevelType w:val="hybridMultilevel"/>
    <w:tmpl w:val="B77454AE"/>
    <w:lvl w:ilvl="0" w:tplc="52AAD6A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5C09EB"/>
    <w:multiLevelType w:val="hybridMultilevel"/>
    <w:tmpl w:val="C43606D0"/>
    <w:lvl w:ilvl="0" w:tplc="AA121EB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4" w15:restartNumberingAfterBreak="0">
    <w:nsid w:val="098B465B"/>
    <w:multiLevelType w:val="hybridMultilevel"/>
    <w:tmpl w:val="90C66EC2"/>
    <w:lvl w:ilvl="0" w:tplc="AA9462D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313C64"/>
    <w:multiLevelType w:val="hybridMultilevel"/>
    <w:tmpl w:val="6B702C6C"/>
    <w:lvl w:ilvl="0" w:tplc="B1CC90D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5535E7"/>
    <w:multiLevelType w:val="hybridMultilevel"/>
    <w:tmpl w:val="43080FA2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7" w15:restartNumberingAfterBreak="0">
    <w:nsid w:val="0DDA17EB"/>
    <w:multiLevelType w:val="hybridMultilevel"/>
    <w:tmpl w:val="FF14430C"/>
    <w:lvl w:ilvl="0" w:tplc="7DFCBB9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8" w15:restartNumberingAfterBreak="0">
    <w:nsid w:val="0EC251F7"/>
    <w:multiLevelType w:val="hybridMultilevel"/>
    <w:tmpl w:val="2C8099DE"/>
    <w:lvl w:ilvl="0" w:tplc="02D4C33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9" w15:restartNumberingAfterBreak="0">
    <w:nsid w:val="10442BC8"/>
    <w:multiLevelType w:val="hybridMultilevel"/>
    <w:tmpl w:val="73C6FCC0"/>
    <w:lvl w:ilvl="0" w:tplc="CEA6420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0" w15:restartNumberingAfterBreak="0">
    <w:nsid w:val="11B57872"/>
    <w:multiLevelType w:val="hybridMultilevel"/>
    <w:tmpl w:val="6B24AA10"/>
    <w:lvl w:ilvl="0" w:tplc="641A924A">
      <w:start w:val="1"/>
      <w:numFmt w:val="decimal"/>
      <w:lvlRestart w:val="0"/>
      <w:suff w:val="nothing"/>
      <w:lvlText w:val="%1"/>
      <w:lvlJc w:val="right"/>
      <w:pPr>
        <w:ind w:left="0" w:firstLine="17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01663D"/>
    <w:multiLevelType w:val="hybridMultilevel"/>
    <w:tmpl w:val="0B32F98A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2" w15:restartNumberingAfterBreak="0">
    <w:nsid w:val="129A54F8"/>
    <w:multiLevelType w:val="hybridMultilevel"/>
    <w:tmpl w:val="C4462740"/>
    <w:lvl w:ilvl="0" w:tplc="B0FAFBC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E42B8E"/>
    <w:multiLevelType w:val="hybridMultilevel"/>
    <w:tmpl w:val="56DEFF80"/>
    <w:lvl w:ilvl="0" w:tplc="E10666C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0E795D"/>
    <w:multiLevelType w:val="hybridMultilevel"/>
    <w:tmpl w:val="1E8AD412"/>
    <w:lvl w:ilvl="0" w:tplc="651EB30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A77EA1"/>
    <w:multiLevelType w:val="hybridMultilevel"/>
    <w:tmpl w:val="66E4BB5A"/>
    <w:lvl w:ilvl="0" w:tplc="B88C8318">
      <w:start w:val="1"/>
      <w:numFmt w:val="decimal"/>
      <w:lvlRestart w:val="0"/>
      <w:suff w:val="nothing"/>
      <w:lvlText w:val="%1"/>
      <w:lvlJc w:val="right"/>
      <w:pPr>
        <w:ind w:left="227" w:firstLine="17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67" w:hanging="360"/>
      </w:pPr>
    </w:lvl>
    <w:lvl w:ilvl="2" w:tplc="0409001B" w:tentative="1">
      <w:start w:val="1"/>
      <w:numFmt w:val="lowerRoman"/>
      <w:lvlText w:val="%3."/>
      <w:lvlJc w:val="right"/>
      <w:pPr>
        <w:ind w:left="2387" w:hanging="180"/>
      </w:pPr>
    </w:lvl>
    <w:lvl w:ilvl="3" w:tplc="0409000F" w:tentative="1">
      <w:start w:val="1"/>
      <w:numFmt w:val="decimal"/>
      <w:lvlText w:val="%4."/>
      <w:lvlJc w:val="left"/>
      <w:pPr>
        <w:ind w:left="3107" w:hanging="360"/>
      </w:pPr>
    </w:lvl>
    <w:lvl w:ilvl="4" w:tplc="04090019" w:tentative="1">
      <w:start w:val="1"/>
      <w:numFmt w:val="lowerLetter"/>
      <w:lvlText w:val="%5."/>
      <w:lvlJc w:val="left"/>
      <w:pPr>
        <w:ind w:left="3827" w:hanging="360"/>
      </w:pPr>
    </w:lvl>
    <w:lvl w:ilvl="5" w:tplc="0409001B" w:tentative="1">
      <w:start w:val="1"/>
      <w:numFmt w:val="lowerRoman"/>
      <w:lvlText w:val="%6."/>
      <w:lvlJc w:val="right"/>
      <w:pPr>
        <w:ind w:left="4547" w:hanging="180"/>
      </w:pPr>
    </w:lvl>
    <w:lvl w:ilvl="6" w:tplc="0409000F" w:tentative="1">
      <w:start w:val="1"/>
      <w:numFmt w:val="decimal"/>
      <w:lvlText w:val="%7."/>
      <w:lvlJc w:val="left"/>
      <w:pPr>
        <w:ind w:left="5267" w:hanging="360"/>
      </w:pPr>
    </w:lvl>
    <w:lvl w:ilvl="7" w:tplc="04090019" w:tentative="1">
      <w:start w:val="1"/>
      <w:numFmt w:val="lowerLetter"/>
      <w:lvlText w:val="%8."/>
      <w:lvlJc w:val="left"/>
      <w:pPr>
        <w:ind w:left="5987" w:hanging="360"/>
      </w:pPr>
    </w:lvl>
    <w:lvl w:ilvl="8" w:tplc="04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6" w15:restartNumberingAfterBreak="0">
    <w:nsid w:val="2A134477"/>
    <w:multiLevelType w:val="hybridMultilevel"/>
    <w:tmpl w:val="32020126"/>
    <w:lvl w:ilvl="0" w:tplc="4558C6F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7" w15:restartNumberingAfterBreak="0">
    <w:nsid w:val="30322A75"/>
    <w:multiLevelType w:val="hybridMultilevel"/>
    <w:tmpl w:val="6DF6E520"/>
    <w:lvl w:ilvl="0" w:tplc="900A3456">
      <w:start w:val="1"/>
      <w:numFmt w:val="decimal"/>
      <w:lvlRestart w:val="0"/>
      <w:suff w:val="nothing"/>
      <w:lvlText w:val="%1"/>
      <w:lvlJc w:val="right"/>
      <w:pPr>
        <w:ind w:left="0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3965B2"/>
    <w:multiLevelType w:val="hybridMultilevel"/>
    <w:tmpl w:val="3C8A0504"/>
    <w:lvl w:ilvl="0" w:tplc="D3AAD58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A071EC"/>
    <w:multiLevelType w:val="hybridMultilevel"/>
    <w:tmpl w:val="07C44D06"/>
    <w:lvl w:ilvl="0" w:tplc="AA9462D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0" w15:restartNumberingAfterBreak="0">
    <w:nsid w:val="3EF02C7E"/>
    <w:multiLevelType w:val="hybridMultilevel"/>
    <w:tmpl w:val="0D98D040"/>
    <w:lvl w:ilvl="0" w:tplc="EA4ABFFC">
      <w:start w:val="1"/>
      <w:numFmt w:val="decimal"/>
      <w:lvlRestart w:val="0"/>
      <w:suff w:val="nothing"/>
      <w:lvlText w:val="%1"/>
      <w:lvlJc w:val="right"/>
      <w:pPr>
        <w:ind w:left="-170" w:firstLine="17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1" w15:restartNumberingAfterBreak="0">
    <w:nsid w:val="467008FC"/>
    <w:multiLevelType w:val="hybridMultilevel"/>
    <w:tmpl w:val="AE8E1C12"/>
    <w:lvl w:ilvl="0" w:tplc="9048A8BA">
      <w:start w:val="1"/>
      <w:numFmt w:val="decimal"/>
      <w:lvlRestart w:val="0"/>
      <w:pStyle w:val="Style1"/>
      <w:lvlText w:val="%1"/>
      <w:lvlJc w:val="right"/>
      <w:pPr>
        <w:tabs>
          <w:tab w:val="num" w:pos="96"/>
        </w:tabs>
        <w:ind w:left="96" w:hanging="39"/>
      </w:pPr>
      <w:rPr>
        <w:rFonts w:ascii="Times-Roman-R" w:hAnsi="Times-Roman-R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9F7EC2"/>
    <w:multiLevelType w:val="hybridMultilevel"/>
    <w:tmpl w:val="B59212AA"/>
    <w:lvl w:ilvl="0" w:tplc="C3201D9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760788"/>
    <w:multiLevelType w:val="hybridMultilevel"/>
    <w:tmpl w:val="88906424"/>
    <w:lvl w:ilvl="0" w:tplc="797C1DA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4" w15:restartNumberingAfterBreak="0">
    <w:nsid w:val="499354ED"/>
    <w:multiLevelType w:val="hybridMultilevel"/>
    <w:tmpl w:val="D6A8904A"/>
    <w:lvl w:ilvl="0" w:tplc="076C340C">
      <w:start w:val="1"/>
      <w:numFmt w:val="decimal"/>
      <w:lvlRestart w:val="0"/>
      <w:suff w:val="nothing"/>
      <w:lvlText w:val="%1"/>
      <w:lvlJc w:val="right"/>
      <w:pPr>
        <w:ind w:left="284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E76C98"/>
    <w:multiLevelType w:val="hybridMultilevel"/>
    <w:tmpl w:val="9D32073C"/>
    <w:lvl w:ilvl="0" w:tplc="35C4FA4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6" w15:restartNumberingAfterBreak="0">
    <w:nsid w:val="514B6B47"/>
    <w:multiLevelType w:val="hybridMultilevel"/>
    <w:tmpl w:val="266C6CBE"/>
    <w:lvl w:ilvl="0" w:tplc="8CDA312E">
      <w:start w:val="1"/>
      <w:numFmt w:val="decimal"/>
      <w:lvlRestart w:val="0"/>
      <w:suff w:val="nothing"/>
      <w:lvlText w:val="%1"/>
      <w:lvlJc w:val="center"/>
      <w:pPr>
        <w:ind w:left="0" w:firstLine="284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7" w15:restartNumberingAfterBreak="0">
    <w:nsid w:val="53CD1A91"/>
    <w:multiLevelType w:val="hybridMultilevel"/>
    <w:tmpl w:val="0B12258A"/>
    <w:lvl w:ilvl="0" w:tplc="84009E22">
      <w:start w:val="1"/>
      <w:numFmt w:val="decimal"/>
      <w:lvlRestart w:val="0"/>
      <w:suff w:val="nothing"/>
      <w:lvlText w:val="%1"/>
      <w:lvlJc w:val="center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5A68B2"/>
    <w:multiLevelType w:val="hybridMultilevel"/>
    <w:tmpl w:val="449EE1D6"/>
    <w:lvl w:ilvl="0" w:tplc="023AEB3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8F5030"/>
    <w:multiLevelType w:val="hybridMultilevel"/>
    <w:tmpl w:val="F8F2F57A"/>
    <w:lvl w:ilvl="0" w:tplc="B518FCE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0" w15:restartNumberingAfterBreak="0">
    <w:nsid w:val="5BA045D6"/>
    <w:multiLevelType w:val="hybridMultilevel"/>
    <w:tmpl w:val="CBBC703E"/>
    <w:lvl w:ilvl="0" w:tplc="9AA0897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1" w15:restartNumberingAfterBreak="0">
    <w:nsid w:val="5D2C203F"/>
    <w:multiLevelType w:val="hybridMultilevel"/>
    <w:tmpl w:val="A0BA8BC6"/>
    <w:lvl w:ilvl="0" w:tplc="09127A1A">
      <w:start w:val="1"/>
      <w:numFmt w:val="decimal"/>
      <w:lvlRestart w:val="0"/>
      <w:lvlText w:val="%1"/>
      <w:lvlJc w:val="right"/>
      <w:pPr>
        <w:tabs>
          <w:tab w:val="num" w:pos="153"/>
        </w:tabs>
        <w:ind w:left="153" w:hanging="40"/>
      </w:pPr>
      <w:rPr>
        <w:rFonts w:ascii="Calibri" w:hAnsi="Calibri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F0D4C68"/>
    <w:multiLevelType w:val="hybridMultilevel"/>
    <w:tmpl w:val="CA7EF4BC"/>
    <w:lvl w:ilvl="0" w:tplc="FECA14C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6114D6"/>
    <w:multiLevelType w:val="hybridMultilevel"/>
    <w:tmpl w:val="023AE354"/>
    <w:lvl w:ilvl="0" w:tplc="FFF61F3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4" w15:restartNumberingAfterBreak="0">
    <w:nsid w:val="620F32AC"/>
    <w:multiLevelType w:val="hybridMultilevel"/>
    <w:tmpl w:val="880828B4"/>
    <w:lvl w:ilvl="0" w:tplc="DBA2686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B7833FD"/>
    <w:multiLevelType w:val="hybridMultilevel"/>
    <w:tmpl w:val="1B10A722"/>
    <w:lvl w:ilvl="0" w:tplc="730C29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CC628BB"/>
    <w:multiLevelType w:val="hybridMultilevel"/>
    <w:tmpl w:val="D62E448C"/>
    <w:lvl w:ilvl="0" w:tplc="315E4AB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7" w15:restartNumberingAfterBreak="0">
    <w:nsid w:val="73EB59BF"/>
    <w:multiLevelType w:val="hybridMultilevel"/>
    <w:tmpl w:val="2EF02E0A"/>
    <w:lvl w:ilvl="0" w:tplc="AB9C04F6">
      <w:start w:val="1"/>
      <w:numFmt w:val="decimal"/>
      <w:lvlRestart w:val="0"/>
      <w:suff w:val="nothing"/>
      <w:lvlText w:val="%1"/>
      <w:lvlJc w:val="right"/>
      <w:pPr>
        <w:ind w:left="284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EC5DA4"/>
    <w:multiLevelType w:val="hybridMultilevel"/>
    <w:tmpl w:val="81AE5648"/>
    <w:lvl w:ilvl="0" w:tplc="74EE575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9" w15:restartNumberingAfterBreak="0">
    <w:nsid w:val="76237125"/>
    <w:multiLevelType w:val="hybridMultilevel"/>
    <w:tmpl w:val="B2AC0A28"/>
    <w:lvl w:ilvl="0" w:tplc="CB90E95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8B16B3"/>
    <w:multiLevelType w:val="hybridMultilevel"/>
    <w:tmpl w:val="24425928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41" w15:restartNumberingAfterBreak="0">
    <w:nsid w:val="78F21D66"/>
    <w:multiLevelType w:val="hybridMultilevel"/>
    <w:tmpl w:val="A4B072F2"/>
    <w:lvl w:ilvl="0" w:tplc="2662F9F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42" w15:restartNumberingAfterBreak="0">
    <w:nsid w:val="79BB5477"/>
    <w:multiLevelType w:val="hybridMultilevel"/>
    <w:tmpl w:val="F8ACA246"/>
    <w:lvl w:ilvl="0" w:tplc="652E01C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B0D69E5"/>
    <w:multiLevelType w:val="hybridMultilevel"/>
    <w:tmpl w:val="4468C336"/>
    <w:lvl w:ilvl="0" w:tplc="94C48AF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44" w15:restartNumberingAfterBreak="0">
    <w:nsid w:val="7D93351C"/>
    <w:multiLevelType w:val="hybridMultilevel"/>
    <w:tmpl w:val="770478BE"/>
    <w:lvl w:ilvl="0" w:tplc="C10C70FE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45" w15:restartNumberingAfterBreak="0">
    <w:nsid w:val="7E927324"/>
    <w:multiLevelType w:val="hybridMultilevel"/>
    <w:tmpl w:val="514AF56E"/>
    <w:lvl w:ilvl="0" w:tplc="C304123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187517">
    <w:abstractNumId w:val="21"/>
  </w:num>
  <w:num w:numId="2" w16cid:durableId="2035955787">
    <w:abstractNumId w:val="24"/>
  </w:num>
  <w:num w:numId="3" w16cid:durableId="1085764040">
    <w:abstractNumId w:val="2"/>
  </w:num>
  <w:num w:numId="4" w16cid:durableId="52779327">
    <w:abstractNumId w:val="35"/>
  </w:num>
  <w:num w:numId="5" w16cid:durableId="704712729">
    <w:abstractNumId w:val="16"/>
  </w:num>
  <w:num w:numId="6" w16cid:durableId="1744450687">
    <w:abstractNumId w:val="39"/>
  </w:num>
  <w:num w:numId="7" w16cid:durableId="203909065">
    <w:abstractNumId w:val="5"/>
  </w:num>
  <w:num w:numId="8" w16cid:durableId="1437359247">
    <w:abstractNumId w:val="31"/>
  </w:num>
  <w:num w:numId="9" w16cid:durableId="1449811338">
    <w:abstractNumId w:val="20"/>
  </w:num>
  <w:num w:numId="10" w16cid:durableId="350884993">
    <w:abstractNumId w:val="22"/>
  </w:num>
  <w:num w:numId="11" w16cid:durableId="383062685">
    <w:abstractNumId w:val="25"/>
  </w:num>
  <w:num w:numId="12" w16cid:durableId="995374258">
    <w:abstractNumId w:val="37"/>
  </w:num>
  <w:num w:numId="13" w16cid:durableId="979505479">
    <w:abstractNumId w:val="34"/>
  </w:num>
  <w:num w:numId="14" w16cid:durableId="2108234531">
    <w:abstractNumId w:val="41"/>
  </w:num>
  <w:num w:numId="15" w16cid:durableId="1549564258">
    <w:abstractNumId w:val="32"/>
  </w:num>
  <w:num w:numId="16" w16cid:durableId="1547335578">
    <w:abstractNumId w:val="17"/>
  </w:num>
  <w:num w:numId="17" w16cid:durableId="531260144">
    <w:abstractNumId w:val="14"/>
  </w:num>
  <w:num w:numId="18" w16cid:durableId="1428891957">
    <w:abstractNumId w:val="9"/>
  </w:num>
  <w:num w:numId="19" w16cid:durableId="953637804">
    <w:abstractNumId w:val="43"/>
  </w:num>
  <w:num w:numId="20" w16cid:durableId="978531040">
    <w:abstractNumId w:val="42"/>
  </w:num>
  <w:num w:numId="21" w16cid:durableId="1603223496">
    <w:abstractNumId w:val="10"/>
  </w:num>
  <w:num w:numId="22" w16cid:durableId="194318888">
    <w:abstractNumId w:val="13"/>
  </w:num>
  <w:num w:numId="23" w16cid:durableId="1597446813">
    <w:abstractNumId w:val="36"/>
  </w:num>
  <w:num w:numId="24" w16cid:durableId="1946226515">
    <w:abstractNumId w:val="15"/>
  </w:num>
  <w:num w:numId="25" w16cid:durableId="1359159633">
    <w:abstractNumId w:val="4"/>
  </w:num>
  <w:num w:numId="26" w16cid:durableId="959730267">
    <w:abstractNumId w:val="19"/>
  </w:num>
  <w:num w:numId="27" w16cid:durableId="453257991">
    <w:abstractNumId w:val="45"/>
  </w:num>
  <w:num w:numId="28" w16cid:durableId="1190148892">
    <w:abstractNumId w:val="1"/>
  </w:num>
  <w:num w:numId="29" w16cid:durableId="1848862451">
    <w:abstractNumId w:val="12"/>
  </w:num>
  <w:num w:numId="30" w16cid:durableId="1245073529">
    <w:abstractNumId w:val="28"/>
  </w:num>
  <w:num w:numId="31" w16cid:durableId="213657637">
    <w:abstractNumId w:val="30"/>
  </w:num>
  <w:num w:numId="32" w16cid:durableId="265233487">
    <w:abstractNumId w:val="23"/>
  </w:num>
  <w:num w:numId="33" w16cid:durableId="801002333">
    <w:abstractNumId w:val="3"/>
  </w:num>
  <w:num w:numId="34" w16cid:durableId="307324804">
    <w:abstractNumId w:val="26"/>
  </w:num>
  <w:num w:numId="35" w16cid:durableId="1492915793">
    <w:abstractNumId w:val="8"/>
  </w:num>
  <w:num w:numId="36" w16cid:durableId="2066247489">
    <w:abstractNumId w:val="18"/>
  </w:num>
  <w:num w:numId="37" w16cid:durableId="1877765673">
    <w:abstractNumId w:val="38"/>
  </w:num>
  <w:num w:numId="38" w16cid:durableId="445657029">
    <w:abstractNumId w:val="33"/>
  </w:num>
  <w:num w:numId="39" w16cid:durableId="1787458797">
    <w:abstractNumId w:val="29"/>
  </w:num>
  <w:num w:numId="40" w16cid:durableId="775709098">
    <w:abstractNumId w:val="27"/>
  </w:num>
  <w:num w:numId="41" w16cid:durableId="1895654975">
    <w:abstractNumId w:val="7"/>
  </w:num>
  <w:num w:numId="42" w16cid:durableId="1836411365">
    <w:abstractNumId w:val="6"/>
  </w:num>
  <w:num w:numId="43" w16cid:durableId="1251963772">
    <w:abstractNumId w:val="11"/>
  </w:num>
  <w:num w:numId="44" w16cid:durableId="1246763155">
    <w:abstractNumId w:val="40"/>
  </w:num>
  <w:num w:numId="45" w16cid:durableId="167411259">
    <w:abstractNumId w:val="44"/>
  </w:num>
  <w:num w:numId="46" w16cid:durableId="545260289">
    <w:abstractNumId w:val="0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mirrorMargin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o6lxxO09iwnbzBDmihI9i5bAVgpsq8DLreF1oVSKXsGbozYJKiSE9eP+QVddG8XDbvaSJYrWJOoiSL1uZS25XQ==" w:salt="Ok2zEf42sssSAEiBJjP5pg=="/>
  <w:defaultTabStop w:val="720"/>
  <w:hyphenationZone w:val="425"/>
  <w:evenAndOddHeaders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3AB9"/>
    <w:rsid w:val="00000984"/>
    <w:rsid w:val="000010D8"/>
    <w:rsid w:val="000016B4"/>
    <w:rsid w:val="000017A1"/>
    <w:rsid w:val="00001FDE"/>
    <w:rsid w:val="000026EB"/>
    <w:rsid w:val="00002B50"/>
    <w:rsid w:val="00002B5E"/>
    <w:rsid w:val="000034F1"/>
    <w:rsid w:val="00003549"/>
    <w:rsid w:val="00003587"/>
    <w:rsid w:val="000035E9"/>
    <w:rsid w:val="00004110"/>
    <w:rsid w:val="00004597"/>
    <w:rsid w:val="0000523B"/>
    <w:rsid w:val="000052B6"/>
    <w:rsid w:val="0000589F"/>
    <w:rsid w:val="000058CE"/>
    <w:rsid w:val="00006151"/>
    <w:rsid w:val="0000637C"/>
    <w:rsid w:val="0000643E"/>
    <w:rsid w:val="00006D5E"/>
    <w:rsid w:val="00007238"/>
    <w:rsid w:val="000072A6"/>
    <w:rsid w:val="000073D1"/>
    <w:rsid w:val="00007475"/>
    <w:rsid w:val="0000774E"/>
    <w:rsid w:val="00007ACE"/>
    <w:rsid w:val="00010039"/>
    <w:rsid w:val="000101C2"/>
    <w:rsid w:val="000103A4"/>
    <w:rsid w:val="00010765"/>
    <w:rsid w:val="00010D90"/>
    <w:rsid w:val="000115FA"/>
    <w:rsid w:val="00011A02"/>
    <w:rsid w:val="00011B93"/>
    <w:rsid w:val="00011F04"/>
    <w:rsid w:val="000120BA"/>
    <w:rsid w:val="000128FF"/>
    <w:rsid w:val="00012BA4"/>
    <w:rsid w:val="000139C0"/>
    <w:rsid w:val="00013BE5"/>
    <w:rsid w:val="00013C88"/>
    <w:rsid w:val="000158FD"/>
    <w:rsid w:val="00015A4F"/>
    <w:rsid w:val="000160DD"/>
    <w:rsid w:val="00016300"/>
    <w:rsid w:val="00016423"/>
    <w:rsid w:val="00016B5B"/>
    <w:rsid w:val="00016FED"/>
    <w:rsid w:val="000175FD"/>
    <w:rsid w:val="00017C4F"/>
    <w:rsid w:val="00017FDC"/>
    <w:rsid w:val="00020188"/>
    <w:rsid w:val="000209C0"/>
    <w:rsid w:val="00020AE5"/>
    <w:rsid w:val="00021498"/>
    <w:rsid w:val="00021740"/>
    <w:rsid w:val="000219E9"/>
    <w:rsid w:val="00021AE8"/>
    <w:rsid w:val="00021DB9"/>
    <w:rsid w:val="00021E69"/>
    <w:rsid w:val="0002226C"/>
    <w:rsid w:val="000223F5"/>
    <w:rsid w:val="000228D1"/>
    <w:rsid w:val="00023094"/>
    <w:rsid w:val="000234DC"/>
    <w:rsid w:val="00023674"/>
    <w:rsid w:val="00023903"/>
    <w:rsid w:val="00023B48"/>
    <w:rsid w:val="00023DBE"/>
    <w:rsid w:val="00023DFD"/>
    <w:rsid w:val="00023F1B"/>
    <w:rsid w:val="00024155"/>
    <w:rsid w:val="000242F2"/>
    <w:rsid w:val="00024496"/>
    <w:rsid w:val="000244B2"/>
    <w:rsid w:val="00024827"/>
    <w:rsid w:val="000248F9"/>
    <w:rsid w:val="00024A9E"/>
    <w:rsid w:val="0002516D"/>
    <w:rsid w:val="00025379"/>
    <w:rsid w:val="00025CC3"/>
    <w:rsid w:val="00025F47"/>
    <w:rsid w:val="0002644C"/>
    <w:rsid w:val="00026552"/>
    <w:rsid w:val="0002664E"/>
    <w:rsid w:val="00026734"/>
    <w:rsid w:val="000267E0"/>
    <w:rsid w:val="00026847"/>
    <w:rsid w:val="00026AB0"/>
    <w:rsid w:val="00026B0B"/>
    <w:rsid w:val="00026B63"/>
    <w:rsid w:val="00026D12"/>
    <w:rsid w:val="0002736F"/>
    <w:rsid w:val="00027DDB"/>
    <w:rsid w:val="00030977"/>
    <w:rsid w:val="00031192"/>
    <w:rsid w:val="00031499"/>
    <w:rsid w:val="000319AE"/>
    <w:rsid w:val="000319D3"/>
    <w:rsid w:val="00031C41"/>
    <w:rsid w:val="0003229E"/>
    <w:rsid w:val="00032D88"/>
    <w:rsid w:val="00032E66"/>
    <w:rsid w:val="000333F8"/>
    <w:rsid w:val="00033788"/>
    <w:rsid w:val="00033C77"/>
    <w:rsid w:val="00033EB0"/>
    <w:rsid w:val="00034D92"/>
    <w:rsid w:val="000357D2"/>
    <w:rsid w:val="00035F6C"/>
    <w:rsid w:val="00036277"/>
    <w:rsid w:val="000365E1"/>
    <w:rsid w:val="000368D4"/>
    <w:rsid w:val="00036E31"/>
    <w:rsid w:val="00037203"/>
    <w:rsid w:val="0003731A"/>
    <w:rsid w:val="00037764"/>
    <w:rsid w:val="00037BEA"/>
    <w:rsid w:val="000411A1"/>
    <w:rsid w:val="000426D1"/>
    <w:rsid w:val="00043394"/>
    <w:rsid w:val="000438BC"/>
    <w:rsid w:val="000445D6"/>
    <w:rsid w:val="0004485A"/>
    <w:rsid w:val="00044F5F"/>
    <w:rsid w:val="00045324"/>
    <w:rsid w:val="00045C27"/>
    <w:rsid w:val="00046178"/>
    <w:rsid w:val="000466CA"/>
    <w:rsid w:val="00046889"/>
    <w:rsid w:val="000469F4"/>
    <w:rsid w:val="0004724D"/>
    <w:rsid w:val="00047D3C"/>
    <w:rsid w:val="000506A8"/>
    <w:rsid w:val="00050E1D"/>
    <w:rsid w:val="00050FE4"/>
    <w:rsid w:val="000512DA"/>
    <w:rsid w:val="000514E5"/>
    <w:rsid w:val="00051625"/>
    <w:rsid w:val="0005167E"/>
    <w:rsid w:val="00051F30"/>
    <w:rsid w:val="00051FC3"/>
    <w:rsid w:val="000521A9"/>
    <w:rsid w:val="00052B71"/>
    <w:rsid w:val="00052E84"/>
    <w:rsid w:val="0005428C"/>
    <w:rsid w:val="0005447B"/>
    <w:rsid w:val="00054958"/>
    <w:rsid w:val="00054A92"/>
    <w:rsid w:val="00054BC3"/>
    <w:rsid w:val="00054DD5"/>
    <w:rsid w:val="000556B4"/>
    <w:rsid w:val="00055937"/>
    <w:rsid w:val="00055C1D"/>
    <w:rsid w:val="00055F71"/>
    <w:rsid w:val="000562E1"/>
    <w:rsid w:val="000573E2"/>
    <w:rsid w:val="0005748A"/>
    <w:rsid w:val="000600F3"/>
    <w:rsid w:val="00060563"/>
    <w:rsid w:val="00060BDB"/>
    <w:rsid w:val="00060C7F"/>
    <w:rsid w:val="00061437"/>
    <w:rsid w:val="00061834"/>
    <w:rsid w:val="00061949"/>
    <w:rsid w:val="000621E3"/>
    <w:rsid w:val="0006346B"/>
    <w:rsid w:val="000634FE"/>
    <w:rsid w:val="00063510"/>
    <w:rsid w:val="00063C2C"/>
    <w:rsid w:val="00063DD4"/>
    <w:rsid w:val="00064162"/>
    <w:rsid w:val="000643C5"/>
    <w:rsid w:val="00064423"/>
    <w:rsid w:val="000648D5"/>
    <w:rsid w:val="00064A0E"/>
    <w:rsid w:val="0006580C"/>
    <w:rsid w:val="00065EB3"/>
    <w:rsid w:val="000670AB"/>
    <w:rsid w:val="00070740"/>
    <w:rsid w:val="000708A8"/>
    <w:rsid w:val="00070A10"/>
    <w:rsid w:val="00070B88"/>
    <w:rsid w:val="00070E56"/>
    <w:rsid w:val="00071171"/>
    <w:rsid w:val="000713FD"/>
    <w:rsid w:val="0007159D"/>
    <w:rsid w:val="000719B9"/>
    <w:rsid w:val="00071B55"/>
    <w:rsid w:val="0007228D"/>
    <w:rsid w:val="000725B7"/>
    <w:rsid w:val="00072CA1"/>
    <w:rsid w:val="00072CA4"/>
    <w:rsid w:val="0007307D"/>
    <w:rsid w:val="00073A01"/>
    <w:rsid w:val="00073E2D"/>
    <w:rsid w:val="00074328"/>
    <w:rsid w:val="00074715"/>
    <w:rsid w:val="00074BEF"/>
    <w:rsid w:val="000753EF"/>
    <w:rsid w:val="00075751"/>
    <w:rsid w:val="00075CB8"/>
    <w:rsid w:val="000760FB"/>
    <w:rsid w:val="00076166"/>
    <w:rsid w:val="00076427"/>
    <w:rsid w:val="000766EA"/>
    <w:rsid w:val="000769EB"/>
    <w:rsid w:val="00076A96"/>
    <w:rsid w:val="00076C8A"/>
    <w:rsid w:val="00076FA1"/>
    <w:rsid w:val="000773E1"/>
    <w:rsid w:val="000777D5"/>
    <w:rsid w:val="00077CD8"/>
    <w:rsid w:val="000801D8"/>
    <w:rsid w:val="000802CC"/>
    <w:rsid w:val="00080842"/>
    <w:rsid w:val="000825A4"/>
    <w:rsid w:val="00082704"/>
    <w:rsid w:val="00083EBE"/>
    <w:rsid w:val="00083F1D"/>
    <w:rsid w:val="000849CE"/>
    <w:rsid w:val="000851FF"/>
    <w:rsid w:val="00085588"/>
    <w:rsid w:val="00086325"/>
    <w:rsid w:val="00086881"/>
    <w:rsid w:val="00087050"/>
    <w:rsid w:val="00087C80"/>
    <w:rsid w:val="00087E7B"/>
    <w:rsid w:val="00090056"/>
    <w:rsid w:val="000902A4"/>
    <w:rsid w:val="000907E7"/>
    <w:rsid w:val="00091853"/>
    <w:rsid w:val="000918B6"/>
    <w:rsid w:val="00092696"/>
    <w:rsid w:val="00092E9C"/>
    <w:rsid w:val="00093021"/>
    <w:rsid w:val="0009306A"/>
    <w:rsid w:val="0009306D"/>
    <w:rsid w:val="0009332F"/>
    <w:rsid w:val="00093344"/>
    <w:rsid w:val="000934ED"/>
    <w:rsid w:val="00093C3D"/>
    <w:rsid w:val="000948BC"/>
    <w:rsid w:val="00094A69"/>
    <w:rsid w:val="00094F09"/>
    <w:rsid w:val="00095336"/>
    <w:rsid w:val="0009552E"/>
    <w:rsid w:val="000959A0"/>
    <w:rsid w:val="00095CE6"/>
    <w:rsid w:val="00095F9C"/>
    <w:rsid w:val="000961E6"/>
    <w:rsid w:val="00096B74"/>
    <w:rsid w:val="000973A7"/>
    <w:rsid w:val="00097AE3"/>
    <w:rsid w:val="00097F79"/>
    <w:rsid w:val="000A04BE"/>
    <w:rsid w:val="000A1454"/>
    <w:rsid w:val="000A17C5"/>
    <w:rsid w:val="000A1CB0"/>
    <w:rsid w:val="000A1ECD"/>
    <w:rsid w:val="000A2392"/>
    <w:rsid w:val="000A2759"/>
    <w:rsid w:val="000A2E6A"/>
    <w:rsid w:val="000A3319"/>
    <w:rsid w:val="000A36D2"/>
    <w:rsid w:val="000A3712"/>
    <w:rsid w:val="000A38A0"/>
    <w:rsid w:val="000A3942"/>
    <w:rsid w:val="000A3F46"/>
    <w:rsid w:val="000A4093"/>
    <w:rsid w:val="000A4308"/>
    <w:rsid w:val="000A4481"/>
    <w:rsid w:val="000A484A"/>
    <w:rsid w:val="000A4D14"/>
    <w:rsid w:val="000A4F21"/>
    <w:rsid w:val="000A50EC"/>
    <w:rsid w:val="000A52AD"/>
    <w:rsid w:val="000A558B"/>
    <w:rsid w:val="000A661D"/>
    <w:rsid w:val="000A67BA"/>
    <w:rsid w:val="000A6B94"/>
    <w:rsid w:val="000A71EC"/>
    <w:rsid w:val="000A74F2"/>
    <w:rsid w:val="000A75DA"/>
    <w:rsid w:val="000A7A59"/>
    <w:rsid w:val="000B003F"/>
    <w:rsid w:val="000B00F9"/>
    <w:rsid w:val="000B0215"/>
    <w:rsid w:val="000B07F2"/>
    <w:rsid w:val="000B0A2E"/>
    <w:rsid w:val="000B113B"/>
    <w:rsid w:val="000B1216"/>
    <w:rsid w:val="000B154F"/>
    <w:rsid w:val="000B188F"/>
    <w:rsid w:val="000B29C5"/>
    <w:rsid w:val="000B2E97"/>
    <w:rsid w:val="000B35D0"/>
    <w:rsid w:val="000B375A"/>
    <w:rsid w:val="000B3D0C"/>
    <w:rsid w:val="000B3F11"/>
    <w:rsid w:val="000B412F"/>
    <w:rsid w:val="000B43CB"/>
    <w:rsid w:val="000B4BC0"/>
    <w:rsid w:val="000B4DA9"/>
    <w:rsid w:val="000B5246"/>
    <w:rsid w:val="000B575D"/>
    <w:rsid w:val="000B59D0"/>
    <w:rsid w:val="000B5F2E"/>
    <w:rsid w:val="000B63BF"/>
    <w:rsid w:val="000B6418"/>
    <w:rsid w:val="000B646D"/>
    <w:rsid w:val="000B69C5"/>
    <w:rsid w:val="000B787E"/>
    <w:rsid w:val="000B7B54"/>
    <w:rsid w:val="000C03A6"/>
    <w:rsid w:val="000C1818"/>
    <w:rsid w:val="000C1E72"/>
    <w:rsid w:val="000C2475"/>
    <w:rsid w:val="000C25DE"/>
    <w:rsid w:val="000C2E98"/>
    <w:rsid w:val="000C2EF9"/>
    <w:rsid w:val="000C348B"/>
    <w:rsid w:val="000C3B89"/>
    <w:rsid w:val="000C40D3"/>
    <w:rsid w:val="000C41ED"/>
    <w:rsid w:val="000C4E27"/>
    <w:rsid w:val="000C4F31"/>
    <w:rsid w:val="000C53B1"/>
    <w:rsid w:val="000C5495"/>
    <w:rsid w:val="000C5571"/>
    <w:rsid w:val="000C603B"/>
    <w:rsid w:val="000C628C"/>
    <w:rsid w:val="000C6BDA"/>
    <w:rsid w:val="000C6EF7"/>
    <w:rsid w:val="000C732E"/>
    <w:rsid w:val="000C7930"/>
    <w:rsid w:val="000C7A93"/>
    <w:rsid w:val="000C7DD9"/>
    <w:rsid w:val="000D039F"/>
    <w:rsid w:val="000D05E8"/>
    <w:rsid w:val="000D0964"/>
    <w:rsid w:val="000D10B3"/>
    <w:rsid w:val="000D12D6"/>
    <w:rsid w:val="000D1814"/>
    <w:rsid w:val="000D1B1A"/>
    <w:rsid w:val="000D2306"/>
    <w:rsid w:val="000D2B6F"/>
    <w:rsid w:val="000D2C54"/>
    <w:rsid w:val="000D2E65"/>
    <w:rsid w:val="000D31B0"/>
    <w:rsid w:val="000D3BC6"/>
    <w:rsid w:val="000D43E1"/>
    <w:rsid w:val="000D4D0E"/>
    <w:rsid w:val="000D52D2"/>
    <w:rsid w:val="000D53F8"/>
    <w:rsid w:val="000D567E"/>
    <w:rsid w:val="000D5CA4"/>
    <w:rsid w:val="000D5CB8"/>
    <w:rsid w:val="000D5E36"/>
    <w:rsid w:val="000D5EDB"/>
    <w:rsid w:val="000D6084"/>
    <w:rsid w:val="000D61F8"/>
    <w:rsid w:val="000D6208"/>
    <w:rsid w:val="000D6601"/>
    <w:rsid w:val="000D7203"/>
    <w:rsid w:val="000D7D26"/>
    <w:rsid w:val="000E0117"/>
    <w:rsid w:val="000E0541"/>
    <w:rsid w:val="000E07D5"/>
    <w:rsid w:val="000E08DC"/>
    <w:rsid w:val="000E09C7"/>
    <w:rsid w:val="000E0CB8"/>
    <w:rsid w:val="000E1564"/>
    <w:rsid w:val="000E208D"/>
    <w:rsid w:val="000E23D6"/>
    <w:rsid w:val="000E263B"/>
    <w:rsid w:val="000E2853"/>
    <w:rsid w:val="000E2B67"/>
    <w:rsid w:val="000E2D91"/>
    <w:rsid w:val="000E2ECA"/>
    <w:rsid w:val="000E2F20"/>
    <w:rsid w:val="000E32E1"/>
    <w:rsid w:val="000E366E"/>
    <w:rsid w:val="000E3D8E"/>
    <w:rsid w:val="000E427A"/>
    <w:rsid w:val="000E42CD"/>
    <w:rsid w:val="000E4704"/>
    <w:rsid w:val="000E56ED"/>
    <w:rsid w:val="000E572C"/>
    <w:rsid w:val="000E5788"/>
    <w:rsid w:val="000E61CD"/>
    <w:rsid w:val="000E64DA"/>
    <w:rsid w:val="000E6526"/>
    <w:rsid w:val="000E6AB2"/>
    <w:rsid w:val="000E7644"/>
    <w:rsid w:val="000E78D2"/>
    <w:rsid w:val="000F0193"/>
    <w:rsid w:val="000F0498"/>
    <w:rsid w:val="000F06BC"/>
    <w:rsid w:val="000F0820"/>
    <w:rsid w:val="000F0868"/>
    <w:rsid w:val="000F0DBD"/>
    <w:rsid w:val="000F0E0A"/>
    <w:rsid w:val="000F0E0F"/>
    <w:rsid w:val="000F168E"/>
    <w:rsid w:val="000F1F62"/>
    <w:rsid w:val="000F2063"/>
    <w:rsid w:val="000F25B0"/>
    <w:rsid w:val="000F2836"/>
    <w:rsid w:val="000F296B"/>
    <w:rsid w:val="000F2D64"/>
    <w:rsid w:val="000F2F21"/>
    <w:rsid w:val="000F3112"/>
    <w:rsid w:val="000F32D2"/>
    <w:rsid w:val="000F3F2E"/>
    <w:rsid w:val="000F4BB6"/>
    <w:rsid w:val="000F4DDF"/>
    <w:rsid w:val="000F4E55"/>
    <w:rsid w:val="000F4FFC"/>
    <w:rsid w:val="000F52F4"/>
    <w:rsid w:val="000F543B"/>
    <w:rsid w:val="000F5BE4"/>
    <w:rsid w:val="000F5D67"/>
    <w:rsid w:val="000F6D5C"/>
    <w:rsid w:val="000F7405"/>
    <w:rsid w:val="000F7D7F"/>
    <w:rsid w:val="000F7FFD"/>
    <w:rsid w:val="00100108"/>
    <w:rsid w:val="00100F8F"/>
    <w:rsid w:val="00101A16"/>
    <w:rsid w:val="00101B0C"/>
    <w:rsid w:val="00101E85"/>
    <w:rsid w:val="001023BE"/>
    <w:rsid w:val="00102BD9"/>
    <w:rsid w:val="001034DA"/>
    <w:rsid w:val="00103B8A"/>
    <w:rsid w:val="00103C81"/>
    <w:rsid w:val="0010427A"/>
    <w:rsid w:val="00104443"/>
    <w:rsid w:val="00104ABF"/>
    <w:rsid w:val="00104E99"/>
    <w:rsid w:val="00104EF0"/>
    <w:rsid w:val="00104F89"/>
    <w:rsid w:val="00104FF0"/>
    <w:rsid w:val="001056B0"/>
    <w:rsid w:val="001058F8"/>
    <w:rsid w:val="00105B97"/>
    <w:rsid w:val="00105F21"/>
    <w:rsid w:val="00106BAB"/>
    <w:rsid w:val="00106D53"/>
    <w:rsid w:val="00107470"/>
    <w:rsid w:val="00107DC3"/>
    <w:rsid w:val="0011087F"/>
    <w:rsid w:val="001108D6"/>
    <w:rsid w:val="00110BC0"/>
    <w:rsid w:val="001114C3"/>
    <w:rsid w:val="0011161D"/>
    <w:rsid w:val="00111774"/>
    <w:rsid w:val="00111AE5"/>
    <w:rsid w:val="00111D91"/>
    <w:rsid w:val="0011229F"/>
    <w:rsid w:val="001129FF"/>
    <w:rsid w:val="00112A09"/>
    <w:rsid w:val="00112A6B"/>
    <w:rsid w:val="00112BA7"/>
    <w:rsid w:val="0011302D"/>
    <w:rsid w:val="0011321B"/>
    <w:rsid w:val="00113537"/>
    <w:rsid w:val="001138BB"/>
    <w:rsid w:val="00113BA0"/>
    <w:rsid w:val="00113CC5"/>
    <w:rsid w:val="00113D6F"/>
    <w:rsid w:val="001141D1"/>
    <w:rsid w:val="00114D82"/>
    <w:rsid w:val="00114EB4"/>
    <w:rsid w:val="001155EB"/>
    <w:rsid w:val="00115B6C"/>
    <w:rsid w:val="00115E19"/>
    <w:rsid w:val="001163E4"/>
    <w:rsid w:val="00117068"/>
    <w:rsid w:val="00117529"/>
    <w:rsid w:val="0011788B"/>
    <w:rsid w:val="0011798F"/>
    <w:rsid w:val="00117FE8"/>
    <w:rsid w:val="001212A7"/>
    <w:rsid w:val="00122446"/>
    <w:rsid w:val="00122A72"/>
    <w:rsid w:val="00122B27"/>
    <w:rsid w:val="00123438"/>
    <w:rsid w:val="0012392C"/>
    <w:rsid w:val="00123A3F"/>
    <w:rsid w:val="00123A7A"/>
    <w:rsid w:val="00123ABB"/>
    <w:rsid w:val="00123B70"/>
    <w:rsid w:val="00123C28"/>
    <w:rsid w:val="001250B1"/>
    <w:rsid w:val="00125140"/>
    <w:rsid w:val="00125670"/>
    <w:rsid w:val="0012593B"/>
    <w:rsid w:val="0012596B"/>
    <w:rsid w:val="00125BD0"/>
    <w:rsid w:val="00125D40"/>
    <w:rsid w:val="00125DE0"/>
    <w:rsid w:val="001261C2"/>
    <w:rsid w:val="001263FE"/>
    <w:rsid w:val="0012642E"/>
    <w:rsid w:val="00126761"/>
    <w:rsid w:val="0012689F"/>
    <w:rsid w:val="00126DAB"/>
    <w:rsid w:val="001274C3"/>
    <w:rsid w:val="00127719"/>
    <w:rsid w:val="00127E3E"/>
    <w:rsid w:val="001304E1"/>
    <w:rsid w:val="001305AB"/>
    <w:rsid w:val="00130B03"/>
    <w:rsid w:val="001319AF"/>
    <w:rsid w:val="00131C45"/>
    <w:rsid w:val="001322D8"/>
    <w:rsid w:val="00132A52"/>
    <w:rsid w:val="00132DF9"/>
    <w:rsid w:val="001333B4"/>
    <w:rsid w:val="0013397E"/>
    <w:rsid w:val="00133B74"/>
    <w:rsid w:val="00133D4D"/>
    <w:rsid w:val="00133E0E"/>
    <w:rsid w:val="001342FE"/>
    <w:rsid w:val="00134BFC"/>
    <w:rsid w:val="00135AFB"/>
    <w:rsid w:val="001360D6"/>
    <w:rsid w:val="001366B7"/>
    <w:rsid w:val="001370FC"/>
    <w:rsid w:val="00137B02"/>
    <w:rsid w:val="00137C8C"/>
    <w:rsid w:val="00137D90"/>
    <w:rsid w:val="0014046F"/>
    <w:rsid w:val="001408C3"/>
    <w:rsid w:val="00140CBB"/>
    <w:rsid w:val="00141BC2"/>
    <w:rsid w:val="00141F1A"/>
    <w:rsid w:val="00142D8C"/>
    <w:rsid w:val="00142EB5"/>
    <w:rsid w:val="00145027"/>
    <w:rsid w:val="00145342"/>
    <w:rsid w:val="001454E4"/>
    <w:rsid w:val="001456BA"/>
    <w:rsid w:val="0014594B"/>
    <w:rsid w:val="0014619B"/>
    <w:rsid w:val="0014665A"/>
    <w:rsid w:val="001467FB"/>
    <w:rsid w:val="00146A04"/>
    <w:rsid w:val="00146A61"/>
    <w:rsid w:val="00147497"/>
    <w:rsid w:val="0015014F"/>
    <w:rsid w:val="001501CD"/>
    <w:rsid w:val="00150384"/>
    <w:rsid w:val="001504A4"/>
    <w:rsid w:val="00150542"/>
    <w:rsid w:val="00150E4A"/>
    <w:rsid w:val="001510FD"/>
    <w:rsid w:val="0015167D"/>
    <w:rsid w:val="00151B34"/>
    <w:rsid w:val="00151DB4"/>
    <w:rsid w:val="00152500"/>
    <w:rsid w:val="00152525"/>
    <w:rsid w:val="00152B66"/>
    <w:rsid w:val="00152F6B"/>
    <w:rsid w:val="00153105"/>
    <w:rsid w:val="0015316E"/>
    <w:rsid w:val="00153B5E"/>
    <w:rsid w:val="00153E52"/>
    <w:rsid w:val="0015418D"/>
    <w:rsid w:val="00154FB1"/>
    <w:rsid w:val="0015515E"/>
    <w:rsid w:val="0015596C"/>
    <w:rsid w:val="00155A29"/>
    <w:rsid w:val="00155A9B"/>
    <w:rsid w:val="00155C5D"/>
    <w:rsid w:val="001564C5"/>
    <w:rsid w:val="0015738F"/>
    <w:rsid w:val="001574C6"/>
    <w:rsid w:val="00157965"/>
    <w:rsid w:val="001616EC"/>
    <w:rsid w:val="00161B3A"/>
    <w:rsid w:val="00161EA6"/>
    <w:rsid w:val="00162E5A"/>
    <w:rsid w:val="001630DE"/>
    <w:rsid w:val="0016339C"/>
    <w:rsid w:val="001635FE"/>
    <w:rsid w:val="001636ED"/>
    <w:rsid w:val="00164296"/>
    <w:rsid w:val="0016450F"/>
    <w:rsid w:val="00164568"/>
    <w:rsid w:val="00164728"/>
    <w:rsid w:val="00164BF0"/>
    <w:rsid w:val="00164F8C"/>
    <w:rsid w:val="00165091"/>
    <w:rsid w:val="00165349"/>
    <w:rsid w:val="00165389"/>
    <w:rsid w:val="0016542F"/>
    <w:rsid w:val="00165A21"/>
    <w:rsid w:val="00166018"/>
    <w:rsid w:val="00166669"/>
    <w:rsid w:val="00166A30"/>
    <w:rsid w:val="00166DF0"/>
    <w:rsid w:val="00167198"/>
    <w:rsid w:val="001672F0"/>
    <w:rsid w:val="0016764C"/>
    <w:rsid w:val="00167844"/>
    <w:rsid w:val="00170A53"/>
    <w:rsid w:val="00170D13"/>
    <w:rsid w:val="0017209C"/>
    <w:rsid w:val="001720D0"/>
    <w:rsid w:val="001720E1"/>
    <w:rsid w:val="001723FD"/>
    <w:rsid w:val="001724D6"/>
    <w:rsid w:val="001725CC"/>
    <w:rsid w:val="00172B2E"/>
    <w:rsid w:val="00172DC7"/>
    <w:rsid w:val="00172E57"/>
    <w:rsid w:val="00173DCC"/>
    <w:rsid w:val="0017418B"/>
    <w:rsid w:val="0017431A"/>
    <w:rsid w:val="001744EC"/>
    <w:rsid w:val="001747BC"/>
    <w:rsid w:val="0017502F"/>
    <w:rsid w:val="0017514C"/>
    <w:rsid w:val="00176E88"/>
    <w:rsid w:val="00177740"/>
    <w:rsid w:val="00177E24"/>
    <w:rsid w:val="00177E45"/>
    <w:rsid w:val="00180405"/>
    <w:rsid w:val="0018042B"/>
    <w:rsid w:val="001808AA"/>
    <w:rsid w:val="00180DEE"/>
    <w:rsid w:val="00180F98"/>
    <w:rsid w:val="00181532"/>
    <w:rsid w:val="00181685"/>
    <w:rsid w:val="001817C9"/>
    <w:rsid w:val="00181A45"/>
    <w:rsid w:val="00181AF7"/>
    <w:rsid w:val="00181D64"/>
    <w:rsid w:val="0018213C"/>
    <w:rsid w:val="00182373"/>
    <w:rsid w:val="001829D8"/>
    <w:rsid w:val="00182A77"/>
    <w:rsid w:val="00182B00"/>
    <w:rsid w:val="00182D35"/>
    <w:rsid w:val="001831ED"/>
    <w:rsid w:val="001837AF"/>
    <w:rsid w:val="00184EE9"/>
    <w:rsid w:val="0018564F"/>
    <w:rsid w:val="001859C7"/>
    <w:rsid w:val="00185C84"/>
    <w:rsid w:val="00185DDB"/>
    <w:rsid w:val="0018640D"/>
    <w:rsid w:val="001866F7"/>
    <w:rsid w:val="00186784"/>
    <w:rsid w:val="0018689D"/>
    <w:rsid w:val="001869CD"/>
    <w:rsid w:val="00186ADB"/>
    <w:rsid w:val="00186AF8"/>
    <w:rsid w:val="00187A32"/>
    <w:rsid w:val="00187A58"/>
    <w:rsid w:val="00187BBC"/>
    <w:rsid w:val="00187E97"/>
    <w:rsid w:val="0019025E"/>
    <w:rsid w:val="0019072E"/>
    <w:rsid w:val="001907E8"/>
    <w:rsid w:val="0019094D"/>
    <w:rsid w:val="001909C4"/>
    <w:rsid w:val="00190BAB"/>
    <w:rsid w:val="00190E46"/>
    <w:rsid w:val="0019109A"/>
    <w:rsid w:val="001912AA"/>
    <w:rsid w:val="0019164B"/>
    <w:rsid w:val="00191B24"/>
    <w:rsid w:val="00191B48"/>
    <w:rsid w:val="00191C30"/>
    <w:rsid w:val="00191E03"/>
    <w:rsid w:val="001920CD"/>
    <w:rsid w:val="00192338"/>
    <w:rsid w:val="00192529"/>
    <w:rsid w:val="001939C6"/>
    <w:rsid w:val="00194502"/>
    <w:rsid w:val="00194601"/>
    <w:rsid w:val="00194672"/>
    <w:rsid w:val="00194CC8"/>
    <w:rsid w:val="00194D50"/>
    <w:rsid w:val="00194E84"/>
    <w:rsid w:val="001955B7"/>
    <w:rsid w:val="00195AB7"/>
    <w:rsid w:val="00195FBE"/>
    <w:rsid w:val="00196194"/>
    <w:rsid w:val="001966A3"/>
    <w:rsid w:val="00196A02"/>
    <w:rsid w:val="0019771E"/>
    <w:rsid w:val="0019777E"/>
    <w:rsid w:val="00197969"/>
    <w:rsid w:val="00197DED"/>
    <w:rsid w:val="00197E90"/>
    <w:rsid w:val="001A0035"/>
    <w:rsid w:val="001A13B9"/>
    <w:rsid w:val="001A1940"/>
    <w:rsid w:val="001A1D5F"/>
    <w:rsid w:val="001A280C"/>
    <w:rsid w:val="001A291E"/>
    <w:rsid w:val="001A30A5"/>
    <w:rsid w:val="001A38DD"/>
    <w:rsid w:val="001A3DF2"/>
    <w:rsid w:val="001A427A"/>
    <w:rsid w:val="001A49E6"/>
    <w:rsid w:val="001A4AA7"/>
    <w:rsid w:val="001A4E20"/>
    <w:rsid w:val="001A51B6"/>
    <w:rsid w:val="001A51BA"/>
    <w:rsid w:val="001A5D7B"/>
    <w:rsid w:val="001A6196"/>
    <w:rsid w:val="001A6C57"/>
    <w:rsid w:val="001A7019"/>
    <w:rsid w:val="001A7514"/>
    <w:rsid w:val="001B0306"/>
    <w:rsid w:val="001B059E"/>
    <w:rsid w:val="001B06D4"/>
    <w:rsid w:val="001B071B"/>
    <w:rsid w:val="001B07FF"/>
    <w:rsid w:val="001B0AE8"/>
    <w:rsid w:val="001B0E55"/>
    <w:rsid w:val="001B0EF5"/>
    <w:rsid w:val="001B0F39"/>
    <w:rsid w:val="001B11A2"/>
    <w:rsid w:val="001B1664"/>
    <w:rsid w:val="001B1EE6"/>
    <w:rsid w:val="001B1FC3"/>
    <w:rsid w:val="001B1FD7"/>
    <w:rsid w:val="001B2249"/>
    <w:rsid w:val="001B28D3"/>
    <w:rsid w:val="001B340C"/>
    <w:rsid w:val="001B3488"/>
    <w:rsid w:val="001B37C1"/>
    <w:rsid w:val="001B39B3"/>
    <w:rsid w:val="001B39B8"/>
    <w:rsid w:val="001B3D26"/>
    <w:rsid w:val="001B3E0B"/>
    <w:rsid w:val="001B4743"/>
    <w:rsid w:val="001B4981"/>
    <w:rsid w:val="001B4F0C"/>
    <w:rsid w:val="001B5D0B"/>
    <w:rsid w:val="001B5FB0"/>
    <w:rsid w:val="001B6470"/>
    <w:rsid w:val="001B6530"/>
    <w:rsid w:val="001B6E6D"/>
    <w:rsid w:val="001B73F1"/>
    <w:rsid w:val="001B7CC8"/>
    <w:rsid w:val="001C0087"/>
    <w:rsid w:val="001C020A"/>
    <w:rsid w:val="001C081B"/>
    <w:rsid w:val="001C155F"/>
    <w:rsid w:val="001C16C5"/>
    <w:rsid w:val="001C2039"/>
    <w:rsid w:val="001C2118"/>
    <w:rsid w:val="001C3252"/>
    <w:rsid w:val="001C39AA"/>
    <w:rsid w:val="001C3A23"/>
    <w:rsid w:val="001C3AE0"/>
    <w:rsid w:val="001C45B6"/>
    <w:rsid w:val="001C4945"/>
    <w:rsid w:val="001C5314"/>
    <w:rsid w:val="001C5A26"/>
    <w:rsid w:val="001C5DDF"/>
    <w:rsid w:val="001C602F"/>
    <w:rsid w:val="001C62EE"/>
    <w:rsid w:val="001C67AF"/>
    <w:rsid w:val="001C6A5B"/>
    <w:rsid w:val="001C6E19"/>
    <w:rsid w:val="001C7BC3"/>
    <w:rsid w:val="001D01F2"/>
    <w:rsid w:val="001D0402"/>
    <w:rsid w:val="001D0411"/>
    <w:rsid w:val="001D080F"/>
    <w:rsid w:val="001D1217"/>
    <w:rsid w:val="001D144F"/>
    <w:rsid w:val="001D152B"/>
    <w:rsid w:val="001D1F79"/>
    <w:rsid w:val="001D2107"/>
    <w:rsid w:val="001D23B0"/>
    <w:rsid w:val="001D381E"/>
    <w:rsid w:val="001D3AF6"/>
    <w:rsid w:val="001D3E4D"/>
    <w:rsid w:val="001D3F22"/>
    <w:rsid w:val="001D4803"/>
    <w:rsid w:val="001D498D"/>
    <w:rsid w:val="001D5714"/>
    <w:rsid w:val="001D5AD2"/>
    <w:rsid w:val="001D6729"/>
    <w:rsid w:val="001D67EE"/>
    <w:rsid w:val="001D6909"/>
    <w:rsid w:val="001D79F0"/>
    <w:rsid w:val="001D7D60"/>
    <w:rsid w:val="001D7E24"/>
    <w:rsid w:val="001D7EA2"/>
    <w:rsid w:val="001E00FC"/>
    <w:rsid w:val="001E04B9"/>
    <w:rsid w:val="001E0672"/>
    <w:rsid w:val="001E0B96"/>
    <w:rsid w:val="001E1739"/>
    <w:rsid w:val="001E1B1B"/>
    <w:rsid w:val="001E1C21"/>
    <w:rsid w:val="001E2701"/>
    <w:rsid w:val="001E2F83"/>
    <w:rsid w:val="001E31D2"/>
    <w:rsid w:val="001E3211"/>
    <w:rsid w:val="001E3347"/>
    <w:rsid w:val="001E3429"/>
    <w:rsid w:val="001E3AB3"/>
    <w:rsid w:val="001E3C85"/>
    <w:rsid w:val="001E482D"/>
    <w:rsid w:val="001E4BCB"/>
    <w:rsid w:val="001E5587"/>
    <w:rsid w:val="001E5AB2"/>
    <w:rsid w:val="001E5C07"/>
    <w:rsid w:val="001E6C67"/>
    <w:rsid w:val="001F06B1"/>
    <w:rsid w:val="001F0720"/>
    <w:rsid w:val="001F093E"/>
    <w:rsid w:val="001F1205"/>
    <w:rsid w:val="001F13BA"/>
    <w:rsid w:val="001F1451"/>
    <w:rsid w:val="001F1AC5"/>
    <w:rsid w:val="001F2BF5"/>
    <w:rsid w:val="001F2DCF"/>
    <w:rsid w:val="001F3544"/>
    <w:rsid w:val="001F35F1"/>
    <w:rsid w:val="001F394C"/>
    <w:rsid w:val="001F3A9E"/>
    <w:rsid w:val="001F407C"/>
    <w:rsid w:val="001F44A3"/>
    <w:rsid w:val="001F508B"/>
    <w:rsid w:val="001F5220"/>
    <w:rsid w:val="001F538E"/>
    <w:rsid w:val="001F593A"/>
    <w:rsid w:val="001F59DF"/>
    <w:rsid w:val="001F6013"/>
    <w:rsid w:val="001F60E8"/>
    <w:rsid w:val="001F7F5B"/>
    <w:rsid w:val="002000F2"/>
    <w:rsid w:val="00200A17"/>
    <w:rsid w:val="00200BCC"/>
    <w:rsid w:val="00200E6F"/>
    <w:rsid w:val="002010D6"/>
    <w:rsid w:val="0020152F"/>
    <w:rsid w:val="00201B11"/>
    <w:rsid w:val="00201BE0"/>
    <w:rsid w:val="00203721"/>
    <w:rsid w:val="00203736"/>
    <w:rsid w:val="002039B5"/>
    <w:rsid w:val="00203A8D"/>
    <w:rsid w:val="00203D5B"/>
    <w:rsid w:val="002046B1"/>
    <w:rsid w:val="002048D2"/>
    <w:rsid w:val="00204930"/>
    <w:rsid w:val="00204B11"/>
    <w:rsid w:val="00205106"/>
    <w:rsid w:val="00205736"/>
    <w:rsid w:val="002057E0"/>
    <w:rsid w:val="00205AA6"/>
    <w:rsid w:val="00205CF3"/>
    <w:rsid w:val="00205DE3"/>
    <w:rsid w:val="00205EF5"/>
    <w:rsid w:val="00205FED"/>
    <w:rsid w:val="002062EF"/>
    <w:rsid w:val="00206A6D"/>
    <w:rsid w:val="00206CF9"/>
    <w:rsid w:val="002074B9"/>
    <w:rsid w:val="0020783E"/>
    <w:rsid w:val="00207CC8"/>
    <w:rsid w:val="0021058E"/>
    <w:rsid w:val="002110E3"/>
    <w:rsid w:val="00212265"/>
    <w:rsid w:val="0021247E"/>
    <w:rsid w:val="00212DDB"/>
    <w:rsid w:val="002131B5"/>
    <w:rsid w:val="00213918"/>
    <w:rsid w:val="00213E69"/>
    <w:rsid w:val="00214D70"/>
    <w:rsid w:val="00214EEE"/>
    <w:rsid w:val="00215495"/>
    <w:rsid w:val="00216B99"/>
    <w:rsid w:val="002170B1"/>
    <w:rsid w:val="0021721A"/>
    <w:rsid w:val="002172AC"/>
    <w:rsid w:val="00217EFF"/>
    <w:rsid w:val="0022040B"/>
    <w:rsid w:val="0022060A"/>
    <w:rsid w:val="00220750"/>
    <w:rsid w:val="002209A9"/>
    <w:rsid w:val="00220B6C"/>
    <w:rsid w:val="00220DBE"/>
    <w:rsid w:val="002214ED"/>
    <w:rsid w:val="00221714"/>
    <w:rsid w:val="002217FD"/>
    <w:rsid w:val="002218F2"/>
    <w:rsid w:val="00221C7F"/>
    <w:rsid w:val="0022208B"/>
    <w:rsid w:val="00222182"/>
    <w:rsid w:val="002221CD"/>
    <w:rsid w:val="002228B8"/>
    <w:rsid w:val="00222B24"/>
    <w:rsid w:val="00223240"/>
    <w:rsid w:val="0022368A"/>
    <w:rsid w:val="00223DDD"/>
    <w:rsid w:val="00224E01"/>
    <w:rsid w:val="00224ED1"/>
    <w:rsid w:val="002255F0"/>
    <w:rsid w:val="002259D9"/>
    <w:rsid w:val="00225E66"/>
    <w:rsid w:val="0022695F"/>
    <w:rsid w:val="00226FFE"/>
    <w:rsid w:val="00227365"/>
    <w:rsid w:val="002274F1"/>
    <w:rsid w:val="002277E1"/>
    <w:rsid w:val="00227FB3"/>
    <w:rsid w:val="00230521"/>
    <w:rsid w:val="00230CC1"/>
    <w:rsid w:val="00231070"/>
    <w:rsid w:val="002322A3"/>
    <w:rsid w:val="00232586"/>
    <w:rsid w:val="0023324E"/>
    <w:rsid w:val="002337CD"/>
    <w:rsid w:val="0023385B"/>
    <w:rsid w:val="00233925"/>
    <w:rsid w:val="00233E40"/>
    <w:rsid w:val="002342F8"/>
    <w:rsid w:val="002346DB"/>
    <w:rsid w:val="00234B3D"/>
    <w:rsid w:val="00234FDE"/>
    <w:rsid w:val="002354BB"/>
    <w:rsid w:val="002357E0"/>
    <w:rsid w:val="00236800"/>
    <w:rsid w:val="00236882"/>
    <w:rsid w:val="00236BF4"/>
    <w:rsid w:val="00236D79"/>
    <w:rsid w:val="00236D8A"/>
    <w:rsid w:val="00237063"/>
    <w:rsid w:val="0023712C"/>
    <w:rsid w:val="002379E2"/>
    <w:rsid w:val="00240324"/>
    <w:rsid w:val="00240A8B"/>
    <w:rsid w:val="00240F2C"/>
    <w:rsid w:val="0024117A"/>
    <w:rsid w:val="002413C1"/>
    <w:rsid w:val="00241CEA"/>
    <w:rsid w:val="00241EEA"/>
    <w:rsid w:val="00243052"/>
    <w:rsid w:val="00243294"/>
    <w:rsid w:val="00243CBE"/>
    <w:rsid w:val="00243EBA"/>
    <w:rsid w:val="00243FD2"/>
    <w:rsid w:val="00244823"/>
    <w:rsid w:val="0024505D"/>
    <w:rsid w:val="002453B7"/>
    <w:rsid w:val="002455DA"/>
    <w:rsid w:val="00245744"/>
    <w:rsid w:val="00246578"/>
    <w:rsid w:val="00247CC3"/>
    <w:rsid w:val="002500D5"/>
    <w:rsid w:val="0025041E"/>
    <w:rsid w:val="00250492"/>
    <w:rsid w:val="002506F7"/>
    <w:rsid w:val="00251436"/>
    <w:rsid w:val="002515F4"/>
    <w:rsid w:val="00251F24"/>
    <w:rsid w:val="00253203"/>
    <w:rsid w:val="002538BA"/>
    <w:rsid w:val="00253C10"/>
    <w:rsid w:val="0025405E"/>
    <w:rsid w:val="00254696"/>
    <w:rsid w:val="00254781"/>
    <w:rsid w:val="002547FB"/>
    <w:rsid w:val="002549F0"/>
    <w:rsid w:val="00254E49"/>
    <w:rsid w:val="00255052"/>
    <w:rsid w:val="002552D8"/>
    <w:rsid w:val="002553C8"/>
    <w:rsid w:val="00255CD6"/>
    <w:rsid w:val="00255D51"/>
    <w:rsid w:val="0025696D"/>
    <w:rsid w:val="002571A4"/>
    <w:rsid w:val="00257CC8"/>
    <w:rsid w:val="00260415"/>
    <w:rsid w:val="00260534"/>
    <w:rsid w:val="00260CE3"/>
    <w:rsid w:val="00260E89"/>
    <w:rsid w:val="00260EA9"/>
    <w:rsid w:val="00261990"/>
    <w:rsid w:val="00261A6C"/>
    <w:rsid w:val="00261AAE"/>
    <w:rsid w:val="00262163"/>
    <w:rsid w:val="002623CE"/>
    <w:rsid w:val="002624FB"/>
    <w:rsid w:val="0026274A"/>
    <w:rsid w:val="00262A16"/>
    <w:rsid w:val="002631C7"/>
    <w:rsid w:val="00263B5F"/>
    <w:rsid w:val="00263E03"/>
    <w:rsid w:val="00264BEC"/>
    <w:rsid w:val="00265641"/>
    <w:rsid w:val="00265692"/>
    <w:rsid w:val="0026592F"/>
    <w:rsid w:val="00265E8B"/>
    <w:rsid w:val="00265F77"/>
    <w:rsid w:val="00266B66"/>
    <w:rsid w:val="00266BEC"/>
    <w:rsid w:val="00266D01"/>
    <w:rsid w:val="002674A2"/>
    <w:rsid w:val="0027058C"/>
    <w:rsid w:val="00270A6D"/>
    <w:rsid w:val="002710EA"/>
    <w:rsid w:val="00271351"/>
    <w:rsid w:val="00271887"/>
    <w:rsid w:val="00272010"/>
    <w:rsid w:val="0027300E"/>
    <w:rsid w:val="00273D49"/>
    <w:rsid w:val="00273E1D"/>
    <w:rsid w:val="00274389"/>
    <w:rsid w:val="00274EE4"/>
    <w:rsid w:val="00275C83"/>
    <w:rsid w:val="00275FF5"/>
    <w:rsid w:val="00276405"/>
    <w:rsid w:val="00276A99"/>
    <w:rsid w:val="00276D6D"/>
    <w:rsid w:val="00276F30"/>
    <w:rsid w:val="002802B7"/>
    <w:rsid w:val="00281D88"/>
    <w:rsid w:val="0028267F"/>
    <w:rsid w:val="002827CE"/>
    <w:rsid w:val="002828C2"/>
    <w:rsid w:val="00282E6F"/>
    <w:rsid w:val="0028430B"/>
    <w:rsid w:val="0028453F"/>
    <w:rsid w:val="00284ADC"/>
    <w:rsid w:val="00286DAB"/>
    <w:rsid w:val="00287701"/>
    <w:rsid w:val="00287E54"/>
    <w:rsid w:val="00287F03"/>
    <w:rsid w:val="00290605"/>
    <w:rsid w:val="002907AB"/>
    <w:rsid w:val="00291207"/>
    <w:rsid w:val="002913DB"/>
    <w:rsid w:val="002913DE"/>
    <w:rsid w:val="0029164E"/>
    <w:rsid w:val="00291AC6"/>
    <w:rsid w:val="00292553"/>
    <w:rsid w:val="00293180"/>
    <w:rsid w:val="00293C56"/>
    <w:rsid w:val="0029455D"/>
    <w:rsid w:val="00294C1D"/>
    <w:rsid w:val="00294D96"/>
    <w:rsid w:val="00294F7F"/>
    <w:rsid w:val="00295729"/>
    <w:rsid w:val="00295974"/>
    <w:rsid w:val="00295DFB"/>
    <w:rsid w:val="0029611A"/>
    <w:rsid w:val="00296A7E"/>
    <w:rsid w:val="0029722D"/>
    <w:rsid w:val="00297E7F"/>
    <w:rsid w:val="002A0317"/>
    <w:rsid w:val="002A05F8"/>
    <w:rsid w:val="002A0A9F"/>
    <w:rsid w:val="002A0D3C"/>
    <w:rsid w:val="002A14A9"/>
    <w:rsid w:val="002A1A81"/>
    <w:rsid w:val="002A20E7"/>
    <w:rsid w:val="002A220F"/>
    <w:rsid w:val="002A2415"/>
    <w:rsid w:val="002A2911"/>
    <w:rsid w:val="002A31D5"/>
    <w:rsid w:val="002A3E17"/>
    <w:rsid w:val="002A400E"/>
    <w:rsid w:val="002A456F"/>
    <w:rsid w:val="002A459C"/>
    <w:rsid w:val="002A4981"/>
    <w:rsid w:val="002A4B42"/>
    <w:rsid w:val="002A4D95"/>
    <w:rsid w:val="002A569F"/>
    <w:rsid w:val="002A639C"/>
    <w:rsid w:val="002A65E5"/>
    <w:rsid w:val="002A6B3A"/>
    <w:rsid w:val="002A6C62"/>
    <w:rsid w:val="002A7AF0"/>
    <w:rsid w:val="002B03AB"/>
    <w:rsid w:val="002B131A"/>
    <w:rsid w:val="002B1D89"/>
    <w:rsid w:val="002B1F78"/>
    <w:rsid w:val="002B1FA9"/>
    <w:rsid w:val="002B217F"/>
    <w:rsid w:val="002B3339"/>
    <w:rsid w:val="002B35B5"/>
    <w:rsid w:val="002B39DC"/>
    <w:rsid w:val="002B3FAD"/>
    <w:rsid w:val="002B3FF1"/>
    <w:rsid w:val="002B40A2"/>
    <w:rsid w:val="002B423C"/>
    <w:rsid w:val="002B5417"/>
    <w:rsid w:val="002B577E"/>
    <w:rsid w:val="002B6380"/>
    <w:rsid w:val="002B670F"/>
    <w:rsid w:val="002B6744"/>
    <w:rsid w:val="002B695A"/>
    <w:rsid w:val="002B767F"/>
    <w:rsid w:val="002B77D4"/>
    <w:rsid w:val="002B7AEB"/>
    <w:rsid w:val="002B7D26"/>
    <w:rsid w:val="002B7E16"/>
    <w:rsid w:val="002C0160"/>
    <w:rsid w:val="002C0860"/>
    <w:rsid w:val="002C08C3"/>
    <w:rsid w:val="002C12B6"/>
    <w:rsid w:val="002C12E5"/>
    <w:rsid w:val="002C1375"/>
    <w:rsid w:val="002C24E7"/>
    <w:rsid w:val="002C2585"/>
    <w:rsid w:val="002C2A42"/>
    <w:rsid w:val="002C2D82"/>
    <w:rsid w:val="002C2EE6"/>
    <w:rsid w:val="002C3C7D"/>
    <w:rsid w:val="002C411F"/>
    <w:rsid w:val="002C41F9"/>
    <w:rsid w:val="002C4533"/>
    <w:rsid w:val="002C4542"/>
    <w:rsid w:val="002C481B"/>
    <w:rsid w:val="002C4846"/>
    <w:rsid w:val="002C5013"/>
    <w:rsid w:val="002C5135"/>
    <w:rsid w:val="002C551B"/>
    <w:rsid w:val="002C5536"/>
    <w:rsid w:val="002C5670"/>
    <w:rsid w:val="002C5B78"/>
    <w:rsid w:val="002C62AB"/>
    <w:rsid w:val="002C6BB3"/>
    <w:rsid w:val="002C6D52"/>
    <w:rsid w:val="002C7468"/>
    <w:rsid w:val="002C749E"/>
    <w:rsid w:val="002D0357"/>
    <w:rsid w:val="002D0652"/>
    <w:rsid w:val="002D0680"/>
    <w:rsid w:val="002D1044"/>
    <w:rsid w:val="002D199D"/>
    <w:rsid w:val="002D2099"/>
    <w:rsid w:val="002D2DB5"/>
    <w:rsid w:val="002D2FE0"/>
    <w:rsid w:val="002D3124"/>
    <w:rsid w:val="002D3285"/>
    <w:rsid w:val="002D32E8"/>
    <w:rsid w:val="002D35EE"/>
    <w:rsid w:val="002D37BE"/>
    <w:rsid w:val="002D38A5"/>
    <w:rsid w:val="002D394A"/>
    <w:rsid w:val="002D3CEE"/>
    <w:rsid w:val="002D3DE9"/>
    <w:rsid w:val="002D3E51"/>
    <w:rsid w:val="002D4075"/>
    <w:rsid w:val="002D40C0"/>
    <w:rsid w:val="002D41CF"/>
    <w:rsid w:val="002D4C01"/>
    <w:rsid w:val="002D4D34"/>
    <w:rsid w:val="002D51EA"/>
    <w:rsid w:val="002D525F"/>
    <w:rsid w:val="002D5348"/>
    <w:rsid w:val="002D5C43"/>
    <w:rsid w:val="002D5D87"/>
    <w:rsid w:val="002D66F4"/>
    <w:rsid w:val="002D6AC7"/>
    <w:rsid w:val="002D7432"/>
    <w:rsid w:val="002D7CEC"/>
    <w:rsid w:val="002E0CC0"/>
    <w:rsid w:val="002E0EB3"/>
    <w:rsid w:val="002E14CD"/>
    <w:rsid w:val="002E14D1"/>
    <w:rsid w:val="002E27C5"/>
    <w:rsid w:val="002E2C07"/>
    <w:rsid w:val="002E2F32"/>
    <w:rsid w:val="002E2F7D"/>
    <w:rsid w:val="002E37C0"/>
    <w:rsid w:val="002E3B3C"/>
    <w:rsid w:val="002E4218"/>
    <w:rsid w:val="002E46CA"/>
    <w:rsid w:val="002E4E63"/>
    <w:rsid w:val="002E51C2"/>
    <w:rsid w:val="002E581A"/>
    <w:rsid w:val="002E58BF"/>
    <w:rsid w:val="002E6161"/>
    <w:rsid w:val="002E6616"/>
    <w:rsid w:val="002E6BC4"/>
    <w:rsid w:val="002E771E"/>
    <w:rsid w:val="002E7847"/>
    <w:rsid w:val="002E7A34"/>
    <w:rsid w:val="002F0654"/>
    <w:rsid w:val="002F0703"/>
    <w:rsid w:val="002F0A27"/>
    <w:rsid w:val="002F0CAA"/>
    <w:rsid w:val="002F1BE0"/>
    <w:rsid w:val="002F1E27"/>
    <w:rsid w:val="002F228A"/>
    <w:rsid w:val="002F2B8C"/>
    <w:rsid w:val="002F2D5A"/>
    <w:rsid w:val="002F2DD7"/>
    <w:rsid w:val="002F2E70"/>
    <w:rsid w:val="002F2F0F"/>
    <w:rsid w:val="002F32E9"/>
    <w:rsid w:val="002F3A58"/>
    <w:rsid w:val="002F49A2"/>
    <w:rsid w:val="002F503F"/>
    <w:rsid w:val="002F53D8"/>
    <w:rsid w:val="002F6206"/>
    <w:rsid w:val="002F6316"/>
    <w:rsid w:val="002F6485"/>
    <w:rsid w:val="002F6E7B"/>
    <w:rsid w:val="002F71D1"/>
    <w:rsid w:val="002F7325"/>
    <w:rsid w:val="002F7912"/>
    <w:rsid w:val="003003CD"/>
    <w:rsid w:val="00300AD4"/>
    <w:rsid w:val="0030105C"/>
    <w:rsid w:val="00301156"/>
    <w:rsid w:val="0030139A"/>
    <w:rsid w:val="003021C0"/>
    <w:rsid w:val="003029E3"/>
    <w:rsid w:val="0030320F"/>
    <w:rsid w:val="0030390E"/>
    <w:rsid w:val="00303F1A"/>
    <w:rsid w:val="00304515"/>
    <w:rsid w:val="003046F5"/>
    <w:rsid w:val="00304BB9"/>
    <w:rsid w:val="00305DAA"/>
    <w:rsid w:val="00305F76"/>
    <w:rsid w:val="003061A6"/>
    <w:rsid w:val="00306BB6"/>
    <w:rsid w:val="00306D84"/>
    <w:rsid w:val="00306EA5"/>
    <w:rsid w:val="00306F80"/>
    <w:rsid w:val="003076DB"/>
    <w:rsid w:val="00310048"/>
    <w:rsid w:val="0031006B"/>
    <w:rsid w:val="00310233"/>
    <w:rsid w:val="00310369"/>
    <w:rsid w:val="00310DCA"/>
    <w:rsid w:val="00311279"/>
    <w:rsid w:val="003112F4"/>
    <w:rsid w:val="0031130C"/>
    <w:rsid w:val="00311785"/>
    <w:rsid w:val="00311915"/>
    <w:rsid w:val="003120EE"/>
    <w:rsid w:val="00312252"/>
    <w:rsid w:val="003122FA"/>
    <w:rsid w:val="00312F4C"/>
    <w:rsid w:val="00313091"/>
    <w:rsid w:val="0031396A"/>
    <w:rsid w:val="00313C20"/>
    <w:rsid w:val="00313DEA"/>
    <w:rsid w:val="0031423D"/>
    <w:rsid w:val="003147DC"/>
    <w:rsid w:val="00314FB2"/>
    <w:rsid w:val="00315143"/>
    <w:rsid w:val="00315291"/>
    <w:rsid w:val="003152F1"/>
    <w:rsid w:val="003159CA"/>
    <w:rsid w:val="00315CE8"/>
    <w:rsid w:val="003160B5"/>
    <w:rsid w:val="00316115"/>
    <w:rsid w:val="00316523"/>
    <w:rsid w:val="00316770"/>
    <w:rsid w:val="0031679E"/>
    <w:rsid w:val="003169B8"/>
    <w:rsid w:val="00317427"/>
    <w:rsid w:val="0031796B"/>
    <w:rsid w:val="00317D3A"/>
    <w:rsid w:val="00317F96"/>
    <w:rsid w:val="003204E6"/>
    <w:rsid w:val="00320EB4"/>
    <w:rsid w:val="00320FB9"/>
    <w:rsid w:val="0032155C"/>
    <w:rsid w:val="00322F81"/>
    <w:rsid w:val="003230D7"/>
    <w:rsid w:val="003236CD"/>
    <w:rsid w:val="0032375D"/>
    <w:rsid w:val="0032380E"/>
    <w:rsid w:val="00323D7D"/>
    <w:rsid w:val="0032418C"/>
    <w:rsid w:val="003256AC"/>
    <w:rsid w:val="00325F7C"/>
    <w:rsid w:val="003272BF"/>
    <w:rsid w:val="003276FA"/>
    <w:rsid w:val="00327766"/>
    <w:rsid w:val="00327A59"/>
    <w:rsid w:val="00327D0B"/>
    <w:rsid w:val="003305EB"/>
    <w:rsid w:val="00330D6C"/>
    <w:rsid w:val="00330EF3"/>
    <w:rsid w:val="00331713"/>
    <w:rsid w:val="00331FDB"/>
    <w:rsid w:val="00332427"/>
    <w:rsid w:val="003325C5"/>
    <w:rsid w:val="003328C0"/>
    <w:rsid w:val="003331FD"/>
    <w:rsid w:val="003339B4"/>
    <w:rsid w:val="00333AE6"/>
    <w:rsid w:val="00333ECD"/>
    <w:rsid w:val="00334313"/>
    <w:rsid w:val="00334D94"/>
    <w:rsid w:val="0033572E"/>
    <w:rsid w:val="00336703"/>
    <w:rsid w:val="00336BCC"/>
    <w:rsid w:val="00336DCF"/>
    <w:rsid w:val="003372A4"/>
    <w:rsid w:val="00337CD5"/>
    <w:rsid w:val="00337DA6"/>
    <w:rsid w:val="00337DC6"/>
    <w:rsid w:val="00340547"/>
    <w:rsid w:val="0034083B"/>
    <w:rsid w:val="00340D4D"/>
    <w:rsid w:val="003410B8"/>
    <w:rsid w:val="00341F41"/>
    <w:rsid w:val="003426A8"/>
    <w:rsid w:val="003427AC"/>
    <w:rsid w:val="003427B1"/>
    <w:rsid w:val="00342829"/>
    <w:rsid w:val="00343734"/>
    <w:rsid w:val="00343811"/>
    <w:rsid w:val="00344242"/>
    <w:rsid w:val="00344C67"/>
    <w:rsid w:val="00344F84"/>
    <w:rsid w:val="00345654"/>
    <w:rsid w:val="00345835"/>
    <w:rsid w:val="003458EC"/>
    <w:rsid w:val="00346394"/>
    <w:rsid w:val="003466C0"/>
    <w:rsid w:val="00346B2E"/>
    <w:rsid w:val="00346FB8"/>
    <w:rsid w:val="0034761B"/>
    <w:rsid w:val="00347678"/>
    <w:rsid w:val="00347B0F"/>
    <w:rsid w:val="00347BE3"/>
    <w:rsid w:val="00350094"/>
    <w:rsid w:val="003501EF"/>
    <w:rsid w:val="0035025B"/>
    <w:rsid w:val="003504C0"/>
    <w:rsid w:val="00350628"/>
    <w:rsid w:val="00350EBB"/>
    <w:rsid w:val="00351450"/>
    <w:rsid w:val="00351622"/>
    <w:rsid w:val="003516A8"/>
    <w:rsid w:val="003518A0"/>
    <w:rsid w:val="00352506"/>
    <w:rsid w:val="003530EB"/>
    <w:rsid w:val="0035362E"/>
    <w:rsid w:val="00353AFB"/>
    <w:rsid w:val="00353B88"/>
    <w:rsid w:val="00353CF5"/>
    <w:rsid w:val="00353DCD"/>
    <w:rsid w:val="0035427C"/>
    <w:rsid w:val="0035432E"/>
    <w:rsid w:val="0035439A"/>
    <w:rsid w:val="003550FA"/>
    <w:rsid w:val="003555E7"/>
    <w:rsid w:val="00355ACF"/>
    <w:rsid w:val="003562AB"/>
    <w:rsid w:val="00356753"/>
    <w:rsid w:val="00357663"/>
    <w:rsid w:val="00357866"/>
    <w:rsid w:val="00357A7E"/>
    <w:rsid w:val="0036032A"/>
    <w:rsid w:val="0036041F"/>
    <w:rsid w:val="00360507"/>
    <w:rsid w:val="00360532"/>
    <w:rsid w:val="003605A2"/>
    <w:rsid w:val="0036098F"/>
    <w:rsid w:val="00360DDE"/>
    <w:rsid w:val="00361B31"/>
    <w:rsid w:val="00361BDE"/>
    <w:rsid w:val="00361F67"/>
    <w:rsid w:val="003625A0"/>
    <w:rsid w:val="003625D2"/>
    <w:rsid w:val="00362A86"/>
    <w:rsid w:val="00362CF7"/>
    <w:rsid w:val="0036332B"/>
    <w:rsid w:val="00363391"/>
    <w:rsid w:val="00363AC2"/>
    <w:rsid w:val="003641A7"/>
    <w:rsid w:val="00365451"/>
    <w:rsid w:val="003656CA"/>
    <w:rsid w:val="00365AEA"/>
    <w:rsid w:val="00366046"/>
    <w:rsid w:val="00366155"/>
    <w:rsid w:val="003668F9"/>
    <w:rsid w:val="00367164"/>
    <w:rsid w:val="00367961"/>
    <w:rsid w:val="0037041B"/>
    <w:rsid w:val="00370867"/>
    <w:rsid w:val="00370EC4"/>
    <w:rsid w:val="003710FE"/>
    <w:rsid w:val="00371461"/>
    <w:rsid w:val="00371490"/>
    <w:rsid w:val="00371DF6"/>
    <w:rsid w:val="00371E42"/>
    <w:rsid w:val="003722A7"/>
    <w:rsid w:val="003723FA"/>
    <w:rsid w:val="00372B95"/>
    <w:rsid w:val="0037303C"/>
    <w:rsid w:val="0037355B"/>
    <w:rsid w:val="003740CF"/>
    <w:rsid w:val="0037439F"/>
    <w:rsid w:val="00374A1C"/>
    <w:rsid w:val="00374D5F"/>
    <w:rsid w:val="00374F10"/>
    <w:rsid w:val="003751DF"/>
    <w:rsid w:val="00375523"/>
    <w:rsid w:val="00375CC9"/>
    <w:rsid w:val="00376A5B"/>
    <w:rsid w:val="0037752A"/>
    <w:rsid w:val="0037795B"/>
    <w:rsid w:val="00377D41"/>
    <w:rsid w:val="00380361"/>
    <w:rsid w:val="00380A53"/>
    <w:rsid w:val="00380F3D"/>
    <w:rsid w:val="00381679"/>
    <w:rsid w:val="003818F5"/>
    <w:rsid w:val="003819EE"/>
    <w:rsid w:val="00382589"/>
    <w:rsid w:val="00382A4B"/>
    <w:rsid w:val="00382AF0"/>
    <w:rsid w:val="00382ED5"/>
    <w:rsid w:val="00383B81"/>
    <w:rsid w:val="00385C60"/>
    <w:rsid w:val="00386BA4"/>
    <w:rsid w:val="00386BC6"/>
    <w:rsid w:val="00387650"/>
    <w:rsid w:val="00387DAE"/>
    <w:rsid w:val="00387E80"/>
    <w:rsid w:val="003900A5"/>
    <w:rsid w:val="0039013D"/>
    <w:rsid w:val="0039028E"/>
    <w:rsid w:val="003904D8"/>
    <w:rsid w:val="00390531"/>
    <w:rsid w:val="00390675"/>
    <w:rsid w:val="00390A81"/>
    <w:rsid w:val="0039155B"/>
    <w:rsid w:val="003917C3"/>
    <w:rsid w:val="0039199E"/>
    <w:rsid w:val="00391B11"/>
    <w:rsid w:val="0039239B"/>
    <w:rsid w:val="0039278F"/>
    <w:rsid w:val="003928C3"/>
    <w:rsid w:val="00392D3C"/>
    <w:rsid w:val="0039348C"/>
    <w:rsid w:val="00393747"/>
    <w:rsid w:val="003938F1"/>
    <w:rsid w:val="0039406F"/>
    <w:rsid w:val="003959CE"/>
    <w:rsid w:val="00395A19"/>
    <w:rsid w:val="00396602"/>
    <w:rsid w:val="00396A8B"/>
    <w:rsid w:val="0039704C"/>
    <w:rsid w:val="00397251"/>
    <w:rsid w:val="003973DE"/>
    <w:rsid w:val="003974B0"/>
    <w:rsid w:val="003978DD"/>
    <w:rsid w:val="003A03A2"/>
    <w:rsid w:val="003A0DF6"/>
    <w:rsid w:val="003A0E24"/>
    <w:rsid w:val="003A0F5A"/>
    <w:rsid w:val="003A116B"/>
    <w:rsid w:val="003A1190"/>
    <w:rsid w:val="003A124B"/>
    <w:rsid w:val="003A1D0C"/>
    <w:rsid w:val="003A254C"/>
    <w:rsid w:val="003A296E"/>
    <w:rsid w:val="003A2B9E"/>
    <w:rsid w:val="003A316B"/>
    <w:rsid w:val="003A32DB"/>
    <w:rsid w:val="003A39DE"/>
    <w:rsid w:val="003A3DA9"/>
    <w:rsid w:val="003A427E"/>
    <w:rsid w:val="003A49B1"/>
    <w:rsid w:val="003A4E4C"/>
    <w:rsid w:val="003A4EC5"/>
    <w:rsid w:val="003A57AA"/>
    <w:rsid w:val="003A5C85"/>
    <w:rsid w:val="003A5DAF"/>
    <w:rsid w:val="003A6145"/>
    <w:rsid w:val="003A63B2"/>
    <w:rsid w:val="003A7367"/>
    <w:rsid w:val="003A7F79"/>
    <w:rsid w:val="003B00B1"/>
    <w:rsid w:val="003B05CD"/>
    <w:rsid w:val="003B07E7"/>
    <w:rsid w:val="003B0CD5"/>
    <w:rsid w:val="003B0D9F"/>
    <w:rsid w:val="003B0F1C"/>
    <w:rsid w:val="003B10A3"/>
    <w:rsid w:val="003B1622"/>
    <w:rsid w:val="003B1923"/>
    <w:rsid w:val="003B19C8"/>
    <w:rsid w:val="003B2294"/>
    <w:rsid w:val="003B2BB0"/>
    <w:rsid w:val="003B2F39"/>
    <w:rsid w:val="003B358C"/>
    <w:rsid w:val="003B35B0"/>
    <w:rsid w:val="003B371F"/>
    <w:rsid w:val="003B3832"/>
    <w:rsid w:val="003B3D73"/>
    <w:rsid w:val="003B3FC1"/>
    <w:rsid w:val="003B4776"/>
    <w:rsid w:val="003B47FF"/>
    <w:rsid w:val="003B4A5B"/>
    <w:rsid w:val="003B4A84"/>
    <w:rsid w:val="003B5391"/>
    <w:rsid w:val="003B5CE6"/>
    <w:rsid w:val="003B5D60"/>
    <w:rsid w:val="003B5EB2"/>
    <w:rsid w:val="003B6466"/>
    <w:rsid w:val="003B6A8B"/>
    <w:rsid w:val="003B6D9C"/>
    <w:rsid w:val="003B763B"/>
    <w:rsid w:val="003B7727"/>
    <w:rsid w:val="003B78D0"/>
    <w:rsid w:val="003B794C"/>
    <w:rsid w:val="003B7FD1"/>
    <w:rsid w:val="003C001A"/>
    <w:rsid w:val="003C02C1"/>
    <w:rsid w:val="003C08F5"/>
    <w:rsid w:val="003C0FFF"/>
    <w:rsid w:val="003C1145"/>
    <w:rsid w:val="003C1289"/>
    <w:rsid w:val="003C15FF"/>
    <w:rsid w:val="003C1623"/>
    <w:rsid w:val="003C16CF"/>
    <w:rsid w:val="003C16E0"/>
    <w:rsid w:val="003C1AEC"/>
    <w:rsid w:val="003C1DF2"/>
    <w:rsid w:val="003C2086"/>
    <w:rsid w:val="003C2984"/>
    <w:rsid w:val="003C30B4"/>
    <w:rsid w:val="003C3257"/>
    <w:rsid w:val="003C3900"/>
    <w:rsid w:val="003C392D"/>
    <w:rsid w:val="003C3AC2"/>
    <w:rsid w:val="003C3CA7"/>
    <w:rsid w:val="003C424C"/>
    <w:rsid w:val="003C43DA"/>
    <w:rsid w:val="003C45CF"/>
    <w:rsid w:val="003C53F8"/>
    <w:rsid w:val="003C5C73"/>
    <w:rsid w:val="003C65CA"/>
    <w:rsid w:val="003C6837"/>
    <w:rsid w:val="003C700D"/>
    <w:rsid w:val="003C7202"/>
    <w:rsid w:val="003C7233"/>
    <w:rsid w:val="003C72C7"/>
    <w:rsid w:val="003C754A"/>
    <w:rsid w:val="003C76DD"/>
    <w:rsid w:val="003D0256"/>
    <w:rsid w:val="003D03CF"/>
    <w:rsid w:val="003D06E5"/>
    <w:rsid w:val="003D122B"/>
    <w:rsid w:val="003D12D7"/>
    <w:rsid w:val="003D1AA6"/>
    <w:rsid w:val="003D2363"/>
    <w:rsid w:val="003D25FD"/>
    <w:rsid w:val="003D2C9B"/>
    <w:rsid w:val="003D2F1A"/>
    <w:rsid w:val="003D300F"/>
    <w:rsid w:val="003D35B9"/>
    <w:rsid w:val="003D414F"/>
    <w:rsid w:val="003D468C"/>
    <w:rsid w:val="003D4C25"/>
    <w:rsid w:val="003D4C83"/>
    <w:rsid w:val="003D4EF1"/>
    <w:rsid w:val="003D514D"/>
    <w:rsid w:val="003D55D7"/>
    <w:rsid w:val="003D6310"/>
    <w:rsid w:val="003D654C"/>
    <w:rsid w:val="003D662F"/>
    <w:rsid w:val="003D6CA3"/>
    <w:rsid w:val="003D6F3C"/>
    <w:rsid w:val="003D6FF6"/>
    <w:rsid w:val="003D70C5"/>
    <w:rsid w:val="003D7508"/>
    <w:rsid w:val="003D7B15"/>
    <w:rsid w:val="003D7C4A"/>
    <w:rsid w:val="003D7FAA"/>
    <w:rsid w:val="003E0853"/>
    <w:rsid w:val="003E08AD"/>
    <w:rsid w:val="003E0C27"/>
    <w:rsid w:val="003E0DB2"/>
    <w:rsid w:val="003E144F"/>
    <w:rsid w:val="003E17B4"/>
    <w:rsid w:val="003E1C66"/>
    <w:rsid w:val="003E20B6"/>
    <w:rsid w:val="003E20E5"/>
    <w:rsid w:val="003E2458"/>
    <w:rsid w:val="003E298C"/>
    <w:rsid w:val="003E2E63"/>
    <w:rsid w:val="003E32D6"/>
    <w:rsid w:val="003E3AEA"/>
    <w:rsid w:val="003E3EF1"/>
    <w:rsid w:val="003E4219"/>
    <w:rsid w:val="003E4819"/>
    <w:rsid w:val="003E4A40"/>
    <w:rsid w:val="003E4CB2"/>
    <w:rsid w:val="003E51BD"/>
    <w:rsid w:val="003E5456"/>
    <w:rsid w:val="003E5509"/>
    <w:rsid w:val="003E5729"/>
    <w:rsid w:val="003E5BD1"/>
    <w:rsid w:val="003E5C92"/>
    <w:rsid w:val="003E6E29"/>
    <w:rsid w:val="003E6F0B"/>
    <w:rsid w:val="003E7497"/>
    <w:rsid w:val="003E78F8"/>
    <w:rsid w:val="003F070A"/>
    <w:rsid w:val="003F0998"/>
    <w:rsid w:val="003F1001"/>
    <w:rsid w:val="003F1033"/>
    <w:rsid w:val="003F196E"/>
    <w:rsid w:val="003F2C74"/>
    <w:rsid w:val="003F2D09"/>
    <w:rsid w:val="003F2F3D"/>
    <w:rsid w:val="003F3272"/>
    <w:rsid w:val="003F3737"/>
    <w:rsid w:val="003F3802"/>
    <w:rsid w:val="003F3CBC"/>
    <w:rsid w:val="003F3E21"/>
    <w:rsid w:val="003F4EA2"/>
    <w:rsid w:val="003F4EF1"/>
    <w:rsid w:val="003F575B"/>
    <w:rsid w:val="003F5B44"/>
    <w:rsid w:val="003F5E61"/>
    <w:rsid w:val="003F636D"/>
    <w:rsid w:val="003F64C8"/>
    <w:rsid w:val="003F67C5"/>
    <w:rsid w:val="003F68B9"/>
    <w:rsid w:val="003F68D4"/>
    <w:rsid w:val="003F6C2C"/>
    <w:rsid w:val="003F7096"/>
    <w:rsid w:val="003F7A90"/>
    <w:rsid w:val="003F7FCA"/>
    <w:rsid w:val="00400034"/>
    <w:rsid w:val="004004D8"/>
    <w:rsid w:val="00400D40"/>
    <w:rsid w:val="00401599"/>
    <w:rsid w:val="004015A9"/>
    <w:rsid w:val="004017C6"/>
    <w:rsid w:val="00401892"/>
    <w:rsid w:val="00401E9A"/>
    <w:rsid w:val="00401F4B"/>
    <w:rsid w:val="004027C0"/>
    <w:rsid w:val="0040291D"/>
    <w:rsid w:val="00402C93"/>
    <w:rsid w:val="00402FAB"/>
    <w:rsid w:val="00403168"/>
    <w:rsid w:val="00403523"/>
    <w:rsid w:val="004038D9"/>
    <w:rsid w:val="0040392A"/>
    <w:rsid w:val="00403A67"/>
    <w:rsid w:val="00403BC5"/>
    <w:rsid w:val="0040402C"/>
    <w:rsid w:val="00404476"/>
    <w:rsid w:val="00405144"/>
    <w:rsid w:val="00405514"/>
    <w:rsid w:val="00405579"/>
    <w:rsid w:val="004055EA"/>
    <w:rsid w:val="00405783"/>
    <w:rsid w:val="00405898"/>
    <w:rsid w:val="00405E6D"/>
    <w:rsid w:val="0040637C"/>
    <w:rsid w:val="004069B8"/>
    <w:rsid w:val="00406CCB"/>
    <w:rsid w:val="004074D5"/>
    <w:rsid w:val="0041002B"/>
    <w:rsid w:val="00410820"/>
    <w:rsid w:val="00410893"/>
    <w:rsid w:val="0041152E"/>
    <w:rsid w:val="004117A9"/>
    <w:rsid w:val="0041185E"/>
    <w:rsid w:val="00412897"/>
    <w:rsid w:val="00412AC6"/>
    <w:rsid w:val="00412B3B"/>
    <w:rsid w:val="00414046"/>
    <w:rsid w:val="0041477C"/>
    <w:rsid w:val="00414807"/>
    <w:rsid w:val="00414C19"/>
    <w:rsid w:val="00414F7E"/>
    <w:rsid w:val="004151BF"/>
    <w:rsid w:val="004152A3"/>
    <w:rsid w:val="0041536B"/>
    <w:rsid w:val="00415692"/>
    <w:rsid w:val="00415862"/>
    <w:rsid w:val="0041598D"/>
    <w:rsid w:val="00415B4C"/>
    <w:rsid w:val="0041633A"/>
    <w:rsid w:val="00417137"/>
    <w:rsid w:val="0041747A"/>
    <w:rsid w:val="004176AF"/>
    <w:rsid w:val="00417C88"/>
    <w:rsid w:val="00417F5A"/>
    <w:rsid w:val="00420A5C"/>
    <w:rsid w:val="00420DA8"/>
    <w:rsid w:val="00421352"/>
    <w:rsid w:val="0042146D"/>
    <w:rsid w:val="00421E44"/>
    <w:rsid w:val="0042291B"/>
    <w:rsid w:val="00422F0C"/>
    <w:rsid w:val="004234F4"/>
    <w:rsid w:val="00423B29"/>
    <w:rsid w:val="0042411D"/>
    <w:rsid w:val="0042412C"/>
    <w:rsid w:val="0042419B"/>
    <w:rsid w:val="00424A20"/>
    <w:rsid w:val="00424EE8"/>
    <w:rsid w:val="004274D0"/>
    <w:rsid w:val="004277B8"/>
    <w:rsid w:val="00427E63"/>
    <w:rsid w:val="004303E0"/>
    <w:rsid w:val="00430E61"/>
    <w:rsid w:val="0043105A"/>
    <w:rsid w:val="0043174C"/>
    <w:rsid w:val="00431BC7"/>
    <w:rsid w:val="00431E78"/>
    <w:rsid w:val="004321F1"/>
    <w:rsid w:val="0043277B"/>
    <w:rsid w:val="004327E6"/>
    <w:rsid w:val="00432B6C"/>
    <w:rsid w:val="00433462"/>
    <w:rsid w:val="00433C9B"/>
    <w:rsid w:val="00433F2A"/>
    <w:rsid w:val="0043442D"/>
    <w:rsid w:val="00434B96"/>
    <w:rsid w:val="004350B8"/>
    <w:rsid w:val="0043512C"/>
    <w:rsid w:val="00435265"/>
    <w:rsid w:val="004352E2"/>
    <w:rsid w:val="0043563D"/>
    <w:rsid w:val="00435BF9"/>
    <w:rsid w:val="00435F86"/>
    <w:rsid w:val="00436073"/>
    <w:rsid w:val="00436B07"/>
    <w:rsid w:val="00437339"/>
    <w:rsid w:val="00437982"/>
    <w:rsid w:val="00437A65"/>
    <w:rsid w:val="004409F9"/>
    <w:rsid w:val="00440CA9"/>
    <w:rsid w:val="00441516"/>
    <w:rsid w:val="00441671"/>
    <w:rsid w:val="00441A22"/>
    <w:rsid w:val="004421AB"/>
    <w:rsid w:val="004422D2"/>
    <w:rsid w:val="004425F5"/>
    <w:rsid w:val="00442607"/>
    <w:rsid w:val="00442790"/>
    <w:rsid w:val="00442BB6"/>
    <w:rsid w:val="0044366D"/>
    <w:rsid w:val="004436A2"/>
    <w:rsid w:val="004439F0"/>
    <w:rsid w:val="0044448F"/>
    <w:rsid w:val="00444B8C"/>
    <w:rsid w:val="00444BF5"/>
    <w:rsid w:val="00444D64"/>
    <w:rsid w:val="00444ED2"/>
    <w:rsid w:val="00444F8B"/>
    <w:rsid w:val="0044553B"/>
    <w:rsid w:val="00445771"/>
    <w:rsid w:val="00445F3C"/>
    <w:rsid w:val="004467B1"/>
    <w:rsid w:val="00446D53"/>
    <w:rsid w:val="00447696"/>
    <w:rsid w:val="00450ADD"/>
    <w:rsid w:val="00450F7C"/>
    <w:rsid w:val="00451492"/>
    <w:rsid w:val="0045178D"/>
    <w:rsid w:val="00452302"/>
    <w:rsid w:val="00452B7D"/>
    <w:rsid w:val="00452FFA"/>
    <w:rsid w:val="0045358A"/>
    <w:rsid w:val="0045361A"/>
    <w:rsid w:val="0045408E"/>
    <w:rsid w:val="0045417A"/>
    <w:rsid w:val="004544CA"/>
    <w:rsid w:val="00454A32"/>
    <w:rsid w:val="00455E02"/>
    <w:rsid w:val="0045610B"/>
    <w:rsid w:val="00456427"/>
    <w:rsid w:val="00456A14"/>
    <w:rsid w:val="004579EE"/>
    <w:rsid w:val="00457AC1"/>
    <w:rsid w:val="00457E0C"/>
    <w:rsid w:val="00457F8F"/>
    <w:rsid w:val="00460299"/>
    <w:rsid w:val="004604C9"/>
    <w:rsid w:val="00460DB3"/>
    <w:rsid w:val="004617D9"/>
    <w:rsid w:val="004621F4"/>
    <w:rsid w:val="004626EA"/>
    <w:rsid w:val="00464034"/>
    <w:rsid w:val="004642B6"/>
    <w:rsid w:val="00464558"/>
    <w:rsid w:val="00464849"/>
    <w:rsid w:val="00464D1F"/>
    <w:rsid w:val="004653B2"/>
    <w:rsid w:val="004658AE"/>
    <w:rsid w:val="00465DEA"/>
    <w:rsid w:val="00465DF7"/>
    <w:rsid w:val="004666F1"/>
    <w:rsid w:val="004667D9"/>
    <w:rsid w:val="004668CA"/>
    <w:rsid w:val="00466F66"/>
    <w:rsid w:val="004672C4"/>
    <w:rsid w:val="004678CF"/>
    <w:rsid w:val="00467EE2"/>
    <w:rsid w:val="00467F06"/>
    <w:rsid w:val="00470201"/>
    <w:rsid w:val="00471463"/>
    <w:rsid w:val="00471659"/>
    <w:rsid w:val="004716DF"/>
    <w:rsid w:val="00472428"/>
    <w:rsid w:val="00472AD7"/>
    <w:rsid w:val="00473864"/>
    <w:rsid w:val="00473F92"/>
    <w:rsid w:val="0047464A"/>
    <w:rsid w:val="00474786"/>
    <w:rsid w:val="00474A88"/>
    <w:rsid w:val="004750BC"/>
    <w:rsid w:val="00475231"/>
    <w:rsid w:val="00475C07"/>
    <w:rsid w:val="00475EEA"/>
    <w:rsid w:val="00476446"/>
    <w:rsid w:val="00477211"/>
    <w:rsid w:val="00477865"/>
    <w:rsid w:val="00477A22"/>
    <w:rsid w:val="00480115"/>
    <w:rsid w:val="00480489"/>
    <w:rsid w:val="0048087E"/>
    <w:rsid w:val="00480886"/>
    <w:rsid w:val="00481128"/>
    <w:rsid w:val="00481CC8"/>
    <w:rsid w:val="00482356"/>
    <w:rsid w:val="0048241E"/>
    <w:rsid w:val="0048263B"/>
    <w:rsid w:val="004829E9"/>
    <w:rsid w:val="00483A45"/>
    <w:rsid w:val="00483C80"/>
    <w:rsid w:val="00484042"/>
    <w:rsid w:val="004841FA"/>
    <w:rsid w:val="00484DFA"/>
    <w:rsid w:val="00485193"/>
    <w:rsid w:val="0048541B"/>
    <w:rsid w:val="0048543C"/>
    <w:rsid w:val="00485727"/>
    <w:rsid w:val="00485A0B"/>
    <w:rsid w:val="00485ECB"/>
    <w:rsid w:val="00486615"/>
    <w:rsid w:val="00486D2E"/>
    <w:rsid w:val="00486E29"/>
    <w:rsid w:val="00487136"/>
    <w:rsid w:val="004903BD"/>
    <w:rsid w:val="00490F9C"/>
    <w:rsid w:val="00491A53"/>
    <w:rsid w:val="00491BEC"/>
    <w:rsid w:val="00491C74"/>
    <w:rsid w:val="00492268"/>
    <w:rsid w:val="00492302"/>
    <w:rsid w:val="004927E3"/>
    <w:rsid w:val="004929C2"/>
    <w:rsid w:val="0049314A"/>
    <w:rsid w:val="0049348E"/>
    <w:rsid w:val="004937DC"/>
    <w:rsid w:val="00493B18"/>
    <w:rsid w:val="00493CD8"/>
    <w:rsid w:val="004940E4"/>
    <w:rsid w:val="0049470E"/>
    <w:rsid w:val="00494A7F"/>
    <w:rsid w:val="00495C62"/>
    <w:rsid w:val="00495F6D"/>
    <w:rsid w:val="00496208"/>
    <w:rsid w:val="004962CA"/>
    <w:rsid w:val="004964E0"/>
    <w:rsid w:val="00496AF0"/>
    <w:rsid w:val="00496D4B"/>
    <w:rsid w:val="004A036B"/>
    <w:rsid w:val="004A0565"/>
    <w:rsid w:val="004A06F3"/>
    <w:rsid w:val="004A0912"/>
    <w:rsid w:val="004A16B2"/>
    <w:rsid w:val="004A19F3"/>
    <w:rsid w:val="004A1B81"/>
    <w:rsid w:val="004A1F98"/>
    <w:rsid w:val="004A2AB5"/>
    <w:rsid w:val="004A3813"/>
    <w:rsid w:val="004A3AC0"/>
    <w:rsid w:val="004A444B"/>
    <w:rsid w:val="004A4813"/>
    <w:rsid w:val="004A4A2E"/>
    <w:rsid w:val="004A4AA3"/>
    <w:rsid w:val="004A4FF6"/>
    <w:rsid w:val="004A515A"/>
    <w:rsid w:val="004A51EC"/>
    <w:rsid w:val="004A5CBF"/>
    <w:rsid w:val="004A5E8B"/>
    <w:rsid w:val="004A5F5C"/>
    <w:rsid w:val="004A68D7"/>
    <w:rsid w:val="004A6EF7"/>
    <w:rsid w:val="004A7123"/>
    <w:rsid w:val="004A75B9"/>
    <w:rsid w:val="004A7A18"/>
    <w:rsid w:val="004A7DC6"/>
    <w:rsid w:val="004A7F1A"/>
    <w:rsid w:val="004B0E37"/>
    <w:rsid w:val="004B10E9"/>
    <w:rsid w:val="004B1281"/>
    <w:rsid w:val="004B12C5"/>
    <w:rsid w:val="004B1E36"/>
    <w:rsid w:val="004B2050"/>
    <w:rsid w:val="004B2258"/>
    <w:rsid w:val="004B27C5"/>
    <w:rsid w:val="004B2C73"/>
    <w:rsid w:val="004B2F4B"/>
    <w:rsid w:val="004B37D8"/>
    <w:rsid w:val="004B3E8E"/>
    <w:rsid w:val="004B3F50"/>
    <w:rsid w:val="004B4332"/>
    <w:rsid w:val="004B464C"/>
    <w:rsid w:val="004B5AEC"/>
    <w:rsid w:val="004B5D15"/>
    <w:rsid w:val="004B6619"/>
    <w:rsid w:val="004B6C12"/>
    <w:rsid w:val="004B71EC"/>
    <w:rsid w:val="004B721C"/>
    <w:rsid w:val="004B7542"/>
    <w:rsid w:val="004B763D"/>
    <w:rsid w:val="004B7AB8"/>
    <w:rsid w:val="004B7E9D"/>
    <w:rsid w:val="004B7FAF"/>
    <w:rsid w:val="004C050B"/>
    <w:rsid w:val="004C0527"/>
    <w:rsid w:val="004C075B"/>
    <w:rsid w:val="004C0C76"/>
    <w:rsid w:val="004C1922"/>
    <w:rsid w:val="004C1954"/>
    <w:rsid w:val="004C1A33"/>
    <w:rsid w:val="004C2352"/>
    <w:rsid w:val="004C2FC0"/>
    <w:rsid w:val="004C3215"/>
    <w:rsid w:val="004C3600"/>
    <w:rsid w:val="004C38D6"/>
    <w:rsid w:val="004C428C"/>
    <w:rsid w:val="004C4312"/>
    <w:rsid w:val="004C4AB4"/>
    <w:rsid w:val="004C4CE4"/>
    <w:rsid w:val="004C4F46"/>
    <w:rsid w:val="004C4F66"/>
    <w:rsid w:val="004C5083"/>
    <w:rsid w:val="004C60B3"/>
    <w:rsid w:val="004C613E"/>
    <w:rsid w:val="004C614B"/>
    <w:rsid w:val="004C646B"/>
    <w:rsid w:val="004C7124"/>
    <w:rsid w:val="004C7371"/>
    <w:rsid w:val="004C7E33"/>
    <w:rsid w:val="004D04F1"/>
    <w:rsid w:val="004D1D64"/>
    <w:rsid w:val="004D216A"/>
    <w:rsid w:val="004D23A5"/>
    <w:rsid w:val="004D23D6"/>
    <w:rsid w:val="004D2CD8"/>
    <w:rsid w:val="004D2E74"/>
    <w:rsid w:val="004D34DA"/>
    <w:rsid w:val="004D3C04"/>
    <w:rsid w:val="004D42BA"/>
    <w:rsid w:val="004D43DA"/>
    <w:rsid w:val="004D4789"/>
    <w:rsid w:val="004D4ED7"/>
    <w:rsid w:val="004D51A8"/>
    <w:rsid w:val="004D5393"/>
    <w:rsid w:val="004D5A1B"/>
    <w:rsid w:val="004D5BCC"/>
    <w:rsid w:val="004D6266"/>
    <w:rsid w:val="004D63C8"/>
    <w:rsid w:val="004D6787"/>
    <w:rsid w:val="004D7576"/>
    <w:rsid w:val="004D75BD"/>
    <w:rsid w:val="004E016C"/>
    <w:rsid w:val="004E0235"/>
    <w:rsid w:val="004E04AC"/>
    <w:rsid w:val="004E0C41"/>
    <w:rsid w:val="004E0C57"/>
    <w:rsid w:val="004E0DD7"/>
    <w:rsid w:val="004E0EA3"/>
    <w:rsid w:val="004E117C"/>
    <w:rsid w:val="004E1AC1"/>
    <w:rsid w:val="004E1DA3"/>
    <w:rsid w:val="004E2283"/>
    <w:rsid w:val="004E2A7C"/>
    <w:rsid w:val="004E2B74"/>
    <w:rsid w:val="004E2C15"/>
    <w:rsid w:val="004E442B"/>
    <w:rsid w:val="004E481C"/>
    <w:rsid w:val="004E49AD"/>
    <w:rsid w:val="004E4B91"/>
    <w:rsid w:val="004E517F"/>
    <w:rsid w:val="004E54A3"/>
    <w:rsid w:val="004E5FE1"/>
    <w:rsid w:val="004E607C"/>
    <w:rsid w:val="004E648C"/>
    <w:rsid w:val="004E668C"/>
    <w:rsid w:val="004E67AE"/>
    <w:rsid w:val="004E67FB"/>
    <w:rsid w:val="004E6A1F"/>
    <w:rsid w:val="004E6FCB"/>
    <w:rsid w:val="004E753F"/>
    <w:rsid w:val="004F0055"/>
    <w:rsid w:val="004F010C"/>
    <w:rsid w:val="004F055E"/>
    <w:rsid w:val="004F0FE9"/>
    <w:rsid w:val="004F1225"/>
    <w:rsid w:val="004F1C90"/>
    <w:rsid w:val="004F2A0A"/>
    <w:rsid w:val="004F3A1C"/>
    <w:rsid w:val="004F4193"/>
    <w:rsid w:val="004F422F"/>
    <w:rsid w:val="004F4405"/>
    <w:rsid w:val="004F4492"/>
    <w:rsid w:val="004F5072"/>
    <w:rsid w:val="004F528F"/>
    <w:rsid w:val="004F544D"/>
    <w:rsid w:val="004F59C0"/>
    <w:rsid w:val="004F5E0E"/>
    <w:rsid w:val="004F6550"/>
    <w:rsid w:val="004F69AA"/>
    <w:rsid w:val="004F6A65"/>
    <w:rsid w:val="004F6EE8"/>
    <w:rsid w:val="004F7101"/>
    <w:rsid w:val="00500041"/>
    <w:rsid w:val="00500A2A"/>
    <w:rsid w:val="00500D40"/>
    <w:rsid w:val="00500F48"/>
    <w:rsid w:val="005013EB"/>
    <w:rsid w:val="00501905"/>
    <w:rsid w:val="00501C25"/>
    <w:rsid w:val="005021D0"/>
    <w:rsid w:val="00502525"/>
    <w:rsid w:val="00502875"/>
    <w:rsid w:val="00502E3B"/>
    <w:rsid w:val="005032E0"/>
    <w:rsid w:val="00503381"/>
    <w:rsid w:val="00503438"/>
    <w:rsid w:val="005036E7"/>
    <w:rsid w:val="00503E38"/>
    <w:rsid w:val="0050439E"/>
    <w:rsid w:val="00504483"/>
    <w:rsid w:val="00504C8D"/>
    <w:rsid w:val="00504E77"/>
    <w:rsid w:val="00504E7C"/>
    <w:rsid w:val="005051E9"/>
    <w:rsid w:val="00505754"/>
    <w:rsid w:val="00505915"/>
    <w:rsid w:val="00505988"/>
    <w:rsid w:val="00505A6D"/>
    <w:rsid w:val="00505CD8"/>
    <w:rsid w:val="00506EF7"/>
    <w:rsid w:val="00507AD7"/>
    <w:rsid w:val="00510486"/>
    <w:rsid w:val="00510A65"/>
    <w:rsid w:val="00510ED3"/>
    <w:rsid w:val="005110EC"/>
    <w:rsid w:val="00511499"/>
    <w:rsid w:val="005116F5"/>
    <w:rsid w:val="00511B06"/>
    <w:rsid w:val="00511D51"/>
    <w:rsid w:val="005120B2"/>
    <w:rsid w:val="00513153"/>
    <w:rsid w:val="00513317"/>
    <w:rsid w:val="00513684"/>
    <w:rsid w:val="0051416E"/>
    <w:rsid w:val="00514BC5"/>
    <w:rsid w:val="00514D52"/>
    <w:rsid w:val="00514E66"/>
    <w:rsid w:val="00514EAA"/>
    <w:rsid w:val="00515085"/>
    <w:rsid w:val="00515798"/>
    <w:rsid w:val="0051580F"/>
    <w:rsid w:val="005159E3"/>
    <w:rsid w:val="00515A00"/>
    <w:rsid w:val="00515A41"/>
    <w:rsid w:val="00515ECC"/>
    <w:rsid w:val="005163D4"/>
    <w:rsid w:val="00516665"/>
    <w:rsid w:val="00516AAC"/>
    <w:rsid w:val="00516B9B"/>
    <w:rsid w:val="00516C28"/>
    <w:rsid w:val="00517194"/>
    <w:rsid w:val="005176BF"/>
    <w:rsid w:val="00517E22"/>
    <w:rsid w:val="005202A5"/>
    <w:rsid w:val="005202FA"/>
    <w:rsid w:val="00521546"/>
    <w:rsid w:val="00521D3D"/>
    <w:rsid w:val="005220D4"/>
    <w:rsid w:val="00522258"/>
    <w:rsid w:val="00523330"/>
    <w:rsid w:val="0052363E"/>
    <w:rsid w:val="00523992"/>
    <w:rsid w:val="00523C4D"/>
    <w:rsid w:val="00524257"/>
    <w:rsid w:val="0052589D"/>
    <w:rsid w:val="00525CC8"/>
    <w:rsid w:val="00526399"/>
    <w:rsid w:val="00526950"/>
    <w:rsid w:val="00526DCE"/>
    <w:rsid w:val="005275A5"/>
    <w:rsid w:val="0052793A"/>
    <w:rsid w:val="005306CC"/>
    <w:rsid w:val="005309B9"/>
    <w:rsid w:val="00530FB7"/>
    <w:rsid w:val="005311B1"/>
    <w:rsid w:val="005311B6"/>
    <w:rsid w:val="00532713"/>
    <w:rsid w:val="00532963"/>
    <w:rsid w:val="00532D66"/>
    <w:rsid w:val="00533615"/>
    <w:rsid w:val="00534866"/>
    <w:rsid w:val="00534F3A"/>
    <w:rsid w:val="00535011"/>
    <w:rsid w:val="005359E6"/>
    <w:rsid w:val="00535C17"/>
    <w:rsid w:val="005362B5"/>
    <w:rsid w:val="00536920"/>
    <w:rsid w:val="00536AB3"/>
    <w:rsid w:val="0053724D"/>
    <w:rsid w:val="005379C4"/>
    <w:rsid w:val="00537ABD"/>
    <w:rsid w:val="0054001D"/>
    <w:rsid w:val="00540051"/>
    <w:rsid w:val="00541B37"/>
    <w:rsid w:val="00542313"/>
    <w:rsid w:val="00543747"/>
    <w:rsid w:val="00543AD2"/>
    <w:rsid w:val="00543D50"/>
    <w:rsid w:val="00543E3E"/>
    <w:rsid w:val="005446A2"/>
    <w:rsid w:val="005446DC"/>
    <w:rsid w:val="005450D6"/>
    <w:rsid w:val="00545A6E"/>
    <w:rsid w:val="00546427"/>
    <w:rsid w:val="005469E7"/>
    <w:rsid w:val="00546B74"/>
    <w:rsid w:val="005472B7"/>
    <w:rsid w:val="00547884"/>
    <w:rsid w:val="005504B3"/>
    <w:rsid w:val="00550B78"/>
    <w:rsid w:val="00550BA8"/>
    <w:rsid w:val="00550F11"/>
    <w:rsid w:val="00551515"/>
    <w:rsid w:val="00552309"/>
    <w:rsid w:val="005525AF"/>
    <w:rsid w:val="005525CC"/>
    <w:rsid w:val="00552D66"/>
    <w:rsid w:val="00552EDB"/>
    <w:rsid w:val="00552FA6"/>
    <w:rsid w:val="005533B2"/>
    <w:rsid w:val="005536B8"/>
    <w:rsid w:val="00554594"/>
    <w:rsid w:val="00554696"/>
    <w:rsid w:val="0055480E"/>
    <w:rsid w:val="005553BB"/>
    <w:rsid w:val="00555519"/>
    <w:rsid w:val="005557F7"/>
    <w:rsid w:val="00556BAA"/>
    <w:rsid w:val="00556BE8"/>
    <w:rsid w:val="0055736D"/>
    <w:rsid w:val="005576EE"/>
    <w:rsid w:val="005578EA"/>
    <w:rsid w:val="00557A14"/>
    <w:rsid w:val="00557EE8"/>
    <w:rsid w:val="00560995"/>
    <w:rsid w:val="00560BC7"/>
    <w:rsid w:val="005612C4"/>
    <w:rsid w:val="005613F8"/>
    <w:rsid w:val="0056157F"/>
    <w:rsid w:val="00561777"/>
    <w:rsid w:val="0056236A"/>
    <w:rsid w:val="00562B3A"/>
    <w:rsid w:val="00562D64"/>
    <w:rsid w:val="00563C02"/>
    <w:rsid w:val="00563FCF"/>
    <w:rsid w:val="005642BE"/>
    <w:rsid w:val="0056434A"/>
    <w:rsid w:val="005647B4"/>
    <w:rsid w:val="00564D8A"/>
    <w:rsid w:val="00565312"/>
    <w:rsid w:val="00565AA6"/>
    <w:rsid w:val="00565CC0"/>
    <w:rsid w:val="005664ED"/>
    <w:rsid w:val="00566D95"/>
    <w:rsid w:val="00566E6C"/>
    <w:rsid w:val="00567271"/>
    <w:rsid w:val="0056765D"/>
    <w:rsid w:val="00567920"/>
    <w:rsid w:val="0057008B"/>
    <w:rsid w:val="00570F1A"/>
    <w:rsid w:val="00571CCB"/>
    <w:rsid w:val="00571D9D"/>
    <w:rsid w:val="00572909"/>
    <w:rsid w:val="00572C65"/>
    <w:rsid w:val="00573803"/>
    <w:rsid w:val="00573997"/>
    <w:rsid w:val="00573D47"/>
    <w:rsid w:val="00573DBB"/>
    <w:rsid w:val="00573FEE"/>
    <w:rsid w:val="00574040"/>
    <w:rsid w:val="00574B87"/>
    <w:rsid w:val="00574BF2"/>
    <w:rsid w:val="005750FF"/>
    <w:rsid w:val="0057593A"/>
    <w:rsid w:val="00575AE4"/>
    <w:rsid w:val="00575F2B"/>
    <w:rsid w:val="00576045"/>
    <w:rsid w:val="0057616D"/>
    <w:rsid w:val="00576B76"/>
    <w:rsid w:val="00577428"/>
    <w:rsid w:val="00577DBF"/>
    <w:rsid w:val="00577E86"/>
    <w:rsid w:val="00577F4A"/>
    <w:rsid w:val="00580390"/>
    <w:rsid w:val="0058096E"/>
    <w:rsid w:val="005809A4"/>
    <w:rsid w:val="00580B46"/>
    <w:rsid w:val="00580C44"/>
    <w:rsid w:val="005818CA"/>
    <w:rsid w:val="00581A61"/>
    <w:rsid w:val="00581CAD"/>
    <w:rsid w:val="00581D25"/>
    <w:rsid w:val="00582032"/>
    <w:rsid w:val="0058221E"/>
    <w:rsid w:val="00582901"/>
    <w:rsid w:val="00582F9F"/>
    <w:rsid w:val="00583208"/>
    <w:rsid w:val="00583360"/>
    <w:rsid w:val="005837B8"/>
    <w:rsid w:val="005838E9"/>
    <w:rsid w:val="00584427"/>
    <w:rsid w:val="00584436"/>
    <w:rsid w:val="005848A0"/>
    <w:rsid w:val="00585250"/>
    <w:rsid w:val="00585631"/>
    <w:rsid w:val="0058594D"/>
    <w:rsid w:val="00586322"/>
    <w:rsid w:val="0058650D"/>
    <w:rsid w:val="005866C8"/>
    <w:rsid w:val="00586737"/>
    <w:rsid w:val="00586915"/>
    <w:rsid w:val="0058725B"/>
    <w:rsid w:val="00587CE1"/>
    <w:rsid w:val="00590869"/>
    <w:rsid w:val="00591341"/>
    <w:rsid w:val="005919DC"/>
    <w:rsid w:val="005919F3"/>
    <w:rsid w:val="00591C02"/>
    <w:rsid w:val="00591DD0"/>
    <w:rsid w:val="00592597"/>
    <w:rsid w:val="0059269B"/>
    <w:rsid w:val="005926EF"/>
    <w:rsid w:val="005931B1"/>
    <w:rsid w:val="00593FD3"/>
    <w:rsid w:val="00594069"/>
    <w:rsid w:val="0059456D"/>
    <w:rsid w:val="0059483D"/>
    <w:rsid w:val="00594855"/>
    <w:rsid w:val="00594955"/>
    <w:rsid w:val="00594C16"/>
    <w:rsid w:val="00594F17"/>
    <w:rsid w:val="00595492"/>
    <w:rsid w:val="005957A9"/>
    <w:rsid w:val="0059591D"/>
    <w:rsid w:val="00595C1F"/>
    <w:rsid w:val="00595DA4"/>
    <w:rsid w:val="00596665"/>
    <w:rsid w:val="005A056E"/>
    <w:rsid w:val="005A0684"/>
    <w:rsid w:val="005A07F1"/>
    <w:rsid w:val="005A08C9"/>
    <w:rsid w:val="005A0953"/>
    <w:rsid w:val="005A0B3F"/>
    <w:rsid w:val="005A0BE7"/>
    <w:rsid w:val="005A0C6B"/>
    <w:rsid w:val="005A120C"/>
    <w:rsid w:val="005A1A75"/>
    <w:rsid w:val="005A1E01"/>
    <w:rsid w:val="005A1F12"/>
    <w:rsid w:val="005A2112"/>
    <w:rsid w:val="005A2801"/>
    <w:rsid w:val="005A2901"/>
    <w:rsid w:val="005A29CD"/>
    <w:rsid w:val="005A2C3F"/>
    <w:rsid w:val="005A3BA6"/>
    <w:rsid w:val="005A3C79"/>
    <w:rsid w:val="005A3F11"/>
    <w:rsid w:val="005A440C"/>
    <w:rsid w:val="005A46BC"/>
    <w:rsid w:val="005A4791"/>
    <w:rsid w:val="005A4EE2"/>
    <w:rsid w:val="005A4FB8"/>
    <w:rsid w:val="005A56CB"/>
    <w:rsid w:val="005A56DC"/>
    <w:rsid w:val="005A57BF"/>
    <w:rsid w:val="005A5B9B"/>
    <w:rsid w:val="005A5F5E"/>
    <w:rsid w:val="005A61F8"/>
    <w:rsid w:val="005A68A1"/>
    <w:rsid w:val="005A6DDD"/>
    <w:rsid w:val="005A7139"/>
    <w:rsid w:val="005A7220"/>
    <w:rsid w:val="005A738C"/>
    <w:rsid w:val="005A75EE"/>
    <w:rsid w:val="005A79C5"/>
    <w:rsid w:val="005A7BD5"/>
    <w:rsid w:val="005B003A"/>
    <w:rsid w:val="005B0059"/>
    <w:rsid w:val="005B08D4"/>
    <w:rsid w:val="005B0BEC"/>
    <w:rsid w:val="005B10D0"/>
    <w:rsid w:val="005B10D4"/>
    <w:rsid w:val="005B16F1"/>
    <w:rsid w:val="005B19C1"/>
    <w:rsid w:val="005B23EB"/>
    <w:rsid w:val="005B2401"/>
    <w:rsid w:val="005B2A71"/>
    <w:rsid w:val="005B2B31"/>
    <w:rsid w:val="005B36DE"/>
    <w:rsid w:val="005B3755"/>
    <w:rsid w:val="005B3AC3"/>
    <w:rsid w:val="005B3D51"/>
    <w:rsid w:val="005B40D8"/>
    <w:rsid w:val="005B41DF"/>
    <w:rsid w:val="005B4D21"/>
    <w:rsid w:val="005B4E6F"/>
    <w:rsid w:val="005B57B6"/>
    <w:rsid w:val="005B595F"/>
    <w:rsid w:val="005B5993"/>
    <w:rsid w:val="005B5C46"/>
    <w:rsid w:val="005B5F5B"/>
    <w:rsid w:val="005B6064"/>
    <w:rsid w:val="005B658D"/>
    <w:rsid w:val="005B6B94"/>
    <w:rsid w:val="005B6DC6"/>
    <w:rsid w:val="005B6EC5"/>
    <w:rsid w:val="005B7329"/>
    <w:rsid w:val="005C0369"/>
    <w:rsid w:val="005C04F1"/>
    <w:rsid w:val="005C1939"/>
    <w:rsid w:val="005C1B54"/>
    <w:rsid w:val="005C201A"/>
    <w:rsid w:val="005C2A5C"/>
    <w:rsid w:val="005C3A1C"/>
    <w:rsid w:val="005C3C68"/>
    <w:rsid w:val="005C3D71"/>
    <w:rsid w:val="005C3DBE"/>
    <w:rsid w:val="005C3EA9"/>
    <w:rsid w:val="005C4CFF"/>
    <w:rsid w:val="005C5546"/>
    <w:rsid w:val="005C58A9"/>
    <w:rsid w:val="005C58DA"/>
    <w:rsid w:val="005C5997"/>
    <w:rsid w:val="005C5E05"/>
    <w:rsid w:val="005C627F"/>
    <w:rsid w:val="005C6970"/>
    <w:rsid w:val="005C6E70"/>
    <w:rsid w:val="005C73A3"/>
    <w:rsid w:val="005C74C5"/>
    <w:rsid w:val="005C7A81"/>
    <w:rsid w:val="005D058B"/>
    <w:rsid w:val="005D0D71"/>
    <w:rsid w:val="005D0DC4"/>
    <w:rsid w:val="005D161E"/>
    <w:rsid w:val="005D1F9D"/>
    <w:rsid w:val="005D246C"/>
    <w:rsid w:val="005D2778"/>
    <w:rsid w:val="005D27A8"/>
    <w:rsid w:val="005D28F6"/>
    <w:rsid w:val="005D3035"/>
    <w:rsid w:val="005D352E"/>
    <w:rsid w:val="005D3CD1"/>
    <w:rsid w:val="005D3D56"/>
    <w:rsid w:val="005D3FA2"/>
    <w:rsid w:val="005D4092"/>
    <w:rsid w:val="005D409B"/>
    <w:rsid w:val="005D413A"/>
    <w:rsid w:val="005D4363"/>
    <w:rsid w:val="005D4653"/>
    <w:rsid w:val="005D4DF5"/>
    <w:rsid w:val="005D5379"/>
    <w:rsid w:val="005D587C"/>
    <w:rsid w:val="005D5CFE"/>
    <w:rsid w:val="005D5F87"/>
    <w:rsid w:val="005D60C8"/>
    <w:rsid w:val="005D6278"/>
    <w:rsid w:val="005D714E"/>
    <w:rsid w:val="005D7386"/>
    <w:rsid w:val="005D73C6"/>
    <w:rsid w:val="005D7CAD"/>
    <w:rsid w:val="005D7D58"/>
    <w:rsid w:val="005E0B9C"/>
    <w:rsid w:val="005E17BE"/>
    <w:rsid w:val="005E1F23"/>
    <w:rsid w:val="005E1F70"/>
    <w:rsid w:val="005E22E3"/>
    <w:rsid w:val="005E2A94"/>
    <w:rsid w:val="005E2D3B"/>
    <w:rsid w:val="005E2EED"/>
    <w:rsid w:val="005E37C3"/>
    <w:rsid w:val="005E37DA"/>
    <w:rsid w:val="005E3A61"/>
    <w:rsid w:val="005E4358"/>
    <w:rsid w:val="005E4574"/>
    <w:rsid w:val="005E4B0F"/>
    <w:rsid w:val="005E4BAD"/>
    <w:rsid w:val="005E4D18"/>
    <w:rsid w:val="005E5059"/>
    <w:rsid w:val="005E5375"/>
    <w:rsid w:val="005E584D"/>
    <w:rsid w:val="005E5971"/>
    <w:rsid w:val="005E602E"/>
    <w:rsid w:val="005E68C9"/>
    <w:rsid w:val="005E6CDB"/>
    <w:rsid w:val="005E6D4F"/>
    <w:rsid w:val="005E7326"/>
    <w:rsid w:val="005E74E5"/>
    <w:rsid w:val="005E7DA3"/>
    <w:rsid w:val="005E7F56"/>
    <w:rsid w:val="005F00DB"/>
    <w:rsid w:val="005F0104"/>
    <w:rsid w:val="005F0444"/>
    <w:rsid w:val="005F0BA6"/>
    <w:rsid w:val="005F0C93"/>
    <w:rsid w:val="005F0D86"/>
    <w:rsid w:val="005F15C5"/>
    <w:rsid w:val="005F1E36"/>
    <w:rsid w:val="005F1EBE"/>
    <w:rsid w:val="005F24B2"/>
    <w:rsid w:val="005F264C"/>
    <w:rsid w:val="005F2B96"/>
    <w:rsid w:val="005F2FCD"/>
    <w:rsid w:val="005F3461"/>
    <w:rsid w:val="005F3752"/>
    <w:rsid w:val="005F3896"/>
    <w:rsid w:val="005F45A8"/>
    <w:rsid w:val="005F4E86"/>
    <w:rsid w:val="005F52EC"/>
    <w:rsid w:val="005F55D6"/>
    <w:rsid w:val="005F5601"/>
    <w:rsid w:val="005F5790"/>
    <w:rsid w:val="005F5963"/>
    <w:rsid w:val="005F5D2A"/>
    <w:rsid w:val="005F64DC"/>
    <w:rsid w:val="005F6692"/>
    <w:rsid w:val="005F7375"/>
    <w:rsid w:val="005F7919"/>
    <w:rsid w:val="005F7AED"/>
    <w:rsid w:val="005F7BB7"/>
    <w:rsid w:val="00600B49"/>
    <w:rsid w:val="00600C93"/>
    <w:rsid w:val="006010A2"/>
    <w:rsid w:val="00601D91"/>
    <w:rsid w:val="0060274E"/>
    <w:rsid w:val="006028F2"/>
    <w:rsid w:val="00602927"/>
    <w:rsid w:val="00602CCC"/>
    <w:rsid w:val="00603B7D"/>
    <w:rsid w:val="00603D53"/>
    <w:rsid w:val="00604538"/>
    <w:rsid w:val="006046CA"/>
    <w:rsid w:val="006049A2"/>
    <w:rsid w:val="006049F0"/>
    <w:rsid w:val="00604A02"/>
    <w:rsid w:val="00605133"/>
    <w:rsid w:val="006052BE"/>
    <w:rsid w:val="00606A3B"/>
    <w:rsid w:val="0060785A"/>
    <w:rsid w:val="006078FC"/>
    <w:rsid w:val="00607B02"/>
    <w:rsid w:val="0061074A"/>
    <w:rsid w:val="00610C8E"/>
    <w:rsid w:val="00610E75"/>
    <w:rsid w:val="006111CB"/>
    <w:rsid w:val="00611372"/>
    <w:rsid w:val="0061170C"/>
    <w:rsid w:val="00611A9B"/>
    <w:rsid w:val="00611BAA"/>
    <w:rsid w:val="00611BFE"/>
    <w:rsid w:val="0061232F"/>
    <w:rsid w:val="00612455"/>
    <w:rsid w:val="0061284E"/>
    <w:rsid w:val="00612BCE"/>
    <w:rsid w:val="00613C25"/>
    <w:rsid w:val="00613E25"/>
    <w:rsid w:val="006141B9"/>
    <w:rsid w:val="006142C0"/>
    <w:rsid w:val="006149AD"/>
    <w:rsid w:val="00614F82"/>
    <w:rsid w:val="00614F8C"/>
    <w:rsid w:val="006164FF"/>
    <w:rsid w:val="00617616"/>
    <w:rsid w:val="00617F8D"/>
    <w:rsid w:val="00620933"/>
    <w:rsid w:val="00620989"/>
    <w:rsid w:val="00620D52"/>
    <w:rsid w:val="00620ECF"/>
    <w:rsid w:val="00621769"/>
    <w:rsid w:val="006228BB"/>
    <w:rsid w:val="00622DAF"/>
    <w:rsid w:val="00623351"/>
    <w:rsid w:val="00623505"/>
    <w:rsid w:val="006238E7"/>
    <w:rsid w:val="00624110"/>
    <w:rsid w:val="00624152"/>
    <w:rsid w:val="00624298"/>
    <w:rsid w:val="00625CBC"/>
    <w:rsid w:val="0062765E"/>
    <w:rsid w:val="00627B0E"/>
    <w:rsid w:val="00630430"/>
    <w:rsid w:val="00630674"/>
    <w:rsid w:val="00631146"/>
    <w:rsid w:val="00631692"/>
    <w:rsid w:val="0063175C"/>
    <w:rsid w:val="00631FF1"/>
    <w:rsid w:val="00632C3B"/>
    <w:rsid w:val="00633A46"/>
    <w:rsid w:val="00634820"/>
    <w:rsid w:val="0063506B"/>
    <w:rsid w:val="006357C3"/>
    <w:rsid w:val="006359DB"/>
    <w:rsid w:val="00635CB8"/>
    <w:rsid w:val="0063651D"/>
    <w:rsid w:val="006369E4"/>
    <w:rsid w:val="00636FC5"/>
    <w:rsid w:val="006373EA"/>
    <w:rsid w:val="0063761D"/>
    <w:rsid w:val="00637841"/>
    <w:rsid w:val="00637CF2"/>
    <w:rsid w:val="00637DCD"/>
    <w:rsid w:val="00637EC3"/>
    <w:rsid w:val="00640912"/>
    <w:rsid w:val="00640996"/>
    <w:rsid w:val="00640EAE"/>
    <w:rsid w:val="0064126A"/>
    <w:rsid w:val="00641296"/>
    <w:rsid w:val="00641B30"/>
    <w:rsid w:val="00642242"/>
    <w:rsid w:val="00642B3F"/>
    <w:rsid w:val="00643903"/>
    <w:rsid w:val="006440B6"/>
    <w:rsid w:val="00644471"/>
    <w:rsid w:val="006452F0"/>
    <w:rsid w:val="006454E3"/>
    <w:rsid w:val="00645916"/>
    <w:rsid w:val="006459EA"/>
    <w:rsid w:val="00645C3E"/>
    <w:rsid w:val="00646370"/>
    <w:rsid w:val="006465E1"/>
    <w:rsid w:val="00646C40"/>
    <w:rsid w:val="00646CE0"/>
    <w:rsid w:val="00647300"/>
    <w:rsid w:val="006473CA"/>
    <w:rsid w:val="00647665"/>
    <w:rsid w:val="00647B07"/>
    <w:rsid w:val="0065072B"/>
    <w:rsid w:val="00650ABE"/>
    <w:rsid w:val="00651040"/>
    <w:rsid w:val="0065115F"/>
    <w:rsid w:val="00651B46"/>
    <w:rsid w:val="00651D62"/>
    <w:rsid w:val="00652758"/>
    <w:rsid w:val="00652AA4"/>
    <w:rsid w:val="00653269"/>
    <w:rsid w:val="0065414A"/>
    <w:rsid w:val="0065419F"/>
    <w:rsid w:val="0065456E"/>
    <w:rsid w:val="00654C3A"/>
    <w:rsid w:val="00654D4B"/>
    <w:rsid w:val="006552EA"/>
    <w:rsid w:val="006559C2"/>
    <w:rsid w:val="00655F6D"/>
    <w:rsid w:val="00656B59"/>
    <w:rsid w:val="00656CD8"/>
    <w:rsid w:val="00656E5B"/>
    <w:rsid w:val="00656F54"/>
    <w:rsid w:val="00656FC2"/>
    <w:rsid w:val="006573D8"/>
    <w:rsid w:val="006573EF"/>
    <w:rsid w:val="006576E6"/>
    <w:rsid w:val="006579CD"/>
    <w:rsid w:val="00657CB4"/>
    <w:rsid w:val="00660E35"/>
    <w:rsid w:val="0066176B"/>
    <w:rsid w:val="00661D27"/>
    <w:rsid w:val="0066294E"/>
    <w:rsid w:val="0066309E"/>
    <w:rsid w:val="0066359B"/>
    <w:rsid w:val="006637C0"/>
    <w:rsid w:val="00663882"/>
    <w:rsid w:val="00664407"/>
    <w:rsid w:val="0066572D"/>
    <w:rsid w:val="006663BA"/>
    <w:rsid w:val="00666E13"/>
    <w:rsid w:val="00667394"/>
    <w:rsid w:val="006677A7"/>
    <w:rsid w:val="0066780F"/>
    <w:rsid w:val="00667A18"/>
    <w:rsid w:val="00667B9C"/>
    <w:rsid w:val="006701C3"/>
    <w:rsid w:val="006708B0"/>
    <w:rsid w:val="006709CF"/>
    <w:rsid w:val="0067119A"/>
    <w:rsid w:val="00671562"/>
    <w:rsid w:val="00671FF3"/>
    <w:rsid w:val="0067256B"/>
    <w:rsid w:val="006740D3"/>
    <w:rsid w:val="00674BC5"/>
    <w:rsid w:val="00674FAF"/>
    <w:rsid w:val="0067501D"/>
    <w:rsid w:val="006756FE"/>
    <w:rsid w:val="00675C56"/>
    <w:rsid w:val="006762A6"/>
    <w:rsid w:val="00676983"/>
    <w:rsid w:val="00676F93"/>
    <w:rsid w:val="00677279"/>
    <w:rsid w:val="00680488"/>
    <w:rsid w:val="00680DAF"/>
    <w:rsid w:val="00680FE5"/>
    <w:rsid w:val="00681B57"/>
    <w:rsid w:val="0068246E"/>
    <w:rsid w:val="00682961"/>
    <w:rsid w:val="00682AAA"/>
    <w:rsid w:val="00683023"/>
    <w:rsid w:val="00683549"/>
    <w:rsid w:val="006835C2"/>
    <w:rsid w:val="00683F75"/>
    <w:rsid w:val="00683FB3"/>
    <w:rsid w:val="00684069"/>
    <w:rsid w:val="00684125"/>
    <w:rsid w:val="00684D60"/>
    <w:rsid w:val="00684DF1"/>
    <w:rsid w:val="00685026"/>
    <w:rsid w:val="00685373"/>
    <w:rsid w:val="0068537C"/>
    <w:rsid w:val="0068645D"/>
    <w:rsid w:val="00686603"/>
    <w:rsid w:val="006867B1"/>
    <w:rsid w:val="006869A0"/>
    <w:rsid w:val="0068726C"/>
    <w:rsid w:val="006873BC"/>
    <w:rsid w:val="006874F3"/>
    <w:rsid w:val="006902E9"/>
    <w:rsid w:val="006904D2"/>
    <w:rsid w:val="006906AA"/>
    <w:rsid w:val="006907AF"/>
    <w:rsid w:val="00690BAD"/>
    <w:rsid w:val="00690E47"/>
    <w:rsid w:val="00690EC3"/>
    <w:rsid w:val="0069167F"/>
    <w:rsid w:val="0069182F"/>
    <w:rsid w:val="00691B2A"/>
    <w:rsid w:val="00693C62"/>
    <w:rsid w:val="00693E1D"/>
    <w:rsid w:val="00693F55"/>
    <w:rsid w:val="0069423B"/>
    <w:rsid w:val="006942C5"/>
    <w:rsid w:val="006947E7"/>
    <w:rsid w:val="00694D50"/>
    <w:rsid w:val="006951EA"/>
    <w:rsid w:val="006951F5"/>
    <w:rsid w:val="006956A5"/>
    <w:rsid w:val="0069580E"/>
    <w:rsid w:val="00695B9D"/>
    <w:rsid w:val="00696032"/>
    <w:rsid w:val="0069691A"/>
    <w:rsid w:val="00697302"/>
    <w:rsid w:val="006A00C2"/>
    <w:rsid w:val="006A010C"/>
    <w:rsid w:val="006A0341"/>
    <w:rsid w:val="006A0A1F"/>
    <w:rsid w:val="006A14C8"/>
    <w:rsid w:val="006A16A8"/>
    <w:rsid w:val="006A1827"/>
    <w:rsid w:val="006A2B2A"/>
    <w:rsid w:val="006A306A"/>
    <w:rsid w:val="006A3189"/>
    <w:rsid w:val="006A3409"/>
    <w:rsid w:val="006A4187"/>
    <w:rsid w:val="006A431C"/>
    <w:rsid w:val="006A43C7"/>
    <w:rsid w:val="006A4681"/>
    <w:rsid w:val="006A470A"/>
    <w:rsid w:val="006A471A"/>
    <w:rsid w:val="006A4C53"/>
    <w:rsid w:val="006A4F0C"/>
    <w:rsid w:val="006A6035"/>
    <w:rsid w:val="006A6AD7"/>
    <w:rsid w:val="006A6CA3"/>
    <w:rsid w:val="006B0113"/>
    <w:rsid w:val="006B0200"/>
    <w:rsid w:val="006B0426"/>
    <w:rsid w:val="006B0CB3"/>
    <w:rsid w:val="006B12A8"/>
    <w:rsid w:val="006B1583"/>
    <w:rsid w:val="006B20B4"/>
    <w:rsid w:val="006B29D5"/>
    <w:rsid w:val="006B2CF0"/>
    <w:rsid w:val="006B2F4D"/>
    <w:rsid w:val="006B3952"/>
    <w:rsid w:val="006B3A84"/>
    <w:rsid w:val="006B4443"/>
    <w:rsid w:val="006B4989"/>
    <w:rsid w:val="006B4B0D"/>
    <w:rsid w:val="006B4EDD"/>
    <w:rsid w:val="006B4F4B"/>
    <w:rsid w:val="006B54B5"/>
    <w:rsid w:val="006B58F0"/>
    <w:rsid w:val="006B5A7E"/>
    <w:rsid w:val="006B639C"/>
    <w:rsid w:val="006B67C4"/>
    <w:rsid w:val="006B6E68"/>
    <w:rsid w:val="006B6F4D"/>
    <w:rsid w:val="006B77B9"/>
    <w:rsid w:val="006B7F1E"/>
    <w:rsid w:val="006C0047"/>
    <w:rsid w:val="006C0341"/>
    <w:rsid w:val="006C05EB"/>
    <w:rsid w:val="006C0A6A"/>
    <w:rsid w:val="006C0BCD"/>
    <w:rsid w:val="006C0DF0"/>
    <w:rsid w:val="006C1223"/>
    <w:rsid w:val="006C141A"/>
    <w:rsid w:val="006C1EF1"/>
    <w:rsid w:val="006C22C7"/>
    <w:rsid w:val="006C28BB"/>
    <w:rsid w:val="006C2A30"/>
    <w:rsid w:val="006C3BF6"/>
    <w:rsid w:val="006C3D7A"/>
    <w:rsid w:val="006C3DA2"/>
    <w:rsid w:val="006C3F5E"/>
    <w:rsid w:val="006C4388"/>
    <w:rsid w:val="006C4585"/>
    <w:rsid w:val="006C4966"/>
    <w:rsid w:val="006C556E"/>
    <w:rsid w:val="006C5A9F"/>
    <w:rsid w:val="006C62C5"/>
    <w:rsid w:val="006C69D9"/>
    <w:rsid w:val="006C6BB9"/>
    <w:rsid w:val="006C7287"/>
    <w:rsid w:val="006C7651"/>
    <w:rsid w:val="006C773B"/>
    <w:rsid w:val="006C77ED"/>
    <w:rsid w:val="006C78C2"/>
    <w:rsid w:val="006C7B34"/>
    <w:rsid w:val="006C7C96"/>
    <w:rsid w:val="006C7CC9"/>
    <w:rsid w:val="006D00A8"/>
    <w:rsid w:val="006D010E"/>
    <w:rsid w:val="006D0D35"/>
    <w:rsid w:val="006D0E49"/>
    <w:rsid w:val="006D0EBC"/>
    <w:rsid w:val="006D0F30"/>
    <w:rsid w:val="006D0F6F"/>
    <w:rsid w:val="006D13CA"/>
    <w:rsid w:val="006D18AB"/>
    <w:rsid w:val="006D18C1"/>
    <w:rsid w:val="006D1A38"/>
    <w:rsid w:val="006D281C"/>
    <w:rsid w:val="006D2900"/>
    <w:rsid w:val="006D2D69"/>
    <w:rsid w:val="006D3539"/>
    <w:rsid w:val="006D36E6"/>
    <w:rsid w:val="006D46CD"/>
    <w:rsid w:val="006D50D5"/>
    <w:rsid w:val="006D51B9"/>
    <w:rsid w:val="006D5D92"/>
    <w:rsid w:val="006D64C3"/>
    <w:rsid w:val="006D6C3C"/>
    <w:rsid w:val="006D6DE0"/>
    <w:rsid w:val="006D6F9B"/>
    <w:rsid w:val="006D7944"/>
    <w:rsid w:val="006D7BC5"/>
    <w:rsid w:val="006E003A"/>
    <w:rsid w:val="006E0A7B"/>
    <w:rsid w:val="006E0B92"/>
    <w:rsid w:val="006E12B4"/>
    <w:rsid w:val="006E1A58"/>
    <w:rsid w:val="006E1F1C"/>
    <w:rsid w:val="006E2C52"/>
    <w:rsid w:val="006E2CFD"/>
    <w:rsid w:val="006E2D2D"/>
    <w:rsid w:val="006E320A"/>
    <w:rsid w:val="006E37B4"/>
    <w:rsid w:val="006E3DD5"/>
    <w:rsid w:val="006E3F88"/>
    <w:rsid w:val="006E413E"/>
    <w:rsid w:val="006E42A5"/>
    <w:rsid w:val="006E4384"/>
    <w:rsid w:val="006E4A4A"/>
    <w:rsid w:val="006E523C"/>
    <w:rsid w:val="006E7F6A"/>
    <w:rsid w:val="006F0596"/>
    <w:rsid w:val="006F0894"/>
    <w:rsid w:val="006F08DB"/>
    <w:rsid w:val="006F0FA4"/>
    <w:rsid w:val="006F13AB"/>
    <w:rsid w:val="006F2001"/>
    <w:rsid w:val="006F2328"/>
    <w:rsid w:val="006F2DB9"/>
    <w:rsid w:val="006F31C9"/>
    <w:rsid w:val="006F3372"/>
    <w:rsid w:val="006F3490"/>
    <w:rsid w:val="006F3604"/>
    <w:rsid w:val="006F377D"/>
    <w:rsid w:val="006F397D"/>
    <w:rsid w:val="006F39B6"/>
    <w:rsid w:val="006F3DA9"/>
    <w:rsid w:val="006F3F00"/>
    <w:rsid w:val="006F4519"/>
    <w:rsid w:val="006F4C7C"/>
    <w:rsid w:val="006F5073"/>
    <w:rsid w:val="006F5212"/>
    <w:rsid w:val="006F54A1"/>
    <w:rsid w:val="006F68D7"/>
    <w:rsid w:val="006F68FE"/>
    <w:rsid w:val="006F6965"/>
    <w:rsid w:val="006F6CA7"/>
    <w:rsid w:val="006F73B3"/>
    <w:rsid w:val="006F74CD"/>
    <w:rsid w:val="006F74FC"/>
    <w:rsid w:val="006F790C"/>
    <w:rsid w:val="006F7D7C"/>
    <w:rsid w:val="00700354"/>
    <w:rsid w:val="0070062B"/>
    <w:rsid w:val="00700A39"/>
    <w:rsid w:val="00701051"/>
    <w:rsid w:val="007014F9"/>
    <w:rsid w:val="00701989"/>
    <w:rsid w:val="00701E64"/>
    <w:rsid w:val="00701FEA"/>
    <w:rsid w:val="0070210A"/>
    <w:rsid w:val="00702458"/>
    <w:rsid w:val="007026E9"/>
    <w:rsid w:val="00702F3A"/>
    <w:rsid w:val="00703082"/>
    <w:rsid w:val="0070439E"/>
    <w:rsid w:val="007052DC"/>
    <w:rsid w:val="0070534B"/>
    <w:rsid w:val="00705CDB"/>
    <w:rsid w:val="00705E09"/>
    <w:rsid w:val="007061FC"/>
    <w:rsid w:val="00706BE9"/>
    <w:rsid w:val="00706F6C"/>
    <w:rsid w:val="00710034"/>
    <w:rsid w:val="007109C7"/>
    <w:rsid w:val="00710A81"/>
    <w:rsid w:val="00710CE2"/>
    <w:rsid w:val="00711D9D"/>
    <w:rsid w:val="00711EA0"/>
    <w:rsid w:val="00713189"/>
    <w:rsid w:val="00713243"/>
    <w:rsid w:val="007132B0"/>
    <w:rsid w:val="007132F6"/>
    <w:rsid w:val="00713F65"/>
    <w:rsid w:val="007141E4"/>
    <w:rsid w:val="00714223"/>
    <w:rsid w:val="00714964"/>
    <w:rsid w:val="00716717"/>
    <w:rsid w:val="00716828"/>
    <w:rsid w:val="007169AB"/>
    <w:rsid w:val="00716ADE"/>
    <w:rsid w:val="00716C4F"/>
    <w:rsid w:val="007173B9"/>
    <w:rsid w:val="007174BA"/>
    <w:rsid w:val="007204DD"/>
    <w:rsid w:val="00720AE9"/>
    <w:rsid w:val="00720B18"/>
    <w:rsid w:val="00721340"/>
    <w:rsid w:val="007219B0"/>
    <w:rsid w:val="00722513"/>
    <w:rsid w:val="00722B35"/>
    <w:rsid w:val="00723AA9"/>
    <w:rsid w:val="00723EEF"/>
    <w:rsid w:val="007256AA"/>
    <w:rsid w:val="00725750"/>
    <w:rsid w:val="00725DC0"/>
    <w:rsid w:val="00726BD7"/>
    <w:rsid w:val="007275B5"/>
    <w:rsid w:val="00727FC0"/>
    <w:rsid w:val="00730064"/>
    <w:rsid w:val="00730467"/>
    <w:rsid w:val="007305E1"/>
    <w:rsid w:val="00730803"/>
    <w:rsid w:val="007309F9"/>
    <w:rsid w:val="00730A81"/>
    <w:rsid w:val="00730AD1"/>
    <w:rsid w:val="00730B73"/>
    <w:rsid w:val="00730FE5"/>
    <w:rsid w:val="00731543"/>
    <w:rsid w:val="007318A7"/>
    <w:rsid w:val="00731918"/>
    <w:rsid w:val="007319D1"/>
    <w:rsid w:val="00731B9D"/>
    <w:rsid w:val="00731C44"/>
    <w:rsid w:val="007320BD"/>
    <w:rsid w:val="00732262"/>
    <w:rsid w:val="0073247F"/>
    <w:rsid w:val="00732637"/>
    <w:rsid w:val="00732806"/>
    <w:rsid w:val="00732E48"/>
    <w:rsid w:val="00732EF6"/>
    <w:rsid w:val="0073340E"/>
    <w:rsid w:val="007339C3"/>
    <w:rsid w:val="0073400B"/>
    <w:rsid w:val="0073480B"/>
    <w:rsid w:val="007348E4"/>
    <w:rsid w:val="00734B29"/>
    <w:rsid w:val="007353D8"/>
    <w:rsid w:val="007357D0"/>
    <w:rsid w:val="00735917"/>
    <w:rsid w:val="007360D3"/>
    <w:rsid w:val="0073689F"/>
    <w:rsid w:val="007368DE"/>
    <w:rsid w:val="0073694C"/>
    <w:rsid w:val="00736FB7"/>
    <w:rsid w:val="00737135"/>
    <w:rsid w:val="007375FF"/>
    <w:rsid w:val="007377FC"/>
    <w:rsid w:val="00740278"/>
    <w:rsid w:val="00740757"/>
    <w:rsid w:val="00741105"/>
    <w:rsid w:val="0074124C"/>
    <w:rsid w:val="00741A4A"/>
    <w:rsid w:val="00741F56"/>
    <w:rsid w:val="00742814"/>
    <w:rsid w:val="0074292C"/>
    <w:rsid w:val="00742A3E"/>
    <w:rsid w:val="00742F4B"/>
    <w:rsid w:val="007434B9"/>
    <w:rsid w:val="007438D3"/>
    <w:rsid w:val="00743CDC"/>
    <w:rsid w:val="00743D68"/>
    <w:rsid w:val="00743F74"/>
    <w:rsid w:val="00744042"/>
    <w:rsid w:val="00744512"/>
    <w:rsid w:val="007446AE"/>
    <w:rsid w:val="0074470F"/>
    <w:rsid w:val="00745D5D"/>
    <w:rsid w:val="007461AC"/>
    <w:rsid w:val="007463A0"/>
    <w:rsid w:val="00746A44"/>
    <w:rsid w:val="00746A4D"/>
    <w:rsid w:val="00746FDA"/>
    <w:rsid w:val="00747074"/>
    <w:rsid w:val="00747D1C"/>
    <w:rsid w:val="00747D71"/>
    <w:rsid w:val="00751224"/>
    <w:rsid w:val="00751BF8"/>
    <w:rsid w:val="00751D6E"/>
    <w:rsid w:val="00751EF2"/>
    <w:rsid w:val="0075230E"/>
    <w:rsid w:val="00753004"/>
    <w:rsid w:val="00753028"/>
    <w:rsid w:val="007534C6"/>
    <w:rsid w:val="0075372D"/>
    <w:rsid w:val="00753AA0"/>
    <w:rsid w:val="00753C70"/>
    <w:rsid w:val="00753EC3"/>
    <w:rsid w:val="0075408A"/>
    <w:rsid w:val="00754566"/>
    <w:rsid w:val="007545C4"/>
    <w:rsid w:val="0075468B"/>
    <w:rsid w:val="0075491A"/>
    <w:rsid w:val="0075526B"/>
    <w:rsid w:val="007555CE"/>
    <w:rsid w:val="00755756"/>
    <w:rsid w:val="00755796"/>
    <w:rsid w:val="00756302"/>
    <w:rsid w:val="007564CA"/>
    <w:rsid w:val="00756A23"/>
    <w:rsid w:val="007578BC"/>
    <w:rsid w:val="00757B41"/>
    <w:rsid w:val="00757E40"/>
    <w:rsid w:val="0076008E"/>
    <w:rsid w:val="0076025D"/>
    <w:rsid w:val="007603CD"/>
    <w:rsid w:val="00760EDA"/>
    <w:rsid w:val="0076105D"/>
    <w:rsid w:val="007610AB"/>
    <w:rsid w:val="00761FBA"/>
    <w:rsid w:val="00762631"/>
    <w:rsid w:val="007626A7"/>
    <w:rsid w:val="00762AAF"/>
    <w:rsid w:val="00763379"/>
    <w:rsid w:val="007636B1"/>
    <w:rsid w:val="007636D3"/>
    <w:rsid w:val="007638C3"/>
    <w:rsid w:val="00763B29"/>
    <w:rsid w:val="00763CEE"/>
    <w:rsid w:val="00763EDE"/>
    <w:rsid w:val="00763F3E"/>
    <w:rsid w:val="00764718"/>
    <w:rsid w:val="00764780"/>
    <w:rsid w:val="007648B5"/>
    <w:rsid w:val="00764DA8"/>
    <w:rsid w:val="007655E8"/>
    <w:rsid w:val="00767505"/>
    <w:rsid w:val="007676DF"/>
    <w:rsid w:val="00770813"/>
    <w:rsid w:val="007709D9"/>
    <w:rsid w:val="00770B9C"/>
    <w:rsid w:val="00770C75"/>
    <w:rsid w:val="007718E1"/>
    <w:rsid w:val="00771C28"/>
    <w:rsid w:val="00771DE3"/>
    <w:rsid w:val="00771EC2"/>
    <w:rsid w:val="00771FD8"/>
    <w:rsid w:val="00772235"/>
    <w:rsid w:val="00772780"/>
    <w:rsid w:val="00772F13"/>
    <w:rsid w:val="00772F37"/>
    <w:rsid w:val="00772FCE"/>
    <w:rsid w:val="007732B5"/>
    <w:rsid w:val="007737CC"/>
    <w:rsid w:val="007739E7"/>
    <w:rsid w:val="0077415D"/>
    <w:rsid w:val="007741F4"/>
    <w:rsid w:val="0077487B"/>
    <w:rsid w:val="0077508A"/>
    <w:rsid w:val="007752C7"/>
    <w:rsid w:val="00775994"/>
    <w:rsid w:val="00775E23"/>
    <w:rsid w:val="00775EF8"/>
    <w:rsid w:val="00776A95"/>
    <w:rsid w:val="0077739A"/>
    <w:rsid w:val="00777492"/>
    <w:rsid w:val="00777724"/>
    <w:rsid w:val="0077780D"/>
    <w:rsid w:val="007801D1"/>
    <w:rsid w:val="00780616"/>
    <w:rsid w:val="00780641"/>
    <w:rsid w:val="00780820"/>
    <w:rsid w:val="00781B60"/>
    <w:rsid w:val="00782B4F"/>
    <w:rsid w:val="00782F35"/>
    <w:rsid w:val="0078411E"/>
    <w:rsid w:val="007854AE"/>
    <w:rsid w:val="00785D23"/>
    <w:rsid w:val="00785F86"/>
    <w:rsid w:val="007862BA"/>
    <w:rsid w:val="007864F9"/>
    <w:rsid w:val="00786E6F"/>
    <w:rsid w:val="00786F8B"/>
    <w:rsid w:val="0078764A"/>
    <w:rsid w:val="007905D2"/>
    <w:rsid w:val="00790C11"/>
    <w:rsid w:val="00790D61"/>
    <w:rsid w:val="0079148B"/>
    <w:rsid w:val="00791CED"/>
    <w:rsid w:val="007920E5"/>
    <w:rsid w:val="00792196"/>
    <w:rsid w:val="007926A9"/>
    <w:rsid w:val="00792B2A"/>
    <w:rsid w:val="00792C16"/>
    <w:rsid w:val="00792E79"/>
    <w:rsid w:val="00792EDA"/>
    <w:rsid w:val="007931B0"/>
    <w:rsid w:val="00793355"/>
    <w:rsid w:val="0079355E"/>
    <w:rsid w:val="00793886"/>
    <w:rsid w:val="007938EC"/>
    <w:rsid w:val="0079392B"/>
    <w:rsid w:val="00793AA5"/>
    <w:rsid w:val="00793D14"/>
    <w:rsid w:val="00793D46"/>
    <w:rsid w:val="00793E30"/>
    <w:rsid w:val="00793E8E"/>
    <w:rsid w:val="00794089"/>
    <w:rsid w:val="007944BD"/>
    <w:rsid w:val="00795566"/>
    <w:rsid w:val="007955C8"/>
    <w:rsid w:val="0079582A"/>
    <w:rsid w:val="00796144"/>
    <w:rsid w:val="00796406"/>
    <w:rsid w:val="00796A09"/>
    <w:rsid w:val="00797323"/>
    <w:rsid w:val="0079787B"/>
    <w:rsid w:val="007A0591"/>
    <w:rsid w:val="007A0751"/>
    <w:rsid w:val="007A09EC"/>
    <w:rsid w:val="007A0BA7"/>
    <w:rsid w:val="007A0D9B"/>
    <w:rsid w:val="007A0FFE"/>
    <w:rsid w:val="007A1536"/>
    <w:rsid w:val="007A18B2"/>
    <w:rsid w:val="007A22B6"/>
    <w:rsid w:val="007A22DF"/>
    <w:rsid w:val="007A2626"/>
    <w:rsid w:val="007A29C8"/>
    <w:rsid w:val="007A3428"/>
    <w:rsid w:val="007A3B6A"/>
    <w:rsid w:val="007A3E41"/>
    <w:rsid w:val="007A4BAC"/>
    <w:rsid w:val="007A57F6"/>
    <w:rsid w:val="007A581E"/>
    <w:rsid w:val="007A5CD7"/>
    <w:rsid w:val="007A6238"/>
    <w:rsid w:val="007A6932"/>
    <w:rsid w:val="007A706F"/>
    <w:rsid w:val="007A761D"/>
    <w:rsid w:val="007A7CBC"/>
    <w:rsid w:val="007A7EEF"/>
    <w:rsid w:val="007B0D66"/>
    <w:rsid w:val="007B171A"/>
    <w:rsid w:val="007B1763"/>
    <w:rsid w:val="007B1BA5"/>
    <w:rsid w:val="007B1C21"/>
    <w:rsid w:val="007B227C"/>
    <w:rsid w:val="007B2B9C"/>
    <w:rsid w:val="007B49DA"/>
    <w:rsid w:val="007B4AC7"/>
    <w:rsid w:val="007B4B22"/>
    <w:rsid w:val="007B503D"/>
    <w:rsid w:val="007B567B"/>
    <w:rsid w:val="007B5680"/>
    <w:rsid w:val="007B5F51"/>
    <w:rsid w:val="007B66EE"/>
    <w:rsid w:val="007B7584"/>
    <w:rsid w:val="007B7751"/>
    <w:rsid w:val="007C000B"/>
    <w:rsid w:val="007C01B9"/>
    <w:rsid w:val="007C02FC"/>
    <w:rsid w:val="007C094A"/>
    <w:rsid w:val="007C0B87"/>
    <w:rsid w:val="007C1008"/>
    <w:rsid w:val="007C1036"/>
    <w:rsid w:val="007C168B"/>
    <w:rsid w:val="007C1772"/>
    <w:rsid w:val="007C1BCF"/>
    <w:rsid w:val="007C1CAF"/>
    <w:rsid w:val="007C1ED2"/>
    <w:rsid w:val="007C1F0F"/>
    <w:rsid w:val="007C25A7"/>
    <w:rsid w:val="007C28C6"/>
    <w:rsid w:val="007C3495"/>
    <w:rsid w:val="007C34B8"/>
    <w:rsid w:val="007C385D"/>
    <w:rsid w:val="007C4597"/>
    <w:rsid w:val="007C533F"/>
    <w:rsid w:val="007C594A"/>
    <w:rsid w:val="007C6414"/>
    <w:rsid w:val="007C76EF"/>
    <w:rsid w:val="007C7A29"/>
    <w:rsid w:val="007C7C69"/>
    <w:rsid w:val="007C7D93"/>
    <w:rsid w:val="007D068D"/>
    <w:rsid w:val="007D0759"/>
    <w:rsid w:val="007D0EE1"/>
    <w:rsid w:val="007D1937"/>
    <w:rsid w:val="007D1FC8"/>
    <w:rsid w:val="007D2429"/>
    <w:rsid w:val="007D366F"/>
    <w:rsid w:val="007D369D"/>
    <w:rsid w:val="007D3EFD"/>
    <w:rsid w:val="007D4174"/>
    <w:rsid w:val="007D49E5"/>
    <w:rsid w:val="007D4A3F"/>
    <w:rsid w:val="007D4C75"/>
    <w:rsid w:val="007D52D2"/>
    <w:rsid w:val="007D5B5F"/>
    <w:rsid w:val="007D6598"/>
    <w:rsid w:val="007D6641"/>
    <w:rsid w:val="007D78CE"/>
    <w:rsid w:val="007E05B3"/>
    <w:rsid w:val="007E08B8"/>
    <w:rsid w:val="007E0C35"/>
    <w:rsid w:val="007E1022"/>
    <w:rsid w:val="007E1096"/>
    <w:rsid w:val="007E1681"/>
    <w:rsid w:val="007E1713"/>
    <w:rsid w:val="007E1A1D"/>
    <w:rsid w:val="007E1B4A"/>
    <w:rsid w:val="007E1ED6"/>
    <w:rsid w:val="007E2020"/>
    <w:rsid w:val="007E2488"/>
    <w:rsid w:val="007E277F"/>
    <w:rsid w:val="007E28F5"/>
    <w:rsid w:val="007E29F4"/>
    <w:rsid w:val="007E3261"/>
    <w:rsid w:val="007E346C"/>
    <w:rsid w:val="007E409A"/>
    <w:rsid w:val="007E41BC"/>
    <w:rsid w:val="007E4448"/>
    <w:rsid w:val="007E4CED"/>
    <w:rsid w:val="007E55AF"/>
    <w:rsid w:val="007E55D2"/>
    <w:rsid w:val="007E5794"/>
    <w:rsid w:val="007E5EA8"/>
    <w:rsid w:val="007E601C"/>
    <w:rsid w:val="007E62F4"/>
    <w:rsid w:val="007E6329"/>
    <w:rsid w:val="007E63FD"/>
    <w:rsid w:val="007E6A1B"/>
    <w:rsid w:val="007E6B27"/>
    <w:rsid w:val="007E7F37"/>
    <w:rsid w:val="007F0260"/>
    <w:rsid w:val="007F030B"/>
    <w:rsid w:val="007F068A"/>
    <w:rsid w:val="007F0A54"/>
    <w:rsid w:val="007F0C12"/>
    <w:rsid w:val="007F0F89"/>
    <w:rsid w:val="007F115B"/>
    <w:rsid w:val="007F11BB"/>
    <w:rsid w:val="007F13EC"/>
    <w:rsid w:val="007F1415"/>
    <w:rsid w:val="007F1758"/>
    <w:rsid w:val="007F1ACB"/>
    <w:rsid w:val="007F23FA"/>
    <w:rsid w:val="007F2424"/>
    <w:rsid w:val="007F2488"/>
    <w:rsid w:val="007F2DE9"/>
    <w:rsid w:val="007F31D6"/>
    <w:rsid w:val="007F3986"/>
    <w:rsid w:val="007F399E"/>
    <w:rsid w:val="007F4486"/>
    <w:rsid w:val="007F44FA"/>
    <w:rsid w:val="007F46A2"/>
    <w:rsid w:val="007F6039"/>
    <w:rsid w:val="007F6616"/>
    <w:rsid w:val="007F687A"/>
    <w:rsid w:val="007F6FFB"/>
    <w:rsid w:val="007F73C9"/>
    <w:rsid w:val="007F7903"/>
    <w:rsid w:val="007F7C9C"/>
    <w:rsid w:val="007F7FCF"/>
    <w:rsid w:val="00800952"/>
    <w:rsid w:val="00800E89"/>
    <w:rsid w:val="008016AC"/>
    <w:rsid w:val="008016F1"/>
    <w:rsid w:val="00801A7D"/>
    <w:rsid w:val="00801BAA"/>
    <w:rsid w:val="00802462"/>
    <w:rsid w:val="00802485"/>
    <w:rsid w:val="008024B7"/>
    <w:rsid w:val="0080287A"/>
    <w:rsid w:val="00802CA1"/>
    <w:rsid w:val="008039EA"/>
    <w:rsid w:val="00804848"/>
    <w:rsid w:val="00804A35"/>
    <w:rsid w:val="00806484"/>
    <w:rsid w:val="00806B0F"/>
    <w:rsid w:val="00806F53"/>
    <w:rsid w:val="0080770C"/>
    <w:rsid w:val="00807998"/>
    <w:rsid w:val="00810191"/>
    <w:rsid w:val="008102A4"/>
    <w:rsid w:val="00810485"/>
    <w:rsid w:val="0081067E"/>
    <w:rsid w:val="0081070F"/>
    <w:rsid w:val="00810785"/>
    <w:rsid w:val="008118F3"/>
    <w:rsid w:val="0081201C"/>
    <w:rsid w:val="008122F4"/>
    <w:rsid w:val="00812424"/>
    <w:rsid w:val="00812884"/>
    <w:rsid w:val="00812C71"/>
    <w:rsid w:val="00813307"/>
    <w:rsid w:val="008138C7"/>
    <w:rsid w:val="008143F9"/>
    <w:rsid w:val="00814547"/>
    <w:rsid w:val="008146C3"/>
    <w:rsid w:val="008146C8"/>
    <w:rsid w:val="008149D3"/>
    <w:rsid w:val="00814BAF"/>
    <w:rsid w:val="00814C4E"/>
    <w:rsid w:val="008150DE"/>
    <w:rsid w:val="00815C5C"/>
    <w:rsid w:val="00815DB4"/>
    <w:rsid w:val="00816154"/>
    <w:rsid w:val="00816310"/>
    <w:rsid w:val="0081637B"/>
    <w:rsid w:val="00816790"/>
    <w:rsid w:val="00816835"/>
    <w:rsid w:val="00816862"/>
    <w:rsid w:val="00816C14"/>
    <w:rsid w:val="00816C37"/>
    <w:rsid w:val="00817345"/>
    <w:rsid w:val="00817AB1"/>
    <w:rsid w:val="00817BEE"/>
    <w:rsid w:val="008202CD"/>
    <w:rsid w:val="00820FFF"/>
    <w:rsid w:val="008210D7"/>
    <w:rsid w:val="0082116C"/>
    <w:rsid w:val="0082141D"/>
    <w:rsid w:val="0082150D"/>
    <w:rsid w:val="00821E59"/>
    <w:rsid w:val="00822600"/>
    <w:rsid w:val="008226CD"/>
    <w:rsid w:val="008226FC"/>
    <w:rsid w:val="00822764"/>
    <w:rsid w:val="00823AE4"/>
    <w:rsid w:val="00823C26"/>
    <w:rsid w:val="008240EA"/>
    <w:rsid w:val="00824324"/>
    <w:rsid w:val="00824662"/>
    <w:rsid w:val="00824A66"/>
    <w:rsid w:val="008253D7"/>
    <w:rsid w:val="0082541C"/>
    <w:rsid w:val="0082580F"/>
    <w:rsid w:val="00825979"/>
    <w:rsid w:val="008268C8"/>
    <w:rsid w:val="008269C8"/>
    <w:rsid w:val="00827349"/>
    <w:rsid w:val="008275B8"/>
    <w:rsid w:val="0082774D"/>
    <w:rsid w:val="008277D5"/>
    <w:rsid w:val="008302C1"/>
    <w:rsid w:val="008302C9"/>
    <w:rsid w:val="00830CD5"/>
    <w:rsid w:val="00831A48"/>
    <w:rsid w:val="00831B3A"/>
    <w:rsid w:val="00831BDB"/>
    <w:rsid w:val="0083224E"/>
    <w:rsid w:val="008324F8"/>
    <w:rsid w:val="008325BF"/>
    <w:rsid w:val="00832AD4"/>
    <w:rsid w:val="008337F9"/>
    <w:rsid w:val="00833848"/>
    <w:rsid w:val="00833C6E"/>
    <w:rsid w:val="00834A12"/>
    <w:rsid w:val="008353C7"/>
    <w:rsid w:val="00835540"/>
    <w:rsid w:val="008356DB"/>
    <w:rsid w:val="00835C74"/>
    <w:rsid w:val="00835D99"/>
    <w:rsid w:val="00835EA8"/>
    <w:rsid w:val="00836103"/>
    <w:rsid w:val="0083610E"/>
    <w:rsid w:val="00836B0B"/>
    <w:rsid w:val="00836B50"/>
    <w:rsid w:val="0084052A"/>
    <w:rsid w:val="00841488"/>
    <w:rsid w:val="008424DC"/>
    <w:rsid w:val="0084254B"/>
    <w:rsid w:val="0084289B"/>
    <w:rsid w:val="00842D6F"/>
    <w:rsid w:val="00843060"/>
    <w:rsid w:val="008436CD"/>
    <w:rsid w:val="00843845"/>
    <w:rsid w:val="00843AC9"/>
    <w:rsid w:val="00843BEA"/>
    <w:rsid w:val="00843F07"/>
    <w:rsid w:val="0084419E"/>
    <w:rsid w:val="00844329"/>
    <w:rsid w:val="00844C31"/>
    <w:rsid w:val="00845062"/>
    <w:rsid w:val="0084545B"/>
    <w:rsid w:val="008454CE"/>
    <w:rsid w:val="00846421"/>
    <w:rsid w:val="0084652F"/>
    <w:rsid w:val="00846E75"/>
    <w:rsid w:val="00847816"/>
    <w:rsid w:val="008478D7"/>
    <w:rsid w:val="00847E2A"/>
    <w:rsid w:val="008508E7"/>
    <w:rsid w:val="00851173"/>
    <w:rsid w:val="0085160C"/>
    <w:rsid w:val="008519E7"/>
    <w:rsid w:val="008519E9"/>
    <w:rsid w:val="00852783"/>
    <w:rsid w:val="008527CC"/>
    <w:rsid w:val="00852F75"/>
    <w:rsid w:val="008530A6"/>
    <w:rsid w:val="00853172"/>
    <w:rsid w:val="0085329F"/>
    <w:rsid w:val="008538D4"/>
    <w:rsid w:val="008540C7"/>
    <w:rsid w:val="0085545B"/>
    <w:rsid w:val="00855CEA"/>
    <w:rsid w:val="00855D96"/>
    <w:rsid w:val="00855E41"/>
    <w:rsid w:val="0085688F"/>
    <w:rsid w:val="00856A3A"/>
    <w:rsid w:val="00856F88"/>
    <w:rsid w:val="00857420"/>
    <w:rsid w:val="00857FD1"/>
    <w:rsid w:val="008603DF"/>
    <w:rsid w:val="008606D0"/>
    <w:rsid w:val="008606F0"/>
    <w:rsid w:val="008608A3"/>
    <w:rsid w:val="00861269"/>
    <w:rsid w:val="008618A8"/>
    <w:rsid w:val="00861DD7"/>
    <w:rsid w:val="008622FA"/>
    <w:rsid w:val="00863124"/>
    <w:rsid w:val="00863335"/>
    <w:rsid w:val="008633F9"/>
    <w:rsid w:val="00863809"/>
    <w:rsid w:val="00863B35"/>
    <w:rsid w:val="00863EF1"/>
    <w:rsid w:val="00864103"/>
    <w:rsid w:val="00864877"/>
    <w:rsid w:val="00864B4F"/>
    <w:rsid w:val="0086548E"/>
    <w:rsid w:val="00865B14"/>
    <w:rsid w:val="00865D7F"/>
    <w:rsid w:val="00865EE0"/>
    <w:rsid w:val="0086604C"/>
    <w:rsid w:val="008661A9"/>
    <w:rsid w:val="00866C4B"/>
    <w:rsid w:val="008674F3"/>
    <w:rsid w:val="008676B7"/>
    <w:rsid w:val="00867BE8"/>
    <w:rsid w:val="00867FBF"/>
    <w:rsid w:val="00870B3D"/>
    <w:rsid w:val="00870D08"/>
    <w:rsid w:val="00871152"/>
    <w:rsid w:val="00871D5E"/>
    <w:rsid w:val="00871E73"/>
    <w:rsid w:val="00872832"/>
    <w:rsid w:val="00872855"/>
    <w:rsid w:val="00872A89"/>
    <w:rsid w:val="00872BD3"/>
    <w:rsid w:val="00872BFA"/>
    <w:rsid w:val="008737F8"/>
    <w:rsid w:val="00874336"/>
    <w:rsid w:val="00874763"/>
    <w:rsid w:val="008747C2"/>
    <w:rsid w:val="00874959"/>
    <w:rsid w:val="0087498C"/>
    <w:rsid w:val="00874F84"/>
    <w:rsid w:val="00874FBD"/>
    <w:rsid w:val="00876406"/>
    <w:rsid w:val="0087699A"/>
    <w:rsid w:val="00876A61"/>
    <w:rsid w:val="00877273"/>
    <w:rsid w:val="00877474"/>
    <w:rsid w:val="00877A5F"/>
    <w:rsid w:val="00877B8D"/>
    <w:rsid w:val="00880181"/>
    <w:rsid w:val="008803CA"/>
    <w:rsid w:val="00880415"/>
    <w:rsid w:val="008805CB"/>
    <w:rsid w:val="0088064B"/>
    <w:rsid w:val="00880F4B"/>
    <w:rsid w:val="00881528"/>
    <w:rsid w:val="00881A8D"/>
    <w:rsid w:val="00881D53"/>
    <w:rsid w:val="00882112"/>
    <w:rsid w:val="008827D1"/>
    <w:rsid w:val="00882CDE"/>
    <w:rsid w:val="00882F70"/>
    <w:rsid w:val="008831F9"/>
    <w:rsid w:val="008834B7"/>
    <w:rsid w:val="008836E8"/>
    <w:rsid w:val="008838F2"/>
    <w:rsid w:val="008841E2"/>
    <w:rsid w:val="0088443A"/>
    <w:rsid w:val="008848F4"/>
    <w:rsid w:val="00884B1D"/>
    <w:rsid w:val="00885C8D"/>
    <w:rsid w:val="008861AC"/>
    <w:rsid w:val="0088628D"/>
    <w:rsid w:val="0088642D"/>
    <w:rsid w:val="00886458"/>
    <w:rsid w:val="008866B8"/>
    <w:rsid w:val="008867AB"/>
    <w:rsid w:val="008902AA"/>
    <w:rsid w:val="008906E7"/>
    <w:rsid w:val="008910A1"/>
    <w:rsid w:val="008910AC"/>
    <w:rsid w:val="00891858"/>
    <w:rsid w:val="00891C46"/>
    <w:rsid w:val="0089282A"/>
    <w:rsid w:val="00892DB8"/>
    <w:rsid w:val="00893846"/>
    <w:rsid w:val="00893AD0"/>
    <w:rsid w:val="00894001"/>
    <w:rsid w:val="00894388"/>
    <w:rsid w:val="008949CF"/>
    <w:rsid w:val="00894AFD"/>
    <w:rsid w:val="00894D27"/>
    <w:rsid w:val="008952A1"/>
    <w:rsid w:val="00895D78"/>
    <w:rsid w:val="008965E8"/>
    <w:rsid w:val="00896819"/>
    <w:rsid w:val="00896D00"/>
    <w:rsid w:val="00897147"/>
    <w:rsid w:val="0089723E"/>
    <w:rsid w:val="00897A47"/>
    <w:rsid w:val="008A00A5"/>
    <w:rsid w:val="008A025A"/>
    <w:rsid w:val="008A055A"/>
    <w:rsid w:val="008A0EE0"/>
    <w:rsid w:val="008A1531"/>
    <w:rsid w:val="008A1BF2"/>
    <w:rsid w:val="008A1F0F"/>
    <w:rsid w:val="008A2210"/>
    <w:rsid w:val="008A230F"/>
    <w:rsid w:val="008A2466"/>
    <w:rsid w:val="008A2E80"/>
    <w:rsid w:val="008A2EC9"/>
    <w:rsid w:val="008A3A0F"/>
    <w:rsid w:val="008A3F7A"/>
    <w:rsid w:val="008A4360"/>
    <w:rsid w:val="008A47A5"/>
    <w:rsid w:val="008A54BC"/>
    <w:rsid w:val="008A5D5C"/>
    <w:rsid w:val="008A5F29"/>
    <w:rsid w:val="008A62EF"/>
    <w:rsid w:val="008A6449"/>
    <w:rsid w:val="008A65A6"/>
    <w:rsid w:val="008A6925"/>
    <w:rsid w:val="008A69DD"/>
    <w:rsid w:val="008A782C"/>
    <w:rsid w:val="008B04E1"/>
    <w:rsid w:val="008B09D0"/>
    <w:rsid w:val="008B1488"/>
    <w:rsid w:val="008B15D1"/>
    <w:rsid w:val="008B1FDE"/>
    <w:rsid w:val="008B24E0"/>
    <w:rsid w:val="008B33DF"/>
    <w:rsid w:val="008B4863"/>
    <w:rsid w:val="008B5C8A"/>
    <w:rsid w:val="008B6047"/>
    <w:rsid w:val="008B65C9"/>
    <w:rsid w:val="008B67E0"/>
    <w:rsid w:val="008B6F70"/>
    <w:rsid w:val="008B7375"/>
    <w:rsid w:val="008B73AA"/>
    <w:rsid w:val="008B79AC"/>
    <w:rsid w:val="008B7E53"/>
    <w:rsid w:val="008C019C"/>
    <w:rsid w:val="008C01CA"/>
    <w:rsid w:val="008C0468"/>
    <w:rsid w:val="008C0F28"/>
    <w:rsid w:val="008C1696"/>
    <w:rsid w:val="008C17B3"/>
    <w:rsid w:val="008C17B4"/>
    <w:rsid w:val="008C1E98"/>
    <w:rsid w:val="008C1F5B"/>
    <w:rsid w:val="008C2732"/>
    <w:rsid w:val="008C2C04"/>
    <w:rsid w:val="008C3552"/>
    <w:rsid w:val="008C3C9D"/>
    <w:rsid w:val="008C451A"/>
    <w:rsid w:val="008C4528"/>
    <w:rsid w:val="008C486C"/>
    <w:rsid w:val="008C4B85"/>
    <w:rsid w:val="008C569A"/>
    <w:rsid w:val="008C5703"/>
    <w:rsid w:val="008C5857"/>
    <w:rsid w:val="008C5907"/>
    <w:rsid w:val="008C5C58"/>
    <w:rsid w:val="008C5E33"/>
    <w:rsid w:val="008C5E50"/>
    <w:rsid w:val="008C5FB3"/>
    <w:rsid w:val="008C6D20"/>
    <w:rsid w:val="008C7233"/>
    <w:rsid w:val="008C78FC"/>
    <w:rsid w:val="008C7C63"/>
    <w:rsid w:val="008C7C7A"/>
    <w:rsid w:val="008D0418"/>
    <w:rsid w:val="008D054E"/>
    <w:rsid w:val="008D09DB"/>
    <w:rsid w:val="008D0EA4"/>
    <w:rsid w:val="008D199F"/>
    <w:rsid w:val="008D1C01"/>
    <w:rsid w:val="008D2387"/>
    <w:rsid w:val="008D263F"/>
    <w:rsid w:val="008D27C5"/>
    <w:rsid w:val="008D2F58"/>
    <w:rsid w:val="008D3423"/>
    <w:rsid w:val="008D3742"/>
    <w:rsid w:val="008D386A"/>
    <w:rsid w:val="008D38AB"/>
    <w:rsid w:val="008D3C32"/>
    <w:rsid w:val="008D3C76"/>
    <w:rsid w:val="008D3FF7"/>
    <w:rsid w:val="008D4086"/>
    <w:rsid w:val="008D4209"/>
    <w:rsid w:val="008D4E84"/>
    <w:rsid w:val="008D4EA5"/>
    <w:rsid w:val="008D4F2B"/>
    <w:rsid w:val="008D52D9"/>
    <w:rsid w:val="008D5338"/>
    <w:rsid w:val="008D5E40"/>
    <w:rsid w:val="008D5ED9"/>
    <w:rsid w:val="008D6AC9"/>
    <w:rsid w:val="008D7699"/>
    <w:rsid w:val="008D773F"/>
    <w:rsid w:val="008D791D"/>
    <w:rsid w:val="008D7C13"/>
    <w:rsid w:val="008E0542"/>
    <w:rsid w:val="008E13ED"/>
    <w:rsid w:val="008E1AAC"/>
    <w:rsid w:val="008E1F1C"/>
    <w:rsid w:val="008E235C"/>
    <w:rsid w:val="008E2BC7"/>
    <w:rsid w:val="008E2FF5"/>
    <w:rsid w:val="008E31B5"/>
    <w:rsid w:val="008E32AC"/>
    <w:rsid w:val="008E347E"/>
    <w:rsid w:val="008E55DE"/>
    <w:rsid w:val="008E56FA"/>
    <w:rsid w:val="008E5A70"/>
    <w:rsid w:val="008E5C9C"/>
    <w:rsid w:val="008E623F"/>
    <w:rsid w:val="008E6ADE"/>
    <w:rsid w:val="008E705D"/>
    <w:rsid w:val="008F06A2"/>
    <w:rsid w:val="008F1250"/>
    <w:rsid w:val="008F175C"/>
    <w:rsid w:val="008F1B55"/>
    <w:rsid w:val="008F1C06"/>
    <w:rsid w:val="008F208C"/>
    <w:rsid w:val="008F2602"/>
    <w:rsid w:val="008F28B3"/>
    <w:rsid w:val="008F28D4"/>
    <w:rsid w:val="008F2B61"/>
    <w:rsid w:val="008F3278"/>
    <w:rsid w:val="008F4049"/>
    <w:rsid w:val="008F413B"/>
    <w:rsid w:val="008F4E06"/>
    <w:rsid w:val="008F4FCE"/>
    <w:rsid w:val="008F514B"/>
    <w:rsid w:val="008F58B5"/>
    <w:rsid w:val="008F59A9"/>
    <w:rsid w:val="008F5AAA"/>
    <w:rsid w:val="008F60BA"/>
    <w:rsid w:val="008F7F27"/>
    <w:rsid w:val="00900015"/>
    <w:rsid w:val="00900086"/>
    <w:rsid w:val="009003A4"/>
    <w:rsid w:val="00900928"/>
    <w:rsid w:val="00900A5F"/>
    <w:rsid w:val="00900B0A"/>
    <w:rsid w:val="00900BF3"/>
    <w:rsid w:val="0090130C"/>
    <w:rsid w:val="00901432"/>
    <w:rsid w:val="00901660"/>
    <w:rsid w:val="00901EB0"/>
    <w:rsid w:val="00902216"/>
    <w:rsid w:val="00902429"/>
    <w:rsid w:val="009025A5"/>
    <w:rsid w:val="009025B4"/>
    <w:rsid w:val="00902C33"/>
    <w:rsid w:val="00903A3B"/>
    <w:rsid w:val="00903FAA"/>
    <w:rsid w:val="00904200"/>
    <w:rsid w:val="009046E3"/>
    <w:rsid w:val="0090476C"/>
    <w:rsid w:val="009056A1"/>
    <w:rsid w:val="00906790"/>
    <w:rsid w:val="00906A92"/>
    <w:rsid w:val="00907C41"/>
    <w:rsid w:val="00910149"/>
    <w:rsid w:val="009101B5"/>
    <w:rsid w:val="00910A28"/>
    <w:rsid w:val="00910B41"/>
    <w:rsid w:val="00911333"/>
    <w:rsid w:val="009113AE"/>
    <w:rsid w:val="00911493"/>
    <w:rsid w:val="009115F4"/>
    <w:rsid w:val="00911771"/>
    <w:rsid w:val="009118DC"/>
    <w:rsid w:val="00911C30"/>
    <w:rsid w:val="0091214D"/>
    <w:rsid w:val="0091232A"/>
    <w:rsid w:val="0091248E"/>
    <w:rsid w:val="009127C9"/>
    <w:rsid w:val="009129D5"/>
    <w:rsid w:val="00912B8F"/>
    <w:rsid w:val="009138CD"/>
    <w:rsid w:val="0091397B"/>
    <w:rsid w:val="00913E81"/>
    <w:rsid w:val="0091418D"/>
    <w:rsid w:val="00914308"/>
    <w:rsid w:val="00914311"/>
    <w:rsid w:val="00914E89"/>
    <w:rsid w:val="0091560B"/>
    <w:rsid w:val="009156EF"/>
    <w:rsid w:val="009158AB"/>
    <w:rsid w:val="00915AEE"/>
    <w:rsid w:val="00915C8C"/>
    <w:rsid w:val="009166BF"/>
    <w:rsid w:val="009168EE"/>
    <w:rsid w:val="00917C44"/>
    <w:rsid w:val="00920C08"/>
    <w:rsid w:val="009210E6"/>
    <w:rsid w:val="00921119"/>
    <w:rsid w:val="009214A4"/>
    <w:rsid w:val="00921597"/>
    <w:rsid w:val="009221F0"/>
    <w:rsid w:val="009222C2"/>
    <w:rsid w:val="0092265D"/>
    <w:rsid w:val="009235A9"/>
    <w:rsid w:val="009239FE"/>
    <w:rsid w:val="00923E27"/>
    <w:rsid w:val="0092474A"/>
    <w:rsid w:val="00925ABB"/>
    <w:rsid w:val="00925B39"/>
    <w:rsid w:val="00926533"/>
    <w:rsid w:val="00926D5F"/>
    <w:rsid w:val="00926DCE"/>
    <w:rsid w:val="00926E3B"/>
    <w:rsid w:val="00926F9C"/>
    <w:rsid w:val="00926FCA"/>
    <w:rsid w:val="00926FFD"/>
    <w:rsid w:val="009273F2"/>
    <w:rsid w:val="0093006B"/>
    <w:rsid w:val="00931A0E"/>
    <w:rsid w:val="00931C8F"/>
    <w:rsid w:val="00931EAB"/>
    <w:rsid w:val="00931F82"/>
    <w:rsid w:val="009331EE"/>
    <w:rsid w:val="00933625"/>
    <w:rsid w:val="009336B6"/>
    <w:rsid w:val="00933DC8"/>
    <w:rsid w:val="00934972"/>
    <w:rsid w:val="00934B89"/>
    <w:rsid w:val="00934BB0"/>
    <w:rsid w:val="00934C51"/>
    <w:rsid w:val="00935142"/>
    <w:rsid w:val="00935391"/>
    <w:rsid w:val="0093542C"/>
    <w:rsid w:val="0093563F"/>
    <w:rsid w:val="0093576B"/>
    <w:rsid w:val="009358E4"/>
    <w:rsid w:val="00936674"/>
    <w:rsid w:val="00936885"/>
    <w:rsid w:val="00936DED"/>
    <w:rsid w:val="00936E9C"/>
    <w:rsid w:val="009370E1"/>
    <w:rsid w:val="00937107"/>
    <w:rsid w:val="00937868"/>
    <w:rsid w:val="00937E8C"/>
    <w:rsid w:val="009402C2"/>
    <w:rsid w:val="009405A0"/>
    <w:rsid w:val="009406A7"/>
    <w:rsid w:val="00941D36"/>
    <w:rsid w:val="00942428"/>
    <w:rsid w:val="009424AE"/>
    <w:rsid w:val="0094281B"/>
    <w:rsid w:val="00942BEF"/>
    <w:rsid w:val="009431E7"/>
    <w:rsid w:val="009432A7"/>
    <w:rsid w:val="0094332D"/>
    <w:rsid w:val="009434E0"/>
    <w:rsid w:val="00943C96"/>
    <w:rsid w:val="00943E36"/>
    <w:rsid w:val="00943EE8"/>
    <w:rsid w:val="00944897"/>
    <w:rsid w:val="00944C29"/>
    <w:rsid w:val="00944FA3"/>
    <w:rsid w:val="0094571D"/>
    <w:rsid w:val="00945D6D"/>
    <w:rsid w:val="00945DEB"/>
    <w:rsid w:val="00947790"/>
    <w:rsid w:val="00947A5C"/>
    <w:rsid w:val="009506C8"/>
    <w:rsid w:val="00950768"/>
    <w:rsid w:val="009508F7"/>
    <w:rsid w:val="0095098A"/>
    <w:rsid w:val="009517BC"/>
    <w:rsid w:val="0095183F"/>
    <w:rsid w:val="00951C6A"/>
    <w:rsid w:val="00951C77"/>
    <w:rsid w:val="0095294C"/>
    <w:rsid w:val="0095338F"/>
    <w:rsid w:val="0095395D"/>
    <w:rsid w:val="00953B8C"/>
    <w:rsid w:val="009549C5"/>
    <w:rsid w:val="00954AB0"/>
    <w:rsid w:val="00954DE1"/>
    <w:rsid w:val="0095503C"/>
    <w:rsid w:val="00955219"/>
    <w:rsid w:val="00955B9A"/>
    <w:rsid w:val="00955E5B"/>
    <w:rsid w:val="009561E9"/>
    <w:rsid w:val="009562B3"/>
    <w:rsid w:val="009562D7"/>
    <w:rsid w:val="00956641"/>
    <w:rsid w:val="00956D7D"/>
    <w:rsid w:val="00956D95"/>
    <w:rsid w:val="00956F5B"/>
    <w:rsid w:val="0095723D"/>
    <w:rsid w:val="00960302"/>
    <w:rsid w:val="009603AD"/>
    <w:rsid w:val="009604A7"/>
    <w:rsid w:val="00960876"/>
    <w:rsid w:val="00960AC8"/>
    <w:rsid w:val="0096106D"/>
    <w:rsid w:val="00961372"/>
    <w:rsid w:val="00961840"/>
    <w:rsid w:val="009619B1"/>
    <w:rsid w:val="00961A62"/>
    <w:rsid w:val="00961AFD"/>
    <w:rsid w:val="0096231E"/>
    <w:rsid w:val="00962A81"/>
    <w:rsid w:val="00962BED"/>
    <w:rsid w:val="009634D7"/>
    <w:rsid w:val="0096388A"/>
    <w:rsid w:val="009647AF"/>
    <w:rsid w:val="00964973"/>
    <w:rsid w:val="00964A0E"/>
    <w:rsid w:val="00964BFA"/>
    <w:rsid w:val="0096521B"/>
    <w:rsid w:val="00965B91"/>
    <w:rsid w:val="009667DB"/>
    <w:rsid w:val="00966D26"/>
    <w:rsid w:val="00967009"/>
    <w:rsid w:val="0096768B"/>
    <w:rsid w:val="00967AAC"/>
    <w:rsid w:val="00967B7C"/>
    <w:rsid w:val="00970154"/>
    <w:rsid w:val="00970261"/>
    <w:rsid w:val="009703B5"/>
    <w:rsid w:val="0097096A"/>
    <w:rsid w:val="00970EE8"/>
    <w:rsid w:val="0097188D"/>
    <w:rsid w:val="00971B72"/>
    <w:rsid w:val="00971D87"/>
    <w:rsid w:val="00971F38"/>
    <w:rsid w:val="00971F43"/>
    <w:rsid w:val="009721DB"/>
    <w:rsid w:val="00972919"/>
    <w:rsid w:val="00972E3E"/>
    <w:rsid w:val="0097314D"/>
    <w:rsid w:val="009738D0"/>
    <w:rsid w:val="009739E1"/>
    <w:rsid w:val="00974059"/>
    <w:rsid w:val="00974C57"/>
    <w:rsid w:val="00974E68"/>
    <w:rsid w:val="00974F6C"/>
    <w:rsid w:val="00975512"/>
    <w:rsid w:val="009757C1"/>
    <w:rsid w:val="00975946"/>
    <w:rsid w:val="00976041"/>
    <w:rsid w:val="00976412"/>
    <w:rsid w:val="00976665"/>
    <w:rsid w:val="009774AA"/>
    <w:rsid w:val="00977787"/>
    <w:rsid w:val="00977BF3"/>
    <w:rsid w:val="00977ED0"/>
    <w:rsid w:val="00980121"/>
    <w:rsid w:val="0098015F"/>
    <w:rsid w:val="00980994"/>
    <w:rsid w:val="0098213D"/>
    <w:rsid w:val="0098233A"/>
    <w:rsid w:val="00982883"/>
    <w:rsid w:val="009828B4"/>
    <w:rsid w:val="0098373B"/>
    <w:rsid w:val="009837B7"/>
    <w:rsid w:val="00983B30"/>
    <w:rsid w:val="00983BDC"/>
    <w:rsid w:val="00984FDD"/>
    <w:rsid w:val="0098517A"/>
    <w:rsid w:val="0098599E"/>
    <w:rsid w:val="009859D4"/>
    <w:rsid w:val="00985C10"/>
    <w:rsid w:val="00985F1D"/>
    <w:rsid w:val="009868AA"/>
    <w:rsid w:val="00986CD5"/>
    <w:rsid w:val="00987AC4"/>
    <w:rsid w:val="009907BB"/>
    <w:rsid w:val="00990F63"/>
    <w:rsid w:val="0099114F"/>
    <w:rsid w:val="00991885"/>
    <w:rsid w:val="00991C33"/>
    <w:rsid w:val="009921A3"/>
    <w:rsid w:val="00992720"/>
    <w:rsid w:val="0099292C"/>
    <w:rsid w:val="00992C38"/>
    <w:rsid w:val="00992ECC"/>
    <w:rsid w:val="0099335C"/>
    <w:rsid w:val="00993E89"/>
    <w:rsid w:val="00993F0E"/>
    <w:rsid w:val="0099416A"/>
    <w:rsid w:val="009949BA"/>
    <w:rsid w:val="00995D02"/>
    <w:rsid w:val="00996144"/>
    <w:rsid w:val="00996930"/>
    <w:rsid w:val="00997109"/>
    <w:rsid w:val="00997E23"/>
    <w:rsid w:val="00997E82"/>
    <w:rsid w:val="009A070D"/>
    <w:rsid w:val="009A0BC9"/>
    <w:rsid w:val="009A0EB9"/>
    <w:rsid w:val="009A0EE3"/>
    <w:rsid w:val="009A193B"/>
    <w:rsid w:val="009A1E87"/>
    <w:rsid w:val="009A24C5"/>
    <w:rsid w:val="009A260D"/>
    <w:rsid w:val="009A2C72"/>
    <w:rsid w:val="009A2FBE"/>
    <w:rsid w:val="009A3042"/>
    <w:rsid w:val="009A3339"/>
    <w:rsid w:val="009A37DD"/>
    <w:rsid w:val="009A3844"/>
    <w:rsid w:val="009A3863"/>
    <w:rsid w:val="009A3D3F"/>
    <w:rsid w:val="009A3F58"/>
    <w:rsid w:val="009A43E8"/>
    <w:rsid w:val="009A443C"/>
    <w:rsid w:val="009A47E4"/>
    <w:rsid w:val="009A4E7D"/>
    <w:rsid w:val="009A5157"/>
    <w:rsid w:val="009A52AB"/>
    <w:rsid w:val="009A624F"/>
    <w:rsid w:val="009A6502"/>
    <w:rsid w:val="009A677E"/>
    <w:rsid w:val="009A6922"/>
    <w:rsid w:val="009A69DE"/>
    <w:rsid w:val="009A708E"/>
    <w:rsid w:val="009A7508"/>
    <w:rsid w:val="009A7916"/>
    <w:rsid w:val="009A7AE7"/>
    <w:rsid w:val="009B001F"/>
    <w:rsid w:val="009B0263"/>
    <w:rsid w:val="009B055D"/>
    <w:rsid w:val="009B07C7"/>
    <w:rsid w:val="009B0C96"/>
    <w:rsid w:val="009B0D02"/>
    <w:rsid w:val="009B0D60"/>
    <w:rsid w:val="009B1AAB"/>
    <w:rsid w:val="009B1B45"/>
    <w:rsid w:val="009B1FA3"/>
    <w:rsid w:val="009B2892"/>
    <w:rsid w:val="009B37AA"/>
    <w:rsid w:val="009B3929"/>
    <w:rsid w:val="009B3977"/>
    <w:rsid w:val="009B4056"/>
    <w:rsid w:val="009B4096"/>
    <w:rsid w:val="009B4494"/>
    <w:rsid w:val="009B4D94"/>
    <w:rsid w:val="009B5140"/>
    <w:rsid w:val="009B518D"/>
    <w:rsid w:val="009B700B"/>
    <w:rsid w:val="009B781E"/>
    <w:rsid w:val="009B78EE"/>
    <w:rsid w:val="009B7A10"/>
    <w:rsid w:val="009B7C54"/>
    <w:rsid w:val="009C02E9"/>
    <w:rsid w:val="009C037A"/>
    <w:rsid w:val="009C079D"/>
    <w:rsid w:val="009C0853"/>
    <w:rsid w:val="009C0C5A"/>
    <w:rsid w:val="009C0D86"/>
    <w:rsid w:val="009C122A"/>
    <w:rsid w:val="009C14F7"/>
    <w:rsid w:val="009C2577"/>
    <w:rsid w:val="009C2BD9"/>
    <w:rsid w:val="009C3716"/>
    <w:rsid w:val="009C382C"/>
    <w:rsid w:val="009C3BA4"/>
    <w:rsid w:val="009C3BBB"/>
    <w:rsid w:val="009C49F0"/>
    <w:rsid w:val="009C4D96"/>
    <w:rsid w:val="009C502E"/>
    <w:rsid w:val="009C5AC1"/>
    <w:rsid w:val="009C623E"/>
    <w:rsid w:val="009C6470"/>
    <w:rsid w:val="009C6A3D"/>
    <w:rsid w:val="009C6D05"/>
    <w:rsid w:val="009C7868"/>
    <w:rsid w:val="009C7924"/>
    <w:rsid w:val="009C7C4B"/>
    <w:rsid w:val="009C7C61"/>
    <w:rsid w:val="009C7ECA"/>
    <w:rsid w:val="009D058F"/>
    <w:rsid w:val="009D18C6"/>
    <w:rsid w:val="009D18DB"/>
    <w:rsid w:val="009D1B80"/>
    <w:rsid w:val="009D1BCE"/>
    <w:rsid w:val="009D1C08"/>
    <w:rsid w:val="009D1C63"/>
    <w:rsid w:val="009D1FE7"/>
    <w:rsid w:val="009D2330"/>
    <w:rsid w:val="009D2ABE"/>
    <w:rsid w:val="009D2AE6"/>
    <w:rsid w:val="009D2B74"/>
    <w:rsid w:val="009D3429"/>
    <w:rsid w:val="009D3AB5"/>
    <w:rsid w:val="009D3D12"/>
    <w:rsid w:val="009D4F41"/>
    <w:rsid w:val="009D4FBE"/>
    <w:rsid w:val="009D5AD3"/>
    <w:rsid w:val="009D6054"/>
    <w:rsid w:val="009D63B7"/>
    <w:rsid w:val="009D7260"/>
    <w:rsid w:val="009D7484"/>
    <w:rsid w:val="009D7A1C"/>
    <w:rsid w:val="009D7FE0"/>
    <w:rsid w:val="009E08D3"/>
    <w:rsid w:val="009E09F9"/>
    <w:rsid w:val="009E0A73"/>
    <w:rsid w:val="009E190D"/>
    <w:rsid w:val="009E1999"/>
    <w:rsid w:val="009E1B65"/>
    <w:rsid w:val="009E1B68"/>
    <w:rsid w:val="009E1F51"/>
    <w:rsid w:val="009E2A22"/>
    <w:rsid w:val="009E3678"/>
    <w:rsid w:val="009E36E3"/>
    <w:rsid w:val="009E372A"/>
    <w:rsid w:val="009E3DE8"/>
    <w:rsid w:val="009E4154"/>
    <w:rsid w:val="009E43C0"/>
    <w:rsid w:val="009E57A1"/>
    <w:rsid w:val="009E5ABD"/>
    <w:rsid w:val="009E63B9"/>
    <w:rsid w:val="009E6703"/>
    <w:rsid w:val="009E6EBC"/>
    <w:rsid w:val="009E78E2"/>
    <w:rsid w:val="009E7A62"/>
    <w:rsid w:val="009F03D8"/>
    <w:rsid w:val="009F061E"/>
    <w:rsid w:val="009F0B89"/>
    <w:rsid w:val="009F0BA4"/>
    <w:rsid w:val="009F13FD"/>
    <w:rsid w:val="009F1595"/>
    <w:rsid w:val="009F15E0"/>
    <w:rsid w:val="009F1CC7"/>
    <w:rsid w:val="009F2C2C"/>
    <w:rsid w:val="009F34A4"/>
    <w:rsid w:val="009F5415"/>
    <w:rsid w:val="009F5B60"/>
    <w:rsid w:val="009F5DA1"/>
    <w:rsid w:val="009F64C3"/>
    <w:rsid w:val="009F6EA2"/>
    <w:rsid w:val="009F728E"/>
    <w:rsid w:val="00A01CBD"/>
    <w:rsid w:val="00A01D26"/>
    <w:rsid w:val="00A01F75"/>
    <w:rsid w:val="00A02136"/>
    <w:rsid w:val="00A02845"/>
    <w:rsid w:val="00A02B5A"/>
    <w:rsid w:val="00A03102"/>
    <w:rsid w:val="00A039C2"/>
    <w:rsid w:val="00A03D7B"/>
    <w:rsid w:val="00A03D89"/>
    <w:rsid w:val="00A03DC9"/>
    <w:rsid w:val="00A03EAB"/>
    <w:rsid w:val="00A055B8"/>
    <w:rsid w:val="00A057FE"/>
    <w:rsid w:val="00A05C1F"/>
    <w:rsid w:val="00A068E7"/>
    <w:rsid w:val="00A06B77"/>
    <w:rsid w:val="00A06E4C"/>
    <w:rsid w:val="00A07355"/>
    <w:rsid w:val="00A07CFA"/>
    <w:rsid w:val="00A10AAD"/>
    <w:rsid w:val="00A10AF4"/>
    <w:rsid w:val="00A117BC"/>
    <w:rsid w:val="00A11E7D"/>
    <w:rsid w:val="00A122A4"/>
    <w:rsid w:val="00A124A9"/>
    <w:rsid w:val="00A12E25"/>
    <w:rsid w:val="00A12ED5"/>
    <w:rsid w:val="00A13B55"/>
    <w:rsid w:val="00A14093"/>
    <w:rsid w:val="00A14E7D"/>
    <w:rsid w:val="00A1506E"/>
    <w:rsid w:val="00A1603E"/>
    <w:rsid w:val="00A16071"/>
    <w:rsid w:val="00A168E7"/>
    <w:rsid w:val="00A1723E"/>
    <w:rsid w:val="00A173B4"/>
    <w:rsid w:val="00A176E5"/>
    <w:rsid w:val="00A1797D"/>
    <w:rsid w:val="00A203E1"/>
    <w:rsid w:val="00A2066F"/>
    <w:rsid w:val="00A206B7"/>
    <w:rsid w:val="00A21172"/>
    <w:rsid w:val="00A211D2"/>
    <w:rsid w:val="00A214EF"/>
    <w:rsid w:val="00A21609"/>
    <w:rsid w:val="00A21754"/>
    <w:rsid w:val="00A21D1A"/>
    <w:rsid w:val="00A21F36"/>
    <w:rsid w:val="00A226D0"/>
    <w:rsid w:val="00A22E43"/>
    <w:rsid w:val="00A22F44"/>
    <w:rsid w:val="00A2336A"/>
    <w:rsid w:val="00A23936"/>
    <w:rsid w:val="00A24446"/>
    <w:rsid w:val="00A24B62"/>
    <w:rsid w:val="00A250DE"/>
    <w:rsid w:val="00A257C8"/>
    <w:rsid w:val="00A25ACC"/>
    <w:rsid w:val="00A25AFA"/>
    <w:rsid w:val="00A2692F"/>
    <w:rsid w:val="00A269E5"/>
    <w:rsid w:val="00A27436"/>
    <w:rsid w:val="00A2765E"/>
    <w:rsid w:val="00A278EA"/>
    <w:rsid w:val="00A27B68"/>
    <w:rsid w:val="00A27E0D"/>
    <w:rsid w:val="00A300F6"/>
    <w:rsid w:val="00A305A1"/>
    <w:rsid w:val="00A3085F"/>
    <w:rsid w:val="00A30C65"/>
    <w:rsid w:val="00A30F2C"/>
    <w:rsid w:val="00A31144"/>
    <w:rsid w:val="00A31BFD"/>
    <w:rsid w:val="00A323D2"/>
    <w:rsid w:val="00A32F61"/>
    <w:rsid w:val="00A33790"/>
    <w:rsid w:val="00A33E9B"/>
    <w:rsid w:val="00A34352"/>
    <w:rsid w:val="00A34720"/>
    <w:rsid w:val="00A34C51"/>
    <w:rsid w:val="00A35718"/>
    <w:rsid w:val="00A357FA"/>
    <w:rsid w:val="00A35B5F"/>
    <w:rsid w:val="00A36E23"/>
    <w:rsid w:val="00A36E5F"/>
    <w:rsid w:val="00A37095"/>
    <w:rsid w:val="00A37239"/>
    <w:rsid w:val="00A37360"/>
    <w:rsid w:val="00A40014"/>
    <w:rsid w:val="00A40A4E"/>
    <w:rsid w:val="00A4129E"/>
    <w:rsid w:val="00A4154F"/>
    <w:rsid w:val="00A41581"/>
    <w:rsid w:val="00A42952"/>
    <w:rsid w:val="00A42A17"/>
    <w:rsid w:val="00A42ED6"/>
    <w:rsid w:val="00A4329D"/>
    <w:rsid w:val="00A4365C"/>
    <w:rsid w:val="00A436DB"/>
    <w:rsid w:val="00A43DB9"/>
    <w:rsid w:val="00A43E60"/>
    <w:rsid w:val="00A445DF"/>
    <w:rsid w:val="00A4461D"/>
    <w:rsid w:val="00A44C5B"/>
    <w:rsid w:val="00A44E76"/>
    <w:rsid w:val="00A45A45"/>
    <w:rsid w:val="00A463AC"/>
    <w:rsid w:val="00A4649D"/>
    <w:rsid w:val="00A46E0E"/>
    <w:rsid w:val="00A4728E"/>
    <w:rsid w:val="00A47DDF"/>
    <w:rsid w:val="00A506E3"/>
    <w:rsid w:val="00A507E7"/>
    <w:rsid w:val="00A5131F"/>
    <w:rsid w:val="00A5142A"/>
    <w:rsid w:val="00A51AA5"/>
    <w:rsid w:val="00A5281D"/>
    <w:rsid w:val="00A5379F"/>
    <w:rsid w:val="00A539D7"/>
    <w:rsid w:val="00A53AB2"/>
    <w:rsid w:val="00A540FC"/>
    <w:rsid w:val="00A54356"/>
    <w:rsid w:val="00A543CC"/>
    <w:rsid w:val="00A54635"/>
    <w:rsid w:val="00A547C8"/>
    <w:rsid w:val="00A54CE2"/>
    <w:rsid w:val="00A559B1"/>
    <w:rsid w:val="00A56425"/>
    <w:rsid w:val="00A5670F"/>
    <w:rsid w:val="00A569A3"/>
    <w:rsid w:val="00A56FA5"/>
    <w:rsid w:val="00A57D9A"/>
    <w:rsid w:val="00A60DF9"/>
    <w:rsid w:val="00A6125A"/>
    <w:rsid w:val="00A61A90"/>
    <w:rsid w:val="00A61C5C"/>
    <w:rsid w:val="00A61D27"/>
    <w:rsid w:val="00A625C1"/>
    <w:rsid w:val="00A6271B"/>
    <w:rsid w:val="00A62D72"/>
    <w:rsid w:val="00A62E66"/>
    <w:rsid w:val="00A630B1"/>
    <w:rsid w:val="00A63D43"/>
    <w:rsid w:val="00A646DC"/>
    <w:rsid w:val="00A64A73"/>
    <w:rsid w:val="00A64CBA"/>
    <w:rsid w:val="00A64D02"/>
    <w:rsid w:val="00A65A34"/>
    <w:rsid w:val="00A65D80"/>
    <w:rsid w:val="00A6617F"/>
    <w:rsid w:val="00A669E9"/>
    <w:rsid w:val="00A673EE"/>
    <w:rsid w:val="00A67DE4"/>
    <w:rsid w:val="00A701C6"/>
    <w:rsid w:val="00A70351"/>
    <w:rsid w:val="00A703FC"/>
    <w:rsid w:val="00A707BA"/>
    <w:rsid w:val="00A71061"/>
    <w:rsid w:val="00A71550"/>
    <w:rsid w:val="00A71E1D"/>
    <w:rsid w:val="00A724B6"/>
    <w:rsid w:val="00A72621"/>
    <w:rsid w:val="00A728A5"/>
    <w:rsid w:val="00A73420"/>
    <w:rsid w:val="00A73685"/>
    <w:rsid w:val="00A73698"/>
    <w:rsid w:val="00A7382C"/>
    <w:rsid w:val="00A73F5C"/>
    <w:rsid w:val="00A744AB"/>
    <w:rsid w:val="00A752E7"/>
    <w:rsid w:val="00A76147"/>
    <w:rsid w:val="00A76171"/>
    <w:rsid w:val="00A7636D"/>
    <w:rsid w:val="00A76668"/>
    <w:rsid w:val="00A76F8C"/>
    <w:rsid w:val="00A772FB"/>
    <w:rsid w:val="00A8001A"/>
    <w:rsid w:val="00A80B6A"/>
    <w:rsid w:val="00A80EF8"/>
    <w:rsid w:val="00A80F9D"/>
    <w:rsid w:val="00A81474"/>
    <w:rsid w:val="00A82160"/>
    <w:rsid w:val="00A83001"/>
    <w:rsid w:val="00A833EA"/>
    <w:rsid w:val="00A8386C"/>
    <w:rsid w:val="00A839F0"/>
    <w:rsid w:val="00A83B5E"/>
    <w:rsid w:val="00A83E04"/>
    <w:rsid w:val="00A840F1"/>
    <w:rsid w:val="00A84264"/>
    <w:rsid w:val="00A84D7F"/>
    <w:rsid w:val="00A84F2D"/>
    <w:rsid w:val="00A850D0"/>
    <w:rsid w:val="00A855EA"/>
    <w:rsid w:val="00A857C6"/>
    <w:rsid w:val="00A85941"/>
    <w:rsid w:val="00A8595D"/>
    <w:rsid w:val="00A86882"/>
    <w:rsid w:val="00A86A6A"/>
    <w:rsid w:val="00A86AFF"/>
    <w:rsid w:val="00A87B36"/>
    <w:rsid w:val="00A9068F"/>
    <w:rsid w:val="00A90882"/>
    <w:rsid w:val="00A914AA"/>
    <w:rsid w:val="00A9162E"/>
    <w:rsid w:val="00A918BA"/>
    <w:rsid w:val="00A91A03"/>
    <w:rsid w:val="00A91DB6"/>
    <w:rsid w:val="00A91E78"/>
    <w:rsid w:val="00A92329"/>
    <w:rsid w:val="00A92AB0"/>
    <w:rsid w:val="00A92C6A"/>
    <w:rsid w:val="00A93588"/>
    <w:rsid w:val="00A936B7"/>
    <w:rsid w:val="00A94CE5"/>
    <w:rsid w:val="00A96222"/>
    <w:rsid w:val="00A96966"/>
    <w:rsid w:val="00AA0316"/>
    <w:rsid w:val="00AA058B"/>
    <w:rsid w:val="00AA0F7A"/>
    <w:rsid w:val="00AA1233"/>
    <w:rsid w:val="00AA164E"/>
    <w:rsid w:val="00AA16A3"/>
    <w:rsid w:val="00AA1A78"/>
    <w:rsid w:val="00AA1A82"/>
    <w:rsid w:val="00AA230D"/>
    <w:rsid w:val="00AA357C"/>
    <w:rsid w:val="00AA415A"/>
    <w:rsid w:val="00AA466A"/>
    <w:rsid w:val="00AA5606"/>
    <w:rsid w:val="00AA59B6"/>
    <w:rsid w:val="00AA64FF"/>
    <w:rsid w:val="00AA651A"/>
    <w:rsid w:val="00AA69D5"/>
    <w:rsid w:val="00AA6A94"/>
    <w:rsid w:val="00AA7039"/>
    <w:rsid w:val="00AA79BF"/>
    <w:rsid w:val="00AA7B8E"/>
    <w:rsid w:val="00AB0548"/>
    <w:rsid w:val="00AB0B37"/>
    <w:rsid w:val="00AB0CDB"/>
    <w:rsid w:val="00AB0D0D"/>
    <w:rsid w:val="00AB0E35"/>
    <w:rsid w:val="00AB1011"/>
    <w:rsid w:val="00AB1669"/>
    <w:rsid w:val="00AB1C9B"/>
    <w:rsid w:val="00AB2357"/>
    <w:rsid w:val="00AB2834"/>
    <w:rsid w:val="00AB2E79"/>
    <w:rsid w:val="00AB30E1"/>
    <w:rsid w:val="00AB33A8"/>
    <w:rsid w:val="00AB35A0"/>
    <w:rsid w:val="00AB3AA9"/>
    <w:rsid w:val="00AB4173"/>
    <w:rsid w:val="00AB47BA"/>
    <w:rsid w:val="00AB4EE4"/>
    <w:rsid w:val="00AB577A"/>
    <w:rsid w:val="00AB57F8"/>
    <w:rsid w:val="00AB5C06"/>
    <w:rsid w:val="00AB5C3B"/>
    <w:rsid w:val="00AB5DD8"/>
    <w:rsid w:val="00AB5E2C"/>
    <w:rsid w:val="00AB646A"/>
    <w:rsid w:val="00AB6699"/>
    <w:rsid w:val="00AB6B5D"/>
    <w:rsid w:val="00AB6C0E"/>
    <w:rsid w:val="00AB6FD2"/>
    <w:rsid w:val="00AB76EC"/>
    <w:rsid w:val="00AB7769"/>
    <w:rsid w:val="00AB7B1E"/>
    <w:rsid w:val="00AB7D5C"/>
    <w:rsid w:val="00AC0383"/>
    <w:rsid w:val="00AC06A1"/>
    <w:rsid w:val="00AC0C19"/>
    <w:rsid w:val="00AC1E51"/>
    <w:rsid w:val="00AC1F49"/>
    <w:rsid w:val="00AC2007"/>
    <w:rsid w:val="00AC2206"/>
    <w:rsid w:val="00AC2460"/>
    <w:rsid w:val="00AC2A70"/>
    <w:rsid w:val="00AC2F7D"/>
    <w:rsid w:val="00AC36AB"/>
    <w:rsid w:val="00AC3BE0"/>
    <w:rsid w:val="00AC3C86"/>
    <w:rsid w:val="00AC3E10"/>
    <w:rsid w:val="00AC3F6F"/>
    <w:rsid w:val="00AC40FE"/>
    <w:rsid w:val="00AC5511"/>
    <w:rsid w:val="00AC5743"/>
    <w:rsid w:val="00AC5AC8"/>
    <w:rsid w:val="00AC5FDB"/>
    <w:rsid w:val="00AC655B"/>
    <w:rsid w:val="00AC6807"/>
    <w:rsid w:val="00AC6966"/>
    <w:rsid w:val="00AC69AF"/>
    <w:rsid w:val="00AC6E6E"/>
    <w:rsid w:val="00AC7002"/>
    <w:rsid w:val="00AC7278"/>
    <w:rsid w:val="00AC79D2"/>
    <w:rsid w:val="00AD082B"/>
    <w:rsid w:val="00AD0B01"/>
    <w:rsid w:val="00AD12DE"/>
    <w:rsid w:val="00AD1721"/>
    <w:rsid w:val="00AD2136"/>
    <w:rsid w:val="00AD27BB"/>
    <w:rsid w:val="00AD38FA"/>
    <w:rsid w:val="00AD39E9"/>
    <w:rsid w:val="00AD3AB9"/>
    <w:rsid w:val="00AD3E19"/>
    <w:rsid w:val="00AD421F"/>
    <w:rsid w:val="00AD4A6A"/>
    <w:rsid w:val="00AD4DDC"/>
    <w:rsid w:val="00AD5467"/>
    <w:rsid w:val="00AD547B"/>
    <w:rsid w:val="00AD57A0"/>
    <w:rsid w:val="00AD5AC3"/>
    <w:rsid w:val="00AD5C97"/>
    <w:rsid w:val="00AD5D69"/>
    <w:rsid w:val="00AD61EA"/>
    <w:rsid w:val="00AD6567"/>
    <w:rsid w:val="00AD6A60"/>
    <w:rsid w:val="00AD6C19"/>
    <w:rsid w:val="00AD7675"/>
    <w:rsid w:val="00AD7AE7"/>
    <w:rsid w:val="00AD7B01"/>
    <w:rsid w:val="00AE0694"/>
    <w:rsid w:val="00AE07BC"/>
    <w:rsid w:val="00AE0A85"/>
    <w:rsid w:val="00AE1A53"/>
    <w:rsid w:val="00AE1D32"/>
    <w:rsid w:val="00AE2332"/>
    <w:rsid w:val="00AE250F"/>
    <w:rsid w:val="00AE2E3B"/>
    <w:rsid w:val="00AE3CA3"/>
    <w:rsid w:val="00AE4F69"/>
    <w:rsid w:val="00AE5223"/>
    <w:rsid w:val="00AE5395"/>
    <w:rsid w:val="00AE56F4"/>
    <w:rsid w:val="00AE58F6"/>
    <w:rsid w:val="00AE6151"/>
    <w:rsid w:val="00AE79D4"/>
    <w:rsid w:val="00AF0388"/>
    <w:rsid w:val="00AF0D80"/>
    <w:rsid w:val="00AF14D1"/>
    <w:rsid w:val="00AF1A16"/>
    <w:rsid w:val="00AF20E3"/>
    <w:rsid w:val="00AF245C"/>
    <w:rsid w:val="00AF2A60"/>
    <w:rsid w:val="00AF327F"/>
    <w:rsid w:val="00AF3CAA"/>
    <w:rsid w:val="00AF4EA9"/>
    <w:rsid w:val="00AF5093"/>
    <w:rsid w:val="00AF556F"/>
    <w:rsid w:val="00AF5828"/>
    <w:rsid w:val="00AF6422"/>
    <w:rsid w:val="00AF67E3"/>
    <w:rsid w:val="00AF6E2A"/>
    <w:rsid w:val="00B002E4"/>
    <w:rsid w:val="00B00693"/>
    <w:rsid w:val="00B00B4C"/>
    <w:rsid w:val="00B00FA5"/>
    <w:rsid w:val="00B0150C"/>
    <w:rsid w:val="00B02884"/>
    <w:rsid w:val="00B028BC"/>
    <w:rsid w:val="00B029C2"/>
    <w:rsid w:val="00B03639"/>
    <w:rsid w:val="00B03E0C"/>
    <w:rsid w:val="00B044F8"/>
    <w:rsid w:val="00B04A9C"/>
    <w:rsid w:val="00B04B41"/>
    <w:rsid w:val="00B04C53"/>
    <w:rsid w:val="00B04C8E"/>
    <w:rsid w:val="00B06006"/>
    <w:rsid w:val="00B06E04"/>
    <w:rsid w:val="00B07358"/>
    <w:rsid w:val="00B077FE"/>
    <w:rsid w:val="00B0793B"/>
    <w:rsid w:val="00B10579"/>
    <w:rsid w:val="00B1109C"/>
    <w:rsid w:val="00B1130A"/>
    <w:rsid w:val="00B11619"/>
    <w:rsid w:val="00B1198A"/>
    <w:rsid w:val="00B12006"/>
    <w:rsid w:val="00B12EC7"/>
    <w:rsid w:val="00B135E8"/>
    <w:rsid w:val="00B1390B"/>
    <w:rsid w:val="00B13A92"/>
    <w:rsid w:val="00B14206"/>
    <w:rsid w:val="00B142A5"/>
    <w:rsid w:val="00B146D4"/>
    <w:rsid w:val="00B14753"/>
    <w:rsid w:val="00B149BC"/>
    <w:rsid w:val="00B14AD0"/>
    <w:rsid w:val="00B14E3A"/>
    <w:rsid w:val="00B1522D"/>
    <w:rsid w:val="00B154F4"/>
    <w:rsid w:val="00B1557E"/>
    <w:rsid w:val="00B159DE"/>
    <w:rsid w:val="00B15E7C"/>
    <w:rsid w:val="00B164E1"/>
    <w:rsid w:val="00B16AC0"/>
    <w:rsid w:val="00B16C1E"/>
    <w:rsid w:val="00B171FE"/>
    <w:rsid w:val="00B1763D"/>
    <w:rsid w:val="00B17647"/>
    <w:rsid w:val="00B1790E"/>
    <w:rsid w:val="00B17FF2"/>
    <w:rsid w:val="00B202DB"/>
    <w:rsid w:val="00B20ABC"/>
    <w:rsid w:val="00B2104E"/>
    <w:rsid w:val="00B21214"/>
    <w:rsid w:val="00B215CF"/>
    <w:rsid w:val="00B215EB"/>
    <w:rsid w:val="00B216CC"/>
    <w:rsid w:val="00B21D8C"/>
    <w:rsid w:val="00B2289C"/>
    <w:rsid w:val="00B233B4"/>
    <w:rsid w:val="00B23780"/>
    <w:rsid w:val="00B23C8B"/>
    <w:rsid w:val="00B23E54"/>
    <w:rsid w:val="00B245B1"/>
    <w:rsid w:val="00B25082"/>
    <w:rsid w:val="00B2542B"/>
    <w:rsid w:val="00B25C6B"/>
    <w:rsid w:val="00B25CDF"/>
    <w:rsid w:val="00B25EDA"/>
    <w:rsid w:val="00B26F85"/>
    <w:rsid w:val="00B271B8"/>
    <w:rsid w:val="00B27299"/>
    <w:rsid w:val="00B31508"/>
    <w:rsid w:val="00B3200E"/>
    <w:rsid w:val="00B328F0"/>
    <w:rsid w:val="00B32A2F"/>
    <w:rsid w:val="00B32DA0"/>
    <w:rsid w:val="00B32E60"/>
    <w:rsid w:val="00B32ED7"/>
    <w:rsid w:val="00B33459"/>
    <w:rsid w:val="00B33461"/>
    <w:rsid w:val="00B3346E"/>
    <w:rsid w:val="00B3444F"/>
    <w:rsid w:val="00B34572"/>
    <w:rsid w:val="00B34608"/>
    <w:rsid w:val="00B34B89"/>
    <w:rsid w:val="00B34F4E"/>
    <w:rsid w:val="00B350D6"/>
    <w:rsid w:val="00B35B29"/>
    <w:rsid w:val="00B35BC8"/>
    <w:rsid w:val="00B35D0D"/>
    <w:rsid w:val="00B36191"/>
    <w:rsid w:val="00B3785F"/>
    <w:rsid w:val="00B37C7D"/>
    <w:rsid w:val="00B37F05"/>
    <w:rsid w:val="00B40333"/>
    <w:rsid w:val="00B4064D"/>
    <w:rsid w:val="00B4087A"/>
    <w:rsid w:val="00B409C9"/>
    <w:rsid w:val="00B40A9F"/>
    <w:rsid w:val="00B40B76"/>
    <w:rsid w:val="00B414D4"/>
    <w:rsid w:val="00B419F5"/>
    <w:rsid w:val="00B41AE3"/>
    <w:rsid w:val="00B41B3D"/>
    <w:rsid w:val="00B42691"/>
    <w:rsid w:val="00B42AF6"/>
    <w:rsid w:val="00B42BBD"/>
    <w:rsid w:val="00B42C67"/>
    <w:rsid w:val="00B430A5"/>
    <w:rsid w:val="00B43490"/>
    <w:rsid w:val="00B4354B"/>
    <w:rsid w:val="00B43623"/>
    <w:rsid w:val="00B43C4E"/>
    <w:rsid w:val="00B43CB8"/>
    <w:rsid w:val="00B43E6A"/>
    <w:rsid w:val="00B44686"/>
    <w:rsid w:val="00B4473E"/>
    <w:rsid w:val="00B45038"/>
    <w:rsid w:val="00B45065"/>
    <w:rsid w:val="00B451D8"/>
    <w:rsid w:val="00B45AF8"/>
    <w:rsid w:val="00B462CB"/>
    <w:rsid w:val="00B46C0A"/>
    <w:rsid w:val="00B47551"/>
    <w:rsid w:val="00B477B0"/>
    <w:rsid w:val="00B50B17"/>
    <w:rsid w:val="00B50D05"/>
    <w:rsid w:val="00B51D0F"/>
    <w:rsid w:val="00B52049"/>
    <w:rsid w:val="00B53AE1"/>
    <w:rsid w:val="00B53CFF"/>
    <w:rsid w:val="00B54A45"/>
    <w:rsid w:val="00B54B8E"/>
    <w:rsid w:val="00B550FD"/>
    <w:rsid w:val="00B5544A"/>
    <w:rsid w:val="00B558A6"/>
    <w:rsid w:val="00B55A13"/>
    <w:rsid w:val="00B55A35"/>
    <w:rsid w:val="00B55B87"/>
    <w:rsid w:val="00B55BA3"/>
    <w:rsid w:val="00B562F2"/>
    <w:rsid w:val="00B56785"/>
    <w:rsid w:val="00B568EF"/>
    <w:rsid w:val="00B56A62"/>
    <w:rsid w:val="00B56CDF"/>
    <w:rsid w:val="00B575B1"/>
    <w:rsid w:val="00B57AEC"/>
    <w:rsid w:val="00B60034"/>
    <w:rsid w:val="00B6007D"/>
    <w:rsid w:val="00B6025B"/>
    <w:rsid w:val="00B60E1B"/>
    <w:rsid w:val="00B6104F"/>
    <w:rsid w:val="00B61256"/>
    <w:rsid w:val="00B614D3"/>
    <w:rsid w:val="00B614E5"/>
    <w:rsid w:val="00B623E7"/>
    <w:rsid w:val="00B62531"/>
    <w:rsid w:val="00B62702"/>
    <w:rsid w:val="00B627EF"/>
    <w:rsid w:val="00B62C2E"/>
    <w:rsid w:val="00B63B8B"/>
    <w:rsid w:val="00B63E92"/>
    <w:rsid w:val="00B64607"/>
    <w:rsid w:val="00B64A72"/>
    <w:rsid w:val="00B64E3A"/>
    <w:rsid w:val="00B653DA"/>
    <w:rsid w:val="00B65A62"/>
    <w:rsid w:val="00B66101"/>
    <w:rsid w:val="00B66B4E"/>
    <w:rsid w:val="00B66C3E"/>
    <w:rsid w:val="00B66E00"/>
    <w:rsid w:val="00B670B3"/>
    <w:rsid w:val="00B67211"/>
    <w:rsid w:val="00B67CC0"/>
    <w:rsid w:val="00B70672"/>
    <w:rsid w:val="00B70BAE"/>
    <w:rsid w:val="00B71678"/>
    <w:rsid w:val="00B71A50"/>
    <w:rsid w:val="00B71C04"/>
    <w:rsid w:val="00B71C8F"/>
    <w:rsid w:val="00B71F0F"/>
    <w:rsid w:val="00B71F69"/>
    <w:rsid w:val="00B71FF8"/>
    <w:rsid w:val="00B72217"/>
    <w:rsid w:val="00B7272E"/>
    <w:rsid w:val="00B72939"/>
    <w:rsid w:val="00B73638"/>
    <w:rsid w:val="00B73B7D"/>
    <w:rsid w:val="00B740DE"/>
    <w:rsid w:val="00B743F1"/>
    <w:rsid w:val="00B74473"/>
    <w:rsid w:val="00B74A7D"/>
    <w:rsid w:val="00B74EC6"/>
    <w:rsid w:val="00B764B3"/>
    <w:rsid w:val="00B77376"/>
    <w:rsid w:val="00B7759A"/>
    <w:rsid w:val="00B778DF"/>
    <w:rsid w:val="00B77FEB"/>
    <w:rsid w:val="00B807A4"/>
    <w:rsid w:val="00B80FE2"/>
    <w:rsid w:val="00B81130"/>
    <w:rsid w:val="00B81182"/>
    <w:rsid w:val="00B82195"/>
    <w:rsid w:val="00B822CD"/>
    <w:rsid w:val="00B823FB"/>
    <w:rsid w:val="00B8255F"/>
    <w:rsid w:val="00B82E86"/>
    <w:rsid w:val="00B830EF"/>
    <w:rsid w:val="00B845F7"/>
    <w:rsid w:val="00B846C8"/>
    <w:rsid w:val="00B84B1D"/>
    <w:rsid w:val="00B85224"/>
    <w:rsid w:val="00B85BB1"/>
    <w:rsid w:val="00B86416"/>
    <w:rsid w:val="00B8687A"/>
    <w:rsid w:val="00B86C42"/>
    <w:rsid w:val="00B86CC3"/>
    <w:rsid w:val="00B86FD1"/>
    <w:rsid w:val="00B87007"/>
    <w:rsid w:val="00B871A7"/>
    <w:rsid w:val="00B87201"/>
    <w:rsid w:val="00B87F36"/>
    <w:rsid w:val="00B90038"/>
    <w:rsid w:val="00B904BE"/>
    <w:rsid w:val="00B906D2"/>
    <w:rsid w:val="00B90768"/>
    <w:rsid w:val="00B90CEA"/>
    <w:rsid w:val="00B90DA6"/>
    <w:rsid w:val="00B912AD"/>
    <w:rsid w:val="00B91FDC"/>
    <w:rsid w:val="00B92584"/>
    <w:rsid w:val="00B92B01"/>
    <w:rsid w:val="00B93926"/>
    <w:rsid w:val="00B9499C"/>
    <w:rsid w:val="00B94FBE"/>
    <w:rsid w:val="00B956E3"/>
    <w:rsid w:val="00B95AB6"/>
    <w:rsid w:val="00B95C43"/>
    <w:rsid w:val="00B967C2"/>
    <w:rsid w:val="00B96EC2"/>
    <w:rsid w:val="00B96EE4"/>
    <w:rsid w:val="00B97064"/>
    <w:rsid w:val="00B974ED"/>
    <w:rsid w:val="00B97571"/>
    <w:rsid w:val="00B975FE"/>
    <w:rsid w:val="00B97851"/>
    <w:rsid w:val="00B979A5"/>
    <w:rsid w:val="00B97AAE"/>
    <w:rsid w:val="00B97CE4"/>
    <w:rsid w:val="00BA0624"/>
    <w:rsid w:val="00BA0BB4"/>
    <w:rsid w:val="00BA0FD1"/>
    <w:rsid w:val="00BA17D8"/>
    <w:rsid w:val="00BA1A8D"/>
    <w:rsid w:val="00BA1D7D"/>
    <w:rsid w:val="00BA1E22"/>
    <w:rsid w:val="00BA2983"/>
    <w:rsid w:val="00BA29BA"/>
    <w:rsid w:val="00BA2A05"/>
    <w:rsid w:val="00BA2B52"/>
    <w:rsid w:val="00BA3A79"/>
    <w:rsid w:val="00BA3EBB"/>
    <w:rsid w:val="00BA3F04"/>
    <w:rsid w:val="00BA4D9F"/>
    <w:rsid w:val="00BA4DEE"/>
    <w:rsid w:val="00BA5049"/>
    <w:rsid w:val="00BA5139"/>
    <w:rsid w:val="00BA51F8"/>
    <w:rsid w:val="00BA559A"/>
    <w:rsid w:val="00BA5F25"/>
    <w:rsid w:val="00BA61B0"/>
    <w:rsid w:val="00BA6E21"/>
    <w:rsid w:val="00BA6F9C"/>
    <w:rsid w:val="00BA78C2"/>
    <w:rsid w:val="00BA7E79"/>
    <w:rsid w:val="00BB03DA"/>
    <w:rsid w:val="00BB06C9"/>
    <w:rsid w:val="00BB0B25"/>
    <w:rsid w:val="00BB0C0C"/>
    <w:rsid w:val="00BB0ED3"/>
    <w:rsid w:val="00BB1040"/>
    <w:rsid w:val="00BB10D2"/>
    <w:rsid w:val="00BB1457"/>
    <w:rsid w:val="00BB14C0"/>
    <w:rsid w:val="00BB1D61"/>
    <w:rsid w:val="00BB1E82"/>
    <w:rsid w:val="00BB27FB"/>
    <w:rsid w:val="00BB2DA3"/>
    <w:rsid w:val="00BB3BB8"/>
    <w:rsid w:val="00BB426F"/>
    <w:rsid w:val="00BB441A"/>
    <w:rsid w:val="00BB4C82"/>
    <w:rsid w:val="00BB53AE"/>
    <w:rsid w:val="00BB548B"/>
    <w:rsid w:val="00BB5E72"/>
    <w:rsid w:val="00BB669C"/>
    <w:rsid w:val="00BB6AAE"/>
    <w:rsid w:val="00BB78D6"/>
    <w:rsid w:val="00BB7942"/>
    <w:rsid w:val="00BC03EA"/>
    <w:rsid w:val="00BC0493"/>
    <w:rsid w:val="00BC0C11"/>
    <w:rsid w:val="00BC15E8"/>
    <w:rsid w:val="00BC1A95"/>
    <w:rsid w:val="00BC1D9D"/>
    <w:rsid w:val="00BC1E79"/>
    <w:rsid w:val="00BC1EDA"/>
    <w:rsid w:val="00BC1F25"/>
    <w:rsid w:val="00BC2034"/>
    <w:rsid w:val="00BC343C"/>
    <w:rsid w:val="00BC3652"/>
    <w:rsid w:val="00BC37D9"/>
    <w:rsid w:val="00BC41D9"/>
    <w:rsid w:val="00BC4244"/>
    <w:rsid w:val="00BC47ED"/>
    <w:rsid w:val="00BC4F64"/>
    <w:rsid w:val="00BC5123"/>
    <w:rsid w:val="00BC5154"/>
    <w:rsid w:val="00BC51A5"/>
    <w:rsid w:val="00BC51D5"/>
    <w:rsid w:val="00BC610C"/>
    <w:rsid w:val="00BC630A"/>
    <w:rsid w:val="00BC6372"/>
    <w:rsid w:val="00BC6820"/>
    <w:rsid w:val="00BC698A"/>
    <w:rsid w:val="00BC6ED2"/>
    <w:rsid w:val="00BC6F80"/>
    <w:rsid w:val="00BC74E3"/>
    <w:rsid w:val="00BD0617"/>
    <w:rsid w:val="00BD0797"/>
    <w:rsid w:val="00BD0941"/>
    <w:rsid w:val="00BD0C0A"/>
    <w:rsid w:val="00BD1782"/>
    <w:rsid w:val="00BD1AE5"/>
    <w:rsid w:val="00BD1D31"/>
    <w:rsid w:val="00BD1F63"/>
    <w:rsid w:val="00BD216E"/>
    <w:rsid w:val="00BD2566"/>
    <w:rsid w:val="00BD2864"/>
    <w:rsid w:val="00BD2B2E"/>
    <w:rsid w:val="00BD3310"/>
    <w:rsid w:val="00BD36B9"/>
    <w:rsid w:val="00BD3D6C"/>
    <w:rsid w:val="00BD3DCA"/>
    <w:rsid w:val="00BD4374"/>
    <w:rsid w:val="00BD4BD4"/>
    <w:rsid w:val="00BD544E"/>
    <w:rsid w:val="00BD625D"/>
    <w:rsid w:val="00BD6264"/>
    <w:rsid w:val="00BD633C"/>
    <w:rsid w:val="00BD69FD"/>
    <w:rsid w:val="00BD7145"/>
    <w:rsid w:val="00BD71DF"/>
    <w:rsid w:val="00BD75AB"/>
    <w:rsid w:val="00BD7716"/>
    <w:rsid w:val="00BE0007"/>
    <w:rsid w:val="00BE02A2"/>
    <w:rsid w:val="00BE0824"/>
    <w:rsid w:val="00BE0DDC"/>
    <w:rsid w:val="00BE1441"/>
    <w:rsid w:val="00BE178B"/>
    <w:rsid w:val="00BE188C"/>
    <w:rsid w:val="00BE1B0A"/>
    <w:rsid w:val="00BE1C94"/>
    <w:rsid w:val="00BE231D"/>
    <w:rsid w:val="00BE23BB"/>
    <w:rsid w:val="00BE2538"/>
    <w:rsid w:val="00BE3031"/>
    <w:rsid w:val="00BE31E8"/>
    <w:rsid w:val="00BE3484"/>
    <w:rsid w:val="00BE39DE"/>
    <w:rsid w:val="00BE3A16"/>
    <w:rsid w:val="00BE3A90"/>
    <w:rsid w:val="00BE4E94"/>
    <w:rsid w:val="00BE525F"/>
    <w:rsid w:val="00BE5406"/>
    <w:rsid w:val="00BE5520"/>
    <w:rsid w:val="00BE5B5C"/>
    <w:rsid w:val="00BE6D5F"/>
    <w:rsid w:val="00BE6EBB"/>
    <w:rsid w:val="00BE715C"/>
    <w:rsid w:val="00BE7A01"/>
    <w:rsid w:val="00BE7C30"/>
    <w:rsid w:val="00BE7D6E"/>
    <w:rsid w:val="00BE7D97"/>
    <w:rsid w:val="00BF0349"/>
    <w:rsid w:val="00BF06A9"/>
    <w:rsid w:val="00BF0983"/>
    <w:rsid w:val="00BF1202"/>
    <w:rsid w:val="00BF12D0"/>
    <w:rsid w:val="00BF12E1"/>
    <w:rsid w:val="00BF18AC"/>
    <w:rsid w:val="00BF193C"/>
    <w:rsid w:val="00BF1B7D"/>
    <w:rsid w:val="00BF1BDB"/>
    <w:rsid w:val="00BF1E05"/>
    <w:rsid w:val="00BF23EC"/>
    <w:rsid w:val="00BF2410"/>
    <w:rsid w:val="00BF255B"/>
    <w:rsid w:val="00BF318F"/>
    <w:rsid w:val="00BF3548"/>
    <w:rsid w:val="00BF3A03"/>
    <w:rsid w:val="00BF3DC8"/>
    <w:rsid w:val="00BF403E"/>
    <w:rsid w:val="00BF40E2"/>
    <w:rsid w:val="00BF44E8"/>
    <w:rsid w:val="00BF4A5F"/>
    <w:rsid w:val="00BF5544"/>
    <w:rsid w:val="00BF6A48"/>
    <w:rsid w:val="00BF6CC9"/>
    <w:rsid w:val="00BF7142"/>
    <w:rsid w:val="00BF784B"/>
    <w:rsid w:val="00BF7922"/>
    <w:rsid w:val="00BF7D82"/>
    <w:rsid w:val="00BF7F87"/>
    <w:rsid w:val="00BF7F97"/>
    <w:rsid w:val="00C00185"/>
    <w:rsid w:val="00C001DD"/>
    <w:rsid w:val="00C003CA"/>
    <w:rsid w:val="00C00402"/>
    <w:rsid w:val="00C007EC"/>
    <w:rsid w:val="00C008DB"/>
    <w:rsid w:val="00C00B5F"/>
    <w:rsid w:val="00C01512"/>
    <w:rsid w:val="00C01B1C"/>
    <w:rsid w:val="00C01C59"/>
    <w:rsid w:val="00C01E36"/>
    <w:rsid w:val="00C02067"/>
    <w:rsid w:val="00C0294D"/>
    <w:rsid w:val="00C02D1C"/>
    <w:rsid w:val="00C037AA"/>
    <w:rsid w:val="00C03AFB"/>
    <w:rsid w:val="00C04869"/>
    <w:rsid w:val="00C04B83"/>
    <w:rsid w:val="00C04EE8"/>
    <w:rsid w:val="00C051DD"/>
    <w:rsid w:val="00C05248"/>
    <w:rsid w:val="00C058BE"/>
    <w:rsid w:val="00C05A58"/>
    <w:rsid w:val="00C0614E"/>
    <w:rsid w:val="00C0631B"/>
    <w:rsid w:val="00C06701"/>
    <w:rsid w:val="00C06779"/>
    <w:rsid w:val="00C067D2"/>
    <w:rsid w:val="00C06BC1"/>
    <w:rsid w:val="00C0744D"/>
    <w:rsid w:val="00C1014B"/>
    <w:rsid w:val="00C1051C"/>
    <w:rsid w:val="00C10C09"/>
    <w:rsid w:val="00C111F4"/>
    <w:rsid w:val="00C114A7"/>
    <w:rsid w:val="00C12244"/>
    <w:rsid w:val="00C12320"/>
    <w:rsid w:val="00C12C23"/>
    <w:rsid w:val="00C12CDF"/>
    <w:rsid w:val="00C13220"/>
    <w:rsid w:val="00C145BC"/>
    <w:rsid w:val="00C14BB8"/>
    <w:rsid w:val="00C156BE"/>
    <w:rsid w:val="00C161C5"/>
    <w:rsid w:val="00C163DC"/>
    <w:rsid w:val="00C1682A"/>
    <w:rsid w:val="00C16D36"/>
    <w:rsid w:val="00C17147"/>
    <w:rsid w:val="00C17954"/>
    <w:rsid w:val="00C20F50"/>
    <w:rsid w:val="00C2114B"/>
    <w:rsid w:val="00C21E47"/>
    <w:rsid w:val="00C21FE6"/>
    <w:rsid w:val="00C22B89"/>
    <w:rsid w:val="00C22D67"/>
    <w:rsid w:val="00C2320B"/>
    <w:rsid w:val="00C2391B"/>
    <w:rsid w:val="00C23926"/>
    <w:rsid w:val="00C23D2A"/>
    <w:rsid w:val="00C23DD7"/>
    <w:rsid w:val="00C24C41"/>
    <w:rsid w:val="00C24D9F"/>
    <w:rsid w:val="00C24EED"/>
    <w:rsid w:val="00C2500C"/>
    <w:rsid w:val="00C25319"/>
    <w:rsid w:val="00C2546D"/>
    <w:rsid w:val="00C256D0"/>
    <w:rsid w:val="00C25AA3"/>
    <w:rsid w:val="00C25BA0"/>
    <w:rsid w:val="00C25F04"/>
    <w:rsid w:val="00C2602B"/>
    <w:rsid w:val="00C26808"/>
    <w:rsid w:val="00C274E7"/>
    <w:rsid w:val="00C278AC"/>
    <w:rsid w:val="00C300F2"/>
    <w:rsid w:val="00C30D2A"/>
    <w:rsid w:val="00C30D6B"/>
    <w:rsid w:val="00C30F81"/>
    <w:rsid w:val="00C310FB"/>
    <w:rsid w:val="00C313BB"/>
    <w:rsid w:val="00C31CA0"/>
    <w:rsid w:val="00C33058"/>
    <w:rsid w:val="00C3320D"/>
    <w:rsid w:val="00C338FA"/>
    <w:rsid w:val="00C33B33"/>
    <w:rsid w:val="00C33FD9"/>
    <w:rsid w:val="00C3452B"/>
    <w:rsid w:val="00C345EF"/>
    <w:rsid w:val="00C34C79"/>
    <w:rsid w:val="00C34D79"/>
    <w:rsid w:val="00C34E09"/>
    <w:rsid w:val="00C35317"/>
    <w:rsid w:val="00C355EE"/>
    <w:rsid w:val="00C35682"/>
    <w:rsid w:val="00C3591C"/>
    <w:rsid w:val="00C35A43"/>
    <w:rsid w:val="00C35FE5"/>
    <w:rsid w:val="00C36017"/>
    <w:rsid w:val="00C37188"/>
    <w:rsid w:val="00C40968"/>
    <w:rsid w:val="00C40EFB"/>
    <w:rsid w:val="00C4126C"/>
    <w:rsid w:val="00C41E8A"/>
    <w:rsid w:val="00C41FDA"/>
    <w:rsid w:val="00C42228"/>
    <w:rsid w:val="00C4234B"/>
    <w:rsid w:val="00C428D5"/>
    <w:rsid w:val="00C42954"/>
    <w:rsid w:val="00C42AA3"/>
    <w:rsid w:val="00C42F75"/>
    <w:rsid w:val="00C43F49"/>
    <w:rsid w:val="00C443FD"/>
    <w:rsid w:val="00C44787"/>
    <w:rsid w:val="00C44977"/>
    <w:rsid w:val="00C45202"/>
    <w:rsid w:val="00C45C6F"/>
    <w:rsid w:val="00C46AB9"/>
    <w:rsid w:val="00C46C37"/>
    <w:rsid w:val="00C47667"/>
    <w:rsid w:val="00C47952"/>
    <w:rsid w:val="00C50114"/>
    <w:rsid w:val="00C50202"/>
    <w:rsid w:val="00C50739"/>
    <w:rsid w:val="00C50A5D"/>
    <w:rsid w:val="00C51101"/>
    <w:rsid w:val="00C518C4"/>
    <w:rsid w:val="00C51B4E"/>
    <w:rsid w:val="00C51B6B"/>
    <w:rsid w:val="00C51BA8"/>
    <w:rsid w:val="00C522F0"/>
    <w:rsid w:val="00C52427"/>
    <w:rsid w:val="00C52DD4"/>
    <w:rsid w:val="00C52E86"/>
    <w:rsid w:val="00C5311D"/>
    <w:rsid w:val="00C5321B"/>
    <w:rsid w:val="00C533C5"/>
    <w:rsid w:val="00C53426"/>
    <w:rsid w:val="00C53AC6"/>
    <w:rsid w:val="00C53E18"/>
    <w:rsid w:val="00C53EB8"/>
    <w:rsid w:val="00C54623"/>
    <w:rsid w:val="00C547C3"/>
    <w:rsid w:val="00C55190"/>
    <w:rsid w:val="00C55E15"/>
    <w:rsid w:val="00C576B9"/>
    <w:rsid w:val="00C579C2"/>
    <w:rsid w:val="00C57CA2"/>
    <w:rsid w:val="00C60353"/>
    <w:rsid w:val="00C603A7"/>
    <w:rsid w:val="00C6049E"/>
    <w:rsid w:val="00C604D0"/>
    <w:rsid w:val="00C6077A"/>
    <w:rsid w:val="00C609A8"/>
    <w:rsid w:val="00C609CB"/>
    <w:rsid w:val="00C610BB"/>
    <w:rsid w:val="00C6131B"/>
    <w:rsid w:val="00C61BBA"/>
    <w:rsid w:val="00C61CEC"/>
    <w:rsid w:val="00C62A45"/>
    <w:rsid w:val="00C62C3A"/>
    <w:rsid w:val="00C62DEE"/>
    <w:rsid w:val="00C64159"/>
    <w:rsid w:val="00C6446B"/>
    <w:rsid w:val="00C645AF"/>
    <w:rsid w:val="00C652B2"/>
    <w:rsid w:val="00C65C1E"/>
    <w:rsid w:val="00C65ECE"/>
    <w:rsid w:val="00C66091"/>
    <w:rsid w:val="00C66C41"/>
    <w:rsid w:val="00C6734E"/>
    <w:rsid w:val="00C6758C"/>
    <w:rsid w:val="00C67641"/>
    <w:rsid w:val="00C67649"/>
    <w:rsid w:val="00C67886"/>
    <w:rsid w:val="00C679E0"/>
    <w:rsid w:val="00C7064A"/>
    <w:rsid w:val="00C7080F"/>
    <w:rsid w:val="00C70AE1"/>
    <w:rsid w:val="00C7103F"/>
    <w:rsid w:val="00C71A90"/>
    <w:rsid w:val="00C71B9D"/>
    <w:rsid w:val="00C724A4"/>
    <w:rsid w:val="00C72B55"/>
    <w:rsid w:val="00C72B8B"/>
    <w:rsid w:val="00C7350F"/>
    <w:rsid w:val="00C74113"/>
    <w:rsid w:val="00C74148"/>
    <w:rsid w:val="00C745EF"/>
    <w:rsid w:val="00C7461A"/>
    <w:rsid w:val="00C748B3"/>
    <w:rsid w:val="00C74924"/>
    <w:rsid w:val="00C7513A"/>
    <w:rsid w:val="00C76048"/>
    <w:rsid w:val="00C76A5D"/>
    <w:rsid w:val="00C76A78"/>
    <w:rsid w:val="00C76A94"/>
    <w:rsid w:val="00C76F71"/>
    <w:rsid w:val="00C77310"/>
    <w:rsid w:val="00C77430"/>
    <w:rsid w:val="00C77477"/>
    <w:rsid w:val="00C774C2"/>
    <w:rsid w:val="00C77508"/>
    <w:rsid w:val="00C775D3"/>
    <w:rsid w:val="00C77A46"/>
    <w:rsid w:val="00C77DF9"/>
    <w:rsid w:val="00C8157F"/>
    <w:rsid w:val="00C8165A"/>
    <w:rsid w:val="00C81A22"/>
    <w:rsid w:val="00C81AA3"/>
    <w:rsid w:val="00C81F1E"/>
    <w:rsid w:val="00C827DD"/>
    <w:rsid w:val="00C82E9B"/>
    <w:rsid w:val="00C83173"/>
    <w:rsid w:val="00C8336A"/>
    <w:rsid w:val="00C83537"/>
    <w:rsid w:val="00C83684"/>
    <w:rsid w:val="00C83CB6"/>
    <w:rsid w:val="00C83EBB"/>
    <w:rsid w:val="00C84129"/>
    <w:rsid w:val="00C8511D"/>
    <w:rsid w:val="00C85210"/>
    <w:rsid w:val="00C85906"/>
    <w:rsid w:val="00C86651"/>
    <w:rsid w:val="00C86FF4"/>
    <w:rsid w:val="00C8726D"/>
    <w:rsid w:val="00C872FB"/>
    <w:rsid w:val="00C90BA3"/>
    <w:rsid w:val="00C90C29"/>
    <w:rsid w:val="00C92C66"/>
    <w:rsid w:val="00C92F0F"/>
    <w:rsid w:val="00C932A2"/>
    <w:rsid w:val="00C9394F"/>
    <w:rsid w:val="00C9426F"/>
    <w:rsid w:val="00C946EB"/>
    <w:rsid w:val="00C9479E"/>
    <w:rsid w:val="00C94A48"/>
    <w:rsid w:val="00C94A4F"/>
    <w:rsid w:val="00C94AD5"/>
    <w:rsid w:val="00C94CC9"/>
    <w:rsid w:val="00C94F22"/>
    <w:rsid w:val="00C95026"/>
    <w:rsid w:val="00C953BB"/>
    <w:rsid w:val="00C95590"/>
    <w:rsid w:val="00C958A6"/>
    <w:rsid w:val="00C95B2A"/>
    <w:rsid w:val="00C95D6E"/>
    <w:rsid w:val="00C96B55"/>
    <w:rsid w:val="00C96F05"/>
    <w:rsid w:val="00C97437"/>
    <w:rsid w:val="00C97CAD"/>
    <w:rsid w:val="00CA0316"/>
    <w:rsid w:val="00CA11E7"/>
    <w:rsid w:val="00CA1FA6"/>
    <w:rsid w:val="00CA27F8"/>
    <w:rsid w:val="00CA281E"/>
    <w:rsid w:val="00CA2C58"/>
    <w:rsid w:val="00CA4229"/>
    <w:rsid w:val="00CA49EF"/>
    <w:rsid w:val="00CA4BE1"/>
    <w:rsid w:val="00CA4E6F"/>
    <w:rsid w:val="00CA54C4"/>
    <w:rsid w:val="00CA55F2"/>
    <w:rsid w:val="00CA5934"/>
    <w:rsid w:val="00CA5D48"/>
    <w:rsid w:val="00CA651C"/>
    <w:rsid w:val="00CA69A4"/>
    <w:rsid w:val="00CA6A0A"/>
    <w:rsid w:val="00CA6ACB"/>
    <w:rsid w:val="00CA6C58"/>
    <w:rsid w:val="00CA71E1"/>
    <w:rsid w:val="00CA79CE"/>
    <w:rsid w:val="00CA7B99"/>
    <w:rsid w:val="00CA7CF3"/>
    <w:rsid w:val="00CB01FD"/>
    <w:rsid w:val="00CB021C"/>
    <w:rsid w:val="00CB0976"/>
    <w:rsid w:val="00CB0A5E"/>
    <w:rsid w:val="00CB1073"/>
    <w:rsid w:val="00CB134B"/>
    <w:rsid w:val="00CB1A2D"/>
    <w:rsid w:val="00CB2044"/>
    <w:rsid w:val="00CB2447"/>
    <w:rsid w:val="00CB2C6D"/>
    <w:rsid w:val="00CB2FCB"/>
    <w:rsid w:val="00CB305E"/>
    <w:rsid w:val="00CB3801"/>
    <w:rsid w:val="00CB3FB1"/>
    <w:rsid w:val="00CB5015"/>
    <w:rsid w:val="00CB53F6"/>
    <w:rsid w:val="00CB55C9"/>
    <w:rsid w:val="00CB5AE8"/>
    <w:rsid w:val="00CB5B1A"/>
    <w:rsid w:val="00CB61A9"/>
    <w:rsid w:val="00CB6F0B"/>
    <w:rsid w:val="00CB7429"/>
    <w:rsid w:val="00CB7AEF"/>
    <w:rsid w:val="00CB7EC5"/>
    <w:rsid w:val="00CC0023"/>
    <w:rsid w:val="00CC018D"/>
    <w:rsid w:val="00CC04D4"/>
    <w:rsid w:val="00CC0AE4"/>
    <w:rsid w:val="00CC0C5D"/>
    <w:rsid w:val="00CC103F"/>
    <w:rsid w:val="00CC2531"/>
    <w:rsid w:val="00CC2568"/>
    <w:rsid w:val="00CC276D"/>
    <w:rsid w:val="00CC2EEE"/>
    <w:rsid w:val="00CC457A"/>
    <w:rsid w:val="00CC51E1"/>
    <w:rsid w:val="00CC52A6"/>
    <w:rsid w:val="00CC5A3D"/>
    <w:rsid w:val="00CC5BD8"/>
    <w:rsid w:val="00CC5D0F"/>
    <w:rsid w:val="00CC5F40"/>
    <w:rsid w:val="00CC64A1"/>
    <w:rsid w:val="00CC6712"/>
    <w:rsid w:val="00CC6A46"/>
    <w:rsid w:val="00CC6F5C"/>
    <w:rsid w:val="00CC7527"/>
    <w:rsid w:val="00CC7877"/>
    <w:rsid w:val="00CC7977"/>
    <w:rsid w:val="00CD003C"/>
    <w:rsid w:val="00CD0123"/>
    <w:rsid w:val="00CD0FAE"/>
    <w:rsid w:val="00CD1185"/>
    <w:rsid w:val="00CD1229"/>
    <w:rsid w:val="00CD15E9"/>
    <w:rsid w:val="00CD1661"/>
    <w:rsid w:val="00CD238D"/>
    <w:rsid w:val="00CD277B"/>
    <w:rsid w:val="00CD2B9A"/>
    <w:rsid w:val="00CD30D0"/>
    <w:rsid w:val="00CD3BC2"/>
    <w:rsid w:val="00CD4024"/>
    <w:rsid w:val="00CD4101"/>
    <w:rsid w:val="00CD4607"/>
    <w:rsid w:val="00CD4844"/>
    <w:rsid w:val="00CD4868"/>
    <w:rsid w:val="00CD4A0E"/>
    <w:rsid w:val="00CD4AF7"/>
    <w:rsid w:val="00CD4E46"/>
    <w:rsid w:val="00CD55DB"/>
    <w:rsid w:val="00CD5E08"/>
    <w:rsid w:val="00CD6194"/>
    <w:rsid w:val="00CD662D"/>
    <w:rsid w:val="00CD6C0C"/>
    <w:rsid w:val="00CD721E"/>
    <w:rsid w:val="00CD75B8"/>
    <w:rsid w:val="00CD7F65"/>
    <w:rsid w:val="00CE0B55"/>
    <w:rsid w:val="00CE0F76"/>
    <w:rsid w:val="00CE248A"/>
    <w:rsid w:val="00CE2CAB"/>
    <w:rsid w:val="00CE2D12"/>
    <w:rsid w:val="00CE3A23"/>
    <w:rsid w:val="00CE3BD9"/>
    <w:rsid w:val="00CE404C"/>
    <w:rsid w:val="00CE4482"/>
    <w:rsid w:val="00CE4BF5"/>
    <w:rsid w:val="00CE4C22"/>
    <w:rsid w:val="00CE4D1D"/>
    <w:rsid w:val="00CE4F40"/>
    <w:rsid w:val="00CE5473"/>
    <w:rsid w:val="00CE597F"/>
    <w:rsid w:val="00CE5EAD"/>
    <w:rsid w:val="00CE60ED"/>
    <w:rsid w:val="00CE6427"/>
    <w:rsid w:val="00CE6552"/>
    <w:rsid w:val="00CE65F6"/>
    <w:rsid w:val="00CE6CDC"/>
    <w:rsid w:val="00CE76C9"/>
    <w:rsid w:val="00CF038A"/>
    <w:rsid w:val="00CF0D79"/>
    <w:rsid w:val="00CF1261"/>
    <w:rsid w:val="00CF1484"/>
    <w:rsid w:val="00CF229A"/>
    <w:rsid w:val="00CF24BD"/>
    <w:rsid w:val="00CF39EE"/>
    <w:rsid w:val="00CF3CF3"/>
    <w:rsid w:val="00CF3FCB"/>
    <w:rsid w:val="00CF417F"/>
    <w:rsid w:val="00CF462D"/>
    <w:rsid w:val="00CF4A48"/>
    <w:rsid w:val="00CF4B5A"/>
    <w:rsid w:val="00CF58F0"/>
    <w:rsid w:val="00CF6113"/>
    <w:rsid w:val="00CF685F"/>
    <w:rsid w:val="00CF6C76"/>
    <w:rsid w:val="00CF7575"/>
    <w:rsid w:val="00CF7784"/>
    <w:rsid w:val="00CF79C3"/>
    <w:rsid w:val="00CF7B1B"/>
    <w:rsid w:val="00D00663"/>
    <w:rsid w:val="00D0070A"/>
    <w:rsid w:val="00D00CFD"/>
    <w:rsid w:val="00D00E56"/>
    <w:rsid w:val="00D02052"/>
    <w:rsid w:val="00D0221C"/>
    <w:rsid w:val="00D02855"/>
    <w:rsid w:val="00D03587"/>
    <w:rsid w:val="00D03BC7"/>
    <w:rsid w:val="00D0411D"/>
    <w:rsid w:val="00D04E8A"/>
    <w:rsid w:val="00D057C0"/>
    <w:rsid w:val="00D0634A"/>
    <w:rsid w:val="00D06B23"/>
    <w:rsid w:val="00D0785B"/>
    <w:rsid w:val="00D10596"/>
    <w:rsid w:val="00D10886"/>
    <w:rsid w:val="00D110D8"/>
    <w:rsid w:val="00D113D0"/>
    <w:rsid w:val="00D11A1B"/>
    <w:rsid w:val="00D12959"/>
    <w:rsid w:val="00D130B2"/>
    <w:rsid w:val="00D1316C"/>
    <w:rsid w:val="00D13834"/>
    <w:rsid w:val="00D14996"/>
    <w:rsid w:val="00D14F89"/>
    <w:rsid w:val="00D1542C"/>
    <w:rsid w:val="00D1549C"/>
    <w:rsid w:val="00D15A0F"/>
    <w:rsid w:val="00D162FA"/>
    <w:rsid w:val="00D16B06"/>
    <w:rsid w:val="00D16E5F"/>
    <w:rsid w:val="00D16EB7"/>
    <w:rsid w:val="00D170E6"/>
    <w:rsid w:val="00D20123"/>
    <w:rsid w:val="00D2035F"/>
    <w:rsid w:val="00D20543"/>
    <w:rsid w:val="00D20B3F"/>
    <w:rsid w:val="00D20C3E"/>
    <w:rsid w:val="00D20FEB"/>
    <w:rsid w:val="00D210FB"/>
    <w:rsid w:val="00D21345"/>
    <w:rsid w:val="00D21958"/>
    <w:rsid w:val="00D223FD"/>
    <w:rsid w:val="00D22965"/>
    <w:rsid w:val="00D2398F"/>
    <w:rsid w:val="00D23CD8"/>
    <w:rsid w:val="00D2517B"/>
    <w:rsid w:val="00D25D3F"/>
    <w:rsid w:val="00D267D8"/>
    <w:rsid w:val="00D267FC"/>
    <w:rsid w:val="00D26959"/>
    <w:rsid w:val="00D2698C"/>
    <w:rsid w:val="00D26EEA"/>
    <w:rsid w:val="00D27009"/>
    <w:rsid w:val="00D27422"/>
    <w:rsid w:val="00D27B0A"/>
    <w:rsid w:val="00D27EA6"/>
    <w:rsid w:val="00D300C8"/>
    <w:rsid w:val="00D30E88"/>
    <w:rsid w:val="00D3190B"/>
    <w:rsid w:val="00D31B2C"/>
    <w:rsid w:val="00D32170"/>
    <w:rsid w:val="00D322E7"/>
    <w:rsid w:val="00D32C32"/>
    <w:rsid w:val="00D3313F"/>
    <w:rsid w:val="00D332C3"/>
    <w:rsid w:val="00D338A3"/>
    <w:rsid w:val="00D3391C"/>
    <w:rsid w:val="00D33CA4"/>
    <w:rsid w:val="00D345FE"/>
    <w:rsid w:val="00D348BB"/>
    <w:rsid w:val="00D34DCA"/>
    <w:rsid w:val="00D354B3"/>
    <w:rsid w:val="00D35F5F"/>
    <w:rsid w:val="00D35FB6"/>
    <w:rsid w:val="00D36AC3"/>
    <w:rsid w:val="00D36FD7"/>
    <w:rsid w:val="00D37152"/>
    <w:rsid w:val="00D37D86"/>
    <w:rsid w:val="00D4040F"/>
    <w:rsid w:val="00D405C2"/>
    <w:rsid w:val="00D408D4"/>
    <w:rsid w:val="00D410AE"/>
    <w:rsid w:val="00D41396"/>
    <w:rsid w:val="00D4163B"/>
    <w:rsid w:val="00D41BF1"/>
    <w:rsid w:val="00D4222F"/>
    <w:rsid w:val="00D4230D"/>
    <w:rsid w:val="00D4284C"/>
    <w:rsid w:val="00D43026"/>
    <w:rsid w:val="00D43046"/>
    <w:rsid w:val="00D438C0"/>
    <w:rsid w:val="00D43DCE"/>
    <w:rsid w:val="00D44211"/>
    <w:rsid w:val="00D44740"/>
    <w:rsid w:val="00D44B5F"/>
    <w:rsid w:val="00D44E28"/>
    <w:rsid w:val="00D45388"/>
    <w:rsid w:val="00D453EC"/>
    <w:rsid w:val="00D45AEC"/>
    <w:rsid w:val="00D46065"/>
    <w:rsid w:val="00D46CB8"/>
    <w:rsid w:val="00D46EE6"/>
    <w:rsid w:val="00D47167"/>
    <w:rsid w:val="00D4752E"/>
    <w:rsid w:val="00D47923"/>
    <w:rsid w:val="00D506FA"/>
    <w:rsid w:val="00D50749"/>
    <w:rsid w:val="00D508C3"/>
    <w:rsid w:val="00D50C71"/>
    <w:rsid w:val="00D514D4"/>
    <w:rsid w:val="00D514F7"/>
    <w:rsid w:val="00D515B9"/>
    <w:rsid w:val="00D51A19"/>
    <w:rsid w:val="00D51F6D"/>
    <w:rsid w:val="00D52585"/>
    <w:rsid w:val="00D53C63"/>
    <w:rsid w:val="00D5521C"/>
    <w:rsid w:val="00D55555"/>
    <w:rsid w:val="00D55718"/>
    <w:rsid w:val="00D55803"/>
    <w:rsid w:val="00D56011"/>
    <w:rsid w:val="00D5690F"/>
    <w:rsid w:val="00D5696B"/>
    <w:rsid w:val="00D56E18"/>
    <w:rsid w:val="00D56FA2"/>
    <w:rsid w:val="00D57066"/>
    <w:rsid w:val="00D57353"/>
    <w:rsid w:val="00D57378"/>
    <w:rsid w:val="00D57782"/>
    <w:rsid w:val="00D57962"/>
    <w:rsid w:val="00D57B74"/>
    <w:rsid w:val="00D602BC"/>
    <w:rsid w:val="00D6031C"/>
    <w:rsid w:val="00D60883"/>
    <w:rsid w:val="00D60A4B"/>
    <w:rsid w:val="00D60AD8"/>
    <w:rsid w:val="00D60E1E"/>
    <w:rsid w:val="00D61818"/>
    <w:rsid w:val="00D62931"/>
    <w:rsid w:val="00D62A0C"/>
    <w:rsid w:val="00D62B26"/>
    <w:rsid w:val="00D62D2B"/>
    <w:rsid w:val="00D6355F"/>
    <w:rsid w:val="00D641E0"/>
    <w:rsid w:val="00D64DE0"/>
    <w:rsid w:val="00D650E0"/>
    <w:rsid w:val="00D650E1"/>
    <w:rsid w:val="00D6514E"/>
    <w:rsid w:val="00D656BB"/>
    <w:rsid w:val="00D65C39"/>
    <w:rsid w:val="00D65E0D"/>
    <w:rsid w:val="00D66202"/>
    <w:rsid w:val="00D667DA"/>
    <w:rsid w:val="00D669DE"/>
    <w:rsid w:val="00D66C3E"/>
    <w:rsid w:val="00D671B2"/>
    <w:rsid w:val="00D6754D"/>
    <w:rsid w:val="00D67ADB"/>
    <w:rsid w:val="00D70A35"/>
    <w:rsid w:val="00D70B7C"/>
    <w:rsid w:val="00D70C9B"/>
    <w:rsid w:val="00D717AE"/>
    <w:rsid w:val="00D71D25"/>
    <w:rsid w:val="00D7216B"/>
    <w:rsid w:val="00D7232E"/>
    <w:rsid w:val="00D7270C"/>
    <w:rsid w:val="00D731CD"/>
    <w:rsid w:val="00D7348C"/>
    <w:rsid w:val="00D73E14"/>
    <w:rsid w:val="00D744B3"/>
    <w:rsid w:val="00D74BA3"/>
    <w:rsid w:val="00D7528E"/>
    <w:rsid w:val="00D7561D"/>
    <w:rsid w:val="00D75811"/>
    <w:rsid w:val="00D76783"/>
    <w:rsid w:val="00D76B7F"/>
    <w:rsid w:val="00D76C1E"/>
    <w:rsid w:val="00D76F29"/>
    <w:rsid w:val="00D77079"/>
    <w:rsid w:val="00D77104"/>
    <w:rsid w:val="00D7717B"/>
    <w:rsid w:val="00D775D3"/>
    <w:rsid w:val="00D77C57"/>
    <w:rsid w:val="00D80488"/>
    <w:rsid w:val="00D804F3"/>
    <w:rsid w:val="00D805E7"/>
    <w:rsid w:val="00D80CB4"/>
    <w:rsid w:val="00D80DA8"/>
    <w:rsid w:val="00D8154D"/>
    <w:rsid w:val="00D824C9"/>
    <w:rsid w:val="00D824EF"/>
    <w:rsid w:val="00D82C82"/>
    <w:rsid w:val="00D82DAD"/>
    <w:rsid w:val="00D844AA"/>
    <w:rsid w:val="00D84999"/>
    <w:rsid w:val="00D85318"/>
    <w:rsid w:val="00D85414"/>
    <w:rsid w:val="00D85444"/>
    <w:rsid w:val="00D85C4C"/>
    <w:rsid w:val="00D85D4D"/>
    <w:rsid w:val="00D863B7"/>
    <w:rsid w:val="00D86714"/>
    <w:rsid w:val="00D868E7"/>
    <w:rsid w:val="00D86AB4"/>
    <w:rsid w:val="00D86FCB"/>
    <w:rsid w:val="00D877C7"/>
    <w:rsid w:val="00D87935"/>
    <w:rsid w:val="00D87A41"/>
    <w:rsid w:val="00D87ACB"/>
    <w:rsid w:val="00D90A2A"/>
    <w:rsid w:val="00D91AB0"/>
    <w:rsid w:val="00D91D7B"/>
    <w:rsid w:val="00D91F3B"/>
    <w:rsid w:val="00D922F4"/>
    <w:rsid w:val="00D9292F"/>
    <w:rsid w:val="00D92BA7"/>
    <w:rsid w:val="00D92F70"/>
    <w:rsid w:val="00D932AE"/>
    <w:rsid w:val="00D933D2"/>
    <w:rsid w:val="00D93501"/>
    <w:rsid w:val="00D93B5F"/>
    <w:rsid w:val="00D9418F"/>
    <w:rsid w:val="00D942EE"/>
    <w:rsid w:val="00D95AF1"/>
    <w:rsid w:val="00D96452"/>
    <w:rsid w:val="00D96E07"/>
    <w:rsid w:val="00D971FA"/>
    <w:rsid w:val="00D97202"/>
    <w:rsid w:val="00D97498"/>
    <w:rsid w:val="00D976A9"/>
    <w:rsid w:val="00D97E85"/>
    <w:rsid w:val="00DA0689"/>
    <w:rsid w:val="00DA0E79"/>
    <w:rsid w:val="00DA14D9"/>
    <w:rsid w:val="00DA1650"/>
    <w:rsid w:val="00DA167D"/>
    <w:rsid w:val="00DA19F5"/>
    <w:rsid w:val="00DA1F15"/>
    <w:rsid w:val="00DA22FD"/>
    <w:rsid w:val="00DA27A1"/>
    <w:rsid w:val="00DA27E9"/>
    <w:rsid w:val="00DA320D"/>
    <w:rsid w:val="00DA34E1"/>
    <w:rsid w:val="00DA3665"/>
    <w:rsid w:val="00DA45B6"/>
    <w:rsid w:val="00DA45E8"/>
    <w:rsid w:val="00DA493E"/>
    <w:rsid w:val="00DA4ADD"/>
    <w:rsid w:val="00DA4AE4"/>
    <w:rsid w:val="00DA4B72"/>
    <w:rsid w:val="00DA5697"/>
    <w:rsid w:val="00DA5B76"/>
    <w:rsid w:val="00DA5C6D"/>
    <w:rsid w:val="00DA62AA"/>
    <w:rsid w:val="00DA64EF"/>
    <w:rsid w:val="00DA650E"/>
    <w:rsid w:val="00DA70B5"/>
    <w:rsid w:val="00DA7FFB"/>
    <w:rsid w:val="00DB0E67"/>
    <w:rsid w:val="00DB1EB1"/>
    <w:rsid w:val="00DB1FFD"/>
    <w:rsid w:val="00DB274B"/>
    <w:rsid w:val="00DB294E"/>
    <w:rsid w:val="00DB2DCD"/>
    <w:rsid w:val="00DB328A"/>
    <w:rsid w:val="00DB35A4"/>
    <w:rsid w:val="00DB44C8"/>
    <w:rsid w:val="00DB456E"/>
    <w:rsid w:val="00DB4BC9"/>
    <w:rsid w:val="00DB51CC"/>
    <w:rsid w:val="00DB5410"/>
    <w:rsid w:val="00DB5DED"/>
    <w:rsid w:val="00DB5EBD"/>
    <w:rsid w:val="00DB63D4"/>
    <w:rsid w:val="00DB6583"/>
    <w:rsid w:val="00DB670A"/>
    <w:rsid w:val="00DB6939"/>
    <w:rsid w:val="00DB699A"/>
    <w:rsid w:val="00DB6A40"/>
    <w:rsid w:val="00DB6CB0"/>
    <w:rsid w:val="00DB6DE2"/>
    <w:rsid w:val="00DC0659"/>
    <w:rsid w:val="00DC0E1B"/>
    <w:rsid w:val="00DC1047"/>
    <w:rsid w:val="00DC12DA"/>
    <w:rsid w:val="00DC14B9"/>
    <w:rsid w:val="00DC182D"/>
    <w:rsid w:val="00DC1B82"/>
    <w:rsid w:val="00DC2543"/>
    <w:rsid w:val="00DC27CB"/>
    <w:rsid w:val="00DC2C33"/>
    <w:rsid w:val="00DC2F5B"/>
    <w:rsid w:val="00DC35E2"/>
    <w:rsid w:val="00DC3905"/>
    <w:rsid w:val="00DC393C"/>
    <w:rsid w:val="00DC3BF6"/>
    <w:rsid w:val="00DC4068"/>
    <w:rsid w:val="00DC4239"/>
    <w:rsid w:val="00DC43C6"/>
    <w:rsid w:val="00DC453F"/>
    <w:rsid w:val="00DC4A41"/>
    <w:rsid w:val="00DC4B33"/>
    <w:rsid w:val="00DC4D36"/>
    <w:rsid w:val="00DC4F19"/>
    <w:rsid w:val="00DC5032"/>
    <w:rsid w:val="00DC5B1A"/>
    <w:rsid w:val="00DC635C"/>
    <w:rsid w:val="00DC6749"/>
    <w:rsid w:val="00DC695A"/>
    <w:rsid w:val="00DC6C34"/>
    <w:rsid w:val="00DC6EF1"/>
    <w:rsid w:val="00DC75B3"/>
    <w:rsid w:val="00DC7C32"/>
    <w:rsid w:val="00DD0401"/>
    <w:rsid w:val="00DD0DDA"/>
    <w:rsid w:val="00DD0EEB"/>
    <w:rsid w:val="00DD158C"/>
    <w:rsid w:val="00DD1ABA"/>
    <w:rsid w:val="00DD2AB4"/>
    <w:rsid w:val="00DD2B27"/>
    <w:rsid w:val="00DD2CA2"/>
    <w:rsid w:val="00DD3327"/>
    <w:rsid w:val="00DD4288"/>
    <w:rsid w:val="00DD48E9"/>
    <w:rsid w:val="00DD4B3F"/>
    <w:rsid w:val="00DD5870"/>
    <w:rsid w:val="00DD679D"/>
    <w:rsid w:val="00DD6A3C"/>
    <w:rsid w:val="00DD6BB3"/>
    <w:rsid w:val="00DD6CFD"/>
    <w:rsid w:val="00DD6E67"/>
    <w:rsid w:val="00DD72F8"/>
    <w:rsid w:val="00DD7426"/>
    <w:rsid w:val="00DD7496"/>
    <w:rsid w:val="00DD76A1"/>
    <w:rsid w:val="00DD7E19"/>
    <w:rsid w:val="00DE012E"/>
    <w:rsid w:val="00DE0136"/>
    <w:rsid w:val="00DE07A8"/>
    <w:rsid w:val="00DE0840"/>
    <w:rsid w:val="00DE0A27"/>
    <w:rsid w:val="00DE0A83"/>
    <w:rsid w:val="00DE10FF"/>
    <w:rsid w:val="00DE13A3"/>
    <w:rsid w:val="00DE1D0E"/>
    <w:rsid w:val="00DE1D2C"/>
    <w:rsid w:val="00DE1DDA"/>
    <w:rsid w:val="00DE1F9D"/>
    <w:rsid w:val="00DE2227"/>
    <w:rsid w:val="00DE2527"/>
    <w:rsid w:val="00DE2973"/>
    <w:rsid w:val="00DE32E6"/>
    <w:rsid w:val="00DE3A4A"/>
    <w:rsid w:val="00DE4768"/>
    <w:rsid w:val="00DE6513"/>
    <w:rsid w:val="00DE6673"/>
    <w:rsid w:val="00DE69A4"/>
    <w:rsid w:val="00DE7B82"/>
    <w:rsid w:val="00DE7C3B"/>
    <w:rsid w:val="00DE7DEF"/>
    <w:rsid w:val="00DF0F24"/>
    <w:rsid w:val="00DF17B8"/>
    <w:rsid w:val="00DF1B5C"/>
    <w:rsid w:val="00DF1C9D"/>
    <w:rsid w:val="00DF210D"/>
    <w:rsid w:val="00DF3D32"/>
    <w:rsid w:val="00DF3E32"/>
    <w:rsid w:val="00DF4376"/>
    <w:rsid w:val="00DF448C"/>
    <w:rsid w:val="00DF4531"/>
    <w:rsid w:val="00DF4C1C"/>
    <w:rsid w:val="00DF5235"/>
    <w:rsid w:val="00DF5427"/>
    <w:rsid w:val="00DF55CF"/>
    <w:rsid w:val="00DF57DA"/>
    <w:rsid w:val="00DF5B81"/>
    <w:rsid w:val="00DF6088"/>
    <w:rsid w:val="00DF6606"/>
    <w:rsid w:val="00DF6790"/>
    <w:rsid w:val="00DF6DC1"/>
    <w:rsid w:val="00DF6F5B"/>
    <w:rsid w:val="00DF6FCF"/>
    <w:rsid w:val="00DF71C6"/>
    <w:rsid w:val="00DF7390"/>
    <w:rsid w:val="00DF77A2"/>
    <w:rsid w:val="00DF78FA"/>
    <w:rsid w:val="00DF7F90"/>
    <w:rsid w:val="00E00039"/>
    <w:rsid w:val="00E00075"/>
    <w:rsid w:val="00E00941"/>
    <w:rsid w:val="00E00E7F"/>
    <w:rsid w:val="00E01643"/>
    <w:rsid w:val="00E016FC"/>
    <w:rsid w:val="00E01772"/>
    <w:rsid w:val="00E01F99"/>
    <w:rsid w:val="00E02873"/>
    <w:rsid w:val="00E02AA3"/>
    <w:rsid w:val="00E02ED4"/>
    <w:rsid w:val="00E036F4"/>
    <w:rsid w:val="00E03AAD"/>
    <w:rsid w:val="00E03E6A"/>
    <w:rsid w:val="00E04387"/>
    <w:rsid w:val="00E04404"/>
    <w:rsid w:val="00E04B46"/>
    <w:rsid w:val="00E05285"/>
    <w:rsid w:val="00E053CD"/>
    <w:rsid w:val="00E0700C"/>
    <w:rsid w:val="00E07745"/>
    <w:rsid w:val="00E10108"/>
    <w:rsid w:val="00E1023D"/>
    <w:rsid w:val="00E10388"/>
    <w:rsid w:val="00E114FF"/>
    <w:rsid w:val="00E119BC"/>
    <w:rsid w:val="00E11EF9"/>
    <w:rsid w:val="00E1207F"/>
    <w:rsid w:val="00E1242C"/>
    <w:rsid w:val="00E125AC"/>
    <w:rsid w:val="00E12CA7"/>
    <w:rsid w:val="00E13202"/>
    <w:rsid w:val="00E13654"/>
    <w:rsid w:val="00E136FC"/>
    <w:rsid w:val="00E13705"/>
    <w:rsid w:val="00E1393A"/>
    <w:rsid w:val="00E13D05"/>
    <w:rsid w:val="00E13E50"/>
    <w:rsid w:val="00E14222"/>
    <w:rsid w:val="00E14675"/>
    <w:rsid w:val="00E14D21"/>
    <w:rsid w:val="00E14E97"/>
    <w:rsid w:val="00E1502E"/>
    <w:rsid w:val="00E155FD"/>
    <w:rsid w:val="00E157BE"/>
    <w:rsid w:val="00E159EA"/>
    <w:rsid w:val="00E160DF"/>
    <w:rsid w:val="00E1621E"/>
    <w:rsid w:val="00E16AA2"/>
    <w:rsid w:val="00E16C42"/>
    <w:rsid w:val="00E16D3E"/>
    <w:rsid w:val="00E172EE"/>
    <w:rsid w:val="00E174C2"/>
    <w:rsid w:val="00E17A46"/>
    <w:rsid w:val="00E17D4E"/>
    <w:rsid w:val="00E2060D"/>
    <w:rsid w:val="00E208CE"/>
    <w:rsid w:val="00E20B84"/>
    <w:rsid w:val="00E20DC5"/>
    <w:rsid w:val="00E223E0"/>
    <w:rsid w:val="00E22C93"/>
    <w:rsid w:val="00E23C75"/>
    <w:rsid w:val="00E23FC3"/>
    <w:rsid w:val="00E24142"/>
    <w:rsid w:val="00E243CB"/>
    <w:rsid w:val="00E2504B"/>
    <w:rsid w:val="00E2507D"/>
    <w:rsid w:val="00E25D48"/>
    <w:rsid w:val="00E25F45"/>
    <w:rsid w:val="00E260E7"/>
    <w:rsid w:val="00E2663B"/>
    <w:rsid w:val="00E26A3C"/>
    <w:rsid w:val="00E27519"/>
    <w:rsid w:val="00E30280"/>
    <w:rsid w:val="00E30708"/>
    <w:rsid w:val="00E3091E"/>
    <w:rsid w:val="00E309AC"/>
    <w:rsid w:val="00E310E8"/>
    <w:rsid w:val="00E311BE"/>
    <w:rsid w:val="00E312BE"/>
    <w:rsid w:val="00E314B5"/>
    <w:rsid w:val="00E329C5"/>
    <w:rsid w:val="00E32CCF"/>
    <w:rsid w:val="00E330F2"/>
    <w:rsid w:val="00E3333D"/>
    <w:rsid w:val="00E3354A"/>
    <w:rsid w:val="00E33570"/>
    <w:rsid w:val="00E338FE"/>
    <w:rsid w:val="00E339B4"/>
    <w:rsid w:val="00E3426C"/>
    <w:rsid w:val="00E34280"/>
    <w:rsid w:val="00E34772"/>
    <w:rsid w:val="00E349CD"/>
    <w:rsid w:val="00E34DFF"/>
    <w:rsid w:val="00E34EB2"/>
    <w:rsid w:val="00E3500C"/>
    <w:rsid w:val="00E3537E"/>
    <w:rsid w:val="00E358CE"/>
    <w:rsid w:val="00E36AB7"/>
    <w:rsid w:val="00E3708A"/>
    <w:rsid w:val="00E370E1"/>
    <w:rsid w:val="00E37AAC"/>
    <w:rsid w:val="00E37B73"/>
    <w:rsid w:val="00E37D21"/>
    <w:rsid w:val="00E4004B"/>
    <w:rsid w:val="00E40460"/>
    <w:rsid w:val="00E4047E"/>
    <w:rsid w:val="00E407D9"/>
    <w:rsid w:val="00E412A7"/>
    <w:rsid w:val="00E4176B"/>
    <w:rsid w:val="00E41B3B"/>
    <w:rsid w:val="00E41D33"/>
    <w:rsid w:val="00E42339"/>
    <w:rsid w:val="00E424BD"/>
    <w:rsid w:val="00E4319F"/>
    <w:rsid w:val="00E438A8"/>
    <w:rsid w:val="00E43A74"/>
    <w:rsid w:val="00E43E0E"/>
    <w:rsid w:val="00E44077"/>
    <w:rsid w:val="00E44F09"/>
    <w:rsid w:val="00E45471"/>
    <w:rsid w:val="00E455CB"/>
    <w:rsid w:val="00E4563D"/>
    <w:rsid w:val="00E45892"/>
    <w:rsid w:val="00E468E7"/>
    <w:rsid w:val="00E46EA7"/>
    <w:rsid w:val="00E470BA"/>
    <w:rsid w:val="00E472AA"/>
    <w:rsid w:val="00E474CA"/>
    <w:rsid w:val="00E5030D"/>
    <w:rsid w:val="00E50511"/>
    <w:rsid w:val="00E506B1"/>
    <w:rsid w:val="00E50BA6"/>
    <w:rsid w:val="00E512F1"/>
    <w:rsid w:val="00E51AF5"/>
    <w:rsid w:val="00E522FD"/>
    <w:rsid w:val="00E52444"/>
    <w:rsid w:val="00E527B6"/>
    <w:rsid w:val="00E52891"/>
    <w:rsid w:val="00E52C3B"/>
    <w:rsid w:val="00E5321C"/>
    <w:rsid w:val="00E53AEB"/>
    <w:rsid w:val="00E54F8E"/>
    <w:rsid w:val="00E55170"/>
    <w:rsid w:val="00E552D5"/>
    <w:rsid w:val="00E55A9F"/>
    <w:rsid w:val="00E55BE7"/>
    <w:rsid w:val="00E55D0D"/>
    <w:rsid w:val="00E569AC"/>
    <w:rsid w:val="00E57153"/>
    <w:rsid w:val="00E5728C"/>
    <w:rsid w:val="00E572FC"/>
    <w:rsid w:val="00E57C63"/>
    <w:rsid w:val="00E60362"/>
    <w:rsid w:val="00E60B11"/>
    <w:rsid w:val="00E61130"/>
    <w:rsid w:val="00E61240"/>
    <w:rsid w:val="00E613D1"/>
    <w:rsid w:val="00E6167D"/>
    <w:rsid w:val="00E61951"/>
    <w:rsid w:val="00E6204B"/>
    <w:rsid w:val="00E62138"/>
    <w:rsid w:val="00E62635"/>
    <w:rsid w:val="00E62953"/>
    <w:rsid w:val="00E62C52"/>
    <w:rsid w:val="00E62D97"/>
    <w:rsid w:val="00E62E7F"/>
    <w:rsid w:val="00E63328"/>
    <w:rsid w:val="00E63925"/>
    <w:rsid w:val="00E63BBE"/>
    <w:rsid w:val="00E65A10"/>
    <w:rsid w:val="00E65C38"/>
    <w:rsid w:val="00E65CF8"/>
    <w:rsid w:val="00E666C4"/>
    <w:rsid w:val="00E66725"/>
    <w:rsid w:val="00E6676A"/>
    <w:rsid w:val="00E668C6"/>
    <w:rsid w:val="00E670DE"/>
    <w:rsid w:val="00E67436"/>
    <w:rsid w:val="00E67A3B"/>
    <w:rsid w:val="00E67DC9"/>
    <w:rsid w:val="00E70A7D"/>
    <w:rsid w:val="00E71249"/>
    <w:rsid w:val="00E713D3"/>
    <w:rsid w:val="00E71982"/>
    <w:rsid w:val="00E72453"/>
    <w:rsid w:val="00E724EE"/>
    <w:rsid w:val="00E7270A"/>
    <w:rsid w:val="00E7331B"/>
    <w:rsid w:val="00E733A1"/>
    <w:rsid w:val="00E73565"/>
    <w:rsid w:val="00E73853"/>
    <w:rsid w:val="00E73FBA"/>
    <w:rsid w:val="00E74928"/>
    <w:rsid w:val="00E759AF"/>
    <w:rsid w:val="00E7601F"/>
    <w:rsid w:val="00E76299"/>
    <w:rsid w:val="00E76918"/>
    <w:rsid w:val="00E76970"/>
    <w:rsid w:val="00E769D7"/>
    <w:rsid w:val="00E7707D"/>
    <w:rsid w:val="00E77149"/>
    <w:rsid w:val="00E77282"/>
    <w:rsid w:val="00E7776B"/>
    <w:rsid w:val="00E77C54"/>
    <w:rsid w:val="00E805B0"/>
    <w:rsid w:val="00E813D4"/>
    <w:rsid w:val="00E821BC"/>
    <w:rsid w:val="00E826F0"/>
    <w:rsid w:val="00E82B5D"/>
    <w:rsid w:val="00E82F24"/>
    <w:rsid w:val="00E833D3"/>
    <w:rsid w:val="00E83435"/>
    <w:rsid w:val="00E83741"/>
    <w:rsid w:val="00E83A48"/>
    <w:rsid w:val="00E841C9"/>
    <w:rsid w:val="00E84391"/>
    <w:rsid w:val="00E84596"/>
    <w:rsid w:val="00E849AC"/>
    <w:rsid w:val="00E8519C"/>
    <w:rsid w:val="00E85931"/>
    <w:rsid w:val="00E85BE7"/>
    <w:rsid w:val="00E864A5"/>
    <w:rsid w:val="00E86509"/>
    <w:rsid w:val="00E86C82"/>
    <w:rsid w:val="00E86D96"/>
    <w:rsid w:val="00E870E4"/>
    <w:rsid w:val="00E8752D"/>
    <w:rsid w:val="00E87BFA"/>
    <w:rsid w:val="00E9031E"/>
    <w:rsid w:val="00E904AA"/>
    <w:rsid w:val="00E905B2"/>
    <w:rsid w:val="00E90873"/>
    <w:rsid w:val="00E909FE"/>
    <w:rsid w:val="00E9115E"/>
    <w:rsid w:val="00E91375"/>
    <w:rsid w:val="00E91417"/>
    <w:rsid w:val="00E91C37"/>
    <w:rsid w:val="00E922F0"/>
    <w:rsid w:val="00E9237E"/>
    <w:rsid w:val="00E9283C"/>
    <w:rsid w:val="00E92B62"/>
    <w:rsid w:val="00E92B74"/>
    <w:rsid w:val="00E92BE7"/>
    <w:rsid w:val="00E93401"/>
    <w:rsid w:val="00E93A3D"/>
    <w:rsid w:val="00E93AB9"/>
    <w:rsid w:val="00E93D66"/>
    <w:rsid w:val="00E95572"/>
    <w:rsid w:val="00E95868"/>
    <w:rsid w:val="00E95C49"/>
    <w:rsid w:val="00E95D07"/>
    <w:rsid w:val="00E95D6F"/>
    <w:rsid w:val="00E96482"/>
    <w:rsid w:val="00E967EF"/>
    <w:rsid w:val="00E9697D"/>
    <w:rsid w:val="00E97608"/>
    <w:rsid w:val="00E978FB"/>
    <w:rsid w:val="00E979CB"/>
    <w:rsid w:val="00E97E28"/>
    <w:rsid w:val="00EA0446"/>
    <w:rsid w:val="00EA0C63"/>
    <w:rsid w:val="00EA12E9"/>
    <w:rsid w:val="00EA16C9"/>
    <w:rsid w:val="00EA1A17"/>
    <w:rsid w:val="00EA2335"/>
    <w:rsid w:val="00EA3078"/>
    <w:rsid w:val="00EA35D6"/>
    <w:rsid w:val="00EA362F"/>
    <w:rsid w:val="00EA3A5A"/>
    <w:rsid w:val="00EA4839"/>
    <w:rsid w:val="00EA4902"/>
    <w:rsid w:val="00EA4E6E"/>
    <w:rsid w:val="00EA4FB9"/>
    <w:rsid w:val="00EA57A1"/>
    <w:rsid w:val="00EA5A08"/>
    <w:rsid w:val="00EA5A3B"/>
    <w:rsid w:val="00EA6A34"/>
    <w:rsid w:val="00EA6A36"/>
    <w:rsid w:val="00EB0436"/>
    <w:rsid w:val="00EB0496"/>
    <w:rsid w:val="00EB0B00"/>
    <w:rsid w:val="00EB0EA4"/>
    <w:rsid w:val="00EB101D"/>
    <w:rsid w:val="00EB10EE"/>
    <w:rsid w:val="00EB1110"/>
    <w:rsid w:val="00EB17BC"/>
    <w:rsid w:val="00EB23D2"/>
    <w:rsid w:val="00EB25A3"/>
    <w:rsid w:val="00EB25A4"/>
    <w:rsid w:val="00EB2902"/>
    <w:rsid w:val="00EB30D0"/>
    <w:rsid w:val="00EB3237"/>
    <w:rsid w:val="00EB33EA"/>
    <w:rsid w:val="00EB43CB"/>
    <w:rsid w:val="00EB4BAD"/>
    <w:rsid w:val="00EB4E78"/>
    <w:rsid w:val="00EB5BB0"/>
    <w:rsid w:val="00EB615A"/>
    <w:rsid w:val="00EB6D9A"/>
    <w:rsid w:val="00EB77CC"/>
    <w:rsid w:val="00EB7AAF"/>
    <w:rsid w:val="00EC0749"/>
    <w:rsid w:val="00EC0C23"/>
    <w:rsid w:val="00EC18A0"/>
    <w:rsid w:val="00EC1AB2"/>
    <w:rsid w:val="00EC1CB7"/>
    <w:rsid w:val="00EC1F7C"/>
    <w:rsid w:val="00EC21DF"/>
    <w:rsid w:val="00EC2282"/>
    <w:rsid w:val="00EC248D"/>
    <w:rsid w:val="00EC2B14"/>
    <w:rsid w:val="00EC2C6C"/>
    <w:rsid w:val="00EC2DE9"/>
    <w:rsid w:val="00EC34D0"/>
    <w:rsid w:val="00EC399C"/>
    <w:rsid w:val="00EC44E8"/>
    <w:rsid w:val="00EC452F"/>
    <w:rsid w:val="00EC4B47"/>
    <w:rsid w:val="00EC5313"/>
    <w:rsid w:val="00EC5AA1"/>
    <w:rsid w:val="00EC6258"/>
    <w:rsid w:val="00EC6881"/>
    <w:rsid w:val="00EC6A83"/>
    <w:rsid w:val="00EC70F3"/>
    <w:rsid w:val="00EC73DB"/>
    <w:rsid w:val="00EC759E"/>
    <w:rsid w:val="00ED042F"/>
    <w:rsid w:val="00ED0481"/>
    <w:rsid w:val="00ED0AD9"/>
    <w:rsid w:val="00ED16AA"/>
    <w:rsid w:val="00ED1D02"/>
    <w:rsid w:val="00ED1F85"/>
    <w:rsid w:val="00ED2788"/>
    <w:rsid w:val="00ED2B6E"/>
    <w:rsid w:val="00ED2C12"/>
    <w:rsid w:val="00ED2FC4"/>
    <w:rsid w:val="00ED3100"/>
    <w:rsid w:val="00ED36E3"/>
    <w:rsid w:val="00ED37CA"/>
    <w:rsid w:val="00ED491C"/>
    <w:rsid w:val="00ED532E"/>
    <w:rsid w:val="00ED59E4"/>
    <w:rsid w:val="00ED5B64"/>
    <w:rsid w:val="00ED68D8"/>
    <w:rsid w:val="00ED7342"/>
    <w:rsid w:val="00ED74A4"/>
    <w:rsid w:val="00ED7904"/>
    <w:rsid w:val="00EE04B5"/>
    <w:rsid w:val="00EE07AD"/>
    <w:rsid w:val="00EE1455"/>
    <w:rsid w:val="00EE1AEE"/>
    <w:rsid w:val="00EE1DEC"/>
    <w:rsid w:val="00EE20F0"/>
    <w:rsid w:val="00EE23B1"/>
    <w:rsid w:val="00EE28B4"/>
    <w:rsid w:val="00EE2C28"/>
    <w:rsid w:val="00EE3814"/>
    <w:rsid w:val="00EE3BF2"/>
    <w:rsid w:val="00EE4190"/>
    <w:rsid w:val="00EE4DA0"/>
    <w:rsid w:val="00EE51BA"/>
    <w:rsid w:val="00EE542C"/>
    <w:rsid w:val="00EE56B1"/>
    <w:rsid w:val="00EE5DAA"/>
    <w:rsid w:val="00EE6173"/>
    <w:rsid w:val="00EE6657"/>
    <w:rsid w:val="00EE6BC8"/>
    <w:rsid w:val="00EE7541"/>
    <w:rsid w:val="00EE7777"/>
    <w:rsid w:val="00EE7BF5"/>
    <w:rsid w:val="00EE7DA8"/>
    <w:rsid w:val="00EF01CD"/>
    <w:rsid w:val="00EF0474"/>
    <w:rsid w:val="00EF0C84"/>
    <w:rsid w:val="00EF1300"/>
    <w:rsid w:val="00EF131B"/>
    <w:rsid w:val="00EF1993"/>
    <w:rsid w:val="00EF1EED"/>
    <w:rsid w:val="00EF2364"/>
    <w:rsid w:val="00EF2571"/>
    <w:rsid w:val="00EF2621"/>
    <w:rsid w:val="00EF29CD"/>
    <w:rsid w:val="00EF2A68"/>
    <w:rsid w:val="00EF33F9"/>
    <w:rsid w:val="00EF38E5"/>
    <w:rsid w:val="00EF3D25"/>
    <w:rsid w:val="00EF4597"/>
    <w:rsid w:val="00EF493E"/>
    <w:rsid w:val="00EF4DA5"/>
    <w:rsid w:val="00EF50A9"/>
    <w:rsid w:val="00EF5BA7"/>
    <w:rsid w:val="00EF6BE1"/>
    <w:rsid w:val="00EF6E00"/>
    <w:rsid w:val="00EF752F"/>
    <w:rsid w:val="00EF7948"/>
    <w:rsid w:val="00EF7BF5"/>
    <w:rsid w:val="00EF7D83"/>
    <w:rsid w:val="00F00156"/>
    <w:rsid w:val="00F00DD7"/>
    <w:rsid w:val="00F00F72"/>
    <w:rsid w:val="00F0134E"/>
    <w:rsid w:val="00F01E4E"/>
    <w:rsid w:val="00F02379"/>
    <w:rsid w:val="00F0249A"/>
    <w:rsid w:val="00F02E1F"/>
    <w:rsid w:val="00F02EC6"/>
    <w:rsid w:val="00F02FF1"/>
    <w:rsid w:val="00F035C2"/>
    <w:rsid w:val="00F03765"/>
    <w:rsid w:val="00F03E86"/>
    <w:rsid w:val="00F0419F"/>
    <w:rsid w:val="00F04E17"/>
    <w:rsid w:val="00F052E8"/>
    <w:rsid w:val="00F0573E"/>
    <w:rsid w:val="00F05BA7"/>
    <w:rsid w:val="00F05FB0"/>
    <w:rsid w:val="00F06610"/>
    <w:rsid w:val="00F06942"/>
    <w:rsid w:val="00F06A4A"/>
    <w:rsid w:val="00F06A69"/>
    <w:rsid w:val="00F06CD0"/>
    <w:rsid w:val="00F0723B"/>
    <w:rsid w:val="00F073E3"/>
    <w:rsid w:val="00F07EEA"/>
    <w:rsid w:val="00F10501"/>
    <w:rsid w:val="00F10AD2"/>
    <w:rsid w:val="00F10B7D"/>
    <w:rsid w:val="00F10CB6"/>
    <w:rsid w:val="00F10EA0"/>
    <w:rsid w:val="00F10F1C"/>
    <w:rsid w:val="00F110AF"/>
    <w:rsid w:val="00F11346"/>
    <w:rsid w:val="00F1243D"/>
    <w:rsid w:val="00F125BF"/>
    <w:rsid w:val="00F12BD4"/>
    <w:rsid w:val="00F12FB5"/>
    <w:rsid w:val="00F13066"/>
    <w:rsid w:val="00F13190"/>
    <w:rsid w:val="00F134A7"/>
    <w:rsid w:val="00F134CA"/>
    <w:rsid w:val="00F13CFD"/>
    <w:rsid w:val="00F13F73"/>
    <w:rsid w:val="00F14990"/>
    <w:rsid w:val="00F14D65"/>
    <w:rsid w:val="00F1506E"/>
    <w:rsid w:val="00F1508D"/>
    <w:rsid w:val="00F1560E"/>
    <w:rsid w:val="00F15A20"/>
    <w:rsid w:val="00F165F5"/>
    <w:rsid w:val="00F1674A"/>
    <w:rsid w:val="00F16A4E"/>
    <w:rsid w:val="00F16C86"/>
    <w:rsid w:val="00F16E26"/>
    <w:rsid w:val="00F17AB2"/>
    <w:rsid w:val="00F17BC2"/>
    <w:rsid w:val="00F20825"/>
    <w:rsid w:val="00F20D13"/>
    <w:rsid w:val="00F20EB5"/>
    <w:rsid w:val="00F21252"/>
    <w:rsid w:val="00F216A6"/>
    <w:rsid w:val="00F216AD"/>
    <w:rsid w:val="00F235FC"/>
    <w:rsid w:val="00F239A0"/>
    <w:rsid w:val="00F23A53"/>
    <w:rsid w:val="00F24450"/>
    <w:rsid w:val="00F260A4"/>
    <w:rsid w:val="00F26224"/>
    <w:rsid w:val="00F26957"/>
    <w:rsid w:val="00F26B25"/>
    <w:rsid w:val="00F2757D"/>
    <w:rsid w:val="00F27591"/>
    <w:rsid w:val="00F275E2"/>
    <w:rsid w:val="00F27CB1"/>
    <w:rsid w:val="00F27D2D"/>
    <w:rsid w:val="00F3055B"/>
    <w:rsid w:val="00F30F15"/>
    <w:rsid w:val="00F31722"/>
    <w:rsid w:val="00F32010"/>
    <w:rsid w:val="00F3210D"/>
    <w:rsid w:val="00F326ED"/>
    <w:rsid w:val="00F32AC4"/>
    <w:rsid w:val="00F32D1F"/>
    <w:rsid w:val="00F3319E"/>
    <w:rsid w:val="00F3363B"/>
    <w:rsid w:val="00F338AE"/>
    <w:rsid w:val="00F33966"/>
    <w:rsid w:val="00F33FF7"/>
    <w:rsid w:val="00F3417B"/>
    <w:rsid w:val="00F3417C"/>
    <w:rsid w:val="00F3419F"/>
    <w:rsid w:val="00F34649"/>
    <w:rsid w:val="00F34883"/>
    <w:rsid w:val="00F358A4"/>
    <w:rsid w:val="00F35961"/>
    <w:rsid w:val="00F35A2F"/>
    <w:rsid w:val="00F35B99"/>
    <w:rsid w:val="00F366A9"/>
    <w:rsid w:val="00F36FF3"/>
    <w:rsid w:val="00F371A6"/>
    <w:rsid w:val="00F37721"/>
    <w:rsid w:val="00F37D6D"/>
    <w:rsid w:val="00F40A47"/>
    <w:rsid w:val="00F40A98"/>
    <w:rsid w:val="00F40C11"/>
    <w:rsid w:val="00F413CA"/>
    <w:rsid w:val="00F41888"/>
    <w:rsid w:val="00F41A54"/>
    <w:rsid w:val="00F42292"/>
    <w:rsid w:val="00F43EF3"/>
    <w:rsid w:val="00F45387"/>
    <w:rsid w:val="00F45961"/>
    <w:rsid w:val="00F46606"/>
    <w:rsid w:val="00F466C3"/>
    <w:rsid w:val="00F47101"/>
    <w:rsid w:val="00F47109"/>
    <w:rsid w:val="00F47168"/>
    <w:rsid w:val="00F47358"/>
    <w:rsid w:val="00F4739F"/>
    <w:rsid w:val="00F47818"/>
    <w:rsid w:val="00F47CF1"/>
    <w:rsid w:val="00F47DD7"/>
    <w:rsid w:val="00F500AA"/>
    <w:rsid w:val="00F5012F"/>
    <w:rsid w:val="00F505C7"/>
    <w:rsid w:val="00F51933"/>
    <w:rsid w:val="00F51E88"/>
    <w:rsid w:val="00F5201F"/>
    <w:rsid w:val="00F5230C"/>
    <w:rsid w:val="00F52431"/>
    <w:rsid w:val="00F52A21"/>
    <w:rsid w:val="00F52A97"/>
    <w:rsid w:val="00F52EC2"/>
    <w:rsid w:val="00F5320D"/>
    <w:rsid w:val="00F536FA"/>
    <w:rsid w:val="00F53CC8"/>
    <w:rsid w:val="00F54545"/>
    <w:rsid w:val="00F5471C"/>
    <w:rsid w:val="00F54EA2"/>
    <w:rsid w:val="00F55384"/>
    <w:rsid w:val="00F553A2"/>
    <w:rsid w:val="00F55D2B"/>
    <w:rsid w:val="00F55E21"/>
    <w:rsid w:val="00F56198"/>
    <w:rsid w:val="00F56291"/>
    <w:rsid w:val="00F56497"/>
    <w:rsid w:val="00F5650A"/>
    <w:rsid w:val="00F571FF"/>
    <w:rsid w:val="00F5784B"/>
    <w:rsid w:val="00F57B3A"/>
    <w:rsid w:val="00F57EEC"/>
    <w:rsid w:val="00F57F4E"/>
    <w:rsid w:val="00F6045D"/>
    <w:rsid w:val="00F60B51"/>
    <w:rsid w:val="00F6135C"/>
    <w:rsid w:val="00F615A3"/>
    <w:rsid w:val="00F6196E"/>
    <w:rsid w:val="00F61A28"/>
    <w:rsid w:val="00F61A71"/>
    <w:rsid w:val="00F6204C"/>
    <w:rsid w:val="00F62144"/>
    <w:rsid w:val="00F622AF"/>
    <w:rsid w:val="00F62BB2"/>
    <w:rsid w:val="00F63338"/>
    <w:rsid w:val="00F637F1"/>
    <w:rsid w:val="00F63CA4"/>
    <w:rsid w:val="00F63DC9"/>
    <w:rsid w:val="00F640AE"/>
    <w:rsid w:val="00F649C7"/>
    <w:rsid w:val="00F65A30"/>
    <w:rsid w:val="00F66548"/>
    <w:rsid w:val="00F6659B"/>
    <w:rsid w:val="00F66A48"/>
    <w:rsid w:val="00F66A89"/>
    <w:rsid w:val="00F66D44"/>
    <w:rsid w:val="00F675DC"/>
    <w:rsid w:val="00F678BD"/>
    <w:rsid w:val="00F67B90"/>
    <w:rsid w:val="00F67F9C"/>
    <w:rsid w:val="00F67FCF"/>
    <w:rsid w:val="00F7027F"/>
    <w:rsid w:val="00F70A1A"/>
    <w:rsid w:val="00F70B25"/>
    <w:rsid w:val="00F70ECE"/>
    <w:rsid w:val="00F7170E"/>
    <w:rsid w:val="00F71A68"/>
    <w:rsid w:val="00F71FEA"/>
    <w:rsid w:val="00F7211D"/>
    <w:rsid w:val="00F72128"/>
    <w:rsid w:val="00F7247C"/>
    <w:rsid w:val="00F7303B"/>
    <w:rsid w:val="00F73708"/>
    <w:rsid w:val="00F7393D"/>
    <w:rsid w:val="00F73ACF"/>
    <w:rsid w:val="00F73B05"/>
    <w:rsid w:val="00F73E66"/>
    <w:rsid w:val="00F73F22"/>
    <w:rsid w:val="00F74A18"/>
    <w:rsid w:val="00F74B5C"/>
    <w:rsid w:val="00F74D3A"/>
    <w:rsid w:val="00F74E1D"/>
    <w:rsid w:val="00F751C2"/>
    <w:rsid w:val="00F754C4"/>
    <w:rsid w:val="00F757D6"/>
    <w:rsid w:val="00F75805"/>
    <w:rsid w:val="00F75F31"/>
    <w:rsid w:val="00F75F86"/>
    <w:rsid w:val="00F7614E"/>
    <w:rsid w:val="00F76302"/>
    <w:rsid w:val="00F765B8"/>
    <w:rsid w:val="00F769FB"/>
    <w:rsid w:val="00F77D7E"/>
    <w:rsid w:val="00F77FE5"/>
    <w:rsid w:val="00F805D2"/>
    <w:rsid w:val="00F807F4"/>
    <w:rsid w:val="00F8111A"/>
    <w:rsid w:val="00F81287"/>
    <w:rsid w:val="00F81E8F"/>
    <w:rsid w:val="00F81FA6"/>
    <w:rsid w:val="00F82049"/>
    <w:rsid w:val="00F82124"/>
    <w:rsid w:val="00F82394"/>
    <w:rsid w:val="00F82A9C"/>
    <w:rsid w:val="00F830B8"/>
    <w:rsid w:val="00F8314A"/>
    <w:rsid w:val="00F83579"/>
    <w:rsid w:val="00F837B0"/>
    <w:rsid w:val="00F83C09"/>
    <w:rsid w:val="00F83DC8"/>
    <w:rsid w:val="00F8425C"/>
    <w:rsid w:val="00F8434E"/>
    <w:rsid w:val="00F84607"/>
    <w:rsid w:val="00F84635"/>
    <w:rsid w:val="00F84819"/>
    <w:rsid w:val="00F85098"/>
    <w:rsid w:val="00F85DE3"/>
    <w:rsid w:val="00F86346"/>
    <w:rsid w:val="00F866BA"/>
    <w:rsid w:val="00F86ACB"/>
    <w:rsid w:val="00F87F55"/>
    <w:rsid w:val="00F9034A"/>
    <w:rsid w:val="00F906AC"/>
    <w:rsid w:val="00F907C9"/>
    <w:rsid w:val="00F90CE0"/>
    <w:rsid w:val="00F91120"/>
    <w:rsid w:val="00F914B9"/>
    <w:rsid w:val="00F92014"/>
    <w:rsid w:val="00F9242C"/>
    <w:rsid w:val="00F92730"/>
    <w:rsid w:val="00F92AB9"/>
    <w:rsid w:val="00F92E92"/>
    <w:rsid w:val="00F93677"/>
    <w:rsid w:val="00F9481D"/>
    <w:rsid w:val="00F94C03"/>
    <w:rsid w:val="00F95EB8"/>
    <w:rsid w:val="00F9608A"/>
    <w:rsid w:val="00F9642F"/>
    <w:rsid w:val="00F9657A"/>
    <w:rsid w:val="00F96DC4"/>
    <w:rsid w:val="00F97446"/>
    <w:rsid w:val="00F9772A"/>
    <w:rsid w:val="00F97CBD"/>
    <w:rsid w:val="00FA0310"/>
    <w:rsid w:val="00FA128E"/>
    <w:rsid w:val="00FA199D"/>
    <w:rsid w:val="00FA1C19"/>
    <w:rsid w:val="00FA2013"/>
    <w:rsid w:val="00FA269C"/>
    <w:rsid w:val="00FA28C3"/>
    <w:rsid w:val="00FA2B0E"/>
    <w:rsid w:val="00FA2E69"/>
    <w:rsid w:val="00FA3886"/>
    <w:rsid w:val="00FA4367"/>
    <w:rsid w:val="00FA4539"/>
    <w:rsid w:val="00FA47D0"/>
    <w:rsid w:val="00FA4D0A"/>
    <w:rsid w:val="00FA537C"/>
    <w:rsid w:val="00FA5463"/>
    <w:rsid w:val="00FA585E"/>
    <w:rsid w:val="00FA5B44"/>
    <w:rsid w:val="00FA689D"/>
    <w:rsid w:val="00FA690C"/>
    <w:rsid w:val="00FA6B94"/>
    <w:rsid w:val="00FA7087"/>
    <w:rsid w:val="00FA7464"/>
    <w:rsid w:val="00FA7905"/>
    <w:rsid w:val="00FA7BB1"/>
    <w:rsid w:val="00FB0D6C"/>
    <w:rsid w:val="00FB1026"/>
    <w:rsid w:val="00FB1838"/>
    <w:rsid w:val="00FB1A38"/>
    <w:rsid w:val="00FB2040"/>
    <w:rsid w:val="00FB26E2"/>
    <w:rsid w:val="00FB35C6"/>
    <w:rsid w:val="00FB3678"/>
    <w:rsid w:val="00FB37F1"/>
    <w:rsid w:val="00FB3BA2"/>
    <w:rsid w:val="00FB4418"/>
    <w:rsid w:val="00FB4621"/>
    <w:rsid w:val="00FB4AB5"/>
    <w:rsid w:val="00FB5E0C"/>
    <w:rsid w:val="00FB6090"/>
    <w:rsid w:val="00FB7599"/>
    <w:rsid w:val="00FB7719"/>
    <w:rsid w:val="00FB7A20"/>
    <w:rsid w:val="00FB7D05"/>
    <w:rsid w:val="00FC0665"/>
    <w:rsid w:val="00FC07AD"/>
    <w:rsid w:val="00FC0A71"/>
    <w:rsid w:val="00FC0C2B"/>
    <w:rsid w:val="00FC122A"/>
    <w:rsid w:val="00FC1612"/>
    <w:rsid w:val="00FC1BB1"/>
    <w:rsid w:val="00FC1D25"/>
    <w:rsid w:val="00FC1F84"/>
    <w:rsid w:val="00FC267E"/>
    <w:rsid w:val="00FC2712"/>
    <w:rsid w:val="00FC28FC"/>
    <w:rsid w:val="00FC33DA"/>
    <w:rsid w:val="00FC3837"/>
    <w:rsid w:val="00FC3B83"/>
    <w:rsid w:val="00FC4907"/>
    <w:rsid w:val="00FC53D0"/>
    <w:rsid w:val="00FC5496"/>
    <w:rsid w:val="00FC57CC"/>
    <w:rsid w:val="00FC5AE5"/>
    <w:rsid w:val="00FC6591"/>
    <w:rsid w:val="00FC6AD5"/>
    <w:rsid w:val="00FC6BF4"/>
    <w:rsid w:val="00FC6F09"/>
    <w:rsid w:val="00FC7030"/>
    <w:rsid w:val="00FC7D57"/>
    <w:rsid w:val="00FD0A24"/>
    <w:rsid w:val="00FD0C33"/>
    <w:rsid w:val="00FD1773"/>
    <w:rsid w:val="00FD1FF1"/>
    <w:rsid w:val="00FD2400"/>
    <w:rsid w:val="00FD259D"/>
    <w:rsid w:val="00FD2E4E"/>
    <w:rsid w:val="00FD334E"/>
    <w:rsid w:val="00FD3439"/>
    <w:rsid w:val="00FD385B"/>
    <w:rsid w:val="00FD3A7C"/>
    <w:rsid w:val="00FD3D3D"/>
    <w:rsid w:val="00FD3F07"/>
    <w:rsid w:val="00FD4124"/>
    <w:rsid w:val="00FD43A0"/>
    <w:rsid w:val="00FD4806"/>
    <w:rsid w:val="00FD4DB9"/>
    <w:rsid w:val="00FD5112"/>
    <w:rsid w:val="00FD64C2"/>
    <w:rsid w:val="00FD684F"/>
    <w:rsid w:val="00FD6C01"/>
    <w:rsid w:val="00FD6EC6"/>
    <w:rsid w:val="00FD7585"/>
    <w:rsid w:val="00FD7941"/>
    <w:rsid w:val="00FD797F"/>
    <w:rsid w:val="00FD7C78"/>
    <w:rsid w:val="00FE038D"/>
    <w:rsid w:val="00FE059D"/>
    <w:rsid w:val="00FE085F"/>
    <w:rsid w:val="00FE0BE0"/>
    <w:rsid w:val="00FE0D65"/>
    <w:rsid w:val="00FE217F"/>
    <w:rsid w:val="00FE2D1E"/>
    <w:rsid w:val="00FE2F31"/>
    <w:rsid w:val="00FE315D"/>
    <w:rsid w:val="00FE3510"/>
    <w:rsid w:val="00FE3C64"/>
    <w:rsid w:val="00FE4646"/>
    <w:rsid w:val="00FE49FB"/>
    <w:rsid w:val="00FE4D3C"/>
    <w:rsid w:val="00FE51F4"/>
    <w:rsid w:val="00FE51FC"/>
    <w:rsid w:val="00FE53E6"/>
    <w:rsid w:val="00FE5682"/>
    <w:rsid w:val="00FE57FB"/>
    <w:rsid w:val="00FE5AB4"/>
    <w:rsid w:val="00FE5B8E"/>
    <w:rsid w:val="00FE63BA"/>
    <w:rsid w:val="00FE66B5"/>
    <w:rsid w:val="00FE66D0"/>
    <w:rsid w:val="00FE732E"/>
    <w:rsid w:val="00FE74CB"/>
    <w:rsid w:val="00FE7FF0"/>
    <w:rsid w:val="00FF01AC"/>
    <w:rsid w:val="00FF05FB"/>
    <w:rsid w:val="00FF06F9"/>
    <w:rsid w:val="00FF0E30"/>
    <w:rsid w:val="00FF14A9"/>
    <w:rsid w:val="00FF1969"/>
    <w:rsid w:val="00FF1FEB"/>
    <w:rsid w:val="00FF2707"/>
    <w:rsid w:val="00FF2932"/>
    <w:rsid w:val="00FF346C"/>
    <w:rsid w:val="00FF380B"/>
    <w:rsid w:val="00FF3B03"/>
    <w:rsid w:val="00FF3CCC"/>
    <w:rsid w:val="00FF41E3"/>
    <w:rsid w:val="00FF4454"/>
    <w:rsid w:val="00FF45B7"/>
    <w:rsid w:val="00FF46BC"/>
    <w:rsid w:val="00FF4EF5"/>
    <w:rsid w:val="00FF562E"/>
    <w:rsid w:val="00FF5932"/>
    <w:rsid w:val="00FF5B65"/>
    <w:rsid w:val="00FF6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41E05C9A"/>
  <w15:docId w15:val="{397113EE-2790-48AB-A765-470E9FF1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BDC"/>
    <w:rPr>
      <w:sz w:val="24"/>
      <w:szCs w:val="24"/>
      <w:lang w:val="en-GB"/>
    </w:rPr>
  </w:style>
  <w:style w:type="paragraph" w:styleId="Heading1">
    <w:name w:val="heading 1"/>
    <w:aliases w:val="BAR"/>
    <w:basedOn w:val="Normal"/>
    <w:next w:val="Normal"/>
    <w:link w:val="Heading1Char"/>
    <w:qFormat/>
    <w:rsid w:val="00983BDC"/>
    <w:pPr>
      <w:keepNext/>
      <w:jc w:val="center"/>
      <w:outlineLvl w:val="0"/>
    </w:pPr>
    <w:rPr>
      <w:b/>
      <w:bCs/>
      <w:lang w:val="ro-RO"/>
    </w:rPr>
  </w:style>
  <w:style w:type="paragraph" w:styleId="Heading2">
    <w:name w:val="heading 2"/>
    <w:basedOn w:val="Normal"/>
    <w:next w:val="Normal"/>
    <w:link w:val="Heading2Char"/>
    <w:qFormat/>
    <w:rsid w:val="00983BDC"/>
    <w:pPr>
      <w:keepNext/>
      <w:spacing w:before="60" w:after="60" w:line="192" w:lineRule="auto"/>
      <w:ind w:left="57" w:right="57"/>
      <w:outlineLvl w:val="1"/>
    </w:pPr>
    <w:rPr>
      <w:rFonts w:ascii="Helvetica-R" w:hAnsi="Helvetica-R"/>
      <w:b/>
      <w:bCs/>
      <w:sz w:val="20"/>
    </w:rPr>
  </w:style>
  <w:style w:type="paragraph" w:styleId="Heading3">
    <w:name w:val="heading 3"/>
    <w:basedOn w:val="Normal"/>
    <w:next w:val="Normal"/>
    <w:qFormat/>
    <w:rsid w:val="00983BDC"/>
    <w:pPr>
      <w:keepNext/>
      <w:spacing w:line="192" w:lineRule="auto"/>
      <w:ind w:left="57" w:right="57"/>
      <w:outlineLvl w:val="2"/>
    </w:pPr>
    <w:rPr>
      <w:rFonts w:ascii="Times-Roman-R" w:hAnsi="Times-Roman-R"/>
      <w:b/>
      <w:bCs/>
    </w:rPr>
  </w:style>
  <w:style w:type="paragraph" w:styleId="Heading4">
    <w:name w:val="heading 4"/>
    <w:basedOn w:val="Normal"/>
    <w:next w:val="Normal"/>
    <w:qFormat/>
    <w:rsid w:val="00983BDC"/>
    <w:pPr>
      <w:keepNext/>
      <w:spacing w:before="40" w:line="192" w:lineRule="auto"/>
      <w:ind w:left="57" w:right="57"/>
      <w:outlineLvl w:val="3"/>
    </w:pPr>
    <w:rPr>
      <w:rFonts w:ascii="Times-Roman-R" w:hAnsi="Times-Roman-R"/>
      <w:b/>
      <w:bCs/>
      <w:sz w:val="22"/>
    </w:rPr>
  </w:style>
  <w:style w:type="paragraph" w:styleId="Heading5">
    <w:name w:val="heading 5"/>
    <w:aliases w:val="normal"/>
    <w:basedOn w:val="Normal"/>
    <w:next w:val="Normal"/>
    <w:qFormat/>
    <w:rsid w:val="00983BDC"/>
    <w:pPr>
      <w:keepNext/>
      <w:spacing w:before="40" w:after="40" w:line="192" w:lineRule="auto"/>
      <w:ind w:left="57" w:right="57"/>
      <w:jc w:val="center"/>
      <w:outlineLvl w:val="4"/>
    </w:pPr>
    <w:rPr>
      <w:rFonts w:ascii="Times-Roman-R" w:hAnsi="Times-Roman-R"/>
      <w:b/>
      <w:bCs/>
      <w:spacing w:val="-10"/>
      <w:sz w:val="22"/>
    </w:rPr>
  </w:style>
  <w:style w:type="paragraph" w:styleId="Heading6">
    <w:name w:val="heading 6"/>
    <w:basedOn w:val="Normal"/>
    <w:next w:val="Normal"/>
    <w:qFormat/>
    <w:rsid w:val="00983BDC"/>
    <w:pPr>
      <w:keepNext/>
      <w:jc w:val="right"/>
      <w:outlineLvl w:val="5"/>
    </w:pPr>
    <w:rPr>
      <w:b/>
      <w:bCs/>
      <w:i/>
      <w:iCs/>
      <w:sz w:val="20"/>
      <w:lang w:val="ro-RO"/>
    </w:rPr>
  </w:style>
  <w:style w:type="paragraph" w:styleId="Heading7">
    <w:name w:val="heading 7"/>
    <w:basedOn w:val="Normal"/>
    <w:next w:val="Normal"/>
    <w:link w:val="Heading7Char"/>
    <w:qFormat/>
    <w:rsid w:val="00983BDC"/>
    <w:pPr>
      <w:keepNext/>
      <w:jc w:val="center"/>
      <w:outlineLvl w:val="6"/>
    </w:pPr>
    <w:rPr>
      <w:rFonts w:ascii="Helvetica-R" w:hAnsi="Helvetica-R"/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983BDC"/>
    <w:pPr>
      <w:keepNext/>
      <w:spacing w:line="192" w:lineRule="auto"/>
      <w:outlineLvl w:val="7"/>
    </w:pPr>
    <w:rPr>
      <w:rFonts w:ascii="Helvetica-R" w:hAnsi="Helvetica-R"/>
      <w:b/>
      <w:bCs/>
      <w:i/>
      <w:iCs/>
      <w:sz w:val="22"/>
      <w:lang w:val="ro-RO" w:eastAsia="ro-RO"/>
    </w:rPr>
  </w:style>
  <w:style w:type="paragraph" w:styleId="Heading9">
    <w:name w:val="heading 9"/>
    <w:basedOn w:val="Normal"/>
    <w:next w:val="Normal"/>
    <w:link w:val="Heading9Char"/>
    <w:qFormat/>
    <w:rsid w:val="00983BDC"/>
    <w:pPr>
      <w:keepNext/>
      <w:outlineLvl w:val="8"/>
    </w:pPr>
    <w:rPr>
      <w:b/>
      <w:bCs/>
      <w:i/>
      <w:i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AR Char"/>
    <w:link w:val="Heading1"/>
    <w:rsid w:val="007C1F0F"/>
    <w:rPr>
      <w:b/>
      <w:bCs/>
      <w:sz w:val="24"/>
      <w:szCs w:val="24"/>
      <w:lang w:val="ro-RO"/>
    </w:rPr>
  </w:style>
  <w:style w:type="paragraph" w:customStyle="1" w:styleId="BARSTYLE">
    <w:name w:val="BARSTYLE"/>
    <w:basedOn w:val="Normal"/>
    <w:rsid w:val="00983BDC"/>
    <w:pPr>
      <w:tabs>
        <w:tab w:val="left" w:pos="284"/>
        <w:tab w:val="right" w:pos="709"/>
        <w:tab w:val="left" w:pos="1701"/>
        <w:tab w:val="left" w:pos="2835"/>
        <w:tab w:val="right" w:pos="3402"/>
        <w:tab w:val="left" w:pos="3969"/>
        <w:tab w:val="left" w:pos="4820"/>
        <w:tab w:val="left" w:pos="5670"/>
        <w:tab w:val="right" w:pos="7088"/>
      </w:tabs>
      <w:ind w:left="57" w:right="57"/>
    </w:pPr>
    <w:rPr>
      <w:rFonts w:ascii="Times-Roman-R" w:hAnsi="Times-Roman-R"/>
      <w:noProof/>
      <w:sz w:val="22"/>
      <w:szCs w:val="20"/>
      <w:lang w:val="nl-NL"/>
    </w:rPr>
  </w:style>
  <w:style w:type="paragraph" w:styleId="Header">
    <w:name w:val="header"/>
    <w:basedOn w:val="Normal"/>
    <w:link w:val="HeaderChar"/>
    <w:rsid w:val="00983BD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983BD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83BDC"/>
  </w:style>
  <w:style w:type="paragraph" w:styleId="BlockText">
    <w:name w:val="Block Text"/>
    <w:basedOn w:val="Normal"/>
    <w:rsid w:val="00983BDC"/>
    <w:pPr>
      <w:spacing w:before="40" w:line="192" w:lineRule="auto"/>
      <w:ind w:left="113" w:right="113"/>
      <w:jc w:val="center"/>
    </w:pPr>
    <w:rPr>
      <w:rFonts w:ascii="Times-Roman-R" w:hAnsi="Times-Roman-R"/>
      <w:sz w:val="22"/>
    </w:rPr>
  </w:style>
  <w:style w:type="paragraph" w:styleId="Caption">
    <w:name w:val="caption"/>
    <w:basedOn w:val="Normal"/>
    <w:next w:val="Normal"/>
    <w:qFormat/>
    <w:rsid w:val="00983BDC"/>
    <w:rPr>
      <w:rFonts w:ascii="Times-Roman-R" w:hAnsi="Times-Roman-R"/>
      <w:b/>
      <w:bCs/>
      <w:sz w:val="22"/>
    </w:rPr>
  </w:style>
  <w:style w:type="paragraph" w:styleId="Title">
    <w:name w:val="Title"/>
    <w:basedOn w:val="Normal"/>
    <w:qFormat/>
    <w:rsid w:val="00983BDC"/>
    <w:pPr>
      <w:jc w:val="center"/>
    </w:pPr>
    <w:rPr>
      <w:rFonts w:ascii="Times-Roman-R" w:hAnsi="Times-Roman-R"/>
      <w:spacing w:val="40"/>
      <w:sz w:val="32"/>
    </w:rPr>
  </w:style>
  <w:style w:type="paragraph" w:styleId="BodyText">
    <w:name w:val="Body Text"/>
    <w:basedOn w:val="Normal"/>
    <w:link w:val="BodyTextChar"/>
    <w:rsid w:val="00983BDC"/>
    <w:pPr>
      <w:spacing w:before="40" w:after="40" w:line="192" w:lineRule="auto"/>
      <w:jc w:val="center"/>
    </w:pPr>
    <w:rPr>
      <w:rFonts w:ascii="Helvetica-R" w:hAnsi="Helvetica-R"/>
      <w:b/>
      <w:bCs/>
      <w:sz w:val="20"/>
    </w:rPr>
  </w:style>
  <w:style w:type="character" w:styleId="Hyperlink">
    <w:name w:val="Hyperlink"/>
    <w:rsid w:val="00BF1E05"/>
    <w:rPr>
      <w:color w:val="0000FF"/>
      <w:u w:val="single"/>
    </w:rPr>
  </w:style>
  <w:style w:type="character" w:styleId="FollowedHyperlink">
    <w:name w:val="FollowedHyperlink"/>
    <w:rsid w:val="00BF1E05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5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C4528"/>
    <w:rPr>
      <w:rFonts w:ascii="Tahoma" w:hAnsi="Tahoma" w:cs="Tahoma"/>
      <w:sz w:val="16"/>
      <w:szCs w:val="16"/>
      <w:lang w:val="en-GB"/>
    </w:rPr>
  </w:style>
  <w:style w:type="character" w:customStyle="1" w:styleId="Heading7Char">
    <w:name w:val="Heading 7 Char"/>
    <w:link w:val="Heading7"/>
    <w:rsid w:val="00871E73"/>
    <w:rPr>
      <w:rFonts w:ascii="Helvetica-R" w:hAnsi="Helvetica-R"/>
      <w:b/>
      <w:bCs/>
      <w:sz w:val="28"/>
      <w:szCs w:val="24"/>
      <w:lang w:val="en-GB"/>
    </w:rPr>
  </w:style>
  <w:style w:type="character" w:customStyle="1" w:styleId="Heading8Char">
    <w:name w:val="Heading 8 Char"/>
    <w:link w:val="Heading8"/>
    <w:rsid w:val="00871E73"/>
    <w:rPr>
      <w:rFonts w:ascii="Helvetica-R" w:hAnsi="Helvetica-R"/>
      <w:b/>
      <w:bCs/>
      <w:i/>
      <w:iCs/>
      <w:sz w:val="22"/>
      <w:szCs w:val="24"/>
      <w:lang w:val="ro-RO" w:eastAsia="ro-RO"/>
    </w:rPr>
  </w:style>
  <w:style w:type="character" w:customStyle="1" w:styleId="Heading9Char">
    <w:name w:val="Heading 9 Char"/>
    <w:link w:val="Heading9"/>
    <w:rsid w:val="00871E73"/>
    <w:rPr>
      <w:b/>
      <w:bCs/>
      <w:i/>
      <w:iCs/>
      <w:szCs w:val="24"/>
      <w:lang w:val="ro-RO"/>
    </w:rPr>
  </w:style>
  <w:style w:type="character" w:customStyle="1" w:styleId="HeaderChar">
    <w:name w:val="Header Char"/>
    <w:link w:val="Header"/>
    <w:rsid w:val="00871E73"/>
    <w:rPr>
      <w:sz w:val="24"/>
      <w:szCs w:val="24"/>
      <w:lang w:val="en-GB"/>
    </w:rPr>
  </w:style>
  <w:style w:type="character" w:customStyle="1" w:styleId="FooterChar">
    <w:name w:val="Footer Char"/>
    <w:link w:val="Footer"/>
    <w:rsid w:val="00871E73"/>
    <w:rPr>
      <w:sz w:val="24"/>
      <w:szCs w:val="24"/>
      <w:lang w:val="en-GB"/>
    </w:rPr>
  </w:style>
  <w:style w:type="character" w:customStyle="1" w:styleId="BodyTextChar">
    <w:name w:val="Body Text Char"/>
    <w:link w:val="BodyText"/>
    <w:rsid w:val="00871E73"/>
    <w:rPr>
      <w:rFonts w:ascii="Helvetica-R" w:hAnsi="Helvetica-R"/>
      <w:b/>
      <w:bCs/>
      <w:szCs w:val="24"/>
      <w:lang w:val="en-GB"/>
    </w:rPr>
  </w:style>
  <w:style w:type="character" w:customStyle="1" w:styleId="Heading2Char">
    <w:name w:val="Heading 2 Char"/>
    <w:link w:val="Heading2"/>
    <w:rsid w:val="00F00156"/>
    <w:rPr>
      <w:rFonts w:ascii="Helvetica-R" w:hAnsi="Helvetica-R"/>
      <w:b/>
      <w:bCs/>
      <w:szCs w:val="24"/>
      <w:lang w:val="en-GB"/>
    </w:rPr>
  </w:style>
  <w:style w:type="paragraph" w:customStyle="1" w:styleId="Style1">
    <w:name w:val="Style1"/>
    <w:basedOn w:val="Normal"/>
    <w:rsid w:val="00F00156"/>
    <w:pPr>
      <w:numPr>
        <w:numId w:val="1"/>
      </w:numPr>
    </w:pPr>
  </w:style>
  <w:style w:type="paragraph" w:styleId="ListBullet">
    <w:name w:val="List Bullet"/>
    <w:basedOn w:val="Normal"/>
    <w:uiPriority w:val="99"/>
    <w:unhideWhenUsed/>
    <w:rsid w:val="00DF71C6"/>
    <w:pPr>
      <w:numPr>
        <w:numId w:val="46"/>
      </w:numPr>
      <w:tabs>
        <w:tab w:val="clear" w:pos="360"/>
      </w:tabs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Application%20Data\Microsoft\Templates\ba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bar.dot</Template>
  <TotalTime>4</TotalTime>
  <Pages>1</Pages>
  <Words>15353</Words>
  <Characters>87513</Characters>
  <Application>Microsoft Office Word</Application>
  <DocSecurity>0</DocSecurity>
  <Lines>729</Lines>
  <Paragraphs>205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</vt:lpstr>
      <vt:lpstr>C</vt:lpstr>
    </vt:vector>
  </TitlesOfParts>
  <Company>filaret</Company>
  <LinksUpToDate>false</LinksUpToDate>
  <CharactersWithSpaces>102661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Victor</dc:creator>
  <cp:keywords/>
  <dc:description/>
  <cp:lastModifiedBy>HP</cp:lastModifiedBy>
  <cp:revision>6</cp:revision>
  <cp:lastPrinted>2012-08-09T05:47:00Z</cp:lastPrinted>
  <dcterms:created xsi:type="dcterms:W3CDTF">2026-07-23T06:37:00Z</dcterms:created>
  <dcterms:modified xsi:type="dcterms:W3CDTF">2026-07-23T08:41:00Z</dcterms:modified>
</cp:coreProperties>
</file>