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7D78" w14:textId="77777777" w:rsidR="001E3AB3" w:rsidRPr="001A77EE" w:rsidRDefault="001E3AB3" w:rsidP="00026F68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A77EE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01EC7377" w14:textId="612E9144" w:rsidR="001E3AB3" w:rsidRPr="001A77EE" w:rsidRDefault="001E3AB3" w:rsidP="00026F68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A77EE">
        <w:rPr>
          <w:b/>
          <w:sz w:val="16"/>
          <w:szCs w:val="16"/>
          <w:lang w:val="ro-RO"/>
        </w:rPr>
        <w:t xml:space="preserve"> (de la pagina 1 la pagina )</w:t>
      </w:r>
    </w:p>
    <w:p w14:paraId="67163D32" w14:textId="77777777" w:rsidR="001E3AB3" w:rsidRDefault="001E3AB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5B36A45F" w14:textId="77777777" w:rsidR="001E3AB3" w:rsidRDefault="001E3AB3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5A4CAEFF" w14:textId="77777777" w:rsidR="001E3AB3" w:rsidRDefault="001E3AB3">
      <w:pPr>
        <w:jc w:val="center"/>
        <w:rPr>
          <w:sz w:val="28"/>
        </w:rPr>
      </w:pPr>
    </w:p>
    <w:p w14:paraId="4AE24859" w14:textId="77777777" w:rsidR="001E3AB3" w:rsidRDefault="001E3AB3">
      <w:pPr>
        <w:jc w:val="center"/>
        <w:rPr>
          <w:sz w:val="28"/>
        </w:rPr>
      </w:pPr>
    </w:p>
    <w:p w14:paraId="65FE64C2" w14:textId="77777777" w:rsidR="001E3AB3" w:rsidRDefault="001E3AB3">
      <w:pPr>
        <w:jc w:val="center"/>
        <w:rPr>
          <w:sz w:val="28"/>
        </w:rPr>
      </w:pPr>
    </w:p>
    <w:p w14:paraId="34A9C10E" w14:textId="77777777" w:rsidR="001E3AB3" w:rsidRDefault="001E3AB3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6F5FF699" w14:textId="77777777" w:rsidR="001E3AB3" w:rsidRDefault="001E3AB3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TIMI</w:t>
      </w:r>
      <w:r>
        <w:rPr>
          <w:b/>
          <w:bCs/>
          <w:spacing w:val="80"/>
          <w:sz w:val="32"/>
          <w:lang w:val="ro-RO"/>
        </w:rPr>
        <w:t>Ş</w:t>
      </w:r>
      <w:r>
        <w:rPr>
          <w:b/>
          <w:bCs/>
          <w:spacing w:val="80"/>
          <w:sz w:val="32"/>
        </w:rPr>
        <w:t>OARA</w:t>
      </w:r>
    </w:p>
    <w:p w14:paraId="4F84347B" w14:textId="77777777" w:rsidR="001E3AB3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0F7B098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1DDE37EA" w14:textId="77777777" w:rsidR="001E3AB3" w:rsidRDefault="001E3AB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7113CEB1" w14:textId="77777777" w:rsidR="001E3AB3" w:rsidRDefault="001E3AB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1FED4F78" w14:textId="77777777" w:rsidR="001E3AB3" w:rsidRPr="00676A79" w:rsidRDefault="001E3AB3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6E0E691C" w14:textId="77777777" w:rsidR="001E3AB3" w:rsidRPr="00676A79" w:rsidRDefault="001E3AB3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39E3520E" w14:textId="77777777" w:rsidR="001E3AB3" w:rsidRDefault="001E3AB3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1E3AB3" w14:paraId="476A566E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0CFB8BA" w14:textId="77777777" w:rsidR="001E3AB3" w:rsidRDefault="001E3AB3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1BEEA904" w14:textId="77777777" w:rsidR="001E3AB3" w:rsidRDefault="001E3AB3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2DD6B215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207A88E0" w14:textId="77777777" w:rsidR="001E3AB3" w:rsidRDefault="001E3AB3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17E1CA86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4C2345A7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03402BF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6659FC27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252B48CD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0894A02A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48D12DDE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1BD989D9" w14:textId="77777777" w:rsidR="001E3AB3" w:rsidRDefault="001E3AB3" w:rsidP="00FC1F7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038A0867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6170FE3B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46D5FAB8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1A004428" w14:textId="77777777" w:rsidR="001E3AB3" w:rsidRDefault="001E3AB3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174367CF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0FF2294C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8270BD2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CFD4E81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4CB99530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69D22B1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55488204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59B0C99D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E337708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1E3AB3" w14:paraId="6CA64601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5582A2C9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0FABD748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4E6EABF7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06C7EF29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3F2EB5DC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E039B13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6B612627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901A8EC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1FBA17DD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132409E" w14:textId="77777777" w:rsidR="001E3AB3" w:rsidRDefault="001E3AB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3FE5C43E" w14:textId="77777777" w:rsidR="001E3AB3" w:rsidRDefault="001E3AB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41D87924" w14:textId="77777777" w:rsidR="001E3AB3" w:rsidRDefault="001E3AB3">
      <w:pPr>
        <w:spacing w:line="192" w:lineRule="auto"/>
        <w:jc w:val="center"/>
      </w:pPr>
    </w:p>
    <w:p w14:paraId="28AC3FC2" w14:textId="77777777" w:rsidR="001E3AB3" w:rsidRDefault="001E3AB3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7316BB9B" w14:textId="77777777" w:rsidR="001E3AB3" w:rsidRDefault="001E3AB3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4A282A1C" w14:textId="77777777" w:rsidR="001E3AB3" w:rsidRDefault="001E3AB3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01E4574E" w14:textId="77777777" w:rsidR="001E3AB3" w:rsidRPr="003447BC" w:rsidRDefault="001E3AB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89D3F57" w14:textId="77777777" w:rsidR="001E3AB3" w:rsidRPr="00A8307A" w:rsidRDefault="001E3AB3" w:rsidP="00516DD3">
      <w:pPr>
        <w:pStyle w:val="Heading1"/>
        <w:spacing w:line="360" w:lineRule="auto"/>
      </w:pPr>
      <w:r w:rsidRPr="00A8307A">
        <w:t>LINIA 100</w:t>
      </w:r>
    </w:p>
    <w:p w14:paraId="4393E5BA" w14:textId="77777777" w:rsidR="001E3AB3" w:rsidRPr="00A8307A" w:rsidRDefault="001E3AB3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1E3AB3" w:rsidRPr="00AB76B4" w14:paraId="3AC31B5A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EF3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5878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D975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52E4A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319C50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8CE39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CFC4662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50A2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41B6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BAA42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FAB7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51BAD16A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1AF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07CA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BD7D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54D2B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923738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37707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5CA2CD9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74A7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1661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6618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8B52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19239A55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C27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081A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BCA2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B6064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81B33F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5A60F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5BE055C1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6B1D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07D8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DC09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28BC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8C8C46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1E3AB3" w:rsidRPr="00AB76B4" w14:paraId="40948FC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6C7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21D4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9CC9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B98AC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30CCACE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D1FC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8A7B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7584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236C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BE60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1F831EF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B5F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9ABC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0BBB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8EA9C1" w14:textId="77777777" w:rsidR="001E3AB3" w:rsidRPr="00AB76B4" w:rsidRDefault="001E3AB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B13537D" w14:textId="77777777" w:rsidR="001E3AB3" w:rsidRPr="00AB76B4" w:rsidRDefault="001E3AB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6BE59" w14:textId="77777777" w:rsidR="001E3AB3" w:rsidRPr="00AB76B4" w:rsidRDefault="001E3AB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2971314D" w14:textId="77777777" w:rsidR="001E3AB3" w:rsidRPr="00AB76B4" w:rsidRDefault="001E3AB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767D300F" w14:textId="77777777" w:rsidR="001E3AB3" w:rsidRPr="00AB76B4" w:rsidRDefault="001E3AB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BA9AE87" w14:textId="77777777" w:rsidR="001E3AB3" w:rsidRPr="00AB76B4" w:rsidRDefault="001E3AB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94D4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68DA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46EF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2083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33D1C0F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FD6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37FC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9D3B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3B752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E0983E6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5F3C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2B3628C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57C7548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5B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1962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A465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927D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AFBD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28BD181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7951024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1E3AB3" w:rsidRPr="00AB76B4" w14:paraId="791F4AF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067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606A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A256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6AFB5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51387D7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7F32F22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1E3B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AD4C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2A21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2860986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4928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5DAF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1E3AB3" w:rsidRPr="00AB76B4" w14:paraId="45D59869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E56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E8E6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16F91EC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E24E2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79F09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020F4EF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2055DEA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AB27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D3FE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904A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4CAB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2C4D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5DE95C1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D21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D271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213B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8B5CA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5F6F22BA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4594172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92E5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3FDD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E4EC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471176D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A1A9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BA51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3656E07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C38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3EE1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1911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78FE8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5CA01D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4C1A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556B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C95C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AD15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D5BC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338C23D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589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D921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B783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90B93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71E52E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EBB7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4B68E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5A042C2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D1DA90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A76D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DF55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9DF4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7640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E489E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1E3AB3" w:rsidRPr="00AB76B4" w14:paraId="662D3F46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7A14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4220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92CB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557D1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13ABB013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E738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3362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202E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7799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F9B8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6D3F9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1E3AB3" w:rsidRPr="00AB76B4" w14:paraId="6CFF7B0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3BD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1980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1CF1EDD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DBB1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3EB8A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583F601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1257639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4B25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B3BB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F334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EE31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9C67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2E3FD997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87E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B5FA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120E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37D6D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st. Chiajna -</w:t>
            </w:r>
          </w:p>
          <w:p w14:paraId="6C3AEF2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2BF538E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3F2D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9146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080A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9+000</w:t>
            </w:r>
          </w:p>
          <w:p w14:paraId="5285046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5B21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CEBD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ieșiri la linia 5.</w:t>
            </w:r>
          </w:p>
        </w:tc>
      </w:tr>
      <w:tr w:rsidR="001E3AB3" w:rsidRPr="00AB76B4" w14:paraId="459D901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4AE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5399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010A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CACD1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782B2566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2A46BAC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866E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029A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B743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6747304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5331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6FFB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5C8C4D26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609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C08D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D3D9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1F7C0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7BE5F3A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1491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51D3E0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7DE1BAD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57C9560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5D32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2A17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9165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AE5B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1B7CB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1E3AB3" w:rsidRPr="00AB76B4" w14:paraId="0D80635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88E8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0EE8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C1CF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81159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726091C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86D6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CA20B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18, 20, 24 </w:t>
            </w:r>
          </w:p>
          <w:p w14:paraId="195723C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4E582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57FF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C365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CDC1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43C18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6374B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1E3AB3" w:rsidRPr="00AB76B4" w14:paraId="27A10B9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236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DB50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606B77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A309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E80121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06801FD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22E3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37C72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A0F7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0DB7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F5E43" w14:textId="77777777" w:rsidR="001E3AB3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57FEC8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10A8BA93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B44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F4E3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7FA2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73AAB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B69097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C218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ED39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9283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9B62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ECC8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22063A0D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4BF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1A6F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F0FD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4FC19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6C180F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D3A6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7585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5CFC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1305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8E0D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0659AAA6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C31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11B7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6CE1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FC1A0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037E31D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AD5A8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34BA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8F87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FCD2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F5E8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0F269D3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45AB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962C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FDBB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7BD5E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00C95556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B7EFC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372F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E8F3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8822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5D7D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0D5A138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0FD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2211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C7C1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009D2C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119A8AA3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5472F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8CA3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2687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FED5CF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4462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2FDA8" w14:textId="77777777" w:rsidR="001E3AB3" w:rsidRPr="00AB76B4" w:rsidRDefault="001E3AB3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22420A5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522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769E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707437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4506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7D31EC" w14:textId="77777777" w:rsidR="001E3AB3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39F0EE8C" w14:textId="77777777" w:rsidR="001E3AB3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6AFC331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10F6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A0EE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BB91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8B87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A8D7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293A5108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711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A150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6009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E27B07" w14:textId="77777777" w:rsidR="001E3AB3" w:rsidRPr="00AB76B4" w:rsidRDefault="001E3AB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675E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6641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AB2E3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0E9D9F9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F71E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1071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182419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3588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8FF5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8E94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FA0A81" w14:textId="77777777" w:rsidR="001E3AB3" w:rsidRPr="00AB76B4" w:rsidRDefault="001E3AB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1DC3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B072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E015D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48B72E57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9AC7A" w14:textId="77777777" w:rsidR="001E3AB3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A9B3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33C125A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BDE6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0025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7933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3747E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29CE0EC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8F7F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15EE00F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66A7168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9533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9B0E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484E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B7CD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4EAD2E2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B14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3549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1282263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0C65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C6314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7C5D4EA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0338B" w14:textId="77777777" w:rsidR="001E3AB3" w:rsidRPr="00AB76B4" w:rsidRDefault="001E3AB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6162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D2BB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2D90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CE1B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03B5AF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FAEB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E463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8C4D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F40E33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71D186C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D633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E44928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6BC9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E658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A5A2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1E0D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25DCCDDE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AA4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DB17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D571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126CFE" w14:textId="77777777" w:rsidR="001E3AB3" w:rsidRPr="00AB76B4" w:rsidRDefault="001E3AB3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BEDC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D597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DE280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41573226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BBA24" w14:textId="77777777" w:rsidR="001E3AB3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0C4D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3D771E50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7BF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B778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5F92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43DEC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6461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077AE8D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11438B2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73EF59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7561980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C12E28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9D4C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4877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D003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F56F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24876C5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2B6E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FC5F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531951F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B53E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7E2AC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283B925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A1E7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EEB82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DA9E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AD36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E3A1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375AA828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BD6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2997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6590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C3140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FE31A6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858B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31F0AEB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B5F7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A794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A736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AFB0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BC507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67F62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1E3AB3" w:rsidRPr="00AB76B4" w14:paraId="3840545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E1A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A4BF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1E29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8F290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6626C25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A960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59EE7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D60E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B87C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50C4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3D21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6535DE2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1459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832A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B5D32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833A0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05609E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73B0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FB63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EF50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B40E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671B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6DCB11B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B2D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0F9A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673E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DA396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8D8998E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7A98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377FDB8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51C4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A10D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5653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8F00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FC4E5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55989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1E3AB3" w:rsidRPr="00AB76B4" w14:paraId="3FD6198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BE2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EC7A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132D954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48F5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BC18E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4414526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8FB6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15FA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0781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B068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7626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42B57C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F08C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13407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2FD5DA0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AA83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B540F8" w14:textId="77777777" w:rsidR="001E3AB3" w:rsidRPr="00AB76B4" w:rsidRDefault="001E3AB3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A39E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BCAD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0E92E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E4C19" w14:textId="77777777" w:rsidR="001E3AB3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A325F" w14:textId="77777777" w:rsidR="001E3AB3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0E4D79F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445E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9FD5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7FC7DCD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F60A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DC6E0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5B766161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6782A7B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923C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D316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DF0A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6DAA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F7FF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03A5522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C613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9E06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1D6E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7F65A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436C18A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B909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6F8B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FD0E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495F158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89DA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4D47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67363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1D98A2A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62D2FED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D92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029A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A8A9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C4838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52F77BE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867C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19BC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2D9F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1840D86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AFB6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B6E4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59F0FE2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AF3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A79E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0504268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5FF8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69922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4818920C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7B2D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401A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1062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65B9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3892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3B67F32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CA0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C45C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23AEC79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B472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5509C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F648E4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4189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0DD1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E424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0600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FB62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9FC651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C0040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1E3AB3" w:rsidRPr="00AB76B4" w14:paraId="43A100D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4B9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844E1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19675CF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5E82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885FD6" w14:textId="77777777" w:rsidR="001E3AB3" w:rsidRPr="00AB76B4" w:rsidRDefault="001E3AB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FD160A5" w14:textId="77777777" w:rsidR="001E3AB3" w:rsidRPr="00AB76B4" w:rsidRDefault="001E3AB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573D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A713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586C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10EB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E246D" w14:textId="77777777" w:rsidR="001E3AB3" w:rsidRPr="00AB76B4" w:rsidRDefault="001E3AB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7827F0" w14:textId="77777777" w:rsidR="001E3AB3" w:rsidRPr="00AB76B4" w:rsidRDefault="001E3AB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B76B4" w14:paraId="17D4B4D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61F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F126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0ACB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BEB90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5FCD257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45EF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A5BFDC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362473A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F764B0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81DB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8995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0AB9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30CF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45C64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1E3AB3" w:rsidRPr="00AB76B4" w14:paraId="65CAD1D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592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BC84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DFBD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244B7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46FE99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081F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566F19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294E25C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C6F4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4E54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CDEB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9BB8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1E3AB3" w:rsidRPr="00AB76B4" w14:paraId="6461ECD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56F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E29D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862E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C7993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E275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7928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C931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2432C72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FAE3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B358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03712A37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AC2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24F01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DC19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988AC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6511EF9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0EC6F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61B5F34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0118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E28E2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35E1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C5E4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7AD60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1E3AB3" w:rsidRPr="00AB76B4" w14:paraId="53C65DE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382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F9497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43D0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66C72E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3CF4170A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4A0B0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73579C5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D61E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1542C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70ED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1863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1E3AB3" w:rsidRPr="00AB76B4" w14:paraId="2E4F45C1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EE5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03269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A9F9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0A3016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46E3A4F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C83EE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E000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3D9B9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69744547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2A20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F2D0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0B678044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B94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7D388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AA9C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2EFE1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6FD5D1C7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DA5F1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4090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C5DB0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31B30F97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9E7D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0616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AD6542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781ECF00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5C6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517D5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6E00265C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C8B6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0D1BE1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1F34D5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A20AC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4572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13A61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97DB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7E31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4A9280A1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2C4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8BB13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DA2B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18260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157731A3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7E6F3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3BC9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79FB1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0F85F5D0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3DBF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B784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AB76B4" w14:paraId="654F824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D80D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4CEF0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3996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C060C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4D4C944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0DE0F1E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09AD3F21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B9367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2BC0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3F158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782E9B86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16CB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4D79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AB76B4" w14:paraId="5298EE4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620D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65DF3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612F138F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E3E72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7E9206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1B4DEA0" w14:textId="77777777" w:rsidR="001E3AB3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22CD6FED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E4B9BB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23D75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C9A4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6870F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7FD0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2C05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AB76B4" w14:paraId="15F747FC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96C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ADFC2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6F28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93628A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D3809C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BA8E7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AEB73B2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05C23BF9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7837DCD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DD9BE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737AD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F9FA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D495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9D2C5B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1E3AB3" w:rsidRPr="00AB76B4" w14:paraId="043F312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14DD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4DD6B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F2C5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A3B5C2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5D808BE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3C7C8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5940A3E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B59A40C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58F72AB0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D82F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6468C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D5C9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7320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FF7107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1E3AB3" w:rsidRPr="00AB76B4" w14:paraId="0C365CE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2DB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F6DB8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0F41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205AA3" w14:textId="77777777" w:rsidR="001E3AB3" w:rsidRPr="00AB76B4" w:rsidRDefault="001E3AB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E4201F9" w14:textId="77777777" w:rsidR="001E3AB3" w:rsidRPr="00AB76B4" w:rsidRDefault="001E3AB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2705F" w14:textId="77777777" w:rsidR="001E3AB3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6ADA7DB" w14:textId="77777777" w:rsidR="001E3AB3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F0D5102" w14:textId="77777777" w:rsidR="001E3AB3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0CE9620B" w14:textId="77777777" w:rsidR="001E3AB3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062E8D4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B0CF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E4F66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9082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B4D3D" w14:textId="77777777" w:rsidR="001E3AB3" w:rsidRPr="00AB76B4" w:rsidRDefault="001E3AB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04EDB0E" w14:textId="77777777" w:rsidR="001E3AB3" w:rsidRPr="00AB76B4" w:rsidRDefault="001E3AB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1E3AB3" w:rsidRPr="00AB76B4" w14:paraId="1692BF9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732A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F32F7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3290F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DB240E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2ED72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C2FB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05348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5A7C109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51B83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D2EA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6FF44E25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BDC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76485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8369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B3AE8C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5B3C33A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7A01C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61C5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A7BCB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6CCBDF14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9F54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39E1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3A55283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0202C3A0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D9E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335F0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8EDB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C346F0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7854266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11B6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894D172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03407DE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671E7017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F152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B1F28" w14:textId="77777777" w:rsidR="001E3AB3" w:rsidRPr="00AB76B4" w:rsidRDefault="001E3AB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71EE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8F71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6C9E5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1E3AB3" w:rsidRPr="00AB76B4" w14:paraId="5687491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931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1A0A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D47B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24120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26D4E113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B6ED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A681F3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783985E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917E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5E26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ACD0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8501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659EB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1E3AB3" w:rsidRPr="00AB76B4" w14:paraId="678D0C5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B08F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4966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A7B47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8843CA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A9D4C8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F024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C57799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2DFA1CB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484EB4B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E77FE18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B8CE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8430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FE1E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9E82F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2078E55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76F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5A42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7A3F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9A2A3A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352B156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266A07E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E3D0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938F98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9C02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C972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F222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E4FD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13681D3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CB7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28F2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545A474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D1130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392BB0" w14:textId="77777777" w:rsidR="001E3AB3" w:rsidRPr="00AB76B4" w:rsidRDefault="001E3AB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DE33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1A9F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32AEC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27BA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F4A7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46580CD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392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B430A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6787C77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C5BED" w14:textId="77777777" w:rsidR="001E3AB3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5F6D50" w14:textId="77777777" w:rsidR="001E3AB3" w:rsidRPr="00AB76B4" w:rsidRDefault="001E3AB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1643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E56C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36D7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AC33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0318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109AE185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3C7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5CA29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9848D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CEE03B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257CE418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72A16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C265EC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E57B4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7475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8C23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FFAF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1E3AB3" w:rsidRPr="00AB76B4" w14:paraId="3811780F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695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8B13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22BD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88DA29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3F25FE75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F9FA4BF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00FDA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DECD737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93B9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FC4D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EE2F6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5F194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65BB4CE5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7A14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2113C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01CBDD6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116+734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876A8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ECC926" w14:textId="77777777" w:rsidR="001E3AB3" w:rsidRPr="00AB76B4" w:rsidRDefault="001E3AB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78ED9786" w14:textId="77777777" w:rsidR="001E3AB3" w:rsidRPr="00AB76B4" w:rsidRDefault="001E3AB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4DDAF3B4" w14:textId="77777777" w:rsidR="001E3AB3" w:rsidRPr="00AB76B4" w:rsidRDefault="001E3AB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</w:t>
            </w:r>
            <w:r>
              <w:rPr>
                <w:b/>
                <w:bCs/>
                <w:sz w:val="20"/>
                <w:lang w:val="ro-RO"/>
              </w:rPr>
              <w:t xml:space="preserve">Cap X St.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41C5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F977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3492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99C81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5E41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3FDB441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DC8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64A76" w14:textId="77777777" w:rsidR="001E3AB3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370C6" w14:textId="77777777" w:rsidR="001E3AB3" w:rsidRDefault="001E3AB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5A48F4" w14:textId="77777777" w:rsidR="001E3AB3" w:rsidRPr="00AB76B4" w:rsidRDefault="001E3AB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41AD7722" w14:textId="77777777" w:rsidR="001E3AB3" w:rsidRPr="00AB76B4" w:rsidRDefault="001E3AB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36C0198F" w14:textId="77777777" w:rsidR="001E3AB3" w:rsidRPr="00AB76B4" w:rsidRDefault="001E3AB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1645C" w14:textId="77777777" w:rsidR="001E3AB3" w:rsidRPr="00AB76B4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3D5FF" w14:textId="77777777" w:rsidR="001E3AB3" w:rsidRPr="00AB76B4" w:rsidRDefault="001E3AB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55070" w14:textId="77777777" w:rsidR="001E3AB3" w:rsidRPr="00AB76B4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336B9705" w14:textId="77777777" w:rsidR="001E3AB3" w:rsidRPr="00AB76B4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D6A2A" w14:textId="77777777" w:rsidR="001E3AB3" w:rsidRPr="00AB76B4" w:rsidRDefault="001E3AB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EB4CE" w14:textId="77777777" w:rsidR="001E3AB3" w:rsidRDefault="001E3AB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674FDDFF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FE67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A5C33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116+734</w:t>
            </w:r>
          </w:p>
          <w:p w14:paraId="493FBDA2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AD707" w14:textId="77777777" w:rsidR="001E3AB3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F805F5" w14:textId="77777777" w:rsidR="001E3AB3" w:rsidRPr="00AB76B4" w:rsidRDefault="001E3AB3" w:rsidP="000D62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 xml:space="preserve">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9366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8382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EEEE1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F2F4A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605F8" w14:textId="77777777" w:rsidR="001E3AB3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2719A73A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476D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03C4D" w14:textId="77777777" w:rsidR="001E3AB3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604F3" w14:textId="77777777" w:rsidR="001E3AB3" w:rsidRDefault="001E3AB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98DA36" w14:textId="77777777" w:rsidR="001E3AB3" w:rsidRPr="00AB76B4" w:rsidRDefault="001E3AB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20F80DE1" w14:textId="77777777" w:rsidR="001E3AB3" w:rsidRDefault="001E3AB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9366B" w14:textId="77777777" w:rsidR="001E3AB3" w:rsidRPr="00AB76B4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8E9A43B" w14:textId="77777777" w:rsidR="001E3AB3" w:rsidRPr="00AB76B4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E1A7D" w14:textId="77777777" w:rsidR="001E3AB3" w:rsidRPr="00AB76B4" w:rsidRDefault="001E3AB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B09F3" w14:textId="77777777" w:rsidR="001E3AB3" w:rsidRPr="00AB76B4" w:rsidRDefault="001E3AB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96F43" w14:textId="77777777" w:rsidR="001E3AB3" w:rsidRPr="00AB76B4" w:rsidRDefault="001E3AB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E6230" w14:textId="77777777" w:rsidR="001E3AB3" w:rsidRDefault="001E3AB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16FE4DDE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231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C7DC7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06121343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9AE41" w14:textId="77777777" w:rsidR="001E3AB3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1EE74E" w14:textId="77777777" w:rsidR="001E3AB3" w:rsidRPr="00AB76B4" w:rsidRDefault="001E3AB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C603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3353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DF4D2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5F4B5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9841F" w14:textId="77777777" w:rsidR="001E3AB3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46FE3FB1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F56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C02EE" w14:textId="77777777" w:rsidR="001E3AB3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00C912C5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1CCC9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79FDDB" w14:textId="77777777" w:rsidR="001E3AB3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0C0CA0C4" w14:textId="77777777" w:rsidR="001E3AB3" w:rsidRPr="00AB76B4" w:rsidRDefault="001E3AB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02963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09EEB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D830D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94FDC" w14:textId="77777777" w:rsidR="001E3AB3" w:rsidRPr="00AB76B4" w:rsidRDefault="001E3AB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95F00" w14:textId="77777777" w:rsidR="001E3AB3" w:rsidRPr="00AB76B4" w:rsidRDefault="001E3AB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34B4A6A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481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0453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C24E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5158B1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4217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3CD2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260F4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7CEE604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09CDF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EF47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64D5780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74C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F499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70863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599256" w14:textId="77777777" w:rsidR="001E3AB3" w:rsidRPr="00AB76B4" w:rsidRDefault="001E3AB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1B4FB4F3" w14:textId="77777777" w:rsidR="001E3AB3" w:rsidRDefault="001E3AB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DA199" w14:textId="77777777" w:rsidR="001E3AB3" w:rsidRPr="00AB76B4" w:rsidRDefault="001E3AB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08D43D2" w14:textId="77777777" w:rsidR="001E3AB3" w:rsidRDefault="001E3AB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266FB5F1" w14:textId="77777777" w:rsidR="001E3AB3" w:rsidRDefault="001E3AB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6A3B28C" w14:textId="77777777" w:rsidR="001E3AB3" w:rsidRPr="00AB76B4" w:rsidRDefault="001E3AB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5701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9E3EA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985D0" w14:textId="77777777" w:rsidR="001E3AB3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F5581" w14:textId="77777777" w:rsidR="001E3AB3" w:rsidRPr="00AB76B4" w:rsidRDefault="001E3AB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7000A4" w14:textId="77777777" w:rsidR="001E3AB3" w:rsidRDefault="001E3AB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1E3AB3" w:rsidRPr="00AB76B4" w14:paraId="4644657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A14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6113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FDD6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FC76BA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C63A905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7F5F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783D3B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D8B7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C1D6F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216EC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62F4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80A4F0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1E3AB3" w:rsidRPr="00AB76B4" w14:paraId="04B8D2B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CE7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D85B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F8DF4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F5A6A0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490631EC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616D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D97AD8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8989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39BF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275C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BEA4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77104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1E3AB3" w:rsidRPr="00AB76B4" w14:paraId="6FFA6EB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2BD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6B8E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FB7E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1DFD4B" w14:textId="77777777" w:rsidR="001E3AB3" w:rsidRDefault="001E3AB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408AF5D2" w14:textId="77777777" w:rsidR="001E3AB3" w:rsidRPr="00AB76B4" w:rsidRDefault="001E3AB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54F6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3312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08041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5084F91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56331" w14:textId="77777777" w:rsidR="001E3AB3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B153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6C97BAC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767F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C0271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129+800</w:t>
            </w:r>
          </w:p>
          <w:p w14:paraId="135653D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B07B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C3EE0D" w14:textId="77777777" w:rsidR="001E3AB3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499066FA" w14:textId="77777777" w:rsidR="001E3AB3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43CB6135" w14:textId="77777777" w:rsidR="001E3AB3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C5D06AB" w14:textId="77777777" w:rsidR="001E3AB3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5B4D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7C3D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21017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00052" w14:textId="77777777" w:rsidR="001E3AB3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92BF2" w14:textId="77777777" w:rsidR="001E3AB3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7F48263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4D2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A7C4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D8E19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712FAC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63EA41D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C2AC313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AA83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4564FB36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4E06124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9F8B29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93C6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F0F8F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4E07B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4882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3835A0E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F1B5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7DEB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73E9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97E35F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71FA6ACE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062F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1424B0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744C0C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43A37FF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0BDA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8C63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8693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9694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47A94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1E3AB3" w:rsidRPr="00AB76B4" w14:paraId="28787B7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43F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A55F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076F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BFB458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F768809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D829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85D22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9BF9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0F78B0D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51AE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5A78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5342858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A8D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B6926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728D81E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CCC5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F6F3CE" w14:textId="77777777" w:rsidR="001E3AB3" w:rsidRPr="00AB76B4" w:rsidRDefault="001E3AB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0EF3D80B" w14:textId="77777777" w:rsidR="001E3AB3" w:rsidRDefault="001E3AB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3BB3C5EF" w14:textId="77777777" w:rsidR="001E3AB3" w:rsidRPr="00AB76B4" w:rsidRDefault="001E3AB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D348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5A6B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99BD0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B528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9E85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3FAB768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646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B097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116683E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F09D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842B0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55731069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3A496802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D27E2BA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1D6C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98F0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FAC7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85DA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D6BEB" w14:textId="77777777" w:rsidR="001E3AB3" w:rsidRPr="00AB76B4" w:rsidRDefault="001E3AB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1061DC35" w14:textId="77777777" w:rsidR="001E3AB3" w:rsidRPr="00AB76B4" w:rsidRDefault="001E3AB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5499BD2" w14:textId="77777777" w:rsidR="001E3AB3" w:rsidRPr="00AB76B4" w:rsidRDefault="001E3AB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43EB9477" w14:textId="77777777" w:rsidR="001E3AB3" w:rsidRPr="00AB76B4" w:rsidRDefault="001E3AB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13F6010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854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B36F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8F44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C03184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2387A1C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13FE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69ECDEC0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A633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BF07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40E3F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34FA5" w14:textId="77777777" w:rsidR="001E3AB3" w:rsidRPr="00AB76B4" w:rsidRDefault="001E3AB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4632EBB" w14:textId="77777777" w:rsidR="001E3AB3" w:rsidRPr="00AB76B4" w:rsidRDefault="001E3AB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3C0481D8" w14:textId="77777777" w:rsidR="001E3AB3" w:rsidRPr="00AB76B4" w:rsidRDefault="001E3AB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1E3AB3" w:rsidRPr="00AB76B4" w14:paraId="4DEEAE87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14C6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D828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57732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EA8033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7644DF7E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EE31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B3FE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E4FA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2033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16CFB" w14:textId="77777777" w:rsidR="001E3AB3" w:rsidRPr="00AB76B4" w:rsidRDefault="001E3AB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1E3AB3" w:rsidRPr="00AB76B4" w14:paraId="51A9E99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A469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3B926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29E8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496675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AEC6B2D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2AD85A91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72F8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68F55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5621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4D008DE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1B62F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6F0EE" w14:textId="77777777" w:rsidR="001E3AB3" w:rsidRPr="00AB76B4" w:rsidRDefault="001E3AB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115BBB7" w14:textId="77777777" w:rsidR="001E3AB3" w:rsidRPr="00AB76B4" w:rsidRDefault="001E3AB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CF52D7" w14:textId="77777777" w:rsidR="001E3AB3" w:rsidRPr="00AB76B4" w:rsidRDefault="001E3AB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1E3AB3" w:rsidRPr="00AB76B4" w14:paraId="03EB183D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CD0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12FF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A9C4F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1B3A4D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C9846E9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50F3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1684B92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F25EA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E76A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B774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BD3F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60215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1E3AB3" w:rsidRPr="00AB76B4" w14:paraId="5F165F55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DA0B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B946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8FA14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FE8FC2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EDDCBAF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BD9F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646511F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2CB0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4CC26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8B582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7FEB0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82843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1E3AB3" w:rsidRPr="00AB76B4" w14:paraId="1F3C18E7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32A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8AE7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95403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8AF97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3D4E5B0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C3C6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E25E18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6E497FF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4BFCA2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A16E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D574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979C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1E2B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0295D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1E3AB3" w:rsidRPr="00AB76B4" w14:paraId="5D7BC00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412A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DA95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5C89F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9E2BB7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4FFEEE9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D3BF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472F62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94A0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A841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9C55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363EF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489D817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1E3AB3" w:rsidRPr="00AB76B4" w14:paraId="3698AC6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205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D7CB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6EFF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D0D55C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B960336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611D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04E6920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C462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BD71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7DC3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8B0D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D4965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1E3AB3" w:rsidRPr="00AB76B4" w14:paraId="6B74161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A2C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5DC0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77D9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7A03C3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CEF3E0F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CA6C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71E9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E9D0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B7C6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020E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2A510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1E3AB3" w:rsidRPr="00AB76B4" w14:paraId="46D76C5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782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B68B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D8B6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78B99E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075B0C7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B759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C187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4A1C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ED01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2E8B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1E3AB3" w:rsidRPr="00AB76B4" w14:paraId="72FE40F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D24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66F4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85C0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9E380E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7D93294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601C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FEB7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A085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E6A5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24DC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1E3AB3" w:rsidRPr="00AB76B4" w14:paraId="53DBB3E6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A7E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D46D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3060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2B6B00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8B4AFDA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AF14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297C5C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C377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8C2F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B9B4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0B2B6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F4A14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1E3AB3" w:rsidRPr="00AB76B4" w14:paraId="39FCCFF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1649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D774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5F15A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E8EE9F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F173D4E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09979069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BD30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B86F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4856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E5639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E9D1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449C7F7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356C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4E98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FED1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962C72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B33DCA4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6FA46780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3973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D847C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0388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6593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913E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63D3753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0B8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E8B0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6CD8092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3B179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1C517D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16EFCC7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44C5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25F1B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7680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F7B03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EF61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3D0CB9C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4CD4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3A76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29BB1F3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995A4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DE7671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F7299ED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800E0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65AC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66AF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2C00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CAF4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2F6147A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5E6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2CECB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1B7403C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1044A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CE6A6B" w14:textId="77777777" w:rsidR="001E3AB3" w:rsidRPr="00AB76B4" w:rsidRDefault="001E3AB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0D5550D" w14:textId="77777777" w:rsidR="001E3AB3" w:rsidRPr="00AB76B4" w:rsidRDefault="001E3AB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CA6D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88A9F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AE8C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0ED3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A19E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1E3AB3" w:rsidRPr="00AB76B4" w14:paraId="62ACD33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5D49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A5ECD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2CD3E186" w14:textId="77777777" w:rsidR="001E3AB3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F9FA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DB36C" w14:textId="77777777" w:rsidR="001E3AB3" w:rsidRPr="00AB76B4" w:rsidRDefault="001E3AB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C790E93" w14:textId="77777777" w:rsidR="001E3AB3" w:rsidRPr="00AB76B4" w:rsidRDefault="001E3AB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0FD2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CECFC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C1FE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13FD5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A9BEE" w14:textId="77777777" w:rsidR="001E3AB3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02541ED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22C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2E37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C33E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EFF430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577DC63" w14:textId="77777777" w:rsidR="001E3AB3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24E7AAF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578A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323F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6BD1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42406AB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B3FD5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C9530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3871E2E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0E89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8B13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293C5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3BC6C8" w14:textId="77777777" w:rsidR="001E3AB3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0245B4D0" w14:textId="77777777" w:rsidR="001E3AB3" w:rsidRPr="00AB76B4" w:rsidRDefault="001E3AB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62DF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EECA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96D7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3C88CA1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EA5C1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9DA8B" w14:textId="77777777" w:rsidR="001E3AB3" w:rsidRPr="00AB76B4" w:rsidRDefault="001E3AB3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308600C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D08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13EA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46AE742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BA99B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966F2F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7F3429AC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FB64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F9E6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B9CA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542A0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9E86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0584479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A23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6D10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1F3CCF9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548A5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F0CBE4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66CABDAC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B532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155E3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895B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48CC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9C5CD" w14:textId="77777777" w:rsidR="001E3AB3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9F61E97" w14:textId="77777777" w:rsidR="001E3AB3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2006DE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1E3AB3" w:rsidRPr="00AB76B4" w14:paraId="6B921B4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AF6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752C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EEEF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023154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7F2B34CF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5EC7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DC0CA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9CF4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45911AE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2CAF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24465" w14:textId="77777777" w:rsidR="001E3AB3" w:rsidRDefault="001E3AB3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236B387" w14:textId="77777777" w:rsidR="001E3AB3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7921DE7" w14:textId="77777777" w:rsidR="001E3AB3" w:rsidRPr="00AB76B4" w:rsidRDefault="001E3AB3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1E3AB3" w:rsidRPr="00AB76B4" w14:paraId="59DABD8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765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2CC7D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BB72B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7ECBDC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0F5F653B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9BB45A6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BDA8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4AA619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F2983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8605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54DC4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50F5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34555C6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6732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BBFF0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7D1F12D4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25B82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1D53E2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7CDC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E52D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CCC22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01FDF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3A10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60CBC5A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244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876F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999A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D8A277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6DD804E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FF85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710C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C513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115063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C7EC4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7F8A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54A1A62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C2C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02D95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DA1714F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4EF24" w14:textId="77777777" w:rsidR="001E3AB3" w:rsidRPr="00AB76B4" w:rsidRDefault="001E3AB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D71344" w14:textId="77777777" w:rsidR="001E3AB3" w:rsidRPr="00AB76B4" w:rsidRDefault="001E3AB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10AF3B8" w14:textId="77777777" w:rsidR="001E3AB3" w:rsidRPr="00AB76B4" w:rsidRDefault="001E3AB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3C348F6B" w14:textId="77777777" w:rsidR="001E3AB3" w:rsidRDefault="001E3AB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476ED0D7" w14:textId="77777777" w:rsidR="001E3AB3" w:rsidRPr="0068517F" w:rsidRDefault="001E3AB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EA133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AD3E1" w14:textId="77777777" w:rsidR="001E3AB3" w:rsidRPr="00AB76B4" w:rsidRDefault="001E3AB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F3AFA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65EC2" w14:textId="77777777" w:rsidR="001E3AB3" w:rsidRPr="00AB76B4" w:rsidRDefault="001E3AB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E45CA" w14:textId="77777777" w:rsidR="001E3AB3" w:rsidRDefault="001E3AB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AA84666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07EEE2E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CE2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0DA9F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FF1AA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16A974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F6F7E70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26A7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BCB915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40B0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7FA8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1F1D5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734B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1E3AB3" w:rsidRPr="00AB76B4" w14:paraId="12C1212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AEE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9BED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B1FBC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7D6323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575108A9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6182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C998B6C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6A6B9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6BDA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79812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1DEE8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1E3AB3" w:rsidRPr="00AB76B4" w14:paraId="72775B0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0C75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BC14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27983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7C83B1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1D4D366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ECF7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F28DE4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4BE96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0441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086F5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66115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2298D67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648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862A1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724CBC69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50727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501225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5115F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853F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AC8A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0B443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06973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5EA24F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1967472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AE8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F461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09A0D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32B951" w14:textId="77777777" w:rsidR="001E3AB3" w:rsidRPr="00AB76B4" w:rsidRDefault="001E3AB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C350A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B8798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D8637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7272EE6E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1D4DE" w14:textId="77777777" w:rsidR="001E3AB3" w:rsidRPr="00AB76B4" w:rsidRDefault="001E3AB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01980" w14:textId="77777777" w:rsidR="001E3AB3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C9EF69B" w14:textId="77777777" w:rsidR="001E3AB3" w:rsidRPr="00AB76B4" w:rsidRDefault="001E3AB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7DFB244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F7B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BCD7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651F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D2E3E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407E85E3" w14:textId="77777777" w:rsidR="001E3AB3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50E3354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08AA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45E5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52859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04D99CE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4F0B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41338" w14:textId="77777777" w:rsidR="001E3AB3" w:rsidRDefault="001E3AB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2122AA7" w14:textId="77777777" w:rsidR="001E3AB3" w:rsidRPr="00AB76B4" w:rsidRDefault="001E3AB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73AEEE5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CA3C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48C78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575DBCB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ECD7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BD4584" w14:textId="77777777" w:rsidR="001E3AB3" w:rsidRPr="00AB76B4" w:rsidRDefault="001E3AB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2220B963" w14:textId="77777777" w:rsidR="001E3AB3" w:rsidRPr="00AB76B4" w:rsidRDefault="001E3AB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4DC0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A33A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BE369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FFBE7" w14:textId="77777777" w:rsidR="001E3AB3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F8EB4" w14:textId="77777777" w:rsidR="001E3AB3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8E27BAA" w14:textId="77777777" w:rsidR="001E3AB3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50D9657B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5C2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0BDD8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3E39D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3DD72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D72E7A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2DC36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2AE99D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7F51A3E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A09AEF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08AD0D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487A931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216A6C3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C5778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876D2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74503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35DA9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2C0EDA4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6AC80EA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11A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0CF1B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A195E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FFAC9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A8CB3C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2D9EFD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3DD2484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472B580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DC0F8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4BAC5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1F75B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F323A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7711FB0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350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31F55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9EA8C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BCE84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E26CDE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B6951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81D88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5CE96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738C0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D0DB4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79766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C13DE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1E3AB3" w:rsidRPr="00AB76B4" w14:paraId="7A5F956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9691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A0B1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D8A6E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6BE2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1139FC1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89E0D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837F0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AE2C1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DED07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F12C9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488D4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1E3AB3" w:rsidRPr="00AB76B4" w14:paraId="712EE12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A9B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C2F88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C3F54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A4A5A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6736C0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05290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202F5F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A3B09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BA8E3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EE830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25CCC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1E3AB3" w:rsidRPr="00AB76B4" w14:paraId="7F66C5E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CCE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9F558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2FA0BCB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74737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7DDAB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13D8E4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8913A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C4259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E3F57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4CB29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6D2FD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6DD0254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3362E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1E3AB3" w:rsidRPr="00AB76B4" w14:paraId="36B74664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5A4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0D197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980B9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0122E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A5C91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920863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FCAE15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33F19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C81B0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C1A7F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55B96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1E3AB3" w:rsidRPr="00AB76B4" w14:paraId="0C156F62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423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3D3AA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00107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85032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D7633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805D95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36EFC6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D4C3B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644ED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73088E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00219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1E3AB3" w:rsidRPr="00AB76B4" w14:paraId="2D75C082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A7B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5407C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BADB9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86430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9C77A2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A7077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6D6F2B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2957A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13817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5ACB7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3C32C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1E3AB3" w:rsidRPr="00AB76B4" w14:paraId="0B22B78A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139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66817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805E6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B2A8E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505853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D3B79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4837E3D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2BA45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4C682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44BC7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FF1DB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1E3AB3" w:rsidRPr="00AB76B4" w14:paraId="431B3DC0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7F15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35A8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4831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3532D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1EB374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42683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5363E44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4CFF85E7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01C0C889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5BD9EC89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52542986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9DDC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E354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E7C5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447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DA3B2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B76B4" w14:paraId="581B8F75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C3A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A630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739A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3B713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4742C7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BB6DE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3031501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97D3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657A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CF75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9600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C5D8D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B76B4" w14:paraId="361FF5B3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6AE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1BD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BA77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04E0B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A2DADD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1DC87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60A5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6DF7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8368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1499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2F54699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AC7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151C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B1A4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FB341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C0A0F3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6F8BD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5B14E3D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5E13635C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8D79B29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72684C75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264A192B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03B4596C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38D72CB2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31DA85CD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274BDAD9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7745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7590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FC54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F025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C89DA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B76B4" w14:paraId="27048C0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42EA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ECA9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E910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5E2CF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0EF791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42E47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01706756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503911E7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0A59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D223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57C3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ABEE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5A0F2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B76B4" w14:paraId="1238A6F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CFDB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E94D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11F6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5D77E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7CE6E9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600EE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E956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5B22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7910956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0675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91CB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75E92F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0E8BCF7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CD3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E9AC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4093C2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FEAF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06058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310144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5AE756D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A5408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6BB6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F577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B91A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E8AB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93C04A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7B3FF96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DCA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8A78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F8EE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59275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0478AD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5A668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EDB0E2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DA7A46B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535B804D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7855E54F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AF1A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5412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1327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9A2A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22771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1E3AB3" w:rsidRPr="00AB76B4" w14:paraId="46C9C42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F15B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1FEA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3245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E5BEA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BCFC41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37643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5FCA722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8A47F12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BA67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DDD4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FA41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8083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30D0D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1E3AB3" w:rsidRPr="00AB76B4" w14:paraId="4B59B3A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7DB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1606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CD6A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E32F7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3A0B29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EF8FC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8D297A3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03BF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9D80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0BE0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73C1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1E3AB3" w:rsidRPr="00AB76B4" w14:paraId="2982E552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9B7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FC14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5D95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BED83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578625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0455D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66520ABA" w14:textId="77777777" w:rsidR="001E3AB3" w:rsidRPr="00AB76B4" w:rsidRDefault="001E3AB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26AD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9C22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B0CC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6966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857C7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330387F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1E3AB3" w:rsidRPr="00AB76B4" w14:paraId="5BAA1ECB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3A2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8C3D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CD8E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F9132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A6133E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0481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21AA257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B5BC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BF70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14B7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918B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A590A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1E3AB3" w:rsidRPr="00AB76B4" w14:paraId="18A3924F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355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69A5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C496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B9FFE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19A9C2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470B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F44BD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7B38DAB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B6F7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082C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6A00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6172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1E3AB3" w:rsidRPr="00AB76B4" w14:paraId="4E084808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915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418F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D655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A660C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1DB6A9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3FFF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CF5E8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176B2D6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5BA7F2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C926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9125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28CA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A706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D61C4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1E3AB3" w:rsidRPr="00AB76B4" w14:paraId="21DF924B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2C2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9C3E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7D8E686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8740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97784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1EEDDF7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2770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D141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9B52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7E62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5FEA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C36156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3D7419B1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C0F7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A990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E90D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07716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F95780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442A333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21FC28F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D417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6082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31B9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D76CA9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624E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2479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018098D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1E3AB3" w:rsidRPr="00AB76B4" w14:paraId="01EFABE0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6DE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5EFC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BC6F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C8AF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342CA13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09EC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74736A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02090ED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08A59E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6A7643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EBD2B9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CFE0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9BCF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31D9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2AC7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14DD9588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64E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8B20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3C68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A359F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08C04D4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546154C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34FDB0F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B557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B811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5142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39F4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1F84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4097A460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E339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CEBC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E5B0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761F2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4A966B0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417B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F6DF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9D74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463A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00BF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7F4FE48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9BFC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F2B6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26800C4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3795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3333B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7F53819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E773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01CD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0711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0FAECCA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D177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9844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53434D3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2409510F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F3C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53C5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9B8D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34F00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77E8901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D670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63DE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18FE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718A413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5EDC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071C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1E3AB3" w:rsidRPr="00AB76B4" w14:paraId="60D543B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772C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C382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4136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E9365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0FD5FB2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1F11ABE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CFD3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9D15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195B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A029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17A7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451AD23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745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2CB33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0E9A5A2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0DF2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FDF7B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0E142C4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4482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0291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5A1B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A9A9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95EE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5704BC8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129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A2FA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32E5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950E6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56556C1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17C5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AD27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A05E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11A1A94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7659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0AA5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24A52657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6D5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9E06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286A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04166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57DC123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0B35C3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55F1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E605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2685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95B5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2305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78DB7C3F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9C0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A191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0260BCA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228D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556F3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1F994B4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AC88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AB63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C013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67FA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C151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E72E58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30B0E7B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A7CC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22D9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CF73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15CE2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E91A23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8730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233231C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C95C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9EDA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DC4C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3D6B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21406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1E3AB3" w:rsidRPr="00AB76B4" w14:paraId="26C6C63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379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BA3D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8899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32C7E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22B102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6927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41FD95D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AB5F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4BD6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2A9A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33D1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AC6C6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1E3AB3" w:rsidRPr="00AB76B4" w14:paraId="63C3B264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106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9228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D80D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F460A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742C57A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CA1D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1F4916E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0BAC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9CE0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2317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1A32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FC5E8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1E3AB3" w:rsidRPr="00AB76B4" w14:paraId="7B5AA84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937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A61E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BA56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C628C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15164C2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45E6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6F81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7DC8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2EE0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30A2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28E15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1E3AB3" w:rsidRPr="00AB76B4" w14:paraId="6CEAF92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61FB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C197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A67A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C6BDE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2A6FCEB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E59F1C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C90E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070615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3E61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F71E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25BF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E64B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7642950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353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3B72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0065190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EB3B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C0F22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6915E03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84E7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7F27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CBB8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237C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2A72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554369BA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BE09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30F5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04F6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62F13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2ACDB4A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888D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66C68AF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69CD8D3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0DAFDB1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2E73CB5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D340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1E5C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9F3F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031C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3EF88763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BDFC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3F17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4245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033F4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2EA0461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5ACAC8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3AA4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873E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4614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3D4C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5B75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5BACC2A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AC9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F1B1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111EB7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E4B1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43DAC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122C857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A090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8BAE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782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218E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3642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17662D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1E3AB3" w:rsidRPr="00AB76B4" w14:paraId="065A7DC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3CF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B14D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73CC5E9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5ADD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F9A7D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23A9453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22D5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2704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AD99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A68B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0462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219FB11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44387335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FA4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5BF8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2243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44416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378DC3B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549A1F4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E611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37CFDD6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E037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81C3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01D7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8094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7E94122C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9B9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683F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181D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3E9FD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5986142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7C0065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0203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1A05A9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0E5E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13AA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3905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5A05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E2767F3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1E8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1839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24FA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16E08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25B0AF0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6376F6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A277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5B89315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39377F8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4F1A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68A2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FAE4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D89A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4DA3261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8E4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EDC3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3EF3055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FDE6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A2DC9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2BF4A2C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4BE8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DF08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20AD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6CE1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D4F7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4BBDDBB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1E5F5FF6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310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B7A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330C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A35C6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01D671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7A3C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5722263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1D56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5AA5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57D9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0C2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94F3F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1E3AB3" w:rsidRPr="00AB76B4" w14:paraId="61784D36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1A1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1AC6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FEE6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295FA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6C473DA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5A53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4D6FC53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E669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36A6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4E0C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1297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00598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1E3AB3" w:rsidRPr="00AB76B4" w14:paraId="29A5E6FC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70C6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3819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7BEF643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423B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3BE57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04DE33D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66D8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4D25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769C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25E1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FC3C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1AE73245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B0E8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9986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974B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EECE7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773AA7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B5F34A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4B97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EFB3A2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1FD8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7C92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BF3D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58A4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0C69623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3E6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7F91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C069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A5352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9F50DC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D973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4F3F89E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92F3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6215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9A27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B120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FFDCC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1E3AB3" w:rsidRPr="00AB76B4" w14:paraId="2402BFD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ABA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932C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E3D8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4B758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9E998B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3521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6BC0C7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8D55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E66D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D25D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0B49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5CF3D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1E3AB3" w:rsidRPr="00AB76B4" w14:paraId="554B70C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75C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EFE4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CFA1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828B6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B132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378BDC5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0B90255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3F5FFA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DA39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92C8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ED14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033A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0E4ADF8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696EA8B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1E3AB3" w:rsidRPr="00AB76B4" w14:paraId="743D36C8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B5F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BDAF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BF07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953B6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713E7E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1B3954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3A0C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BEB210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65DAD6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22F4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D392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625A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FFA2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D7652D7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B9DD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2A71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18F9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8EC3C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58F9E2B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57C5C0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2690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1EE51DF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C864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8D01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43BA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1571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4CCCF6E2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4BAE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2FD9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87E1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AA6DE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5473B8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18C40A4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C1EC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8C5032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76AC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82C3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3E37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9FE4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F33310D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171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9AE4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FE88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38843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503537E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D7CE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E9E167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0BDE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3201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3CB6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F419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639AB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1E3AB3" w:rsidRPr="00AB76B4" w14:paraId="7D8BBA2C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DA00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02FD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39D9018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CACD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1FF6F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0D53594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4949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54D9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F0A9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680E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ADD6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502D867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:rsidRPr="00AB76B4" w14:paraId="72C408D7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31D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E77F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667E2D5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ECCF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2A999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154137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517BD0F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160C5C9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7347C91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23F9795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0519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647D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01D3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C98E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3717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5957431C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058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616B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152A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8D90B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08F4819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D171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A8F0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E3E6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454C27F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5297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35BD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72BA0EEB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7AB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D92E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936A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382B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27B31B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2B30693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1545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DAD5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0396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3AA7DB5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79E0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5A30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29CC18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1E3AB3" w:rsidRPr="00AB76B4" w14:paraId="6DEA1AF6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3F4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6CAC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DFB2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49C0B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774194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BAED6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16F17FD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4DF8335B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45D6FA02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341F14C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73D2D0E4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4A45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0FAC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0F95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B153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F8B95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1E3AB3" w:rsidRPr="00AB76B4" w14:paraId="7D568E0D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9349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3945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EC7B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217A5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F7643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E489837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420478CE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B565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D44B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10D6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BC6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76B6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1E3AB3" w:rsidRPr="00AB76B4" w14:paraId="48F1D519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4850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0449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3659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2D0F7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7DB66E1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A54DA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38609A2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582C6EE8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3BA79911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27A7F266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710B08FF" w14:textId="77777777" w:rsidR="001E3AB3" w:rsidRPr="00AB76B4" w:rsidRDefault="001E3AB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5059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43B8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BD94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B0D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8DDA0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1E3AB3" w:rsidRPr="00AB76B4" w14:paraId="166D6574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ED6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89A0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8EF6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D636D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F0309E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229F7D4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67DB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760A1C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C1FA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6E58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0CED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C545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E34B0D0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9DBA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D28B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0604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9A758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59BD84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66C49E3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5907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34CA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0FB2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F3E5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7542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663854F8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086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0613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F55F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B2121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96DC88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22B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542366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E143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A530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1081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0498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126EF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1E3AB3" w:rsidRPr="00AB76B4" w14:paraId="7490E6B3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9A5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ECDA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57BA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54AD3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4786468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CE60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7220DEA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B67A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4D64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D1C7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9BD5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1E3AB3" w:rsidRPr="00AB76B4" w14:paraId="6C3306D5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F613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1E62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8532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BA839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775706D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DDE3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0933A14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FEA5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D6CD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4284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AE96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39606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1E3AB3" w:rsidRPr="00AB76B4" w14:paraId="2C0C059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0FE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16BA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B07C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166D0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D60A80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B580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40D010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1EC2B8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7C4E9B4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8E13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3F75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44C5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0DAD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C7C63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1E3AB3" w:rsidRPr="00AB76B4" w14:paraId="205511DC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7B5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BEB1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6781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DA071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64FA79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C632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9D5BF1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780FC37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AB9B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2B91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419A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9C5C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C6667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1E3AB3" w:rsidRPr="00AB76B4" w14:paraId="3C9EB48A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F4B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B21D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313E1DA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3923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0E057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77F3FE1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6666C49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0F90BCC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71C0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AE41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C9B3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AB56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D8A4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12E093EA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0D77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5E49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E525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9987F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030280C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2140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5A98097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15AF394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50A9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5479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8067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C7C7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138C7E99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73CF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9C79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A9DC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2F44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5021B7E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92C0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6739EB5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340665A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7476E44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10214AF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6846D73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00BAB31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4707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B3E2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D2B7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A222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DD1C1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1E3AB3" w:rsidRPr="00AB76B4" w14:paraId="52C9ADA7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162F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D633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4CAA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0FBBB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2CA235A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1020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8003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D1BD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2DDF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AA0D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E8232E1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C41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9CF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0808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BF97B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052CAED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D042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59BB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3C13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8B0A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EB82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ECCD0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1E3AB3" w:rsidRPr="00AB76B4" w14:paraId="71BFFDF2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911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917C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1901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30E28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436EFC4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21D1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2021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83D2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EA53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4CA4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47370DCF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E210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6DE8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446D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2ED03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14F5CE1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FACD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7345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08F5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8590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CE3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2F5E3C58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8D4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C9BE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6BE7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C5E69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432C4FB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B6BB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60F67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B438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9D91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A6C2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2CB8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6629C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1E3AB3" w:rsidRPr="00AB76B4" w14:paraId="1B095F80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CF8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EC2B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1809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FECF9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6D6F7AB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2F59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3EC6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2249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336B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5B26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1E3AB3" w:rsidRPr="00AB76B4" w14:paraId="6C10589D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7BA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2954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6BC0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9871E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19573D9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3391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2737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4479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C326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616C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E55C3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1E3AB3" w:rsidRPr="00AB76B4" w14:paraId="0223DF49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71A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9D06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262C5E4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A7F0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57D4D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008DC0E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F4F8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B3C4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31D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B83B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9872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4F136CA5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9926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1D9D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0452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6A073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2DA2BFB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18BF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B82B32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FE31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8CAC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89FD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9E47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4F44E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1E3AB3" w:rsidRPr="00AB76B4" w14:paraId="0B03E1FD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BD33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3376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05FE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3AF3D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16A91BF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236D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1F59E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8035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55BC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EB11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CAA6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13071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1E3AB3" w:rsidRPr="00AB76B4" w14:paraId="7130EEBA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583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1FD6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29CC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C541A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117488D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1C25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7A876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A8DC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D1C8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D153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4414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478967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1E3AB3" w:rsidRPr="00AB76B4" w14:paraId="740F495F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48C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D152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3D30441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0190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BD7EC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7DB68D8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FAAE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CA20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1E52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FE82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9C675" w14:textId="77777777" w:rsidR="001E3AB3" w:rsidRPr="00AB76B4" w:rsidRDefault="001E3AB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6C6C0C1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BDA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F223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04A5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007B1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387FF86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869D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15DA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3D0B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B345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45727" w14:textId="77777777" w:rsidR="001E3AB3" w:rsidRPr="00AB76B4" w:rsidRDefault="001E3AB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48307A0B" w14:textId="77777777" w:rsidR="001E3AB3" w:rsidRPr="00AB76B4" w:rsidRDefault="001E3AB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1E3AB3" w:rsidRPr="00AB76B4" w14:paraId="203FE0D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6DE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DFCD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9168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92E84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1FE5C97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E431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1A102B3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95775E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25E2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3E6F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FC2C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F551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6688364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18C9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C748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FEEF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EF0D8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14E632A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134B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20C0FFD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4ACE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92DA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9011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B834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B1AD48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027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612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2DDC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1411A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BF55FF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FB16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6272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9799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B191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F0CE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EFE46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1E3AB3" w:rsidRPr="00AB76B4" w14:paraId="71EC7A4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8425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5004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7ADD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75882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47F4C84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37D7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44E22BB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4806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F80C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B5DE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F49E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43FA7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1E3AB3" w:rsidRPr="00AB76B4" w14:paraId="78372AE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CCF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68A0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A2E5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1C7B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17473263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4CC5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32FF1CC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0000314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2270082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EF4937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47C9E35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72379C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703230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3A0A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8049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4AC2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D674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6EF19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1E3AB3" w:rsidRPr="00AB76B4" w14:paraId="328C2FD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0C8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C6A3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4B17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E87C5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58F60CD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8412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8E20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393B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77CC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B6E5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E5878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1E3AB3" w:rsidRPr="00AB76B4" w14:paraId="50335F6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3112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525A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1A15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97C9F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3B2B10F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7D66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A4B5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8715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FF2C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2ECD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55588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1E3AB3" w:rsidRPr="00AB76B4" w14:paraId="152560A0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E0037A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2525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D801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38AE7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3D8A655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ED7E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CB6B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989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F33D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3C1F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1E3AB3" w:rsidRPr="00AB76B4" w14:paraId="1E8275B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F8949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8729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0E49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4F727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29E71CB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672E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3B1CAA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56B822E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711F3D7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6311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5E2A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4C2F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91EE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5E655FA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EA5DA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85CC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D5C6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BF725F" w14:textId="77777777" w:rsidR="001E3AB3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3493B03B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C9BE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4D56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C12B5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1FB6835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A904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DD98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7EF9CF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1E3AB3" w:rsidRPr="00AB76B4" w14:paraId="6DD4B70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14A00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B21A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5DA4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A2D55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0444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7219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F9B1B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E3625" w14:textId="77777777" w:rsidR="001E3AB3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0136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1E3AB3" w:rsidRPr="00AB76B4" w14:paraId="588D0FD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7E36E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CE79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DD4D1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7A0F8D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33B7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DE4C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E933C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3690C" w14:textId="77777777" w:rsidR="001E3AB3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1BBC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1E3AB3" w:rsidRPr="00AB76B4" w14:paraId="5949DB5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A5897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681D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F6A5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9EB07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5B06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D6F6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8AD25" w14:textId="77777777" w:rsidR="001E3AB3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74AA5" w14:textId="77777777" w:rsidR="001E3AB3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76C7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1E3AB3" w:rsidRPr="00AB76B4" w14:paraId="71EA299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71647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7EF5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69D3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9A825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881A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0E2C95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3217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7ACA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7FF2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5402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1E3AB3" w:rsidRPr="00AB76B4" w14:paraId="022F36B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49C25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19100" w14:textId="77777777" w:rsidR="001E3AB3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4571C" w14:textId="77777777" w:rsidR="001E3AB3" w:rsidRDefault="001E3AB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5EAA28" w14:textId="77777777" w:rsidR="001E3AB3" w:rsidRPr="00AB76B4" w:rsidRDefault="001E3AB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2AA54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03D44A2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EFF2C" w14:textId="77777777" w:rsidR="001E3AB3" w:rsidRDefault="001E3AB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032CC" w14:textId="77777777" w:rsidR="001E3AB3" w:rsidRPr="00AB76B4" w:rsidRDefault="001E3AB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980AB" w14:textId="77777777" w:rsidR="001E3AB3" w:rsidRPr="00AB76B4" w:rsidRDefault="001E3AB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A01AE" w14:textId="77777777" w:rsidR="001E3AB3" w:rsidRDefault="001E3AB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1E3AB3" w:rsidRPr="00AB76B4" w14:paraId="2953CE4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5307C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D924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2188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34696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C9D9E" w14:textId="77777777" w:rsidR="001E3AB3" w:rsidRPr="00AB76B4" w:rsidRDefault="001E3AB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CF759EB" w14:textId="77777777" w:rsidR="001E3AB3" w:rsidRPr="00AB76B4" w:rsidRDefault="001E3AB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1439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AF30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A91C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7ACF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3434B03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1E7E3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D1C2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E275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88E5C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44967" w14:textId="77777777" w:rsidR="001E3AB3" w:rsidRPr="00AB76B4" w:rsidRDefault="001E3AB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EE0E39C" w14:textId="77777777" w:rsidR="001E3AB3" w:rsidRPr="00AB76B4" w:rsidRDefault="001E3AB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8C6C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F1B8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01CD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EC47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1E3AB3" w:rsidRPr="00AB76B4" w14:paraId="6F3751F3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9591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CBFA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2E10FE6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D5B2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9E28C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148E423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E0FC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FB45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7054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3AA6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BF652" w14:textId="77777777" w:rsidR="001E3AB3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1E592A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1E3AB3" w:rsidRPr="00AB76B4" w14:paraId="0BC4549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D635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97DB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8430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F1095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000A4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6033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605C67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AD41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8280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5CB4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31D3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B76B4" w14:paraId="04DF420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0D7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530F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3D17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D881E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FB43B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1BF6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34F9099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2D08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5EA7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0858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FBC5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A98B8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95ABB2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8CA530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1E3AB3" w:rsidRPr="00AB76B4" w14:paraId="59E2AD8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D958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2AD6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4321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02BA7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FB7D80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7168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E58034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354A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4313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0BF9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27E6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E76BD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220E2B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2A61E3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1E3AB3" w:rsidRPr="00AB76B4" w14:paraId="54DC6D1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7E3B1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6DA5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3EC3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88D56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171080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D9C0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467AE2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1FB4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24B4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DE2B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05C9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8D680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1E3AB3" w:rsidRPr="00AB76B4" w14:paraId="010CA0B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07EB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38B0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A52E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AB584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67BA3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FF4C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D2DA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C8F6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6E78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D9A0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1A3FC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1E3AB3" w:rsidRPr="00AB76B4" w14:paraId="6D79C1E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3889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BD87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CBD8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BFAB9A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826F85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18FF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E0F8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6FC2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4F20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70DA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52ADC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0BE1B8C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1E3AB3" w:rsidRPr="00AB76B4" w14:paraId="4C79437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12D3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1411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C128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CEF3BF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69BD2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A680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656E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0746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F15E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8CB8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25279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D6C3D5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1E3AB3" w:rsidRPr="00AB76B4" w14:paraId="2CDEEA9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DDF0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51DA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E4A0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2A021F" w14:textId="77777777" w:rsidR="001E3AB3" w:rsidRPr="00AB76B4" w:rsidRDefault="001E3AB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3A03F79" w14:textId="77777777" w:rsidR="001E3AB3" w:rsidRPr="00AB76B4" w:rsidRDefault="001E3AB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FC120" w14:textId="77777777" w:rsidR="001E3AB3" w:rsidRPr="00AB76B4" w:rsidRDefault="001E3AB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290BCFE" w14:textId="77777777" w:rsidR="001E3AB3" w:rsidRPr="00AB76B4" w:rsidRDefault="001E3AB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5AF4A57" w14:textId="77777777" w:rsidR="001E3AB3" w:rsidRPr="00AB76B4" w:rsidRDefault="001E3AB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3E54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0211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388E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84D0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1E3AB3" w:rsidRPr="00AB76B4" w14:paraId="00276C2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8AC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AF20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3A23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A360F1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AB72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5E1E09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572A16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6D95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DA2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66AD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C8E9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7EB73FA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57129D3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1E3AB3" w:rsidRPr="00AB76B4" w14:paraId="7CFFC84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EE16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6744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75EB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591F0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8087AE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FD99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A6DD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5772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7D72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696F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595AD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1E3AB3" w:rsidRPr="00AB76B4" w14:paraId="4D4D27F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5B3D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03D1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4F7B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D02F8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D08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F0256E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7CB7F2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ADD3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4F765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3BFE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69F9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5775626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B76B4" w14:paraId="719D7C5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160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2036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A85D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ECDAF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87A4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B99275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69A7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0454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EBFC9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059B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1E3AB3" w:rsidRPr="00AB76B4" w14:paraId="7C3C605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819C7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1D104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C6B9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38FB64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0FC5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3ACE38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AA28B8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FF58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A8E4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07AD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5E739" w14:textId="77777777" w:rsidR="001E3AB3" w:rsidRPr="007B5A25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50342A02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B76B4" w14:paraId="0F8B23C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82293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333B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51822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3B79A2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5B63F4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6515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768B92E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FA45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1C57A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1A18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F7BF5" w14:textId="77777777" w:rsidR="001E3AB3" w:rsidRPr="00AB76B4" w:rsidRDefault="001E3AB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8348C2" w14:textId="77777777" w:rsidR="001E3AB3" w:rsidRPr="00AB76B4" w:rsidRDefault="001E3AB3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B76B4" w14:paraId="2B837EA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5E7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F82F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F72F3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19C9D6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66116C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453D8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1671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D1DE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1B988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77C3A" w14:textId="77777777" w:rsidR="001E3AB3" w:rsidRPr="00AB76B4" w:rsidRDefault="001E3AB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F581DA" w14:textId="77777777" w:rsidR="001E3AB3" w:rsidRPr="00AB76B4" w:rsidRDefault="001E3AB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B76B4" w14:paraId="3A0E8D0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D39C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90D0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6451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F6A635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C5300F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8E90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0C7EC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297C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58E7A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7A86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B529B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B76B4" w14:paraId="11DF97E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11D2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97BAF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AAC9B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DCB3D0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0EB15E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4ACA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0DCD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5BB5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1B7A7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F45A1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AF01A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B76B4" w14:paraId="33C33A9C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19EE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9AA1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6B3ED3AC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B6AD6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4E8F9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2CE7C417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A623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70390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0A9D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17B8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D71C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B76B4" w14:paraId="226935E1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C4D2F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9EE19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00FBF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F8E3FC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284F0CF8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15870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D9AB26D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BF59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A3EBB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57CB4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DC707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1E3AB3" w:rsidRPr="00AB76B4" w14:paraId="5A552B8D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C684" w14:textId="77777777" w:rsidR="001E3AB3" w:rsidRPr="00AB76B4" w:rsidRDefault="001E3AB3" w:rsidP="001E3AB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07E43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88EAE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0687D9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6396531E" w14:textId="77777777" w:rsidR="001E3AB3" w:rsidRPr="00AB76B4" w:rsidRDefault="001E3AB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F841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AFFD5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55EEE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78E0D" w14:textId="77777777" w:rsidR="001E3AB3" w:rsidRPr="00AB76B4" w:rsidRDefault="001E3AB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16E66" w14:textId="77777777" w:rsidR="001E3AB3" w:rsidRPr="00AB76B4" w:rsidRDefault="001E3AB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53CE8D65" w14:textId="77777777" w:rsidR="001E3AB3" w:rsidRPr="005905D7" w:rsidRDefault="001E3AB3" w:rsidP="006B4CB8">
      <w:pPr>
        <w:pStyle w:val="Heading1"/>
        <w:spacing w:line="360" w:lineRule="auto"/>
      </w:pPr>
      <w:r w:rsidRPr="005905D7">
        <w:lastRenderedPageBreak/>
        <w:t>LINIA 116</w:t>
      </w:r>
    </w:p>
    <w:p w14:paraId="36134D22" w14:textId="77777777" w:rsidR="001E3AB3" w:rsidRPr="005905D7" w:rsidRDefault="001E3AB3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1E3AB3" w:rsidRPr="00743905" w14:paraId="7E0544D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2EB58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483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E372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BBF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8B8B79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F2E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7BDF241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91AE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809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625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7742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A14E0E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1E3AB3" w:rsidRPr="00743905" w14:paraId="5D033B39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42DA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46F2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8E95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D3F1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A5B53C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49D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1BDEC42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9F61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2C7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F3F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5F4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1E3AB3" w:rsidRPr="00743905" w14:paraId="79FD9AA0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F364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D1C9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DCD5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E38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616E3D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172EB0DB" w14:textId="77777777" w:rsidR="001E3AB3" w:rsidRPr="00743905" w:rsidRDefault="001E3AB3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3728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ED036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66F9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15F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20C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1AEF9503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1D866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786A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F7C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8D32" w14:textId="77777777" w:rsidR="001E3AB3" w:rsidRPr="00743905" w:rsidRDefault="001E3AB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77C89353" w14:textId="77777777" w:rsidR="001E3AB3" w:rsidRPr="00743905" w:rsidRDefault="001E3AB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C10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1F659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6EC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95D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593C" w14:textId="77777777" w:rsidR="001E3AB3" w:rsidRPr="00743905" w:rsidRDefault="001E3AB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63E31D80" w14:textId="77777777" w:rsidR="001E3AB3" w:rsidRPr="00743905" w:rsidRDefault="001E3AB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1E3AB3" w:rsidRPr="00743905" w14:paraId="2782435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61F0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E29D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7646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F08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542308B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351B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2BA84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160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C97C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F6A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65E1EE5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1E3AB3" w:rsidRPr="00743905" w14:paraId="158732D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F6855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500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733523D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B0C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6D8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736DA67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F59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FA37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0CC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52B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A177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761FF2D" w14:textId="77777777" w:rsidR="001E3AB3" w:rsidRPr="0007721B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6181FD3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6076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8BB2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02881D2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4EA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D19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4EA8363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04F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3C2C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2AC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7A2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CE5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9B1B537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1774E73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CC31C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DA9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7F10CA3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ADA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ABC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34BA537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1178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1912D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6F7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F4B3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79C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59A31C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1A76498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810A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63F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2604634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7A4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BD2D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6BF3BFD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91F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0CDB5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060D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FCD0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F248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A2076B2" w14:textId="77777777" w:rsidR="001E3AB3" w:rsidRPr="00537749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1DE33CBD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A918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6CA8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1804312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D662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A61D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60E2716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CE6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F7E1E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14E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D7B4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0897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33E972BB" w14:textId="77777777" w:rsidR="001E3AB3" w:rsidRPr="005A7670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795D1133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DD91B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AE5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D92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D12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28072F9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36B981B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CC0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0ED092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EFA2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FFF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509D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45C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141EE28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C1ED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3FE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00C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687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55DBBAC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4A5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2109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402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982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3837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7D07178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1E3AB3" w:rsidRPr="00743905" w14:paraId="261CEA99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FCFA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9FBE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BB2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0EF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7F1C379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788E044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296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740B456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6F717DAA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6FEEE475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3ABF468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70183C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7029683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2101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F1C8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0F9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84DF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3462C4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1E3AB3" w:rsidRPr="00743905" w14:paraId="3749FCCF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0A468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05C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B18A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EC68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37839B9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4EF4A23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A77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7FC9574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2137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3BA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8AF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4331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1E3AB3" w:rsidRPr="00743905" w14:paraId="707C7BC0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4753B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21EB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3AD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BE6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1E23220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F08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1B13B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E8C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69A3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294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2137D8B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7681E6B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1E3AB3" w:rsidRPr="00743905" w14:paraId="5792D88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47865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BC07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1A026B5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DD77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F62F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3A4982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559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E6B0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BD7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40D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3E3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3F27583" w14:textId="77777777" w:rsidR="001E3AB3" w:rsidRPr="001D7D9E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197A994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F795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D39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089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ACC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6B3D3EA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9851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793263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732DA63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394E08C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DBAA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1AC6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96C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740F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E65264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1E3AB3" w:rsidRPr="00743905" w14:paraId="24CC1F3A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6518C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0FC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D7D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CE3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B11B50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AB1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4BF2C0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FBDC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FAC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C84C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3AB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005C05EE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B602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13E9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4AB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0587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CA3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A60528F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4C4C02BA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1B117E0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8275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26BC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017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3CD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1E3AB3" w:rsidRPr="00743905" w14:paraId="2F89238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C336E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DF71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076D772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59A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15C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2E7F7E8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52DC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ACC84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C2E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5DA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590D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601D65B" w14:textId="77777777" w:rsidR="001E3AB3" w:rsidRPr="0007721B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5B0CA30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48394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88B9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486F52D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735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F02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3BAF0E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189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664B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092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5EE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9FEE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9004966" w14:textId="77777777" w:rsidR="001E3AB3" w:rsidRPr="00951746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353EE0D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6F646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8DC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60DE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D4A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931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B392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B63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48B03A9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5C9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0ED5D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336AA56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E8E7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AF1F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7C2D23DB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63+980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8277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FD73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2A4A061C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382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79FF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F90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C07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41D0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009689C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15EB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DA65F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58F467B9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FC8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669F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03F19A7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4DC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B71D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BBF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947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F5AC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2957100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276F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9C6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E60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77AB5" w14:textId="77777777" w:rsidR="001E3AB3" w:rsidRPr="00743905" w:rsidRDefault="001E3AB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27B4082" w14:textId="77777777" w:rsidR="001E3AB3" w:rsidRDefault="001E3AB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6B09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7D24E76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1790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AB2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E29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1D361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1E3AB3" w:rsidRPr="00743905" w14:paraId="69BFE3F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D88B9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E7F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CE02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0B41" w14:textId="77777777" w:rsidR="001E3AB3" w:rsidRPr="00743905" w:rsidRDefault="001E3AB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3807F00" w14:textId="77777777" w:rsidR="001E3AB3" w:rsidRDefault="001E3AB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FA4C" w14:textId="77777777" w:rsidR="001E3AB3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0552DA2E" w14:textId="77777777" w:rsidR="001E3AB3" w:rsidRPr="00743905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8BC66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7CE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A0A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093A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1E3AB3" w:rsidRPr="00743905" w14:paraId="0B4E93F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A4CBC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8A63" w14:textId="77777777" w:rsidR="001E3AB3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FB362" w14:textId="77777777" w:rsidR="001E3AB3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9D84" w14:textId="77777777" w:rsidR="001E3AB3" w:rsidRPr="00743905" w:rsidRDefault="001E3AB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D64AA31" w14:textId="77777777" w:rsidR="001E3AB3" w:rsidRDefault="001E3AB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20074" w14:textId="77777777" w:rsidR="001E3AB3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7E383648" w14:textId="77777777" w:rsidR="001E3AB3" w:rsidRPr="00743905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767AF" w14:textId="77777777" w:rsidR="001E3AB3" w:rsidRPr="00743905" w:rsidRDefault="001E3AB3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18468" w14:textId="77777777" w:rsidR="001E3AB3" w:rsidRPr="00743905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6FD5" w14:textId="77777777" w:rsidR="001E3AB3" w:rsidRPr="00743905" w:rsidRDefault="001E3AB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C275B" w14:textId="77777777" w:rsidR="001E3AB3" w:rsidRDefault="001E3AB3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1E3AB3" w:rsidRPr="00743905" w14:paraId="26B36560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F56A0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278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DD2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9237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292879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77867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E82E02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D5496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EF5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7ED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3250D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8D10B8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1E3AB3" w:rsidRPr="00743905" w14:paraId="40373992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E3F9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AA7F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86C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1DD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2BF1A42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703271A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3AE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6C3C04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4AFF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109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900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948B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2C499911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6C82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7823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192BE47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819D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50C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2A69018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FE4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66452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940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9C2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1BD8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3A21697" w14:textId="77777777" w:rsidR="001E3AB3" w:rsidRPr="00351657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19860517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DE8B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34B44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6BAB688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735B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408B1" w14:textId="77777777" w:rsidR="001E3AB3" w:rsidRPr="00743905" w:rsidRDefault="001E3AB3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73E410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4B0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7987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B010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C40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45A39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36DD5752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08AA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3C4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0D1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060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7122BF6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D1617E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0D7C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C83EB9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5C44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D6BD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76A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B18A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59C671B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B569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681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435B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33C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03563CC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869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7E822F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6A12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168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9C2C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8A1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2694AB1D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685DA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D163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20F2B0F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99B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0535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265822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832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B58B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A1F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309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F36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6BAEDE98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53D72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03F3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007B4A5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F7C8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995EB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6B9514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8DA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DB05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0DC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952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60209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FA8D98D" w14:textId="77777777" w:rsidR="001E3AB3" w:rsidRPr="003B409E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6C014915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E6E66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DF83A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4028934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5D158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D07AB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6FBF7C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39C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4344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460B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449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3538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67BA8564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9D20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76B9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58143D1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9A4A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8511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633B45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96AC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4EF3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A76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10BA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EB26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1BF01F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1E3AB3" w:rsidRPr="00743905" w14:paraId="3EE93B6E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3D6B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27E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FE63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839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5E55BC2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1A20251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E0E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08C615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04B7D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A2F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020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E471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04E250A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C627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37BD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1FC1DCD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DF4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B99B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43C4672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32F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0799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C63C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DACF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D62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1E3AB3" w:rsidRPr="00743905" w14:paraId="075C9C5E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8AAD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10CA8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F3B9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9A74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5F881241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023137B6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EA6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D574E7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A618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29F4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5B90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A8B2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640620BA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849D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32E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2CC9C1A2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6305A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9D7FF" w14:textId="77777777" w:rsidR="001E3AB3" w:rsidRPr="00743905" w:rsidRDefault="001E3AB3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4CF0094F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F3F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2385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888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430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9F9E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3216EED2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5F7A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B85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DC67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633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5AE2710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3C17D66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806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B104F8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D2F9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567A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58F2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1110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44D1C901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B2E2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525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5D73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21D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4B08AB1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9E1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47F4F70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57CE5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1D4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02C1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5FC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1E3AB3" w:rsidRPr="00743905" w14:paraId="4DACA608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0D4C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FDF9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1B2E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8CB8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2134560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4300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3DB01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59A7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BC2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96C4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1E3AB3" w:rsidRPr="00743905" w14:paraId="59C379BF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557F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EEC1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DB7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4B2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59C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F061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8A17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13E1477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28B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22A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1E3AB3" w:rsidRPr="00743905" w14:paraId="66B92CD6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71BF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92A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15B4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6C44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2C6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0E14D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332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DD8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3766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1E3AB3" w:rsidRPr="00743905" w14:paraId="6F291B4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0B18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938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720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A9A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5B76173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A79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9387F0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D552E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9D4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479C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82D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148B5FF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80EBE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5F6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884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ED2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7A85765D" w14:textId="77777777" w:rsidR="001E3AB3" w:rsidRPr="00D73778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D5A1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982677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224F" w14:textId="77777777" w:rsidR="001E3AB3" w:rsidRPr="00D73778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927F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CEF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444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30399D1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0F61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C4F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22C6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178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59BC2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50E5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D3ED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0CF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E69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1E3AB3" w:rsidRPr="00743905" w14:paraId="0596239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A020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7AF8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FDC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406B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2579236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50A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04D4E4CB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7659EAFA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7298719A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5D4B19A7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40D7C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248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A6F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D81A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4C721C7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7667C24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1E3AB3" w:rsidRPr="00743905" w14:paraId="45F9DCE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6DFB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1D2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9915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B244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6115C2E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F157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5805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3813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7632280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5BC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976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1E3AB3" w:rsidRPr="00743905" w14:paraId="5141518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8AFE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F149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7482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63CA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AC2F79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AF47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E759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0FC8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5C324C5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67F0B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84A3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5D563E6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B2F6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581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148E4FB5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89D4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50E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DC45AF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FC7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00394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1923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1DEF1B6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BD18D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0DD3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4001607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EA47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F73D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CEFD4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6C3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5F7A19E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9B05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71E50DAB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7B4A46D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6B8B96C4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CB1F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45016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11E14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C70B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3AFF2C5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1E3AB3" w:rsidRPr="00743905" w14:paraId="2CE164B8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44B3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3DB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D2F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827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ECEA0D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D25E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3178F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953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8A87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A15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4D39F60C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9FB6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0427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5BE1096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1DDC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DC37" w14:textId="77777777" w:rsidR="001E3AB3" w:rsidRDefault="001E3AB3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070ADC3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DC56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C699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4A37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E0F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74E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294D50D9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0F750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807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85AB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45B9" w14:textId="77777777" w:rsidR="001E3AB3" w:rsidRDefault="001E3AB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13488DDF" w14:textId="77777777" w:rsidR="001E3AB3" w:rsidRDefault="001E3AB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6177584F" w14:textId="77777777" w:rsidR="001E3AB3" w:rsidRDefault="001E3AB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3A83C6A9" w14:textId="77777777" w:rsidR="001E3AB3" w:rsidRPr="00743905" w:rsidRDefault="001E3AB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913D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0B46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F47E1" w14:textId="77777777" w:rsidR="001E3AB3" w:rsidRDefault="001E3AB3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0D757F92" w14:textId="77777777" w:rsidR="001E3AB3" w:rsidRPr="004E7F11" w:rsidRDefault="001E3AB3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CF0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AC05" w14:textId="77777777" w:rsidR="001E3AB3" w:rsidRDefault="001E3AB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0BFDF930" w14:textId="77777777" w:rsidR="001E3AB3" w:rsidRPr="00743905" w:rsidRDefault="001E3AB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338E4C35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36755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DAD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E4A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2111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36B66AF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1D7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10A1E7C8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2E458CF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D69D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20F7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23B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F54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03224795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558F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33A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6C4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6AF9E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1C8C451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9DE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A919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A04AB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3E11CCC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615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7C37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17D16B77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DE11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2232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78D0B7D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D7F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5022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0164ED84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872B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4887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9221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DA0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15472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7AF1E9A3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63BC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0348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22E1AEC9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0F63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A35EA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59430987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70BB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BD55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220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FAB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9FCB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29442F7A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0994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33E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12A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CA1A8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10026FB8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9679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D7561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CC06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628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809F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12873CFB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1B63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640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088444A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87A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CD3C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06916026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1222541F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4A01D33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00C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6DE27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5698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B836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CAB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31C8071B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22E0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E65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277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1D3B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39E4874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4AB3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71697191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7536BEE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E401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D69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9C6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CA3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1E3AB3" w:rsidRPr="00743905" w14:paraId="389C8ADE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64F5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F62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064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3F4A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5097B29A" w14:textId="77777777" w:rsidR="001E3AB3" w:rsidRPr="00CD295A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AB0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8A74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6C98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3C63BEA3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4EA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580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1E3AB3" w:rsidRPr="00743905" w14:paraId="5A9F9F54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83D90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EB22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564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EE2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D22705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3D3D436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E9E6D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D20B2A9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7A72C8F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C30B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3FC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2C93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529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746E8B29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2FC2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501F0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339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4AA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F8F7748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2DDFC8BE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4F4B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DCD0C91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7C25D" w14:textId="77777777" w:rsidR="001E3AB3" w:rsidRPr="00743905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194A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F0BDF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7114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5913667E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90D7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A6625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4B5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47C4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80DD7AF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383A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F93C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36FC6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FE3B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0E92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563501E1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4A9604E8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78470EE5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1E3AB3" w:rsidRPr="00743905" w14:paraId="38E7E806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E0FD" w14:textId="77777777" w:rsidR="001E3AB3" w:rsidRPr="00743905" w:rsidRDefault="001E3AB3" w:rsidP="001E3AB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355C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6D007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92ED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1BC8E01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723C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7B4B58A3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14945430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196E695E" w14:textId="77777777" w:rsidR="001E3AB3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E9E7" w14:textId="77777777" w:rsidR="001E3AB3" w:rsidRDefault="001E3AB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29F2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F964" w14:textId="77777777" w:rsidR="001E3AB3" w:rsidRPr="00743905" w:rsidRDefault="001E3AB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27F3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69107F13" w14:textId="77777777" w:rsidR="001E3AB3" w:rsidRDefault="001E3AB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33BD0C24" w14:textId="77777777" w:rsidR="001E3AB3" w:rsidRPr="005905D7" w:rsidRDefault="001E3AB3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2CD39C69" w14:textId="77777777" w:rsidR="001E3AB3" w:rsidRDefault="001E3AB3" w:rsidP="007246D0">
      <w:pPr>
        <w:pStyle w:val="Heading1"/>
        <w:spacing w:line="360" w:lineRule="auto"/>
      </w:pPr>
      <w:r>
        <w:t>LINIA 117</w:t>
      </w:r>
    </w:p>
    <w:p w14:paraId="4D243BB0" w14:textId="77777777" w:rsidR="001E3AB3" w:rsidRDefault="001E3AB3" w:rsidP="00F12DA0">
      <w:pPr>
        <w:pStyle w:val="Heading1"/>
        <w:spacing w:line="360" w:lineRule="auto"/>
        <w:rPr>
          <w:b w:val="0"/>
          <w:bCs w:val="0"/>
          <w:sz w:val="8"/>
        </w:rPr>
      </w:pPr>
      <w:r>
        <w:t>LIVEZENI - LUPENI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1CC05FEB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BD16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CA8E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84+710</w:t>
            </w:r>
          </w:p>
          <w:p w14:paraId="4919147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85+320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FD70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9F7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Livezeni -</w:t>
            </w:r>
          </w:p>
          <w:p w14:paraId="1D88295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Iscroni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5CBC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C32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511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CA2C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E162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7E8B9E3A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C82C1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EB6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468B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516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68B703C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EDC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3, 9, </w:t>
            </w:r>
          </w:p>
          <w:p w14:paraId="0DC47D8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11, 15, 17 și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9CC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A637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7A845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548E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299D5F5" w14:textId="77777777">
        <w:trPr>
          <w:cantSplit/>
          <w:trHeight w:val="4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24AF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331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4B02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483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0F7B700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linile 7 şi 12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339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075AF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C86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04F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D66CD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DC134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04C990AF" w14:textId="77777777">
        <w:trPr>
          <w:cantSplit/>
          <w:trHeight w:val="187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11B0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D662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B300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0DAF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13EE33D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8D3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S 8,</w:t>
            </w:r>
          </w:p>
          <w:p w14:paraId="5E5E27F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12, 14,</w:t>
            </w:r>
          </w:p>
          <w:p w14:paraId="5D30C07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18, 20,</w:t>
            </w:r>
          </w:p>
          <w:p w14:paraId="32539D5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24, 26,</w:t>
            </w:r>
          </w:p>
          <w:p w14:paraId="4CC8213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şi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480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8F6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7893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798A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3F4F7E26" w14:textId="77777777">
        <w:trPr>
          <w:cantSplit/>
          <w:trHeight w:val="7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2C44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0A5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6D93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676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5C39EEA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57AF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CCC6BE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/ 9, </w:t>
            </w:r>
          </w:p>
          <w:p w14:paraId="2954E3B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15,</w:t>
            </w:r>
          </w:p>
          <w:p w14:paraId="38B00EE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537F18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19, 21, 12, 16, 18, 22, 24 </w:t>
            </w:r>
          </w:p>
          <w:p w14:paraId="5E39CAC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A62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599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F03BA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BDAD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abătute.</w:t>
            </w:r>
          </w:p>
        </w:tc>
      </w:tr>
      <w:tr w:rsidR="001E3AB3" w14:paraId="05888301" w14:textId="77777777">
        <w:trPr>
          <w:cantSplit/>
          <w:trHeight w:val="3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4BA6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02F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612B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AB9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7EA40BE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8CE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BD052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80E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D390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4E81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94F6" w14:textId="77777777" w:rsidR="001E3AB3" w:rsidRPr="00F35A05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700B07B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648D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4EF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97+300</w:t>
            </w:r>
          </w:p>
          <w:p w14:paraId="600F0A9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7068C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A7E4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F6B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Lupeni Tehnic</w:t>
            </w:r>
          </w:p>
          <w:p w14:paraId="219F736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A3E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00A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ECC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17B1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BA05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24A6B9F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DBC7" w14:textId="77777777" w:rsidR="001E3AB3" w:rsidRDefault="001E3AB3" w:rsidP="001E3AB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506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7B45E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6D6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Lupeni Tehnic </w:t>
            </w:r>
          </w:p>
          <w:p w14:paraId="551456E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403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FE9900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7DB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CA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7C633" w14:textId="77777777" w:rsidR="001E3AB3" w:rsidRPr="00AA7E4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8158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</w:t>
            </w:r>
          </w:p>
          <w:p w14:paraId="09DDFFB0" w14:textId="77777777" w:rsidR="001E3AB3" w:rsidRDefault="001E3AB3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2C abătută.</w:t>
            </w:r>
          </w:p>
        </w:tc>
      </w:tr>
    </w:tbl>
    <w:p w14:paraId="2B37EC1A" w14:textId="77777777" w:rsidR="001E3AB3" w:rsidRDefault="001E3AB3" w:rsidP="00F219D2">
      <w:pPr>
        <w:spacing w:before="40" w:after="40" w:line="192" w:lineRule="auto"/>
        <w:ind w:right="57"/>
        <w:jc w:val="center"/>
        <w:rPr>
          <w:sz w:val="20"/>
          <w:lang w:val="ro-RO"/>
        </w:rPr>
      </w:pPr>
    </w:p>
    <w:p w14:paraId="56E75DC9" w14:textId="77777777" w:rsidR="001E3AB3" w:rsidRDefault="001E3AB3" w:rsidP="009B0B28">
      <w:pPr>
        <w:pStyle w:val="Heading1"/>
        <w:spacing w:line="360" w:lineRule="auto"/>
      </w:pPr>
      <w:r>
        <w:t>LINIA 119 A</w:t>
      </w:r>
    </w:p>
    <w:p w14:paraId="0505BB0B" w14:textId="77777777" w:rsidR="001E3AB3" w:rsidRDefault="001E3AB3" w:rsidP="0036336D">
      <w:pPr>
        <w:pStyle w:val="Heading1"/>
        <w:spacing w:line="360" w:lineRule="auto"/>
        <w:rPr>
          <w:b w:val="0"/>
          <w:bCs w:val="0"/>
          <w:sz w:val="8"/>
        </w:rPr>
      </w:pPr>
      <w:r>
        <w:t>PETROŞANI - PETROŞANI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506A0703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525D" w14:textId="77777777" w:rsidR="001E3AB3" w:rsidRDefault="001E3AB3" w:rsidP="001E3AB3">
            <w:pPr>
              <w:numPr>
                <w:ilvl w:val="0"/>
                <w:numId w:val="11"/>
              </w:numPr>
              <w:spacing w:before="40" w:after="40" w:line="192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8A8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2+239</w:t>
            </w:r>
          </w:p>
          <w:p w14:paraId="5AF1627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88B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C353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Petroșani - </w:t>
            </w:r>
          </w:p>
          <w:p w14:paraId="1DD168C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Petroșani Triaj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605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0A1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3E0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D5E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331073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Stații paralelogram.</w:t>
            </w:r>
          </w:p>
          <w:p w14:paraId="0AED65E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Porțiunea este cuprinsă între sch. 6 și sch. 10 T.</w:t>
            </w:r>
          </w:p>
        </w:tc>
      </w:tr>
    </w:tbl>
    <w:p w14:paraId="0E9BD740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0B665734" w14:textId="77777777" w:rsidR="007A17E5" w:rsidRDefault="007A17E5" w:rsidP="006B57C6">
      <w:pPr>
        <w:pStyle w:val="Heading1"/>
        <w:spacing w:line="360" w:lineRule="auto"/>
      </w:pPr>
    </w:p>
    <w:p w14:paraId="0890367E" w14:textId="472FAF56" w:rsidR="001E3AB3" w:rsidRDefault="001E3AB3" w:rsidP="006B57C6">
      <w:pPr>
        <w:pStyle w:val="Heading1"/>
        <w:spacing w:line="360" w:lineRule="auto"/>
      </w:pPr>
      <w:r>
        <w:t>LINIA 120</w:t>
      </w:r>
    </w:p>
    <w:p w14:paraId="1F873427" w14:textId="77777777" w:rsidR="001E3AB3" w:rsidRDefault="001E3AB3" w:rsidP="00B92C08">
      <w:pPr>
        <w:pStyle w:val="Heading1"/>
        <w:spacing w:line="360" w:lineRule="auto"/>
        <w:rPr>
          <w:b w:val="0"/>
          <w:bCs w:val="0"/>
          <w:sz w:val="8"/>
        </w:rPr>
      </w:pPr>
      <w:r>
        <w:t>CARANSEBEŞ - REŞIŢA NORD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1E3AB3" w14:paraId="1A113340" w14:textId="77777777" w:rsidTr="007A17E5">
        <w:trPr>
          <w:cantSplit/>
          <w:trHeight w:val="33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86E5F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00D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FE4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DFE6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</w:t>
            </w:r>
          </w:p>
          <w:p w14:paraId="51748A3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EB3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BDAA69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0E37158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/ 36, 42 / 46,</w:t>
            </w:r>
          </w:p>
          <w:p w14:paraId="7241A7F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BD4C8D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D2945A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134E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3F9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B2A2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CE9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Cap Y.</w:t>
            </w:r>
          </w:p>
        </w:tc>
      </w:tr>
      <w:tr w:rsidR="001E3AB3" w14:paraId="3DB976AB" w14:textId="77777777" w:rsidTr="007A17E5">
        <w:trPr>
          <w:cantSplit/>
          <w:trHeight w:val="1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7E12A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5C39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4+600</w:t>
            </w:r>
          </w:p>
          <w:p w14:paraId="2A1DBF6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42E1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8B7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Caransebeş -</w:t>
            </w:r>
          </w:p>
          <w:p w14:paraId="08F9F6D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E936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C532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BC7B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5674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3943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3C768A0" w14:textId="77777777" w:rsidTr="007A17E5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478E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C65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A4F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86F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6F51DAB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CF3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B1D84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404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7A74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7BB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B3476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1E3AB3" w14:paraId="77110CD7" w14:textId="77777777" w:rsidTr="007A17E5">
        <w:trPr>
          <w:cantSplit/>
          <w:trHeight w:val="11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A807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EF9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F53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B03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4836369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84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756D68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F13A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3256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E800B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CC2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FE1FA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1E3AB3" w14:paraId="4A1DCE2C" w14:textId="77777777" w:rsidTr="007A17E5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7B21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97E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17+050</w:t>
            </w:r>
          </w:p>
          <w:p w14:paraId="6926368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FEE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D06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47184CF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CC2F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82E1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C2F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2D50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C16A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1DA98A1A" w14:textId="77777777" w:rsidTr="007A17E5">
        <w:trPr>
          <w:cantSplit/>
          <w:trHeight w:val="11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4F17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0EC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19+860</w:t>
            </w:r>
          </w:p>
          <w:p w14:paraId="4CC1D80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20+760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8BE4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DBA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12B2117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223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F729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CAA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ED5BF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A8C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77E46655" w14:textId="77777777" w:rsidTr="007A17E5">
        <w:trPr>
          <w:cantSplit/>
          <w:trHeight w:val="12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B694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008E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28E8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167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Brebu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11F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228EA" w14:textId="77777777" w:rsidR="001E3AB3" w:rsidRPr="007A17E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szCs w:val="32"/>
                <w:lang w:val="ro-RO"/>
              </w:rPr>
            </w:pPr>
            <w:r w:rsidRPr="007A17E5">
              <w:rPr>
                <w:b/>
                <w:bCs/>
                <w:sz w:val="32"/>
                <w:szCs w:val="32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805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0293A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6293" w14:textId="77777777" w:rsidR="001E3AB3" w:rsidRPr="007A17E5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18"/>
                <w:szCs w:val="18"/>
                <w:lang w:val="ro-RO"/>
              </w:rPr>
            </w:pPr>
            <w:r w:rsidRPr="007A17E5">
              <w:rPr>
                <w:b/>
                <w:bCs/>
                <w:i/>
                <w:iCs/>
                <w:sz w:val="18"/>
                <w:szCs w:val="18"/>
                <w:lang w:val="ro-RO"/>
              </w:rPr>
              <w:t>Afectează intrări - ieşiri la liniile 2 și 3 Cap Y.</w:t>
            </w:r>
          </w:p>
        </w:tc>
      </w:tr>
      <w:tr w:rsidR="001E3AB3" w14:paraId="060C8F2A" w14:textId="77777777">
        <w:trPr>
          <w:cantSplit/>
          <w:trHeight w:val="634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CF48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AAF2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  <w:p w14:paraId="11DD8B1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904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FAB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 -</w:t>
            </w:r>
          </w:p>
          <w:p w14:paraId="577EDD9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Reşiţa Nord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738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E4FA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263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965A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CA4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0D2DBEDE" w14:textId="77777777">
        <w:trPr>
          <w:cantSplit/>
          <w:trHeight w:val="150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E66C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7E7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1781AFF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85C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043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2CF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ACB0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B52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26600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FE1F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2E90431E" w14:textId="77777777">
        <w:trPr>
          <w:cantSplit/>
          <w:trHeight w:val="269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0C36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4AF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  <w:p w14:paraId="7106777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185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D03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2DB0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9F669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EE39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D588B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93A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1D493CA3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BA59F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A8C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  <w:p w14:paraId="7A013A1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EE6C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8AA3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3A8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1800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B9D9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027A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BA8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9F1AC21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F529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E55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  <w:p w14:paraId="528FCE7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89F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D2E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5994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C6FC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8B3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66E5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40D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0C6BB852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40C8" w14:textId="77777777" w:rsidR="001E3AB3" w:rsidRDefault="001E3AB3" w:rsidP="001E3AB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32DD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949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CF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2A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15, 19, 25, 33, 35 și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52CF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5913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9F6F" w14:textId="77777777" w:rsidR="001E3AB3" w:rsidRPr="009B4D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1E7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X.</w:t>
            </w:r>
          </w:p>
        </w:tc>
      </w:tr>
    </w:tbl>
    <w:p w14:paraId="1B8ACE86" w14:textId="77777777" w:rsidR="001E3AB3" w:rsidRDefault="001E3AB3">
      <w:pPr>
        <w:shd w:val="clear" w:color="auto" w:fill="FFFFFF"/>
        <w:spacing w:before="40" w:after="40" w:line="192" w:lineRule="auto"/>
        <w:ind w:right="57"/>
        <w:rPr>
          <w:sz w:val="20"/>
          <w:lang w:val="ro-RO"/>
        </w:rPr>
      </w:pPr>
    </w:p>
    <w:p w14:paraId="08D8521D" w14:textId="77777777" w:rsidR="001E3AB3" w:rsidRDefault="001E3AB3" w:rsidP="00094CC3">
      <w:pPr>
        <w:pStyle w:val="Heading1"/>
        <w:spacing w:line="360" w:lineRule="auto"/>
      </w:pPr>
      <w:r>
        <w:t>LINIA 122</w:t>
      </w:r>
    </w:p>
    <w:p w14:paraId="6DD2D4F6" w14:textId="77777777" w:rsidR="001E3AB3" w:rsidRDefault="001E3AB3" w:rsidP="003819B9">
      <w:pPr>
        <w:pStyle w:val="Heading1"/>
        <w:spacing w:line="360" w:lineRule="auto"/>
        <w:rPr>
          <w:b w:val="0"/>
          <w:bCs w:val="0"/>
          <w:sz w:val="8"/>
        </w:rPr>
      </w:pPr>
      <w:r>
        <w:t>CARANSEBEŞ - CARANSEBEŞ TRIAJ - ZĂGUJENI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598D3243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C492" w14:textId="77777777" w:rsidR="001E3AB3" w:rsidRDefault="001E3AB3" w:rsidP="001E3AB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01C2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A5ED3" w14:textId="77777777" w:rsidR="001E3AB3" w:rsidRPr="006810C6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47521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Triaj</w:t>
            </w:r>
          </w:p>
          <w:p w14:paraId="222E60D6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B028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3D422" w14:textId="77777777" w:rsidR="001E3AB3" w:rsidRPr="00F834E0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834E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01E1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F34B" w14:textId="77777777" w:rsidR="001E3AB3" w:rsidRPr="00F834E0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8D4B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8CE2123" w14:textId="77777777" w:rsidR="001E3AB3" w:rsidRDefault="001E3AB3">
      <w:pPr>
        <w:spacing w:before="40" w:line="192" w:lineRule="auto"/>
        <w:ind w:right="57"/>
        <w:rPr>
          <w:sz w:val="20"/>
          <w:lang w:val="ro-RO"/>
        </w:rPr>
      </w:pPr>
    </w:p>
    <w:p w14:paraId="2C3A69D5" w14:textId="77777777" w:rsidR="001E3AB3" w:rsidRDefault="001E3AB3" w:rsidP="004365A5">
      <w:pPr>
        <w:pStyle w:val="Heading1"/>
        <w:spacing w:line="276" w:lineRule="auto"/>
      </w:pPr>
      <w:r>
        <w:t>LINIA 123</w:t>
      </w:r>
    </w:p>
    <w:p w14:paraId="57FAE785" w14:textId="77777777" w:rsidR="001E3AB3" w:rsidRDefault="001E3AB3" w:rsidP="00B075C5">
      <w:pPr>
        <w:pStyle w:val="Heading1"/>
        <w:spacing w:line="276" w:lineRule="auto"/>
        <w:rPr>
          <w:b w:val="0"/>
          <w:bCs w:val="0"/>
          <w:sz w:val="8"/>
        </w:rPr>
      </w:pPr>
      <w:r>
        <w:t>LUGOJ - BUZIAŞ - JAMU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70"/>
        <w:gridCol w:w="753"/>
        <w:gridCol w:w="870"/>
        <w:gridCol w:w="752"/>
        <w:gridCol w:w="2489"/>
      </w:tblGrid>
      <w:tr w:rsidR="001E3AB3" w14:paraId="4539476D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BCAC" w14:textId="77777777" w:rsidR="001E3AB3" w:rsidRDefault="001E3AB3" w:rsidP="001E3AB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2E6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83+115</w:t>
            </w:r>
          </w:p>
          <w:p w14:paraId="4A7C476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83+875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C52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8237" w14:textId="77777777" w:rsidR="001E3AB3" w:rsidRDefault="001E3AB3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21CE6228" w14:textId="77777777" w:rsidR="001E3AB3" w:rsidRDefault="001E3AB3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85A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00E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30E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FF96" w14:textId="77777777" w:rsidR="001E3AB3" w:rsidRPr="008E041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E60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Semnalizată ca limitare de viteză.</w:t>
            </w:r>
          </w:p>
        </w:tc>
      </w:tr>
      <w:tr w:rsidR="001E3AB3" w14:paraId="3E534367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5F2DF" w14:textId="77777777" w:rsidR="001E3AB3" w:rsidRDefault="001E3AB3" w:rsidP="001E3AB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3196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96+000</w:t>
            </w:r>
          </w:p>
          <w:p w14:paraId="5D2317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6FB4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3DBD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3346A92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3ADA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EF3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852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0C18D" w14:textId="77777777" w:rsidR="001E3AB3" w:rsidRPr="008E041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0C8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0B633DFD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8E47" w14:textId="77777777" w:rsidR="001E3AB3" w:rsidRDefault="001E3AB3" w:rsidP="001E3AB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F4B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D4F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FBC3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48A4CA0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108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3299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935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AE52" w14:textId="77777777" w:rsidR="001E3AB3" w:rsidRPr="008E041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97CB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F18AB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1 abătută, Cap X.</w:t>
            </w:r>
          </w:p>
        </w:tc>
      </w:tr>
      <w:tr w:rsidR="001E3AB3" w14:paraId="12607527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CC87" w14:textId="77777777" w:rsidR="001E3AB3" w:rsidRDefault="001E3AB3" w:rsidP="001E3AB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C4B0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52A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242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590A16C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8C0F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649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644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78BFB" w14:textId="77777777" w:rsidR="001E3AB3" w:rsidRPr="008E041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E3E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197B0C0C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  <w:r>
        <w:rPr>
          <w:sz w:val="20"/>
          <w:lang w:val="ro-RO"/>
        </w:rPr>
        <w:t xml:space="preserve"> </w:t>
      </w:r>
    </w:p>
    <w:p w14:paraId="6DA80C4C" w14:textId="77777777" w:rsidR="001E3AB3" w:rsidRDefault="001E3AB3" w:rsidP="00F078FE">
      <w:pPr>
        <w:pStyle w:val="Heading1"/>
        <w:spacing w:line="360" w:lineRule="auto"/>
      </w:pPr>
      <w:r>
        <w:t>LINIA 124</w:t>
      </w:r>
    </w:p>
    <w:p w14:paraId="62ECABE1" w14:textId="77777777" w:rsidR="001E3AB3" w:rsidRDefault="001E3AB3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1E3AB3" w14:paraId="1E944AE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AC2B6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C902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8E9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1F9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B259AD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5D6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582C1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CD0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CC7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21E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A73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1F08D5" w14:paraId="14B59CD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D92E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971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73D2" w14:textId="77777777" w:rsidR="001E3AB3" w:rsidRPr="001F08D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F07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800FEE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0A2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7275632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94847" w14:textId="77777777" w:rsidR="001E3AB3" w:rsidRPr="001F08D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8A5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B899" w14:textId="77777777" w:rsidR="001E3AB3" w:rsidRPr="001F08D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4A2D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B8FDF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08F37BA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FDB2208" w14:textId="77777777" w:rsidR="001E3AB3" w:rsidRPr="001F08D5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1E3AB3" w14:paraId="248B51F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E1C3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C0C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119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C25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9EC18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2DD3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4EE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28D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CB6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8B5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12D53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1E3AB3" w:rsidRPr="00A8307A" w14:paraId="063E8F5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2B2E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2AE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9351" w14:textId="77777777" w:rsidR="001E3AB3" w:rsidRPr="0017752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37B7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8A56E5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943E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ED9AD" w14:textId="77777777" w:rsidR="001E3AB3" w:rsidRPr="0017752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1A2C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F9453" w14:textId="77777777" w:rsidR="001E3AB3" w:rsidRPr="0017752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05C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3B692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1E3AB3" w:rsidRPr="00A8307A" w14:paraId="6DBCA4A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7B42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627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B172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350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A8867B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F236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FFE1D6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E358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622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ABC3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553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F5349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AEF14A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0F8A41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1E3AB3" w:rsidRPr="00A8307A" w14:paraId="2FC4D14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59CBE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B0B7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204F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2EE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E9D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D22F25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0B6FEC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984D7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16C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A97D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F34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0CCE6F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8307A" w14:paraId="62C6AE7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FBFF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91FA2" w14:textId="77777777" w:rsidR="001E3AB3" w:rsidRPr="00A8307A" w:rsidRDefault="001E3AB3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53F4" w14:textId="77777777" w:rsidR="001E3AB3" w:rsidRPr="00AF6A38" w:rsidRDefault="001E3AB3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AA22" w14:textId="77777777" w:rsidR="001E3AB3" w:rsidRPr="00A8307A" w:rsidRDefault="001E3AB3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A2CE" w14:textId="77777777" w:rsidR="001E3AB3" w:rsidRDefault="001E3AB3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875AB7B" w14:textId="77777777" w:rsidR="001E3AB3" w:rsidRDefault="001E3AB3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5403DDD" w14:textId="77777777" w:rsidR="001E3AB3" w:rsidRDefault="001E3AB3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21942" w14:textId="77777777" w:rsidR="001E3AB3" w:rsidRDefault="001E3AB3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C7DF" w14:textId="77777777" w:rsidR="001E3AB3" w:rsidRPr="00A8307A" w:rsidRDefault="001E3AB3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3C07A" w14:textId="77777777" w:rsidR="001E3AB3" w:rsidRPr="00AF6A38" w:rsidRDefault="001E3AB3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FBEF" w14:textId="77777777" w:rsidR="001E3AB3" w:rsidRPr="00D66AFF" w:rsidRDefault="001E3AB3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4AFCE414" w14:textId="77777777" w:rsidR="001E3AB3" w:rsidRDefault="001E3AB3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8307A" w14:paraId="4A149FE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F7426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7D81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58DB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F834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34B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D61EF0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A3C3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321BF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4ED0" w14:textId="77777777" w:rsidR="001E3AB3" w:rsidRPr="00AF6A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64C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1E3AB3" w:rsidRPr="00A8307A" w14:paraId="5C7FCB7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1015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DA5F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87E9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E2AB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71A789C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E53E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45D01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0D54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6CBE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2831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7C3A4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76D3F0A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C35DF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0F83115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1E3AB3" w:rsidRPr="00A8307A" w14:paraId="2FB8EC5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E8AF3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54E8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E74E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94DF" w14:textId="77777777" w:rsidR="001E3AB3" w:rsidRPr="00A8307A" w:rsidRDefault="001E3AB3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E32FA78" w14:textId="77777777" w:rsidR="001E3AB3" w:rsidRPr="00A8307A" w:rsidRDefault="001E3AB3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7DB3" w14:textId="77777777" w:rsidR="001E3AB3" w:rsidRDefault="001E3AB3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1460707" w14:textId="77777777" w:rsidR="001E3AB3" w:rsidRDefault="001E3AB3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68890ED" w14:textId="77777777" w:rsidR="001E3AB3" w:rsidRPr="002F4F92" w:rsidRDefault="001E3AB3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B7D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10C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E7E2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7C0E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1E3AB3" w:rsidRPr="00A8307A" w14:paraId="3C6860B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FBBD7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1912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ABF1" w14:textId="77777777" w:rsidR="001E3AB3" w:rsidRPr="001033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25AD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DB319E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B571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8B4EC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719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7080" w14:textId="77777777" w:rsidR="001E3AB3" w:rsidRPr="001033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9785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59ABE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33256389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8307A" w14:paraId="7DC156A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9C61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F78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AC8C" w14:textId="77777777" w:rsidR="001E3AB3" w:rsidRPr="001033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45E9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C75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FCF802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67489E5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10B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7C4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8236E" w14:textId="77777777" w:rsidR="001E3AB3" w:rsidRPr="001033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0DE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0927043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38D92731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1E3AB3" w14:paraId="6F1226B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5DB98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468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CDA6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52B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9C94A9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046D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EEAB63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C5B0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D049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080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E88A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BC2FA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587DD99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1E3AB3" w:rsidRPr="00A8307A" w14:paraId="623FCB3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4FE2C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ABD7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0005" w14:textId="77777777" w:rsidR="001E3AB3" w:rsidRPr="00B8526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7A0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E578A47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ABE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2AB0466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3302" w14:textId="77777777" w:rsidR="001E3AB3" w:rsidRPr="00B8526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6B4E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18AC" w14:textId="77777777" w:rsidR="001E3AB3" w:rsidRPr="00B8526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6A0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D19B4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33FC46F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4BD26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93A6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C5A8" w14:textId="77777777" w:rsidR="001E3AB3" w:rsidRPr="00DD472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8D0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DF4A7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73D2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FD8E" w14:textId="77777777" w:rsidR="001E3AB3" w:rsidRPr="00DD472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084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76D05" w14:textId="77777777" w:rsidR="001E3AB3" w:rsidRPr="00DD472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36A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C281D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3055128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13A0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D86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01494" w14:textId="77777777" w:rsidR="001E3AB3" w:rsidRPr="0080537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42D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8EAFA1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F35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A25E8" w14:textId="77777777" w:rsidR="001E3AB3" w:rsidRPr="0080537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F71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3373" w14:textId="77777777" w:rsidR="001E3AB3" w:rsidRPr="0080537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5885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EB2E1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8307A" w14:paraId="08D9D13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D3BC" w14:textId="77777777" w:rsidR="001E3AB3" w:rsidRPr="00A75A00" w:rsidRDefault="001E3AB3" w:rsidP="001E3AB3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8C0B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27A1" w14:textId="77777777" w:rsidR="001E3AB3" w:rsidRPr="00AA776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49D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0C2BA3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E509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628FE" w14:textId="77777777" w:rsidR="001E3AB3" w:rsidRPr="00AA776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547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476C" w14:textId="77777777" w:rsidR="001E3AB3" w:rsidRPr="00AA776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C21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21CD9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14:paraId="28814838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C70D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30DF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619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35F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D36EF6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D04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6524D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E98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F50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988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BAA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1E3AB3" w14:paraId="4237E52B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59C0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BC03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3999D0E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07D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7751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FE4AC7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9C77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5357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A99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CDE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19E5" w14:textId="77777777" w:rsidR="001E3AB3" w:rsidRPr="00E462CC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D932D2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1E3AB3" w:rsidRPr="00E462CC" w14:paraId="699F884D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7EDB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886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6F87A02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A03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7049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36071D6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7D8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D180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EEC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166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B21B" w14:textId="77777777" w:rsidR="001E3AB3" w:rsidRPr="00E462CC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200BE5EE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F1A7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F5AE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792005F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ED0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3CE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C6E403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677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A83E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796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621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F79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04D70EC4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8F2A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0FE7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34F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076E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1FAE16B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B520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B77FDE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553D1C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3AF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67C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4364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2E92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267EB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1E3AB3" w14:paraId="2A2FF650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2D19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054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5B0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72F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2C63298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D19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40AA5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102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C20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81A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F1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1E3AB3" w14:paraId="7A4D26AD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929E4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C69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D35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2AE4E" w14:textId="77777777" w:rsidR="001E3AB3" w:rsidRDefault="001E3AB3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6325C50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279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8C1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81A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FD6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E79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1E3AB3" w14:paraId="12A5866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1BC18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F1A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AD8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B77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584EC09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E7C4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3378F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007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25D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2367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EA8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1B331B2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1E3AB3" w14:paraId="11515A1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1F216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199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DF5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9E1D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27B9F6E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106A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2A9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4526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0805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700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1E3AB3" w14:paraId="4F0AAC2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A2D8C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441A" w14:textId="77777777" w:rsidR="001E3AB3" w:rsidRDefault="001E3AB3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772E" w14:textId="77777777" w:rsidR="001E3AB3" w:rsidRDefault="001E3AB3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0278" w14:textId="77777777" w:rsidR="001E3AB3" w:rsidRDefault="001E3AB3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42937881" w14:textId="77777777" w:rsidR="001E3AB3" w:rsidRDefault="001E3AB3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CE93" w14:textId="77777777" w:rsidR="001E3AB3" w:rsidRDefault="001E3AB3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96F2" w14:textId="77777777" w:rsidR="001E3AB3" w:rsidRDefault="001E3AB3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AEEF" w14:textId="77777777" w:rsidR="001E3AB3" w:rsidRDefault="001E3AB3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EBC0" w14:textId="77777777" w:rsidR="001E3AB3" w:rsidRPr="00ED5B96" w:rsidRDefault="001E3AB3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1849" w14:textId="77777777" w:rsidR="001E3AB3" w:rsidRDefault="001E3AB3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1E3AB3" w14:paraId="1E91ADE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CD01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81F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E26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7FE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0DE0E17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5C2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1D6A1D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FAB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31B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82187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03C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084D751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1E3AB3" w14:paraId="3EFF796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83EE5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ACD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58D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4A6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3010253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A53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F20F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C86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946D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C2E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72352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576E56A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1E3AB3" w14:paraId="6FF9990B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0F606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B385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6A1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EFF7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54DC90B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9883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77F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545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89CF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90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4966C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1E3AB3" w14:paraId="467F8292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1B47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5C5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595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2F1C" w14:textId="77777777" w:rsidR="001E3AB3" w:rsidRDefault="001E3AB3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341D155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B87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C15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DC48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84E8C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27DA" w14:textId="77777777" w:rsidR="001E3AB3" w:rsidRDefault="001E3AB3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F7AB9D" w14:textId="77777777" w:rsidR="001E3AB3" w:rsidRDefault="001E3AB3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1E3AB3" w14:paraId="67505E25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10165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37D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2EED024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1DD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4003" w14:textId="77777777" w:rsidR="001E3AB3" w:rsidRDefault="001E3AB3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78AA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01C0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810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5862B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E1EE" w14:textId="77777777" w:rsidR="001E3AB3" w:rsidRDefault="001E3AB3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1E3AB3" w14:paraId="2CD9B183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A6DB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5EB3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71FE482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7EA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944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5AEDF43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5B1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7660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724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B05C9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B5A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7FE0A5D3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BC821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762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76F679A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D4E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D50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3C503F3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5FA5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2DCB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0A6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507D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85E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FBDCFF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62648D02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8117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4FD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721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3ED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981F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AFCB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D4C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AC90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0EA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944B063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26110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8CC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E88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BA57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7E7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8245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30A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0581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2FE5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12D87B3B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C32C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367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59B9580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2A5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EBE0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8A8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4C4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AF0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C58F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CACA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7E07BC6C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C43E1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C01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5C0B0D4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101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390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14E3704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D48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AB4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2B2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00E8C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DE1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44E5AB7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7CCA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4071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79B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32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29A0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5ACE7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045C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116A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7262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0D8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1E3AB3" w14:paraId="29FBA58F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0F8C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4B5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495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440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6D408" w14:textId="77777777" w:rsidR="001E3AB3" w:rsidRDefault="001E3AB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5A115EB" w14:textId="77777777" w:rsidR="001E3AB3" w:rsidRDefault="001E3AB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FD29823" w14:textId="77777777" w:rsidR="001E3AB3" w:rsidRDefault="001E3AB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404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655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E018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C26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1E3AB3" w14:paraId="44D48CC5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19C5" w14:textId="77777777" w:rsidR="001E3AB3" w:rsidRDefault="001E3AB3" w:rsidP="001E3AB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649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06B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7739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A6D8" w14:textId="77777777" w:rsidR="001E3AB3" w:rsidRDefault="001E3AB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15FACBE" w14:textId="77777777" w:rsidR="001E3AB3" w:rsidRDefault="001E3AB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E72F406" w14:textId="77777777" w:rsidR="001E3AB3" w:rsidRDefault="001E3AB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885E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2B1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9C40" w14:textId="77777777" w:rsidR="001E3AB3" w:rsidRPr="00ED5B9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E1D3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292932B7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43D9B411" w14:textId="77777777" w:rsidR="001E3AB3" w:rsidRDefault="001E3AB3" w:rsidP="00C13E1E">
      <w:pPr>
        <w:pStyle w:val="Heading1"/>
        <w:spacing w:line="360" w:lineRule="auto"/>
      </w:pPr>
      <w:r>
        <w:t>LINIA 125</w:t>
      </w:r>
    </w:p>
    <w:p w14:paraId="11DDBAA8" w14:textId="77777777" w:rsidR="001E3AB3" w:rsidRDefault="001E3AB3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024E87A4" w14:textId="77777777" w:rsidR="001E3AB3" w:rsidRDefault="001E3AB3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1E3AB3" w14:paraId="18A38837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6526E" w14:textId="77777777" w:rsidR="001E3AB3" w:rsidRDefault="001E3AB3" w:rsidP="001E3AB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5141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785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CF3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186366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290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34D6F2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E59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CBD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C9FC3" w14:textId="77777777" w:rsidR="001E3AB3" w:rsidRPr="00CE363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D4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1E3AB3" w14:paraId="0F3B97C9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5675" w14:textId="77777777" w:rsidR="001E3AB3" w:rsidRDefault="001E3AB3" w:rsidP="001E3AB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B45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19459F1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5DAC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C37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42153E1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ACE7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9A1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D71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87CA" w14:textId="77777777" w:rsidR="001E3AB3" w:rsidRPr="00CE363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229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3506B9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1E3AB3" w14:paraId="1ADA929D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A207" w14:textId="77777777" w:rsidR="001E3AB3" w:rsidRDefault="001E3AB3" w:rsidP="001E3AB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E69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3F6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1C80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7929E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E94F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C0679A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F763AB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1F2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FC3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93914" w14:textId="77777777" w:rsidR="001E3AB3" w:rsidRPr="00CE363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F7F5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452CF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1E3AB3" w14:paraId="6F180CEC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622F" w14:textId="77777777" w:rsidR="001E3AB3" w:rsidRDefault="001E3AB3" w:rsidP="001E3AB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740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DB6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CFA7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12B118C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153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0B663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B6B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9DAC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DCE8" w14:textId="77777777" w:rsidR="001E3AB3" w:rsidRPr="00CE363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6BF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1FF93E9B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9A2C" w14:textId="77777777" w:rsidR="001E3AB3" w:rsidRDefault="001E3AB3" w:rsidP="001E3AB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B34C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5E74388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F13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476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139A5F3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4321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2D6D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470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DB16" w14:textId="77777777" w:rsidR="001E3AB3" w:rsidRPr="00CE363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C02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0E22D8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17D442E6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7A61" w14:textId="77777777" w:rsidR="001E3AB3" w:rsidRDefault="001E3AB3" w:rsidP="001E3AB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AC5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5C11411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185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BD4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C1D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B47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252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2C0A" w14:textId="77777777" w:rsidR="001E3AB3" w:rsidRPr="00CE363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7FA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145CB608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367D" w14:textId="77777777" w:rsidR="001E3AB3" w:rsidRDefault="001E3AB3" w:rsidP="001E3AB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2377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E8A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340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4583C73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029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70A0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124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2B517" w14:textId="77777777" w:rsidR="001E3AB3" w:rsidRPr="00CE363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182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43C0170A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48CB92DC" w14:textId="77777777" w:rsidR="001E3AB3" w:rsidRDefault="001E3AB3" w:rsidP="001E6A63">
      <w:pPr>
        <w:pStyle w:val="Heading1"/>
        <w:spacing w:line="360" w:lineRule="auto"/>
      </w:pPr>
      <w:r>
        <w:t>LINIA 129</w:t>
      </w:r>
    </w:p>
    <w:p w14:paraId="44CDD7CA" w14:textId="77777777" w:rsidR="001E3AB3" w:rsidRDefault="001E3AB3" w:rsidP="00BB339B">
      <w:pPr>
        <w:pStyle w:val="Heading1"/>
        <w:spacing w:line="360" w:lineRule="auto"/>
        <w:rPr>
          <w:b w:val="0"/>
          <w:bCs w:val="0"/>
          <w:sz w:val="8"/>
        </w:rPr>
      </w:pPr>
      <w:r>
        <w:t>VOITENI - STAMORA MORAVIŢA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1E3AB3" w14:paraId="4798749B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C405E" w14:textId="77777777" w:rsidR="001E3AB3" w:rsidRDefault="001E3AB3" w:rsidP="001E3AB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23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43AA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975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21B1C27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261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E5947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EEC6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15B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3197E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C9B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0C60645A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3334" w14:textId="77777777" w:rsidR="001E3AB3" w:rsidRDefault="001E3AB3" w:rsidP="001E3AB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240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63ED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56F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547FE95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985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9D9C4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3ED9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E5AB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D97D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47890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1E3AB3" w14:paraId="6AF1E923" w14:textId="77777777" w:rsidTr="00B352BD">
        <w:trPr>
          <w:cantSplit/>
          <w:trHeight w:val="7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69ADF" w14:textId="77777777" w:rsidR="001E3AB3" w:rsidRDefault="001E3AB3" w:rsidP="001E3AB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567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2244B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71DE5" w14:textId="77777777" w:rsidR="001E3AB3" w:rsidRDefault="001E3AB3" w:rsidP="00B352B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 linia 2 directă/abătută</w:t>
            </w:r>
          </w:p>
          <w:p w14:paraId="14A2D36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D26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1F5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44B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00D7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0236" w14:textId="77777777" w:rsidR="001E3AB3" w:rsidRDefault="001E3AB3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1BB4BF" w14:textId="77777777" w:rsidR="001E3AB3" w:rsidRDefault="001E3AB3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2, 3 și 4.</w:t>
            </w:r>
          </w:p>
        </w:tc>
      </w:tr>
      <w:tr w:rsidR="001E3AB3" w14:paraId="54930AA5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9D72E" w14:textId="77777777" w:rsidR="001E3AB3" w:rsidRDefault="001E3AB3" w:rsidP="001E3AB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D61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8DD7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6E9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0FF83A1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D2B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5B19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4CF5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2D676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138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FC17C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44282EA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1E3AB3" w14:paraId="3A961A4C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C4272" w14:textId="77777777" w:rsidR="001E3AB3" w:rsidRDefault="001E3AB3" w:rsidP="001E3AB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D57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566E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7AE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79239C1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79E2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A435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705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FABD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244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1B04F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389B584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1E3AB3" w14:paraId="1A58C366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972C" w14:textId="77777777" w:rsidR="001E3AB3" w:rsidRDefault="001E3AB3" w:rsidP="001E3AB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4A5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3097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FF2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Stamora Moraviţa</w:t>
            </w:r>
          </w:p>
          <w:p w14:paraId="70353D0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328C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F0689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8F37F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2213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DDF1" w14:textId="77777777" w:rsidR="001E3AB3" w:rsidRPr="00C934F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468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A4CDA6C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7511B15E" w14:textId="77777777" w:rsidR="001E3AB3" w:rsidRDefault="001E3AB3" w:rsidP="003D5F18">
      <w:pPr>
        <w:pStyle w:val="Heading1"/>
        <w:spacing w:line="360" w:lineRule="auto"/>
      </w:pPr>
      <w:r>
        <w:t>LINIA 130</w:t>
      </w:r>
    </w:p>
    <w:p w14:paraId="42CE6932" w14:textId="77777777" w:rsidR="001E3AB3" w:rsidRDefault="001E3AB3" w:rsidP="00A01428">
      <w:pPr>
        <w:pStyle w:val="Heading1"/>
        <w:spacing w:line="360" w:lineRule="auto"/>
        <w:rPr>
          <w:b w:val="0"/>
          <w:bCs w:val="0"/>
          <w:sz w:val="8"/>
        </w:rPr>
      </w:pPr>
      <w:r>
        <w:t>BERZOVIA - ORAVIŢA - IAM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270DB5BC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67B5C" w14:textId="77777777" w:rsidR="001E3AB3" w:rsidRDefault="001E3AB3" w:rsidP="001E3AB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23E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561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A902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Surduc Banat linia 3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418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6AB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5DB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B819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CD734B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7BF38870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A6B1" w14:textId="77777777" w:rsidR="001E3AB3" w:rsidRDefault="001E3AB3" w:rsidP="001E3AB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B36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A3B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ECF7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74BAB07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D9E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E7D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B47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F44D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181CF1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8C62906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39A32910" w14:textId="77777777" w:rsidR="001E3AB3" w:rsidRDefault="001E3AB3" w:rsidP="00951BBD">
      <w:pPr>
        <w:pStyle w:val="Heading1"/>
        <w:spacing w:line="360" w:lineRule="auto"/>
      </w:pPr>
      <w:r>
        <w:t>LINIA 131</w:t>
      </w:r>
    </w:p>
    <w:p w14:paraId="436B125E" w14:textId="77777777" w:rsidR="001E3AB3" w:rsidRDefault="001E3AB3" w:rsidP="00353F91">
      <w:pPr>
        <w:pStyle w:val="Heading1"/>
        <w:spacing w:line="360" w:lineRule="auto"/>
        <w:rPr>
          <w:b w:val="0"/>
          <w:bCs w:val="0"/>
          <w:sz w:val="8"/>
        </w:rPr>
      </w:pPr>
      <w:r>
        <w:t>ORAVIŢA - ANINA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3AB3" w14:paraId="1CD9600B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C8BE4" w14:textId="77777777" w:rsidR="001E3AB3" w:rsidRDefault="001E3AB3" w:rsidP="001E3AB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B1A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F97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05E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33C82C5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771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BE3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3F5B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3E6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BE25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171DD362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4E3A" w14:textId="77777777" w:rsidR="001E3AB3" w:rsidRDefault="001E3AB3" w:rsidP="001E3AB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3E4CE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D9598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AB22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0471F2B3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86B1C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DFDA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55708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A785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87E9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51CEBCEF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312FE" w14:textId="77777777" w:rsidR="001E3AB3" w:rsidRDefault="001E3AB3" w:rsidP="001E3AB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C838D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F73A5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35FE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Lisava</w:t>
            </w:r>
          </w:p>
          <w:p w14:paraId="4DA81BD4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6397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6DF3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D1CE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8D1A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DD9F1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0EC37C1F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0CB2" w14:textId="77777777" w:rsidR="001E3AB3" w:rsidRDefault="001E3AB3" w:rsidP="001E3AB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C368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5634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30F89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Gărliște</w:t>
            </w:r>
          </w:p>
          <w:p w14:paraId="7897E457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FDB2F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8466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0D4E" w14:textId="77777777" w:rsidR="001E3AB3" w:rsidRDefault="001E3AB3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316B" w14:textId="77777777" w:rsidR="001E3AB3" w:rsidRDefault="001E3AB3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FA5AB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5F868C5C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736C" w14:textId="77777777" w:rsidR="001E3AB3" w:rsidRDefault="001E3AB3" w:rsidP="001E3AB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1DEF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33+150</w:t>
            </w:r>
          </w:p>
          <w:p w14:paraId="6F9440F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E02D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300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Anina</w:t>
            </w:r>
          </w:p>
          <w:p w14:paraId="0C1027C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</w:t>
            </w:r>
          </w:p>
          <w:p w14:paraId="62D3F5C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porțiunea cuprinsă între vârf sch. 15 </w:t>
            </w:r>
          </w:p>
          <w:p w14:paraId="7889D63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22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A72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A411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716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BC9B8" w14:textId="77777777" w:rsidR="001E3AB3" w:rsidRDefault="001E3AB3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7C38135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4068CFDB" w14:textId="77777777" w:rsidR="001E3AB3" w:rsidRDefault="001E3AB3" w:rsidP="00662370">
      <w:pPr>
        <w:pStyle w:val="Heading1"/>
        <w:spacing w:line="360" w:lineRule="auto"/>
      </w:pPr>
      <w:r>
        <w:t>LINIA 132</w:t>
      </w:r>
    </w:p>
    <w:p w14:paraId="0FFAE5E5" w14:textId="77777777" w:rsidR="001E3AB3" w:rsidRDefault="001E3AB3" w:rsidP="009F4873">
      <w:pPr>
        <w:pStyle w:val="Heading1"/>
        <w:spacing w:line="360" w:lineRule="auto"/>
      </w:pPr>
      <w:r>
        <w:t>TIMIŞOARA - CRUCENI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3AB3" w14:paraId="098CCC58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233CC" w14:textId="77777777" w:rsidR="001E3AB3" w:rsidRDefault="001E3AB3" w:rsidP="001E3AB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D60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497DF" w14:textId="77777777" w:rsidR="001E3AB3" w:rsidRPr="00E9641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0AD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B34E41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AFA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45721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765B" w14:textId="77777777" w:rsidR="001E3AB3" w:rsidRPr="00E9641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9641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5C1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4F928" w14:textId="77777777" w:rsidR="001E3AB3" w:rsidRPr="00E9641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57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8307A" w14:paraId="75CE145B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FCAB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2EDE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F981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914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06CE1E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2381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11 și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EFC3C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6BE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67A8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9ED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94FC2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019AA63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4E81082" w14:textId="77777777" w:rsidR="001E3AB3" w:rsidRPr="0049500B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49500B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1E3AB3" w:rsidRPr="00A8307A" w14:paraId="49009423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D72F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32D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2DD0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633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E935EC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2FC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9998AA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28945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224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44A78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9A72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7F2B1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CA3C3D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19C6CA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1E3AB3" w:rsidRPr="00A8307A" w14:paraId="2A931876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FE446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17F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291B" w14:textId="77777777" w:rsidR="001E3AB3" w:rsidRPr="00825C3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9BF4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FAB27A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C57D5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4219" w14:textId="77777777" w:rsidR="001E3AB3" w:rsidRPr="00825C3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25C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8A0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28CD" w14:textId="77777777" w:rsidR="001E3AB3" w:rsidRPr="00825C3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6EB2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C9321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1E3AB3" w:rsidRPr="00A8307A" w14:paraId="49AB261D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E2F9F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CEE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ACEB" w14:textId="77777777" w:rsidR="001E3AB3" w:rsidRPr="0067460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78E7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EF0255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31E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E846B5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55, 71, 97 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D54DD" w14:textId="77777777" w:rsidR="001E3AB3" w:rsidRPr="0067460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74604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643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B28E" w14:textId="77777777" w:rsidR="001E3AB3" w:rsidRPr="0067460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AEE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C1B78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1E3AB3" w:rsidRPr="00A8307A" w14:paraId="016C22D6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1FF7A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B61A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0C190" w14:textId="77777777" w:rsidR="001E3AB3" w:rsidRPr="00D2651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E7B0A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87324A6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AB1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EFA4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2241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8B6E" w14:textId="77777777" w:rsidR="001E3AB3" w:rsidRPr="00D2651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C538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AEA90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6297F19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1B786E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AE8009C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1E3AB3" w:rsidRPr="00A8307A" w14:paraId="67A6FA4D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12E21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7F47" w14:textId="77777777" w:rsidR="001E3AB3" w:rsidRPr="00A8307A" w:rsidRDefault="001E3AB3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C396" w14:textId="77777777" w:rsidR="001E3AB3" w:rsidRPr="00D26514" w:rsidRDefault="001E3AB3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2C3C" w14:textId="77777777" w:rsidR="001E3AB3" w:rsidRPr="00A8307A" w:rsidRDefault="001E3AB3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28FABFF" w14:textId="77777777" w:rsidR="001E3AB3" w:rsidRPr="00A8307A" w:rsidRDefault="001E3AB3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64A4E" w14:textId="77777777" w:rsidR="001E3AB3" w:rsidRDefault="001E3AB3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E1D55B3" w14:textId="77777777" w:rsidR="001E3AB3" w:rsidRDefault="001E3AB3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66D72D1" w14:textId="77777777" w:rsidR="001E3AB3" w:rsidRDefault="001E3AB3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A9E02" w14:textId="77777777" w:rsidR="001E3AB3" w:rsidRDefault="001E3AB3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83A7" w14:textId="77777777" w:rsidR="001E3AB3" w:rsidRPr="00A8307A" w:rsidRDefault="001E3AB3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57BD" w14:textId="77777777" w:rsidR="001E3AB3" w:rsidRPr="00D26514" w:rsidRDefault="001E3AB3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BEBC" w14:textId="77777777" w:rsidR="001E3AB3" w:rsidRDefault="001E3AB3" w:rsidP="00A0060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1E3AB3" w:rsidRPr="00A8307A" w14:paraId="3E5EBD68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4B2B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796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24006" w14:textId="77777777" w:rsidR="001E3AB3" w:rsidRPr="006178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1274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A3B1C0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6E2C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9F78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09AC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C7FD" w14:textId="77777777" w:rsidR="001E3AB3" w:rsidRPr="006178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E01A4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31A40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466F7EC2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8307A" w14:paraId="2AAFE292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0BF5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934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5D31" w14:textId="77777777" w:rsidR="001E3AB3" w:rsidRPr="006178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FC71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342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C08590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74BC5A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1B7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8B497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4C61E" w14:textId="77777777" w:rsidR="001E3AB3" w:rsidRPr="006178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4EC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5A27247E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218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Arad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8307A" w14:paraId="68CBFA4C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CAFD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F1E7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34F7" w14:textId="77777777" w:rsidR="001E3AB3" w:rsidRPr="006178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D13B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C94B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BC0C5A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D6B8DD5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E90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009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86FC8" w14:textId="77777777" w:rsidR="001E3AB3" w:rsidRPr="006178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497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0900CC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21482BFB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1E3AB3" w14:paraId="41591451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E25B3" w14:textId="77777777" w:rsidR="001E3AB3" w:rsidRDefault="001E3AB3" w:rsidP="001E3AB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3A0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46EC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4D0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09570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EFA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0579C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F77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9068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F82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CA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79855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7EFCBFD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1E3AB3" w14:paraId="211E790E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D46AA" w14:textId="77777777" w:rsidR="001E3AB3" w:rsidRDefault="001E3AB3" w:rsidP="001E3AB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9611" w14:textId="77777777" w:rsidR="001E3AB3" w:rsidRDefault="001E3AB3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5C765" w14:textId="77777777" w:rsidR="001E3AB3" w:rsidRDefault="001E3AB3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3086" w14:textId="77777777" w:rsidR="001E3AB3" w:rsidRDefault="001E3AB3" w:rsidP="009914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85C8" w14:textId="77777777" w:rsidR="001E3AB3" w:rsidRDefault="001E3AB3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86A224C" w14:textId="77777777" w:rsidR="001E3AB3" w:rsidRDefault="001E3AB3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AB292E0" w14:textId="77777777" w:rsidR="001E3AB3" w:rsidRDefault="001E3AB3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9057" w14:textId="77777777" w:rsidR="001E3AB3" w:rsidRDefault="001E3AB3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21D6" w14:textId="77777777" w:rsidR="001E3AB3" w:rsidRDefault="001E3AB3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EC7B" w14:textId="77777777" w:rsidR="001E3AB3" w:rsidRDefault="001E3AB3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E713" w14:textId="77777777" w:rsidR="001E3AB3" w:rsidRPr="009914C4" w:rsidRDefault="001E3AB3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5EB6AD2D" w14:textId="77777777" w:rsidR="001E3AB3" w:rsidRDefault="001E3AB3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8307A" w14:paraId="53D1DA66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6E288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4A1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D6D4" w14:textId="77777777" w:rsidR="001E3AB3" w:rsidRPr="00915FE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5CB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23E4F7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500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17837A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8BC1" w14:textId="77777777" w:rsidR="001E3AB3" w:rsidRPr="00915FE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15FE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39F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48952" w14:textId="77777777" w:rsidR="001E3AB3" w:rsidRPr="00915FE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5068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5826B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7E5C8C16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636E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4DC7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8477" w14:textId="77777777" w:rsidR="001E3AB3" w:rsidRPr="00915FE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936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F63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B6CEF" w14:textId="77777777" w:rsidR="001E3AB3" w:rsidRPr="00915FE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EE072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5442A" w14:textId="77777777" w:rsidR="001E3AB3" w:rsidRPr="00915FE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D56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8307A" w14:paraId="3FA75CD4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31EF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871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ABCB" w14:textId="77777777" w:rsidR="001E3AB3" w:rsidRPr="001C017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538D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01EBB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B47F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6C1E" w14:textId="77777777" w:rsidR="001E3AB3" w:rsidRPr="001C017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1C017B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77A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39A83" w14:textId="77777777" w:rsidR="001E3AB3" w:rsidRPr="001C017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B60B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493C9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55246F04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0C48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E2C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9DBE" w14:textId="77777777" w:rsidR="001E3AB3" w:rsidRPr="002A553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7DB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FFC449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ACE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9468" w14:textId="77777777" w:rsidR="001E3AB3" w:rsidRPr="002A553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A55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15E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FFC7" w14:textId="77777777" w:rsidR="001E3AB3" w:rsidRPr="002A553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F411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F2153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8307A" w14:paraId="02099FD6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C158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457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E4FFA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05C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75CB87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CC682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1B93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880A4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6D90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FC5D8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B83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894AD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8307A" w14:paraId="49767237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73EA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CA11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553BD77A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6361D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6EBB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085DF559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Timisoara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025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A77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1EC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C2BB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5A0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:rsidRPr="00A8307A" w14:paraId="623EFB73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7501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9D1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C974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420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5951ED0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AB6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FB5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1FC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1A11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D2E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BE6BE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1E3AB3" w:rsidRPr="00A8307A" w14:paraId="42B0817D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45E4" w14:textId="77777777" w:rsidR="001E3AB3" w:rsidRPr="00A75A00" w:rsidRDefault="001E3AB3" w:rsidP="001E3AB3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310DF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1B11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562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70A732F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F4B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DE6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4EBEF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E83E" w14:textId="77777777" w:rsidR="001E3AB3" w:rsidRPr="00880A4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8A1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642A1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1E3AB3" w14:paraId="5A91FB9E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61EB" w14:textId="77777777" w:rsidR="001E3AB3" w:rsidRDefault="001E3AB3" w:rsidP="001E3AB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2F1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54F6" w14:textId="77777777" w:rsidR="001E3AB3" w:rsidRPr="00E9641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2AA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2755EE8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BC0A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toata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A8ED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60B6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EEC0" w14:textId="77777777" w:rsidR="001E3AB3" w:rsidRPr="00E9641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3FE5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D6EC154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56677E11" w14:textId="77777777" w:rsidR="001E3AB3" w:rsidRDefault="001E3AB3" w:rsidP="009378E1">
      <w:pPr>
        <w:pStyle w:val="Heading1"/>
        <w:spacing w:line="360" w:lineRule="auto"/>
      </w:pPr>
      <w:r>
        <w:t>LINIA 133</w:t>
      </w:r>
    </w:p>
    <w:p w14:paraId="5B5C2EDC" w14:textId="77777777" w:rsidR="001E3AB3" w:rsidRPr="0021246A" w:rsidRDefault="001E3AB3" w:rsidP="009378E1">
      <w:pPr>
        <w:pStyle w:val="Heading1"/>
        <w:spacing w:line="360" w:lineRule="auto"/>
      </w:pPr>
      <w:r>
        <w:t>TIMIŞOARA - CENAD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1E3AB3" w14:paraId="7852E914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EA235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C7D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D1F76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B1D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E2FFD0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6AB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09882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A322A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4C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07A2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B3C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DB3BD8" w14:paraId="1D88D3A7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93E9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B1DFF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9CFF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C8E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6C99087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A448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6DE33BA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EBB4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62C3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BDD74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B74F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F23E8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3F55C05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7C0E11C" w14:textId="77777777" w:rsidR="001E3AB3" w:rsidRPr="00DB3BD8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DB3BD8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1E3AB3" w:rsidRPr="00A8307A" w14:paraId="7D358646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7766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53B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0FD73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158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5F5D9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8F5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9A8ECA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A7ECF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860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37D8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44F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DF90D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CC4C719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416E40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1E3AB3" w:rsidRPr="00A8307A" w14:paraId="3404199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2711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5F9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ED7B" w14:textId="77777777" w:rsidR="001E3AB3" w:rsidRPr="00AE5C9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5D2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6886AD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0F6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A775" w14:textId="77777777" w:rsidR="001E3AB3" w:rsidRPr="00AE5C9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E5C9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90BB2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7D7D" w14:textId="77777777" w:rsidR="001E3AB3" w:rsidRPr="00AE5C9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E55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8059D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1E3AB3" w:rsidRPr="00A8307A" w14:paraId="721A3A1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EF47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31BA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6DDE" w14:textId="77777777" w:rsidR="001E3AB3" w:rsidRPr="00795C5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D62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129233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9990E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  <w:r>
              <w:rPr>
                <w:b/>
                <w:bCs/>
                <w:sz w:val="20"/>
                <w:lang w:val="ro-RO"/>
              </w:rPr>
              <w:t xml:space="preserve"> 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62E8" w14:textId="77777777" w:rsidR="001E3AB3" w:rsidRPr="00795C5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795C5C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60AA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000C" w14:textId="77777777" w:rsidR="001E3AB3" w:rsidRPr="00795C5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9F3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6C703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1E3AB3" w:rsidRPr="00A8307A" w14:paraId="05311C3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2FBC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B461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CD7DD" w14:textId="77777777" w:rsidR="001E3AB3" w:rsidRPr="00795C5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22EA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74D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755FEE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91F95A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C8C3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D144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5F0E" w14:textId="77777777" w:rsidR="001E3AB3" w:rsidRPr="00795C5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85C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0D393B5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67A6CDC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1E3AB3" w:rsidRPr="00A8307A" w14:paraId="7D62C42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44A6A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959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23D22" w14:textId="77777777" w:rsidR="001E3AB3" w:rsidRPr="00795C5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308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339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7CFF64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027354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446A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53C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939F" w14:textId="77777777" w:rsidR="001E3AB3" w:rsidRPr="00795C5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24C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2ADD0DA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8307A" w14:paraId="759CF55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9E68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5CE20" w14:textId="77777777" w:rsidR="001E3AB3" w:rsidRPr="00A8307A" w:rsidRDefault="001E3AB3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935F" w14:textId="77777777" w:rsidR="001E3AB3" w:rsidRPr="00795C5C" w:rsidRDefault="001E3AB3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4CCD" w14:textId="77777777" w:rsidR="001E3AB3" w:rsidRPr="00A8307A" w:rsidRDefault="001E3AB3" w:rsidP="00EE48E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0B2C" w14:textId="77777777" w:rsidR="001E3AB3" w:rsidRDefault="001E3AB3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5436CE4" w14:textId="77777777" w:rsidR="001E3AB3" w:rsidRDefault="001E3AB3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6B53727" w14:textId="77777777" w:rsidR="001E3AB3" w:rsidRDefault="001E3AB3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A238" w14:textId="77777777" w:rsidR="001E3AB3" w:rsidRDefault="001E3AB3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90A05" w14:textId="77777777" w:rsidR="001E3AB3" w:rsidRPr="00A8307A" w:rsidRDefault="001E3AB3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4D31" w14:textId="77777777" w:rsidR="001E3AB3" w:rsidRPr="00795C5C" w:rsidRDefault="001E3AB3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0F71" w14:textId="77777777" w:rsidR="001E3AB3" w:rsidRPr="009914C4" w:rsidRDefault="001E3AB3" w:rsidP="00EE48E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3253631" w14:textId="77777777" w:rsidR="001E3AB3" w:rsidRDefault="001E3AB3" w:rsidP="00EE48E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8307A" w14:paraId="01C0C19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775A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B777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B372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B047D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F814B6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7A2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5979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38BF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3BD4C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D22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D79E7E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53E84BC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B0AD0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1EB7A54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1E3AB3" w:rsidRPr="00A8307A" w14:paraId="099E465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3006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326A" w14:textId="77777777" w:rsidR="001E3AB3" w:rsidRPr="00A8307A" w:rsidRDefault="001E3AB3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145A" w14:textId="77777777" w:rsidR="001E3AB3" w:rsidRPr="00732832" w:rsidRDefault="001E3AB3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A6AC" w14:textId="77777777" w:rsidR="001E3AB3" w:rsidRPr="00A8307A" w:rsidRDefault="001E3AB3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D9F67E" w14:textId="77777777" w:rsidR="001E3AB3" w:rsidRPr="00A8307A" w:rsidRDefault="001E3AB3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09BB" w14:textId="77777777" w:rsidR="001E3AB3" w:rsidRDefault="001E3AB3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2CC0920" w14:textId="77777777" w:rsidR="001E3AB3" w:rsidRDefault="001E3AB3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886E153" w14:textId="77777777" w:rsidR="001E3AB3" w:rsidRDefault="001E3AB3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F8AE" w14:textId="77777777" w:rsidR="001E3AB3" w:rsidRDefault="001E3AB3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708A5" w14:textId="77777777" w:rsidR="001E3AB3" w:rsidRPr="00A8307A" w:rsidRDefault="001E3AB3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8F30" w14:textId="77777777" w:rsidR="001E3AB3" w:rsidRPr="00732832" w:rsidRDefault="001E3AB3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8F7FC" w14:textId="77777777" w:rsidR="001E3AB3" w:rsidRDefault="001E3AB3" w:rsidP="0019008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1E3AB3" w:rsidRPr="00A8307A" w14:paraId="4DE3734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DECF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59F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3CCAB" w14:textId="77777777" w:rsidR="001E3AB3" w:rsidRPr="0046537D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8C97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BE18035" w14:textId="77777777" w:rsidR="001E3AB3" w:rsidRPr="00A8307A" w:rsidRDefault="001E3AB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034C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0FEE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F74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C16A5" w14:textId="77777777" w:rsidR="001E3AB3" w:rsidRPr="0046537D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9154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0D381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32E2F8F" w14:textId="77777777" w:rsidR="001E3AB3" w:rsidRPr="00A8307A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14:paraId="79B53CE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CA4E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E5C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FF70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40C8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66305F3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B81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30, 46, 62,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6F9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DB8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05A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F7E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C37A3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553552C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1E3AB3" w14:paraId="093536D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DAAD4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634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7F1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B84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3E5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1856A4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D0C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4729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C51E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2FB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1E3AB3" w:rsidRPr="00A8307A" w14:paraId="142396C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505DB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8E27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6813" w14:textId="77777777" w:rsidR="001E3AB3" w:rsidRPr="00A60F9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8F0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14D99C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0A2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1CCC0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934C" w14:textId="77777777" w:rsidR="001E3AB3" w:rsidRPr="00A60F9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60F90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B812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BE5D" w14:textId="77777777" w:rsidR="001E3AB3" w:rsidRPr="00A60F9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BFA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32BA57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0FCB956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8E89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4FEBA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D010F" w14:textId="77777777" w:rsidR="001E3AB3" w:rsidRPr="002201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E6DF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ADB4E9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253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97468" w14:textId="77777777" w:rsidR="001E3AB3" w:rsidRPr="002201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20138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3AF0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1D19" w14:textId="77777777" w:rsidR="001E3AB3" w:rsidRPr="0022013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3BB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CAFFFF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41E9A3B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74DB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AB82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36BAC" w14:textId="77777777" w:rsidR="001E3AB3" w:rsidRPr="00501B5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6905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37BE77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B13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AAE40" w14:textId="77777777" w:rsidR="001E3AB3" w:rsidRPr="00501B5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501B5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9F3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1C9C" w14:textId="77777777" w:rsidR="001E3AB3" w:rsidRPr="00501B5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4A6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C991C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8307A" w14:paraId="7C9E67D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B181F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394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0E5F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F011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CAB4F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26B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843C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D5FF3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B82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9F83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3B4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10191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8307A" w14:paraId="68C1EEA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3B3B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7332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D624E8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6+905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CE49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801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Timișoara Nord - Ax St. 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D2D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61A3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360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A5C5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9558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36E32">
              <w:rPr>
                <w:b/>
                <w:bCs/>
                <w:i/>
                <w:iCs/>
                <w:sz w:val="20"/>
                <w:lang w:val="ro-RO"/>
              </w:rPr>
              <w:t>Semnalizat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ca limitare de vitez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doar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Rona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Triaj Grupa D.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Timi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ș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oara Nord nu se poate amplasa datorit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lucr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rilor Coridor IV.</w:t>
            </w:r>
          </w:p>
        </w:tc>
      </w:tr>
      <w:tr w:rsidR="001E3AB3" w:rsidRPr="00A8307A" w14:paraId="637FA0F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9718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5B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3+430</w:t>
            </w:r>
          </w:p>
          <w:p w14:paraId="312200B2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8AEE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6CE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</w:p>
          <w:p w14:paraId="254DCCB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32B95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B5ED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2F8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6240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160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2EEF02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15T.</w:t>
            </w:r>
          </w:p>
        </w:tc>
      </w:tr>
      <w:tr w:rsidR="001E3AB3" w14:paraId="04D73370" w14:textId="77777777">
        <w:trPr>
          <w:cantSplit/>
          <w:trHeight w:val="8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28A8" w14:textId="77777777" w:rsidR="001E3AB3" w:rsidRPr="00A75A00" w:rsidRDefault="001E3AB3" w:rsidP="001E3AB3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715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6+300</w:t>
            </w:r>
          </w:p>
          <w:p w14:paraId="612445A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640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CE1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7BA0345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  <w:p w14:paraId="4C06045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06F2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92FF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1A5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CC3F" w14:textId="77777777" w:rsidR="001E3AB3" w:rsidRPr="006D5FF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B94E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E5B6FA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1 și 5.</w:t>
            </w:r>
          </w:p>
        </w:tc>
      </w:tr>
      <w:tr w:rsidR="001E3AB3" w14:paraId="2B737C8E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F407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8E0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87CF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DD27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  <w:p w14:paraId="1E5FD97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EFC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D825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F36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DED3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37E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430DC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1E3AB3" w14:paraId="146B6448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2C74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C21F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4FE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8341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4FE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A94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705A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9621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430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3A877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1E3AB3" w14:paraId="3088147D" w14:textId="77777777">
        <w:trPr>
          <w:cantSplit/>
          <w:trHeight w:val="30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2CA49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523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35C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2FE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A972FC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3511633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71C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7FD2951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stația Ronaţ Triaj</w:t>
            </w:r>
          </w:p>
          <w:p w14:paraId="4CAFA36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C518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865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DEEC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1CE5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669C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1E3AB3" w14:paraId="14137DCC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CE4F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590C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FC16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BC4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6F19981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43EBECE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abătute 3, 4, 6, </w:t>
            </w:r>
          </w:p>
          <w:p w14:paraId="4CECA8F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și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20E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6C573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9CB8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633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71947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A7E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 Ronaţ Triaj Grupa A.</w:t>
            </w:r>
          </w:p>
        </w:tc>
      </w:tr>
      <w:tr w:rsidR="001E3AB3" w14:paraId="24174C7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C104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A25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12+955</w:t>
            </w:r>
          </w:p>
          <w:p w14:paraId="12CB1FC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E66A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D25E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Dudeştii Noi -</w:t>
            </w:r>
          </w:p>
          <w:p w14:paraId="7C3508D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9AE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F4DE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D2E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8AC3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201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18BB8BB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9F8F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0B3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19+400</w:t>
            </w:r>
          </w:p>
          <w:p w14:paraId="48D5F84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2A2D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22C4" w14:textId="77777777" w:rsidR="001E3AB3" w:rsidRDefault="001E3AB3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Dudeştii Noi -</w:t>
            </w:r>
          </w:p>
          <w:p w14:paraId="273B6FD4" w14:textId="77777777" w:rsidR="001E3AB3" w:rsidRDefault="001E3AB3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DDB7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B6E7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738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6040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542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2D313FA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2872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A15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41A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825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6CF3D3B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EF5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A3D11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A570C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379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23C1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C72E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26D5B5B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35F1A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4513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C275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FCD6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29C8E76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35B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B56F0F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7301C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901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AE1A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FD1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C328DF2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A0CD1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A31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  <w:p w14:paraId="38106CA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5D3D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5C7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 -</w:t>
            </w:r>
          </w:p>
          <w:p w14:paraId="2C10136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FA4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382C3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C599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EAA3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5C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4B72E6B8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C7E17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17E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50+080</w:t>
            </w:r>
          </w:p>
          <w:p w14:paraId="62E7500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2FD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75F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Lovrin -</w:t>
            </w:r>
          </w:p>
          <w:p w14:paraId="3413379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62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5ABD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D98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EEB5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729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29858E27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9EEFF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71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0C5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F963" w14:textId="77777777" w:rsidR="001E3AB3" w:rsidRDefault="001E3AB3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69B32301" w14:textId="77777777" w:rsidR="001E3AB3" w:rsidRDefault="001E3AB3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2C79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BA000C">
              <w:rPr>
                <w:b/>
                <w:bCs/>
                <w:sz w:val="20"/>
                <w:lang w:val="ro-RO"/>
              </w:rPr>
              <w:t xml:space="preserve">între vârf sch. 2 și semnal intrare cap Y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BA000C">
              <w:rPr>
                <w:b/>
                <w:bCs/>
                <w:sz w:val="20"/>
                <w:lang w:val="ro-RO"/>
              </w:rPr>
              <w:t>t. Lovrin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09B3E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5EC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0C06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09F6" w14:textId="77777777" w:rsidR="001E3AB3" w:rsidRPr="00BA000C" w:rsidRDefault="001E3AB3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4CFCA8" w14:textId="77777777" w:rsidR="001E3AB3" w:rsidRDefault="001E3AB3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>la liniile 4, 5, 6, 7 și LFI Cap Y St. Lovrin</w:t>
            </w:r>
          </w:p>
        </w:tc>
      </w:tr>
      <w:tr w:rsidR="001E3AB3" w14:paraId="0A4A5E69" w14:textId="77777777">
        <w:trPr>
          <w:cantSplit/>
          <w:trHeight w:val="8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B2ED6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71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952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EF8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07483A5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3464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br/>
              <w:t>14 și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C7C8C" w14:textId="77777777" w:rsidR="001E3AB3" w:rsidRPr="0074629B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BD7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017C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B7C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5537C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5, 6, 7 și LFI.</w:t>
            </w:r>
          </w:p>
        </w:tc>
      </w:tr>
      <w:tr w:rsidR="001E3AB3" w14:paraId="7DF01AA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98B1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A12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5F3A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E380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7677ECB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D43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D9B05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8694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8A5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379A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E7A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17716F7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8354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D1CA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5B1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DB2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7CDDF2D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A24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B11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D91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D686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93D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3A868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06481C4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1E3AB3" w14:paraId="35ADC1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EE1E1" w14:textId="77777777" w:rsidR="001E3AB3" w:rsidRDefault="001E3AB3" w:rsidP="001E3AB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C5BE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EFE7F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6037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7090927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01CE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D71FCE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C154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573F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3993" w14:textId="77777777" w:rsidR="001E3AB3" w:rsidRPr="0074629B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7F7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5E58ACA" w14:textId="77777777" w:rsidR="001E3AB3" w:rsidRDefault="001E3AB3" w:rsidP="009378E1">
      <w:pPr>
        <w:tabs>
          <w:tab w:val="left" w:pos="4320"/>
        </w:tabs>
        <w:spacing w:line="360" w:lineRule="auto"/>
        <w:rPr>
          <w:sz w:val="20"/>
          <w:lang w:val="ro-RO"/>
        </w:rPr>
      </w:pPr>
    </w:p>
    <w:p w14:paraId="6F73F049" w14:textId="77777777" w:rsidR="001E3AB3" w:rsidRDefault="001E3AB3" w:rsidP="00C83010">
      <w:pPr>
        <w:pStyle w:val="Heading1"/>
        <w:spacing w:line="360" w:lineRule="auto"/>
      </w:pPr>
      <w:r>
        <w:lastRenderedPageBreak/>
        <w:t>LINIA 143</w:t>
      </w:r>
    </w:p>
    <w:p w14:paraId="4DD61E40" w14:textId="77777777" w:rsidR="001E3AB3" w:rsidRDefault="001E3AB3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1E3AB3" w14:paraId="16276030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34F4C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EC7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391DE44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C51F6" w14:textId="77777777" w:rsidR="001E3AB3" w:rsidRPr="00984839" w:rsidRDefault="001E3AB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2B1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F8F4B0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E296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82B4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96E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717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8AFA2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1586A5C2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6991B70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05B1D50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1C057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BE9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AF5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A7C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45D62FF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E27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AC14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709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719F4CF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91F04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8A3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94EF8F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1E3AB3" w14:paraId="4422BA0A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3758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DE1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F9DAB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81D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AC1CAF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4794C9A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475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950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EF2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591E6FF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9B3BC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3A2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915BA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34764CA5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39671F2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4041824B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E52F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FDD7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0510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22E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81508C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D85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0BD785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5E1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BC8C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27E3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1E55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782C1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1E3AB3" w14:paraId="1C154362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059C7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FBA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7078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588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307F27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D7F8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C41E55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F94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73C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A3A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3A37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62103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1E3AB3" w14:paraId="0C95405E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D6EC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0112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EAA8E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1FBE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01A93F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D8B4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9A5470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4A2EF5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037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002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2DF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5EC4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75F71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1E3AB3" w14:paraId="0CF6996F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31829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B7B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7A4A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3310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361BFE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11F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21A96D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119629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F6D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FC0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90A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370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8BD1A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1E3AB3" w14:paraId="5A95FCDC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8FFC7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967E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125D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721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C0CDE50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6EB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8DA340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760AFBE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1E6EEDC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20A537A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7D53B56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F63778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5EC5B2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492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D306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724C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D110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B34CC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1E3AB3" w14:paraId="0819C025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5A17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F9D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DD5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70E7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72316D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281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1422D8B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F22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47F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0C19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CF85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68D8F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66593A2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1E3AB3" w14:paraId="00971475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FF37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CE8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AD9F2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80F0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FC4570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943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080DDF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0F1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C93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27B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FCF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613765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1E3AB3" w14:paraId="3BF889DC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7C29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F87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B4AFD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A560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F9D2912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5F2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C78E75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FABA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9F91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E11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F5B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455C8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5DFC87F4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1E3AB3" w14:paraId="3F38C75E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D9E2E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1BB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D628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897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9E8226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9B4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2BA809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97C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2FB0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5CCF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A56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3B18F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1E3AB3" w14:paraId="40CFEC12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5379F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3736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F0971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FFC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1974DD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1057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A8ABAF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0732387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1EA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867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9AF9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11ED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9853B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1E3AB3" w14:paraId="14675327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33B4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269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1D437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6F58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863B0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10A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54EBF1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59D9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B613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D0D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117E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0FC0E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1E3AB3" w14:paraId="5A5F7128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C9B8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8DC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C07BF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21F5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7E987E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6CD4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122C0A2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3E8DA3C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D29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1D9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B92B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FE74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A67EE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1E3AB3" w14:paraId="4A39D68F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F46F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053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EB7C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FE75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6CBA32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6DE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45691DF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C37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B205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C81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C879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ABCF3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1E3AB3" w14:paraId="7D9E8FE8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91AC5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C3D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0BDD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E15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511DDE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BD6D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EECFB3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46E97B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02C5E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CB8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729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9BD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AF500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1E3AB3" w14:paraId="1CDD1EC8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3B649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4E3D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6ADA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17D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FF498F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5F7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63944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FE92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094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7AEC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AE4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572C4FE1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A696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DB0B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14FB8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C2D9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EEEF63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8FF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009D7B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61033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6A9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ED11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6B75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38A7F509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45A0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F1A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738D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956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7437E90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349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CFDCD1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C5D7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999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9FC1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729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DD30D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1E3AB3" w14:paraId="2D614684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02BF2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95F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0CC8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9FA0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DEA6A55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464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9DACDF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A1C2AB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55A05C5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404557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FB5D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F930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6DE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022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282D5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1E3AB3" w14:paraId="6ED3597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0801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BDD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2E56CDA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8D8D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41E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4E77E38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C33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AB56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E30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84182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5FA62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225928E1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1316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2047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7421278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68D5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9CD2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65F222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669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497F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25D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7480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3B7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EFE35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25F0CF9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3B027636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02B9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5BE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BD6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CDA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7AB5250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B7C6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42A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FCF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23659D5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F84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0A890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5F52B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51F4E50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6D2BC565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D274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880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5C5E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138F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7C466F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04AF6495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260D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713A51E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5DCEB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90BE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A38F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4CD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351D6914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0A61B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41B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A0AA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6BA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759D3F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0C256C9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3D01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107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CA19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11D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461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02402A7C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F3FD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114F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27D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FEC2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76030CE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3BFA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B741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09F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4F94767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155E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1C66" w14:textId="77777777" w:rsidR="001E3AB3" w:rsidRPr="006611B7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1E3AB3" w14:paraId="3A45261C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A77B6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88D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1EF0828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75A0" w14:textId="77777777" w:rsidR="001E3AB3" w:rsidRPr="00984839" w:rsidRDefault="001E3AB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22E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684D2FC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4ED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94F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12D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6C2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9D31" w14:textId="77777777" w:rsidR="001E3AB3" w:rsidRPr="003B25AA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1E3AB3" w14:paraId="5278B646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DAB0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559A" w14:textId="77777777" w:rsidR="001E3AB3" w:rsidRPr="00CB3DC4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0CD5A94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A77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8127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73957F2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83E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10F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87C7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C06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B01F" w14:textId="77777777" w:rsidR="001E3AB3" w:rsidRPr="00CB3DC4" w:rsidRDefault="001E3AB3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2877AA3" w14:textId="77777777" w:rsidR="001E3AB3" w:rsidRPr="00F11CE2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1E3AB3" w14:paraId="306EDD49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8D64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401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DC1D7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4F3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2F56B3F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2C441980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118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1338B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7675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464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576C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B76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49FDB7C6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FE75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D862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449C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13D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284F68E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662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150AB0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EBE029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3A76F70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0F0D2DE" w14:textId="77777777" w:rsidR="001E3AB3" w:rsidRPr="00260477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4F03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010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48B2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4A53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245C81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1E3AB3" w14:paraId="5228BE3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0AF6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45A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D9AE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C30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36B69CB7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E2A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407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0E61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15088CD4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4D87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DE37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47AC71F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3D9D2F34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1E3AB3" w14:paraId="6C30307E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675C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DA3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32BE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CA1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4CE1467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7F0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0EBDF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4EA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012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6D13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3544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1E3AB3" w14:paraId="12802420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33DC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298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4F1A13F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9DDD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06AC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76F2B0B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5772AAE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6513704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3B0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409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000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F8B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297E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6DBCA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7AEA886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1E3AB3" w14:paraId="682AEF05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9C64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8E1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668988B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444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2EAF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74DDA47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98E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0714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66A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9ED15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255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5D22929A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8049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58D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76EA442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B00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106AF" w14:textId="77777777" w:rsidR="001E3AB3" w:rsidRDefault="001E3AB3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500A25C4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A0E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4897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B7D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ED1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9EBA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1DA3CE1E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007B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1CB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37A02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720D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0C100F9A" w14:textId="77777777" w:rsidR="001E3AB3" w:rsidRDefault="001E3AB3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5F33473B" w14:textId="77777777" w:rsidR="001E3AB3" w:rsidRDefault="001E3AB3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9CC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CBE2F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5262" w14:textId="77777777" w:rsidR="001E3AB3" w:rsidRPr="00B53EFA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50F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0BFE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D735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19DE2156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21C7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90B4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1C87393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9A3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F72A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FCF2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4DFB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7A3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565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1096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62A533C9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A7B8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48FD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D13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6434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57C3F954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1440EE9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1A0D35D3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B0E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24C575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A560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43BF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B122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2869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4A2C8F01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9895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81E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0946DC8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FDCE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D514" w14:textId="77777777" w:rsidR="001E3AB3" w:rsidRDefault="001E3AB3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22E1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D793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AE0F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5746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1CF5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1E3AB3" w14:paraId="00B234D2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F501" w14:textId="77777777" w:rsidR="001E3AB3" w:rsidRDefault="001E3AB3" w:rsidP="001E3AB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E07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D214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4207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26DEF902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391E6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B010C08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023762D4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2347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207A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D650" w14:textId="77777777" w:rsidR="001E3AB3" w:rsidRPr="00984839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5ADC8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4888BB" w14:textId="77777777" w:rsidR="001E3AB3" w:rsidRDefault="001E3AB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4FA10952" w14:textId="77777777" w:rsidR="001E3AB3" w:rsidRDefault="001E3AB3">
      <w:pPr>
        <w:spacing w:after="40" w:line="192" w:lineRule="auto"/>
        <w:ind w:right="57"/>
        <w:rPr>
          <w:sz w:val="20"/>
          <w:lang w:val="ro-RO"/>
        </w:rPr>
      </w:pPr>
    </w:p>
    <w:p w14:paraId="275D34AD" w14:textId="77777777" w:rsidR="001E3AB3" w:rsidRDefault="001E3AB3" w:rsidP="00E56A6A">
      <w:pPr>
        <w:pStyle w:val="Heading1"/>
        <w:spacing w:line="360" w:lineRule="auto"/>
      </w:pPr>
      <w:r>
        <w:t>LINIA 200</w:t>
      </w:r>
    </w:p>
    <w:p w14:paraId="3DBAA717" w14:textId="77777777" w:rsidR="001E3AB3" w:rsidRDefault="001E3AB3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3AB3" w14:paraId="790A087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F9D1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A64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30ED074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E16AD" w14:textId="77777777" w:rsidR="001E3AB3" w:rsidRPr="00032DF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AE6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3748AC0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C118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86D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D5D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D1A8C9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B999" w14:textId="77777777" w:rsidR="001E3AB3" w:rsidRPr="00032DF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11A0" w14:textId="77777777" w:rsidR="001E3AB3" w:rsidRPr="00F716C0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1E3AB3" w14:paraId="12DD7510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34879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0706" w14:textId="77777777" w:rsidR="001E3AB3" w:rsidRDefault="001E3AB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2D8A4C72" w14:textId="77777777" w:rsidR="001E3AB3" w:rsidRDefault="001E3AB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6E08" w14:textId="77777777" w:rsidR="001E3AB3" w:rsidRDefault="001E3AB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00B8" w14:textId="77777777" w:rsidR="001E3AB3" w:rsidRDefault="001E3AB3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58E8E" w14:textId="77777777" w:rsidR="001E3AB3" w:rsidRDefault="001E3AB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8CDE" w14:textId="77777777" w:rsidR="001E3AB3" w:rsidRDefault="001E3AB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EBBA" w14:textId="77777777" w:rsidR="001E3AB3" w:rsidRDefault="001E3AB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01B21890" w14:textId="77777777" w:rsidR="001E3AB3" w:rsidRDefault="001E3AB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058F" w14:textId="77777777" w:rsidR="001E3AB3" w:rsidRDefault="001E3AB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31019" w14:textId="77777777" w:rsidR="001E3AB3" w:rsidRDefault="001E3AB3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76F594BF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A274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2C75" w14:textId="77777777" w:rsidR="001E3AB3" w:rsidRDefault="001E3AB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4F47690F" w14:textId="77777777" w:rsidR="001E3AB3" w:rsidRDefault="001E3AB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3527" w14:textId="77777777" w:rsidR="001E3AB3" w:rsidRDefault="001E3AB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1BE54" w14:textId="77777777" w:rsidR="001E3AB3" w:rsidRDefault="001E3AB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5E6FA050" w14:textId="77777777" w:rsidR="001E3AB3" w:rsidRDefault="001E3AB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615EB" w14:textId="77777777" w:rsidR="001E3AB3" w:rsidRDefault="001E3AB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D80D" w14:textId="77777777" w:rsidR="001E3AB3" w:rsidRDefault="001E3AB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431FC" w14:textId="77777777" w:rsidR="001E3AB3" w:rsidRDefault="001E3AB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1DE3A0F" w14:textId="77777777" w:rsidR="001E3AB3" w:rsidRDefault="001E3AB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61D0E" w14:textId="77777777" w:rsidR="001E3AB3" w:rsidRDefault="001E3AB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6021" w14:textId="77777777" w:rsidR="001E3AB3" w:rsidRDefault="001E3AB3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1E3AB3" w14:paraId="172DBF98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85D85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8942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2F28780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98E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3D97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8F1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E2B5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9B3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DC8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006B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2130C8F6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BF778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19AD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520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D65D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51F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CD29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83C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52B3A88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2BD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C082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0AD0FA7A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394A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C75E" w14:textId="77777777" w:rsidR="001E3AB3" w:rsidRDefault="001E3AB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40B121D0" w14:textId="77777777" w:rsidR="001E3AB3" w:rsidRDefault="001E3AB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AF909" w14:textId="77777777" w:rsidR="001E3AB3" w:rsidRDefault="001E3AB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AB42" w14:textId="77777777" w:rsidR="001E3AB3" w:rsidRDefault="001E3AB3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C66A" w14:textId="77777777" w:rsidR="001E3AB3" w:rsidRDefault="001E3AB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9645" w14:textId="77777777" w:rsidR="001E3AB3" w:rsidRDefault="001E3AB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8CAA" w14:textId="77777777" w:rsidR="001E3AB3" w:rsidRDefault="001E3AB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3344270E" w14:textId="77777777" w:rsidR="001E3AB3" w:rsidRDefault="001E3AB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20FF" w14:textId="77777777" w:rsidR="001E3AB3" w:rsidRDefault="001E3AB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B977" w14:textId="77777777" w:rsidR="001E3AB3" w:rsidRDefault="001E3AB3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5913B49B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D18C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965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6C94" w14:textId="77777777" w:rsidR="001E3AB3" w:rsidRPr="00032DF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4AB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6DE876D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1C0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531C9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B37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9C7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08E71" w14:textId="77777777" w:rsidR="001E3AB3" w:rsidRPr="00032DF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5465" w14:textId="77777777" w:rsidR="001E3AB3" w:rsidRPr="00F716C0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4A26BAE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7958" w14:textId="77777777" w:rsidR="001E3AB3" w:rsidRDefault="001E3AB3" w:rsidP="00604FDE">
            <w:pPr>
              <w:numPr>
                <w:ilvl w:val="0"/>
                <w:numId w:val="8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1969" w14:textId="77777777" w:rsidR="001E3AB3" w:rsidRDefault="001E3AB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0CB8EF5" w14:textId="77777777" w:rsidR="001E3AB3" w:rsidRDefault="001E3AB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4796" w14:textId="77777777" w:rsidR="001E3AB3" w:rsidRDefault="001E3AB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25A1" w14:textId="77777777" w:rsidR="001E3AB3" w:rsidRDefault="001E3AB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13F346B1" w14:textId="77777777" w:rsidR="001E3AB3" w:rsidRDefault="001E3AB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BA66D" w14:textId="77777777" w:rsidR="001E3AB3" w:rsidRDefault="001E3AB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914B" w14:textId="77777777" w:rsidR="001E3AB3" w:rsidRDefault="001E3AB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EC116" w14:textId="77777777" w:rsidR="001E3AB3" w:rsidRDefault="001E3AB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258256D7" w14:textId="77777777" w:rsidR="001E3AB3" w:rsidRDefault="001E3AB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A34AC" w14:textId="77777777" w:rsidR="001E3AB3" w:rsidRDefault="001E3AB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77A8" w14:textId="77777777" w:rsidR="001E3AB3" w:rsidRDefault="001E3AB3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5609D198" w14:textId="77777777" w:rsidR="001E3AB3" w:rsidRDefault="001E3AB3" w:rsidP="00623FF6">
      <w:pPr>
        <w:spacing w:before="40" w:after="40" w:line="192" w:lineRule="auto"/>
        <w:ind w:right="57"/>
        <w:rPr>
          <w:lang w:val="ro-RO"/>
        </w:rPr>
      </w:pPr>
    </w:p>
    <w:p w14:paraId="04E97EC0" w14:textId="77777777" w:rsidR="001E3AB3" w:rsidRDefault="001E3AB3" w:rsidP="006D4098">
      <w:pPr>
        <w:pStyle w:val="Heading1"/>
        <w:spacing w:line="360" w:lineRule="auto"/>
      </w:pPr>
      <w:r>
        <w:lastRenderedPageBreak/>
        <w:t>LINIA 201</w:t>
      </w:r>
    </w:p>
    <w:p w14:paraId="0CB0466C" w14:textId="77777777" w:rsidR="001E3AB3" w:rsidRDefault="001E3AB3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1E3AB3" w14:paraId="6D1603D3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5953" w14:textId="77777777" w:rsidR="001E3AB3" w:rsidRDefault="001E3AB3" w:rsidP="001E3AB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B8E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FDB33" w14:textId="77777777" w:rsidR="001E3AB3" w:rsidRPr="00C937B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067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4BA2C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263B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54C91BC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423BA47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052251A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A838" w14:textId="77777777" w:rsidR="001E3AB3" w:rsidRPr="00C937B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233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E725" w14:textId="77777777" w:rsidR="001E3AB3" w:rsidRPr="00C937B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2FD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CE2B34C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DA2C1" w14:textId="77777777" w:rsidR="001E3AB3" w:rsidRDefault="001E3AB3" w:rsidP="001E3AB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653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8AB4" w14:textId="77777777" w:rsidR="001E3AB3" w:rsidRPr="00C937B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08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DA2289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C8F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CB6222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8F5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519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2A61" w14:textId="77777777" w:rsidR="001E3AB3" w:rsidRPr="00C937B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B63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94045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76A69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1E3AB3" w14:paraId="263E9EBD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5316A" w14:textId="77777777" w:rsidR="001E3AB3" w:rsidRDefault="001E3AB3" w:rsidP="001E3AB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A24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21F1" w14:textId="77777777" w:rsidR="001E3AB3" w:rsidRPr="00C937B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D65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F75C5D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653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91C80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0B56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D81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2812" w14:textId="77777777" w:rsidR="001E3AB3" w:rsidRPr="00C937B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B37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362AE27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4B5C7248" w14:textId="77777777" w:rsidR="001E3AB3" w:rsidRPr="003012FC" w:rsidRDefault="001E3AB3">
      <w:pPr>
        <w:spacing w:before="40" w:after="40" w:line="192" w:lineRule="auto"/>
        <w:ind w:right="57"/>
      </w:pPr>
    </w:p>
    <w:p w14:paraId="63E1EC96" w14:textId="77777777" w:rsidR="001E3AB3" w:rsidRDefault="001E3AB3" w:rsidP="00C53936">
      <w:pPr>
        <w:pStyle w:val="Heading1"/>
        <w:spacing w:line="360" w:lineRule="auto"/>
      </w:pPr>
      <w:r>
        <w:t>LINIA 202 A</w:t>
      </w:r>
    </w:p>
    <w:p w14:paraId="6D3E174C" w14:textId="77777777" w:rsidR="001E3AB3" w:rsidRDefault="001E3AB3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1E3AB3" w14:paraId="24307537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B287" w14:textId="77777777" w:rsidR="001E3AB3" w:rsidRDefault="001E3AB3" w:rsidP="001E3AB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988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0F7FE" w14:textId="77777777" w:rsidR="001E3AB3" w:rsidRPr="0087494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954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967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7EC52B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0262" w14:textId="77777777" w:rsidR="001E3AB3" w:rsidRPr="0048429E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E439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D77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C16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1E3AB3" w14:paraId="462E4C3C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D83B0" w14:textId="77777777" w:rsidR="001E3AB3" w:rsidRDefault="001E3AB3" w:rsidP="001E3AB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1E66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EE98" w14:textId="77777777" w:rsidR="001E3AB3" w:rsidRPr="00874940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EE8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521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2F3CD" w14:textId="77777777" w:rsidR="001E3AB3" w:rsidRPr="0048429E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E93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085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ED8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61E5652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66433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1E3AB3" w:rsidRPr="00743905" w14:paraId="284DD713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61CD" w14:textId="77777777" w:rsidR="001E3AB3" w:rsidRPr="00743905" w:rsidRDefault="001E3AB3" w:rsidP="001E3AB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E4AB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749C3CE0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4587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0121B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3F342EB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765AF22E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1A09D37D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060310CB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FFEE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2328A" w14:textId="77777777" w:rsidR="001E3AB3" w:rsidRPr="00743905" w:rsidRDefault="001E3AB3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9B33F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4CED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2684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5554910F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1E3AB3" w:rsidRPr="00743905" w14:paraId="5BF199B8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B996" w14:textId="77777777" w:rsidR="001E3AB3" w:rsidRPr="00743905" w:rsidRDefault="001E3AB3" w:rsidP="001E3AB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C867C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1877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69C3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4C16A8E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7B21A838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F55FE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79D2CF9B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6173" w14:textId="77777777" w:rsidR="001E3AB3" w:rsidRPr="00743905" w:rsidRDefault="001E3AB3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413C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6712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1A4B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1E3AB3" w:rsidRPr="00743905" w14:paraId="64E494DD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30607" w14:textId="77777777" w:rsidR="001E3AB3" w:rsidRPr="00743905" w:rsidRDefault="001E3AB3" w:rsidP="001E3AB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B20BF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0FF0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27C7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EE6E2F8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2A9E3097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EB4C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AE17F4D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D8BC2" w14:textId="77777777" w:rsidR="001E3AB3" w:rsidRPr="00743905" w:rsidRDefault="001E3AB3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62B4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242F8" w14:textId="77777777" w:rsidR="001E3AB3" w:rsidRPr="00743905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00B0D" w14:textId="77777777" w:rsidR="001E3AB3" w:rsidRPr="00743905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302FC365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4A7F33F4" w14:textId="77777777" w:rsidR="001E3AB3" w:rsidRDefault="001E3AB3" w:rsidP="00BD3926">
      <w:pPr>
        <w:pStyle w:val="Heading1"/>
        <w:spacing w:line="360" w:lineRule="auto"/>
      </w:pPr>
      <w:r>
        <w:t>LINIA 202 B</w:t>
      </w:r>
    </w:p>
    <w:p w14:paraId="0CF8F292" w14:textId="77777777" w:rsidR="001E3AB3" w:rsidRDefault="001E3AB3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1E3AB3" w14:paraId="5B7D0C91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7B71" w14:textId="77777777" w:rsidR="001E3AB3" w:rsidRDefault="001E3AB3" w:rsidP="001E3AB3">
            <w:pPr>
              <w:numPr>
                <w:ilvl w:val="0"/>
                <w:numId w:val="24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84E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6100" w14:textId="77777777" w:rsidR="001E3AB3" w:rsidRPr="007C5BF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FBD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243E365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4E3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03F9C8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56C2B" w14:textId="77777777" w:rsidR="001E3AB3" w:rsidRPr="007C5BF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9F2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CE2AC" w14:textId="77777777" w:rsidR="001E3AB3" w:rsidRPr="00BD268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BC1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3DD0B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6757FBD4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44D04367" w14:textId="77777777" w:rsidR="001E3AB3" w:rsidRDefault="001E3AB3" w:rsidP="00406C17">
      <w:pPr>
        <w:pStyle w:val="Heading1"/>
        <w:spacing w:line="360" w:lineRule="auto"/>
      </w:pPr>
      <w:r>
        <w:t>LINIA 210</w:t>
      </w:r>
    </w:p>
    <w:p w14:paraId="04B6AA9A" w14:textId="77777777" w:rsidR="001E3AB3" w:rsidRDefault="001E3AB3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1E3AB3" w14:paraId="18BDF878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83CD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C2F9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28F3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AB5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7C61451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343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4873BF9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60F1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BEAB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753AD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1FE7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3C3C0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D7AAB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1E3AB3" w14:paraId="6E17F9C8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C4F9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52D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8F11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9694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7878840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F274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314D4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E5C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D830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37B8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FA02A31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6FE2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EFF4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32566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8A2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40A6DAA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F6E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F4CB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ED1A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122D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F58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905B83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4DBB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C4B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9842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913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3F03312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7B7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D0161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EA5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C814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4AC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3EB0A78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0E58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2E6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2A0A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022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0C618A0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068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6D9B29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78A588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183A54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3857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326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913C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92C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F679F08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9050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6042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38+350</w:t>
            </w:r>
          </w:p>
          <w:p w14:paraId="7229799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AB5F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181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Săliște - Apoldu de Sus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86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C22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8D5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1268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E46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211936CD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CDEA9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AA5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FD15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DA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42072D1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88F36" w14:textId="77777777" w:rsidR="001E3AB3" w:rsidRDefault="001E3AB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687AE0A2" w14:textId="77777777" w:rsidR="001E3AB3" w:rsidRDefault="001E3AB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D0894C5" w14:textId="77777777" w:rsidR="001E3AB3" w:rsidRDefault="001E3AB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3550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1F8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FD66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E0D1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F285B8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80B38" w14:textId="77777777" w:rsidR="001E3AB3" w:rsidRDefault="001E3AB3" w:rsidP="001E3AB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5EC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CBCF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98C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53C3805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106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3399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770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50E3" w14:textId="77777777" w:rsidR="001E3AB3" w:rsidRPr="00C7636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EC4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4B1312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2BF6B990" w14:textId="77777777" w:rsidR="001E3AB3" w:rsidRDefault="001E3AB3" w:rsidP="001B4DE9">
      <w:pPr>
        <w:pStyle w:val="Heading1"/>
        <w:spacing w:line="360" w:lineRule="auto"/>
      </w:pPr>
      <w:r>
        <w:t>LINIA 213</w:t>
      </w:r>
    </w:p>
    <w:p w14:paraId="3339948B" w14:textId="77777777" w:rsidR="001E3AB3" w:rsidRDefault="001E3AB3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1E3AB3" w14:paraId="67A7F8F0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5A0F" w14:textId="77777777" w:rsidR="001E3AB3" w:rsidRDefault="001E3AB3" w:rsidP="001E3AB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FC8D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7CBD3" w14:textId="77777777" w:rsidR="001E3AB3" w:rsidRPr="00BA7F8C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259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AD5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77848F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7C92E09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29BF3D6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8A2660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6EA2" w14:textId="77777777" w:rsidR="001E3AB3" w:rsidRPr="009E006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2C1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710F" w14:textId="77777777" w:rsidR="001E3AB3" w:rsidRPr="00BA7F8C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377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1E3AB3" w14:paraId="7A870CEF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F803" w14:textId="77777777" w:rsidR="001E3AB3" w:rsidRDefault="001E3AB3" w:rsidP="001E3AB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695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E6881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E94A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51F1A03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C19C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598D3" w14:textId="77777777" w:rsidR="001E3AB3" w:rsidRPr="009E006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8C9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2C164" w14:textId="77777777" w:rsidR="001E3AB3" w:rsidRPr="00BA7F8C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042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4F3AF8F1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1DE5" w14:textId="77777777" w:rsidR="001E3AB3" w:rsidRDefault="001E3AB3" w:rsidP="001E3AB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916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6454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B5A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4FE1421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D4C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C1A3" w14:textId="77777777" w:rsidR="001E3AB3" w:rsidRPr="009E006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55A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5796" w14:textId="77777777" w:rsidR="001E3AB3" w:rsidRPr="00BA7F8C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06D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1E3AB3" w14:paraId="026CD039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D1948" w14:textId="77777777" w:rsidR="001E3AB3" w:rsidRDefault="001E3AB3" w:rsidP="001E3AB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AFE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0FF5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035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7FE280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243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CA1DD6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68B7767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1484FA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E23A74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6BAA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326A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DDD1" w14:textId="77777777" w:rsidR="001E3AB3" w:rsidRPr="00BA7F8C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777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37CD2D5" w14:textId="77777777" w:rsidR="001E3AB3" w:rsidRPr="006A7611" w:rsidRDefault="001E3AB3">
      <w:pPr>
        <w:spacing w:before="40" w:after="40" w:line="192" w:lineRule="auto"/>
        <w:ind w:right="57"/>
      </w:pPr>
    </w:p>
    <w:p w14:paraId="5B2FD102" w14:textId="77777777" w:rsidR="001E3AB3" w:rsidRDefault="001E3AB3" w:rsidP="00076171">
      <w:pPr>
        <w:pStyle w:val="Heading1"/>
        <w:spacing w:line="360" w:lineRule="auto"/>
      </w:pPr>
      <w:r>
        <w:lastRenderedPageBreak/>
        <w:t>LINIA 214</w:t>
      </w:r>
    </w:p>
    <w:p w14:paraId="547213F0" w14:textId="77777777" w:rsidR="001E3AB3" w:rsidRDefault="001E3AB3" w:rsidP="0072096F">
      <w:pPr>
        <w:pStyle w:val="Heading1"/>
        <w:spacing w:line="360" w:lineRule="auto"/>
        <w:rPr>
          <w:b w:val="0"/>
          <w:bCs w:val="0"/>
          <w:sz w:val="8"/>
        </w:rPr>
      </w:pPr>
      <w:r>
        <w:t>SIMERIA - PESTIŞ (MARFĂ)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65"/>
        <w:gridCol w:w="749"/>
        <w:gridCol w:w="2190"/>
        <w:gridCol w:w="929"/>
        <w:gridCol w:w="749"/>
        <w:gridCol w:w="865"/>
        <w:gridCol w:w="748"/>
        <w:gridCol w:w="2476"/>
      </w:tblGrid>
      <w:tr w:rsidR="001E3AB3" w14:paraId="2E1E7AB3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3D2B4" w14:textId="77777777" w:rsidR="001E3AB3" w:rsidRDefault="001E3AB3" w:rsidP="001E3AB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082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7673" w14:textId="77777777" w:rsidR="001E3AB3" w:rsidRPr="005F146D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D3F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Bârcea Mică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BCA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6DFEC1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1 - 7, </w:t>
            </w:r>
          </w:p>
          <w:p w14:paraId="7770381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2 - 8 </w:t>
            </w:r>
          </w:p>
          <w:p w14:paraId="2725BEF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E1C3BD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515D" w14:textId="77777777" w:rsidR="001E3AB3" w:rsidRPr="00D91B0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47B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CC4F" w14:textId="77777777" w:rsidR="001E3AB3" w:rsidRPr="005F146D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DFB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213 şi 214.</w:t>
            </w:r>
          </w:p>
        </w:tc>
      </w:tr>
      <w:tr w:rsidR="001E3AB3" w14:paraId="16A54A11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EB3C" w14:textId="77777777" w:rsidR="001E3AB3" w:rsidRDefault="001E3AB3" w:rsidP="001E3AB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3E3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52FD4" w14:textId="77777777" w:rsidR="001E3AB3" w:rsidRPr="005F146D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90D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Pestiş</w:t>
            </w:r>
          </w:p>
          <w:p w14:paraId="5438494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F770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A374" w14:textId="77777777" w:rsidR="001E3AB3" w:rsidRPr="00D91B0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91B0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9DC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2F29" w14:textId="77777777" w:rsidR="001E3AB3" w:rsidRPr="005F146D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C124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BCAA346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2AB7" w14:textId="77777777" w:rsidR="001E3AB3" w:rsidRDefault="001E3AB3" w:rsidP="001E3AB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A5B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50C4" w14:textId="77777777" w:rsidR="001E3AB3" w:rsidRPr="005F146D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446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Pestiş </w:t>
            </w:r>
          </w:p>
          <w:p w14:paraId="1226C4B0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4604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63FED43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din </w:t>
            </w:r>
          </w:p>
          <w:p w14:paraId="422134F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Pestiș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33BC" w14:textId="77777777" w:rsidR="001E3AB3" w:rsidRPr="00D91B0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6487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4F7B" w14:textId="77777777" w:rsidR="001E3AB3" w:rsidRPr="005F146D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1039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Circulația și manevra se va face cu 5 km / h în zona aparatelor de cale din </w:t>
            </w:r>
          </w:p>
          <w:p w14:paraId="7F04876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și Cap Y.</w:t>
            </w:r>
          </w:p>
        </w:tc>
      </w:tr>
    </w:tbl>
    <w:p w14:paraId="57E6AB31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7AD5F442" w14:textId="77777777" w:rsidR="001E3AB3" w:rsidRDefault="001E3AB3" w:rsidP="00C65FE0">
      <w:pPr>
        <w:pStyle w:val="Heading1"/>
        <w:spacing w:line="360" w:lineRule="auto"/>
      </w:pPr>
      <w:r>
        <w:t>LINIA 215</w:t>
      </w:r>
    </w:p>
    <w:p w14:paraId="7D089031" w14:textId="77777777" w:rsidR="001E3AB3" w:rsidRDefault="001E3AB3" w:rsidP="00187C25">
      <w:pPr>
        <w:pStyle w:val="Heading1"/>
        <w:spacing w:line="360" w:lineRule="auto"/>
        <w:rPr>
          <w:b w:val="0"/>
          <w:bCs w:val="0"/>
          <w:sz w:val="8"/>
        </w:rPr>
      </w:pPr>
      <w:r>
        <w:t>CARANSEBEŞ - SUBCETATE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1E3AB3" w14:paraId="3BCDBA15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B0B2" w14:textId="77777777" w:rsidR="001E3AB3" w:rsidRDefault="001E3AB3" w:rsidP="001E3AB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7711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2+930</w:t>
            </w:r>
          </w:p>
          <w:p w14:paraId="151B0DD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0D08" w14:textId="77777777" w:rsidR="001E3AB3" w:rsidRPr="00FA263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C58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414D62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50C6953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Semnal Y3 și </w:t>
            </w:r>
          </w:p>
          <w:p w14:paraId="6D583F9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7C6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DD263" w14:textId="77777777" w:rsidR="001E3AB3" w:rsidRPr="00FA263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FEB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5DCF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126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7ED89D4F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8881A" w14:textId="77777777" w:rsidR="001E3AB3" w:rsidRDefault="001E3AB3" w:rsidP="001E3AB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2A6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AA7C3" w14:textId="77777777" w:rsidR="001E3AB3" w:rsidRPr="00FA263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A99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34B1308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15C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470E9A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B4DD" w14:textId="77777777" w:rsidR="001E3AB3" w:rsidRPr="00FA263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63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4C3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A4B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FD12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aparatele de cale de acces la liniile 2 și 4 abătute.</w:t>
            </w:r>
          </w:p>
        </w:tc>
      </w:tr>
      <w:tr w:rsidR="001E3AB3" w14:paraId="3C34EE79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EA77" w14:textId="77777777" w:rsidR="001E3AB3" w:rsidRDefault="001E3AB3" w:rsidP="001E3AB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C05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36D5" w14:textId="77777777" w:rsidR="001E3AB3" w:rsidRPr="00FA263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E3FB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14DEAA5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BBA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846B9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1A, 2A și diag. 1A - 2A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01284" w14:textId="77777777" w:rsidR="001E3AB3" w:rsidRPr="00FA263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0E3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46F8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6B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9 abătute.</w:t>
            </w:r>
          </w:p>
        </w:tc>
      </w:tr>
    </w:tbl>
    <w:p w14:paraId="55AD6DAD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66FD2E64" w14:textId="77777777" w:rsidR="001E3AB3" w:rsidRDefault="001E3AB3" w:rsidP="00AF3F1F">
      <w:pPr>
        <w:pStyle w:val="Heading1"/>
        <w:spacing w:line="360" w:lineRule="auto"/>
      </w:pPr>
      <w:r>
        <w:lastRenderedPageBreak/>
        <w:t>LINIA 216</w:t>
      </w:r>
    </w:p>
    <w:p w14:paraId="19E99CE1" w14:textId="77777777" w:rsidR="001E3AB3" w:rsidRDefault="001E3AB3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3AB3" w14:paraId="77CB0C42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2274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97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6DA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A61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94F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F0AE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193C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710F606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16BAF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D21E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C4536B2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42A7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D21D" w14:textId="77777777" w:rsidR="001E3AB3" w:rsidRDefault="001E3AB3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08D62" w14:textId="77777777" w:rsidR="001E3AB3" w:rsidRDefault="001E3AB3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C330" w14:textId="77777777" w:rsidR="001E3AB3" w:rsidRDefault="001E3AB3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F96D" w14:textId="77777777" w:rsidR="001E3AB3" w:rsidRDefault="001E3AB3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C781" w14:textId="77777777" w:rsidR="001E3AB3" w:rsidRDefault="001E3AB3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71D5" w14:textId="77777777" w:rsidR="001E3AB3" w:rsidRDefault="001E3AB3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EDA5" w14:textId="77777777" w:rsidR="001E3AB3" w:rsidRDefault="001E3AB3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390C1" w14:textId="77777777" w:rsidR="001E3AB3" w:rsidRDefault="001E3AB3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829B589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02ACD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6AFA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760E31F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0B2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8AE0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3298709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75D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BB88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2F89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6D7AD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CB2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2E8FB18E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2EF9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D7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9255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7A4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E3A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282C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A35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4B41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D69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6A6F70A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65BB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AC4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7DCFBE2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343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B9E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6418EAC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34EF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844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40E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50C0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B7F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2ED88CB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3930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B8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A34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AD5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EF4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D52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23B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2EA8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957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3827864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E87A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5594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64CFB5A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1AAB" w14:textId="77777777" w:rsidR="001E3AB3" w:rsidRPr="0061450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0D8C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1F892F2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8B0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D37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8E1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27B3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FCBB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3D92AB0A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EDE4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221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5932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B7E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E3E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F71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96BC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270F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C3BE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9367650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7939" w14:textId="77777777" w:rsidR="001E3AB3" w:rsidRDefault="001E3AB3" w:rsidP="001E3AB3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4A5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53A39BC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3FF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C22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55D8F61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59D9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278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69AA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7BC54" w14:textId="77777777" w:rsidR="001E3AB3" w:rsidRPr="00AA600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0BD2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4965A46B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31273C4A" w14:textId="77777777" w:rsidR="001E3AB3" w:rsidRDefault="001E3AB3" w:rsidP="005B00A7">
      <w:pPr>
        <w:pStyle w:val="Heading1"/>
        <w:spacing w:line="360" w:lineRule="auto"/>
      </w:pPr>
      <w:r>
        <w:t>LINIA 218</w:t>
      </w:r>
    </w:p>
    <w:p w14:paraId="4940A6D8" w14:textId="77777777" w:rsidR="001E3AB3" w:rsidRDefault="001E3AB3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1E3AB3" w14:paraId="0D25DEF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D7CA4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3870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0F801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728F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62FC379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9937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361B8209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86FCE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623A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9422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CDB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:rsidRPr="00A8307A" w14:paraId="1471D73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687E4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DC1E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43DC6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8FD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7D5D29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969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552AE1DF" w14:textId="77777777" w:rsidR="001E3AB3" w:rsidRPr="00664FA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03DF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9766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1E16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20A5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F33EA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57B6D24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BAE9AB5" w14:textId="77777777" w:rsidR="001E3AB3" w:rsidRPr="00664FA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1E3AB3" w:rsidRPr="00A8307A" w14:paraId="23D1912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1B11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3CF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85E7F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D94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EC6041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B047" w14:textId="77777777" w:rsidR="001E3AB3" w:rsidRPr="00664FA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18F5852A" w14:textId="77777777" w:rsidR="001E3AB3" w:rsidRPr="00664FA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48FE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6FC9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5B952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7807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40542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1E8103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EC2D77C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1E3AB3" w:rsidRPr="00A8307A" w14:paraId="55F1A6B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6E98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868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A8B4" w14:textId="77777777" w:rsidR="001E3AB3" w:rsidRPr="003F40D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D0D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1A4AA1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BE66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E0F92" w14:textId="77777777" w:rsidR="001E3AB3" w:rsidRPr="003F40D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8169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EAA2" w14:textId="77777777" w:rsidR="001E3AB3" w:rsidRPr="003F40D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40B89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2B79F0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1E3AB3" w:rsidRPr="00A8307A" w14:paraId="27D51D5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4246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4D1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9CFC" w14:textId="77777777" w:rsidR="001E3AB3" w:rsidRPr="003F40D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232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4662E9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4E5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5C93B2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FF7B" w14:textId="77777777" w:rsidR="001E3AB3" w:rsidRPr="003F40D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0F1D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A7ED" w14:textId="77777777" w:rsidR="001E3AB3" w:rsidRPr="003F40D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E127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63558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1E3AB3" w:rsidRPr="00A8307A" w14:paraId="032A34B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48C9F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71B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B3E0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55A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E354AED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3CB7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116B" w14:textId="77777777" w:rsidR="001E3AB3" w:rsidRPr="007B4F6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F270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882B8" w14:textId="77777777" w:rsidR="001E3AB3" w:rsidRPr="00732832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BA48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F2FCF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43E0A0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781F2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A4F66D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1E3AB3" w:rsidRPr="00A8307A" w14:paraId="57AE8A9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BADC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43FE" w14:textId="77777777" w:rsidR="001E3AB3" w:rsidRPr="00A8307A" w:rsidRDefault="001E3AB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4F57" w14:textId="77777777" w:rsidR="001E3AB3" w:rsidRPr="00732832" w:rsidRDefault="001E3AB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92B4" w14:textId="77777777" w:rsidR="001E3AB3" w:rsidRPr="00A8307A" w:rsidRDefault="001E3AB3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AA3AB8E" w14:textId="77777777" w:rsidR="001E3AB3" w:rsidRPr="00A8307A" w:rsidRDefault="001E3AB3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27D9" w14:textId="77777777" w:rsidR="001E3AB3" w:rsidRDefault="001E3AB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87A91B0" w14:textId="77777777" w:rsidR="001E3AB3" w:rsidRDefault="001E3AB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133EF52" w14:textId="77777777" w:rsidR="001E3AB3" w:rsidRDefault="001E3AB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E338" w14:textId="77777777" w:rsidR="001E3AB3" w:rsidRPr="007B4F6A" w:rsidRDefault="001E3AB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D1A7" w14:textId="77777777" w:rsidR="001E3AB3" w:rsidRPr="00A8307A" w:rsidRDefault="001E3AB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CEC9B" w14:textId="77777777" w:rsidR="001E3AB3" w:rsidRPr="00732832" w:rsidRDefault="001E3AB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B03A" w14:textId="77777777" w:rsidR="001E3AB3" w:rsidRDefault="001E3AB3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1E3AB3" w:rsidRPr="00A8307A" w14:paraId="6775EE9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6D349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85F7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2487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3A0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B017A2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395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3664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8E7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270FB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096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C775E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32043BC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8307A" w14:paraId="58CCFE5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45D8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418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23AD2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6A4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CD2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EE52B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FE712C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7A11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294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6F0B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B6F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6526DD8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1F0D359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8307A" w14:paraId="77AA11B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9424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E13E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F45B0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3BA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E017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856A03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E4CE08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7BA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882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667B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465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937404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8307A" w14:paraId="5A530A6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F06B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2465" w14:textId="77777777" w:rsidR="001E3AB3" w:rsidRPr="00A8307A" w:rsidRDefault="001E3AB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20345" w14:textId="77777777" w:rsidR="001E3AB3" w:rsidRPr="00B26991" w:rsidRDefault="001E3AB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39F8" w14:textId="77777777" w:rsidR="001E3AB3" w:rsidRPr="00A8307A" w:rsidRDefault="001E3AB3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0B903" w14:textId="77777777" w:rsidR="001E3AB3" w:rsidRDefault="001E3AB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3965A5E" w14:textId="77777777" w:rsidR="001E3AB3" w:rsidRDefault="001E3AB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A159D6B" w14:textId="77777777" w:rsidR="001E3AB3" w:rsidRDefault="001E3AB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4E079" w14:textId="77777777" w:rsidR="001E3AB3" w:rsidRDefault="001E3AB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44A2F" w14:textId="77777777" w:rsidR="001E3AB3" w:rsidRPr="00A8307A" w:rsidRDefault="001E3AB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F12C" w14:textId="77777777" w:rsidR="001E3AB3" w:rsidRPr="00B26991" w:rsidRDefault="001E3AB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07D1" w14:textId="77777777" w:rsidR="001E3AB3" w:rsidRPr="00FD3B28" w:rsidRDefault="001E3AB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6CF3A6CD" w14:textId="77777777" w:rsidR="001E3AB3" w:rsidRDefault="001E3AB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1E3AB3" w:rsidRPr="00A8307A" w14:paraId="2DF8DC7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A621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9121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9903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BDA9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2F7B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73D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B2DB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2930" w14:textId="77777777" w:rsidR="001E3AB3" w:rsidRPr="00B2699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080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1E3AB3" w:rsidRPr="00A8307A" w14:paraId="3EDE5F8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BEF6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B543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B9A3" w14:textId="77777777" w:rsidR="001E3AB3" w:rsidRPr="000D3BB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641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7F8202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ECD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98C571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E1EB" w14:textId="77777777" w:rsidR="001E3AB3" w:rsidRPr="000D3BB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DDCC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A464" w14:textId="77777777" w:rsidR="001E3AB3" w:rsidRPr="000D3BB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75C87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859CD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3090385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E189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2BA5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741EB" w14:textId="77777777" w:rsidR="001E3AB3" w:rsidRPr="009658E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89A3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80A1D2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C27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2C85" w14:textId="77777777" w:rsidR="001E3AB3" w:rsidRPr="009658E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A34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1CFB" w14:textId="77777777" w:rsidR="001E3AB3" w:rsidRPr="009658E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8248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FFC75E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1E3AB3" w:rsidRPr="00A8307A" w14:paraId="188D316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321C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2C58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1371" w14:textId="77777777" w:rsidR="001E3AB3" w:rsidRPr="00472E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D055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D2F3781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115A0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752B9" w14:textId="77777777" w:rsidR="001E3AB3" w:rsidRPr="00472E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5481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B5C6" w14:textId="77777777" w:rsidR="001E3AB3" w:rsidRPr="00472E19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4FC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09B5B9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:rsidRPr="00A8307A" w14:paraId="270FA69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1DC7" w14:textId="77777777" w:rsidR="001E3AB3" w:rsidRPr="00A75A00" w:rsidRDefault="001E3AB3" w:rsidP="001E3AB3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4CCF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823C" w14:textId="77777777" w:rsidR="001E3AB3" w:rsidRPr="00530A8D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F3E4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CD3F3A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8644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8B48" w14:textId="77777777" w:rsidR="001E3AB3" w:rsidRPr="00530A8D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4C4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53B34" w14:textId="77777777" w:rsidR="001E3AB3" w:rsidRPr="00530A8D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F39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499616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1E3AB3" w14:paraId="3B0B2E99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4F45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BE1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06E43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2E33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9B4B8B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551FDDC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5709" w14:textId="77777777" w:rsidR="001E3AB3" w:rsidRPr="00447EF5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7696BBE6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5946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898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E0C0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D2E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9DE29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1E3AB3" w14:paraId="34FFB7E1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778B4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520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EB390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51E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2D3279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29A3EAE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BE24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91CF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A1F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7B0AA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301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1E3AB3" w14:paraId="7226896A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E096E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CA0D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51AC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F1F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128CA0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4FF3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FC3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82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3D9FF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ECCF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7A554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1E3AB3" w14:paraId="62C1BCC1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94AE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A3B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6869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1888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BE014D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C3580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4E9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973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25188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909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ECF36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1C4373E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1E3AB3" w14:paraId="69DC77AE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2A87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364E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7CB2759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F7DF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13E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CF07D3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3BB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813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95C9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F4C1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4DE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0BDD076B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2E58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C18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56E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7CF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4BE3C72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F31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5DEB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D0E8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5645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46E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19910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1E3AB3" w14:paraId="3EBF099F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59DB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F30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271BF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8A6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5625298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5EC4A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6036B616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56B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737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4C90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EE9D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7E639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1E3AB3" w14:paraId="4083EBE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0DEF8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B18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49645A6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338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C99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610F95F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8105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7778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25B2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B577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8F5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1E3AB3" w14:paraId="5ADD2FD4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E79E1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689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2537E12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06C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036E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721D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9F9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7AF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FD9F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A21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1E3AB3" w14:paraId="02FA234B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0C70E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6BA1" w14:textId="77777777" w:rsidR="001E3AB3" w:rsidRDefault="001E3AB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216AEFF5" w14:textId="77777777" w:rsidR="001E3AB3" w:rsidRDefault="001E3AB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5622" w14:textId="77777777" w:rsidR="001E3AB3" w:rsidRDefault="001E3AB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1ECE" w14:textId="77777777" w:rsidR="001E3AB3" w:rsidRDefault="001E3AB3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B779" w14:textId="77777777" w:rsidR="001E3AB3" w:rsidRPr="00465A98" w:rsidRDefault="001E3AB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99B6" w14:textId="77777777" w:rsidR="001E3AB3" w:rsidRDefault="001E3AB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BC597" w14:textId="77777777" w:rsidR="001E3AB3" w:rsidRDefault="001E3AB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100A" w14:textId="77777777" w:rsidR="001E3AB3" w:rsidRPr="00984D71" w:rsidRDefault="001E3AB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35D6" w14:textId="77777777" w:rsidR="001E3AB3" w:rsidRDefault="001E3AB3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F4E0510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B1D6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446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CC05E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CDE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3B22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4DA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F283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13F5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5848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09354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1E3AB3" w14:paraId="05F9296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24F6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A57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2C31C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3C1B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128C752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59C7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7118E8A1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515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486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3ED4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39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1FD34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1E3AB3" w14:paraId="78EDB8A2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243F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631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35438FB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3C91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90F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445461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09F279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EA505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908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D569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B641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A0B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1E3AB3" w14:paraId="14B86E05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153D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9EB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D153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BC4F" w14:textId="77777777" w:rsidR="001E3AB3" w:rsidRDefault="001E3AB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4FF15CA" w14:textId="77777777" w:rsidR="001E3AB3" w:rsidRDefault="001E3AB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C039" w14:textId="77777777" w:rsidR="001E3AB3" w:rsidRDefault="001E3AB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7A221C60" w14:textId="77777777" w:rsidR="001E3AB3" w:rsidRPr="0017470F" w:rsidRDefault="001E3AB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8EA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84C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0C1B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32FA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5EFE14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6074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032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CC8AA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012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F67A4B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A8EA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DCDDC98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86E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94B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759D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044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3784D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1E3AB3" w14:paraId="4D8277C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45F9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5D1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0A1B" w14:textId="77777777" w:rsidR="001E3AB3" w:rsidRPr="00CF787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83F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BE3E35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45792" w14:textId="77777777" w:rsidR="001E3AB3" w:rsidRPr="00465A98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37E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9E2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AEBB" w14:textId="77777777" w:rsidR="001E3AB3" w:rsidRPr="00984D7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2C4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1E3AB3" w14:paraId="5D7F2B51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EAB0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150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7115F5D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8DB8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C59A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76D2853A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054DEB9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104A" w14:textId="77777777" w:rsidR="001E3AB3" w:rsidRPr="00465A98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AEF7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9098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6B0A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A472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B18B25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1627E6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AF98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4D0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52A0F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3D3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4B6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FDD1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32B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4139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E2E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1E3AB3" w14:paraId="485A3E5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8FE05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5BC8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DE5B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312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1CAA7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58AF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20B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0E73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3E0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1E3AB3" w14:paraId="5CDBC8C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12E7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0017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C1AB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80C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7535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44263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A27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622F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F6C5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1E3AB3" w14:paraId="3E84DC1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5FB7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D3E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6E39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37AD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178C66F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076B" w14:textId="77777777" w:rsidR="001E3AB3" w:rsidRPr="00465A98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3B81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2C77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FA6B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8F78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C51077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3A31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1E4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5CCA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9553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4B3658A0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C1F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D5A1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B649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E728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904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C27D6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1E3AB3" w14:paraId="09AD4DB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96662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8FE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48C9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1AA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864D45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70C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9EF1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A3C9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8FA6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D884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31F5B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1E3AB3" w14:paraId="0A31DFE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618F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A35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D64A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EB50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8E3360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0FF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7E3E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0DB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867E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553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9DA0E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1E3AB3" w14:paraId="304676B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BC84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DE8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F0CE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BE9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93B8F3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7F27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7DD06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119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987BE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7A5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8707E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1E3AB3" w14:paraId="7D9059D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2FDC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DB8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4E6C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5408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468625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1766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81C3E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053A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4BC4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821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1C3E5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1E3AB3" w14:paraId="4D3536C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26FD" w14:textId="77777777" w:rsidR="001E3AB3" w:rsidRDefault="001E3AB3" w:rsidP="001E3AB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784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F065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19C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A7B8F68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982F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07A4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EF6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0211" w14:textId="77777777" w:rsidR="001E3AB3" w:rsidRPr="00984D71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F50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79155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0D83275E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70FE8869" w14:textId="77777777" w:rsidR="001E3AB3" w:rsidRDefault="001E3AB3" w:rsidP="00AC5B14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219</w:t>
      </w:r>
    </w:p>
    <w:p w14:paraId="6FC419EE" w14:textId="77777777" w:rsidR="001E3AB3" w:rsidRDefault="001E3AB3" w:rsidP="00CC73C9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 xml:space="preserve">ARADU NOU - </w:t>
      </w:r>
      <w:r>
        <w:t>PERIAM</w:t>
      </w:r>
      <w:r>
        <w:rPr>
          <w:lang w:val="en-US"/>
        </w:rPr>
        <w:t xml:space="preserve"> - SATU NOU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1E3AB3" w14:paraId="2560DF10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ADFB" w14:textId="77777777" w:rsidR="001E3AB3" w:rsidRDefault="001E3AB3" w:rsidP="001E3AB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64D0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1+190</w:t>
            </w:r>
          </w:p>
          <w:p w14:paraId="1855CD0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1+270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43F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F39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Aradu Nou - </w:t>
            </w:r>
          </w:p>
          <w:p w14:paraId="741C66D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Zădăreni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FE4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B2CD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52B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71F88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713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1E3AB3" w14:paraId="6B248874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365E" w14:textId="77777777" w:rsidR="001E3AB3" w:rsidRDefault="001E3AB3" w:rsidP="001E3AB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4678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31+000</w:t>
            </w:r>
          </w:p>
          <w:p w14:paraId="286556E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38+000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9FAF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D16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Zădăreni - </w:t>
            </w:r>
          </w:p>
          <w:p w14:paraId="0B23DAD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71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3E17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A39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AA47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382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1E3AB3" w14:paraId="325C5594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C000" w14:textId="77777777" w:rsidR="001E3AB3" w:rsidRDefault="001E3AB3" w:rsidP="001E3AB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B59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42+525</w:t>
            </w:r>
          </w:p>
          <w:p w14:paraId="6EF72F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FD1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89B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St. Periam</w:t>
            </w:r>
          </w:p>
          <w:p w14:paraId="4863FEF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CFC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diag. </w:t>
            </w:r>
          </w:p>
          <w:p w14:paraId="0188BA4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2 - 10</w:t>
            </w:r>
          </w:p>
          <w:p w14:paraId="755FD2B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și </w:t>
            </w:r>
          </w:p>
          <w:p w14:paraId="7824BAC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4 - 8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D93E5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95E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87DA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9F9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  <w:p w14:paraId="0D1F600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Restricție peste sch. 4 și </w:t>
            </w:r>
          </w:p>
          <w:p w14:paraId="07B4525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sch. 10 din breteaua </w:t>
            </w:r>
          </w:p>
          <w:p w14:paraId="2BC7FDB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2-4-8-10, Cap Y, st. Periam.</w:t>
            </w:r>
          </w:p>
        </w:tc>
      </w:tr>
      <w:tr w:rsidR="001E3AB3" w14:paraId="176AFA20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E649" w14:textId="77777777" w:rsidR="001E3AB3" w:rsidRDefault="001E3AB3" w:rsidP="001E3AB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37F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45+600</w:t>
            </w:r>
          </w:p>
          <w:p w14:paraId="0746CAF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53+100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285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7DC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 -</w:t>
            </w:r>
          </w:p>
          <w:p w14:paraId="116C066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6A9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2682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E02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0D7E" w14:textId="77777777" w:rsidR="001E3AB3" w:rsidRPr="00B55C5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761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7E0A4AF4" w14:textId="77777777" w:rsidR="001E3AB3" w:rsidRPr="00301250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2884DF86" w14:textId="77777777" w:rsidR="001E3AB3" w:rsidRDefault="001E3AB3" w:rsidP="00E25B0E">
      <w:pPr>
        <w:pStyle w:val="Heading1"/>
        <w:spacing w:line="360" w:lineRule="auto"/>
      </w:pPr>
      <w:r>
        <w:t>LINIA 222</w:t>
      </w:r>
    </w:p>
    <w:p w14:paraId="0C7FD1D4" w14:textId="77777777" w:rsidR="001E3AB3" w:rsidRDefault="001E3AB3" w:rsidP="003F2719">
      <w:pPr>
        <w:pStyle w:val="Heading1"/>
        <w:spacing w:line="360" w:lineRule="auto"/>
        <w:rPr>
          <w:b w:val="0"/>
          <w:bCs w:val="0"/>
          <w:sz w:val="8"/>
        </w:rPr>
      </w:pPr>
      <w:r>
        <w:t>SÂNANDREI - VALCANI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4B787D92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163B2" w14:textId="77777777" w:rsidR="001E3AB3" w:rsidRDefault="001E3AB3" w:rsidP="001E3AB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678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2+300</w:t>
            </w:r>
          </w:p>
          <w:p w14:paraId="62E3556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1223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ABB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2CE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4DD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2CA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3D64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F1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31764ECA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3050" w14:textId="77777777" w:rsidR="001E3AB3" w:rsidRDefault="001E3AB3" w:rsidP="001E3AB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6A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32+000</w:t>
            </w:r>
          </w:p>
          <w:p w14:paraId="3E9B7F6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B8A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C7A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CAD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D2B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18F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7F92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DFF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7C9D6F53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9747A" w14:textId="77777777" w:rsidR="001E3AB3" w:rsidRDefault="001E3AB3" w:rsidP="001E3AB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1EA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36+690</w:t>
            </w:r>
          </w:p>
          <w:p w14:paraId="48C388B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36+765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0EBB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878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Periam </w:t>
            </w:r>
          </w:p>
          <w:p w14:paraId="06E2B9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494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D36A0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2 - 10</w:t>
            </w:r>
          </w:p>
          <w:p w14:paraId="73C59B4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EE36CC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00027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2C27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2C05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AA4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AED9C2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Restricție peste sch. 2 și </w:t>
            </w:r>
          </w:p>
          <w:p w14:paraId="388BD5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8 din breteaua </w:t>
            </w:r>
          </w:p>
          <w:p w14:paraId="67928FA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2-4-8-10, Cap Y, st. Periam.</w:t>
            </w:r>
          </w:p>
        </w:tc>
      </w:tr>
      <w:tr w:rsidR="001E3AB3" w14:paraId="25D0E060" w14:textId="77777777">
        <w:trPr>
          <w:cantSplit/>
          <w:trHeight w:val="6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C0CF" w14:textId="77777777" w:rsidR="001E3AB3" w:rsidRDefault="001E3AB3" w:rsidP="001E3AB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5903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46+700</w:t>
            </w:r>
          </w:p>
          <w:p w14:paraId="4519EDE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8E761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1EA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Periam -</w:t>
            </w:r>
          </w:p>
          <w:p w14:paraId="44E198C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C9C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11A3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907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7DE5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863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474418D3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C9346" w14:textId="77777777" w:rsidR="001E3AB3" w:rsidRDefault="001E3AB3" w:rsidP="001E3AB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ABA7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9555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0C9A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3513E09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803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EF72A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E651C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76AB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A0F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DE22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782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7091A3FC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2F25" w14:textId="77777777" w:rsidR="001E3AB3" w:rsidRDefault="001E3AB3" w:rsidP="001E3AB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65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33C5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FA6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2738731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6D1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758E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6818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1A0B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F77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BD06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38B771B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1E3AB3" w14:paraId="27181964" w14:textId="77777777">
        <w:trPr>
          <w:cantSplit/>
          <w:trHeight w:val="31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F116" w14:textId="77777777" w:rsidR="001E3AB3" w:rsidRDefault="001E3AB3" w:rsidP="001E3AB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9A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392F917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8AF9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C5F4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 -</w:t>
            </w:r>
          </w:p>
          <w:p w14:paraId="32FF109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Valcani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36E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5C62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052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6690" w14:textId="77777777" w:rsidR="001E3AB3" w:rsidRPr="00E76AB7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8C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292D297" w14:textId="77777777" w:rsidR="001E3AB3" w:rsidRDefault="001E3AB3">
      <w:pPr>
        <w:spacing w:before="40" w:after="40" w:line="192" w:lineRule="auto"/>
        <w:ind w:right="57"/>
        <w:jc w:val="both"/>
        <w:rPr>
          <w:sz w:val="20"/>
          <w:lang w:val="ro-RO"/>
        </w:rPr>
      </w:pPr>
    </w:p>
    <w:p w14:paraId="6C89A53E" w14:textId="77777777" w:rsidR="001E3AB3" w:rsidRDefault="001E3AB3" w:rsidP="00E151C2">
      <w:pPr>
        <w:pStyle w:val="Heading1"/>
        <w:spacing w:line="360" w:lineRule="auto"/>
      </w:pPr>
      <w:r>
        <w:t>LINIA 223</w:t>
      </w:r>
    </w:p>
    <w:p w14:paraId="77952A44" w14:textId="77777777" w:rsidR="001E3AB3" w:rsidRDefault="001E3AB3" w:rsidP="00A90DCB">
      <w:pPr>
        <w:pStyle w:val="Heading1"/>
        <w:spacing w:line="360" w:lineRule="auto"/>
        <w:rPr>
          <w:b w:val="0"/>
          <w:bCs w:val="0"/>
          <w:sz w:val="8"/>
        </w:rPr>
      </w:pPr>
      <w:r>
        <w:t>ARAD - NĂDLAC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0BDFA83A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35E87" w14:textId="77777777" w:rsidR="001E3AB3" w:rsidRDefault="001E3AB3" w:rsidP="001E3AB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E2335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96AA5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CECDE" w14:textId="77777777" w:rsidR="001E3AB3" w:rsidRDefault="001E3AB3" w:rsidP="00215E7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Pecica, 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7F1F1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769A" w14:textId="77777777" w:rsidR="001E3AB3" w:rsidRPr="002032B9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D9CC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37A8" w14:textId="77777777" w:rsidR="001E3AB3" w:rsidRPr="00D5169A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0BFC" w14:textId="77777777" w:rsidR="001E3AB3" w:rsidRPr="007A3136" w:rsidRDefault="001E3AB3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6B56A0B5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7F35" w14:textId="77777777" w:rsidR="001E3AB3" w:rsidRDefault="001E3AB3" w:rsidP="001E3AB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DC854" w14:textId="77777777" w:rsidR="001E3AB3" w:rsidRDefault="001E3AB3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13+500</w:t>
            </w:r>
          </w:p>
          <w:p w14:paraId="566B2192" w14:textId="77777777" w:rsidR="001E3AB3" w:rsidRDefault="001E3AB3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3BCF9" w14:textId="77777777" w:rsidR="001E3AB3" w:rsidRDefault="001E3AB3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7B9E" w14:textId="77777777" w:rsidR="001E3AB3" w:rsidRDefault="001E3AB3" w:rsidP="001A5E55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Pecica - Nădlac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2A19" w14:textId="77777777" w:rsidR="001E3AB3" w:rsidRDefault="001E3AB3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E8C9" w14:textId="77777777" w:rsidR="001E3AB3" w:rsidRDefault="001E3AB3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2297C" w14:textId="77777777" w:rsidR="001E3AB3" w:rsidRDefault="001E3AB3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31F1" w14:textId="77777777" w:rsidR="001E3AB3" w:rsidRPr="00D5169A" w:rsidRDefault="001E3AB3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D7B9" w14:textId="77777777" w:rsidR="001E3AB3" w:rsidRPr="007A3136" w:rsidRDefault="001E3AB3" w:rsidP="001A5E55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22183D51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2B0C" w14:textId="77777777" w:rsidR="001E3AB3" w:rsidRDefault="001E3AB3" w:rsidP="001E3AB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6FC3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3DD1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5AAF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Nădlac</w:t>
            </w:r>
          </w:p>
          <w:p w14:paraId="53BFCAA8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E7C33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A352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3EC1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5445" w14:textId="77777777" w:rsidR="001E3AB3" w:rsidRPr="00D5169A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B2F6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6F51DE0" w14:textId="77777777" w:rsidR="001E3AB3" w:rsidRDefault="001E3AB3">
      <w:pPr>
        <w:spacing w:before="40" w:line="192" w:lineRule="auto"/>
        <w:ind w:right="57"/>
        <w:rPr>
          <w:sz w:val="20"/>
          <w:lang w:val="ro-RO"/>
        </w:rPr>
      </w:pPr>
    </w:p>
    <w:p w14:paraId="63FFFEEE" w14:textId="77777777" w:rsidR="001E3AB3" w:rsidRDefault="001E3AB3" w:rsidP="007B6A84">
      <w:pPr>
        <w:pStyle w:val="Heading1"/>
        <w:spacing w:line="360" w:lineRule="auto"/>
      </w:pPr>
      <w:r>
        <w:t>LINIA 227B</w:t>
      </w:r>
    </w:p>
    <w:p w14:paraId="6EE3E546" w14:textId="77777777" w:rsidR="001E3AB3" w:rsidRDefault="001E3AB3" w:rsidP="007D14C4">
      <w:pPr>
        <w:pStyle w:val="Heading1"/>
        <w:spacing w:line="360" w:lineRule="auto"/>
        <w:rPr>
          <w:b w:val="0"/>
          <w:bCs w:val="0"/>
          <w:sz w:val="8"/>
        </w:rPr>
      </w:pPr>
      <w:r>
        <w:t>PĂULIŞ LUNCA – PĂULIŞ LUNCA GRUPA TEHNICĂ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63B0AACD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F8F17" w14:textId="77777777" w:rsidR="001E3AB3" w:rsidRDefault="001E3AB3" w:rsidP="001E3AB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251F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DFD7" w14:textId="77777777" w:rsidR="001E3AB3" w:rsidRPr="003A1C1B" w:rsidRDefault="001E3AB3">
            <w:pPr>
              <w:spacing w:before="120" w:line="360" w:lineRule="auto"/>
              <w:ind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232F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Păuliş Lunca Grupa Tehnică</w:t>
            </w:r>
          </w:p>
          <w:p w14:paraId="328B8117" w14:textId="77777777" w:rsidR="001E3AB3" w:rsidRPr="00A77A67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liniile 2, 3,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1FFB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BA4BE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BEE95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90A3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3259421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B955B22" w14:textId="77777777" w:rsidR="001E3AB3" w:rsidRDefault="001E3AB3">
      <w:pPr>
        <w:spacing w:before="40" w:line="192" w:lineRule="auto"/>
        <w:ind w:right="57"/>
        <w:rPr>
          <w:sz w:val="20"/>
          <w:lang w:val="ro-RO"/>
        </w:rPr>
      </w:pPr>
    </w:p>
    <w:p w14:paraId="64F04179" w14:textId="77777777" w:rsidR="001E3AB3" w:rsidRDefault="001E3AB3" w:rsidP="0095691E">
      <w:pPr>
        <w:pStyle w:val="Heading1"/>
        <w:spacing w:line="360" w:lineRule="auto"/>
      </w:pPr>
      <w:r>
        <w:t>LINIA 300</w:t>
      </w:r>
    </w:p>
    <w:p w14:paraId="700CBDF5" w14:textId="77777777" w:rsidR="001E3AB3" w:rsidRDefault="001E3AB3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1E3AB3" w14:paraId="0036DD0C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5BA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4AF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BBE6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53C0B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C9D7BD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AF84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39CF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B8C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9604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B905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6CF10779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BBF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21A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2417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5C1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62F16F2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3E2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CF193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6FF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02F39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650A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1E5C1ED3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9AC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8F6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2FAC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9760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8561910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56D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6BB89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4DD4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70BE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D01BC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8BE5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BEBC11B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1E3AB3" w14:paraId="7EDBEFCA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3B6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95F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2EFA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E52A" w14:textId="77777777" w:rsidR="001E3AB3" w:rsidRDefault="001E3AB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236CE0" w14:textId="77777777" w:rsidR="001E3AB3" w:rsidRDefault="001E3AB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A771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5A43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AFB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6848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A79B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44EED99D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0CD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B89F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678F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B8A7A" w14:textId="77777777" w:rsidR="001E3AB3" w:rsidRDefault="001E3AB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C46A2" w14:textId="77777777" w:rsidR="001E3AB3" w:rsidRPr="00E4222D" w:rsidRDefault="001E3AB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4AE864D" w14:textId="77777777" w:rsidR="001E3AB3" w:rsidRPr="00E4222D" w:rsidRDefault="001E3AB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662FC76" w14:textId="77777777" w:rsidR="001E3AB3" w:rsidRPr="00E4222D" w:rsidRDefault="001E3AB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E7BEF18" w14:textId="77777777" w:rsidR="001E3AB3" w:rsidRDefault="001E3AB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365A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CAE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0C558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FB63B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bookmarkEnd w:id="2"/>
      <w:tr w:rsidR="001E3AB3" w14:paraId="6C7DD028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F304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0DBF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33F3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C9C5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D5D51E6" w14:textId="77777777" w:rsidR="001E3AB3" w:rsidRDefault="001E3AB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BB6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2F0FF8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72880F8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5376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D27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486B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D1041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48D5703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3F3EEFAF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1E3AB3" w14:paraId="2EB347C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889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DEA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5F51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E9E8B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4DD4E521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70A6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B066B4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719E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605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0B375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61E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3EE69372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50D57EC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063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6E0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3BBD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828C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8D01A3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7DC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C6569DF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98C1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10F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6A77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25A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A764DF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1E3AB3" w14:paraId="1FEC61E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D61E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901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814D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0A45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9B6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F6C6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085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19808F34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28E10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E34A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479E751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3BFF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84EA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4F0E5A6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CCF3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7492" w14:textId="77777777" w:rsidR="001E3AB3" w:rsidRDefault="001E3AB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2CF9ED44" w14:textId="77777777" w:rsidR="001E3AB3" w:rsidRDefault="001E3AB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16A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1F36A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EED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DA271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A3B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43DDCE4F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52C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DC2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B1CA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4624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98A499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972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35BF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BB42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3F38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1546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7B0A498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892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D6E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B3DD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EB7E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0A2222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1DA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0AC222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6A7ED04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333C960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36549A1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D88B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84B6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62E5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8E459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063D1F8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71EF0E73" w14:textId="77777777" w:rsidR="001E3AB3" w:rsidRPr="004870EE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1E3AB3" w14:paraId="6D48C8A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0A9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3C1E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0B2E3A3F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077D335E" w14:textId="77777777" w:rsidR="001E3AB3" w:rsidRDefault="001E3AB3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692864A1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95944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26B4E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B74D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20EC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EC10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BB0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5E0AB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5AB3793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681E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C05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2E7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4E2F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8569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A4F5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3241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308ACCFE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FCE5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C81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89E21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1E3AB3" w14:paraId="1E43E7A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7CF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C45D" w14:textId="77777777" w:rsidR="001E3AB3" w:rsidRDefault="001E3AB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C72DE15" w14:textId="77777777" w:rsidR="001E3AB3" w:rsidRDefault="001E3AB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8B3D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AB8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4A5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8FFA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63A8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CBD8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FAE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4355D2A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1E3AB3" w14:paraId="1BB2031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D1E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60E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78A6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6661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443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E0B68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551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6624678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BE0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C790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C09B6A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1E3AB3" w14:paraId="2A2310C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112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DA8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CF4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B267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DF54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5F0C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3EC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3174360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98D4C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85E2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45AB459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A9A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ED9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0CC8959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E833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A94C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87FF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03519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1FCD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D8838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841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6743E86D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9869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D8621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8512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B84B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C3E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B3B28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4221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17AA23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C51F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EA44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009180E4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8808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6A5B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2930109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F953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1ACC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E676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84F3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252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3694A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1C17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A97DBC3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58D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D17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078F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F08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48DB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6624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69E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1BD0132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43D1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6671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6A990112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921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7CC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2EB62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E990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4F3926C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AF0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5F4A0B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926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A5D6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A4F8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826F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627829E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4CA93E9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1E3AB3" w14:paraId="160D713E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0EE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1F1F" w14:textId="77777777" w:rsidR="001E3AB3" w:rsidRDefault="001E3AB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719EA241" w14:textId="77777777" w:rsidR="001E3AB3" w:rsidRDefault="001E3AB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8814" w14:textId="77777777" w:rsidR="001E3AB3" w:rsidRPr="00600D25" w:rsidRDefault="001E3AB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59D6" w14:textId="77777777" w:rsidR="001E3AB3" w:rsidRDefault="001E3AB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4FAB0FE1" w14:textId="77777777" w:rsidR="001E3AB3" w:rsidRDefault="001E3AB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F9DC" w14:textId="77777777" w:rsidR="001E3AB3" w:rsidRDefault="001E3AB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A7165" w14:textId="77777777" w:rsidR="001E3AB3" w:rsidRDefault="001E3AB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0EEE" w14:textId="77777777" w:rsidR="001E3AB3" w:rsidRDefault="001E3AB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7AF26ED7" w14:textId="77777777" w:rsidR="001E3AB3" w:rsidRDefault="001E3AB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18A7" w14:textId="77777777" w:rsidR="001E3AB3" w:rsidRPr="00600D25" w:rsidRDefault="001E3AB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A3E5" w14:textId="77777777" w:rsidR="001E3AB3" w:rsidRDefault="001E3AB3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1E3AB3" w14:paraId="27748E3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245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464F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FEEC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572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2E44A46C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916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47C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60D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34557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F2A6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184CEF78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B70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C8CF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8CE9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B4CA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83D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F258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F8C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5907D55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1A3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640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D8F2A0D" w14:textId="77777777" w:rsidR="001E3AB3" w:rsidRPr="00D344C9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1E3AB3" w14:paraId="4F55BF76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91A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FA35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6B09004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002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DBA2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AF43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77C21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1E6F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5790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A143D" w14:textId="77777777" w:rsidR="001E3AB3" w:rsidRDefault="001E3AB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2075BB3" w14:textId="77777777" w:rsidR="001E3AB3" w:rsidRPr="00D344C9" w:rsidRDefault="001E3AB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1E3AB3" w14:paraId="1CBE10F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FF1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CEEF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3BE860A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162A6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27509" w14:textId="77777777" w:rsidR="001E3AB3" w:rsidRDefault="001E3AB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A10C857" w14:textId="77777777" w:rsidR="001E3AB3" w:rsidRDefault="001E3AB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84E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12515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72C736E4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5F91C35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75FF937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8C9BC5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0364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C621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7736BFA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019B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E3BCD" w14:textId="77777777" w:rsidR="001E3AB3" w:rsidRDefault="001E3AB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668EC8F" w14:textId="77777777" w:rsidR="001E3AB3" w:rsidRDefault="001E3AB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247EF90" w14:textId="77777777" w:rsidR="001E3AB3" w:rsidRPr="00D344C9" w:rsidRDefault="001E3AB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1E3AB3" w14:paraId="79B91E5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DFA0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9EC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FF48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3AB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7C830B84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DB805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869756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9C53C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805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5E06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C14D" w14:textId="77777777" w:rsidR="001E3AB3" w:rsidRDefault="001E3AB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29A9EDC" w14:textId="77777777" w:rsidR="001E3AB3" w:rsidRDefault="001E3AB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0CD2960" w14:textId="77777777" w:rsidR="001E3AB3" w:rsidRDefault="001E3AB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1E3AB3" w14:paraId="04EBF7B5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E0F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838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A2EC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A0462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D371CD6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13B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38B2078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78F8D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CEF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C328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9ECF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9FA5DC4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1E3AB3" w14:paraId="5BE8132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838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319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A1E9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2DA0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A45F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E635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5D4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5956B82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362BE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0042B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CBCA3E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40D2668B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C6C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DE4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803E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AFAD" w14:textId="77777777" w:rsidR="001E3AB3" w:rsidRDefault="001E3AB3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61E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B861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680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F26B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C1D9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15807B1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ABA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FDC1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BACC7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3C10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D4D0F9F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307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EA46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687B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037D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8CDA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0A9C50A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FBB0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33C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9961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FA79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17C9E4CD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5514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BA7B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CED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AC86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8725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2580DC4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F426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4F8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7770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EBC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53027D24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BE1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F948DC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310F5306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3F0D749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D7A6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C3C2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DC1D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4170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3925E19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130BAF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1E3AB3" w14:paraId="341D458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C3F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0BB7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8AD1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2B72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A05A51C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DDD8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79A6390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A58B7" w14:textId="77777777" w:rsidR="001E3AB3" w:rsidRPr="00600D25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A304E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C19A5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ABC8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A7ACD27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1E3AB3" w14:paraId="6AAA34E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5B1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04F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D3B1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7F8FB" w14:textId="77777777" w:rsidR="001E3AB3" w:rsidRDefault="001E3AB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58D77A31" w14:textId="77777777" w:rsidR="001E3AB3" w:rsidRDefault="001E3AB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78ECD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48FB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9E5A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19C04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1D93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1E3AB3" w14:paraId="2284082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BFA4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3B67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AE71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CFE98" w14:textId="77777777" w:rsidR="001E3AB3" w:rsidRDefault="001E3AB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5ADFC304" w14:textId="77777777" w:rsidR="001E3AB3" w:rsidRDefault="001E3AB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5A53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153D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C55C" w14:textId="77777777" w:rsidR="001E3AB3" w:rsidRDefault="001E3AB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5288" w14:textId="77777777" w:rsidR="001E3AB3" w:rsidRDefault="001E3AB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0BD7" w14:textId="77777777" w:rsidR="001E3AB3" w:rsidRDefault="001E3AB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1E3AB3" w14:paraId="696FD0B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94B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1FA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F89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141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DD0C92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3D8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0B0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36AE" w14:textId="77777777" w:rsidR="001E3AB3" w:rsidRPr="00E731A9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6E5D85F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14E8CC3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32AA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8CCE" w14:textId="77777777" w:rsidR="001E3AB3" w:rsidRDefault="001E3AB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1798AE01" w14:textId="77777777" w:rsidR="001E3AB3" w:rsidRDefault="001E3AB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575816CE" w14:textId="77777777" w:rsidR="001E3AB3" w:rsidRPr="001D4392" w:rsidRDefault="001E3AB3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1E3AB3" w14:paraId="7690B5D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82F8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A5A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FB8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DCD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07414EC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930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E9E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4C1C" w14:textId="77777777" w:rsidR="001E3AB3" w:rsidRPr="00E731A9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09BBBE7E" w14:textId="77777777" w:rsidR="001E3AB3" w:rsidRPr="00E731A9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0287A5F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8F6C56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D87E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E27DA" w14:textId="77777777" w:rsidR="001E3AB3" w:rsidRPr="00616BAF" w:rsidRDefault="001E3AB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CB9402" w14:textId="77777777" w:rsidR="001E3AB3" w:rsidRDefault="001E3AB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FFA0B4F" w14:textId="77777777" w:rsidR="001E3AB3" w:rsidRPr="003B726B" w:rsidRDefault="001E3AB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1E3AB3" w14:paraId="0F06288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87F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013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8A1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A32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042A646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E84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1D6F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D1B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484B443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8B7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D80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7FB4EA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392F9EB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892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5DC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CB2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568E" w14:textId="77777777" w:rsidR="001E3AB3" w:rsidRDefault="001E3AB3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1019790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BE0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691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661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FC9E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BAE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1DBDE7B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A80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BED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CF9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AD8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6554718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1F8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D6AB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2CA7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6BFDF9B1" w14:textId="77777777" w:rsidR="001E3AB3" w:rsidRPr="00E731A9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0960D990" w14:textId="77777777" w:rsidR="001E3AB3" w:rsidRPr="00E731A9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3873045" w14:textId="77777777" w:rsidR="001E3AB3" w:rsidRPr="001D4392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A16E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D50D" w14:textId="77777777" w:rsidR="001E3AB3" w:rsidRDefault="001E3AB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4E1043" w14:textId="77777777" w:rsidR="001E3AB3" w:rsidRDefault="001E3AB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7D2D18C" w14:textId="77777777" w:rsidR="001E3AB3" w:rsidRPr="003B726B" w:rsidRDefault="001E3AB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1E3AB3" w14:paraId="44E934D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202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37FF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B2E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FEE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3D783D4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3F10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C61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6B98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5707261C" w14:textId="77777777" w:rsidR="001E3AB3" w:rsidRPr="00E731A9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484DEC5F" w14:textId="77777777" w:rsidR="001E3AB3" w:rsidRPr="00E731A9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071CE14" w14:textId="77777777" w:rsidR="001E3AB3" w:rsidRPr="001D4392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BFBD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793D8" w14:textId="77777777" w:rsidR="001E3AB3" w:rsidRPr="00616BAF" w:rsidRDefault="001E3AB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0EFABAC" w14:textId="77777777" w:rsidR="001E3AB3" w:rsidRDefault="001E3AB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599B609" w14:textId="77777777" w:rsidR="001E3AB3" w:rsidRPr="003B726B" w:rsidRDefault="001E3AB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1E3AB3" w14:paraId="6D79AE1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DC19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F71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B94B4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A07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1F5C143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B9C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5D0B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FD4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1AB7701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1B7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ABF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0D25AF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0F7620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1E3AB3" w14:paraId="212FAE9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9987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699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CE0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B16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2AFFFA1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3929076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D370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08F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3201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7542A78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024D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C066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1E3AB3" w14:paraId="615D7BEC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777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8512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AE2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642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26D2701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954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739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A88D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26B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97A4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54696F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1E3AB3" w14:paraId="1B48137A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FA3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853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49607CA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A99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1C6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0072D89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A51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6E5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D095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D436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E86C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C545B8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432033CF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FE31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FD4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39BE29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4A6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FE8B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C77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EEE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2F9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0F1B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04AA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6430E724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04D51E37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5CF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8EF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FFF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3214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1E5FEE3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614240E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7BB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E6B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BBBC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D9F6FF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838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33B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1E3AB3" w14:paraId="24B0D5B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E2B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9A1C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0245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D74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4C4679B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4C0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7498DA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E7E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516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655E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B600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0256627D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2FAF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6FE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919B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CFDD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30D2F1F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F71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9C0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999F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4B6597F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A24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1757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49190B57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0EE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B3C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4C5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488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2EF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6F9E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EA90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47C83B2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226E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B8F0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63A6CD5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121647F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1E3AB3" w14:paraId="0A97663F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F31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246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561C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44D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4BF7CFA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55C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67A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E3C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1B31851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C51C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E12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EFBFA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169AC307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41F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D08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CA4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C96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2879880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481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72E622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4977B30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01B028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EF94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CF37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931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D32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1E8605D7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512EDD76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A6A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317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43F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0913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41C030A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6E3D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586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F77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6B6F182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D79C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FF1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48804D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61413E0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CF8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822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D62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A64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7ED8F0C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714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09BCE8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855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C10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587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DF4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2F0E3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1E3AB3" w14:paraId="2492B4E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870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CE92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8DC8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ECD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15E0C3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431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1A6A50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A9D4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EAE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854D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90B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DC9DF9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1E3AB3" w14:paraId="35B9CC3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41E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1CA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21020A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1E61C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9D8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50A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211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74F3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05E5CA9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E64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33B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09ED9B4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D302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E1D6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320A668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799E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8DE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2635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BFF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40A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D29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736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55FDEA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1E3AB3" w14:paraId="363ED29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A371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FB6A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347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35C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2C3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EE5562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1E8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D37F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F22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84B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3F77981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E07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9689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D69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92F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746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3CD847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0668F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49C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B0CB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4DBF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41A5462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039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CE7F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704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795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68A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AEBC62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E7F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7C1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A4E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C36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324CF0DB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D44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C73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411D5D6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4337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8602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28DCDFC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BC1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A08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B534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7B85E57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D66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3B10" w14:textId="77777777" w:rsidR="001E3AB3" w:rsidRPr="0019324E" w:rsidRDefault="001E3AB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C82AD60" w14:textId="77777777" w:rsidR="001E3AB3" w:rsidRPr="000160B5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1C42308A" w14:textId="77777777" w:rsidR="001E3AB3" w:rsidRPr="006B78FD" w:rsidRDefault="001E3AB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8B302A0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C96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BC8C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D83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03E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B038E6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40E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D75302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893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601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536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BA833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B207EF2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1E3AB3" w14:paraId="1F0AD678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7F9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273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F3F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923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029E34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0201391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9065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4A24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D031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408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76A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909997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0509903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1E3AB3" w14:paraId="5A997466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6CEB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5D7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A63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CC8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0FFE9A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A0D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A2ECEB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70BC540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3F0C14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6D5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31ED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B49D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CAF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7AA6C9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01401E5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1E3AB3" w14:paraId="4514BC16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4E76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5E3C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0EA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2A8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22C4AE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288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2377D43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E26D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3C0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968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DB63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4BD167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1E3AB3" w14:paraId="34A2D2A1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0697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D88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DA5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C60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4BFB74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7DC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049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5016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DA3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AC3CD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7C67C7F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1E3AB3" w14:paraId="151EFAC8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30B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FE1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D77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51C1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F14789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0F636D4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74644BF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3BA7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46E5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0CE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C97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96C7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64265347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7DC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050A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9E1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B14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6CDC19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2E8963F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67CC38C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A39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F4AD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1CE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F8FD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D7D8C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7509B6AB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A88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25C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0DC9EC6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E4D5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A42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76DEE1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C41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CCC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8BA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0011DA6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12CD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1F70" w14:textId="77777777" w:rsidR="001E3AB3" w:rsidRPr="0019324E" w:rsidRDefault="001E3AB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FFCFF88" w14:textId="77777777" w:rsidR="001E3AB3" w:rsidRPr="000160B5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77E3B0FC" w14:textId="77777777" w:rsidR="001E3AB3" w:rsidRPr="005C2BB7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09B0E9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B98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502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383BA9E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282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A8E0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3628393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475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EC4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B87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4529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0AFF7" w14:textId="77777777" w:rsidR="001E3AB3" w:rsidRPr="00DE4F3A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5EB530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3FDDD5A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C5AC096" w14:textId="77777777" w:rsidR="001E3AB3" w:rsidRPr="00DE4F3A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1E3AB3" w14:paraId="7281D76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A7C8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76B0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4131F51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51FE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5D2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B0437A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6BD8C7C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242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114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C46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AE08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6A76" w14:textId="77777777" w:rsidR="001E3AB3" w:rsidRPr="00DE4F3A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2D4AE69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2D7D11C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21F36B0" w14:textId="77777777" w:rsidR="001E3AB3" w:rsidRPr="00DE4F3A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1E3AB3" w14:paraId="5D4AE289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5F9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D1B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4396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B9E1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71DC47C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317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038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2A66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1B54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268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6B85915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908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1DD4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6F422DD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EE38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0B51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385FBF3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6AF7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63AF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6A7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26B6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D2B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028E957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5838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CD6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04B8DB2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84B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2EC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4311F76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3C2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AF4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958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1D0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9BB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89761C6" w14:textId="77777777" w:rsidR="001E3AB3" w:rsidRPr="00CB2A72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35266FCF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BF7B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9AAB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7DC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129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E39CF6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2E4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78E5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A2E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9AA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3350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20FCE3FA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39A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AE1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D699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7FA7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5050FE8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48C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13357AD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6AE4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8C4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B036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087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F4D35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55B7750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1E3AB3" w14:paraId="092BE104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A2D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B39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8C0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3999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18681B8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1CE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A45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1A3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0221893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EA0D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D8F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1E3AB3" w14:paraId="5139FAB1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030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4D0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00F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64A5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47E99D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0835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B1C010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D0D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ABE0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5BF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167C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CA16C95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57CF92A7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1E3AB3" w14:paraId="42547E18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32F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FF5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E0BF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C88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4D5FB2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B04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B486F7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D484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8CD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F97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DAA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A4BD0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DF5308D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1E3AB3" w14:paraId="40F4883F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635B6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5C8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D04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526B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51A0C6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66F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489385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3470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E20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808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BE421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0B84DA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1E3AB3" w14:paraId="1187746B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A5B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31B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39F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8945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0EF938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F47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382287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7466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3DC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2325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7405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3E9CF09" w14:textId="77777777" w:rsidR="001E3AB3" w:rsidRPr="00D344C9" w:rsidRDefault="001E3AB3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1BB889B4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1E3AB3" w14:paraId="10A90691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9DEE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9EA7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8BD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317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6FD84A5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90C2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FE1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160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135E502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DB6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E67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B262EF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62E54586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1E3AB3" w14:paraId="3CE9AB5A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96D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3F0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944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81F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8C05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9A79AC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8AD2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EFE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8F58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15E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E957B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DD62F8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1E3AB3" w14:paraId="740D5A88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71B6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410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E21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774C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1B68E49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5CD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7550621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E87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403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2C0F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894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39E4DB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1E3AB3" w14:paraId="5A9A1421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FD5B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5FE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049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A453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16CDD8E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7205BBF3" w14:textId="77777777" w:rsidR="001E3AB3" w:rsidRDefault="001E3AB3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84A6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CF8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392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0B41EE0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5605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466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CC05C1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09C9C76D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3292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9DF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4D5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0F4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070EE18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A2A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58828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35C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40AE006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E7F4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68B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153E01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66481FB6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462F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405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232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8E8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6C8A8D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AF2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AAA02E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27B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5C6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0674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445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5494C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FDC6CD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1E3AB3" w14:paraId="0832DF82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7E6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E335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843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3C9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58E94E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3E55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CB14E7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C0C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F13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2FA3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10C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A0859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1E3AB3" w14:paraId="47B47F45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414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7D2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807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FE4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0704B6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9852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4742F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04D2D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9C9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9C7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ADAF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E6E475C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1E3AB3" w14:paraId="7E69590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54A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7BA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BD8F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E412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79690C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9FD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52A3B7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68A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7434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09B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7670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7251583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472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9622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4F96BBE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4131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48B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0EEAD1B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C5FD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15A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C154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64B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CBB2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3AB3" w14:paraId="3950967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D73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C4D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9B1D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464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142F600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487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8EC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BC2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C084B4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BFF3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AB75" w14:textId="77777777" w:rsidR="001E3AB3" w:rsidRPr="00FF6B4A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3AB3" w14:paraId="1B02FA6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97A2B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0B82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3764DB8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58DC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C6D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7A92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0E5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2E7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D808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86BF9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1F9568E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740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A54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171B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0F6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3DD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BBD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493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4D2C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98EC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1BF1E9EE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630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AA3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A8B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99E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C21A8E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8C8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A146AF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6D1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1583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DA5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1594D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0BACD3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1E3AB3" w14:paraId="48CEB16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09A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373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457A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4FC8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738FBD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272C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499DF9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3462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E72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26BA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679B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D7907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1E3AB3" w14:paraId="2CB2FAA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736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8FC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6EC8E98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0C9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561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4876E07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B6C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15C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635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BCBE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A63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092A0949" w14:textId="77777777" w:rsidR="001E3AB3" w:rsidRPr="00F1027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3AB3" w14:paraId="265560F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7B1C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5E4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0439F07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AAF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09AF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1D9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654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2CF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6B4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461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C424B7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31C4E1D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4DB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E2E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065D042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C59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72D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E852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54AE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688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202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C18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2A24F2D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CD3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A87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CAFF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69CC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ECA9AE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34E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C47CA8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2DC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321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56D6D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DCF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970DEE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1E3AB3" w14:paraId="3E374E84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7D5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853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610F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458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3291438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479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4D5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E83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E44E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219C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0901310B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E68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D62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A1CD76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9BEF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AC98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7143537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878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DC9D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4D7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8F5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F6E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7934D17" w14:textId="77777777" w:rsidR="001E3AB3" w:rsidRPr="00056F61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1E3AB3" w14:paraId="6E75FBEF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23A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868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5F08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9C41" w14:textId="77777777" w:rsidR="001E3AB3" w:rsidRDefault="001E3AB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48E16E76" w14:textId="77777777" w:rsidR="001E3AB3" w:rsidRDefault="001E3AB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780A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F741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46B2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2ACF426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3730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FA2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1E3AB3" w14:paraId="6B28700D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FD4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832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2F29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F00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568FA52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022A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8FF790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D92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D42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BE1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4AE6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249AA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B4D2F9D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1E3AB3" w14:paraId="20374C30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90A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CF6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648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8AA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0014B75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AE89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9E9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AA6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709D023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9E47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D0B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6EDCF0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C2B4C3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3418385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1E3AB3" w14:paraId="67F865B9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7F5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056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D6E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FBE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08F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A89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FBD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C73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6DE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391B50D2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1E3AB3" w14:paraId="104F2E0D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577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ED08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F7F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0145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2CF9952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B54C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3F50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CB9C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55AEE4D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3A7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5B4B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30D2568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1E3AB3" w14:paraId="005134A4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5F7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5C8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CB1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A98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AC31D9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441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0B800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B333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479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FC68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D10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625B9A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1E3AB3" w14:paraId="4713863D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155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EF4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CAF5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0F5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A1568F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DEE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C6F2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2092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214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CA4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6A3D2724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1E3AB3" w14:paraId="36C989C0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1BD2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900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D51D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560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623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0A94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CB7B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FD8A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EA05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1E3AB3" w14:paraId="78EC8B30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4C9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EFE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A59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A968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4CCA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07D029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46D9D48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DBAAE7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DC49F6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9394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682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CD1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40F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66224147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49E8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B49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17F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67A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49B397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84D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C6A25C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8F9F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AD6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B8F8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1317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1E3AB3" w14:paraId="5B256173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3E86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E6C9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31B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761E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1B334B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42F9DC2B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445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AE54D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B5BB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63C9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DA8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521A28E0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869C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E811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E125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177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087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0F2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E09E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FE3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590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5C1370C7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EF03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5BD2" w14:textId="77777777" w:rsidR="001E3AB3" w:rsidRDefault="001E3AB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926E" w14:textId="77777777" w:rsidR="001E3AB3" w:rsidRDefault="001E3AB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6BA4" w14:textId="77777777" w:rsidR="001E3AB3" w:rsidRDefault="001E3AB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073538B7" w14:textId="77777777" w:rsidR="001E3AB3" w:rsidRDefault="001E3AB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1FCD788F" w14:textId="77777777" w:rsidR="001E3AB3" w:rsidRDefault="001E3AB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C2A5" w14:textId="77777777" w:rsidR="001E3AB3" w:rsidRDefault="001E3AB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EC5D" w14:textId="77777777" w:rsidR="001E3AB3" w:rsidRDefault="001E3AB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7D01" w14:textId="77777777" w:rsidR="001E3AB3" w:rsidRDefault="001E3AB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687D8BAB" w14:textId="77777777" w:rsidR="001E3AB3" w:rsidRDefault="001E3AB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0626" w14:textId="77777777" w:rsidR="001E3AB3" w:rsidRDefault="001E3AB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B048" w14:textId="77777777" w:rsidR="001E3AB3" w:rsidRDefault="001E3AB3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25A51B1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6C1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9A7B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185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335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5504CFF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33C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05FD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95DB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58E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5AEE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215B855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889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E20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5514B98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D3B9E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E74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86DB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31A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0A3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B9FB4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A723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2EB7B9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61AC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E913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096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A7A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2BE599B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CD3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13C42C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4FDA86D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AE1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3147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158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F636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248D062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210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BF25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B85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7C48E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C603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3F5A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A8B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577C2BE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0CD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B97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691A23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11746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B8D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0FEC75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DC6E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30C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A48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AAA7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8E9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894D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1807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97B1E23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80AE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D5A3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75BBDDD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F28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E21C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36CD276F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B04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7826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4458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B883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30E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691DDB8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04503820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ED9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BBC7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AC514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7568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213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46C7D59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B5AA13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5EE7386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CD9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72C4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BD7A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09E94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1C806285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1E3AB3" w14:paraId="0299116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5D2C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199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A4A1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936D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1AF67565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716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4F108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825F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75192E6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38F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B525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7B0E682B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6DE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5BEA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5E3FE97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47D3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F573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1086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5A0D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6264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F5C9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B50C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43206CC4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3F8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9B9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1C010A2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4DE4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131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75E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23BC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CBD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200B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1F71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102ECED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9856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E9C79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5BDAD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A6919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8FFD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6C7AF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584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750224C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051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331F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1E3AB3" w14:paraId="56FB84C4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109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8E0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565F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13F1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7E28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2598CE3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BD61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3EEB5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95FA2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B2F1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083F1C04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13C6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162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D518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EE62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3C35F853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5001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3DFB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BDB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24A3" w14:textId="77777777" w:rsidR="001E3AB3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86C4A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47B94DBA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83B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0182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C627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6530" w14:textId="77777777" w:rsidR="001E3AB3" w:rsidRDefault="001E3AB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C3E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45F6F446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2E05FC78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6B355AC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18EA654E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D0F30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AAF0" w14:textId="77777777" w:rsidR="001E3AB3" w:rsidRDefault="001E3AB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6E76" w14:textId="77777777" w:rsidR="001E3AB3" w:rsidRPr="00600D25" w:rsidRDefault="001E3AB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8454" w14:textId="77777777" w:rsidR="001E3AB3" w:rsidRPr="00D344C9" w:rsidRDefault="001E3AB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7567E96E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AFCA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9C59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AC25" w14:textId="77777777" w:rsidR="001E3AB3" w:rsidRPr="00600D25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1C88E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51E7C381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167D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261F7F18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215B92B6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1182589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664D54F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0557F7B1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AC5F96D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7FF3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4D57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6E80E" w14:textId="77777777" w:rsidR="001E3AB3" w:rsidRPr="00600D25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5F0A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16CC1C4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3294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8C0A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24E9" w14:textId="77777777" w:rsidR="001E3AB3" w:rsidRPr="00600D25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F136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5811740A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9227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B8F0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F8FB4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AEED" w14:textId="77777777" w:rsidR="001E3AB3" w:rsidRPr="00600D25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9F54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7865A73A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5A39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A7FF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D5EC" w14:textId="77777777" w:rsidR="001E3AB3" w:rsidRPr="00600D25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0BB58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D524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CD0AC6E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1C73D673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AF34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24EC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15311" w14:textId="77777777" w:rsidR="001E3AB3" w:rsidRPr="00600D25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8B37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1E3AB3" w14:paraId="1316216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4BA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97E3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075EBA0F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75B7" w14:textId="77777777" w:rsidR="001E3AB3" w:rsidRPr="00600D25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C406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0010EC28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6312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56748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8100C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5C7F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5608F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A61CD2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ED0C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EC3C5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93150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58E3F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EBF8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3DD8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5C84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EDA6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CDE6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2B410A7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8B19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5521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AF13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4ED0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42C0B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AA1D3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EF0D9" w14:textId="77777777" w:rsidR="001E3AB3" w:rsidRDefault="001E3AB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7C77" w14:textId="77777777" w:rsidR="001E3AB3" w:rsidRDefault="001E3AB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AD95" w14:textId="77777777" w:rsidR="001E3AB3" w:rsidRDefault="001E3AB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1E3AB3" w14:paraId="0907430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43A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8E75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D7F9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5182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D15A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3D8B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BAC9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A12F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2850E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1E3AB3" w14:paraId="6396B4E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2E5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4E44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2125F4DF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E5B4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0A4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773F2A1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FEF6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0A90C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20EA6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AF40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05E4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1D7E3D3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7AB4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CCEA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1DB91755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E80D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2232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E93D273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4A0A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2751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256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4F4B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A66B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7271040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923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3D82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547CB10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FCBFB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3ABE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4176DB5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74B3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B67E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D3D8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D7AA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788F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3AE1D6A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5B88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7780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5685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2113F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C6B0F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2219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F878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0BE4CFD7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2014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98937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25655EE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809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0CB9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EB13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D17E3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2D16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0AC17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B503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6DAB18F1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8C21F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00BF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703F357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8523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B5DC9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F28F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529C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EB7C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D275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A740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EDD066F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CB567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80B87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1E3AB3" w14:paraId="5D4B8938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5CE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3248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CD39D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179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92F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1E7D8AA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9773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D84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2901B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28C3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1E3AB3" w14:paraId="398AF594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C1504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14F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31C1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93C7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30AE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4659F40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2C99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AB4F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10DD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E3C5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1E3AB3" w14:paraId="158D6A1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EFBB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9EE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69DF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B7B50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63B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FB91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A791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840DD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D3A4D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5C2518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7ABF3CD3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1E3AB3" w14:paraId="6D6ACDE6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669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8DEC9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7B1BD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A8F01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F00F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28FF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854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7319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72A7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AF45214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59FD81D6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1E3AB3" w14:paraId="4B2CA9F6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E49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4692D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3ACC8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82870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5673F181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D122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7D514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1DEE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7201B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7942F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1E3AB3" w14:paraId="427C1ED4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128D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B911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BB03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230D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-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9611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FD0B" w14:textId="77777777" w:rsidR="001E3AB3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5401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651+550</w:t>
            </w:r>
          </w:p>
          <w:p w14:paraId="55598F5E" w14:textId="77777777" w:rsidR="001E3AB3" w:rsidRDefault="001E3AB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651+684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DD4A" w14:textId="77777777" w:rsidR="001E3AB3" w:rsidRPr="00600D25" w:rsidRDefault="001E3AB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5F69" w14:textId="77777777" w:rsidR="001E3AB3" w:rsidRDefault="001E3AB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1E3AB3" w14:paraId="7BFD36A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8322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7A3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7F130856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B737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8915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FA4C6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17F8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6F58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32F94C2D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1F95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46AAD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4108F4B5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98C7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DF7D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860B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72059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AE0D3B2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139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9EC48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A65FD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80F6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4657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449663E0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58827445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FB36A7D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1E3AB3" w14:paraId="062E1310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9F8B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5E88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425F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34D6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D32FF88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2061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23D6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87D0A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1E097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F9B7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35C5BADF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7D9ECB3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E7AEE9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1E3AB3" w14:paraId="411527C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0E4D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705F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C287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A2F6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92DA31D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710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8C5B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5A18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3F29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C5DD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7C2F6B13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422BB628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1F7F8E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1E3AB3" w14:paraId="064033C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30BF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EA5A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45CD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B1C7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3CCC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3AB97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A634C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3CBA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9320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6CE6E726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13E834E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E3AB3" w14:paraId="7A168F3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6D0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46F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25A8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57326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25F5FD4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3EEC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6EE0E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4E8D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4B4A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4E72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134428EF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E3112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E3AB3" w14:paraId="72AF0F7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F13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FE6E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C34B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B4FD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ADC3637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A08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AFB1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DFCE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1DF1F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5059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580C46FD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0C3DE3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1E3AB3" w14:paraId="557CEB5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5EE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F54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66185618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C47D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CD39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76D6C711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FBC55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C4C0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B23F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F314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41815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1F50BEE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6ED9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4E4D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2169C72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9DB36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A1B9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47E820D4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5123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89AD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8326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FF5B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F0287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3047D14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4151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BB9C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91AD2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6F19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C94E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0DFABB29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D741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0BDC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EA48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C371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CAA67C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561B41F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1E3AB3" w14:paraId="1F4A909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40CE5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9C4F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467C6AD9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BF31B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1859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B107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810D7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EF64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ECB7B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2D11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1E3AB3" w14:paraId="6BDD742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89E50" w14:textId="77777777" w:rsidR="001E3AB3" w:rsidRDefault="001E3AB3" w:rsidP="001E3AB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124F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7D11151C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3C268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C8F3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02D2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80588" w14:textId="77777777" w:rsidR="001E3AB3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2B0B" w14:textId="77777777" w:rsidR="001E3AB3" w:rsidRDefault="001E3AB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50969" w14:textId="77777777" w:rsidR="001E3AB3" w:rsidRPr="00600D25" w:rsidRDefault="001E3AB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AE68" w14:textId="77777777" w:rsidR="001E3AB3" w:rsidRDefault="001E3AB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29BE82C9" w14:textId="77777777" w:rsidR="001E3AB3" w:rsidRPr="00836022" w:rsidRDefault="001E3AB3" w:rsidP="0095691E">
      <w:pPr>
        <w:spacing w:before="40" w:line="192" w:lineRule="auto"/>
        <w:ind w:right="57"/>
        <w:rPr>
          <w:sz w:val="20"/>
          <w:lang w:val="en-US"/>
        </w:rPr>
      </w:pPr>
    </w:p>
    <w:p w14:paraId="02EA1B56" w14:textId="77777777" w:rsidR="001E3AB3" w:rsidRDefault="001E3AB3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6A275C6D" w14:textId="77777777" w:rsidR="001E3AB3" w:rsidRPr="005D215B" w:rsidRDefault="001E3AB3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3AB3" w14:paraId="4EA44AD7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1A58F" w14:textId="77777777" w:rsidR="001E3AB3" w:rsidRDefault="001E3AB3" w:rsidP="001E3AB3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0EE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975A" w14:textId="77777777" w:rsidR="001E3AB3" w:rsidRPr="00B3607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239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7E7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A6C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F58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536263E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FD05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71C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1E3AB3" w14:paraId="115091C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E8E5" w14:textId="77777777" w:rsidR="001E3AB3" w:rsidRDefault="001E3AB3" w:rsidP="001E3AB3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E5F9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4D12" w14:textId="77777777" w:rsidR="001E3AB3" w:rsidRPr="00B3607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A47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696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5AE8BA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A2A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5C0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21F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B5ED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671607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068E048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1E3AB3" w14:paraId="443CAAB6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2862" w14:textId="77777777" w:rsidR="001E3AB3" w:rsidRDefault="001E3AB3" w:rsidP="001E3AB3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194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FC026" w14:textId="77777777" w:rsidR="001E3AB3" w:rsidRPr="00B3607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1A1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1C95C01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58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71567A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C66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5B7C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92CC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D17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1E3AB3" w14:paraId="3AF0DEDC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DD15" w14:textId="77777777" w:rsidR="001E3AB3" w:rsidRDefault="001E3AB3" w:rsidP="001E3AB3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6E1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F458" w14:textId="77777777" w:rsidR="001E3AB3" w:rsidRPr="00B3607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B03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783CABB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4A9513E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5F3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495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A88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4+500</w:t>
            </w:r>
          </w:p>
          <w:p w14:paraId="12B3869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C54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B80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216A1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</w:tbl>
    <w:p w14:paraId="45A26F38" w14:textId="77777777" w:rsidR="001E3AB3" w:rsidRDefault="001E3AB3">
      <w:pPr>
        <w:spacing w:before="40" w:after="40" w:line="192" w:lineRule="auto"/>
        <w:ind w:right="57"/>
        <w:rPr>
          <w:sz w:val="20"/>
          <w:lang w:val="en-US"/>
        </w:rPr>
      </w:pPr>
    </w:p>
    <w:p w14:paraId="15F894FB" w14:textId="77777777" w:rsidR="001E3AB3" w:rsidRDefault="001E3AB3" w:rsidP="00F14E3C">
      <w:pPr>
        <w:pStyle w:val="Heading1"/>
        <w:spacing w:line="360" w:lineRule="auto"/>
      </w:pPr>
      <w:r>
        <w:t>LINIA 301 F1</w:t>
      </w:r>
    </w:p>
    <w:p w14:paraId="7C782690" w14:textId="77777777" w:rsidR="001E3AB3" w:rsidRDefault="001E3AB3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1E3AB3" w14:paraId="0018C7E5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6A29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668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6B3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A6C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655F84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992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798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B785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F62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DC2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0B15E24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5C1B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F4F5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310A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8C1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CE715A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B1A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76E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ED7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792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546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356B55D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4E70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03D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313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CF5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29DCD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A8EB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184B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BEA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891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5C2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613CA4B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7F29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219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3B3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01B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06323D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3CE7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DF3BA3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3A3CA1A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3833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E1AF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655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B9F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440D68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47F9B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0276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D9A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0AA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35C34D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3D31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72B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FAB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E6B0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44A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FF1010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A521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CEE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A38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02F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B240C9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483C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51A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E7E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39B5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E29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4D0A552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C754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D48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E384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D19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0E2408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8CF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C1A0CD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782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56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B06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422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D77A8C0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104A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AD2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0CA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07DA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F1C24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816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5ED141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2328292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56C031A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EE7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255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612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CEF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D811AA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A63E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5FD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2B6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AD5E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2BCBD5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84B7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933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5D2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36A0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70D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9499A00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89977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43C6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056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182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6EAB4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4FC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4D9893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7871BE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6AB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348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88B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7A96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21FC011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5A879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05D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174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4F1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986240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333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575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A6B5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AE1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845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8D631D7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2A70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D17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C19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95A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BE896B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B823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47C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623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B030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64A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7E33CA3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DBA6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414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20FB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DD7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E3D8BE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FD0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B74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8440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EE8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5BF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DE0851B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A1E5F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DE3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94E5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D97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06787D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36ED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7050143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0B6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4A1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1945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3F59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2BB2C9CF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36F3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CF7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2AAC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3DA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85013B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804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0B173F1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15DB96B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1CA0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C5A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DAAF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3F09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F283B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1E3AB3" w14:paraId="6D7DDDF9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DFFF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1EC4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2A4A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94D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5512F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44D6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1BD9C4C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C5DE84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475D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53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CD8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FFD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1E3AB3" w14:paraId="33670C9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98CA0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490A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DE7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2A8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847AEB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900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E4B8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E0E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4A36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B98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8B6568A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04A9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B732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7C0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0E3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11D951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CB0C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8E1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E81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D7F9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BD9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29C144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D781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54D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E9CC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F0E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303FA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40A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51B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51D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6AB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BE9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9A265FE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29978" w14:textId="77777777" w:rsidR="001E3AB3" w:rsidRDefault="001E3AB3" w:rsidP="001E3AB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7AD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79A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A71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7B9A42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1A2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554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773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9141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5203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47E1674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2D43AFF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18C3424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15D318B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5E687D7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162FB5B7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605D69ED" w14:textId="77777777" w:rsidR="001E3AB3" w:rsidRDefault="001E3AB3" w:rsidP="007E3B63">
      <w:pPr>
        <w:pStyle w:val="Heading1"/>
        <w:spacing w:line="360" w:lineRule="auto"/>
      </w:pPr>
      <w:r>
        <w:t>LINIA 301 G</w:t>
      </w:r>
    </w:p>
    <w:p w14:paraId="7AB58FF9" w14:textId="77777777" w:rsidR="001E3AB3" w:rsidRDefault="001E3AB3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1E3AB3" w14:paraId="76BAB907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12C5C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F844A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2CD91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526D8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82FE6FC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D4C6F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929ED9B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D1E62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395F5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C9140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D1566" w14:textId="77777777" w:rsidR="001E3AB3" w:rsidRDefault="001E3AB3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BDF37D2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92C9D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1729B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6699E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EACE9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A6C50AB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F8AC9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45C129E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B4309D1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55DC8FA2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F2BAC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B1596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80CDD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22704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AFAF27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1E3AB3" w14:paraId="6579442D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D4628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968B0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20107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E4243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310BA36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49A76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8666978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BE9212C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A6322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9FA80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BD0BF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41DD5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A69025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95D58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EE17E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D8798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7D6D7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EE9E36D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6A708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2E753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13A17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E3D28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CCEDE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5456FB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BF927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251CB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89FB4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396C1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7B4634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0F570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4742C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99573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731F9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4E517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D7B940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B501D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D4ECF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55915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73419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8B68923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7D1DD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AF66F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CD06B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49FBE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11410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38F3272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F304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6CC0D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EE244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38D9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F60B71E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F561" w14:textId="77777777" w:rsidR="001E3AB3" w:rsidRDefault="001E3AB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B9B7143" w14:textId="77777777" w:rsidR="001E3AB3" w:rsidRDefault="001E3AB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50E40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9147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3D70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BDA36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EE6F60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F763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5EBE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06754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E637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BF4D0FB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F08B" w14:textId="77777777" w:rsidR="001E3AB3" w:rsidRDefault="001E3AB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775E9A6" w14:textId="77777777" w:rsidR="001E3AB3" w:rsidRDefault="001E3AB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1916763" w14:textId="77777777" w:rsidR="001E3AB3" w:rsidRDefault="001E3AB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11E3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311E6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75A0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7697E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5DE75BA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D3B8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1DDF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2E0BB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4555A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E4B3B5B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EDD9" w14:textId="77777777" w:rsidR="001E3AB3" w:rsidRDefault="001E3AB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B2164DD" w14:textId="77777777" w:rsidR="001E3AB3" w:rsidRDefault="001E3AB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539E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FAC5E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4F10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A0C80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53B35D1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1146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86D2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D857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66855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4BD5FEC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58872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5206199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464CD883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B00B2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65DBE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1AE4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60A4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1671422B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5C48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0954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A6D1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8ED2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602E188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3170B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7C569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FA66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102A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C2341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EF7EB85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41F06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F3E2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029D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0EE3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F33E9BD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AD83E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066A188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FC488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8559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F8F69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6E28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18065163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28E0" w14:textId="77777777" w:rsidR="001E3AB3" w:rsidRDefault="001E3AB3" w:rsidP="001E3AB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183B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56C5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7740B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E2BB7D8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97E3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9EB5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44EC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C9EF" w14:textId="77777777" w:rsidR="001E3AB3" w:rsidRDefault="001E3AB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9225" w14:textId="77777777" w:rsidR="001E3AB3" w:rsidRDefault="001E3AB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56D026E" w14:textId="77777777" w:rsidR="001E3AB3" w:rsidRDefault="001E3AB3">
      <w:pPr>
        <w:spacing w:before="40" w:line="192" w:lineRule="auto"/>
        <w:ind w:right="57"/>
        <w:rPr>
          <w:sz w:val="20"/>
          <w:lang w:val="ro-RO"/>
        </w:rPr>
      </w:pPr>
    </w:p>
    <w:p w14:paraId="13F53350" w14:textId="77777777" w:rsidR="001E3AB3" w:rsidRDefault="001E3AB3" w:rsidP="00A04CFB">
      <w:pPr>
        <w:pStyle w:val="Heading1"/>
        <w:spacing w:line="360" w:lineRule="auto"/>
      </w:pPr>
      <w:r>
        <w:t>LINIA 301 K</w:t>
      </w:r>
    </w:p>
    <w:p w14:paraId="40BE3870" w14:textId="77777777" w:rsidR="001E3AB3" w:rsidRDefault="001E3AB3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1E3AB3" w14:paraId="7CF9EB3F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7F940" w14:textId="77777777" w:rsidR="001E3AB3" w:rsidRDefault="001E3AB3" w:rsidP="001E3AB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200E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9E3BB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44C9" w14:textId="77777777" w:rsidR="001E3AB3" w:rsidRDefault="001E3AB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DAA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196BA" w14:textId="77777777" w:rsidR="001E3AB3" w:rsidRPr="00DC00E9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2C8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BB92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992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AC2CDEB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51F79BC4" w14:textId="77777777" w:rsidR="001E3AB3" w:rsidRDefault="001E3AB3" w:rsidP="00956F37">
      <w:pPr>
        <w:pStyle w:val="Heading1"/>
        <w:spacing w:line="360" w:lineRule="auto"/>
      </w:pPr>
      <w:r>
        <w:t>LINIA 301 N</w:t>
      </w:r>
    </w:p>
    <w:p w14:paraId="231F9E39" w14:textId="77777777" w:rsidR="001E3AB3" w:rsidRDefault="001E3AB3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1E3AB3" w14:paraId="434DE20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5B964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EC2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137D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D1E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22C578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6F0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AC8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669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D0EEF" w14:textId="77777777" w:rsidR="001E3AB3" w:rsidRPr="0022092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D8A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6E0B18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5B15D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0FC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53592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4CC7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0B42A4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98B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9EA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8EFD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F087" w14:textId="77777777" w:rsidR="001E3AB3" w:rsidRPr="0022092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4F7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8893DA7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CEE8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50C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D7F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95FD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3BDD87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7ED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DDD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465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713E" w14:textId="77777777" w:rsidR="001E3AB3" w:rsidRPr="0022092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435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526F6B" w14:textId="77777777" w:rsidR="001E3AB3" w:rsidRPr="00474FB0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1E3AB3" w14:paraId="72F7EAB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0B15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8EF2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ADA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8F66" w14:textId="77777777" w:rsidR="001E3AB3" w:rsidRDefault="001E3AB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9E00AA7" w14:textId="77777777" w:rsidR="001E3AB3" w:rsidRDefault="001E3AB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974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8C31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92A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374C" w14:textId="77777777" w:rsidR="001E3AB3" w:rsidRPr="0022092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14E5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7CA6D0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AA1A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7AB0" w14:textId="77777777" w:rsidR="001E3AB3" w:rsidRDefault="001E3AB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5AA92" w14:textId="77777777" w:rsidR="001E3AB3" w:rsidRDefault="001E3AB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8DD0" w14:textId="77777777" w:rsidR="001E3AB3" w:rsidRDefault="001E3AB3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6382E" w14:textId="77777777" w:rsidR="001E3AB3" w:rsidRPr="00E4222D" w:rsidRDefault="001E3AB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EA631D2" w14:textId="77777777" w:rsidR="001E3AB3" w:rsidRPr="00E4222D" w:rsidRDefault="001E3AB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48D241E5" w14:textId="77777777" w:rsidR="001E3AB3" w:rsidRPr="00E4222D" w:rsidRDefault="001E3AB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536CABA" w14:textId="77777777" w:rsidR="001E3AB3" w:rsidRDefault="001E3AB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27EC" w14:textId="77777777" w:rsidR="001E3AB3" w:rsidRDefault="001E3AB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6739" w14:textId="77777777" w:rsidR="001E3AB3" w:rsidRDefault="001E3AB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AB0F" w14:textId="77777777" w:rsidR="001E3AB3" w:rsidRPr="0022092F" w:rsidRDefault="001E3AB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71E83" w14:textId="77777777" w:rsidR="001E3AB3" w:rsidRDefault="001E3AB3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015317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1697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D5F4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A22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81B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FF37257" w14:textId="77777777" w:rsidR="001E3AB3" w:rsidRDefault="001E3AB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44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91BB06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464A672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554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664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7156" w14:textId="77777777" w:rsidR="001E3AB3" w:rsidRPr="0022092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0A4E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5BD399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5FB28E9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1E3AB3" w14:paraId="38F78EC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675D3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D4D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679C87A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E324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635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C10195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8F2A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A90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BEEC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0637" w14:textId="77777777" w:rsidR="001E3AB3" w:rsidRPr="0022092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3A5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19F9651A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1F7D" w14:textId="77777777" w:rsidR="001E3AB3" w:rsidRDefault="001E3AB3" w:rsidP="001E3AB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0B9A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15A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CD3B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5D03A21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F5C6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38866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E7A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D1C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75B18" w14:textId="77777777" w:rsidR="001E3AB3" w:rsidRPr="0022092F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6A1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FA86174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26E9CA3D" w14:textId="77777777" w:rsidR="001E3AB3" w:rsidRDefault="001E3AB3" w:rsidP="003260D9">
      <w:pPr>
        <w:pStyle w:val="Heading1"/>
        <w:spacing w:line="360" w:lineRule="auto"/>
      </w:pPr>
      <w:r>
        <w:t>LINIA 301 P</w:t>
      </w:r>
    </w:p>
    <w:p w14:paraId="72005342" w14:textId="77777777" w:rsidR="001E3AB3" w:rsidRDefault="001E3AB3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3AB3" w14:paraId="7DCC9D4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07A9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9B77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D921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A9F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4C66E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CDF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387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8AC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6BEE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46FA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7C3088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B9D5E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E582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7534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A48F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B8D4BE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842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B97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11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E4AC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72C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EC76294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B7956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C4F6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300B6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1CF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D0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F99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BB4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751F5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029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BF30F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1E3AB3" w:rsidRPr="00A8307A" w14:paraId="26BD8C2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DAD99" w14:textId="77777777" w:rsidR="001E3AB3" w:rsidRPr="00A75A00" w:rsidRDefault="001E3AB3" w:rsidP="001E3AB3">
            <w:pPr>
              <w:numPr>
                <w:ilvl w:val="0"/>
                <w:numId w:val="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744A" w14:textId="77777777" w:rsidR="001E3AB3" w:rsidRPr="00A8307A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0D14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5B31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7763AE93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32F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076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7DF9" w14:textId="77777777" w:rsidR="001E3AB3" w:rsidRPr="00A8307A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74BA" w14:textId="77777777" w:rsidR="001E3AB3" w:rsidRPr="00A8307A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D10B" w14:textId="77777777" w:rsidR="001E3AB3" w:rsidRPr="00A8307A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9F78BA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A96E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C512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AEA6E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3BD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3B4F56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8C9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37BD3EF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AB6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E4DB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31BA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8FC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4B533B3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54EA5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0CFF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729E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0B6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1FDB5B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5A9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10F08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6848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4CD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1D1C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889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1E3AB3" w14:paraId="73F66D7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41961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7B00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83E5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BA5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6B16BE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326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3EC00D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483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8B0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2B1D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FCF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D0165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1E3AB3" w14:paraId="0FF1C31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31260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4CF1A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1DAA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017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CF1EBB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181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764A03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305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F7F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7216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934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10EA1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1E3AB3" w14:paraId="26BB263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5DC16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2191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98EE5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AB2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C51C75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3C1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62C58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1767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38B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34EE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73D8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3FCD7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1E3AB3" w14:paraId="5C7C8CF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5589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5A24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AC3D0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C6E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499323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7EE2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AE7179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FCA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762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321F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B0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30CF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930D9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1E3AB3" w14:paraId="640B74F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4516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36E7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33AEC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451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36EE5D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06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E37B74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0A800A9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257B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9E5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60C27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15E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4D06D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1E3AB3" w14:paraId="36952A4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2F6EE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E213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D609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D6B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205BE5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055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8B021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452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CAF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CCDCA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604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3C54F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1E3AB3" w14:paraId="488E9AE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B540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A1397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E82AA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826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5C3AB8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0D5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A45B9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0878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C6C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2CB2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5F1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24BDB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1E3AB3" w14:paraId="30F0E68C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6037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FD37C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E3AE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8DC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2FB305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19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4B8A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3AB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0422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4AE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B8F7959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9664C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6387D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20D2B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0AD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57C498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543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92232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EF7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1D52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8EC9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1AFC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6046F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1E3AB3" w14:paraId="0379964D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42B1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E67C8" w14:textId="77777777" w:rsidR="001E3AB3" w:rsidRDefault="001E3AB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01137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12F3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B1E233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7F4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ED3694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B1E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9E5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F3444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16C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87B6B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1E3AB3" w14:paraId="759A0B83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7B933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C05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3872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56D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E993F6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8551" w14:textId="77777777" w:rsidR="001E3AB3" w:rsidRDefault="001E3AB3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790451C9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35C2724C" w14:textId="77777777" w:rsidR="001E3AB3" w:rsidRDefault="001E3AB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7A532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7C5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8473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F2C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A698AD2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9747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4DD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2325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2DD0" w14:textId="77777777" w:rsidR="001E3AB3" w:rsidRDefault="001E3AB3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3DD6699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659CB3D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B587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36D39D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2BC4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EF6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C752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5A8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ADB407D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6BBD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F62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C408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318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BDD2B5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36E0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311E2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3BB9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1BD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3A02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115B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ED5187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5AC91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F02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A17E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47C0" w14:textId="77777777" w:rsidR="001E3AB3" w:rsidRDefault="001E3AB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2FB5695" w14:textId="77777777" w:rsidR="001E3AB3" w:rsidRDefault="001E3AB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5770F" w14:textId="77777777" w:rsidR="001E3AB3" w:rsidRDefault="001E3AB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2547A1" w14:textId="77777777" w:rsidR="001E3AB3" w:rsidRDefault="001E3AB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A26A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8757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CA47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F3F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499C134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D571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10B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0CF4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C9A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46FE8E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791D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B35C8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2B9E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02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E0BF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EC94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425223F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D2B5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0E8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CB74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FC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DB37E0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6048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191EF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5B4BB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635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FE27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154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0AB2803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3B6F" w14:textId="77777777" w:rsidR="001E3AB3" w:rsidRDefault="001E3AB3" w:rsidP="001E3AB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F6B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2803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E60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A5FE2A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C0D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B9FC27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B722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740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56B5" w14:textId="77777777" w:rsidR="001E3AB3" w:rsidRPr="001B37B8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196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12AB948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1C4B5844" w14:textId="77777777" w:rsidR="001E3AB3" w:rsidRDefault="001E3AB3" w:rsidP="00E81B3B">
      <w:pPr>
        <w:pStyle w:val="Heading1"/>
        <w:spacing w:line="360" w:lineRule="auto"/>
      </w:pPr>
      <w:r>
        <w:t>LINIA 314 G</w:t>
      </w:r>
    </w:p>
    <w:p w14:paraId="1185DC7B" w14:textId="77777777" w:rsidR="001E3AB3" w:rsidRDefault="001E3AB3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1E3AB3" w14:paraId="3AE151A4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821DD" w14:textId="77777777" w:rsidR="001E3AB3" w:rsidRDefault="001E3AB3" w:rsidP="001E3AB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80A8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9B94F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6EFB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AD79F4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D06C93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8CC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EF4BF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0306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EAA3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F356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07378D2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DF82" w14:textId="77777777" w:rsidR="001E3AB3" w:rsidRDefault="001E3AB3" w:rsidP="001E3AB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83C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2A9A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A253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B22B5E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DAA241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05E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91C4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F46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ECD6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B58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AF3788F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EF165" w14:textId="77777777" w:rsidR="001E3AB3" w:rsidRDefault="001E3AB3" w:rsidP="001E3AB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991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DD2E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EF9E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B26556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4B7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48472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16A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EDA6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98C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231C8D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1E8A75F6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501A7" w14:textId="77777777" w:rsidR="001E3AB3" w:rsidRDefault="001E3AB3" w:rsidP="001E3AB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D5FA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3AED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701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741DB9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741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8BB2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7F05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5C01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76F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7E4C5F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77CD9597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15E4" w14:textId="77777777" w:rsidR="001E3AB3" w:rsidRDefault="001E3AB3" w:rsidP="001E3AB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962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5D91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3FC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6C1A35F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449536E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2B68CEA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C5F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B659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6CE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E4AA3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2009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D9D6405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C20F" w14:textId="77777777" w:rsidR="001E3AB3" w:rsidRDefault="001E3AB3" w:rsidP="001E3AB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8B3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5DD86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027C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5BA3162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1A95784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3336E9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79C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24DB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C3A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565C" w14:textId="77777777" w:rsidR="001E3AB3" w:rsidRPr="00DF53C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B5C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A12F8E5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1AC8A2BE" w14:textId="77777777" w:rsidR="001E3AB3" w:rsidRDefault="001E3AB3" w:rsidP="003A5387">
      <w:pPr>
        <w:pStyle w:val="Heading1"/>
        <w:spacing w:line="360" w:lineRule="auto"/>
      </w:pPr>
      <w:r>
        <w:t>LINIA 316</w:t>
      </w:r>
    </w:p>
    <w:p w14:paraId="1E181E07" w14:textId="77777777" w:rsidR="001E3AB3" w:rsidRDefault="001E3AB3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3AB3" w14:paraId="71ED9CAD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C591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C090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3BBC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471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16CE0A2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75B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4FC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4B79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0E32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1750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6421E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0748A6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1E3AB3" w14:paraId="3530A58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09933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2193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04B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86B2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3934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5825078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1F9E4A2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169006B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2E5EBC6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036E830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41A6561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0F44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949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D48EB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18D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97CD62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1E3AB3" w14:paraId="3A49944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A3210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4E6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AC6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3BC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3E07BA0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86B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63246A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D15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811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600A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562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C4974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EB2DD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1E3AB3" w14:paraId="094A34BD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2A1B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1E2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CD6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B42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5CD6C7F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094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BC3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17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6AF7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72A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0EFFE0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DA9F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10D2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29A1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2C4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E47AEA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0BD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81D5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565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293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DD6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82878B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087EB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F92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6B54D1D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1370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0763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3EB3331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7B1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D8EEC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D9D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BCDD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525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766E64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413A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F16C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A4E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2ED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4CB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1FB6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2A2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85AA1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AB2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4F1D4C0B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4093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35F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5632555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005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3F9D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4E24D76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8F8B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697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682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C427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DB67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5C6F996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B1BE9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924A" w14:textId="77777777" w:rsidR="001E3AB3" w:rsidRDefault="001E3AB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587ACFC9" w14:textId="77777777" w:rsidR="001E3AB3" w:rsidRDefault="001E3AB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46FB" w14:textId="77777777" w:rsidR="001E3AB3" w:rsidRDefault="001E3AB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F9C6" w14:textId="77777777" w:rsidR="001E3AB3" w:rsidRDefault="001E3AB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15202508" w14:textId="77777777" w:rsidR="001E3AB3" w:rsidRDefault="001E3AB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6060" w14:textId="77777777" w:rsidR="001E3AB3" w:rsidRDefault="001E3AB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0CC0" w14:textId="77777777" w:rsidR="001E3AB3" w:rsidRDefault="001E3AB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25B3" w14:textId="77777777" w:rsidR="001E3AB3" w:rsidRDefault="001E3AB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C18ED" w14:textId="77777777" w:rsidR="001E3AB3" w:rsidRPr="00F6236C" w:rsidRDefault="001E3AB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4E7DB" w14:textId="77777777" w:rsidR="001E3AB3" w:rsidRDefault="001E3AB3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225A7338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938E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7C9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963B5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2C8B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526B8DB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9E6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02B3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527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5E8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32D3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DEF8E35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F5D4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684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58631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EAF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74B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875AE2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75A6086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D9DE84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2DE5E6D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3666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D4E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6056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9827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AE94C5D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F8C2D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17D2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1797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D97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39EF98D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6E2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F37223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2128737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941E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0E5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692B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3B4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1E3AB3" w14:paraId="4C1C49C3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4927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A2D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0081490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C2AA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F61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0EB7454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4635" w14:textId="77777777" w:rsidR="001E3AB3" w:rsidRPr="00273EC0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31AC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8C3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9258B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14F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20FF3369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907C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CC4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6522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CE4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71F9364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723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AC15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5E0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DA98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C34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5B59DD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0FB8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F81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A2429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A188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194ADE0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E81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98E3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059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7CD8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689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388C118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94EE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350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C4E2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7DC8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5EE328D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3849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9589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976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8864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F42F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1F6FE350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7482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6814F" w14:textId="77777777" w:rsidR="001E3AB3" w:rsidRDefault="001E3AB3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182B84A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A831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573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6DDF872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457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476F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546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B10B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A57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3D257A7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3660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2D13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6094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D97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2473AF6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A7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A34E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6C08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CE3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B93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D060D9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8D1E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7D8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6B44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D4C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2219258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2F5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1C3C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2A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13A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86E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BC200F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98B3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2D70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381F22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9F69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2E6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AD6A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84D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6E55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7ED8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F38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63C836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CFBA5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ECD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3B6F910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C59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F7B7" w14:textId="77777777" w:rsidR="001E3AB3" w:rsidRPr="00830247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D25F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6193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64D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653A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2DF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45FEDA4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AC27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297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06DF7C4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EB1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B954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33FA5AD3" w14:textId="77777777" w:rsidR="001E3AB3" w:rsidRPr="00830247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139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5D0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F5D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A204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942A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693F283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DF49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D94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1F8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7AB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7FECEE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BE8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A113E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4788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8AF8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D2C7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26BB76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C504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DF2E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A0E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542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1DB63A1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FAF3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CA0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3900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ADA2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A2B4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19FA7DE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8F955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342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50089DA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F57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236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071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6FFA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832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D432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F4D0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1D7BC0C0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CC87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271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90B7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98A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6D92B57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EFD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F17D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1A1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F7106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9B0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8AE0886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51BB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2D7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39868FA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1C09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76B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FE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F12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67AC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1DA32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943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77045C6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C5A9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BB1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1AE6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D69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24EEAA5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4C0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925F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25E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A4CB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0017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2753ED8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0F59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C17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EC7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A221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14ABC74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6AE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C24F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38D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C91B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D65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37B706" w14:textId="77777777" w:rsidR="001E3AB3" w:rsidRPr="000D7AA7" w:rsidRDefault="001E3AB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1E3AB3" w14:paraId="0271DA44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899E4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AD3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5C0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5E0E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4871954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968F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A157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84D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AC85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3571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8963182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F174D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DD27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483F385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C5EA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671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2769C9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D6B8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66AC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B0A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93D1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A85A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B13804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619E6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C65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C323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07D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051F426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45DE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D2A4D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5147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D8B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3196E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843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E3F20F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F9C5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AE5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4FD42D2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FA1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A7AA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4D8F302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734D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1F7F1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8D0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1888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09F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7DFF828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1E3AB3" w14:paraId="6ECD4947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F533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E871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1D7F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58E6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BE56D5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FC37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D28B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E81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08FB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7441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7EC3CFA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17D6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4E1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06DD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561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563189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3B5E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E5E3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0B2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6DC2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672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6449F60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EA16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085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9E5E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5A0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427D59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2F9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7C91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9B0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E31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D68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1E3AB3" w14:paraId="4B0C710A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0C87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796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31108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2FD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3C55B72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4D4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3991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13FE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2F2D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4C7A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1E3AB3" w14:paraId="73FAB99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73E3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8A7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614F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D84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3D8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11F774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B5B5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D59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FC68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0EB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1A98D39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48F3F75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1531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DC1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DF0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01B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5C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55934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2C6B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B0A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ED53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650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1561187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2D454A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1009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5090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830A0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573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57F4EB2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92B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07F0B8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622F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6FA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4E91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CF0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74AB1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1E3AB3" w14:paraId="7D7F634E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FF5C4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200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168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B67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487B3F7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E31A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5C0314A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2DB8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2F0F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1192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2EAF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EC4F1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A3AF0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1E3AB3" w14:paraId="7D4D9602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A285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937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438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E53B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3E4E3E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C4E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6336A44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9015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452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D21C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752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054CF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665EC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1E3AB3" w14:paraId="2A845121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0B5A7" w14:textId="77777777" w:rsidR="001E3AB3" w:rsidRDefault="001E3AB3" w:rsidP="001E3AB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82E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FEAA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92B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0CC2E02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E0D1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AE7F0E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DDA8" w14:textId="77777777" w:rsidR="001E3AB3" w:rsidRPr="00514DA4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784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4A21" w14:textId="77777777" w:rsidR="001E3AB3" w:rsidRPr="00F6236C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98C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A1B40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312917A3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27528F36" w14:textId="77777777" w:rsidR="001E3AB3" w:rsidRDefault="001E3AB3" w:rsidP="00C022B2">
      <w:pPr>
        <w:pStyle w:val="Heading1"/>
        <w:spacing w:line="276" w:lineRule="auto"/>
      </w:pPr>
      <w:r>
        <w:lastRenderedPageBreak/>
        <w:t>LINIA 328</w:t>
      </w:r>
    </w:p>
    <w:p w14:paraId="254CC7FC" w14:textId="77777777" w:rsidR="001E3AB3" w:rsidRDefault="001E3AB3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3AB3" w14:paraId="74FF87F7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DF53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1F4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0CD7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34F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620C10D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03F02D2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300016F8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E29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B758F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99E3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7988088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B6393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047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7E1E898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06EB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265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7739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FB89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4598A45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554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55D0E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E13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C471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F06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391574EE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285C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9438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D130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DFE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261C577F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792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15BB1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26BD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024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C4B9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1C02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755968A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3A35C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AC2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3D8C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FFB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7CE02A3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1077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447D9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229CD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563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82E6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770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3D17676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0DEA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A56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6155EAC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D16F5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68B1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49130C9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7DE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1BAE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C4B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8165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DC76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719582A1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A71D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EA3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064D077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F88D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212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6C52862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17E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011C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6580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AE71F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520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3CC447C5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4663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60D0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E567A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8621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0B08933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133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249AD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2EC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BE288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404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B4DE30F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2CF4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650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B0D0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3F68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4485602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7A1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84731A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8B752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DB4F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F1B3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199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0E46C0B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C9B4E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EC5B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67E306A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2BEA3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2CC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FB7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1BFE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8A57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14118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AEE4A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77A50455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1AFB3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275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4B89039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C55EE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978A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0275AB48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8A71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326B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21D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0F51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8AF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745E09B4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2758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6153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B173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488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0DEC61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1AEF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9220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9F4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755D5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D3E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6DD2F53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5115980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75C04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1E3AB3" w14:paraId="15604ECD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3B25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E4E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EC31E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352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A732E0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596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760E4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E59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C43E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4CD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12880D60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0875E3B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AE5E3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1E3AB3" w14:paraId="34629272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CF83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4A18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19E0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B920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EC7E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BD69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213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EE90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CD62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214FF60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9E20F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1E3AB3" w14:paraId="73497E59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F189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F19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A32D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39CF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36A4CC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9535" w14:textId="77777777" w:rsidR="001E3AB3" w:rsidRPr="002A60A1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C6DA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886AB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1DC5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EBA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04F149E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AC97D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1E3AB3" w14:paraId="2EC0C9CC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1078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BA6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40C8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356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A48E79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A7682" w14:textId="77777777" w:rsidR="001E3AB3" w:rsidRPr="002A60A1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3877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DB8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5FA5A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119A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088A490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3C1FFE70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70DC50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1E3AB3" w14:paraId="4B266566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A5DB1" w14:textId="77777777" w:rsidR="001E3AB3" w:rsidRDefault="001E3AB3" w:rsidP="001E3AB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2D2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54C5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C43C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9B41441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DCA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C0BF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91D5A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E7DA" w14:textId="77777777" w:rsidR="001E3AB3" w:rsidRPr="00FA2F2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6E1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712A1E4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77D967C8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6F4E9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1B0CC788" w14:textId="77777777" w:rsidR="001E3AB3" w:rsidRDefault="001E3AB3" w:rsidP="00C022B2">
      <w:pPr>
        <w:spacing w:before="40" w:after="40" w:line="276" w:lineRule="auto"/>
        <w:ind w:right="57"/>
        <w:rPr>
          <w:sz w:val="20"/>
          <w:lang w:val="ro-RO"/>
        </w:rPr>
      </w:pPr>
    </w:p>
    <w:p w14:paraId="215DE46C" w14:textId="77777777" w:rsidR="001E3AB3" w:rsidRDefault="001E3AB3" w:rsidP="00D80858">
      <w:pPr>
        <w:pStyle w:val="Heading1"/>
        <w:spacing w:line="276" w:lineRule="auto"/>
      </w:pPr>
    </w:p>
    <w:p w14:paraId="2A10BE5B" w14:textId="77777777" w:rsidR="001E3AB3" w:rsidRDefault="001E3AB3" w:rsidP="00D80858">
      <w:pPr>
        <w:pStyle w:val="Heading1"/>
        <w:spacing w:line="276" w:lineRule="auto"/>
      </w:pPr>
      <w:r>
        <w:t>LINIA 330</w:t>
      </w:r>
    </w:p>
    <w:p w14:paraId="5F636899" w14:textId="77777777" w:rsidR="001E3AB3" w:rsidRDefault="001E3AB3" w:rsidP="00D80858">
      <w:pPr>
        <w:pStyle w:val="Heading1"/>
        <w:spacing w:line="276" w:lineRule="auto"/>
        <w:rPr>
          <w:b w:val="0"/>
          <w:bCs w:val="0"/>
          <w:sz w:val="8"/>
        </w:rPr>
      </w:pPr>
      <w:r>
        <w:t>SÂNTANA - BRAD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3AB3" w14:paraId="289EE70A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90A0" w14:textId="77777777" w:rsidR="001E3AB3" w:rsidRDefault="001E3AB3" w:rsidP="001E3AB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F1D7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82ED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6BF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5ABB4FC6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3A7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100CC4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1409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741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4404" w14:textId="77777777" w:rsidR="001E3AB3" w:rsidRPr="001C04D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7323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4487F3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29CB" w14:textId="77777777" w:rsidR="001E3AB3" w:rsidRDefault="001E3AB3" w:rsidP="001E3AB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A55A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563F4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5185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344C38E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FCABC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3817FD1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2F98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BCA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0640" w14:textId="77777777" w:rsidR="001E3AB3" w:rsidRPr="001C04D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911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4555C08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51760" w14:textId="77777777" w:rsidR="001E3AB3" w:rsidRDefault="001E3AB3" w:rsidP="001E3AB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B923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1F8C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21AB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Ineu</w:t>
            </w:r>
          </w:p>
          <w:p w14:paraId="11DC59F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1F1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AD97E5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07FF0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D3C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79D4" w14:textId="77777777" w:rsidR="001E3AB3" w:rsidRPr="001C04D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7463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703AA48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98C0" w14:textId="77777777" w:rsidR="001E3AB3" w:rsidRDefault="001E3AB3" w:rsidP="001E3AB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A1B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50+400</w:t>
            </w:r>
          </w:p>
          <w:p w14:paraId="2980CA84" w14:textId="77777777" w:rsidR="001E3AB3" w:rsidRDefault="001E3AB3" w:rsidP="00F4733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E61F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07A2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Ineu - Sebiş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998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D646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6EE4F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0CFE" w14:textId="77777777" w:rsidR="001E3AB3" w:rsidRPr="001C04D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19E7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7189F8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F728" w14:textId="77777777" w:rsidR="001E3AB3" w:rsidRDefault="001E3AB3" w:rsidP="001E3AB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6A9D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B1BB89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60F2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7E63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Sebiş</w:t>
            </w:r>
          </w:p>
          <w:p w14:paraId="5C080F6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/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364BE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7C98B5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F666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8C10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FB0F" w14:textId="77777777" w:rsidR="001E3AB3" w:rsidRPr="001C04D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43F9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274406E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DF5A8" w14:textId="77777777" w:rsidR="001E3AB3" w:rsidRDefault="001E3AB3" w:rsidP="001E3AB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61D8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7824E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EE85E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Gurahonţ</w:t>
            </w:r>
          </w:p>
          <w:p w14:paraId="5BD525B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45624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395E3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8A12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08937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D10E" w14:textId="77777777" w:rsidR="001E3AB3" w:rsidRPr="001C04D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EA44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752C02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6BDD" w14:textId="77777777" w:rsidR="001E3AB3" w:rsidRDefault="001E3AB3" w:rsidP="001E3AB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8FF3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133+530</w:t>
            </w:r>
          </w:p>
          <w:p w14:paraId="27839342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5203E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DF7D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Vârfurile - Brad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86B8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FF30" w14:textId="77777777" w:rsidR="001E3AB3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8CB6" w14:textId="77777777" w:rsidR="001E3AB3" w:rsidRDefault="001E3AB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E568" w14:textId="77777777" w:rsidR="001E3AB3" w:rsidRPr="001C04D5" w:rsidRDefault="001E3AB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17E99" w14:textId="77777777" w:rsidR="001E3AB3" w:rsidRDefault="001E3AB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CA2425B" w14:textId="77777777" w:rsidR="001E3AB3" w:rsidRDefault="001E3AB3" w:rsidP="00D80858">
      <w:pPr>
        <w:spacing w:before="40" w:after="40" w:line="276" w:lineRule="auto"/>
        <w:ind w:right="57"/>
        <w:rPr>
          <w:sz w:val="20"/>
          <w:lang w:val="ro-RO"/>
        </w:rPr>
      </w:pPr>
    </w:p>
    <w:p w14:paraId="359E6782" w14:textId="77777777" w:rsidR="001E3AB3" w:rsidRDefault="001E3AB3" w:rsidP="008C333F">
      <w:pPr>
        <w:pStyle w:val="Heading1"/>
        <w:spacing w:line="360" w:lineRule="auto"/>
      </w:pPr>
      <w:r>
        <w:lastRenderedPageBreak/>
        <w:t>LINIA 335</w:t>
      </w:r>
    </w:p>
    <w:p w14:paraId="18F5A984" w14:textId="77777777" w:rsidR="001E3AB3" w:rsidRDefault="001E3AB3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1E3AB3" w14:paraId="081173FC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4E4C7" w14:textId="77777777" w:rsidR="001E3AB3" w:rsidRDefault="001E3AB3" w:rsidP="001E3AB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9662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F6E7" w14:textId="77777777" w:rsidR="001E3AB3" w:rsidRPr="009050E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FB98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95E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654FAB6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3C6FDBF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5B5F9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C9E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8DF5" w14:textId="77777777" w:rsidR="001E3AB3" w:rsidRPr="009050E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EC5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AF79B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DDA50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1E3AB3" w14:paraId="5B276BEF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4DFC" w14:textId="77777777" w:rsidR="001E3AB3" w:rsidRDefault="001E3AB3" w:rsidP="001E3AB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824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3192C84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DCE8" w14:textId="77777777" w:rsidR="001E3AB3" w:rsidRPr="009050E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998B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7B83AFB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9E60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E0C6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E40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6B36" w14:textId="77777777" w:rsidR="001E3AB3" w:rsidRPr="009050E5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2E21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12648DDD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4EDA6B10" w14:textId="77777777" w:rsidR="001E3AB3" w:rsidRDefault="001E3AB3" w:rsidP="00274DBB">
      <w:pPr>
        <w:pStyle w:val="Heading1"/>
        <w:spacing w:line="360" w:lineRule="auto"/>
      </w:pPr>
      <w:r>
        <w:t>LINIA 400</w:t>
      </w:r>
    </w:p>
    <w:p w14:paraId="2C4A21BA" w14:textId="77777777" w:rsidR="001E3AB3" w:rsidRDefault="001E3AB3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3AB3" w14:paraId="4EC2FD2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990A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DE8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0252D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042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B0C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6F0D7CF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737FCBD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2B35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543BC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2E9C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CC9B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82A640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30D75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1E3AB3" w14:paraId="00985D3A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9582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570B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48F3250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06EFC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E938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CE6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03063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14F0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92643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DA17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3B81BF3D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2B5F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5C94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7B894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F57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7B86693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54A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2CEA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AC0EE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65F1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B59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1E3AB3" w14:paraId="042F8DF8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6425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C93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1548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491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1E3FD533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BC14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07BC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812C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78EE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3DB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64B4B7F6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1991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FAB8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9B22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44A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3A26008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EF05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32E3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F1AD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5110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BD2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0D06276C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0246E4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493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434F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169A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46DAD0C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7E3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2A0D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1587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DCFF4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C3C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5A5BC041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1F52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526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6E315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24FC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4EDC6DF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B982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DA352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F3444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4E661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CA4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3A60E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79A56D3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1E3AB3" w14:paraId="7DDFD3B7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5F66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811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B35C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C65C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8D84" w14:textId="77777777" w:rsidR="001E3AB3" w:rsidRDefault="001E3AB3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06A4CF7B" w14:textId="77777777" w:rsidR="001E3AB3" w:rsidRDefault="001E3AB3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62F1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8BFC5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CB19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528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1231C6CE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090C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C4A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B57AD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F431F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0CAEA361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E6CA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7E5BD14E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9A0D6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0331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33349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521B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9C0F0E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7D04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CD46D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0B4E2880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743E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3BC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6AADFF2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8943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5AB5A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77A3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56D2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8F6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84D54F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065197C5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B237" w14:textId="77777777" w:rsidR="001E3AB3" w:rsidRDefault="001E3AB3" w:rsidP="001E3AB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D719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C24F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51DA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185F580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B02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BD29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AFAD" w14:textId="77777777" w:rsidR="001E3AB3" w:rsidRDefault="001E3AB3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5B44" w14:textId="77777777" w:rsidR="001E3AB3" w:rsidRPr="00F344E1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E3E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338104D" w14:textId="77777777" w:rsidR="001E3AB3" w:rsidRDefault="001E3AB3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554B6AD8" w14:textId="77777777" w:rsidR="001E3AB3" w:rsidRDefault="001E3AB3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401</w:t>
      </w:r>
    </w:p>
    <w:p w14:paraId="494ED3C8" w14:textId="77777777" w:rsidR="001E3AB3" w:rsidRDefault="001E3AB3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1E3AB3" w14:paraId="1274FE3F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8E66" w14:textId="77777777" w:rsidR="001E3AB3" w:rsidRDefault="001E3AB3" w:rsidP="001E3AB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CAB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1C28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1B8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52D9BA3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9EEAF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581D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0E46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870C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9554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9D734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6E5D7596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1E3AB3" w14:paraId="65911215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A6904" w14:textId="77777777" w:rsidR="001E3AB3" w:rsidRDefault="001E3AB3" w:rsidP="001E3AB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85CA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846DD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53C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6AFB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204C9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788C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716B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F88D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E61B88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BAEFDE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1E3AB3" w14:paraId="0D713453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98E8" w14:textId="77777777" w:rsidR="001E3AB3" w:rsidRDefault="001E3AB3" w:rsidP="001E3AB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B7A1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4992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134B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1FAE" w14:textId="77777777" w:rsidR="001E3AB3" w:rsidRDefault="001E3AB3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2C6C2FD4" w14:textId="77777777" w:rsidR="001E3AB3" w:rsidRDefault="001E3AB3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394C8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A26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6633E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3E35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B24D9F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090D" w14:textId="77777777" w:rsidR="001E3AB3" w:rsidRDefault="001E3AB3" w:rsidP="001E3AB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1AB5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4335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1D99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23BD4C27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F3847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ED9E7" w14:textId="77777777" w:rsidR="001E3AB3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5228" w14:textId="77777777" w:rsidR="001E3AB3" w:rsidRDefault="001E3AB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76D6" w14:textId="77777777" w:rsidR="001E3AB3" w:rsidRPr="00BB2EA6" w:rsidRDefault="001E3AB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D352" w14:textId="77777777" w:rsidR="001E3AB3" w:rsidRDefault="001E3AB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FCB99A5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02A852F6" w14:textId="77777777" w:rsidR="001E3AB3" w:rsidRDefault="001E3AB3" w:rsidP="00F0370D">
      <w:pPr>
        <w:pStyle w:val="Heading1"/>
        <w:spacing w:line="360" w:lineRule="auto"/>
      </w:pPr>
      <w:r>
        <w:t>LINIA 800</w:t>
      </w:r>
    </w:p>
    <w:p w14:paraId="0E83584C" w14:textId="77777777" w:rsidR="001E3AB3" w:rsidRDefault="001E3AB3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1E3AB3" w14:paraId="07E3459C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F268A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65F3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E9339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2C2EE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16CFA68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F285F" w14:textId="77777777" w:rsidR="001E3AB3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C8E03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1108F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52760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4573A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944692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2169D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A4D9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E86ED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ADE01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8D3B724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58D69" w14:textId="77777777" w:rsidR="001E3AB3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ECADC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9525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85CC0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AEB5F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3523BF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24473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8B65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8C54F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6321A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BFCF773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DAEC0" w14:textId="77777777" w:rsidR="001E3AB3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5C986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1085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A231C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1CED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994755" w14:textId="77777777" w:rsidR="001E3AB3" w:rsidRDefault="001E3AB3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1E3AB3" w:rsidRPr="00A8307A" w14:paraId="79A5CE3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2E2B1" w14:textId="77777777" w:rsidR="001E3AB3" w:rsidRPr="00A75A00" w:rsidRDefault="001E3AB3" w:rsidP="001E3AB3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FA572" w14:textId="77777777" w:rsidR="001E3AB3" w:rsidRPr="00A8307A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AFE13" w14:textId="77777777" w:rsidR="001E3AB3" w:rsidRPr="00A8307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1FBD0" w14:textId="77777777" w:rsidR="001E3AB3" w:rsidRPr="00A8307A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63D64" w14:textId="77777777" w:rsidR="001E3AB3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54E15A6" w14:textId="77777777" w:rsidR="001E3AB3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0FA13F80" w14:textId="77777777" w:rsidR="001E3AB3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80DBBD6" w14:textId="77777777" w:rsidR="001E3AB3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BCC46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85080" w14:textId="77777777" w:rsidR="001E3AB3" w:rsidRPr="00A8307A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52BC0" w14:textId="77777777" w:rsidR="001E3AB3" w:rsidRPr="00A8307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C28C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657E29" w14:textId="77777777" w:rsidR="001E3AB3" w:rsidRPr="00A8307A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1E3AB3" w14:paraId="3C3386B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6418B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58A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9CE5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D1EF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1A1CA860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429B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7B7220B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B2EB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C24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0C21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49FE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069BA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F49F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3EF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92D3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5203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F211E" w14:textId="77777777" w:rsidR="001E3AB3" w:rsidRDefault="001E3AB3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086688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584DF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739D3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332F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2829F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801DB5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1E36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E863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17F2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9406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A6B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7699D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692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C594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9DA1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BB3612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7843F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94C3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A00B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1731B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939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192B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81B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64F0A73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EED8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D1D2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8DF8E9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AC05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250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EE530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615E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3219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CCB3E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C923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A25B8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5F428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64AD8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61C56C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1E3AB3" w14:paraId="557EB5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D05D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439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06D1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6FA5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E01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83D6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B97A3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1B75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5024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8E397C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40440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1E3AB3" w14:paraId="199E55D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C445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8DE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435C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10F6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A6D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D76E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443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E717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9678A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F60F72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BB5AFC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1E3AB3" w14:paraId="44A1825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8F83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8B3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11F9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4D41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CA19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C632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54E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6C4C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90E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F4B9F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8F46F1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1E3AB3" w14:paraId="306822A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10D16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FA63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44D2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24C6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79CC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2A5E71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452E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AC8F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8C24B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70A5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1E3AB3" w14:paraId="3C28F59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69A7E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993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494054E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43E2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A1084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628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E4CD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6292" w14:textId="77777777" w:rsidR="001E3AB3" w:rsidRDefault="001E3AB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175F2334" w14:textId="77777777" w:rsidR="001E3AB3" w:rsidRDefault="001E3AB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64327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B110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02D153D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5BC0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7E5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7BD1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BAD8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393ED9F8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CCF5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B2B0D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618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62AD165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E397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0DA3E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7E0315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943DB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F49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0387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1195F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25A74EB8" w14:textId="77777777" w:rsidR="001E3AB3" w:rsidRPr="008B2519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B06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D1324C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7ADF5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94F8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6289" w14:textId="77777777" w:rsidR="001E3AB3" w:rsidRPr="008D08DE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EFD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1E3AB3" w14:paraId="33010BB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25586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7D5CF" w14:textId="77777777" w:rsidR="001E3AB3" w:rsidRDefault="001E3AB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681F" w14:textId="77777777" w:rsidR="001E3AB3" w:rsidRPr="001161EA" w:rsidRDefault="001E3AB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16C44" w14:textId="77777777" w:rsidR="001E3AB3" w:rsidRDefault="001E3AB3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0853420D" w14:textId="77777777" w:rsidR="001E3AB3" w:rsidRDefault="001E3AB3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9BED" w14:textId="77777777" w:rsidR="001E3AB3" w:rsidRDefault="001E3AB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A7FBD92" w14:textId="77777777" w:rsidR="001E3AB3" w:rsidRDefault="001E3AB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6839" w14:textId="77777777" w:rsidR="001E3AB3" w:rsidRPr="001161EA" w:rsidRDefault="001E3AB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38E8" w14:textId="77777777" w:rsidR="001E3AB3" w:rsidRDefault="001E3AB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1331" w14:textId="77777777" w:rsidR="001E3AB3" w:rsidRPr="008D08DE" w:rsidRDefault="001E3AB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22D5" w14:textId="77777777" w:rsidR="001E3AB3" w:rsidRDefault="001E3AB3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1E3AB3" w14:paraId="15EA67F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1AA4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DC4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D22FA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977A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5087082C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16C8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64FE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5433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276B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DB36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545D1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E477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877D" w14:textId="77777777" w:rsidR="001E3AB3" w:rsidRDefault="001E3AB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B395" w14:textId="77777777" w:rsidR="001E3AB3" w:rsidRPr="001161EA" w:rsidRDefault="001E3AB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27A2" w14:textId="77777777" w:rsidR="001E3AB3" w:rsidRDefault="001E3AB3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36C9" w14:textId="77777777" w:rsidR="001E3AB3" w:rsidRDefault="001E3AB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9B0F" w14:textId="77777777" w:rsidR="001E3AB3" w:rsidRPr="001161EA" w:rsidRDefault="001E3AB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405B" w14:textId="77777777" w:rsidR="001E3AB3" w:rsidRDefault="001E3AB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C957C" w14:textId="77777777" w:rsidR="001E3AB3" w:rsidRDefault="001E3AB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F9942" w14:textId="77777777" w:rsidR="001E3AB3" w:rsidRDefault="001E3AB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42B718F9" w14:textId="77777777" w:rsidR="001E3AB3" w:rsidRDefault="001E3AB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1E3AB3" w14:paraId="2F31410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A361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BD7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85E5" w14:textId="77777777" w:rsidR="001E3AB3" w:rsidRPr="001161EA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5871F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DED7D82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4EED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17BAFC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41145BC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201B7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9F3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03993" w14:textId="77777777" w:rsidR="001E3AB3" w:rsidRPr="001161EA" w:rsidRDefault="001E3AB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D9246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1E3AB3" w14:paraId="63A1A8F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95D5A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0B9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B8EE8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3894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11E56347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68A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31A1513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14B58B9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F253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19E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15F4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F35B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8D8FA4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2EA7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ABB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464D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C214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AEA4564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FC2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0A27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7DE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7A41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4F512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9A64C5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189A00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1E3AB3" w14:paraId="3929142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F8AC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A7C3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D669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2334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52F7069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59E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43D2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92A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2CF75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D9DBD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68CB0F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1AB8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FD0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FDCE0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1CFF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F0A2F25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540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F26D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F253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32DF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4AE2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708F7B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FCAB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61445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877C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99E2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DD233EA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766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BB9D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609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195B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6A11B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643453F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E044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F5E4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FBD60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FCF2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8649E11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B6F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CB78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74B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4EB3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1346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EAB0A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494F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363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09FA4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313D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1D2E91E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73461CAE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37E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242F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E1BE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5E6F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0A948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2007FD0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2D76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F9A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851F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A1F2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FB396C9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C56A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9F34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6E9F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B6B5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1BCB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18ECA5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4C3B7518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1E3AB3" w14:paraId="0B5481F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1B653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796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2F04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D8FCE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CC7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574BE4E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3CD2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1F6C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58D8F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692F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541FCB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1E3AB3" w14:paraId="1DA9DF6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BBF8B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224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F84B1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222B1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77B9901A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314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3A8D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1C6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372835F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6A06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367A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1E3AB3" w14:paraId="66A3FF3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60A4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42E7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A8F5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9800A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011F2F2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1CA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53244D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48847B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4698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50C8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C886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2625E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C49800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08088D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703CC6D0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1E3AB3" w14:paraId="6BC401A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B3BB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2EE5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5E8A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B34B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6A411F3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589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EC167D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A412F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6EE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A088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3F60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3A43C8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0D503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BC0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BCD2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962F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59F775E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396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23ACE4C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08187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5E17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B919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BB5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157E6ED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EE249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EEE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BCDD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17B1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B0CBDFC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60D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0B4CC7F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BA0EB03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7648B1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373993C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14A2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4E7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0F263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F6F53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C6DEAD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EDD9D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89A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BFA9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70C4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B70D5C9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65DE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3F0D579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DCB3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DC7D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9D62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A925D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C081E4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78AC7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EF7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E679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490EB" w14:textId="77777777" w:rsidR="001E3AB3" w:rsidRDefault="001E3AB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FA83C7F" w14:textId="77777777" w:rsidR="001E3AB3" w:rsidRDefault="001E3AB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A5A9" w14:textId="77777777" w:rsidR="001E3AB3" w:rsidRPr="00F565BC" w:rsidRDefault="001E3AB3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23510FD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CE4C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2AF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98BEB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7AC8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1E3AB3" w14:paraId="557BDC8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588B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A2A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2940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5FC1" w14:textId="77777777" w:rsidR="001E3AB3" w:rsidRDefault="001E3AB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FDD5159" w14:textId="77777777" w:rsidR="001E3AB3" w:rsidRDefault="001E3AB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7BD4" w14:textId="77777777" w:rsidR="001E3AB3" w:rsidRDefault="001E3AB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A494C35" w14:textId="77777777" w:rsidR="001E3AB3" w:rsidRDefault="001E3AB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5F14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5433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F46B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7986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1E3AB3" w14:paraId="62F5115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E305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E97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7257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53F8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862F4D6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81DF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31E107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97E0" w14:textId="77777777" w:rsidR="001E3AB3" w:rsidRPr="001161EA" w:rsidRDefault="001E3AB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11C6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85D0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7A11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009CC19C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18BC3293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06ECEE06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4A741922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1E3AB3" w14:paraId="2FA2ECA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32FC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BDB7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F500E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EB2C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380D8C5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B29F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5B921F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A585D3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E889" w14:textId="77777777" w:rsidR="001E3AB3" w:rsidRPr="001161EA" w:rsidRDefault="001E3AB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1BCA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B67F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F49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32FF2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733AC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1E3AB3" w14:paraId="7430CF5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DFFB7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CDA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A102F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A69B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7D33F61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597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BD98" w14:textId="77777777" w:rsidR="001E3AB3" w:rsidRDefault="001E3AB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381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1229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7FE5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5FE6353A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1D94E563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1E3AB3" w14:paraId="7F2765F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F4EA5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C42C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A7040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11DCA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BF0C6B9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44FBF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3741020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8F3E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FB6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ECB3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44AD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2C037CC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D6FFFE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1E3AB3" w14:paraId="2B8E0D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E6B8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D6B7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1B53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07C2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6CC77B1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8F7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24419ED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6933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83AB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3587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4001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5A59368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1E3AB3" w14:paraId="45E6CA8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FDCF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B27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A1E8C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2DE36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843B979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692F3A76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A31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3897D4F1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F9BE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BFD8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A8CB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602B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C72517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1E3AB3" w14:paraId="67CE5F7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A1E4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3838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2B8E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F268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EA13129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C044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F0C1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064A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0733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D97E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5C9981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FD8B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A8DE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31BA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87B0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9BC199E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A276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3719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96B2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0002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224B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1E3AB3" w14:paraId="0601420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4E08" w14:textId="77777777" w:rsidR="001E3AB3" w:rsidRDefault="001E3AB3" w:rsidP="001E3AB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48BF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B97F0" w14:textId="77777777" w:rsidR="001E3AB3" w:rsidRPr="001161EA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08FC7" w14:textId="77777777" w:rsidR="001E3AB3" w:rsidRDefault="001E3AB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AAF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D8AB" w14:textId="77777777" w:rsidR="001E3AB3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D329" w14:textId="77777777" w:rsidR="001E3AB3" w:rsidRDefault="001E3AB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D130" w14:textId="77777777" w:rsidR="001E3AB3" w:rsidRPr="008D08DE" w:rsidRDefault="001E3AB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2409" w14:textId="77777777" w:rsidR="001E3AB3" w:rsidRDefault="001E3AB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794E57A2" w14:textId="77777777" w:rsidR="001E3AB3" w:rsidRDefault="001E3AB3">
      <w:pPr>
        <w:spacing w:before="40" w:after="40" w:line="192" w:lineRule="auto"/>
        <w:ind w:right="57"/>
        <w:rPr>
          <w:sz w:val="20"/>
          <w:lang w:val="ro-RO"/>
        </w:rPr>
      </w:pPr>
    </w:p>
    <w:p w14:paraId="036E7614" w14:textId="77777777" w:rsidR="001E3AB3" w:rsidRDefault="001E3AB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DE8D8FD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0F5A500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CA0D895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F3E25BA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6DECDD0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69918AD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A024FC7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FADB37C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146FD34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B19580C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53B8A6A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737A888" w14:textId="77777777" w:rsidR="00604FDE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0F00B89" w14:textId="77777777" w:rsidR="00604FDE" w:rsidRPr="00C21F42" w:rsidRDefault="00604FD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FB49949" w14:textId="77777777" w:rsidR="001E3AB3" w:rsidRPr="00C21F42" w:rsidRDefault="001E3AB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E694BF5" w14:textId="77777777" w:rsidR="001E3AB3" w:rsidRPr="00C21F42" w:rsidRDefault="001E3AB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78939F96" w14:textId="77777777" w:rsidR="001E3AB3" w:rsidRPr="00C21F42" w:rsidRDefault="001E3AB3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525E366D" w14:textId="77777777" w:rsidR="001E3AB3" w:rsidRDefault="001E3AB3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035AD409" w14:textId="77777777" w:rsidR="001E3AB3" w:rsidRPr="00C21F42" w:rsidRDefault="001E3AB3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4E8507FA" w14:textId="77777777" w:rsidR="001E3AB3" w:rsidRPr="00C21F42" w:rsidRDefault="001E3AB3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608FF030" w14:textId="77777777" w:rsidR="001E3AB3" w:rsidRPr="00C21F42" w:rsidRDefault="001E3AB3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0CFE50A2" w14:textId="77777777" w:rsidR="001E3AB3" w:rsidRPr="00C21F42" w:rsidRDefault="001E3AB3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71049344" w14:textId="77777777" w:rsidR="00FB37F1" w:rsidRPr="00815DB4" w:rsidRDefault="00FB37F1" w:rsidP="00815DB4"/>
    <w:sectPr w:rsidR="00FB37F1" w:rsidRPr="00815DB4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36E4" w14:textId="77777777" w:rsidR="000C3A23" w:rsidRDefault="000C3A23">
      <w:r>
        <w:separator/>
      </w:r>
    </w:p>
  </w:endnote>
  <w:endnote w:type="continuationSeparator" w:id="0">
    <w:p w14:paraId="44E78F19" w14:textId="77777777" w:rsidR="000C3A23" w:rsidRDefault="000C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203C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E4AE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7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A606D" w14:textId="77777777" w:rsidR="000C3A23" w:rsidRDefault="000C3A23">
      <w:r>
        <w:separator/>
      </w:r>
    </w:p>
  </w:footnote>
  <w:footnote w:type="continuationSeparator" w:id="0">
    <w:p w14:paraId="6470D763" w14:textId="77777777" w:rsidR="000C3A23" w:rsidRDefault="000C3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B1D6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0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51520F" w14:textId="780C2A74" w:rsidR="006F5073" w:rsidRDefault="00C0614E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F35A2F">
      <w:rPr>
        <w:b/>
        <w:bCs/>
        <w:i/>
        <w:iCs/>
        <w:sz w:val="22"/>
      </w:rPr>
      <w:t>decada 11-20 iulie 2026</w:t>
    </w:r>
  </w:p>
  <w:p w14:paraId="31C5D1E8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313FBD0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127D90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967AD58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971CD0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DD27681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E19163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37636A3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91AF26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19D1C4B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1F755B6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44068F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607B0CF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016D06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164541FB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7A00EFC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FABA7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7DCF80A6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C876D52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279B6F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26BC7FD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BE4149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7F6E35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57C2519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6A7F52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475383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3FFAFF8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B29E4E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26A8B8F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5445F9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B14ACE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338F90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7BB71BD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AB5240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234480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ABB4D4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E91048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5C68419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1CD7CC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C1C8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6329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01E29B" w14:textId="0A303671" w:rsidR="00004110" w:rsidRPr="00A048AC" w:rsidRDefault="00C0614E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F35A2F">
      <w:rPr>
        <w:b/>
        <w:bCs/>
        <w:i/>
        <w:iCs/>
        <w:sz w:val="22"/>
      </w:rPr>
      <w:t>decada 11-20 iulie 2026</w:t>
    </w:r>
  </w:p>
  <w:p w14:paraId="295F430E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69C358B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BEFDF2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47210EB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A3D9E26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8E90FB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0BC4C0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0E87F695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36730FDF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10B7D49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0D2141E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65A780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7BB4FB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57ED835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DD4AC15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2DA935E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654730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0CD09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4EA357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8132C4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4296127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24EDF9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E5139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D2EC48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63756E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640E85AE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C2B5E4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6CC52C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790BB1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665510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7E2F2F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89054E2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41549C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FBD264D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5E151342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7734A4D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9A3D8B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DBDC8C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4CD8F5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D016DF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AE3DF9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05754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71F5E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F333C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990A1E4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4B09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D6F3B"/>
    <w:multiLevelType w:val="hybridMultilevel"/>
    <w:tmpl w:val="D8468306"/>
    <w:lvl w:ilvl="0" w:tplc="14789E2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5C09EB"/>
    <w:multiLevelType w:val="hybridMultilevel"/>
    <w:tmpl w:val="C43606D0"/>
    <w:lvl w:ilvl="0" w:tplc="AA121EB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442BC8"/>
    <w:multiLevelType w:val="hybridMultilevel"/>
    <w:tmpl w:val="73C6FCC0"/>
    <w:lvl w:ilvl="0" w:tplc="CEA6420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1B57872"/>
    <w:multiLevelType w:val="hybridMultilevel"/>
    <w:tmpl w:val="6B24AA10"/>
    <w:lvl w:ilvl="0" w:tplc="641A924A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2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0E795D"/>
    <w:multiLevelType w:val="hybridMultilevel"/>
    <w:tmpl w:val="1E8AD412"/>
    <w:lvl w:ilvl="0" w:tplc="651EB3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F7EC2"/>
    <w:multiLevelType w:val="hybridMultilevel"/>
    <w:tmpl w:val="B59212AA"/>
    <w:lvl w:ilvl="0" w:tplc="C3201D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760788"/>
    <w:multiLevelType w:val="hybridMultilevel"/>
    <w:tmpl w:val="88906424"/>
    <w:lvl w:ilvl="0" w:tplc="797C1D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99354ED"/>
    <w:multiLevelType w:val="hybridMultilevel"/>
    <w:tmpl w:val="D6A8904A"/>
    <w:lvl w:ilvl="0" w:tplc="076C340C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E76C98"/>
    <w:multiLevelType w:val="hybridMultilevel"/>
    <w:tmpl w:val="9D32073C"/>
    <w:lvl w:ilvl="0" w:tplc="35C4FA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5A68B2"/>
    <w:multiLevelType w:val="hybridMultilevel"/>
    <w:tmpl w:val="449EE1D6"/>
    <w:lvl w:ilvl="0" w:tplc="023AEB3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0" w15:restartNumberingAfterBreak="0">
    <w:nsid w:val="5BA045D6"/>
    <w:multiLevelType w:val="hybridMultilevel"/>
    <w:tmpl w:val="CBBC703E"/>
    <w:lvl w:ilvl="0" w:tplc="9AA0897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5D2C203F"/>
    <w:multiLevelType w:val="hybridMultilevel"/>
    <w:tmpl w:val="EA08EFBC"/>
    <w:lvl w:ilvl="0" w:tplc="0FF0AF0A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620F32AC"/>
    <w:multiLevelType w:val="hybridMultilevel"/>
    <w:tmpl w:val="880828B4"/>
    <w:lvl w:ilvl="0" w:tplc="DBA2686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73EB59BF"/>
    <w:multiLevelType w:val="hybridMultilevel"/>
    <w:tmpl w:val="2EF02E0A"/>
    <w:lvl w:ilvl="0" w:tplc="AB9C04F6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C5DA4"/>
    <w:multiLevelType w:val="hybridMultilevel"/>
    <w:tmpl w:val="81AE5648"/>
    <w:lvl w:ilvl="0" w:tplc="74EE57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8F21D66"/>
    <w:multiLevelType w:val="hybridMultilevel"/>
    <w:tmpl w:val="A4B072F2"/>
    <w:lvl w:ilvl="0" w:tplc="2662F9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79BB5477"/>
    <w:multiLevelType w:val="hybridMultilevel"/>
    <w:tmpl w:val="F8ACA246"/>
    <w:lvl w:ilvl="0" w:tplc="652E01C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0D69E5"/>
    <w:multiLevelType w:val="hybridMultilevel"/>
    <w:tmpl w:val="4468C336"/>
    <w:lvl w:ilvl="0" w:tplc="94C48A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5" w15:restartNumberingAfterBreak="0">
    <w:nsid w:val="7E927324"/>
    <w:multiLevelType w:val="hybridMultilevel"/>
    <w:tmpl w:val="514AF56E"/>
    <w:lvl w:ilvl="0" w:tplc="C30412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87517">
    <w:abstractNumId w:val="21"/>
  </w:num>
  <w:num w:numId="2" w16cid:durableId="2035955787">
    <w:abstractNumId w:val="24"/>
  </w:num>
  <w:num w:numId="3" w16cid:durableId="1085764040">
    <w:abstractNumId w:val="2"/>
  </w:num>
  <w:num w:numId="4" w16cid:durableId="52779327">
    <w:abstractNumId w:val="35"/>
  </w:num>
  <w:num w:numId="5" w16cid:durableId="704712729">
    <w:abstractNumId w:val="16"/>
  </w:num>
  <w:num w:numId="6" w16cid:durableId="1744450687">
    <w:abstractNumId w:val="39"/>
  </w:num>
  <w:num w:numId="7" w16cid:durableId="203909065">
    <w:abstractNumId w:val="5"/>
  </w:num>
  <w:num w:numId="8" w16cid:durableId="1437359247">
    <w:abstractNumId w:val="31"/>
  </w:num>
  <w:num w:numId="9" w16cid:durableId="1449811338">
    <w:abstractNumId w:val="20"/>
  </w:num>
  <w:num w:numId="10" w16cid:durableId="350884993">
    <w:abstractNumId w:val="22"/>
  </w:num>
  <w:num w:numId="11" w16cid:durableId="383062685">
    <w:abstractNumId w:val="25"/>
  </w:num>
  <w:num w:numId="12" w16cid:durableId="995374258">
    <w:abstractNumId w:val="37"/>
  </w:num>
  <w:num w:numId="13" w16cid:durableId="979505479">
    <w:abstractNumId w:val="34"/>
  </w:num>
  <w:num w:numId="14" w16cid:durableId="2108234531">
    <w:abstractNumId w:val="41"/>
  </w:num>
  <w:num w:numId="15" w16cid:durableId="1549564258">
    <w:abstractNumId w:val="32"/>
  </w:num>
  <w:num w:numId="16" w16cid:durableId="1547335578">
    <w:abstractNumId w:val="17"/>
  </w:num>
  <w:num w:numId="17" w16cid:durableId="531260144">
    <w:abstractNumId w:val="14"/>
  </w:num>
  <w:num w:numId="18" w16cid:durableId="1428891957">
    <w:abstractNumId w:val="9"/>
  </w:num>
  <w:num w:numId="19" w16cid:durableId="953637804">
    <w:abstractNumId w:val="43"/>
  </w:num>
  <w:num w:numId="20" w16cid:durableId="978531040">
    <w:abstractNumId w:val="42"/>
  </w:num>
  <w:num w:numId="21" w16cid:durableId="1603223496">
    <w:abstractNumId w:val="10"/>
  </w:num>
  <w:num w:numId="22" w16cid:durableId="194318888">
    <w:abstractNumId w:val="13"/>
  </w:num>
  <w:num w:numId="23" w16cid:durableId="1597446813">
    <w:abstractNumId w:val="36"/>
  </w:num>
  <w:num w:numId="24" w16cid:durableId="1946226515">
    <w:abstractNumId w:val="15"/>
  </w:num>
  <w:num w:numId="25" w16cid:durableId="1359159633">
    <w:abstractNumId w:val="4"/>
  </w:num>
  <w:num w:numId="26" w16cid:durableId="959730267">
    <w:abstractNumId w:val="19"/>
  </w:num>
  <w:num w:numId="27" w16cid:durableId="453257991">
    <w:abstractNumId w:val="45"/>
  </w:num>
  <w:num w:numId="28" w16cid:durableId="1190148892">
    <w:abstractNumId w:val="1"/>
  </w:num>
  <w:num w:numId="29" w16cid:durableId="1848862451">
    <w:abstractNumId w:val="12"/>
  </w:num>
  <w:num w:numId="30" w16cid:durableId="1245073529">
    <w:abstractNumId w:val="28"/>
  </w:num>
  <w:num w:numId="31" w16cid:durableId="213657637">
    <w:abstractNumId w:val="30"/>
  </w:num>
  <w:num w:numId="32" w16cid:durableId="265233487">
    <w:abstractNumId w:val="23"/>
  </w:num>
  <w:num w:numId="33" w16cid:durableId="801002333">
    <w:abstractNumId w:val="3"/>
  </w:num>
  <w:num w:numId="34" w16cid:durableId="307324804">
    <w:abstractNumId w:val="26"/>
  </w:num>
  <w:num w:numId="35" w16cid:durableId="1492915793">
    <w:abstractNumId w:val="8"/>
  </w:num>
  <w:num w:numId="36" w16cid:durableId="2066247489">
    <w:abstractNumId w:val="18"/>
  </w:num>
  <w:num w:numId="37" w16cid:durableId="1877765673">
    <w:abstractNumId w:val="38"/>
  </w:num>
  <w:num w:numId="38" w16cid:durableId="445657029">
    <w:abstractNumId w:val="33"/>
  </w:num>
  <w:num w:numId="39" w16cid:durableId="1787458797">
    <w:abstractNumId w:val="29"/>
  </w:num>
  <w:num w:numId="40" w16cid:durableId="775709098">
    <w:abstractNumId w:val="27"/>
  </w:num>
  <w:num w:numId="41" w16cid:durableId="1895654975">
    <w:abstractNumId w:val="7"/>
  </w:num>
  <w:num w:numId="42" w16cid:durableId="1836411365">
    <w:abstractNumId w:val="6"/>
  </w:num>
  <w:num w:numId="43" w16cid:durableId="1251963772">
    <w:abstractNumId w:val="11"/>
  </w:num>
  <w:num w:numId="44" w16cid:durableId="1246763155">
    <w:abstractNumId w:val="40"/>
  </w:num>
  <w:num w:numId="45" w16cid:durableId="167411259">
    <w:abstractNumId w:val="44"/>
  </w:num>
  <w:num w:numId="46" w16cid:durableId="545260289">
    <w:abstractNumId w:val="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H6+ig9wo/HyQPQsS8mz/fCp00PNBTRNXBy62V/BQQCIQXNqtvbtNboXWHz20YINkZNA4UIu5FGqITyGSzGQH/w==" w:salt="o8B/+JbQofZ6Qzl/TtyIkw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2B5E"/>
    <w:rsid w:val="000034F1"/>
    <w:rsid w:val="00003549"/>
    <w:rsid w:val="00003587"/>
    <w:rsid w:val="000035E9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6D5E"/>
    <w:rsid w:val="00007238"/>
    <w:rsid w:val="000072A6"/>
    <w:rsid w:val="000073D1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1F04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DFD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41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37BEA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889"/>
    <w:rsid w:val="000469F4"/>
    <w:rsid w:val="0004724D"/>
    <w:rsid w:val="00047D3C"/>
    <w:rsid w:val="000506A8"/>
    <w:rsid w:val="00050E1D"/>
    <w:rsid w:val="00050FE4"/>
    <w:rsid w:val="000512DA"/>
    <w:rsid w:val="000514E5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DD5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162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5B7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6FA1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C80"/>
    <w:rsid w:val="00087E7B"/>
    <w:rsid w:val="00090056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392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A23"/>
    <w:rsid w:val="000C3B89"/>
    <w:rsid w:val="000C40D3"/>
    <w:rsid w:val="000C41ED"/>
    <w:rsid w:val="000C4E27"/>
    <w:rsid w:val="000C4F31"/>
    <w:rsid w:val="000C53B1"/>
    <w:rsid w:val="000C5495"/>
    <w:rsid w:val="000C5571"/>
    <w:rsid w:val="000C603B"/>
    <w:rsid w:val="000C628C"/>
    <w:rsid w:val="000C6BDA"/>
    <w:rsid w:val="000C6EF7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BC6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1F8"/>
    <w:rsid w:val="000D6208"/>
    <w:rsid w:val="000D6601"/>
    <w:rsid w:val="000D7203"/>
    <w:rsid w:val="000D7D26"/>
    <w:rsid w:val="000E0117"/>
    <w:rsid w:val="000E0541"/>
    <w:rsid w:val="000E07D5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0F8F"/>
    <w:rsid w:val="00101A16"/>
    <w:rsid w:val="00101B0C"/>
    <w:rsid w:val="00101E85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4C3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46F"/>
    <w:rsid w:val="001408C3"/>
    <w:rsid w:val="00140CBB"/>
    <w:rsid w:val="00141BC2"/>
    <w:rsid w:val="00141F1A"/>
    <w:rsid w:val="00142D8C"/>
    <w:rsid w:val="00142EB5"/>
    <w:rsid w:val="00145027"/>
    <w:rsid w:val="00145342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1CD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05"/>
    <w:rsid w:val="0015316E"/>
    <w:rsid w:val="00153B5E"/>
    <w:rsid w:val="00153E52"/>
    <w:rsid w:val="0015418D"/>
    <w:rsid w:val="00154FB1"/>
    <w:rsid w:val="0015515E"/>
    <w:rsid w:val="0015596C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EA6"/>
    <w:rsid w:val="00162E5A"/>
    <w:rsid w:val="001630DE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2E57"/>
    <w:rsid w:val="00173DCC"/>
    <w:rsid w:val="0017418B"/>
    <w:rsid w:val="0017431A"/>
    <w:rsid w:val="001744EC"/>
    <w:rsid w:val="001747BC"/>
    <w:rsid w:val="0017502F"/>
    <w:rsid w:val="0017514C"/>
    <w:rsid w:val="00176E88"/>
    <w:rsid w:val="00177740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7AF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BBC"/>
    <w:rsid w:val="00187E97"/>
    <w:rsid w:val="0019025E"/>
    <w:rsid w:val="0019072E"/>
    <w:rsid w:val="001907E8"/>
    <w:rsid w:val="0019094D"/>
    <w:rsid w:val="001909C4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529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6A02"/>
    <w:rsid w:val="0019771E"/>
    <w:rsid w:val="0019777E"/>
    <w:rsid w:val="00197969"/>
    <w:rsid w:val="00197DED"/>
    <w:rsid w:val="00197E90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7FF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5FB0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AB3"/>
    <w:rsid w:val="001E3C85"/>
    <w:rsid w:val="001E482D"/>
    <w:rsid w:val="001E4BCB"/>
    <w:rsid w:val="001E5587"/>
    <w:rsid w:val="001E5AB2"/>
    <w:rsid w:val="001E5C07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DDB"/>
    <w:rsid w:val="002131B5"/>
    <w:rsid w:val="00213918"/>
    <w:rsid w:val="00213E69"/>
    <w:rsid w:val="00214D70"/>
    <w:rsid w:val="00214EEE"/>
    <w:rsid w:val="00215495"/>
    <w:rsid w:val="00216B99"/>
    <w:rsid w:val="002170B1"/>
    <w:rsid w:val="0021721A"/>
    <w:rsid w:val="002172AC"/>
    <w:rsid w:val="00217EFF"/>
    <w:rsid w:val="0022040B"/>
    <w:rsid w:val="0022060A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EBA"/>
    <w:rsid w:val="00243FD2"/>
    <w:rsid w:val="00244823"/>
    <w:rsid w:val="0024505D"/>
    <w:rsid w:val="002453B7"/>
    <w:rsid w:val="002455DA"/>
    <w:rsid w:val="00245744"/>
    <w:rsid w:val="00246578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B5F"/>
    <w:rsid w:val="00263E03"/>
    <w:rsid w:val="00264BEC"/>
    <w:rsid w:val="00265641"/>
    <w:rsid w:val="00265692"/>
    <w:rsid w:val="0026592F"/>
    <w:rsid w:val="00265E8B"/>
    <w:rsid w:val="00265F77"/>
    <w:rsid w:val="00266B66"/>
    <w:rsid w:val="00266BEC"/>
    <w:rsid w:val="00266D01"/>
    <w:rsid w:val="002674A2"/>
    <w:rsid w:val="0027058C"/>
    <w:rsid w:val="00270A6D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C83"/>
    <w:rsid w:val="00275FF5"/>
    <w:rsid w:val="00276405"/>
    <w:rsid w:val="00276A99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07AB"/>
    <w:rsid w:val="00291207"/>
    <w:rsid w:val="002913DB"/>
    <w:rsid w:val="002913DE"/>
    <w:rsid w:val="0029164E"/>
    <w:rsid w:val="00291AC6"/>
    <w:rsid w:val="00292553"/>
    <w:rsid w:val="00293180"/>
    <w:rsid w:val="00293C56"/>
    <w:rsid w:val="0029455D"/>
    <w:rsid w:val="00294C1D"/>
    <w:rsid w:val="00294F7F"/>
    <w:rsid w:val="00295729"/>
    <w:rsid w:val="00295974"/>
    <w:rsid w:val="00295DFB"/>
    <w:rsid w:val="0029611A"/>
    <w:rsid w:val="00296A7E"/>
    <w:rsid w:val="0029722D"/>
    <w:rsid w:val="00297E7F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D26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013"/>
    <w:rsid w:val="002C5135"/>
    <w:rsid w:val="002C551B"/>
    <w:rsid w:val="002C5536"/>
    <w:rsid w:val="002C5670"/>
    <w:rsid w:val="002C5B78"/>
    <w:rsid w:val="002C62AB"/>
    <w:rsid w:val="002C6BB3"/>
    <w:rsid w:val="002C6D52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DD7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1D1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48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418C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0EF3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18A0"/>
    <w:rsid w:val="00352506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6A5B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5C60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3DA9"/>
    <w:rsid w:val="003A427E"/>
    <w:rsid w:val="003A49B1"/>
    <w:rsid w:val="003A4E4C"/>
    <w:rsid w:val="003A4EC5"/>
    <w:rsid w:val="003A57AA"/>
    <w:rsid w:val="003A5C85"/>
    <w:rsid w:val="003A5DAF"/>
    <w:rsid w:val="003A6145"/>
    <w:rsid w:val="003A63B2"/>
    <w:rsid w:val="003A7367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B7FD1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5C73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3CF"/>
    <w:rsid w:val="003D06E5"/>
    <w:rsid w:val="003D122B"/>
    <w:rsid w:val="003D12D7"/>
    <w:rsid w:val="003D1AA6"/>
    <w:rsid w:val="003D2363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8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D1E"/>
    <w:rsid w:val="003F3E21"/>
    <w:rsid w:val="003F4EA2"/>
    <w:rsid w:val="003F4EF1"/>
    <w:rsid w:val="003F575B"/>
    <w:rsid w:val="003F5B44"/>
    <w:rsid w:val="003F5E61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523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AC6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17F5A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7B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D53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08E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615"/>
    <w:rsid w:val="00486D2E"/>
    <w:rsid w:val="00486E29"/>
    <w:rsid w:val="00487136"/>
    <w:rsid w:val="004903BD"/>
    <w:rsid w:val="00490F9C"/>
    <w:rsid w:val="00491A53"/>
    <w:rsid w:val="00491BE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6F3"/>
    <w:rsid w:val="004A0912"/>
    <w:rsid w:val="004A16B2"/>
    <w:rsid w:val="004A19F3"/>
    <w:rsid w:val="004A1B81"/>
    <w:rsid w:val="004A1F98"/>
    <w:rsid w:val="004A2AB5"/>
    <w:rsid w:val="004A3813"/>
    <w:rsid w:val="004A3AC0"/>
    <w:rsid w:val="004A444B"/>
    <w:rsid w:val="004A4813"/>
    <w:rsid w:val="004A4A2E"/>
    <w:rsid w:val="004A4AA3"/>
    <w:rsid w:val="004A4FF6"/>
    <w:rsid w:val="004A515A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81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22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C7E33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1DA3"/>
    <w:rsid w:val="004E2283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6FCB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5072"/>
    <w:rsid w:val="004F528F"/>
    <w:rsid w:val="004F544D"/>
    <w:rsid w:val="004F59C0"/>
    <w:rsid w:val="004F5E0E"/>
    <w:rsid w:val="004F6550"/>
    <w:rsid w:val="004F69AA"/>
    <w:rsid w:val="004F6A65"/>
    <w:rsid w:val="004F6EE8"/>
    <w:rsid w:val="004F7101"/>
    <w:rsid w:val="00500041"/>
    <w:rsid w:val="00500A2A"/>
    <w:rsid w:val="00500D40"/>
    <w:rsid w:val="00500F48"/>
    <w:rsid w:val="005013EB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7C"/>
    <w:rsid w:val="005051E9"/>
    <w:rsid w:val="00505754"/>
    <w:rsid w:val="00505915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6F5"/>
    <w:rsid w:val="00511B06"/>
    <w:rsid w:val="00511D51"/>
    <w:rsid w:val="005120B2"/>
    <w:rsid w:val="00513153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992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F3A"/>
    <w:rsid w:val="00535011"/>
    <w:rsid w:val="005359E6"/>
    <w:rsid w:val="00535C17"/>
    <w:rsid w:val="005362B5"/>
    <w:rsid w:val="00536920"/>
    <w:rsid w:val="00536AB3"/>
    <w:rsid w:val="0053724D"/>
    <w:rsid w:val="005379C4"/>
    <w:rsid w:val="00537ABD"/>
    <w:rsid w:val="0054001D"/>
    <w:rsid w:val="00540051"/>
    <w:rsid w:val="00541B37"/>
    <w:rsid w:val="00542313"/>
    <w:rsid w:val="00543747"/>
    <w:rsid w:val="00543AD2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4B3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045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F9F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56D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3A1C"/>
    <w:rsid w:val="005C3C68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0DC4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692"/>
    <w:rsid w:val="005F7375"/>
    <w:rsid w:val="005F7919"/>
    <w:rsid w:val="005F7AED"/>
    <w:rsid w:val="005F7BB7"/>
    <w:rsid w:val="00600B49"/>
    <w:rsid w:val="00600C93"/>
    <w:rsid w:val="006010A2"/>
    <w:rsid w:val="00601D91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4FDE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616"/>
    <w:rsid w:val="00617F8D"/>
    <w:rsid w:val="00620933"/>
    <w:rsid w:val="00620989"/>
    <w:rsid w:val="00620D52"/>
    <w:rsid w:val="00620ECF"/>
    <w:rsid w:val="00621769"/>
    <w:rsid w:val="006228BB"/>
    <w:rsid w:val="00622DAF"/>
    <w:rsid w:val="00623351"/>
    <w:rsid w:val="00623505"/>
    <w:rsid w:val="006238E7"/>
    <w:rsid w:val="00624110"/>
    <w:rsid w:val="00624152"/>
    <w:rsid w:val="00624298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4820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4471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ABE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407"/>
    <w:rsid w:val="0066572D"/>
    <w:rsid w:val="006663BA"/>
    <w:rsid w:val="00666E13"/>
    <w:rsid w:val="00667394"/>
    <w:rsid w:val="006677A7"/>
    <w:rsid w:val="0066780F"/>
    <w:rsid w:val="00667A18"/>
    <w:rsid w:val="00667B9C"/>
    <w:rsid w:val="006701C3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2A6"/>
    <w:rsid w:val="00676983"/>
    <w:rsid w:val="00676F93"/>
    <w:rsid w:val="00677279"/>
    <w:rsid w:val="00680488"/>
    <w:rsid w:val="00680DAF"/>
    <w:rsid w:val="00680FE5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3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4F0C"/>
    <w:rsid w:val="006A6035"/>
    <w:rsid w:val="006A6AD7"/>
    <w:rsid w:val="006A6CA3"/>
    <w:rsid w:val="006B0113"/>
    <w:rsid w:val="006B0200"/>
    <w:rsid w:val="006B0426"/>
    <w:rsid w:val="006B0CB3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D69"/>
    <w:rsid w:val="006D3539"/>
    <w:rsid w:val="006D36E6"/>
    <w:rsid w:val="006D46CD"/>
    <w:rsid w:val="006D50D5"/>
    <w:rsid w:val="006D51B9"/>
    <w:rsid w:val="006D5D92"/>
    <w:rsid w:val="006D64C3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0D3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02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5D"/>
    <w:rsid w:val="007610AB"/>
    <w:rsid w:val="00761FBA"/>
    <w:rsid w:val="00762631"/>
    <w:rsid w:val="007626A7"/>
    <w:rsid w:val="00762AAF"/>
    <w:rsid w:val="00763379"/>
    <w:rsid w:val="007636B1"/>
    <w:rsid w:val="007636D3"/>
    <w:rsid w:val="007638C3"/>
    <w:rsid w:val="00763B29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D23"/>
    <w:rsid w:val="00785F8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66"/>
    <w:rsid w:val="007955C8"/>
    <w:rsid w:val="0079582A"/>
    <w:rsid w:val="00796144"/>
    <w:rsid w:val="00796406"/>
    <w:rsid w:val="00796A09"/>
    <w:rsid w:val="00797323"/>
    <w:rsid w:val="0079787B"/>
    <w:rsid w:val="007A0591"/>
    <w:rsid w:val="007A0751"/>
    <w:rsid w:val="007A09EC"/>
    <w:rsid w:val="007A0BA7"/>
    <w:rsid w:val="007A0D9B"/>
    <w:rsid w:val="007A0FFE"/>
    <w:rsid w:val="007A1536"/>
    <w:rsid w:val="007A17E5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5F51"/>
    <w:rsid w:val="007B66EE"/>
    <w:rsid w:val="007B7584"/>
    <w:rsid w:val="007B7751"/>
    <w:rsid w:val="007C000B"/>
    <w:rsid w:val="007C01B9"/>
    <w:rsid w:val="007C02FC"/>
    <w:rsid w:val="007C094A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29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191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5DB4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078"/>
    <w:rsid w:val="00827349"/>
    <w:rsid w:val="008275B8"/>
    <w:rsid w:val="0082774D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8E7"/>
    <w:rsid w:val="00851173"/>
    <w:rsid w:val="0085160C"/>
    <w:rsid w:val="008519E7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D7"/>
    <w:rsid w:val="008622FA"/>
    <w:rsid w:val="00863124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04C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A8D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A0F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82C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BC7"/>
    <w:rsid w:val="008E2FF5"/>
    <w:rsid w:val="008E31B5"/>
    <w:rsid w:val="008E32AC"/>
    <w:rsid w:val="008E347E"/>
    <w:rsid w:val="008E55DE"/>
    <w:rsid w:val="008E56FA"/>
    <w:rsid w:val="008E5A70"/>
    <w:rsid w:val="008E5C9C"/>
    <w:rsid w:val="008E623F"/>
    <w:rsid w:val="008E6ADE"/>
    <w:rsid w:val="008E705D"/>
    <w:rsid w:val="008F06A2"/>
    <w:rsid w:val="008F1250"/>
    <w:rsid w:val="008F175C"/>
    <w:rsid w:val="008F1B55"/>
    <w:rsid w:val="008F1C06"/>
    <w:rsid w:val="008F208C"/>
    <w:rsid w:val="008F2602"/>
    <w:rsid w:val="008F28B3"/>
    <w:rsid w:val="008F28D4"/>
    <w:rsid w:val="008F2B61"/>
    <w:rsid w:val="008F3278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972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885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82A"/>
    <w:rsid w:val="00942BEF"/>
    <w:rsid w:val="009431E7"/>
    <w:rsid w:val="009432A7"/>
    <w:rsid w:val="0094332D"/>
    <w:rsid w:val="009434E0"/>
    <w:rsid w:val="00943C96"/>
    <w:rsid w:val="00943E3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D95"/>
    <w:rsid w:val="00956F5B"/>
    <w:rsid w:val="0095723D"/>
    <w:rsid w:val="00960302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14D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6CD5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60D"/>
    <w:rsid w:val="009A2C72"/>
    <w:rsid w:val="009A2FBE"/>
    <w:rsid w:val="009A3042"/>
    <w:rsid w:val="009A3339"/>
    <w:rsid w:val="009A37DD"/>
    <w:rsid w:val="009A3844"/>
    <w:rsid w:val="009A3863"/>
    <w:rsid w:val="009A3D3F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1FA3"/>
    <w:rsid w:val="009B2892"/>
    <w:rsid w:val="009B37AA"/>
    <w:rsid w:val="009B3929"/>
    <w:rsid w:val="009B3977"/>
    <w:rsid w:val="009B4056"/>
    <w:rsid w:val="009B4096"/>
    <w:rsid w:val="009B4494"/>
    <w:rsid w:val="009B4D94"/>
    <w:rsid w:val="009B5140"/>
    <w:rsid w:val="009B518D"/>
    <w:rsid w:val="009B700B"/>
    <w:rsid w:val="009B781E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484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43C0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95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845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68E7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754"/>
    <w:rsid w:val="00A21D1A"/>
    <w:rsid w:val="00A21F36"/>
    <w:rsid w:val="00A226D0"/>
    <w:rsid w:val="00A22E43"/>
    <w:rsid w:val="00A22F44"/>
    <w:rsid w:val="00A2336A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0F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3E9B"/>
    <w:rsid w:val="00A34352"/>
    <w:rsid w:val="00A34720"/>
    <w:rsid w:val="00A34C51"/>
    <w:rsid w:val="00A35718"/>
    <w:rsid w:val="00A357FA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CBA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621"/>
    <w:rsid w:val="00A728A5"/>
    <w:rsid w:val="00A73420"/>
    <w:rsid w:val="00A73685"/>
    <w:rsid w:val="00A73698"/>
    <w:rsid w:val="00A7382C"/>
    <w:rsid w:val="00A73F5C"/>
    <w:rsid w:val="00A744AB"/>
    <w:rsid w:val="00A752E7"/>
    <w:rsid w:val="00A76147"/>
    <w:rsid w:val="00A76171"/>
    <w:rsid w:val="00A7636D"/>
    <w:rsid w:val="00A76668"/>
    <w:rsid w:val="00A76F8C"/>
    <w:rsid w:val="00A772FB"/>
    <w:rsid w:val="00A8001A"/>
    <w:rsid w:val="00A80B6A"/>
    <w:rsid w:val="00A80EF8"/>
    <w:rsid w:val="00A80F9D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882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6222"/>
    <w:rsid w:val="00A96966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9D5"/>
    <w:rsid w:val="00AA6A94"/>
    <w:rsid w:val="00AA7039"/>
    <w:rsid w:val="00AA79BF"/>
    <w:rsid w:val="00AA7B8E"/>
    <w:rsid w:val="00AB0548"/>
    <w:rsid w:val="00AB0B37"/>
    <w:rsid w:val="00AB0CDB"/>
    <w:rsid w:val="00AB0D0D"/>
    <w:rsid w:val="00AB0E35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173"/>
    <w:rsid w:val="00AB47BA"/>
    <w:rsid w:val="00AB4EE4"/>
    <w:rsid w:val="00AB577A"/>
    <w:rsid w:val="00AB57F8"/>
    <w:rsid w:val="00AB5C06"/>
    <w:rsid w:val="00AB5C3B"/>
    <w:rsid w:val="00AB5DD8"/>
    <w:rsid w:val="00AB5E2C"/>
    <w:rsid w:val="00AB646A"/>
    <w:rsid w:val="00AB6699"/>
    <w:rsid w:val="00AB6B5D"/>
    <w:rsid w:val="00AB6C0E"/>
    <w:rsid w:val="00AB6FD2"/>
    <w:rsid w:val="00AB76EC"/>
    <w:rsid w:val="00AB7769"/>
    <w:rsid w:val="00AB7B1E"/>
    <w:rsid w:val="00AB7D5C"/>
    <w:rsid w:val="00AC0383"/>
    <w:rsid w:val="00AC06A1"/>
    <w:rsid w:val="00AC0C19"/>
    <w:rsid w:val="00AC1E51"/>
    <w:rsid w:val="00AC1F49"/>
    <w:rsid w:val="00AC2007"/>
    <w:rsid w:val="00AC2206"/>
    <w:rsid w:val="00AC2460"/>
    <w:rsid w:val="00AC2A70"/>
    <w:rsid w:val="00AC2F7D"/>
    <w:rsid w:val="00AC36AB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50F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84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0793B"/>
    <w:rsid w:val="00B10579"/>
    <w:rsid w:val="00B1109C"/>
    <w:rsid w:val="00B1130A"/>
    <w:rsid w:val="00B11619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4E3A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299"/>
    <w:rsid w:val="00B31508"/>
    <w:rsid w:val="00B3200E"/>
    <w:rsid w:val="00B328F0"/>
    <w:rsid w:val="00B32A2F"/>
    <w:rsid w:val="00B32DA0"/>
    <w:rsid w:val="00B32E60"/>
    <w:rsid w:val="00B32ED7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686"/>
    <w:rsid w:val="00B4473E"/>
    <w:rsid w:val="00B45038"/>
    <w:rsid w:val="00B45065"/>
    <w:rsid w:val="00B451D8"/>
    <w:rsid w:val="00B45AF8"/>
    <w:rsid w:val="00B462CB"/>
    <w:rsid w:val="00B46C0A"/>
    <w:rsid w:val="00B47551"/>
    <w:rsid w:val="00B50B17"/>
    <w:rsid w:val="00B50D05"/>
    <w:rsid w:val="00B51D0F"/>
    <w:rsid w:val="00B52049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6CDF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5A62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8DF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926"/>
    <w:rsid w:val="00B9499C"/>
    <w:rsid w:val="00B94FBE"/>
    <w:rsid w:val="00B956E3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9F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40"/>
    <w:rsid w:val="00BB10D2"/>
    <w:rsid w:val="00BB1457"/>
    <w:rsid w:val="00BB14C0"/>
    <w:rsid w:val="00BB1D61"/>
    <w:rsid w:val="00BB1E82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3DCA"/>
    <w:rsid w:val="00BD4374"/>
    <w:rsid w:val="00BD4BD4"/>
    <w:rsid w:val="00BD544E"/>
    <w:rsid w:val="00BD625D"/>
    <w:rsid w:val="00BD6264"/>
    <w:rsid w:val="00BD633C"/>
    <w:rsid w:val="00BD69FD"/>
    <w:rsid w:val="00BD7145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25F"/>
    <w:rsid w:val="00BE5406"/>
    <w:rsid w:val="00BE5520"/>
    <w:rsid w:val="00BE5B5C"/>
    <w:rsid w:val="00BE6D5F"/>
    <w:rsid w:val="00BE6EBB"/>
    <w:rsid w:val="00BE715C"/>
    <w:rsid w:val="00BE7A01"/>
    <w:rsid w:val="00BE7C30"/>
    <w:rsid w:val="00BE7D6E"/>
    <w:rsid w:val="00BE7D97"/>
    <w:rsid w:val="00BF0349"/>
    <w:rsid w:val="00BF06A9"/>
    <w:rsid w:val="00BF0983"/>
    <w:rsid w:val="00BF1202"/>
    <w:rsid w:val="00BF12D0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D82"/>
    <w:rsid w:val="00BF7F87"/>
    <w:rsid w:val="00BF7F9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869"/>
    <w:rsid w:val="00C04B83"/>
    <w:rsid w:val="00C04EE8"/>
    <w:rsid w:val="00C051DD"/>
    <w:rsid w:val="00C05248"/>
    <w:rsid w:val="00C058BE"/>
    <w:rsid w:val="00C05A58"/>
    <w:rsid w:val="00C0614E"/>
    <w:rsid w:val="00C0631B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3DC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B33"/>
    <w:rsid w:val="00C33FD9"/>
    <w:rsid w:val="00C3452B"/>
    <w:rsid w:val="00C345EF"/>
    <w:rsid w:val="00C34C79"/>
    <w:rsid w:val="00C34D79"/>
    <w:rsid w:val="00C34E09"/>
    <w:rsid w:val="00C35317"/>
    <w:rsid w:val="00C355EE"/>
    <w:rsid w:val="00C35682"/>
    <w:rsid w:val="00C3591C"/>
    <w:rsid w:val="00C35A43"/>
    <w:rsid w:val="00C35FE5"/>
    <w:rsid w:val="00C36017"/>
    <w:rsid w:val="00C37188"/>
    <w:rsid w:val="00C40968"/>
    <w:rsid w:val="00C40EFB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667"/>
    <w:rsid w:val="00C47952"/>
    <w:rsid w:val="00C50114"/>
    <w:rsid w:val="00C50202"/>
    <w:rsid w:val="00C50739"/>
    <w:rsid w:val="00C50A5D"/>
    <w:rsid w:val="00C51101"/>
    <w:rsid w:val="00C518C4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DF9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0C29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05E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3F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A46"/>
    <w:rsid w:val="00CC6F5C"/>
    <w:rsid w:val="00CC7527"/>
    <w:rsid w:val="00CC7877"/>
    <w:rsid w:val="00CC79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024"/>
    <w:rsid w:val="00CD4101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0F76"/>
    <w:rsid w:val="00CE248A"/>
    <w:rsid w:val="00CE2CAB"/>
    <w:rsid w:val="00CE2D12"/>
    <w:rsid w:val="00CE3A23"/>
    <w:rsid w:val="00CE3BD9"/>
    <w:rsid w:val="00CE404C"/>
    <w:rsid w:val="00CE4482"/>
    <w:rsid w:val="00CE4BF5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0D79"/>
    <w:rsid w:val="00CF1261"/>
    <w:rsid w:val="00CF1484"/>
    <w:rsid w:val="00CF229A"/>
    <w:rsid w:val="00CF24BD"/>
    <w:rsid w:val="00CF39EE"/>
    <w:rsid w:val="00CF3CF3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3D0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16EB7"/>
    <w:rsid w:val="00D170E6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27EA6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AC3"/>
    <w:rsid w:val="00D36FD7"/>
    <w:rsid w:val="00D37152"/>
    <w:rsid w:val="00D37D86"/>
    <w:rsid w:val="00D4040F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CB8"/>
    <w:rsid w:val="00D46EE6"/>
    <w:rsid w:val="00D47167"/>
    <w:rsid w:val="00D4752E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96B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4B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202"/>
    <w:rsid w:val="00D97498"/>
    <w:rsid w:val="00D976A9"/>
    <w:rsid w:val="00D97E85"/>
    <w:rsid w:val="00DA0689"/>
    <w:rsid w:val="00DA0E79"/>
    <w:rsid w:val="00DA14D9"/>
    <w:rsid w:val="00DA1650"/>
    <w:rsid w:val="00DA167D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0E"/>
    <w:rsid w:val="00DE1D2C"/>
    <w:rsid w:val="00DE1DDA"/>
    <w:rsid w:val="00DE1F9D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E7DEF"/>
    <w:rsid w:val="00DF0F24"/>
    <w:rsid w:val="00DF17B8"/>
    <w:rsid w:val="00DF1B5C"/>
    <w:rsid w:val="00DF1C9D"/>
    <w:rsid w:val="00DF210D"/>
    <w:rsid w:val="00DF3D32"/>
    <w:rsid w:val="00DF3E32"/>
    <w:rsid w:val="00DF4376"/>
    <w:rsid w:val="00DF448C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C6"/>
    <w:rsid w:val="00DF7390"/>
    <w:rsid w:val="00DF77A2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AA2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43CB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B3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2D5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138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59AF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1BC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87BFA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83C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00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E4E"/>
    <w:rsid w:val="00F02379"/>
    <w:rsid w:val="00F0249A"/>
    <w:rsid w:val="00F02E1F"/>
    <w:rsid w:val="00F02EC6"/>
    <w:rsid w:val="00F02FF1"/>
    <w:rsid w:val="00F035C2"/>
    <w:rsid w:val="00F03765"/>
    <w:rsid w:val="00F03E86"/>
    <w:rsid w:val="00F0419F"/>
    <w:rsid w:val="00F04E17"/>
    <w:rsid w:val="00F052E8"/>
    <w:rsid w:val="00F0573E"/>
    <w:rsid w:val="00F05BA7"/>
    <w:rsid w:val="00F05FB0"/>
    <w:rsid w:val="00F06610"/>
    <w:rsid w:val="00F06942"/>
    <w:rsid w:val="00F06A4A"/>
    <w:rsid w:val="00F06A69"/>
    <w:rsid w:val="00F06CD0"/>
    <w:rsid w:val="00F0723B"/>
    <w:rsid w:val="00F073E3"/>
    <w:rsid w:val="00F10501"/>
    <w:rsid w:val="00F10AD2"/>
    <w:rsid w:val="00F10B7D"/>
    <w:rsid w:val="00F10CB6"/>
    <w:rsid w:val="00F10EA0"/>
    <w:rsid w:val="00F10F1C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990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A2F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3EF3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1FF"/>
    <w:rsid w:val="00F5784B"/>
    <w:rsid w:val="00F57B3A"/>
    <w:rsid w:val="00F57EEC"/>
    <w:rsid w:val="00F57F4E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A1A"/>
    <w:rsid w:val="00F70B25"/>
    <w:rsid w:val="00F70ECE"/>
    <w:rsid w:val="00F7170E"/>
    <w:rsid w:val="00F71A68"/>
    <w:rsid w:val="00F71FEA"/>
    <w:rsid w:val="00F7211D"/>
    <w:rsid w:val="00F72128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805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DC8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730"/>
    <w:rsid w:val="00F92AB9"/>
    <w:rsid w:val="00F92E92"/>
    <w:rsid w:val="00F93677"/>
    <w:rsid w:val="00F9481D"/>
    <w:rsid w:val="00F94C03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B94"/>
    <w:rsid w:val="00FA7087"/>
    <w:rsid w:val="00FA7464"/>
    <w:rsid w:val="00FA7905"/>
    <w:rsid w:val="00FA7BB1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496"/>
    <w:rsid w:val="00FC57CC"/>
    <w:rsid w:val="00FC5AE5"/>
    <w:rsid w:val="00FC6591"/>
    <w:rsid w:val="00FC6AD5"/>
    <w:rsid w:val="00FC6BF4"/>
    <w:rsid w:val="00FC6F09"/>
    <w:rsid w:val="00FC7030"/>
    <w:rsid w:val="00FC7D57"/>
    <w:rsid w:val="00FD0A24"/>
    <w:rsid w:val="00FD0C33"/>
    <w:rsid w:val="00FD1773"/>
    <w:rsid w:val="00FD1FF1"/>
    <w:rsid w:val="00FD2400"/>
    <w:rsid w:val="00FD259D"/>
    <w:rsid w:val="00FD2E4E"/>
    <w:rsid w:val="00FD334E"/>
    <w:rsid w:val="00FD3439"/>
    <w:rsid w:val="00FD385B"/>
    <w:rsid w:val="00FD3A7C"/>
    <w:rsid w:val="00FD3D3D"/>
    <w:rsid w:val="00FD3F07"/>
    <w:rsid w:val="00FD4124"/>
    <w:rsid w:val="00FD43A0"/>
    <w:rsid w:val="00FD4806"/>
    <w:rsid w:val="00FD4DB9"/>
    <w:rsid w:val="00FD5112"/>
    <w:rsid w:val="00FD64C2"/>
    <w:rsid w:val="00FD684F"/>
    <w:rsid w:val="00FD6C01"/>
    <w:rsid w:val="00FD6EC6"/>
    <w:rsid w:val="00FD7585"/>
    <w:rsid w:val="00FD7941"/>
    <w:rsid w:val="00FD797F"/>
    <w:rsid w:val="00FD7C78"/>
    <w:rsid w:val="00FE038D"/>
    <w:rsid w:val="00FE059D"/>
    <w:rsid w:val="00FE085F"/>
    <w:rsid w:val="00FE0BE0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682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1E05C9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DF71C6"/>
    <w:pPr>
      <w:numPr>
        <w:numId w:val="46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7</TotalTime>
  <Pages>1</Pages>
  <Words>15408</Words>
  <Characters>87832</Characters>
  <Application>Microsoft Office Word</Application>
  <DocSecurity>0</DocSecurity>
  <Lines>731</Lines>
  <Paragraphs>206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7</cp:revision>
  <cp:lastPrinted>2012-08-09T05:47:00Z</cp:lastPrinted>
  <dcterms:created xsi:type="dcterms:W3CDTF">2026-07-03T07:18:00Z</dcterms:created>
  <dcterms:modified xsi:type="dcterms:W3CDTF">2026-07-03T08:33:00Z</dcterms:modified>
</cp:coreProperties>
</file>