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3A3CF" w14:textId="77777777" w:rsidR="00F83EC9" w:rsidRPr="00B26C8D" w:rsidRDefault="00F83EC9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62AE3255" w14:textId="5303763A" w:rsidR="00F83EC9" w:rsidRPr="00B26C8D" w:rsidRDefault="00F83EC9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4FCDE43C" w14:textId="77777777" w:rsidR="00F83EC9" w:rsidRDefault="00F83EC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28B9A738" w14:textId="77777777" w:rsidR="00F83EC9" w:rsidRDefault="00F83EC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7550C584" w14:textId="77777777" w:rsidR="00F83EC9" w:rsidRDefault="00F83EC9">
      <w:pPr>
        <w:jc w:val="center"/>
        <w:rPr>
          <w:sz w:val="28"/>
        </w:rPr>
      </w:pPr>
    </w:p>
    <w:p w14:paraId="36B63F4E" w14:textId="77777777" w:rsidR="00F83EC9" w:rsidRDefault="00F83EC9">
      <w:pPr>
        <w:jc w:val="center"/>
        <w:rPr>
          <w:sz w:val="28"/>
        </w:rPr>
      </w:pPr>
    </w:p>
    <w:p w14:paraId="08A771F9" w14:textId="77777777" w:rsidR="00F83EC9" w:rsidRDefault="00F83EC9">
      <w:pPr>
        <w:jc w:val="center"/>
        <w:rPr>
          <w:sz w:val="28"/>
        </w:rPr>
      </w:pPr>
    </w:p>
    <w:p w14:paraId="2410F736" w14:textId="77777777" w:rsidR="00F83EC9" w:rsidRDefault="00F83EC9">
      <w:pPr>
        <w:jc w:val="center"/>
        <w:rPr>
          <w:sz w:val="28"/>
        </w:rPr>
      </w:pPr>
    </w:p>
    <w:p w14:paraId="39E89275" w14:textId="77777777" w:rsidR="00F83EC9" w:rsidRDefault="00F83EC9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2A47630E" w14:textId="77777777" w:rsidR="00F83EC9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791CE75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FAFCDAE" w14:textId="77777777" w:rsidR="00F83EC9" w:rsidRDefault="00F83EC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6724B86" w14:textId="77777777" w:rsidR="00F83EC9" w:rsidRDefault="00F83EC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49C8402D" w14:textId="77777777" w:rsidR="00F83EC9" w:rsidRDefault="00F83EC9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83EC9" w14:paraId="7177F239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252D8CA" w14:textId="77777777" w:rsidR="00F83EC9" w:rsidRDefault="00F83EC9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F537A13" w14:textId="77777777" w:rsidR="00F83EC9" w:rsidRDefault="00F83EC9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207F09B0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4A37629" w14:textId="77777777" w:rsidR="00F83EC9" w:rsidRDefault="00F83EC9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4DF8D8D6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5EA370B1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F27262B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BF020BA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262468FF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5DDCC7EA" w14:textId="77777777" w:rsidR="00F83EC9" w:rsidRDefault="00F83EC9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79EE4E92" w14:textId="77777777" w:rsidR="00F83EC9" w:rsidRDefault="00F83EC9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46492CD4" w14:textId="77777777" w:rsidR="00F83EC9" w:rsidRDefault="00F83EC9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0049892D" w14:textId="77777777" w:rsidR="00F83EC9" w:rsidRDefault="00F83EC9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202033C1" w14:textId="77777777" w:rsidR="00F83EC9" w:rsidRDefault="00F83EC9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0E6E33A2" w14:textId="77777777" w:rsidR="00F83EC9" w:rsidRDefault="00F83EC9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4BF7869" w14:textId="77777777" w:rsidR="00F83EC9" w:rsidRDefault="00F83EC9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307B3494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19CE2D8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AB71A1C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D71935D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692F5171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57544327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56A1069C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7A876789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79BDCF2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F83EC9" w14:paraId="16F816D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21946B65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5E8D0BD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F9CD4B3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E98C267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566A80E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E4A1B98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6C116F62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3EAE248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14F7E2B7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4C13205" w14:textId="77777777" w:rsidR="00F83EC9" w:rsidRDefault="00F83EC9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02A88B63" w14:textId="77777777" w:rsidR="00F83EC9" w:rsidRDefault="00F83EC9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46908FE5" w14:textId="77777777" w:rsidR="00F83EC9" w:rsidRDefault="00F83EC9">
      <w:pPr>
        <w:spacing w:line="192" w:lineRule="auto"/>
        <w:jc w:val="center"/>
      </w:pPr>
    </w:p>
    <w:p w14:paraId="32ED1C9C" w14:textId="77777777" w:rsidR="00F83EC9" w:rsidRDefault="00F83EC9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4D6F4D09" w14:textId="77777777" w:rsidR="00F83EC9" w:rsidRPr="006310EB" w:rsidRDefault="00F83EC9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41EB2D3C" w14:textId="77777777" w:rsidR="00F83EC9" w:rsidRPr="006310EB" w:rsidRDefault="00F83EC9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6331DE7" w14:textId="77777777" w:rsidR="00F83EC9" w:rsidRPr="006310EB" w:rsidRDefault="00F83EC9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FE2A32A" w14:textId="77777777" w:rsidR="00F83EC9" w:rsidRPr="00A8307A" w:rsidRDefault="00F83EC9" w:rsidP="00516DD3">
      <w:pPr>
        <w:pStyle w:val="Heading1"/>
        <w:spacing w:line="360" w:lineRule="auto"/>
      </w:pPr>
      <w:r w:rsidRPr="00A8307A">
        <w:t>LINIA 100</w:t>
      </w:r>
    </w:p>
    <w:p w14:paraId="549A41CC" w14:textId="77777777" w:rsidR="00F83EC9" w:rsidRPr="00A8307A" w:rsidRDefault="00F83EC9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F83EC9" w:rsidRPr="00AB76B4" w14:paraId="350D0C8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0A2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121E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D98E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80439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9ADD7F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3E079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0075A73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5B51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1CA0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FC2E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62F9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7A1EE0E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3C6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808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3775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86E6B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F4E536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2441F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55C51F8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188E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E291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C088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692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43017CA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A86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750F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9A32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56C2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5D2211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BD61B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2D619B7B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6971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E822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2F7B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7001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3AC0C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F83EC9" w:rsidRPr="00AB76B4" w14:paraId="1A3B7FA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435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C930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0A03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0F852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7273BF7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649E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EB40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D73D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0FBC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70B5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27A7194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B1C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C50F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C014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AEFCB" w14:textId="77777777" w:rsidR="00F83EC9" w:rsidRPr="00AB76B4" w:rsidRDefault="00F83EC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03FE0C27" w14:textId="77777777" w:rsidR="00F83EC9" w:rsidRPr="00AB76B4" w:rsidRDefault="00F83EC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4D9A2" w14:textId="77777777" w:rsidR="00F83EC9" w:rsidRPr="00AB76B4" w:rsidRDefault="00F83EC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54BDEECC" w14:textId="77777777" w:rsidR="00F83EC9" w:rsidRPr="00AB76B4" w:rsidRDefault="00F83EC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157EE4E0" w14:textId="77777777" w:rsidR="00F83EC9" w:rsidRPr="00AB76B4" w:rsidRDefault="00F83EC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401F13E8" w14:textId="77777777" w:rsidR="00F83EC9" w:rsidRPr="00AB76B4" w:rsidRDefault="00F83EC9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B7D6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6B54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45A7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FDF5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0B0CF58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172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1DB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200A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1FDF75" w14:textId="77777777" w:rsidR="00F83EC9" w:rsidRPr="00AB76B4" w:rsidRDefault="00F83EC9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1ECC6EB6" w14:textId="77777777" w:rsidR="00F83EC9" w:rsidRPr="00AB76B4" w:rsidRDefault="00F83EC9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0027A" w14:textId="77777777" w:rsidR="00F83EC9" w:rsidRPr="00AB76B4" w:rsidRDefault="00F83EC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182BCB4E" w14:textId="77777777" w:rsidR="00F83EC9" w:rsidRPr="00AB76B4" w:rsidRDefault="00F83EC9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31FAA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29CA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112C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A4126" w14:textId="77777777" w:rsidR="00F83EC9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A21503" w14:textId="77777777" w:rsidR="00F83EC9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F83EC9" w:rsidRPr="00AB76B4" w14:paraId="643D7A3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E81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DD9B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575B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D2484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4D2B67E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153D742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E3D0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84A9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CE2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0FFFA05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6029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E396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F83EC9" w:rsidRPr="00AB76B4" w14:paraId="132951D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65B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D0FD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6975F24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ECE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C175C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6CB8FC2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0FAEA5A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511B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484F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E1DD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BDC0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F73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2BDEF1E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928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03FE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13CB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4101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372A8F6F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76CD750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EA5D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D1A5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7A73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350794C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3199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98F6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5C90B9F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01F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432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C2FB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D0808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15DFF2E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6F19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028D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BB64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C39B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E708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5B888A2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5CC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1FCA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76B4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4AD14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94AF52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B656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95D2B6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06560CD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E38786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F62B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A6D1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7825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10B6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5FD55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F83EC9" w:rsidRPr="00AB76B4" w14:paraId="1F373D5B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E2D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522B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0FE6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AC72EF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27C2198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A670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F2B3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AD01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E427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8EB4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27F6E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83EC9" w:rsidRPr="00AB76B4" w14:paraId="24C9212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8C3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4469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23D4BBF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BB38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63B9E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0DFCE06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34EFA6B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C12A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4456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7EEE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5671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FCBC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759E736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A8A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5827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BAB2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011A4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275926D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2233461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5C21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3DA5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7B0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B2958C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050F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FFF3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266911E0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773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0140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D405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D9FD6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1DDA5FC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96AE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1A7D5D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7EC2BD5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0FE5B91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9D01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FDE9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A11C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7F1F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5AEDF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F83EC9" w:rsidRPr="00AB76B4" w14:paraId="67C1C8B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7B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6E41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1749AB1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6401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49F6C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2FA4C48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3820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FEF0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0D68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1BDE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DF7E4" w14:textId="77777777" w:rsidR="00F83EC9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01BDB8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3C5A711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272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D958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E22C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8F1C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0A1F3B3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EF54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5B31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52A1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83E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E178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5310A4B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325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1EE0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6364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6CF54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80A29B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0110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AEDF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74F0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FB1E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80BF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0E20C6FB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1D3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A39F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E19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425446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59A7CE3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F8E3E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0AE1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2E8A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4B2D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D263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17C3A89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565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3023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83A05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67D0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CC82E26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F2ACA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9701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CBFC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5DDF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1C8D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54B14D3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8EA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9A3A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7C32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5F98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1F23B0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07CD2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1847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4A78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9AB79C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A8BD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2E5A8" w14:textId="77777777" w:rsidR="00F83EC9" w:rsidRPr="00AB76B4" w:rsidRDefault="00F83EC9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79A2D57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89D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0691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C7CD12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1972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C13513" w14:textId="77777777" w:rsidR="00F83EC9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</w:t>
            </w:r>
            <w:r w:rsidRPr="00AB76B4">
              <w:rPr>
                <w:b/>
                <w:bCs/>
                <w:sz w:val="20"/>
              </w:rPr>
              <w:t>inia 3 directă Grădinari</w:t>
            </w:r>
            <w:r>
              <w:rPr>
                <w:b/>
                <w:bCs/>
                <w:sz w:val="20"/>
              </w:rPr>
              <w:t xml:space="preserve"> și sch. 3, 5,</w:t>
            </w:r>
          </w:p>
          <w:p w14:paraId="021DD553" w14:textId="77777777" w:rsidR="00F83EC9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9, 2, 6, 18 și </w:t>
            </w:r>
          </w:p>
          <w:p w14:paraId="4D8D863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 xml:space="preserve">i - </w:t>
            </w: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2437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252F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6A74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D045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BA55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3917FB6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294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D65E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C2CE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83AB20" w14:textId="77777777" w:rsidR="00F83EC9" w:rsidRPr="00AB76B4" w:rsidRDefault="00F83EC9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8EB9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2577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2741B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1B0CFDA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0BA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87FB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1A1F2B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5E2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DFAA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C0B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01E67" w14:textId="77777777" w:rsidR="00F83EC9" w:rsidRPr="00AB76B4" w:rsidRDefault="00F83EC9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 xml:space="preserve">i - </w:t>
            </w: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B260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F388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98125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650C2EF2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1F732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5079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517D160E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566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8838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B2D3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322F8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15574A9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5E51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38C17EF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72308FA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4C1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BBD9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5278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9CEB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459707B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F86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DF8D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26+700</w:t>
            </w:r>
          </w:p>
          <w:p w14:paraId="03E00D0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06C8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F7C1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 -</w:t>
            </w:r>
          </w:p>
          <w:p w14:paraId="7BB82F0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22ED5" w14:textId="77777777" w:rsidR="00F83EC9" w:rsidRPr="00AB76B4" w:rsidRDefault="00F83EC9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BA03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EE52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8F9D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527D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F760EA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43A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25D0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7410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E5F2C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459F51E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4D4D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6362D7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B4DF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B538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1190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8C12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585ADE0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88E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8FE4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08C7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894EE" w14:textId="77777777" w:rsidR="00F83EC9" w:rsidRPr="00AB76B4" w:rsidRDefault="00F83EC9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64C3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5FCE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4ACA7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27702EA7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A880C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203D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CF0775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450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51E9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4526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3A7D2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F45E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3A89DD3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55F7DA6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08251F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428F8BE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17F723F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A942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2F14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E87A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71C9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63EE19F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1E1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16DE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11714CA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7269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0735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7B453CBF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8666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DFA9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3B6B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835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C79E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0D8B8A0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F53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75E4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8AA1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11847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4C14138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E591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27ECBDE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DBB4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7734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D6F3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13CD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C8017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ECE14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F83EC9" w:rsidRPr="00AB76B4" w14:paraId="662D29D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217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A42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607B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D21E16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69D93DE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7E5B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BA546F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F901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7F55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CA1F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D540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3AA00F4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129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349F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920E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813E1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0037433C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B109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848C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BB21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C2A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706E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6DC924C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D8D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657B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0F13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D3632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78F157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7A23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6C56067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30D2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D3A4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0D7B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F290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C5737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EC781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F83EC9" w:rsidRPr="00AB76B4" w14:paraId="72EC2DE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1A7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1945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3325341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BFF5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8F942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02339D6C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AF86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740F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2FB4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70B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4221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726E89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0D6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E11B1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1C69950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6422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A560A9" w14:textId="77777777" w:rsidR="00F83EC9" w:rsidRPr="00AB76B4" w:rsidRDefault="00F83EC9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A029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25AD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38082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5E0FB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4CA6F" w14:textId="77777777" w:rsidR="00F83EC9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52467CD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50F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F7CA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768DEE9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7854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90CE0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6B3CEF8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1BBF14F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3533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C53E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A8B9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B250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8EA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434099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C62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B62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8F22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F736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141BF69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FB81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68E9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92C3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5E913ED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5E095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5795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ADB85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1C855CA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24DDA5A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A3B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8A45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4FAF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FD98E6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5DF72F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B400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450D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F25F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155F91D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A2E7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614E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720B780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FF6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790D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12BC8F6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7243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95F14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155343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ECA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6ACF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75C7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268E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EC6B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4388887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D0C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1131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28A57CE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531A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3E08E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07E7E22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CBFE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AB57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F968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F8BA5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D0C7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B44DF3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33351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F83EC9" w:rsidRPr="00AB76B4" w14:paraId="1B6C0A5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70F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34405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3E9550CE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9B24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8ED31" w14:textId="77777777" w:rsidR="00F83EC9" w:rsidRPr="00AB76B4" w:rsidRDefault="00F83EC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1FC02867" w14:textId="77777777" w:rsidR="00F83EC9" w:rsidRPr="00AB76B4" w:rsidRDefault="00F83EC9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AADD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C58C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5AA1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9DD9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7938C" w14:textId="77777777" w:rsidR="00F83EC9" w:rsidRPr="00AB76B4" w:rsidRDefault="00F83EC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B42E97" w14:textId="77777777" w:rsidR="00F83EC9" w:rsidRPr="00AB76B4" w:rsidRDefault="00F83EC9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:rsidRPr="00AB76B4" w14:paraId="60B9648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308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4761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4136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096F5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D0178C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272A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637487B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08867F3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ACB731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B1AD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169A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EB9F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1A05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70C81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F83EC9" w:rsidRPr="00AB76B4" w14:paraId="15AED74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D22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6FBF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D844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39800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63F232C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3457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75DD27D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404E711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587A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1D4A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7F35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F474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F83EC9" w:rsidRPr="00AB76B4" w14:paraId="0171CA8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4A4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CBDE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DB8E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5B776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032B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7365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15A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7794844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3851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683F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5423B69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E28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90DD8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4CA4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11DAA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9FF1A3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D9FC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7C07491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AFEB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AC842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1900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E2BF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A86B2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F83EC9" w:rsidRPr="00AB76B4" w14:paraId="5E55EB4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CA7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1868F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3E68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5EB26F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58F048C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4EF42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4FB7F3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BF1F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F59AB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FB82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9AC5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F83EC9" w:rsidRPr="00AB76B4" w14:paraId="486F793A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38C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7F5C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FC33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0FEF5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6F5CB90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37A77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E0C2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54E12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66A0E5F9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36EB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AC2C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14A8B62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889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7505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0FB4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4DA6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18EBE582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06D44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C96A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C736A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27546ED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C227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20CB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81E7CD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83EC9" w:rsidRPr="00AB76B4" w14:paraId="45110DB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B7E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FD1D2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45C12D2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DC5B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C6350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28ED0E9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5371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EE90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DDD6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36C9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8E0B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83EC9" w:rsidRPr="00AB76B4" w14:paraId="669B9349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110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5D9B7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E31F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F036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A22753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8717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4AC1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A65AA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644B01E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4B7E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039F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83EC9" w:rsidRPr="00AB76B4" w14:paraId="52B7F43B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555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C2A0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4C5C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D4337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5CC743DB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63830A7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353646C3" w14:textId="77777777" w:rsidR="00F83EC9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7E456926" w14:textId="77777777" w:rsidR="00F83EC9" w:rsidRPr="00075656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CD7E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B29D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04F54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4950350A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F8D3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91C8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83EC9" w:rsidRPr="00AB76B4" w14:paraId="0A1E27E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541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3322B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92+040</w:t>
            </w:r>
          </w:p>
          <w:p w14:paraId="4AC890BC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5528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C549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5EE62A9A" w14:textId="77777777" w:rsidR="00F83EC9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</w:t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și linia 4 directă </w:t>
            </w:r>
          </w:p>
          <w:p w14:paraId="3EFD388D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136F549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BDBE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FDA4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9EF8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3622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8D4F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F83EC9" w:rsidRPr="00AB76B4" w14:paraId="52358F5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702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5757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75CFE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78085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7EFA5F1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E90A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D9F4ED3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239FC26E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42F2BE44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A1B6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A436A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9233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9739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3E4239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F83EC9" w:rsidRPr="00AB76B4" w14:paraId="4332548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5A9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81ADE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B593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97C8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68B131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8679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05A1C7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3C01CAB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2BCA495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B4773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0C1E5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B541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5F7C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ACE9B8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F83EC9" w:rsidRPr="00AB76B4" w14:paraId="1C6C91B0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876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06C22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10A6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7DD4B" w14:textId="77777777" w:rsidR="00F83EC9" w:rsidRPr="00AB76B4" w:rsidRDefault="00F83EC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E61469B" w14:textId="77777777" w:rsidR="00F83EC9" w:rsidRPr="00AB76B4" w:rsidRDefault="00F83EC9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EA9A3" w14:textId="77777777" w:rsidR="00F83EC9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D1E997A" w14:textId="77777777" w:rsidR="00F83EC9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9F286D4" w14:textId="77777777" w:rsidR="00F83EC9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182B64FC" w14:textId="77777777" w:rsidR="00F83EC9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CDD59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7C49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EB52B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90F4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D179F" w14:textId="77777777" w:rsidR="00F83EC9" w:rsidRPr="00AB76B4" w:rsidRDefault="00F83EC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8602B5D" w14:textId="77777777" w:rsidR="00F83EC9" w:rsidRPr="00AB76B4" w:rsidRDefault="00F83EC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F83EC9" w:rsidRPr="00AB76B4" w14:paraId="1C2DEA4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CD0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E5E73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A5FB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76FD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9411A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415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D5CC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7EABFE8C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1480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5287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F83EC9" w:rsidRPr="00AB76B4" w14:paraId="09DA011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23E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BD9D1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012E5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11D1A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10A4D42E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C9A64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BB23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0B13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74BA43AB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F10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587C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3E56251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F83EC9" w:rsidRPr="00AB76B4" w14:paraId="276AA2B8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43A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8C413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6D54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116D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6C59D87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92E1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AA91CD7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4C435B3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564D0CD0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159E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30B06" w14:textId="77777777" w:rsidR="00F83EC9" w:rsidRPr="00AB76B4" w:rsidRDefault="00F83EC9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AB4AD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2465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2123E4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F83EC9" w:rsidRPr="00AB76B4" w14:paraId="433A0FB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2BD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C678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D2A6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12C8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9351E58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9C28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1E0977F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6C4CD37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8682C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13CD3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72027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9462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55BCD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F83EC9" w:rsidRPr="00AB76B4" w14:paraId="0ECE6B6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E59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A240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50DA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9120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2D5CBB9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533A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FCA5C8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14CFBB1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51607BF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D804AD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4A021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FF37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C288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A6B2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292C364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F26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FA0B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5DFB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33D7F4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7DF0842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0F09D3B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AB76B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12B4B5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6A07A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7278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57E7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1ECF5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5777A0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931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5D961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55612EC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CB8FA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10E22" w14:textId="77777777" w:rsidR="00F83EC9" w:rsidRPr="00AB76B4" w:rsidRDefault="00F83EC9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81ADA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AD14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B271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8AF0B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030A8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2546CDC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54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1E45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2EE78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36941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3399BF9A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83A62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4FC4875C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9B262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D2AE6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39676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0361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F83EC9" w:rsidRPr="00AB76B4" w14:paraId="19A4A96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BCC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62F2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C9CE0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8B1AD0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04906473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26A3CCF" w14:textId="77777777" w:rsidR="00F83EC9" w:rsidRPr="00AB76B4" w:rsidRDefault="00F83EC9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BB169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5C1C550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B626F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C040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37A39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4DC4F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965B01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958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A7C6C" w14:textId="77777777" w:rsidR="00F83EC9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FD2C" w14:textId="77777777" w:rsidR="00F83EC9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0454D5" w14:textId="77777777" w:rsidR="00F83EC9" w:rsidRPr="00AB76B4" w:rsidRDefault="00F83EC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12372CAC" w14:textId="77777777" w:rsidR="00F83EC9" w:rsidRPr="00AB76B4" w:rsidRDefault="00F83EC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69B98C49" w14:textId="77777777" w:rsidR="00F83EC9" w:rsidRPr="00AB76B4" w:rsidRDefault="00F83EC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7C981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A0C70" w14:textId="77777777" w:rsidR="00F83EC9" w:rsidRPr="00AB76B4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C15D4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102E4AA6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2739B" w14:textId="77777777" w:rsidR="00F83EC9" w:rsidRPr="00AB76B4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9EF15" w14:textId="77777777" w:rsidR="00F83EC9" w:rsidRDefault="00F83EC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5AB2EA1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B2A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18948" w14:textId="77777777" w:rsidR="00F83EC9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C4AE0" w14:textId="77777777" w:rsidR="00F83EC9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C1444D" w14:textId="77777777" w:rsidR="00F83EC9" w:rsidRPr="00AB76B4" w:rsidRDefault="00F83EC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0D65F80C" w14:textId="77777777" w:rsidR="00F83EC9" w:rsidRDefault="00F83EC9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98F12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A226D8B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15CB1" w14:textId="77777777" w:rsidR="00F83EC9" w:rsidRPr="00AB76B4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DBB0F" w14:textId="77777777" w:rsidR="00F83EC9" w:rsidRPr="00AB76B4" w:rsidRDefault="00F83EC9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DF03C" w14:textId="77777777" w:rsidR="00F83EC9" w:rsidRPr="00AB76B4" w:rsidRDefault="00F83EC9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61A12" w14:textId="77777777" w:rsidR="00F83EC9" w:rsidRDefault="00F83EC9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B39E56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A3F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0CBAB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2A92148C" w14:textId="77777777" w:rsidR="00F83EC9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B05E4" w14:textId="77777777" w:rsidR="00F83EC9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DDD29" w14:textId="77777777" w:rsidR="00F83EC9" w:rsidRPr="00AB76B4" w:rsidRDefault="00F83EC9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A45DD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6EC34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05437" w14:textId="77777777" w:rsidR="00F83EC9" w:rsidRPr="00AB76B4" w:rsidRDefault="00F83EC9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BAD35" w14:textId="77777777" w:rsidR="00F83EC9" w:rsidRPr="00AB76B4" w:rsidRDefault="00F83EC9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07AF5" w14:textId="77777777" w:rsidR="00F83EC9" w:rsidRDefault="00F83EC9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41005B8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05B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330C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210B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80396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E79C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3349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56882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7647338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1402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E35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6B294D5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FD8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1A8F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CCB4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B0173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5B76CB47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1552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C0BF13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27C9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3699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624B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358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2F930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F83EC9" w:rsidRPr="00AB76B4" w14:paraId="4935364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C09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0834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8CCE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6A784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439580B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760B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3C638D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EE98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1583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36D4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461D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5B14A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83EC9" w:rsidRPr="00AB76B4" w14:paraId="669F2411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C85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29D6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E470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987923" w14:textId="77777777" w:rsidR="00F83EC9" w:rsidRDefault="00F83EC9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236C357E" w14:textId="77777777" w:rsidR="00F83EC9" w:rsidRPr="00AB76B4" w:rsidRDefault="00F83EC9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CED5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97F1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D6B73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1A9FE94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6169A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DCD7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24F1ECA9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8CF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7FC68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210AF45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D17FB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9DD89D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68BF678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227B481D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E8A574D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40BD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76CC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60709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8A2D5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B8EC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451868B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C85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28D3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630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200A1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61EEF39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70385D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1E2A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0DD18CF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3B1AC21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C93DF3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62C8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7D73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8497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68CE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596BB01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E70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93B7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A910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5B9DAE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18BCDCA7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9AE3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114E1D2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CC0FD1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12BB383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8B1C2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82B2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C628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D2D2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B96BD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F83EC9" w:rsidRPr="00AB76B4" w14:paraId="463284F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1BD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B53B4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4AF7095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F20F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1221C" w14:textId="77777777" w:rsidR="00F83EC9" w:rsidRPr="00AB76B4" w:rsidRDefault="00F83EC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67FB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E5D6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2350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903A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D89F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723572A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1FC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498B2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2B85D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277723" w14:textId="77777777" w:rsidR="00F83EC9" w:rsidRPr="00AB76B4" w:rsidRDefault="00F83EC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6512721F" w14:textId="77777777" w:rsidR="00F83EC9" w:rsidRPr="00AB76B4" w:rsidRDefault="00F83EC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0B7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2C0C2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9A01A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1CFFE62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E394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8D022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62D4B2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5E3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5530D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01474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D945C" w14:textId="77777777" w:rsidR="00F83EC9" w:rsidRPr="00AB76B4" w:rsidRDefault="00F83EC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4B716EAE" w14:textId="77777777" w:rsidR="00F83EC9" w:rsidRPr="00AB76B4" w:rsidRDefault="00F83EC9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FDA5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8CA6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96FC3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41217B5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55082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E62E4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66E0D4A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756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8670E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642E1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06D74" w14:textId="77777777" w:rsidR="00F83EC9" w:rsidRPr="00AB76B4" w:rsidRDefault="00F83EC9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E33F26C" w14:textId="77777777" w:rsidR="00F83EC9" w:rsidRPr="00AB76B4" w:rsidRDefault="00F83EC9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8200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1A40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F7C10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43673686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37BCF" w14:textId="77777777" w:rsidR="00F83EC9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198D4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279348F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04F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7EEF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7B486FF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D6ECB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901D9E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18CCEEE6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08F59F63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1F0446C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DCA9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BC4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47C1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A297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5BEA2" w14:textId="77777777" w:rsidR="00F83EC9" w:rsidRPr="00AB76B4" w:rsidRDefault="00F83EC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3B6EFEC1" w14:textId="77777777" w:rsidR="00F83EC9" w:rsidRPr="00AB76B4" w:rsidRDefault="00F83EC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2C300AE8" w14:textId="77777777" w:rsidR="00F83EC9" w:rsidRPr="00AB76B4" w:rsidRDefault="00F83EC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4A1F231F" w14:textId="77777777" w:rsidR="00F83EC9" w:rsidRPr="00AB76B4" w:rsidRDefault="00F83EC9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5B0DAF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B48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175BD" w14:textId="77777777" w:rsidR="00F83EC9" w:rsidRPr="00AB76B4" w:rsidRDefault="00F83EC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E8D35" w14:textId="77777777" w:rsidR="00F83EC9" w:rsidRPr="00AB76B4" w:rsidRDefault="00F83EC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BF0E9" w14:textId="77777777" w:rsidR="00F83EC9" w:rsidRPr="00AB76B4" w:rsidRDefault="00F83EC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B5FF80" w14:textId="77777777" w:rsidR="00F83EC9" w:rsidRPr="00AB76B4" w:rsidRDefault="00F83EC9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797DC" w14:textId="77777777" w:rsidR="00F83EC9" w:rsidRPr="00AB76B4" w:rsidRDefault="00F83EC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99BE7" w14:textId="77777777" w:rsidR="00F83EC9" w:rsidRPr="00AB76B4" w:rsidRDefault="00F83EC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EC39C" w14:textId="77777777" w:rsidR="00F83EC9" w:rsidRPr="00AB76B4" w:rsidRDefault="00F83EC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6CB31794" w14:textId="77777777" w:rsidR="00F83EC9" w:rsidRPr="00AB76B4" w:rsidRDefault="00F83EC9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C75CA" w14:textId="77777777" w:rsidR="00F83EC9" w:rsidRPr="00AB76B4" w:rsidRDefault="00F83EC9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F84F2" w14:textId="77777777" w:rsidR="00F83EC9" w:rsidRPr="00AB76B4" w:rsidRDefault="00F83EC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97C2B73" w14:textId="77777777" w:rsidR="00F83EC9" w:rsidRPr="00AB76B4" w:rsidRDefault="00F83EC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2B9BDE6E" w14:textId="77777777" w:rsidR="00F83EC9" w:rsidRPr="00AB76B4" w:rsidRDefault="00F83EC9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F83EC9" w:rsidRPr="00AB76B4" w14:paraId="1475FE0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B1C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6DB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015C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10E071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3E7F24C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26B9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73BE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1ECE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A278B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BE03B" w14:textId="77777777" w:rsidR="00F83EC9" w:rsidRPr="00AB76B4" w:rsidRDefault="00F83EC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F83EC9" w:rsidRPr="00AB76B4" w14:paraId="12A742C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BD5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27CF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FBDD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F35D0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8442FD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4AECB063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798E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1FF6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00DD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447F37C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BF59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2D9F" w14:textId="77777777" w:rsidR="00F83EC9" w:rsidRPr="00AB76B4" w:rsidRDefault="00F83EC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337F418" w14:textId="77777777" w:rsidR="00F83EC9" w:rsidRPr="00AB76B4" w:rsidRDefault="00F83EC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9C1390" w14:textId="77777777" w:rsidR="00F83EC9" w:rsidRPr="00AB76B4" w:rsidRDefault="00F83EC9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F83EC9" w:rsidRPr="00AB76B4" w14:paraId="51B1CFD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4A8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9DC4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49BAF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56722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2726609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1233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0170B47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7647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6D88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E163B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77EB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C535E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F83EC9" w:rsidRPr="00AB76B4" w14:paraId="7C04C67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145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B3D8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3E5D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8550B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376F7C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CE2E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2769FF7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9D3D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FC82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D4D3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9004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CCFCA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F83EC9" w:rsidRPr="00AB76B4" w14:paraId="13A101A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A77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C1B6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3688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EEBCEC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DD2592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794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540442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0D8452B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2865B3D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1CB0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7A2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702F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A7A4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A2C65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F83EC9" w:rsidRPr="00AB76B4" w14:paraId="62EBF89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470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6857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B5A0F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AC8E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969ABB1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C8F7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F48FD8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4204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8238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6FD8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912F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0498547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F83EC9" w:rsidRPr="00AB76B4" w14:paraId="3E42E81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C9F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DE8E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C67F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DC5EB8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82A8E7C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91C7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59B6C18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C056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82FA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A42A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C316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90E8E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F83EC9" w:rsidRPr="00AB76B4" w14:paraId="0BE5E7A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7B5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BE4D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7E2D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D5B21D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D1EC6DE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025A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1BDB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77F2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5D03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187A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AECC7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F83EC9" w:rsidRPr="00AB76B4" w14:paraId="53F1953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2BB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AE5D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06B8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DB097E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307F7A0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3683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24E4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4E5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7059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E759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F83EC9" w:rsidRPr="00AB76B4" w14:paraId="3D87A60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5E4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DBB3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A0C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EB681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1A0592AD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8B98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2899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86D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6006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9895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F83EC9" w:rsidRPr="00AB76B4" w14:paraId="2D40DB9F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398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3964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82DE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B4EAA8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49AE14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268F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141C0B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A34E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C12E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EF0E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DA45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D67B3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F83EC9" w:rsidRPr="00AB76B4" w14:paraId="7218F8C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2DE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C4AF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4C13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1552DE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818DA1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7C73EDE9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AF50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6473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C0C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1389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47F0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54EF95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D5CC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C769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E38D9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E7CD7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3C18ED8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3391B4A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D6A9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F654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DD5E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2ADD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5000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2A5BC3B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4E8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2702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31E58ED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4AB1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435510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8230EE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F36F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D72E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E16C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DC59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1E2F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16C6544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211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617C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40DAD04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553B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18789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2D79AD7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BFD5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337F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6E98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8CD7C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FDCC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7D382BF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FD6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67CC3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58FD453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4486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AB54B" w14:textId="77777777" w:rsidR="00F83EC9" w:rsidRPr="00AB76B4" w:rsidRDefault="00F83EC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63B9CD38" w14:textId="77777777" w:rsidR="00F83EC9" w:rsidRPr="00AB76B4" w:rsidRDefault="00F83EC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C86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F7A0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836A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4962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143F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F83EC9" w:rsidRPr="00AB76B4" w14:paraId="2EF3642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BF5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611A6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281FF66E" w14:textId="77777777" w:rsidR="00F83EC9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DADC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419B7D" w14:textId="77777777" w:rsidR="00F83EC9" w:rsidRPr="00AB76B4" w:rsidRDefault="00F83EC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9F6FABA" w14:textId="77777777" w:rsidR="00F83EC9" w:rsidRPr="00AB76B4" w:rsidRDefault="00F83EC9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D963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7FA3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617B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8D99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05757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69AEDBE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BA7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FCEC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BCCA9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B71D41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44EA0062" w14:textId="77777777" w:rsidR="00F83EC9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01D8B2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0A2B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0671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F677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57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660</w:t>
            </w:r>
          </w:p>
          <w:p w14:paraId="11D1547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13178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387D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28F2051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31D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FE7C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BEC6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D8F1DA" w14:textId="77777777" w:rsidR="00F83EC9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</w:t>
            </w:r>
          </w:p>
          <w:p w14:paraId="5FC30824" w14:textId="77777777" w:rsidR="00F83EC9" w:rsidRPr="00AB76B4" w:rsidRDefault="00F83EC9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C460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6C15F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5430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45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7D889A5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5C3AF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106E4" w14:textId="77777777" w:rsidR="00F83EC9" w:rsidRPr="00AB76B4" w:rsidRDefault="00F83EC9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713FE9E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EA6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0169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4C3055A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2F8F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58A33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3A338D2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C28E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AF8AB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998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8AEF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D8BF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6322B0F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6AC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A234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7D48F8D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049D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CC9C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8F635C1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9121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8DD0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4C82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FAC93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C81E2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7DF85F5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522CD1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F83EC9" w:rsidRPr="00AB76B4" w14:paraId="0B6EB94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C3C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19CA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38ED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AB44E3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0B7EAB8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8406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C674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29B7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A02A5B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CC2B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5A5EA" w14:textId="77777777" w:rsidR="00F83EC9" w:rsidRDefault="00F83EC9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F1AE2E4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7F3059" w14:textId="77777777" w:rsidR="00F83EC9" w:rsidRPr="00AB76B4" w:rsidRDefault="00F83EC9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F83EC9" w:rsidRPr="00AB76B4" w14:paraId="7300F94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7E5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95CC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9B062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109B3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8201B6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2C7E04A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42E4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A9F565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1546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0B23C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2A36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481B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7F633DC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3B0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CC5A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33281A5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69687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9919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3DBF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AB22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2569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FD9EE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876D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730D2A0E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5C2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BFBE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AF92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A4FDCB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3A95087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3279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23F1F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406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478ED6D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3DE9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F892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115B1AF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3E3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6A9D0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DED3E46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AAF43" w14:textId="77777777" w:rsidR="00F83EC9" w:rsidRPr="00AB76B4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28125" w14:textId="77777777" w:rsidR="00F83EC9" w:rsidRPr="00AB76B4" w:rsidRDefault="00F83EC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7414030" w14:textId="77777777" w:rsidR="00F83EC9" w:rsidRPr="00AB76B4" w:rsidRDefault="00F83EC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6D481972" w14:textId="77777777" w:rsidR="00F83EC9" w:rsidRDefault="00F83EC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02052A78" w14:textId="77777777" w:rsidR="00F83EC9" w:rsidRPr="0068517F" w:rsidRDefault="00F83EC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B0168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1B505" w14:textId="77777777" w:rsidR="00F83EC9" w:rsidRPr="00AB76B4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A612C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EC574" w14:textId="77777777" w:rsidR="00F83EC9" w:rsidRPr="00AB76B4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9BF44" w14:textId="77777777" w:rsidR="00F83EC9" w:rsidRDefault="00F83EC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3CB8285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63027F5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FF6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3B01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73980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75A07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F9AD610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3146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556483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DFEB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2637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DA42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FCF5A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F83EC9" w:rsidRPr="00AB76B4" w14:paraId="67D4EF7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300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B6D50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D57C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ED2C3C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FC6C374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501D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D63B67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C09F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7F413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B231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F01C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F83EC9" w:rsidRPr="00AB76B4" w14:paraId="5714B57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617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F567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508A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B96D9F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54AF31C5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5379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901B02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D43D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B07D8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8C195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7625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7E504FB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6F5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39B99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6B85167E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CDEC6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B4DA3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E3BDB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B3201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A0424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DA04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9F33F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9A5879D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76B154F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72A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2190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64A7A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B4019D" w14:textId="77777777" w:rsidR="00F83EC9" w:rsidRPr="00AB76B4" w:rsidRDefault="00F83EC9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EAEF7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B05C9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B182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196+100</w:t>
            </w:r>
          </w:p>
          <w:p w14:paraId="083B98A1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B0824" w14:textId="77777777" w:rsidR="00F83EC9" w:rsidRPr="00AB76B4" w:rsidRDefault="00F83EC9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43AFF" w14:textId="77777777" w:rsidR="00F83EC9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6683475" w14:textId="77777777" w:rsidR="00F83EC9" w:rsidRPr="00AB76B4" w:rsidRDefault="00F83EC9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7CB31E0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4F66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E68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452B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69B6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Malu Mare -</w:t>
            </w:r>
          </w:p>
          <w:p w14:paraId="4023FB6F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+ linia 5 directă </w:t>
            </w:r>
          </w:p>
          <w:p w14:paraId="3F719C5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Cap. X peste sch. 1,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7158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0C8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65B45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199+800</w:t>
            </w:r>
          </w:p>
          <w:p w14:paraId="71D85EE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E836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440C3" w14:textId="77777777" w:rsidR="00F83EC9" w:rsidRDefault="00F83EC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2F56F13" w14:textId="77777777" w:rsidR="00F83EC9" w:rsidRPr="00AB76B4" w:rsidRDefault="00F83EC9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4618E385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71C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8159C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5E09D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ABB81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2C265D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C9728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93C3A5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0697893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7E77690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6061DC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73B0E6C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6491724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DAB4F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5C212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71617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B5BD6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3F3096E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2FC96B4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3E7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2D45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89F24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1FE58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9B6641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2B52C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5A125B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0D52EF9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BDFFC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09FD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5BC95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47FD3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A61643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CC1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B69DF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D7FAF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443A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5763462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87889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89089D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0597D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9DC6B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DCAD7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F6E84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38A01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F83EC9" w:rsidRPr="00AB76B4" w14:paraId="2E828A0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B37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472D5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A2AE3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02E88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6A017E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C1D8F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ADC36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2E961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41EA3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C340B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963BD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F83EC9" w:rsidRPr="00AB76B4" w14:paraId="3F29D17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65F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5481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FEB8D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06BDE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1B0ACB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DF129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D82AF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F4AA2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30A05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84F5E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DADBA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F83EC9" w:rsidRPr="00AB76B4" w14:paraId="5098151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96D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2CB30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47DD722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71351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0F3F1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AF395D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C74B9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AACF0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D4C86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18421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ABC80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4025179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0804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F83EC9" w:rsidRPr="00AB76B4" w14:paraId="111C3D8F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022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B18AD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287F2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39AB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744A1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34BDAF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01C9B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8A940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5CBD2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D19CB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761BF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F83EC9" w:rsidRPr="00AB76B4" w14:paraId="1FA2EC9F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547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1F37F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B1E2C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6D2E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E5A82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56FED6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1F2719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FC6F0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3CD3E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996B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C1DF5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F83EC9" w:rsidRPr="00AB76B4" w14:paraId="2A134CA4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509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8BF5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6201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8F7E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CAA7E2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B785D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5295C4B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A7C0B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994DC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4A8E1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39A8F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F83EC9" w:rsidRPr="00AB76B4" w14:paraId="240184A7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0BA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7C5BA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D559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DB68C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24F603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2A706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5927CE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2FBA5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0C044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0DEB5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0B567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F83EC9" w:rsidRPr="00AB76B4" w14:paraId="40F02520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B79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1C2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BB72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BE03F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4AA3E4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3B15D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57FD86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00A5D521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4EDF620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68083118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1D505AAF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3B3C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5C39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C9AC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B470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206C8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:rsidRPr="00AB76B4" w14:paraId="057D4A36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0B4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7582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E69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65F5B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9902CD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63444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DDFD298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EEC6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02DC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9A0A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62E8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54639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:rsidRPr="00AB76B4" w14:paraId="13B6140F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AF7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D3F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0693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A1638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075331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6313B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B748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2716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5D62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5B6E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7A9DCD0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450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5B7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1696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55C6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3C78A6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666B8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B6F62A2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3B27A6C3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B354C5F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46BFC7EE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4665D332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4B6407EB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5790ABA5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6415BAA5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30A646C0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5026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ADEC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211C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1A93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E537E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:rsidRPr="00AB76B4" w14:paraId="6194A53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EC3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8EB3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3C89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3F4A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732D2DF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93646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3EB3D14E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137167D1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8858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78C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A7DE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D4A4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568E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:rsidRPr="00AB76B4" w14:paraId="767F593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4CE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662A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27CE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4D74A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6D818F0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9B1C7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E0D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008E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3EB33E2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3E7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DA1A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C2084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534B7E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0FB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C86B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44C8E1A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5FFD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B3AC3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0BE2E27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1A17E92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8F7F5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D239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BD49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7723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439E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86F5CE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:rsidRPr="00AB76B4" w14:paraId="6C6AFC1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A99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29BB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B9CD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D694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2DDB6D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B55D4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3D8810F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3DBC42A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41013D13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6790D61F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3436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D554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C771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20E3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0831C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F83EC9" w:rsidRPr="00AB76B4" w14:paraId="7D99AE3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67CF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4E28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323D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33D8C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610686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1A835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F1ED7F7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1D4FE8FD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9E59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A784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3FC4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1FF2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15EFB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F83EC9" w:rsidRPr="00AB76B4" w14:paraId="4672CE0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896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AA2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1CC1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FD0A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4514238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4E1B8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0740F3C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93DE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876E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52C7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6C65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F83EC9" w:rsidRPr="00AB76B4" w14:paraId="5E02BA87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53D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727E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2C4D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46A34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AF3C57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A85A6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441605F9" w14:textId="77777777" w:rsidR="00F83EC9" w:rsidRPr="00AB76B4" w:rsidRDefault="00F83EC9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0050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E13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DBD5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53E7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8969D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54AF23F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:rsidRPr="00AB76B4" w14:paraId="4BCAFEBE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AF0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A4FA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F846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F7344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A9CEE2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9BC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207D658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DEB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8C65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D912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6832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A1231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F83EC9" w:rsidRPr="00AB76B4" w14:paraId="0643607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A85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72D2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5AC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7FB9E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D0B2B8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0DF3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0D0E5C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190CBD9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32FA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766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226A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1533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F83EC9" w:rsidRPr="00AB76B4" w14:paraId="103A5F54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9BF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07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5B59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47ED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BE2797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A73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B19EB7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5C6C476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40FCBD7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C95A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52B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E9AB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305C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7150E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F83EC9" w:rsidRPr="00AB76B4" w14:paraId="0773F881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DB1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C65A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26E3C9C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F92C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6DE54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4602D07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DA4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352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6052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0061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6ECF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62DE5BC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0F09141B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0F1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D59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D095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BC6A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333137D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0238AD1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53543D3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D513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224A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48A1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F53288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7243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4B24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1E787AB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F83EC9" w:rsidRPr="00AB76B4" w14:paraId="54B795B5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FDD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A02A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3D42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CF753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5D0F25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E876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8CDDF1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3CF4AA0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12AE61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35C9F8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0538D5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1B7B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C0E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F1F5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C96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20021B9E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2A2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EFF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8AF7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10AAB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873298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450D904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3464413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6C3E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573F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B3C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3CC7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7855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E33B163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2FC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8962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619D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ADAC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7927AD3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C84A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8B4C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C418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A1BC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9266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0F1B87E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E6A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462C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3AEEB0F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85F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88FA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8BBEB7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CA8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6F4F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02E0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5E127FE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1DE6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E815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4E35CC7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7EF47D07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F634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0B32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49C2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67F1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B96A52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A45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1966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4099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107FEE3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1CB0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D33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F83EC9" w:rsidRPr="00AB76B4" w14:paraId="5C71FE0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819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11DB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D3D6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1AAA4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6202852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15BA5D6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E933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2411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77A8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453D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19EB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BDDF9C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844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E4593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233FF19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3275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A9CC8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6F1894F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872F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0666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50EA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FEDF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8F9A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77A783E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4CC4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D3FA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F68D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C6006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1F09883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C87C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2455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B2F9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61FC850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9001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641C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2C5A2479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2FB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FC1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83D0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A385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1ED14D8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5E983D0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9776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77A8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5208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EBD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12B6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F60B60A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EF9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4CE6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15DEB31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8336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28879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54E6031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190C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AF83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0D6A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7B6D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EE8D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0E28696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661AEC5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6FC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01BF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D153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93B3F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A6B615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3492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2B9A86F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82F6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90C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226F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EAC0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1B370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F83EC9" w:rsidRPr="00AB76B4" w14:paraId="701B19B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EB6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B40D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3F01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EF919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EB0BD1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2415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37A2874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D216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98D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ED53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6242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45B41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F83EC9" w:rsidRPr="00AB76B4" w14:paraId="616CE342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89B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2345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99D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FA0D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C7A737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CA17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69BC276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F8E7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8C64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BF01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712E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BF7C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83EC9" w:rsidRPr="00AB76B4" w14:paraId="5AB6AF8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38A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4A10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16A6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9B860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3716C2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EAA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8488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374A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E1B8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3F32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E2D2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F83EC9" w:rsidRPr="00AB76B4" w14:paraId="36CB2E9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5D0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5BBF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8FE8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2A189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0AFE9A6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475F55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23D5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1A06E1B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DA6B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524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F716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E219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CFC077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378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E3C5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4A6DDC2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48CE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D681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1F4FC20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367C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1F47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C86F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3B19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0B63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09D5896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612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12B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259E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0F7C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087F1C2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81C9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281CF86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7A72B92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1E35BAF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0E51D58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90F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8814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558A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6541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E64DD9C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A02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D6FD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8D1D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360DA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0FB77C0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0D1D7AF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2796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8E01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A244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F9C8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4B8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71F4EC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960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60A7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1CCC70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35B0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7CE3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153E25E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13C0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7BC7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613B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F68A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F0E0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0A0A45A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F83EC9" w:rsidRPr="00AB76B4" w14:paraId="6724B74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98E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C1FD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16BD8F9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A2E3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C64E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6686BE3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D1FD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B25A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0CB3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FE7F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224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70C5965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3E9601F2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29C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7DBB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B65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772BC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38D75B0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38CB8D9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4556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654CAE4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5ADA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4E3A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E1F5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408E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8E3FB19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891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817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A6C8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42401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00A1DCD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5CA120A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F9C7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0D32E3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0E6C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1F7E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FEE5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7A43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7C187E37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A02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01F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51D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52076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59F336C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6289AF9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1DCE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4924EB8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86C70D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09C1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06DC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136B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C5A1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547E463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F2B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28F0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2355E7F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DD0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A3D8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5F96220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542A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B237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D40F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0F87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835A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6B3E6A3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3D416897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156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6232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02F4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22D4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707FD40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53B0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44E731F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4E59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98EC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8357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93FF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8109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F83EC9" w:rsidRPr="00AB76B4" w14:paraId="0D429109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4CB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AA70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5C1F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F944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4071B7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5714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5EC6C05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D17B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32F4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99D4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432A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789D9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F83EC9" w:rsidRPr="00AB76B4" w14:paraId="382324E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BE6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EDE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2C690C1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080E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DF58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22A0630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3E57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73C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1652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2B43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9093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585479E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567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CE55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6647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7FAE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D00233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4953C58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DB00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6E5AF5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37C8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E546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83D1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CA78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5D62CEED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71A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1D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C727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30CD6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94581E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624D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1D0FE10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7FD9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7767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8CEC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1ABC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285C1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F83EC9" w:rsidRPr="00AB76B4" w14:paraId="339E58D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46B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BCF6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056D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B1622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6106F4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8E3B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194817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70BC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C3D9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4B7A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6790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BDE8F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F83EC9" w:rsidRPr="00AB76B4" w14:paraId="677DEDB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051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4A9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7876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1A50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3C82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28B1F06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D61A6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641E28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B1FF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5396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881A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3D8C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6C116CE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738C46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F83EC9" w:rsidRPr="00AB76B4" w14:paraId="11A58B7F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683D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CA59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C36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D3FC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8357F3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575DBEA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852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72860E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231B51B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ACFB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F917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BA6D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B890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A1D5A7E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548E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B720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17C4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8DF6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82F035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1EA06FA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76ED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4893476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62CF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768E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4A3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F0EF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D1F85E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61E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A85E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EFF3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1280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5119B94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2E6F5F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6347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EC83E4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A23B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8782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70A4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1F48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855A80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260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25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CFCA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63F0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9BDDD7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718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0393CF1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D2F9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7026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407C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A44E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61A72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F83EC9" w:rsidRPr="00AB76B4" w14:paraId="190FEA97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FFB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B1F7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6C4402F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2573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485CC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091D086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923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B20E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AFE8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3B0D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36D6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65CA32E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AB76B4" w14:paraId="422AEB02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637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ED5E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7A81797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E26B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C136B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465DEA3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1BEE4B7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1FD2032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56CEB5D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5323FE4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EFAE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D501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6046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2D36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512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113F5000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94E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C22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1444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6590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025127B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DAC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EC31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E71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2A99795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0C84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F7B0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2B094B33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DA0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52A1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B9AC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CCAA0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FA3355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03432FC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D2D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D2E4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4EC4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426A1AA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CE9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F4C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C85909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F83EC9" w:rsidRPr="00AB76B4" w14:paraId="4CEBDAD3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A2B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C3E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460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6AD64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2AA3B1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94256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362AF70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3BF13F7E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311D9C84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80A4254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1C9F6A35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A36F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C698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9C6F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311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19B97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F83EC9" w:rsidRPr="00AB76B4" w14:paraId="6AC43C05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A20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2A4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CB22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9B992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F20DD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2ACCB3B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39FD3D2C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0974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95F6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DEAF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C5CA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1A3D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F83EC9" w:rsidRPr="00AB76B4" w14:paraId="15789D57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8BD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5ADD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A39E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BA92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6BB6433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E9330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DA18768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18D47AFF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2A7F56CA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7231482A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67AA69B8" w14:textId="77777777" w:rsidR="00F83EC9" w:rsidRPr="00AB76B4" w:rsidRDefault="00F83EC9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6986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26C9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D5C6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FFE4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DA5EE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F83EC9" w:rsidRPr="00AB76B4" w14:paraId="4527870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D40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A8D3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9840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AC7B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B5CF37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77F55F0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C0D0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F9C8BE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FE5E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37F3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573C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81FC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48736E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10A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CDE7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E4D9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B4ABE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0F344A7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4186C0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50B0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403A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BD7E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7B84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4539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8B2556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D3A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D7D6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2032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0F1A3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116CF14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0964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4941A35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51FD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475D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AA6F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4C32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0F6C1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F83EC9" w:rsidRPr="00AB76B4" w14:paraId="521A8C95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CF8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FF44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A8B1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27395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BCF90B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00C6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5818CDB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8E0D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564A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3336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712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F83EC9" w:rsidRPr="00AB76B4" w14:paraId="7D9C6923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1F3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B9C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DF18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D8270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E5E26F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9890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61DAAD7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E1CA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E0BC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5EA3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6360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73E81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F83EC9" w:rsidRPr="00AB76B4" w14:paraId="478D70F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644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65F6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690E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2381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0BE0D7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6680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4A2261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0B9D341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28E50B4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EC5A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2C66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34D8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2905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47E79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F83EC9" w:rsidRPr="00AB76B4" w14:paraId="597B9058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820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03FA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5CB5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6D03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4EDF121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4FD9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640E3B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426CD23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9C06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623C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666C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1949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3E5CD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F83EC9" w:rsidRPr="00AB76B4" w14:paraId="10B587EF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78A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B769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24314E8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D87E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74598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4A9A6B8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211AEBD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20D63E8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93C9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7847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1A7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1B2F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A590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377EB4E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860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DDEA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49EE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056F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394F5C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6C2E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1C8F83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48B8EF4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F8CE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DFA5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90BC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6CCE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7562889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8BC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1A35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4F35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A902B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0AD8F3D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FCA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38E5490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4F2EC6B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50893C8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BE40B2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368C46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3E8642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7E26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515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0857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CF56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90569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F83EC9" w:rsidRPr="00AB76B4" w14:paraId="49BF3465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CF2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24F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520F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DE141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42B4D1C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1887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CA1F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E095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970E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D122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A65ECD8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DDA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A57F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E87D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CF6A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261E3D9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D2E5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83FD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6BCD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7E09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0FD1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8B3B1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F83EC9" w:rsidRPr="00AB76B4" w14:paraId="269DE58D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E2F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04A3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D253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7A3A2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60169FD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F16F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087A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0D28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A771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8721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98C8F73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1C1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EEF0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4DAB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B7DCB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339B863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9B4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2DEC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A2A6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87EC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4E4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20D6E4D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FD6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03A7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FEB5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73D84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513CB85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8C35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0E9A88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251E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CDA1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88A8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6A6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A6D21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F83EC9" w:rsidRPr="00AB76B4" w14:paraId="3F55CF39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962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DF05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93C6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F014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31FD92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B86E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28FC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1980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3531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7528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F83EC9" w:rsidRPr="00AB76B4" w14:paraId="7026082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90C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EF32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3ABA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0C5F1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53A8A4C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8C1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9E6E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B6EB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2B9D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168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274F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F83EC9" w:rsidRPr="00AB76B4" w14:paraId="4E6608DF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DE3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E00F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25977F2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61EA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032BC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74B31C2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BDA1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B4B3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0B40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6412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DAD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3899FFD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31C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6305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902D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E193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0EDB290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1D2A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0EBB13B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0B63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B282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1628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90A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C653C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F83EC9" w:rsidRPr="00AB76B4" w14:paraId="3853998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B6F7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F4DA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275A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F76E4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654EEDB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16CD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71B9C0F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C681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1582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E988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DF87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60BD8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F83EC9" w:rsidRPr="00AB76B4" w14:paraId="68421CA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377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BE05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A8EA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A03C3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A33F59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2286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EB4E33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E839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BD97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2128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E9C2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128E0B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F83EC9" w:rsidRPr="00AB76B4" w14:paraId="7950B02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3D41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7CE9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6EAE3B5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8794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C1D45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1AFBD9E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2897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1912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B1C2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2DB0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A836C" w14:textId="77777777" w:rsidR="00F83EC9" w:rsidRPr="00AB76B4" w:rsidRDefault="00F83EC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69921CC4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CEC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0315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26F7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C9ED6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53A69BA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F52D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9691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10AD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9CD7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D507D" w14:textId="77777777" w:rsidR="00F83EC9" w:rsidRPr="00AB76B4" w:rsidRDefault="00F83EC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0BF5A39B" w14:textId="77777777" w:rsidR="00F83EC9" w:rsidRPr="00AB76B4" w:rsidRDefault="00F83EC9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F83EC9" w:rsidRPr="00AB76B4" w14:paraId="5055D92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728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4916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A75D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7315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338BA81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C9F5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5239F21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40A72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62BF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0F8A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EC29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C7BC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9B744A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DF8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2F0A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7885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B56E1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2E4DE431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7F23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6654B7B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9ED0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7332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26AE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C3D4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4E1CB69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8FA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4F31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E438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C2204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45E575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A24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54F4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F20C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823F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7A54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8B53D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F83EC9" w:rsidRPr="00AB76B4" w14:paraId="6CD13AC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F4B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9978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6CC5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B001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3AEAF2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1FAF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68862F2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899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85C0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016B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3787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604F5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F83EC9" w:rsidRPr="00AB76B4" w14:paraId="6216787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297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BF0A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D285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8259D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3BE6A9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B437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A284A0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26ACDCE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50A3C5D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35E991D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5C8D8D1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3D69D7D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20890C1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1E42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9F06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76EA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D36C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DBC4B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F83EC9" w:rsidRPr="00AB76B4" w14:paraId="2EB6A8B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90B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6C9F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FDA2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0216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11BEE24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AD66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A10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2710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7C6D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39B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8A464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F83EC9" w:rsidRPr="00AB76B4" w14:paraId="6646FFC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8B0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8C8B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8A0B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A9977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2F23AEAE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120E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71F2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2AC4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6FCF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3C19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975FE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F83EC9" w:rsidRPr="00AB76B4" w14:paraId="07B7DFF6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CF4D7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C5FD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6AEF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8372C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51D8157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D2F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BB2F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CED4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827F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31BA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F83EC9" w:rsidRPr="00AB76B4" w14:paraId="14F09DA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178622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18ED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0677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9E89B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0E15F58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8A01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DA29C1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424A595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39527A0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F6DE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8F6B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D873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A61A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3631BE8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DDF28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E08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7E54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745845" w14:textId="77777777" w:rsidR="00F83EC9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576B29B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CBC8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97FD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BA5C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362F4D2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013E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8885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993625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F83EC9" w:rsidRPr="00AB76B4" w14:paraId="3DC2C3E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6685E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CA2D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133A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D87EE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9B5A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A3E3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21542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644D1" w14:textId="77777777" w:rsidR="00F83EC9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AD6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F83EC9" w:rsidRPr="00AB76B4" w14:paraId="496EC82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E2A77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FA1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15BE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FF053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791E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527F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B9297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36C7E" w14:textId="77777777" w:rsidR="00F83EC9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6079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F83EC9" w:rsidRPr="00AB76B4" w14:paraId="675AD1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009FBC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CD1E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D664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18B59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A290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4077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E7277" w14:textId="77777777" w:rsidR="00F83EC9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9EEBC" w14:textId="77777777" w:rsidR="00F83EC9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882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F83EC9" w:rsidRPr="00AB76B4" w14:paraId="588249D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31A65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6FAA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B72A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B92B4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F3E9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6D1900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F66F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CCB7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6A2F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DEE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F83EC9" w:rsidRPr="00AB76B4" w14:paraId="41A665D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56A12F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23BC7" w14:textId="77777777" w:rsidR="00F83EC9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C0181" w14:textId="77777777" w:rsidR="00F83EC9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82A541" w14:textId="77777777" w:rsidR="00F83EC9" w:rsidRPr="00AB76B4" w:rsidRDefault="00F83EC9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A7DF7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28F2DEC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16B43" w14:textId="77777777" w:rsidR="00F83EC9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CA97A" w14:textId="77777777" w:rsidR="00F83EC9" w:rsidRPr="00AB76B4" w:rsidRDefault="00F83EC9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E99BD" w14:textId="77777777" w:rsidR="00F83EC9" w:rsidRPr="00AB76B4" w:rsidRDefault="00F83EC9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CE192" w14:textId="77777777" w:rsidR="00F83EC9" w:rsidRDefault="00F83EC9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F83EC9" w:rsidRPr="00AB76B4" w14:paraId="425DBFA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9D039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F19E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0DA2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ACF47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B3000" w14:textId="77777777" w:rsidR="00F83EC9" w:rsidRPr="00AB76B4" w:rsidRDefault="00F83EC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BDD67D0" w14:textId="77777777" w:rsidR="00F83EC9" w:rsidRPr="00AB76B4" w:rsidRDefault="00F83EC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45B0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5B5F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1F5E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39BD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03B0BE3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8D2C0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EDD4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C241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0854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4E9BB" w14:textId="77777777" w:rsidR="00F83EC9" w:rsidRPr="00AB76B4" w:rsidRDefault="00F83EC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E7599D" w14:textId="77777777" w:rsidR="00F83EC9" w:rsidRPr="00AB76B4" w:rsidRDefault="00F83EC9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5BC1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DB9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B0EAC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EC9C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S16</w:t>
            </w:r>
          </w:p>
        </w:tc>
      </w:tr>
      <w:tr w:rsidR="00F83EC9" w:rsidRPr="00AB76B4" w14:paraId="1CD9A7C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D869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217F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57D496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5A78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86E8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66A45F3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5DA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B4EC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B417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BBCE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B1D71" w14:textId="77777777" w:rsidR="00F83EC9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7DC5805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F83EC9" w:rsidRPr="00AB76B4" w14:paraId="71AD875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6837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8E78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75FA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5CED7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40FEF9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72E2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B624DC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ED3A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AEAB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B2CB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0732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AB76B4" w14:paraId="1C0B60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D47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A102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9AA9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C22C3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126E6C9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09EA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07848E8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D44CA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4A82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32DB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EA27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7CBF1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73BCF20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329F159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F83EC9" w:rsidRPr="00AB76B4" w14:paraId="784B2F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912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AF76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25A6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3D4E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3EC4CF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12A1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13C7D0E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6EC8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C44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5B27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C4D4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AE8D8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5277D52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5A39D91E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F83EC9" w:rsidRPr="00AB76B4" w14:paraId="30A0895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9A5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682D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5DCE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8543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C4ECEB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1F31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A98E0E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9B6E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A3E0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9FC9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BFE3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94DAF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F83EC9" w:rsidRPr="00AB76B4" w14:paraId="3D93D0E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3576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9BBB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26E9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8A337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3E3FE3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C7C7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FBE1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B6E0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943A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47B1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21ED2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F83EC9" w:rsidRPr="00AB76B4" w14:paraId="5E8CF9B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F35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DD88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9567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25EFE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A70B234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14D7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55E3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B4BB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4F4D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0AC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04419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325413E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F83EC9" w:rsidRPr="00AB76B4" w14:paraId="65F7115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7EB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D931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088B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99802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ED6ACA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964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9C49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7448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C8B9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4018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5CC5C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061B722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F83EC9" w:rsidRPr="00AB76B4" w14:paraId="5062B9B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21CC3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647F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3DAD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F83EF" w14:textId="77777777" w:rsidR="00F83EC9" w:rsidRPr="00AB76B4" w:rsidRDefault="00F83EC9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E553E25" w14:textId="77777777" w:rsidR="00F83EC9" w:rsidRPr="00AB76B4" w:rsidRDefault="00F83EC9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DCE82" w14:textId="77777777" w:rsidR="00F83EC9" w:rsidRPr="00AB76B4" w:rsidRDefault="00F83EC9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9282C7E" w14:textId="77777777" w:rsidR="00F83EC9" w:rsidRPr="00AB76B4" w:rsidRDefault="00F83EC9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053F9A65" w14:textId="77777777" w:rsidR="00F83EC9" w:rsidRPr="00AB76B4" w:rsidRDefault="00F83EC9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2C624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84EC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34AA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426D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F83EC9" w:rsidRPr="00AB76B4" w14:paraId="799ED7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C1A9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5F78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54DCE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6C34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E8D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13EBAD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E922F47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CB5F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CE83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4937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B0DA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4956D6E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37FD1C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F83EC9" w:rsidRPr="00AB76B4" w14:paraId="56B3BBB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2C8E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31EA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AAE3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9BEB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06C5FA0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6857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AD75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2CAA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4C05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447B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1F029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F83EC9" w:rsidRPr="00AB76B4" w14:paraId="5615009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394A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3B59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AE07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1F0F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56B3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6AE63F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B3DA57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0A81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C105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C42C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AD6A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0AFAE44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83EC9" w:rsidRPr="00AB76B4" w14:paraId="04F6D97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778B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B15C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EED39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F889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6C28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99149B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61D25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8CD3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66AD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61B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F83EC9" w:rsidRPr="00AB76B4" w14:paraId="0891E19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37A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7C2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6A08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295122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A5A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66FC556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964ECE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0C19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EB05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EE8B2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1C344" w14:textId="77777777" w:rsidR="00F83EC9" w:rsidRPr="007B5A25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6A0CCFE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F83EC9" w:rsidRPr="00AB76B4" w14:paraId="5844885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0DB4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59BA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1AA7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56BAD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3809A85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4D5E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5F7DF26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A29B1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E734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9F82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216A9" w14:textId="77777777" w:rsidR="00F83EC9" w:rsidRPr="00AB76B4" w:rsidRDefault="00F83EC9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2C1C40" w14:textId="77777777" w:rsidR="00F83EC9" w:rsidRPr="00AB76B4" w:rsidRDefault="00F83EC9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83EC9" w:rsidRPr="00AB76B4" w14:paraId="7BBCCAB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10D9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64B39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07CE3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3C64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E39E23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824C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7ED77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DBBC8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9C16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E16F1" w14:textId="77777777" w:rsidR="00F83EC9" w:rsidRPr="00AB76B4" w:rsidRDefault="00F83EC9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E2D2C6" w14:textId="77777777" w:rsidR="00F83EC9" w:rsidRPr="00AB76B4" w:rsidRDefault="00F83EC9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F83EC9" w:rsidRPr="00AB76B4" w14:paraId="0214EA0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F2E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568F3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814B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03DB3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612BC7D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EEF81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704A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430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CE8F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11C0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0CEE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83EC9" w:rsidRPr="00AB76B4" w14:paraId="1C7702E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B8D8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D352C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DCFBF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47A87A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C17453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6E9E2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73E9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92F9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3ED6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6722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E76E1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F83EC9" w:rsidRPr="00AB76B4" w14:paraId="64A3093C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5745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EAA4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7116AF05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53520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3CC18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6289626C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1C1C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46C8D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534F6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DB61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0038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:rsidRPr="00AB76B4" w14:paraId="102BE8E9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246D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05D70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647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4B7E0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49AEC326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15A2D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D6D543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513C8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4A9E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729B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7EB5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F83EC9" w:rsidRPr="00AB76B4" w14:paraId="2289B999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DBA0" w14:textId="77777777" w:rsidR="00F83EC9" w:rsidRPr="00AB76B4" w:rsidRDefault="00F83EC9" w:rsidP="00F83EC9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0970A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F35A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AAD58F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59CFB347" w14:textId="77777777" w:rsidR="00F83EC9" w:rsidRPr="00AB76B4" w:rsidRDefault="00F83EC9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D8CF4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51E2B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333EF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C2946" w14:textId="77777777" w:rsidR="00F83EC9" w:rsidRPr="00AB76B4" w:rsidRDefault="00F83EC9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826EB" w14:textId="77777777" w:rsidR="00F83EC9" w:rsidRPr="00AB76B4" w:rsidRDefault="00F83EC9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18A1ED37" w14:textId="77777777" w:rsidR="00F83EC9" w:rsidRPr="00A8307A" w:rsidRDefault="00F83EC9" w:rsidP="008B25EE">
      <w:pPr>
        <w:spacing w:before="40" w:after="40" w:line="192" w:lineRule="auto"/>
        <w:ind w:right="57"/>
        <w:rPr>
          <w:sz w:val="20"/>
        </w:rPr>
      </w:pPr>
    </w:p>
    <w:p w14:paraId="597DDF68" w14:textId="77777777" w:rsidR="00F83EC9" w:rsidRDefault="00F83EC9" w:rsidP="0095691E">
      <w:pPr>
        <w:pStyle w:val="Heading1"/>
        <w:spacing w:line="360" w:lineRule="auto"/>
      </w:pPr>
      <w:r>
        <w:t>LINIA 300</w:t>
      </w:r>
    </w:p>
    <w:p w14:paraId="4CF08C8C" w14:textId="77777777" w:rsidR="00F83EC9" w:rsidRDefault="00F83EC9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F83EC9" w14:paraId="15B702F5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A2B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0CE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16DE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F15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D710393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F30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0FD40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473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969E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7077C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979F67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1B7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63D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5D91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71C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AE67FB6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1BF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C5EC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E91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08F2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13D8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DA2456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51D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E067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D1A4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2717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766852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32D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2C1DCA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B4F2F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876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5A21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95A8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6E516A3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F83EC9" w14:paraId="66CDCEF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5B1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2C5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315E4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85F9" w14:textId="77777777" w:rsidR="00F83EC9" w:rsidRDefault="00F83EC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ECF7980" w14:textId="77777777" w:rsidR="00F83EC9" w:rsidRDefault="00F83EC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E76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8A2B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7F3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5AE3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A49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340E404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887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E41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B7D61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B453" w14:textId="77777777" w:rsidR="00F83EC9" w:rsidRDefault="00F83EC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B5F0" w14:textId="77777777" w:rsidR="00F83EC9" w:rsidRPr="00E4222D" w:rsidRDefault="00F83EC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6576D3C" w14:textId="77777777" w:rsidR="00F83EC9" w:rsidRPr="00E4222D" w:rsidRDefault="00F83EC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30687B7" w14:textId="77777777" w:rsidR="00F83EC9" w:rsidRPr="00E4222D" w:rsidRDefault="00F83EC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6C915E0E" w14:textId="77777777" w:rsidR="00F83EC9" w:rsidRDefault="00F83EC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327A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41AB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F24AD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B56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138F02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338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FC0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B2A0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828A" w14:textId="77777777" w:rsidR="00F83EC9" w:rsidRPr="00E4222D" w:rsidRDefault="00F83EC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9683" w14:textId="77777777" w:rsidR="00F83EC9" w:rsidRPr="00E4222D" w:rsidRDefault="00F83EC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60A23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C5C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4923D7D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E7F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CECB" w14:textId="77777777" w:rsidR="00F83EC9" w:rsidRPr="00E4222D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F83EC9" w14:paraId="62A65F1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E62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0B1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3FED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3C24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DC11CA4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7C6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3D6019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ED33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943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0841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6C4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501577E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50E6361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E4B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7DB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DBC0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41C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18A6076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807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787507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7770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E2D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6C89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851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E7245A3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F83EC9" w14:paraId="25DDD5A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BD5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A56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7F805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B9F8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5D5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FBB8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9A4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49F5BCB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205A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0A2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5728049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82A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934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49+850</w:t>
            </w:r>
          </w:p>
          <w:p w14:paraId="1C7D6E6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1EB2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56FF" w14:textId="77777777" w:rsidR="00F83EC9" w:rsidRDefault="00F83EC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67A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448A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37E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581C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248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77100E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E5E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A37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FB6D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4D5A" w14:textId="77777777" w:rsidR="00F83EC9" w:rsidRDefault="00F83EC9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31625DD9" w14:textId="77777777" w:rsidR="00F83EC9" w:rsidRDefault="00F83EC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13B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258E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A80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7F380C1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FDD7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E42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41CF1AD7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8801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F4C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ABF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F56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499C4B2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AF00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26FD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7C7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E92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43AD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163CEFF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7F8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143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685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635D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0259C28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689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0DC341C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16BEEAC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354271D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51164E3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C9FB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83E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964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CA2F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C1E1CE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4A46B93B" w14:textId="77777777" w:rsidR="00F83EC9" w:rsidRPr="004870EE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F83EC9" w14:paraId="486A3A8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AC6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63B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166AD52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1B7EFE86" w14:textId="77777777" w:rsidR="00F83EC9" w:rsidRDefault="00F83EC9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71F7229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A2E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1E8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299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0AFB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19B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ABB1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599A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9E4CEC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B8E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E1B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1B39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293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BC6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C52F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5DC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2CB2CD5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B2CE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77E1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E0ED3E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F83EC9" w14:paraId="36AF23AF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FA5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8E5C" w14:textId="77777777" w:rsidR="00F83EC9" w:rsidRDefault="00F83EC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34CB51B0" w14:textId="77777777" w:rsidR="00F83EC9" w:rsidRDefault="00F83EC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A6D9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D1D6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D41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2591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C96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1258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A4B4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FE170BE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F83EC9" w14:paraId="3EF43AC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B16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016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949E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5BF3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382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A621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0CF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3EFA41E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3349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C399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9BAD116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F83EC9" w14:paraId="38E7C77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621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0ED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FDD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C944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1D5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3015F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7BE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63+250</w:t>
            </w:r>
          </w:p>
          <w:p w14:paraId="05E5DDA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305E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7FE9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Ploiești Vest - Buda</w:t>
            </w:r>
          </w:p>
        </w:tc>
      </w:tr>
      <w:tr w:rsidR="00F83EC9" w14:paraId="20B2709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E8F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39EB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3A77DA7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F473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999F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4B4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509D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851B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3034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1B1A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7E96C57C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70B6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737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7308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AD9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F9E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4692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FF1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4D3D199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F38B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FED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3F105814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338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000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80+750</w:t>
            </w:r>
          </w:p>
          <w:p w14:paraId="6E1A0BD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4E9B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9B4E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B0B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F2ADA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ED4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7410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4C0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4844B6E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CA8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D5D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43D8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9706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AE0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FFA4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050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82+500</w:t>
            </w:r>
          </w:p>
          <w:p w14:paraId="25ACBE3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990A7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469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721201A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626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FDB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0517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1D7E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49685851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0AB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FD41E6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9FFF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BFF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629E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1E3E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096F80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AB52324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F83EC9" w14:paraId="6FB1AB01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55B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124B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B0E5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1F61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63528C13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ABD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2E85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63C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C3BA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88C5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1AB380B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4379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210B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83A7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83A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32F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5E3B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E1FC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01CD779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6733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ECF7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7A89D9D" w14:textId="77777777" w:rsidR="00F83EC9" w:rsidRPr="00D344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F83EC9" w14:paraId="29AE218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E409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366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37F0DAF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35DD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1AA1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66E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AD7F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D6B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06AB8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D894" w14:textId="77777777" w:rsidR="00F83EC9" w:rsidRDefault="00F83EC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0438766" w14:textId="77777777" w:rsidR="00F83EC9" w:rsidRPr="00D344C9" w:rsidRDefault="00F83EC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F83EC9" w14:paraId="0C9977C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3134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66B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29FE579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19C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7E73" w14:textId="77777777" w:rsidR="00F83EC9" w:rsidRDefault="00F83EC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2B8BA20" w14:textId="77777777" w:rsidR="00F83EC9" w:rsidRDefault="00F83EC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27E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70BBCC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3856EB0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79841EB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5C9C7B1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A2B55B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E29C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5D3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3F99685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79EA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FB93" w14:textId="77777777" w:rsidR="00F83E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990E9BB" w14:textId="77777777" w:rsidR="00F83E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7636EAC" w14:textId="77777777" w:rsidR="00F83EC9" w:rsidRPr="00D344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F83EC9" w14:paraId="612012D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F49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17A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3092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0EC7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1CA6DBE9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378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2125DF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5C04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E16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8E4C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D2B3" w14:textId="77777777" w:rsidR="00F83E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996F5BF" w14:textId="77777777" w:rsidR="00F83E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7F5E5642" w14:textId="77777777" w:rsidR="00F83EC9" w:rsidRDefault="00F83EC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F83EC9" w14:paraId="3653A22B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CB0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4D2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70B6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E204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DD77C8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64E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0BBB344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68A6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634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4C65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A1F8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C01A64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F83EC9" w14:paraId="4127805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18F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E72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00C7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D50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DF7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85BF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A0D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412A2C21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D2C5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8ECF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1D05A5D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7CD0C6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92A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CC9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6280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9C92" w14:textId="77777777" w:rsidR="00F83EC9" w:rsidRDefault="00F83EC9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5F3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649B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3FB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1151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03C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121C2C8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547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26C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A07F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F9CF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728F5396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961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6F61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CEA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C485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F2B8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3701B1E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F20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EED6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42DC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D7D3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124D94B1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1860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FF0D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904D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E078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6373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B7F691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616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83A2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C82C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3698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17F853BE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506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9674C7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7AEDA6D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A2704CA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7C26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6B3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D34E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254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F445195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AFA9DAB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F83EC9" w14:paraId="567BCC8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35A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49BF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E473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F53C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DF8B02D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7CB9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A3C9EE5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A14B" w14:textId="77777777" w:rsidR="00F83EC9" w:rsidRPr="00600D25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7584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166F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63C2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515F59A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F83EC9" w14:paraId="1479F45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C1C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65A7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C0DD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A83D" w14:textId="77777777" w:rsidR="00F83EC9" w:rsidRDefault="00F83EC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088710B8" w14:textId="77777777" w:rsidR="00F83EC9" w:rsidRDefault="00F83EC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0D2E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693D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269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8276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E2A0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83EC9" w14:paraId="60999FE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4369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E78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7AA9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78B6" w14:textId="77777777" w:rsidR="00F83EC9" w:rsidRDefault="00F83EC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5BD4DDB8" w14:textId="77777777" w:rsidR="00F83EC9" w:rsidRDefault="00F83EC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C293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3601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8B78" w14:textId="77777777" w:rsidR="00F83EC9" w:rsidRDefault="00F83EC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62E5" w14:textId="77777777" w:rsidR="00F83EC9" w:rsidRDefault="00F83EC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BF09" w14:textId="77777777" w:rsidR="00F83EC9" w:rsidRDefault="00F83EC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F83EC9" w14:paraId="70835AB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10E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448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14B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606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46DDF5D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B35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EAB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AECC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148C6C7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6A29554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C5BC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38C92" w14:textId="77777777" w:rsidR="00F83EC9" w:rsidRDefault="00F83EC9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7F949D9E" w14:textId="77777777" w:rsidR="00F83EC9" w:rsidRDefault="00F83EC9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036FBBC6" w14:textId="77777777" w:rsidR="00F83EC9" w:rsidRPr="001D4392" w:rsidRDefault="00F83EC9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F83EC9" w14:paraId="6919F3E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283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BAC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24B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D5C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7D91D23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48A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D88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CDE4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7344756C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2459A90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1EB5F72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D1A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29B8" w14:textId="77777777" w:rsidR="00F83EC9" w:rsidRPr="00616BAF" w:rsidRDefault="00F83EC9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957209C" w14:textId="77777777" w:rsidR="00F83EC9" w:rsidRDefault="00F83EC9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3E8AACF4" w14:textId="77777777" w:rsidR="00F83EC9" w:rsidRPr="003B726B" w:rsidRDefault="00F83EC9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F83EC9" w14:paraId="1B8F77C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573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5CE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E84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8D3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31B6510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3FC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43E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04F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623C22B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90B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9C9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3A7E88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4E71278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E74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6EA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8FF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6AD1" w14:textId="77777777" w:rsidR="00F83EC9" w:rsidRDefault="00F83EC9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1448C0B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492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561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03B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E01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E2C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30AD57F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AFF9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D14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5BC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FBA5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484CF43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0D4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CC6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ADE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5050831C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3BC29D51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341A0597" w14:textId="77777777" w:rsidR="00F83EC9" w:rsidRPr="001D4392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518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F340" w14:textId="77777777" w:rsidR="00F83EC9" w:rsidRDefault="00F83EC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BF1A91A" w14:textId="77777777" w:rsidR="00F83EC9" w:rsidRDefault="00F83EC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30F135E5" w14:textId="77777777" w:rsidR="00F83EC9" w:rsidRPr="003B726B" w:rsidRDefault="00F83EC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F83EC9" w14:paraId="43DCA68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E33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6C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A16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F425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73A0CD7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EBC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3A7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975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4810AF57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43236D4E" w14:textId="77777777" w:rsidR="00F83EC9" w:rsidRPr="00E731A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412514DD" w14:textId="77777777" w:rsidR="00F83EC9" w:rsidRPr="001D4392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3FB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6317" w14:textId="77777777" w:rsidR="00F83EC9" w:rsidRPr="00616BAF" w:rsidRDefault="00F83EC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3893CC0" w14:textId="77777777" w:rsidR="00F83EC9" w:rsidRDefault="00F83EC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2EC71F6" w14:textId="77777777" w:rsidR="00F83EC9" w:rsidRPr="003B726B" w:rsidRDefault="00F83EC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F83EC9" w14:paraId="1A44E17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AA2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05C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E0A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BE4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1BA1ADA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46F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8DB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1F8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26DEE9F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687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F99B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628E98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A94D1E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F83EC9" w14:paraId="5B37F59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1AB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32C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E02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B09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679AD08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393E709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DE0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24A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567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3B84A1A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258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D68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F83EC9" w14:paraId="1BDEEAA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97A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833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C33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168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1FD7618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B84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65E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BD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2557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73C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6E2F508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F83EC9" w14:paraId="1FF9918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E69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C60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6530196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A7F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A29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7612479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2AA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043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A15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7D9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1AE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223BC3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072BD250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D82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AC7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038ADF3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261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0EA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15C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608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3B8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D3B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56D2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6CFB7E5E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44A10D46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0BC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740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481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FEE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770EDE3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10705B3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433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AD0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3AB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3A354F7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E2B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A02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F83EC9" w14:paraId="212815D6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2219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19F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B607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053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73CC93D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E49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5F53B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91C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DBB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578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359A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720E24E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71C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F01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DA0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39F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3A86B91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605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6BB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B58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3864CD7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1F4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0190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6CFAEFB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A0E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A9B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7A0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CF8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6E3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7EC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99D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76C3CF7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7D9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11CE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6C2AEBE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5A884C9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F83EC9" w14:paraId="27931702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C0A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A9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A3A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0A3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0E97250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BFC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01E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FBA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7D6FB65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283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1B0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1EB85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0749255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780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859C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CC9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41A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337A953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332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8A52BC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638DC41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0A7A3C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7C3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F8D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0B3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498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35292A51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08C9F34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522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4F1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31C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3B8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50A3095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C07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AE0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245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7A6185A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6CA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13D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A23C1A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361A3E0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8DB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4B5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583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FE2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Augustin </w:t>
            </w:r>
          </w:p>
          <w:p w14:paraId="082F5B7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649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7FAAD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2C1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248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0F4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DDC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37E0F3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5 - 8 abătute.</w:t>
            </w:r>
          </w:p>
        </w:tc>
      </w:tr>
      <w:tr w:rsidR="00F83EC9" w14:paraId="4EA8189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108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9BD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E1D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D0E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Augustin </w:t>
            </w:r>
          </w:p>
          <w:p w14:paraId="3D2ACE5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D87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C31007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2BB7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1A1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F17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372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EEABED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5 - 8 abătute.</w:t>
            </w:r>
          </w:p>
        </w:tc>
      </w:tr>
      <w:tr w:rsidR="00F83EC9" w14:paraId="52174AB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4F6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BCE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644F952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CB9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323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C04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E69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17C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0609E61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F42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3B2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50E7DD68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799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510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3664263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7C5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572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071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301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91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FF7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100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914E02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F83EC9" w14:paraId="130AF6E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C32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CB3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374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3B4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A08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1417E0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158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A19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99E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815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32F395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693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46A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A50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876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864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030A97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B82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ECF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758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CC1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0F319AB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888A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C07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85D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AFF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AAA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0AB41E7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4AC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629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0F2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0BE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0FB9BE8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841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90B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6FE87EC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022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1B8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5B6D254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95E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6DD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C00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4BA8B95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1CF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1753" w14:textId="77777777" w:rsidR="00F83EC9" w:rsidRPr="0019324E" w:rsidRDefault="00F83EC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475B9D2" w14:textId="77777777" w:rsidR="00F83EC9" w:rsidRPr="000160B5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736691FD" w14:textId="77777777" w:rsidR="00F83EC9" w:rsidRPr="006B78FD" w:rsidRDefault="00F83EC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DC76768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FD0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F48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74E0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804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C2A981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10C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4801D14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1CE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6D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E9F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3326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0D29F5CD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F83EC9" w14:paraId="389AA13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C18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E2C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055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4C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598EEF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4714706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87E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46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8BA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EBB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FDEE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45D6D6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F39D485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F83EC9" w14:paraId="4A6F0B9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D64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5CE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F43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04E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50E494A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5FA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8D37C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6DA08F7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3ADF7A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30C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9A4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962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E90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7D268D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E0E01FD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F83EC9" w14:paraId="20608F8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9BE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5E7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862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0D6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424933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6F5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1F2B0AB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78A6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EBB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30C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7BCA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6ECAAC7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F83EC9" w14:paraId="00241B4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E65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9AC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ACB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1D0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6C772D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0E6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E41A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CBB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9AEF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C7BD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6A209C96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F83EC9" w14:paraId="16EB716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5FF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794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7CA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012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DA5142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3102C26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51E7F58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2FC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BDF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4F1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1A5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8419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377AB0CC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B1AD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ABC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9DE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9D3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7DD7B30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56FB0DC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784D1C4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DEF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FB8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349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7B1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ED3A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BDBF4A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5D2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48E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6637C41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A25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6EC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0F757E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242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09E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7D7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795F638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D9F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44FA" w14:textId="77777777" w:rsidR="00F83EC9" w:rsidRPr="0019324E" w:rsidRDefault="00F83EC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7DF2003" w14:textId="77777777" w:rsidR="00F83EC9" w:rsidRPr="000160B5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35DBC9DD" w14:textId="77777777" w:rsidR="00F83EC9" w:rsidRPr="005C2BB7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CCA5E9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B4E9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2D5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5BEAC65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C52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433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7F6FEEE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7CB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867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8B7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9D2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454" w14:textId="77777777" w:rsidR="00F83EC9" w:rsidRPr="00DE4F3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36360A7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523C49C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6DE81DC1" w14:textId="77777777" w:rsidR="00F83EC9" w:rsidRPr="00DE4F3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F83EC9" w14:paraId="076986D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7D4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21A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083BC0B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0DC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967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365D060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29BC1A7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549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6E7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5D4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B11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2EC0" w14:textId="77777777" w:rsidR="00F83EC9" w:rsidRPr="00DE4F3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237062B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29875D0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49095E0A" w14:textId="77777777" w:rsidR="00F83EC9" w:rsidRPr="00DE4F3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F83EC9" w14:paraId="4B8931BB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C9F4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1812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F4E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618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364DDAB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DAA6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032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429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718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2DF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181D0B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9F3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B1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3C08842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196C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C08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0205023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EBB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107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847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77C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FFB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39E4AC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311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96A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23174C5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AC1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3D0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68E44E3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81A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A0B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16DC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766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65E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5A41AA1" w14:textId="77777777" w:rsidR="00F83EC9" w:rsidRPr="00CB2A72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3B495A78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DE2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4FC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9E6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A5F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70B6D8A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976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1E8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537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4F2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7139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1A01D34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815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A97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54E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385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4DDC646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AF5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4424A59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D3B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7E39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AB5E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0AD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0D7B8B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3ED55A9B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F83EC9" w14:paraId="6716AB46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7AD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919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9DD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974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10400AD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B9CF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751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013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467668D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B44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31B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F83EC9" w14:paraId="5CA79BC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57C3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1C8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077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12D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6F18801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14C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087A88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15A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C21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FA6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C3B2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7AC861EC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746187E7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F83EC9" w14:paraId="30D8913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330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788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670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6A9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46617C9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CD9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4DC71F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053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4CE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BF1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9D5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A68C1B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FDB7306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F83EC9" w14:paraId="1F294123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8AE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81E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625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2D6E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07FB75A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16D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71EDEC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C97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9FE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0AB0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F46C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B498969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F83EC9" w14:paraId="63DFEC6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493D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54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CC9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0BC2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56EE159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B59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D485D9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ECA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D1B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DD1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1752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6FC4A1B" w14:textId="77777777" w:rsidR="00F83EC9" w:rsidRPr="00D344C9" w:rsidRDefault="00F83EC9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17B3B2D2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F83EC9" w14:paraId="1F44880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1AC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37B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BDB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61C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 -</w:t>
            </w:r>
          </w:p>
          <w:p w14:paraId="124502C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A2C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292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7EB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284+300</w:t>
            </w:r>
          </w:p>
          <w:p w14:paraId="0485E99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6D3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DB7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166F67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Variantă provizorie.</w:t>
            </w:r>
          </w:p>
          <w:p w14:paraId="160A2BF1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Lucrări Coridor IV.</w:t>
            </w:r>
          </w:p>
        </w:tc>
      </w:tr>
      <w:tr w:rsidR="00F83EC9" w14:paraId="6866960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64D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0A6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224A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CB7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718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61ADA5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AE7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401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121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BEA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B6505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6355E1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</w:rPr>
              <w:t>Vânători - Odorhei.</w:t>
            </w:r>
          </w:p>
        </w:tc>
      </w:tr>
      <w:tr w:rsidR="00F83EC9" w14:paraId="297AB0D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75C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EDD5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12D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F56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Vânători</w:t>
            </w:r>
          </w:p>
          <w:p w14:paraId="675D8A2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895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  <w:p w14:paraId="7FC3696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7BD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1A6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FB2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965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009226D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linia 4 abătută. </w:t>
            </w:r>
          </w:p>
        </w:tc>
      </w:tr>
      <w:tr w:rsidR="00F83EC9" w14:paraId="290BE53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5B6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982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9F5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1676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6399C1D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Tîrnava și linia 3 directă </w:t>
            </w:r>
          </w:p>
          <w:p w14:paraId="1CAE8856" w14:textId="77777777" w:rsidR="00F83EC9" w:rsidRDefault="00F83EC9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114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8A7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F86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0A3D673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C23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568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9053D4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61B7A06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545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644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716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2B9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1D8CA37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9F6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6C2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6C1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69AD5AB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0C6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B6E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7DD14E5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4786693C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2A7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070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4B5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4FF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B23CC5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DB8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CE8EE4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204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6C5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938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C1C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355201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3BD12C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F83EC9" w14:paraId="78D9CE8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EFD4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410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848E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F01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71E748A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DAE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D69C9D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91C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196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333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E5E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DF2DB74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F83EC9" w14:paraId="5E1A765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EAC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2ABE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E3E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F6D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2FB9CC2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E98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3E0B0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F8B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50E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B89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1AD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F3C0F0F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F83EC9" w14:paraId="7A3A780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8A7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23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FDA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1DF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423799E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EE3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9779B0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6C3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BD8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346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A617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5A53C75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7CC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FEA24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31DC" w14:textId="77777777" w:rsidR="00F83EC9" w:rsidRPr="00600D25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830A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F46E05D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1F6E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E34C262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1A84" w14:textId="77777777" w:rsidR="00F83EC9" w:rsidRPr="00600D25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2FF7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F3DE" w14:textId="77777777" w:rsidR="00F83EC9" w:rsidRPr="00600D25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5D05" w14:textId="77777777" w:rsidR="00F83EC9" w:rsidRPr="00D344C9" w:rsidRDefault="00F83EC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1216CB2" w14:textId="77777777" w:rsidR="00F83EC9" w:rsidRPr="00D344C9" w:rsidRDefault="00F83EC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F83EC9" w14:paraId="3A4183C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782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640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3C782D4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AFF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BF5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2553A0E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D8F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486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AD09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1E2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589E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F83EC9" w14:paraId="3011002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70F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B81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7C5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CBB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7AD0518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56F0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537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894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7F8DE6C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F11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5A1E" w14:textId="77777777" w:rsidR="00F83EC9" w:rsidRPr="00FF6B4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F83EC9" w14:paraId="3BE5551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8F9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A9F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5E92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AD3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1E7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C0B3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932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4128CB5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7FA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FD19" w14:textId="77777777" w:rsidR="00F83EC9" w:rsidRPr="00FF6B4A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F83EC9" w14:paraId="1B9C8B3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19B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878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43DC444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3A2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70A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E24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D5F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880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39F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D45B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1AD2B8E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776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A45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AC1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2D6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431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F3E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5B8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156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E5F4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327674B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3C8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FE7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7CB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5B2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F01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23F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5A4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1B5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2E93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4BEA7B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D2D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62F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3257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E54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5637E56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902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B6E61E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0CC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AA2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343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56A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D9E15F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F83EC9" w14:paraId="1FADB11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B7C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31E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B489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EB5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E11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E91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3926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A07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977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F83EC9" w14:paraId="6310F52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1CB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5BA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25FEB2B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E8C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1E9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4CA964B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DD9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333C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4EA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206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172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5E93B198" w14:textId="77777777" w:rsidR="00F83EC9" w:rsidRPr="00F10273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F83EC9" w14:paraId="7F4AAAD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9AD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D54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5D2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9E12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7E0310DF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306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915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F5A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4376A85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FE2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6DF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F83EC9" w14:paraId="3F85319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D05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C2D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5219A51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AF5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0DA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801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6DB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D5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9667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BDBF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C38F11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15190A9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FD2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2A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B07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D84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AAB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9AD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606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53384CF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BCF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F98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F83EC9" w14:paraId="101563C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D69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497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4AC8B97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020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FE6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F8E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8C3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972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D0F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5C1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2E9CABA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999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EB5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D00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ACB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5E8A879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20F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BD9C36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FD1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0C3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379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F8F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D6DF6A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F83EC9" w14:paraId="5C37716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F67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45A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7B9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657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4E48160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63F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990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A39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CAD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E61A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643519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3CEE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5F5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AC331A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965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EDD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7469F1B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607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4EE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2C2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144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DDC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EFDECF" w14:textId="77777777" w:rsidR="00F83EC9" w:rsidRPr="00056F61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F83EC9" w14:paraId="40340BF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DB2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38D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697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FB5C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2BEFEA8A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7C3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FEE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9A8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574D02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561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75B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DEAB52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F83EC9" w14:paraId="56A6520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82B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6000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24E58D1C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32BFD" w14:textId="77777777" w:rsidR="00F83EC9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40F6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1717CBC0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48F0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ADDE7" w14:textId="77777777" w:rsidR="00F83EC9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C208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141381F4" w14:textId="77777777" w:rsidR="00F83EC9" w:rsidRDefault="00F83EC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2756" w14:textId="77777777" w:rsidR="00F83EC9" w:rsidRDefault="00F83EC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E2D6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2C2D085B" w14:textId="77777777" w:rsidR="00F83EC9" w:rsidRDefault="00F83EC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F83EC9" w14:paraId="52AFCC5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3DD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570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F0F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377B" w14:textId="77777777" w:rsidR="00F83EC9" w:rsidRDefault="00F83EC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7D2A6982" w14:textId="77777777" w:rsidR="00F83EC9" w:rsidRDefault="00F83EC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9BC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B35B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F3E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23914B1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B1D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E60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F83EC9" w14:paraId="1B92D3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E275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7F11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5AB5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C00C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7496" w14:textId="77777777" w:rsidR="00F83EC9" w:rsidRPr="00DF66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45B86B72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BCCB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A36C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1A62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0B9F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591676E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BE2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D858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9897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8C8F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0A29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BA48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51DF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9947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6F449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7467953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425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46A6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FA83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53DF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7B82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20D7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A042" w14:textId="77777777" w:rsidR="00F83EC9" w:rsidRDefault="00F83EC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011B" w14:textId="77777777" w:rsidR="00F83EC9" w:rsidRDefault="00F83EC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4FD5" w14:textId="77777777" w:rsidR="00F83EC9" w:rsidRDefault="00F83EC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7FB195C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3BF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5C9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730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FA1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0162D5D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98D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9EFE2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CF0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DD2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7E3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44B9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683679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A28F0FB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F83EC9" w14:paraId="0866D64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409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FBB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201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95B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0BAFE11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944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5E96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69D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13567D0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5AA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1AA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EF84BE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5685224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4C80E891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F83EC9" w14:paraId="3DED572B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F05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CF9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A98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5E9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2DC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24C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7E4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21D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2FF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153218C7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F83EC9" w14:paraId="498C754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F46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B67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8D2F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319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4BAB69A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94E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E65E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8CA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1F358B5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33F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2B2C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2B6129C7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F83EC9" w14:paraId="45F2560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472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BB3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15D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843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4196104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9B4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800B8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A1C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E1D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703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8F0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0C94DD16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F83EC9" w14:paraId="168133E2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3DD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0E94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1AC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C63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524B64F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90A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158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C55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4FE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704A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90CAE23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F83EC9" w14:paraId="0FE761D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1D4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CF4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2C44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F32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640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148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3AC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D58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EDC4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F83EC9" w14:paraId="17723F54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C68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1D2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5C62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DA0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B10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00F74B9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2A1CA49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27E33DE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3CA8E5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53E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731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758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46F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4788988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40B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DBE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2F8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F1E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7C47E1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E08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68135A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E705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750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2DBB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49A2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F83EC9" w14:paraId="78D719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5FB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851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9C6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BA4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98B565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317BEB5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817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5454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C08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F23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667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64E192B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87E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150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21C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BBA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4F1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9D9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7B5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DD9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0F5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5E166893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6334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8ADF" w14:textId="77777777" w:rsidR="00F83EC9" w:rsidRDefault="00F83EC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63B5" w14:textId="77777777" w:rsidR="00F83EC9" w:rsidRDefault="00F83EC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D04D" w14:textId="77777777" w:rsidR="00F83EC9" w:rsidRDefault="00F83EC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7220E0A1" w14:textId="77777777" w:rsidR="00F83EC9" w:rsidRDefault="00F83EC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Valea Florilor (cuprinde linia III </w:t>
            </w:r>
          </w:p>
          <w:p w14:paraId="72566557" w14:textId="77777777" w:rsidR="00F83EC9" w:rsidRDefault="00F83EC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A753" w14:textId="77777777" w:rsidR="00F83EC9" w:rsidRDefault="00F83EC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0A92" w14:textId="77777777" w:rsidR="00F83EC9" w:rsidRDefault="00F83EC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60C7" w14:textId="77777777" w:rsidR="00F83EC9" w:rsidRDefault="00F83EC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4EE96EAF" w14:textId="77777777" w:rsidR="00F83EC9" w:rsidRDefault="00F83EC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18D9" w14:textId="77777777" w:rsidR="00F83EC9" w:rsidRDefault="00F83EC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1E8A" w14:textId="77777777" w:rsidR="00F83EC9" w:rsidRDefault="00F83EC9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6AD3C49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C47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F24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5ADE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B36B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0C5DCF4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0A7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675E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649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5D06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B887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5489AFB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F15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F23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3717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6B0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1A081D0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14D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283708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077FAEE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8393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57CF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700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E98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2D11A30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1C7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7C9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564A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63FE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834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8A2B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4B85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F42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3C0D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6B4D44E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0BF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6E8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FCB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E41E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609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46E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527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2508F9A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1B4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B26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27707F8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099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BE3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717A63E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33D1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C61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7996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3480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F78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E40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F9E5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36ECCA6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9CB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969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A3C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0F16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8F0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62D365F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2FC9D6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1030953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924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A17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1B0D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F4F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2E1A02DE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F83EC9" w14:paraId="3FB5D68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9D65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0C9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37E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2E6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5C790A51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9F91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44D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74D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519BB8B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0EB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6295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1070C1B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EDA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E56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0A30AAC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8DC1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E973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AD6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27D5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EC2C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2D0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2ABF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0B97F35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867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5BE7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755F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B028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9E8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BE59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337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47A58C50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AD5C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632A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F83EC9" w14:paraId="1D58615F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031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70CF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E1C9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A56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270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66C2A9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BC4A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362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6242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68C0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5BA073D7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484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0882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38B8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CE59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3AC10E90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892D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352D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D12B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45F3" w14:textId="77777777" w:rsidR="00F83EC9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4144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7D18B32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EA6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4F74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5ED68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8792" w14:textId="77777777" w:rsidR="00F83EC9" w:rsidRDefault="00F83EC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CF3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37ED6A3F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2A11BBDE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5610A58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6D68B83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0D9D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FE9A" w14:textId="77777777" w:rsidR="00F83EC9" w:rsidRDefault="00F83EC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2720" w14:textId="77777777" w:rsidR="00F83EC9" w:rsidRPr="00600D25" w:rsidRDefault="00F83EC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AD8D" w14:textId="77777777" w:rsidR="00F83EC9" w:rsidRPr="00D344C9" w:rsidRDefault="00F83EC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F83EC9" w14:paraId="390D7B8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544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4782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36C6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F6A9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77E39C17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115E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EEF3C74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6AEF3156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544B28A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782538A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0DCBB545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AF5CD44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8232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7F7F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01FB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C1AB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339C1EA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1C5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4E09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B431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9EA2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38D376BB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C185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E022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69DE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4A9B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F7CD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0504E10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F84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9ECE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0FD6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7E20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755B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7F7F4D6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1E7861E1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A7B1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F890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55D3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4B41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F83EC9" w14:paraId="4D057BE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3F94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E489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39743875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AE6E" w14:textId="77777777" w:rsidR="00F83EC9" w:rsidRPr="00600D25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8835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3C3C0F5A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CF14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14DF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8A5A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6247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37DA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3B55DA9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920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F8F4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889F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2FC1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B97B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90A1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4E86" w14:textId="77777777" w:rsidR="00F83EC9" w:rsidRDefault="00F83EC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42F2" w14:textId="77777777" w:rsidR="00F83EC9" w:rsidRDefault="00F83EC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16B4" w14:textId="77777777" w:rsidR="00F83EC9" w:rsidRDefault="00F83EC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00F78F8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E5F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1787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5E349319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05F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A7EE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01FD3A52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FBA2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5742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74EA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0B40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72B7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04C6DE0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041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5B25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63C88FE4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0036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DE0E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51C468AC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610D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365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9DB8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9980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8E6D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72F6987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00F0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EDF4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6D65594B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802A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B715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297062B8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E84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2DC1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0FA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E2B2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9CC2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0151D27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ECD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C541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1DAA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CE70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63B1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88AA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DC45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07EDF5DF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2555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0600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7349F0F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F0DC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ED88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55E5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03B6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4EEF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FD4C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F140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3EBCF746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0142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3018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6387CB8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40DD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4D1A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D12A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EF54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E56C2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4A3D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C014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363CA8C4" w14:textId="77777777" w:rsidR="00F83EC9" w:rsidRDefault="00F83EC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3773" w14:textId="77777777" w:rsidR="00F83EC9" w:rsidRDefault="00F83EC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2538" w14:textId="77777777" w:rsidR="00F83EC9" w:rsidRDefault="00F83EC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F83EC9" w14:paraId="482E9D14" w14:textId="77777777" w:rsidTr="00E4222D">
        <w:trPr>
          <w:cantSplit/>
          <w:trHeight w:val="72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FEEF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0652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360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08EC1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14986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EDE5121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2259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957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9821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FAEA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4 - 7 Tranzit Cap X.</w:t>
            </w:r>
          </w:p>
        </w:tc>
      </w:tr>
      <w:tr w:rsidR="00F83EC9" w14:paraId="0A3E6A9D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CD957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A69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9DD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1668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6C9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3A5003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373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34D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FF57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8C83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4 - 7 Tranzit Cap X.</w:t>
            </w:r>
          </w:p>
        </w:tc>
      </w:tr>
      <w:tr w:rsidR="00F83EC9" w14:paraId="023B5DFC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C79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2C20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2FF37E8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A02B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6D42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5C6F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F7E6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09C5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78DBB4E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5F01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6AA0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678805E9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4891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A91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7E20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5B47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2782A1D7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701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60DE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07E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02C9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C43F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62BD5597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14895E3F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4F148F0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F83EC9" w14:paraId="63962C47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BD0B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4370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DD81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7216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6366FC3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6767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B2E8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5BFA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5CAA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AD3D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0AFBE1F1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7C1799C9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073BFE9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F83EC9" w14:paraId="6811026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897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923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EE00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468C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0364CD0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AD3D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E9A8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AC79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5AA6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7117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3A415094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76BD13B5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A9EDB4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F83EC9" w14:paraId="7A7754A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3ED3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505D5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ACD8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CD09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A1B1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F1D3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DC0F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EBF6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2545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255B9266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50C0DB9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83EC9" w14:paraId="56617EE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CB28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AFCD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FF06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61D2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1F0A8A8F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5E8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0F75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B2E0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1E22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EC16A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1C5EC8CA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B49B995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83EC9" w14:paraId="1C4B2F3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C586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A2CF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C63A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6F8C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704F047B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CC7C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76CF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9ACB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5569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53C4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3FB87001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1AD9C20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83EC9" w14:paraId="72619BB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6F02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5646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49E43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3A38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53E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1026A648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E34F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2EA9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BE85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C5D6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F87948F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F5B087E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F83EC9" w14:paraId="1B74080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BD4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7DB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3605103F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2104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9861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99E1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2202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7553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DFBF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801F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14:paraId="2710B35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6ABA" w14:textId="77777777" w:rsidR="00F83EC9" w:rsidRDefault="00F83EC9" w:rsidP="00F83EC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4347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01A4CF3E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F25D6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51F2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6FAB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BE8A" w14:textId="77777777" w:rsidR="00F83EC9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73EF" w14:textId="77777777" w:rsidR="00F83EC9" w:rsidRDefault="00F83EC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7812" w14:textId="77777777" w:rsidR="00F83EC9" w:rsidRPr="00600D25" w:rsidRDefault="00F83EC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3456" w14:textId="77777777" w:rsidR="00F83EC9" w:rsidRDefault="00F83EC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AAAA460" w14:textId="77777777" w:rsidR="00F83EC9" w:rsidRPr="0095691E" w:rsidRDefault="00F83EC9" w:rsidP="0095691E"/>
    <w:p w14:paraId="5DA0A6DE" w14:textId="77777777" w:rsidR="00F83EC9" w:rsidRDefault="00F83EC9" w:rsidP="00956F37">
      <w:pPr>
        <w:pStyle w:val="Heading1"/>
        <w:spacing w:line="360" w:lineRule="auto"/>
      </w:pPr>
      <w:r>
        <w:t>LINIA 301 N</w:t>
      </w:r>
    </w:p>
    <w:p w14:paraId="772E770D" w14:textId="77777777" w:rsidR="00F83EC9" w:rsidRDefault="00F83EC9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83EC9" w14:paraId="4B44CEA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16D9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56A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0E82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34A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8975AB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DD9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27B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C8A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D1AA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5CC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655DA07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C0E5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D2D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ED5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637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349E14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AC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00A2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0A2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BEE6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63C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E72421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FC22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8A0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1B0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291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E547A9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F82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CF6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771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6A92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4C3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FB9AE5" w14:textId="77777777" w:rsidR="00F83EC9" w:rsidRPr="00474FB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83EC9" w14:paraId="0DCB4C5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6DB7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BFD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D4C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C290" w14:textId="77777777" w:rsidR="00F83EC9" w:rsidRDefault="00F83EC9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E33FA4A" w14:textId="77777777" w:rsidR="00F83EC9" w:rsidRDefault="00F83EC9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929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97E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775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6F0A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9BD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2562F2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7926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94F2" w14:textId="77777777" w:rsidR="00F83EC9" w:rsidRDefault="00F83EC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0891" w14:textId="77777777" w:rsidR="00F83EC9" w:rsidRDefault="00F83EC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77CB" w14:textId="77777777" w:rsidR="00F83EC9" w:rsidRDefault="00F83EC9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8DC7" w14:textId="77777777" w:rsidR="00F83EC9" w:rsidRPr="00E4222D" w:rsidRDefault="00F83EC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1E3B567" w14:textId="77777777" w:rsidR="00F83EC9" w:rsidRPr="00E4222D" w:rsidRDefault="00F83EC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7B30D67" w14:textId="77777777" w:rsidR="00F83EC9" w:rsidRPr="00E4222D" w:rsidRDefault="00F83EC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0B161238" w14:textId="77777777" w:rsidR="00F83EC9" w:rsidRDefault="00F83EC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B41A" w14:textId="77777777" w:rsidR="00F83EC9" w:rsidRDefault="00F83EC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2769" w14:textId="77777777" w:rsidR="00F83EC9" w:rsidRDefault="00F83EC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9213" w14:textId="77777777" w:rsidR="00F83EC9" w:rsidRPr="0022092F" w:rsidRDefault="00F83EC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E62E" w14:textId="77777777" w:rsidR="00F83EC9" w:rsidRDefault="00F83EC9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39EA61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C197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9B7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12E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C029" w14:textId="77777777" w:rsidR="00F83EC9" w:rsidRDefault="00F83EC9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EC36" w14:textId="77777777" w:rsidR="00F83EC9" w:rsidRDefault="00F83EC9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D59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EDE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B414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3D5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5258E9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B3BF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75B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6AC394D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23D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F01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B85605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0BF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1AF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ECF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8FE8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786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F2416AC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E14B" w14:textId="77777777" w:rsidR="00F83EC9" w:rsidRDefault="00F83EC9" w:rsidP="00F83EC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E64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A26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935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BA8851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5DB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46A66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89D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E1B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9ADF" w14:textId="77777777" w:rsidR="00F83EC9" w:rsidRPr="0022092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26B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686A18D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68D4E108" w14:textId="77777777" w:rsidR="00F83EC9" w:rsidRDefault="00F83EC9" w:rsidP="003260D9">
      <w:pPr>
        <w:pStyle w:val="Heading1"/>
        <w:spacing w:line="360" w:lineRule="auto"/>
      </w:pPr>
      <w:r>
        <w:t>LINIA 301 P</w:t>
      </w:r>
    </w:p>
    <w:p w14:paraId="49C9CF71" w14:textId="77777777" w:rsidR="00F83EC9" w:rsidRDefault="00F83EC9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83EC9" w14:paraId="0038347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EC3A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6688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33BE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CCA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A81DBB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F7A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014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E60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5CF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13D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17035D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86E8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1A12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F7B3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706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6AC329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27B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6A0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550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F0DE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1E8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B1D367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BBFE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EA59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218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705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99B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097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34B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B283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0C4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2CEA1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F83EC9" w:rsidRPr="00A8307A" w14:paraId="42E4917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E6ED5" w14:textId="77777777" w:rsidR="00F83EC9" w:rsidRPr="00A75A00" w:rsidRDefault="00F83EC9" w:rsidP="00F83EC9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BCDE" w14:textId="77777777" w:rsidR="00F83EC9" w:rsidRPr="00A8307A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622D" w14:textId="77777777" w:rsidR="00F83EC9" w:rsidRPr="00A8307A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FD7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41918828" w14:textId="77777777" w:rsidR="00F83EC9" w:rsidRPr="00A8307A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318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27C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541E" w14:textId="77777777" w:rsidR="00F83EC9" w:rsidRPr="00A8307A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AD4E" w14:textId="77777777" w:rsidR="00F83EC9" w:rsidRPr="00A8307A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8232" w14:textId="77777777" w:rsidR="00F83EC9" w:rsidRPr="00A8307A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D35DAA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E2F0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076E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AC34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04E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2912079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F04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7F43345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22E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CE2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D75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9D7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B6B6CD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23A5F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121A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1CC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9D40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207492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99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49C91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2B28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A4A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7B2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1F4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F83EC9" w14:paraId="610BC66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6F55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EED1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80B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06E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AB7D9F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5B0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8DA39F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65B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104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0B6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03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D8539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F83EC9" w14:paraId="67D084D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7BF8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9A0E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F76F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29D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C976EF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3E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DCB5B6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E5E2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C39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FFCD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18B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78012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F83EC9" w14:paraId="6EA6185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FFE0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91110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60B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08E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5AE626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029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CE705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A17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FC0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4395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8479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EF8AA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F83EC9" w14:paraId="6F5903C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3B0A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E2B2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AE70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EE7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70BED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6BE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319998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34EE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71C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A20F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C6D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4E9C3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CCEAD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F83EC9" w14:paraId="4D5F91C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D24C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8D24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8E9E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3CD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A5884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18A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5E2AB7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03D79E1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86E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84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4B5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C86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7C1C8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F83EC9" w14:paraId="7DC794B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642D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F21A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D4E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1BF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3DAF86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51E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48D34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3C8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FD2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78C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EEA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41F7A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F83EC9" w14:paraId="0B2FA18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2DC2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6EAC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BEC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FA1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4E817D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9AC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485C8A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E07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5D1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509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443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2ABA0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F83EC9" w14:paraId="620BE60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3246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81CB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24D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E24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9FDB5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7EA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021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631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DD7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3C8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3E9639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3AD12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7D48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02CF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75E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ED9C2F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190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E119B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B5C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68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11C8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044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9E748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F83EC9" w14:paraId="3BF4371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7E0F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ED01" w14:textId="77777777" w:rsidR="00F83EC9" w:rsidRDefault="00F83EC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F40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F1B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26990E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F51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6D670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427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C1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182E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854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A9176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F83EC9" w14:paraId="62FC2125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4C2C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F86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0E50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E1D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057BEB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E16D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57A0F61A" w14:textId="77777777" w:rsidR="00F83EC9" w:rsidRDefault="00F83EC9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50E3410" w14:textId="77777777" w:rsidR="00F83EC9" w:rsidRDefault="00F83EC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23E1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2E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F13A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567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C687D04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71B6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5B3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14E1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F0C7" w14:textId="77777777" w:rsidR="00F83EC9" w:rsidRDefault="00F83EC9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3D2CD1A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B73682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94E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523B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CCAB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8B7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622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B005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6CA51E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EEE0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DAD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77A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D35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0EAF87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CB3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06A1D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CE97D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357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D8334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101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8396CA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C554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6283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AE9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7993" w14:textId="77777777" w:rsidR="00F83EC9" w:rsidRDefault="00F83EC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D31F39D" w14:textId="77777777" w:rsidR="00F83EC9" w:rsidRDefault="00F83EC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A793" w14:textId="77777777" w:rsidR="00F83EC9" w:rsidRDefault="00F83EC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7388E91" w14:textId="77777777" w:rsidR="00F83EC9" w:rsidRDefault="00F83EC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1430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422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1F18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D3C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27F10F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1ED5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94E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BB8F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106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C7F74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EB7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06B5B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92AF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35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32E5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295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07EDD8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11F8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5E6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BE426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3EE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D45E72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B43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CE193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A2328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76A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6BDC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C18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D260E30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F47C" w14:textId="77777777" w:rsidR="00F83EC9" w:rsidRDefault="00F83EC9" w:rsidP="00F83EC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34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858E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589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396DDE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292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5F789C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5662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C53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CF9A" w14:textId="77777777" w:rsidR="00F83EC9" w:rsidRPr="001B37B8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28E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7FB2818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43F040E0" w14:textId="77777777" w:rsidR="00F83EC9" w:rsidRDefault="00F83EC9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72F5AB96" w14:textId="77777777" w:rsidR="00F83EC9" w:rsidRDefault="00F83EC9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83EC9" w14:paraId="6F2822E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8E01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8A7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FC8F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D67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83B396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315DC8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75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44AA5C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2EC6318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4672CB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0B95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FA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2F93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17D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09EBE2F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515B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150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A3D0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21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E7B5BC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5D7CBFD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F10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636C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03D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641B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515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B046AF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2F387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75C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521A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89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1F1671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250BA62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4AF2221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1A8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B4F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545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157A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9F9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3DBD007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9301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431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85E5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996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839DDE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2F01FC7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76F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496765A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BC3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702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8BA0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36C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E2BE76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84EB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062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189D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E2D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0C1984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50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63AC4E2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08D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A4F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FDD3E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65D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4A083A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B6D5" w14:textId="77777777" w:rsidR="00F83EC9" w:rsidRDefault="00F83EC9" w:rsidP="00F83EC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B2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E1BA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5D7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3AE36E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2D7C4CB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402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2FE1138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A85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F51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5BA1" w14:textId="77777777" w:rsidR="00F83EC9" w:rsidRPr="00594E5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E9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CE6BFDB" w14:textId="77777777" w:rsidR="00F83EC9" w:rsidRDefault="00F83EC9">
      <w:pPr>
        <w:spacing w:before="40" w:after="40" w:line="192" w:lineRule="auto"/>
        <w:ind w:right="57"/>
        <w:rPr>
          <w:sz w:val="20"/>
          <w:lang w:val="en-US"/>
        </w:rPr>
      </w:pPr>
    </w:p>
    <w:p w14:paraId="2CAAA6FB" w14:textId="77777777" w:rsidR="00F83EC9" w:rsidRDefault="00F83EC9" w:rsidP="003A5387">
      <w:pPr>
        <w:pStyle w:val="Heading1"/>
        <w:spacing w:line="360" w:lineRule="auto"/>
      </w:pPr>
      <w:r>
        <w:lastRenderedPageBreak/>
        <w:t>LINIA 316</w:t>
      </w:r>
    </w:p>
    <w:p w14:paraId="29D4C446" w14:textId="77777777" w:rsidR="00F83EC9" w:rsidRDefault="00F83EC9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10438B9E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8A25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89A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A2B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28E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741C269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842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D98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138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D31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FF0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6FC26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81C3D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F83EC9" w14:paraId="1999DF2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E4D3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1D8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008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48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BAE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4653F73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E3F6F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029E3FB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0BFECEF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49565C6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1124C71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61F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58CE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7945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044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9DF610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F83EC9" w14:paraId="194ED49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8E17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DC6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913C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368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0DBE96F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501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AB7F57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F33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266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177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F6A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1D819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0238E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F83EC9" w14:paraId="29AB77F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34F8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C3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6C3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8C0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5F824FF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A0C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E6C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31E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CA3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CCB9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D5C55B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E804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BE8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985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C32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2972D4A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FAB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FA9F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609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FE2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300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E96A69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069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451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656A98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6C3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420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0C15098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FA4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29C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2C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CA4A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235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E84186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2AA3B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61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756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A34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5AE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FD8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D57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84B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C4C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6E03D4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E2E1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C0E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78+300</w:t>
            </w:r>
          </w:p>
          <w:p w14:paraId="5771599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6AE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7F4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18DFB2B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F95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F5B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6FA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60E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9F7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321BFC3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2329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CF96" w14:textId="77777777" w:rsidR="00F83EC9" w:rsidRDefault="00F83EC9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92+000</w:t>
            </w:r>
          </w:p>
          <w:p w14:paraId="4F11725A" w14:textId="77777777" w:rsidR="00F83EC9" w:rsidRDefault="00F83EC9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BDC2" w14:textId="77777777" w:rsidR="00F83EC9" w:rsidRDefault="00F83EC9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BE3A" w14:textId="77777777" w:rsidR="00F83EC9" w:rsidRDefault="00F83EC9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 -</w:t>
            </w:r>
          </w:p>
          <w:p w14:paraId="7ED68F8F" w14:textId="77777777" w:rsidR="00F83EC9" w:rsidRDefault="00F83EC9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4EA6" w14:textId="77777777" w:rsidR="00F83EC9" w:rsidRDefault="00F83EC9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BE6C9" w14:textId="77777777" w:rsidR="00F83EC9" w:rsidRDefault="00F83EC9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7481" w14:textId="77777777" w:rsidR="00F83EC9" w:rsidRDefault="00F83EC9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3747" w14:textId="77777777" w:rsidR="00F83EC9" w:rsidRPr="00F6236C" w:rsidRDefault="00F83EC9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8465" w14:textId="77777777" w:rsidR="00F83EC9" w:rsidRDefault="00F83EC9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ED7E11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CEF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367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77EE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B33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4BCBF37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00E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8AF75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052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875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6DE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A1F0B9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8666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DCE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9E4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B00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C26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254E7E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2E512D6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B47DA3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E8BCF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A919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DE3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2F1C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32F6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380CBC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7307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9EF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731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9DD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7B68079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C2D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1BFB42C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113D590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5D19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9761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A99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EFC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F83EC9" w14:paraId="39AD74D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82A2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3A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3C6741D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BE1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F17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7F6120C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FF49" w14:textId="77777777" w:rsidR="00F83EC9" w:rsidRPr="00273EC0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70F6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2DE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30DC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5F2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ABA2CC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4B1E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ABE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3C8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7DE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535300B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F32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D904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2A9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EA2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E20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125B89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5ACF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777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0CA6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C30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24F30BA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DD0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742B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5D8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D27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52A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DA555C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7695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2A6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0656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DA1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762DD3A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BC2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1D22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74D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8377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4AA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2BDBCF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E28D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80F98" w14:textId="77777777" w:rsidR="00F83EC9" w:rsidRDefault="00F83EC9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71FB01E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B46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461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55F986D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20A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4B88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885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FC3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CE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873A25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9E82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87B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457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A31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690D900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96D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98D4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F31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107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DE9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A6F063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159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B1C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EA7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F85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596F2FF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418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7D21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57D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DE71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760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C70AC4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E3D81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49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4DFB7EE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E23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6B2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CDC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289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BB2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39E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737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2A5C0D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5E7C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9F8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  <w:p w14:paraId="0FB3C7C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C69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F8D3" w14:textId="77777777" w:rsidR="00F83EC9" w:rsidRPr="00830247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A79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5B9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6C2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FC8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153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1710E52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B41F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F60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39C96D6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B49F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C3E6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72F3055A" w14:textId="77777777" w:rsidR="00F83EC9" w:rsidRPr="00830247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4B4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A6C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0A5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59D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699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622837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E973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CA4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D60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2C1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544ECB1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10FC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60B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820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4B2A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776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4A71D9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312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F64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738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416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4EEE097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20C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14E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055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9426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62D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08BFC8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AA4F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4FA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155+200</w:t>
            </w:r>
          </w:p>
          <w:p w14:paraId="11DB661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9C2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49C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BB201D">
              <w:rPr>
                <w:b/>
                <w:bCs/>
                <w:sz w:val="20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4D6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8C5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8FB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629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EF6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3BB3125B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3E93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798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E7A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4FE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24A2214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D05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D69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0A32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587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DCD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9EC840E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0180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808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161+750</w:t>
            </w:r>
          </w:p>
          <w:p w14:paraId="3C31FD5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7F7E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7E7E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BB201D">
              <w:rPr>
                <w:b/>
                <w:bCs/>
                <w:sz w:val="20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6EA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899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15D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A09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DD0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14C0B5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C236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63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2787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62D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006FF68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7A0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2D7C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F16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997D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3C8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255B35C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E672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80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DE7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6A3A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47F0977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24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14CD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D69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0C37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894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7B2C0D" w14:textId="77777777" w:rsidR="00F83EC9" w:rsidRPr="000D7AA7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F83EC9" w14:paraId="3165C64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9295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46E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FD07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E6D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7EE46BC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329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E822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1DF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8C3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851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4C42D7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DBCF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FC3" w14:textId="77777777" w:rsidR="00F83EC9" w:rsidRDefault="00F83EC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AFF1" w14:textId="77777777" w:rsidR="00F83EC9" w:rsidRPr="00F6236C" w:rsidRDefault="00F83EC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8897" w14:textId="77777777" w:rsidR="00F83EC9" w:rsidRDefault="00F83EC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40F0F31B" w14:textId="77777777" w:rsidR="00F83EC9" w:rsidRDefault="00F83EC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1C03" w14:textId="77777777" w:rsidR="00F83EC9" w:rsidRDefault="00F83EC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8AB0" w14:textId="77777777" w:rsidR="00F83EC9" w:rsidRDefault="00F83EC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557B" w14:textId="77777777" w:rsidR="00F83EC9" w:rsidRDefault="00F83EC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3DD5" w14:textId="77777777" w:rsidR="00F83EC9" w:rsidRPr="00F6236C" w:rsidRDefault="00F83EC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C84F" w14:textId="77777777" w:rsidR="00F83EC9" w:rsidRDefault="00F83EC9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BBF9E8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A22C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1C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184+340</w:t>
            </w:r>
          </w:p>
          <w:p w14:paraId="7C84A1B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6031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FD8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Toplița –</w:t>
            </w:r>
          </w:p>
          <w:p w14:paraId="4F0634E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9FF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BD75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3AB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AEFA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B7B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8A0684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BAB1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ED7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E8C5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99E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35DCA9B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515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061BE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381E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A54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481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90F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0E3DDE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EC8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634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403D032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868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761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0CFBF48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FB4A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68E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02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57C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64A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6577682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F83EC9" w14:paraId="34F2D47C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2402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632B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CBED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274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1966A30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8A3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8845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978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104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70F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ABCA2B2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5776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2F7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F41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27D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770585F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5D6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F7E2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6D2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032E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5DF8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19720CE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550A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3A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45E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F71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38D0478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60BB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6D36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8DC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F67D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D6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F83EC9" w14:paraId="7BD73F95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6F74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8F3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A478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5CB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2DDEEEF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F69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C04D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06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A6AC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E9D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83EC9" w14:paraId="473389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219B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EF2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AB3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475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054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EC3A73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15A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CED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A46F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2C1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55A21CB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8B8DC2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380E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339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3FF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B5F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6B2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1A316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1682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795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762C2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B05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4E1E3A8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E18B30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E4EF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83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486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76B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4D988A1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799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401584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3FFC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761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595B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C69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5229C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F83EC9" w14:paraId="120C244D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9658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96C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C801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BB8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1F52434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995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366762D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EA8E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226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A014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0BF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AAB1E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E774E8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F83EC9" w14:paraId="697807B0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B98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AD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C315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E17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3EF1186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16D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7C72ED6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6434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0C5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0DB9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460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39446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01070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F83EC9" w14:paraId="5327402B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CAD9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AD7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19D9794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EC1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EACA" w14:textId="77777777" w:rsidR="00F83EC9" w:rsidRDefault="00F83EC9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447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5CA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001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12E7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14D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F305859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A251" w14:textId="77777777" w:rsidR="00F83EC9" w:rsidRDefault="00F83EC9" w:rsidP="00F83EC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B8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532C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B2C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C283B9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6FB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0475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ED81" w14:textId="77777777" w:rsidR="00F83EC9" w:rsidRPr="00514DA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3BD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6A80" w14:textId="77777777" w:rsidR="00F83EC9" w:rsidRPr="00F6236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627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66C21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7CBA3B6D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6D8A33CC" w14:textId="77777777" w:rsidR="00F83EC9" w:rsidRDefault="00F83EC9" w:rsidP="00503CFC">
      <w:pPr>
        <w:pStyle w:val="Heading1"/>
        <w:spacing w:line="360" w:lineRule="auto"/>
      </w:pPr>
      <w:r>
        <w:lastRenderedPageBreak/>
        <w:t>LINIA 412</w:t>
      </w:r>
    </w:p>
    <w:p w14:paraId="69F20B39" w14:textId="77777777" w:rsidR="00F83EC9" w:rsidRDefault="00F83EC9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83EC9" w14:paraId="36DBCAC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7C2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7991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BDEF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4FD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D90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04C1A70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9374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849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3D5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E35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5C47502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F83EC9" w14:paraId="4354422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0F5D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240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C237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9A5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6BF3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B497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D84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78F2EF7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3E0A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B3B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F83EC9" w14:paraId="3F725D6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C7BC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2A8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1FFE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12A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5766D0D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5E3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2D96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CD51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F48C30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C94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35B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5E0DEF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4EC2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1D5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CED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07F7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6A363B1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B2C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294D5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1D61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DCD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0730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B4C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BC41A8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0EDC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F94B" w14:textId="77777777" w:rsidR="00F83EC9" w:rsidRDefault="00F83EC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08A59754" w14:textId="77777777" w:rsidR="00F83EC9" w:rsidRDefault="00F83EC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2644" w14:textId="77777777" w:rsidR="00F83EC9" w:rsidRDefault="00F83EC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D3BF" w14:textId="77777777" w:rsidR="00F83EC9" w:rsidRDefault="00F83EC9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43B32672" w14:textId="77777777" w:rsidR="00F83EC9" w:rsidRDefault="00F83EC9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B802" w14:textId="77777777" w:rsidR="00F83EC9" w:rsidRDefault="00F83EC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0157" w14:textId="77777777" w:rsidR="00F83EC9" w:rsidRPr="00396332" w:rsidRDefault="00F83EC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2D8F" w14:textId="77777777" w:rsidR="00F83EC9" w:rsidRDefault="00F83EC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31EEC7AD" w14:textId="77777777" w:rsidR="00F83EC9" w:rsidRDefault="00F83EC9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1416" w14:textId="77777777" w:rsidR="00F83EC9" w:rsidRDefault="00F83EC9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5A79" w14:textId="77777777" w:rsidR="00F83EC9" w:rsidRDefault="00F83EC9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8359C90" w14:textId="77777777" w:rsidR="00F83EC9" w:rsidRDefault="00F83EC9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74FD9A3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7B32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F1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7812C75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8E6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1DA5" w14:textId="77777777" w:rsidR="00F83EC9" w:rsidRDefault="00F83EC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78E406D3" w14:textId="77777777" w:rsidR="00F83EC9" w:rsidRDefault="00F83EC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BC3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9C04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1FF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30C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36C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D4541E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F83EC9" w14:paraId="0009180C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5B99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C80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42DFD7B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38A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A4C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5B644A0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98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9B22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C670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652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CC22" w14:textId="77777777" w:rsidR="00F83EC9" w:rsidRDefault="00F83EC9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6D15FFF4" w14:textId="77777777" w:rsidR="00F83EC9" w:rsidRDefault="00F83EC9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F83EC9" w14:paraId="769D2B8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471E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440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D162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545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132CB99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C45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94478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AF10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AD3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E300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66BA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C57BCB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B56A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5A4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4D88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17E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457D977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BAA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5310C2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55AD4DC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48E8C6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BAE6BC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3320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071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4371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E9D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4A08B3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AFBA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18D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67D082C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7B8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3626" w14:textId="77777777" w:rsidR="00F83EC9" w:rsidRPr="007239CA" w:rsidRDefault="00F83EC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45E0218D" w14:textId="77777777" w:rsidR="00F83EC9" w:rsidRPr="007239CA" w:rsidRDefault="00F83EC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4273FE95" w14:textId="77777777" w:rsidR="00F83EC9" w:rsidRDefault="00F83EC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643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41DE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D58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74F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F88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556F92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4CC27A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3645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B4C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16+450</w:t>
            </w:r>
          </w:p>
          <w:p w14:paraId="39B3391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ED3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2F5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0DC6F65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AB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86B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D40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FD5F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E8A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80F88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235B625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A9AEC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145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42A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A93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07033A3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0F1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2339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263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15+280</w:t>
            </w:r>
          </w:p>
          <w:p w14:paraId="046FC92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4645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A22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289966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84EC65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0EDB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8EF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37FAEC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538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DA2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30CA0DA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046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7A342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EB8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56E57A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C7A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324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F83EC9" w14:paraId="7D1E1BD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4E81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5C3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3D6B84E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453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45A0" w14:textId="77777777" w:rsidR="00F83EC9" w:rsidRDefault="00F83EC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721AC664" w14:textId="77777777" w:rsidR="00F83EC9" w:rsidRDefault="00F83EC9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DE2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EA91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997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329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504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56FE841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F83EC9" w14:paraId="6BFBEAC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6E9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413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7A1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397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A9F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9976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F09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59FF084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95D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165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6BFD064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3A25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684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F0B2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A24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3172277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66A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44FFD6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0F63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15B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4012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93C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A1BB9EF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210B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8D06" w14:textId="77777777" w:rsidR="00F83EC9" w:rsidRDefault="00F83EC9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22+704</w:t>
            </w:r>
          </w:p>
          <w:p w14:paraId="148DD37C" w14:textId="77777777" w:rsidR="00F83EC9" w:rsidRDefault="00F83EC9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E748" w14:textId="77777777" w:rsidR="00F83EC9" w:rsidRDefault="00F83EC9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8793" w14:textId="77777777" w:rsidR="00F83EC9" w:rsidRDefault="00F83EC9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Iclod -</w:t>
            </w:r>
          </w:p>
          <w:p w14:paraId="2E450B1D" w14:textId="77777777" w:rsidR="00F83EC9" w:rsidRDefault="00F83EC9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22EA" w14:textId="77777777" w:rsidR="00F83EC9" w:rsidRDefault="00F83EC9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3A81" w14:textId="77777777" w:rsidR="00F83EC9" w:rsidRPr="00396332" w:rsidRDefault="00F83EC9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5C5B" w14:textId="77777777" w:rsidR="00F83EC9" w:rsidRDefault="00F83EC9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BB57" w14:textId="77777777" w:rsidR="00F83EC9" w:rsidRPr="00396332" w:rsidRDefault="00F83EC9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DFDC" w14:textId="77777777" w:rsidR="00F83EC9" w:rsidRDefault="00F83EC9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F83EC9" w14:paraId="7354455B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FCCF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7C20" w14:textId="77777777" w:rsidR="00F83EC9" w:rsidRDefault="00F83EC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0AF192D2" w14:textId="77777777" w:rsidR="00F83EC9" w:rsidRDefault="00F83EC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48CB" w14:textId="77777777" w:rsidR="00F83EC9" w:rsidRDefault="00F83EC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9106" w14:textId="77777777" w:rsidR="00F83EC9" w:rsidRDefault="00F83EC9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87FD" w14:textId="77777777" w:rsidR="00F83EC9" w:rsidRDefault="00F83EC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FBEE" w14:textId="77777777" w:rsidR="00F83EC9" w:rsidRPr="00396332" w:rsidRDefault="00F83EC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BF97" w14:textId="77777777" w:rsidR="00F83EC9" w:rsidRDefault="00F83EC9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CD70" w14:textId="77777777" w:rsidR="00F83EC9" w:rsidRDefault="00F83EC9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0367" w14:textId="77777777" w:rsidR="00F83EC9" w:rsidRDefault="00F83EC9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F83EC9" w14:paraId="7288E7A4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B273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8B2B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BC99" w14:textId="77777777" w:rsidR="00F83EC9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3178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940D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66D3" w14:textId="77777777" w:rsidR="00F83EC9" w:rsidRPr="00396332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9E05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5CA3F8E9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ED58" w14:textId="77777777" w:rsidR="00F83EC9" w:rsidRPr="00396332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159E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33C047A2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F83EC9" w14:paraId="2ECB3FC5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7DF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F1C0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67C6331B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8347" w14:textId="77777777" w:rsidR="00F83EC9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06EB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23465431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8A814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DDA9" w14:textId="77777777" w:rsidR="00F83EC9" w:rsidRPr="00396332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606E" w14:textId="77777777" w:rsidR="00F83EC9" w:rsidRDefault="00F83EC9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331B" w14:textId="77777777" w:rsidR="00F83EC9" w:rsidRDefault="00F83EC9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4FCC" w14:textId="77777777" w:rsidR="00F83EC9" w:rsidRDefault="00F83EC9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28767F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404F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E51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E398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01F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6824CF4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7DF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5DDFF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37F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75B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FB85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C63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477209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08AD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BAF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D266" w14:textId="77777777" w:rsidR="00F83EC9" w:rsidRPr="005C35B0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7B22" w14:textId="77777777" w:rsidR="00F83EC9" w:rsidRDefault="00F83EC9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1F26865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94C6" w14:textId="77777777" w:rsidR="00F83EC9" w:rsidRDefault="00F83EC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241347D" w14:textId="77777777" w:rsidR="00F83EC9" w:rsidRDefault="00F83EC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A8780F8" w14:textId="77777777" w:rsidR="00F83EC9" w:rsidRDefault="00F83EC9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709A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9AD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DEBC" w14:textId="77777777" w:rsidR="00F83EC9" w:rsidRPr="00396332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B2F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DAA2F8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B2F67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72BC" w14:textId="77777777" w:rsidR="00F83EC9" w:rsidRDefault="00F83EC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7ADA" w14:textId="77777777" w:rsidR="00F83EC9" w:rsidRPr="005C35B0" w:rsidRDefault="00F83EC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CDE5" w14:textId="77777777" w:rsidR="00F83EC9" w:rsidRDefault="00F83EC9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95B8" w14:textId="77777777" w:rsidR="00F83EC9" w:rsidRDefault="00F83EC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9147" w14:textId="77777777" w:rsidR="00F83EC9" w:rsidRDefault="00F83EC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3E09" w14:textId="77777777" w:rsidR="00F83EC9" w:rsidRDefault="00F83EC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24C2D908" w14:textId="77777777" w:rsidR="00F83EC9" w:rsidRDefault="00F83EC9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C1C0" w14:textId="77777777" w:rsidR="00F83EC9" w:rsidRPr="00396332" w:rsidRDefault="00F83EC9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C548" w14:textId="77777777" w:rsidR="00F83EC9" w:rsidRDefault="00F83EC9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F83EC9" w14:paraId="2C0A5FF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15C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3A1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45519DC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EC1F1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34E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99D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E7E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B9A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2E6D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FCD1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168A31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06454F9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F83EC9" w14:paraId="4DACF8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7A77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FFD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0F39E34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0FC2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4DB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F67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FC2B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CBF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CF54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8D4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858B1E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639C43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188F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1B2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EADA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7E9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648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E917A4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4E0D7FD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1B5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0BE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B6BE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93B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7419C47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AA8C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C63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90C8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24F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00430F8C" w14:textId="77777777" w:rsidR="00F83EC9" w:rsidRDefault="00F83EC9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0BF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B076C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62F2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AFA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C6C0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A43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AF3066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1E6A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94DB" w14:textId="77777777" w:rsidR="00F83EC9" w:rsidRDefault="00F83EC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9948" w14:textId="77777777" w:rsidR="00F83EC9" w:rsidRPr="005C35B0" w:rsidRDefault="00F83EC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4595" w14:textId="77777777" w:rsidR="00F83EC9" w:rsidRDefault="00F83EC9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4A95" w14:textId="77777777" w:rsidR="00F83EC9" w:rsidRDefault="00F83EC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E20DB9" w14:textId="77777777" w:rsidR="00F83EC9" w:rsidRDefault="00F83EC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32A6" w14:textId="77777777" w:rsidR="00F83EC9" w:rsidRPr="00396332" w:rsidRDefault="00F83EC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C5E0" w14:textId="77777777" w:rsidR="00F83EC9" w:rsidRDefault="00F83EC9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7E55D" w14:textId="77777777" w:rsidR="00F83EC9" w:rsidRPr="00396332" w:rsidRDefault="00F83EC9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E318" w14:textId="77777777" w:rsidR="00F83EC9" w:rsidRDefault="00F83EC9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C08F94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92D4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C10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3E05217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6A81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D16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02A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868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E78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CA88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AED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5F8CD51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24E97A6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F83EC9" w14:paraId="3A5983C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5C4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E61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68917D9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A1AF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874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164053F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BB71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A4E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3838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9C8E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AFC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D52537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47B8B8B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567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B99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AFF8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6AB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3EFD2CCC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760A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1A1A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215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452A4AB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2097C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7ED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6A5D48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29D85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BFC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5916DB3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56A5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E25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3AE3FAB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54B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D152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F78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CD7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E6E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F5262D1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2FCA893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086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044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D03E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C54C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5B45C83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4E3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373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1B0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641C4BF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D83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54A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E90137F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2188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1F5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22DE457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E5A3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898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2D8244A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866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831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F92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270A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6F7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2E10BD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25F1155E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A131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AC2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6F45BF8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193F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26E1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17071B6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72E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912A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D26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5A3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9F3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933DEA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5F73A51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D7E2F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8C0A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59F6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15A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3FEA4EA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61B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5A2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997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1C4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DCE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7C489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4448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667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289F6A5A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BBFE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A2B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1D1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2105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ADF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747C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82C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AAADBF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F83EC9" w14:paraId="58C6FD5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1671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AEB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283F744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6F35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0C8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69A5AEA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1B4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429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ABF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491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D47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1E0B0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E4F9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1EE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2478E30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40FC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DB4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744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E1AB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20D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5331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4C4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98620F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9ABE0E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51C96B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4965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963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28836C6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D2A1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3AF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CC5A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8292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E7D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03E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F59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29748B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0CD5F2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7552A89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0737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942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0B10BD5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5B30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11F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4B8BD5D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4E96AFC1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707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F1B5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6A1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F80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43C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3948F86" w14:textId="77777777" w:rsidR="00F83EC9" w:rsidRDefault="00F83EC9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037429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DF4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728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230EA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427E" w14:textId="77777777" w:rsidR="00F83EC9" w:rsidRDefault="00F83EC9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6B62D28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A7C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B8B7F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5DF0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7B4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453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103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53D61E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F22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89D8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4628039A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0683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81B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402372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903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76F4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01E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136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222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6D0042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79598BF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1CB29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C17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3A7A6081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0005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7A6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325AE9A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BD5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D753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87F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99B2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948F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971C72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CF3358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540550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F36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7A6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2E84AB7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A27E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8B9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75904B0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80C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D492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C34E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27C8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F01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23CFD4F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C674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4F3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F396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65A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BA2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19E6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5B1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F5E4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0DB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F83EC9" w14:paraId="3615090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816F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775A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4C48C0D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9F2D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405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7ED0006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0CAC80B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5B0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C2A8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79D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88D6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7D3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BD784F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2B8E218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7C002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DF99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43D398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B1F2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97F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5EF791F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0738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D76B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092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CD00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680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1364F5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F83EC9" w14:paraId="68F1DFD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2ED7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390F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546C7F8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9822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3E7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41C3686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0089F2CC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1D61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DE98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2FA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047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5CC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91C97A1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1B93FD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371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F88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E2A0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0BEF" w14:textId="77777777" w:rsidR="00F83EC9" w:rsidRDefault="00F83EC9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08ECBAA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3338" w14:textId="77777777" w:rsidR="00F83EC9" w:rsidRDefault="00F83EC9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133EA46" w14:textId="77777777" w:rsidR="00F83EC9" w:rsidRDefault="00F83EC9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4DE0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916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B5D3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02D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2A6EAA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48D6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F26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1607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E53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207C63D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697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46F210C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F7B058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C8D7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B90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CC24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3F59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4551C33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436A0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4F9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7DC4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871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07EC803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16FFFDE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34D1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E629D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F6F1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739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1B07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DE12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2EC6E02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AB31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486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437A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71A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787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95FF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4D3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7725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833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F83EC9" w14:paraId="184F43E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1B4A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DA8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0FB0FF9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9BEFD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AACD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221571D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DFDB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A87B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3AF1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1B98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9393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6759D5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EC8BB2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B80DE6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F9E90C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6E6FE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08C835E8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C8CD3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7578D8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A9C359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B7EEBF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4EDED1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C6D210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142967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9B54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B55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2611A910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8CFA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1535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4DDA698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EAC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1370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712D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9BBE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C46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DB19157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10217BFE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6F9E7A6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2DCA343B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F83EC9" w14:paraId="4BBE763D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6E09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0D15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268FD937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CCBF" w14:textId="77777777" w:rsidR="00F83EC9" w:rsidRPr="005C35B0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BD4F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B467EB4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94B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C5DD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99C2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8597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CAABA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88541F8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E5BD" w14:textId="77777777" w:rsidR="00F83EC9" w:rsidRDefault="00F83EC9" w:rsidP="00F83EC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C6CDC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61490EA9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41F6" w14:textId="77777777" w:rsidR="00F83EC9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48AA" w14:textId="77777777" w:rsidR="00F83EC9" w:rsidRDefault="00F83EC9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72A79AD7" w14:textId="77777777" w:rsidR="00F83EC9" w:rsidRDefault="00F83EC9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1854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097C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B203" w14:textId="77777777" w:rsidR="00F83EC9" w:rsidRDefault="00F83EC9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005E" w14:textId="77777777" w:rsidR="00F83EC9" w:rsidRPr="00396332" w:rsidRDefault="00F83EC9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09D6" w14:textId="77777777" w:rsidR="00F83EC9" w:rsidRDefault="00F83EC9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4B4077CC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4F5F724D" w14:textId="77777777" w:rsidR="00F83EC9" w:rsidRDefault="00F83EC9" w:rsidP="0002281B">
      <w:pPr>
        <w:pStyle w:val="Heading1"/>
        <w:spacing w:line="360" w:lineRule="auto"/>
      </w:pPr>
      <w:r>
        <w:lastRenderedPageBreak/>
        <w:t>LINIA 416</w:t>
      </w:r>
    </w:p>
    <w:p w14:paraId="1BB0C93E" w14:textId="77777777" w:rsidR="00F83EC9" w:rsidRDefault="00F83EC9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6EF18B3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1E1F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79D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A44C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B41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4A342D2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4EB4C22D" w14:textId="77777777" w:rsidR="00F83EC9" w:rsidRDefault="00F83EC9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1B1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3E9DB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7D8C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5EA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94DF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052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21071A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2D78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3DD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4F5B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2A8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7A01658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22A12E5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B4C9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413540C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3302CD9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D94DAC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29A4A2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958A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85E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E6A6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788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639663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982A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593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E07B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985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65710A4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3CA473B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0BF78A6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166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5D15ED4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2D3C3BF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7AD5730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9A9EC5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6DDA77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706F625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C1C8E1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7373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E90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95AE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F4A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1BC6F8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F526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751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9D03A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00C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5257FB7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56F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4F53736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4F7E6A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3FBAC45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7B0C031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8B5C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019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3EE67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922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ECA68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F83EC9" w14:paraId="2ACF9357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EDD3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8D7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276E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78B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981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5AC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D17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220FE8F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254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CA5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8C52A9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4B7E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074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0F4DA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22A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5B24BAE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414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4F6A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559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A77E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645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F83EC9" w14:paraId="4B8DDE1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9E6D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7E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369E02C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6928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18F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C798" w14:textId="77777777" w:rsidR="00F83EC9" w:rsidRPr="0011403A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D761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70D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ACDD4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17EE" w14:textId="77777777" w:rsidR="00F83EC9" w:rsidRPr="0011403A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384AEB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60B7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1B1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BCDD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21A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0CC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644A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72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15A3CF1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4DAB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685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97030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B18D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2D9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2F87AD2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9EE1C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6C3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E44046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991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6AF4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D43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A643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040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63C138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1C58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29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48CF4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0334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3ACCF7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CE7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8019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F7A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31A6A0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B2B7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8FE2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18F85B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4D1A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D2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8CCC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52E3" w14:textId="77777777" w:rsidR="00F83EC9" w:rsidRDefault="00F83EC9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51A1B411" w14:textId="77777777" w:rsidR="00F83EC9" w:rsidRDefault="00F83EC9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D5B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6438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A4F6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2D4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923E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974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D2FA1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82AC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C03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523320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4D18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50A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2DCC2D0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146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9499" w14:textId="77777777" w:rsidR="00F83EC9" w:rsidRPr="00C4423F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A1F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B8F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41C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08ADF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8FAF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D69B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F4B0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F1DC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4494A62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53AF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68B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3654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2C67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36E0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F83EC9" w14:paraId="38D79F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3CB0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FEF6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E0BC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5D12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CBA4E08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8896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A9C0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FAA0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97BA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9EF9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2EB18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EAE6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563E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5672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005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5C09AC5A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DF0B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EAADD9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1341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B9202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380F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6F6A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F83EC9" w14:paraId="79CE26C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CAB7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6CFA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6AAC89E3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B43C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5BC8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4F82D668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29F2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24C5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7D13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FDC5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4D6D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FF264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E534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E338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39+000</w:t>
            </w:r>
          </w:p>
          <w:p w14:paraId="128CA168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BFE4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4EA5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C7FD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09A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B3637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C10E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3791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741676E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D71E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857F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2CAE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FD5A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0756658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3986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B7BF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1413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CFC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EBF3" w14:textId="77777777" w:rsidR="00F83EC9" w:rsidRPr="00620605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66B81267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93E0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B9F0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038F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307B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6D0CCFB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7B0B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483D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0D93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E89D5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8A84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E0D77F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F83EC9" w14:paraId="3A676F7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EF81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0BE5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167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0854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1A37FC4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68C7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8DAE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41ED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2E24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E569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E0AD5D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F83EC9" w14:paraId="66DBB7F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5E21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D92C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6E3D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DA5F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AA961E8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AA45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019DA41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CA81" w14:textId="77777777" w:rsidR="00F83EC9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7700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276D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2DC9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0B1971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F83EC9" w14:paraId="6DF3F70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DDEF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E87F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45B3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BDB7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4987FF94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B267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C089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F434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4938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AEBB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CD48E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93A0" w14:textId="77777777" w:rsidR="00F83EC9" w:rsidRDefault="00F83EC9" w:rsidP="00F83EC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3C29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E556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D20F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71E5DAC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4941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1E2E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7CD7" w14:textId="77777777" w:rsidR="00F83EC9" w:rsidRDefault="00F83EC9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0B70" w14:textId="77777777" w:rsidR="00F83EC9" w:rsidRPr="00C4423F" w:rsidRDefault="00F83EC9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9E87" w14:textId="77777777" w:rsidR="00F83EC9" w:rsidRDefault="00F83EC9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517A7F3E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55402626" w14:textId="77777777" w:rsidR="00F83EC9" w:rsidRDefault="00F83EC9" w:rsidP="00380064">
      <w:pPr>
        <w:pStyle w:val="Heading1"/>
        <w:spacing w:line="360" w:lineRule="auto"/>
      </w:pPr>
      <w:r>
        <w:t>LINIA 500</w:t>
      </w:r>
    </w:p>
    <w:p w14:paraId="190460C4" w14:textId="77777777" w:rsidR="00F83EC9" w:rsidRPr="00071303" w:rsidRDefault="00F83EC9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83EC9" w14:paraId="2E83B32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F45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0C0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A71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CD7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950F2D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182280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9EA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540A3F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F36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B61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A45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6D8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474888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E5D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461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A410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C1E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1E8E3DF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1ECFDE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95C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BE0E89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99C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7EF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FC5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0A5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14F018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38E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D74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E7943F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48E8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B9C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A1A4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BE4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A0B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B732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E41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C7897F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44E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5097" w14:textId="77777777" w:rsidR="00F83EC9" w:rsidRDefault="00F83EC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9D6D" w14:textId="77777777" w:rsidR="00F83EC9" w:rsidRPr="00D33E71" w:rsidRDefault="00F83EC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4002" w14:textId="77777777" w:rsidR="00F83EC9" w:rsidRDefault="00F83EC9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454C" w14:textId="77777777" w:rsidR="00F83EC9" w:rsidRDefault="00F83EC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553C4" w14:textId="77777777" w:rsidR="00F83EC9" w:rsidRDefault="00F83EC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7A45" w14:textId="77777777" w:rsidR="00F83EC9" w:rsidRDefault="00F83EC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D0E6A68" w14:textId="77777777" w:rsidR="00F83EC9" w:rsidRDefault="00F83EC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DA3D" w14:textId="77777777" w:rsidR="00F83EC9" w:rsidRPr="00D33E71" w:rsidRDefault="00F83EC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5AC8" w14:textId="77777777" w:rsidR="00F83EC9" w:rsidRDefault="00F83EC9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9963D53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2C2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E34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E3F3E8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231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76A9" w14:textId="77777777" w:rsidR="00F83EC9" w:rsidRPr="0008670B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478EFF8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3EE62A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240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7425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611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A62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C90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:rsidRPr="00456545" w14:paraId="3A6CD305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6CB2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D6CE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9DA4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2595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62A6AB8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0850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950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9DE2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C25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4CC5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:rsidRPr="00456545" w14:paraId="20B636F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3C28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C677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877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B27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2CF097F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228E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7E20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1519D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D28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D1407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:rsidRPr="00456545" w14:paraId="7B8D956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ADA0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8B5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9F9AB78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FCE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E96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AFB28AD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20A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9705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4C31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E88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CFD2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83EC9" w:rsidRPr="00456545" w14:paraId="032C2B2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D89A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332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1D8791D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4A1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43A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241DAA0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0E5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97F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CA6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235D206" w14:textId="77777777" w:rsidR="00F83EC9" w:rsidRPr="00456545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17E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FB8F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51EA1A7" w14:textId="77777777" w:rsidR="00F83EC9" w:rsidRPr="00A3090B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:rsidRPr="00456545" w14:paraId="7668CB50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6CCE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FB6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2DE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142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247759A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11B7906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A2B510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475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DD19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C67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C2DDBB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C73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5B00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:rsidRPr="00456545" w14:paraId="60FF86A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C4BC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1FC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4FEA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6FFD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33E2EA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8C5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B63DC9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51A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8A7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62DA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0F7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2588D7" w14:textId="77777777" w:rsidR="00F83EC9" w:rsidRPr="005F21B7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83EC9" w:rsidRPr="00456545" w14:paraId="274187F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B49A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474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EFCC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3FF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2FD2002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2B2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8EFB13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3F4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58A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202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C94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A4F46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F83EC9" w:rsidRPr="00456545" w14:paraId="4F5981E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A398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B7E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609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D0A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874A4C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3C8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B39303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26D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028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F6B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C0F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CCE42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83EC9" w:rsidRPr="00456545" w14:paraId="783C1F9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B383" w14:textId="77777777" w:rsidR="00F83EC9" w:rsidRPr="00456545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89E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FAB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884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3A60C0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2D6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4629F7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347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5ED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3F4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9DD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3548C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E35925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83EC9" w14:paraId="68092527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099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DE5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665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428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B3BA82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D71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07DFE3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C8E902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BC0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374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9A8F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BD1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3AA99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E8A197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300E3C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42FC79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F83EC9" w14:paraId="3E3549A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32AA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083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B44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6F5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32F80F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7E5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9C1A33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49EA7B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806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F17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9B6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658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34F0B4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7A712F1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6329307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F83EC9" w14:paraId="2AD619EC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7DC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2DE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52A4DA1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0C3F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638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AA608B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4EA9F43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5BE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DE7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9AB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F328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4AD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A7863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F83EC9" w14:paraId="5CE22A5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3019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263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19604F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453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FB2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80586F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B6D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80D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9CF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75AB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003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51FB7F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F83EC9" w14:paraId="0665E08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40AC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EF3C" w14:textId="77777777" w:rsidR="00F83EC9" w:rsidRDefault="00F83EC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A83E" w14:textId="77777777" w:rsidR="00F83EC9" w:rsidRDefault="00F83EC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0507" w14:textId="77777777" w:rsidR="00F83EC9" w:rsidRDefault="00F83EC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DEBA15A" w14:textId="77777777" w:rsidR="00F83EC9" w:rsidRDefault="00F83EC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E24C" w14:textId="77777777" w:rsidR="00F83EC9" w:rsidRDefault="00F83EC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46F7" w14:textId="77777777" w:rsidR="00F83EC9" w:rsidRDefault="00F83EC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44E7" w14:textId="77777777" w:rsidR="00F83EC9" w:rsidRDefault="00F83EC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5161D38" w14:textId="77777777" w:rsidR="00F83EC9" w:rsidRDefault="00F83EC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DC3D" w14:textId="77777777" w:rsidR="00F83EC9" w:rsidRPr="00D33E71" w:rsidRDefault="00F83EC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E367" w14:textId="77777777" w:rsidR="00F83EC9" w:rsidRDefault="00F83EC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ADCDF0D" w14:textId="77777777" w:rsidR="00F83EC9" w:rsidRDefault="00F83EC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F83EC9" w14:paraId="524FBE7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3BD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301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2BA8012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24D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C58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AF13320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0CF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593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973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7CC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25D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7898E05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CF25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983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2A50F3F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DB8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24C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6BDC230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6CA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7110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869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3B4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E643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D307F84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A3446E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41E7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06F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3FF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F75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D368E2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630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F7B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E2F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B8B4CD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9A9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5007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E29F1F6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9CD9D4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F24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1F8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3FE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B14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24AFE72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832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740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E992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C6A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0D06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B90B36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C7E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75E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22D7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5B02" w14:textId="77777777" w:rsidR="00F83EC9" w:rsidRDefault="00F83EC9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F3C51D1" w14:textId="77777777" w:rsidR="00F83EC9" w:rsidRDefault="00F83EC9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7C9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7998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ABD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167+650</w:t>
            </w:r>
          </w:p>
          <w:p w14:paraId="1F868B4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96FEC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5766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6602944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5DF7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CDF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FCB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B1F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C89571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8E2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9AB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918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086D35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68EA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01D9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BB0A1C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8B2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506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7B4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360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8808A8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2AA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C2D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122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8CCF7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EA22" w14:textId="77777777" w:rsidR="00F83EC9" w:rsidRPr="00534A5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7820259" w14:textId="77777777" w:rsidR="00F83EC9" w:rsidRPr="00534A5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1A11507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83EC9" w14:paraId="3C046BF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5EC0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CC5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B7E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659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66D41C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173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4B62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91E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C6E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5133" w14:textId="77777777" w:rsidR="00F83EC9" w:rsidRPr="00534A5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3D2D27E" w14:textId="77777777" w:rsidR="00F83EC9" w:rsidRPr="00534A5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9E1F1C3" w14:textId="77777777" w:rsidR="00F83EC9" w:rsidRPr="00534A55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83EC9" w14:paraId="440BF9C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411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F9E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1E1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312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58B3BB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F58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4DA2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F08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785D53F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4FE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1BD1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1A255CF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A48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C42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2EC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F4FE" w14:textId="77777777" w:rsidR="00F83EC9" w:rsidRPr="000C4604" w:rsidRDefault="00F83EC9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868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CA6D4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ACEC3B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05B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071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6C4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A98E" w14:textId="77777777" w:rsidR="00F83EC9" w:rsidRPr="000C4604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359E6F6C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F83EC9" w14:paraId="717CA37B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CA07D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A1B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EBA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626A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446600E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74A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8AA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D32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CEB7EB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7872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5CD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3F1FA528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9DCB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552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AD296C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6507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867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1449B98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B5E478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F2B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327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C19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A1B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CE4E" w14:textId="77777777" w:rsidR="00F83EC9" w:rsidRPr="00BB30B6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C5B595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77FDBC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F83EC9" w14:paraId="65E4438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C207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5FD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422F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AE9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3D0A7C1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892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6A6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490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956A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F7B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352DEA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8637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A77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AF57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6E8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639E82B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130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DE3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BD2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6E03A3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4C23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B3B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74A564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99A4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200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25D019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947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739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443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B0D9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378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B61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7DB6" w14:textId="77777777" w:rsidR="00F83EC9" w:rsidRPr="000C4604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F83EC9" w14:paraId="4DE3303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C819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582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875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FC4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FF2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EFB5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AE3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BEA894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E29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F852" w14:textId="77777777" w:rsidR="00F83EC9" w:rsidRPr="000C4604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F83EC9" w14:paraId="3B57C32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74D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5BE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E968EE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E40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AB4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19C9937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144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AB6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A20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88BB9F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C7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4118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A9E05F8" w14:textId="77777777" w:rsidR="00F83EC9" w:rsidRPr="006C1F61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122FF1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652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277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5DC3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EC5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  <w:p w14:paraId="30D1A97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1EF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4F3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98B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216+700</w:t>
            </w:r>
          </w:p>
          <w:p w14:paraId="2C7AC89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814C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EE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6C593B">
              <w:rPr>
                <w:b/>
                <w:bCs/>
                <w:i/>
                <w:sz w:val="20"/>
              </w:rPr>
              <w:t>Nesemnalizată pe teren</w:t>
            </w:r>
            <w:r>
              <w:rPr>
                <w:b/>
                <w:bCs/>
                <w:iCs/>
                <w:sz w:val="20"/>
              </w:rPr>
              <w:t xml:space="preserve">, </w:t>
            </w:r>
          </w:p>
          <w:p w14:paraId="21423C2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st. paralelogram.</w:t>
            </w:r>
          </w:p>
          <w:p w14:paraId="050A2466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Afectează intrări - ieşiri din / pe  linia 500 fir 2 </w:t>
            </w:r>
            <w:r>
              <w:rPr>
                <w:b/>
                <w:bCs/>
                <w:sz w:val="20"/>
              </w:rPr>
              <w:t>Mărăşeşti – Putna Seacă.</w:t>
            </w:r>
          </w:p>
        </w:tc>
      </w:tr>
      <w:tr w:rsidR="00F83EC9" w14:paraId="487D50E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413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8F35" w14:textId="77777777" w:rsidR="00F83EC9" w:rsidRDefault="00F83EC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AEE1" w14:textId="77777777" w:rsidR="00F83EC9" w:rsidRDefault="00F83EC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EAA6" w14:textId="77777777" w:rsidR="00F83EC9" w:rsidRDefault="00F83EC9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8DFD" w14:textId="77777777" w:rsidR="00F83EC9" w:rsidRDefault="00F83EC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F8C8" w14:textId="77777777" w:rsidR="00F83EC9" w:rsidRDefault="00F83EC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CA46" w14:textId="77777777" w:rsidR="00F83EC9" w:rsidRDefault="00F83EC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D36B" w14:textId="77777777" w:rsidR="00F83EC9" w:rsidRDefault="00F83EC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909A" w14:textId="77777777" w:rsidR="00F83EC9" w:rsidRPr="004143AF" w:rsidRDefault="00F83EC9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642515D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18B8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EED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5C3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25E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693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C842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854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1E4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850C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CA6055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DC4D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783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3FB0AA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79FF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5FBB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38873BC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25E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ECA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7F5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8E2A51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1D1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767C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B63544D" w14:textId="77777777" w:rsidR="00F83EC9" w:rsidRPr="00D84BDE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380C31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755A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F7F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4AF1C7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0718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211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9C5AB6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253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D16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5EEA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4F5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511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1B9FA3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F3C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78B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446B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8B1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88509D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722B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DBA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2D1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6FEA10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4814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014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9562E5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2DDA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F98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C1A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14A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43247D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FDC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2E608F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DCFD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D53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69D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FBD4" w14:textId="77777777" w:rsidR="00F83EC9" w:rsidRPr="00534C03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FA4B99F" w14:textId="77777777" w:rsidR="00F83EC9" w:rsidRPr="00534C03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D71FF2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F83EC9" w14:paraId="5FF2ED3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C22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55D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A1ACC0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168EF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442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689A5B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383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BB00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E15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76DA7A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FAA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65E4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33E814C" w14:textId="77777777" w:rsidR="00F83EC9" w:rsidRPr="00D84BDE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682B9D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4D9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623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B525D6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08B5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09F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CD7B05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994980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14A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B816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FC0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A927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2CE3" w14:textId="77777777" w:rsidR="00F83EC9" w:rsidRPr="001F07B1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620D3A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2463DF85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F83EC9" w14:paraId="74851513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8D15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0A8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148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FA9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CB7D0A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D05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CBF9DA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2B5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A03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73E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9D3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40F271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145AA55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F83EC9" w14:paraId="4EC42FD5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756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17A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4BF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BF95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089DB7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5CE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169B2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F87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CA2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A9E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198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98074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375B908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83EC9" w14:paraId="75B40BF1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DF56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C1B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F474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F7F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C0E488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F4D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1A5E4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ADE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F1DC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4C1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E9B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D81540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F83EC9" w14:paraId="07E8AD40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18A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D0E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DD6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583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43A29F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EFD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7598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0DC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6E2B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454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8EB6F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40D28F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26A394E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21DB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8B7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94A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692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B97475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17B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A15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525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A5A0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0A77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847C5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F83EC9" w14:paraId="2E91DE05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9C88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05F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B89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177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BD1B4B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F198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9529D8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A70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8C1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D13B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B41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27882F7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F83EC9" w14:paraId="1A055D54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2DF9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803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AF19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CA0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C0D53C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95B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FA27B2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1E1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6F0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90D4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BF5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BFAB3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7A18872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83EC9" w14:paraId="0A30E102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0CB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F6C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3D7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B99A" w14:textId="77777777" w:rsidR="00F83EC9" w:rsidRPr="00AD0C48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BFE36F2" w14:textId="77777777" w:rsidR="00F83EC9" w:rsidRPr="00AD0C48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87E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00864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3812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E20E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12EB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A76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7DC33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B6B47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23584B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43819321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C7B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B37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6764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6A02" w14:textId="77777777" w:rsidR="00F83EC9" w:rsidRDefault="00F83EC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3F879CF" w14:textId="77777777" w:rsidR="00F83EC9" w:rsidRDefault="00F83EC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7E65E50B" w14:textId="77777777" w:rsidR="00F83EC9" w:rsidRDefault="00F83EC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2610D7F3" w14:textId="77777777" w:rsidR="00F83EC9" w:rsidRPr="002532C4" w:rsidRDefault="00F83EC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FF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2DB3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D38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3E3B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17A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0640A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59EC12F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0A0CA6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F83EC9" w14:paraId="0839C60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3E4A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8CE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429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C8EA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E6D90F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83B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B6F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1CCC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78A3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BB3D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8CEB9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2364D2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4E93E0F7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C89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399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B6F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C1AE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9DF0BC7" w14:textId="77777777" w:rsidR="00F83EC9" w:rsidRPr="0037264C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8EE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59C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13C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06D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895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81D3E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66AB241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149D1FF2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4B6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A3C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3448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74F6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111F428" w14:textId="77777777" w:rsidR="00F83EC9" w:rsidRPr="003A070D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86DC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882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1F0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27B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293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D72B1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F83EC9" w14:paraId="6C72FB8C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53DD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340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DC5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C43D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9BC1394" w14:textId="77777777" w:rsidR="00F83EC9" w:rsidRPr="00F401CD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F02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5D5DF4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3035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70C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8D08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3B7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1FB3C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1540A7D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478D5A41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2164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C09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0A5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83C1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4684127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5E985E4A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371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5102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A9E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8CC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BA2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DDC1E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3B65B2E9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2B0B38EE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3FA4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29C0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AD47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4075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0E17CCE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57DBC6F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53B2C0BF" w14:textId="77777777" w:rsidR="00F83EC9" w:rsidRPr="002532C4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31B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C4AE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F05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F5574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3C2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B6650E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2B4FAF7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F83EC9" w14:paraId="66C15091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3CDFD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405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337B5D3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DA6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7514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0911892A" w14:textId="77777777" w:rsidR="00F83EC9" w:rsidRDefault="00F83EC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00C7BE58" w14:textId="77777777" w:rsidR="00F83EC9" w:rsidRDefault="00F83EC9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DE4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3F5C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6B2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68C3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E70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75F19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F83EC9" w14:paraId="60E674E2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C569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14D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C28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1B3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9590D7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EF2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DCF1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F179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ACAF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ADD6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219B2B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EEB389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F83EC9" w14:paraId="440A4485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EA4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858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2B36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A60A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8A4850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5A1F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1A2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EBB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B9BE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A310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708D6C02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7C7588B3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83EC9" w14:paraId="036B0FF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8825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C784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BEC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08D4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3975E6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171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C0D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C863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393D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8045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4732D03A" w14:textId="77777777" w:rsidR="00F83EC9" w:rsidRPr="00CB3447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F83EC9" w14:paraId="3BD84A7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813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4EC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0C8C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320C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852D25F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627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AABF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3AA1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5D2F2C7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9049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321C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9834418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7BE740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EFD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4785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9973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AC57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5E18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2C6AC6B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355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852D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0B21" w14:textId="77777777" w:rsidR="00F83EC9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CD86" w14:textId="77777777" w:rsidR="00F83EC9" w:rsidRPr="004143AF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52987D7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358A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D8DC" w14:textId="77777777" w:rsidR="00F83EC9" w:rsidRDefault="00F83EC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2EB5" w14:textId="77777777" w:rsidR="00F83EC9" w:rsidRPr="00D33E71" w:rsidRDefault="00F83EC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DE32" w14:textId="77777777" w:rsidR="00F83EC9" w:rsidRDefault="00F83EC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9511B86" w14:textId="77777777" w:rsidR="00F83EC9" w:rsidRDefault="00F83EC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CB28" w14:textId="77777777" w:rsidR="00F83EC9" w:rsidRDefault="00F83EC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9187" w14:textId="77777777" w:rsidR="00F83EC9" w:rsidRDefault="00F83EC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2B345" w14:textId="77777777" w:rsidR="00F83EC9" w:rsidRDefault="00F83EC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45FE" w14:textId="77777777" w:rsidR="00F83EC9" w:rsidRDefault="00F83EC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F8A5" w14:textId="77777777" w:rsidR="00F83EC9" w:rsidRPr="004143AF" w:rsidRDefault="00F83EC9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83EC9" w14:paraId="1A049B1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7940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747A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B3933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1AF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5EC58FB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6F52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8A55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4CE26" w14:textId="77777777" w:rsidR="00F83EC9" w:rsidRDefault="00F83EC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579A" w14:textId="77777777" w:rsidR="00F83EC9" w:rsidRPr="00D33E71" w:rsidRDefault="00F83EC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99F1" w14:textId="77777777" w:rsidR="00F83EC9" w:rsidRDefault="00F83EC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83EC9" w14:paraId="0B723F2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10BA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48DD5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4111EB3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5CDD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6E9E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0C935F32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B2B2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0C9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B47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BD9B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C4DE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83EC9" w14:paraId="0F95C291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B87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E23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ABBA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E48D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1ACB0DE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FE9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3E80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8532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C10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1385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A3ECC6A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E1B4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BCF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291E0BE6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4AE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2DCE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0B29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E246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666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687D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72FB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83EC9" w14:paraId="2F5D50F8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4F86C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E8A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28F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141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90CD04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775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BB0B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7EC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1DDF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AB9B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E3BC7E6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1702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6432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9C0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2F95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21043BF3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A46E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BCF0E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42D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C37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B7D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961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2757FA6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BBF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C9E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0D26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16F1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ED2CE80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F22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17D6D85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747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ABE9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F50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7F75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3481CD8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DC78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C747" w14:textId="77777777" w:rsidR="00F83EC9" w:rsidRDefault="00F83EC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5C6E9" w14:textId="77777777" w:rsidR="00F83EC9" w:rsidRPr="00D33E71" w:rsidRDefault="00F83EC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A380" w14:textId="77777777" w:rsidR="00F83EC9" w:rsidRDefault="00F83EC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D892A95" w14:textId="77777777" w:rsidR="00F83EC9" w:rsidRDefault="00F83EC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8219" w14:textId="77777777" w:rsidR="00F83EC9" w:rsidRDefault="00F83EC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12EF78" w14:textId="77777777" w:rsidR="00F83EC9" w:rsidRDefault="00F83EC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A823" w14:textId="77777777" w:rsidR="00F83EC9" w:rsidRPr="00D33E71" w:rsidRDefault="00F83EC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FC83" w14:textId="77777777" w:rsidR="00F83EC9" w:rsidRDefault="00F83EC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1778" w14:textId="77777777" w:rsidR="00F83EC9" w:rsidRPr="00D33E71" w:rsidRDefault="00F83EC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FFCF5" w14:textId="77777777" w:rsidR="00F83EC9" w:rsidRDefault="00F83EC9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7E2044D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5C24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6AA78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8BD1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C30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F1D48F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5956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C1332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5D32845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0BCAA25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0D8276D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8692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603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E06A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0738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0DB87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F6ADE97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1E9F829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F83EC9" w14:paraId="695A0652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DBC9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716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7B6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8D8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FE685C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82E64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8427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8D2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175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0AB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83EC9" w14:paraId="367A4C6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55D3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57E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AB29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271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5BED6CD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65D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A5D99E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624F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375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82EB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1138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1F753B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67E8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DF02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449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22A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30E8F41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6CA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F464949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56764578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1253DF2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2E8B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4DA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101A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7D9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F28ADE2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53FF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202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11D37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89AB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05031EC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0B8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6FFA10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7D2232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39A4D7A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2CC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1472D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5960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6B0D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72EB47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A0FB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639F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AB91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CD97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78EF39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E57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E3BE" w14:textId="77777777" w:rsidR="00F83EC9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BDE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09A6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05E3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2B8215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6C15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5193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4BE73644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9B9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648A" w14:textId="77777777" w:rsidR="00F83EC9" w:rsidRDefault="00F83EC9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C87F1ED" w14:textId="77777777" w:rsidR="00F83EC9" w:rsidRDefault="00F83EC9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F90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328B" w14:textId="77777777" w:rsidR="00F83EC9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F6C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387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3B5F3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F83EC9" w14:paraId="015BFFD3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D0D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A836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E1A0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B84D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C774182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E268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3B282E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4253B613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07CC38E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D66F174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EB4D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9BB3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FABF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12742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11149E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E3E5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A268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4965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8AD2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2831800B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F31A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EBFDC67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187D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2850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41A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8807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FD29960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5F08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A061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876D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206F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0EDC393D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96D4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7983094C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90FC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EE6F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FED3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D113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4712AFE8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B8B1" w14:textId="77777777" w:rsidR="00F83EC9" w:rsidRDefault="00F83EC9" w:rsidP="00F83EC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165A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2914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6A873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7D928DA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610134AB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7F88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F3E1B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400B" w14:textId="77777777" w:rsidR="00F83EC9" w:rsidRDefault="00F83EC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9C3E" w14:textId="77777777" w:rsidR="00F83EC9" w:rsidRPr="00D33E71" w:rsidRDefault="00F83EC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E3D8" w14:textId="77777777" w:rsidR="00F83EC9" w:rsidRDefault="00F83EC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2F33A56" w14:textId="77777777" w:rsidR="00F83EC9" w:rsidRPr="00BA7DAE" w:rsidRDefault="00F83EC9" w:rsidP="000A5D7E">
      <w:pPr>
        <w:tabs>
          <w:tab w:val="left" w:pos="2748"/>
        </w:tabs>
        <w:rPr>
          <w:sz w:val="20"/>
        </w:rPr>
      </w:pPr>
    </w:p>
    <w:p w14:paraId="5B52986A" w14:textId="77777777" w:rsidR="00F83EC9" w:rsidRDefault="00F83EC9" w:rsidP="00E7698F">
      <w:pPr>
        <w:pStyle w:val="Heading1"/>
        <w:spacing w:line="360" w:lineRule="auto"/>
      </w:pPr>
      <w:r>
        <w:t>LINIA 504</w:t>
      </w:r>
    </w:p>
    <w:p w14:paraId="0AADFB52" w14:textId="77777777" w:rsidR="00F83EC9" w:rsidRPr="00A16A49" w:rsidRDefault="00F83EC9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7D096CC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1FFA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939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368CAC3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D7A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D5B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21F034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81B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C355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982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F46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885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0D1ADCD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5A9764F8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F83EC9" w14:paraId="32F26A9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598A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082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56EAC3B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025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D30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3675339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154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3FA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A57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6E0B9DD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8E2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80C2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3D7DE202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1413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E1F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6C8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FA5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3E33B52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343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11C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B31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327D80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021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E242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6B05B5F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2D03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8E1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480B564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018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C8C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7B1200C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FDE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9F1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58A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6652C42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A1DB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082F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5EB89A56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07DA5F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09DE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5F97" w14:textId="77777777" w:rsidR="00F83EC9" w:rsidRDefault="00F83EC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3FE60ACF" w14:textId="77777777" w:rsidR="00F83EC9" w:rsidRDefault="00F83EC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70B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8A7F" w14:textId="77777777" w:rsidR="00F83EC9" w:rsidRDefault="00F83EC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76BF138F" w14:textId="77777777" w:rsidR="00F83EC9" w:rsidRDefault="00F83EC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44A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275F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136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DAA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BFA4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5ED6A624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93DF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A7E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42B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80D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0204C1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7214BB1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4BC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736CF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866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0A24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D00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103E47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92FC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BA9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319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D49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3637563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E41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AF4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12B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64E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CB0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F83EC9" w14:paraId="7492308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9F49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A45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4C65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728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61E0CA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011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9F75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05A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895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DF3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F83EC9" w14:paraId="111F2FFB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5675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9A0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AC80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AB2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24E4CC5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D36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7C3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742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97654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2D0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1404A44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79680DAA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7125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84C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060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5A3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C85CCB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C69E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2E7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749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2609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15A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F83EC9" w14:paraId="4B6E7CA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31D7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BAF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F9A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B75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5103450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DF2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9FF3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23B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EA2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4BA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F83EC9" w14:paraId="640FA7B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8F4B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29C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DA8F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ADE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39723C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41BF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3F800CD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65B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85A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60BF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2E8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D88617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F83EC9" w14:paraId="17ECBA4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B628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F4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2F07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06D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B645EF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2923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400F02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C420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D7F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5FE7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E0A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FB6EE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F83EC9" w14:paraId="12268C90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1272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A0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C09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5C7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4359F60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9951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BC8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438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3914C278" w14:textId="77777777" w:rsidR="00F83EC9" w:rsidRDefault="00F83EC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532D" w14:textId="77777777" w:rsidR="00F83EC9" w:rsidRPr="00D0473F" w:rsidRDefault="00F83EC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E08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CF8E2DF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B2AFB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C1A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7E21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91C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63D0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2267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648B" w14:textId="77777777" w:rsidR="00F83EC9" w:rsidRDefault="00F83EC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39F2D168" w14:textId="77777777" w:rsidR="00F83EC9" w:rsidRDefault="00F83EC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635D" w14:textId="77777777" w:rsidR="00F83EC9" w:rsidRDefault="00F83EC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C5C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C25CE7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74F4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9CB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1133FDC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D1A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A28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4BB2F63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D92D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5F7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93C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0591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886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07A970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5670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9BF8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A59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822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2AB8FCD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7736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6920173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606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687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AD80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C76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91050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F83EC9" w14:paraId="1347DBD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3424" w14:textId="77777777" w:rsidR="00F83EC9" w:rsidRDefault="00F83EC9" w:rsidP="00F83EC9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320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08E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044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37AECB2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4E17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B24A7A9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006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023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3554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8B4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1D836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F83EC9" w14:paraId="28006411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A372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376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9FA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4BD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2588814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584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F4C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77F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1AA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772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4002018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F83EC9" w14:paraId="6D15FE6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AE7A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510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4FFEDAD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BE7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392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3405DB3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BAB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0F7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344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5EC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28D4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5CB093C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3710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610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1B84A83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8CF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8A7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6564D90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DD4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DBE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61C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9505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EA65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230FC68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0A68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39EE" w14:textId="77777777" w:rsidR="00F83EC9" w:rsidRDefault="00F83EC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4C504CEE" w14:textId="77777777" w:rsidR="00F83EC9" w:rsidRDefault="00F83EC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42ED6" w14:textId="77777777" w:rsidR="00F83EC9" w:rsidRDefault="00F83EC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A28F" w14:textId="77777777" w:rsidR="00F83EC9" w:rsidRDefault="00F83EC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55A011F" w14:textId="77777777" w:rsidR="00F83EC9" w:rsidRDefault="00F83EC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CC72" w14:textId="77777777" w:rsidR="00F83EC9" w:rsidRDefault="00F83EC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DE26" w14:textId="77777777" w:rsidR="00F83EC9" w:rsidRPr="00D0473F" w:rsidRDefault="00F83EC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1C24" w14:textId="77777777" w:rsidR="00F83EC9" w:rsidRDefault="00F83EC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5DBB" w14:textId="77777777" w:rsidR="00F83EC9" w:rsidRPr="00D0473F" w:rsidRDefault="00F83EC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A1CF" w14:textId="77777777" w:rsidR="00F83EC9" w:rsidRPr="004C4194" w:rsidRDefault="00F83EC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3AF31A0" w14:textId="77777777" w:rsidR="00F83EC9" w:rsidRDefault="00F83EC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64BE7C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149D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850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6F2A4E0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953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4DC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F117DC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052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207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BF7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F53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B6000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09EC72E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5DDA4E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D239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98E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78E547E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6A6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279B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DB5015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D4A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E74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7C1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3EE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D9A4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3754B7D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A76BB5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BEA7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083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4DAE60B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A5BE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476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4F660E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6F4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F07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2B7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5D5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E3FD5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33384B5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72E15C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E8AB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DB9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DFD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EBA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5AC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5AB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A6B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AA6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8F78" w14:textId="77777777" w:rsidR="00F83EC9" w:rsidRPr="00E03C2B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EE6CC0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F83EC9" w14:paraId="6BB785C0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B9C8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E78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50EAFC0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934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D28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1C294BD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908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71B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8DC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175E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2A9F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C86D573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787EAD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02F1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E2D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0BDF45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882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E22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592656F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446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1B3A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6AE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93F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0EFF" w14:textId="77777777" w:rsidR="00F83EC9" w:rsidRPr="00E4349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ECC2EA4" w14:textId="77777777" w:rsidR="00F83EC9" w:rsidRPr="00E4349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7A2639E4" w14:textId="77777777" w:rsidR="00F83EC9" w:rsidRPr="00E4349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F83EC9" w14:paraId="13A17A51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5208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CB4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12A662D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E29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B64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C22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0B2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E594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62D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A379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7236334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68CC22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2049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6676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5A2CA3D1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78CA" w14:textId="77777777" w:rsidR="00F83EC9" w:rsidRPr="00D0473F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E4D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6323689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650A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2332" w14:textId="77777777" w:rsidR="00F83EC9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2AF3" w14:textId="77777777" w:rsidR="00F83EC9" w:rsidRDefault="00F83EC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9AC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5AE1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1272A41" w14:textId="77777777" w:rsidR="00F83EC9" w:rsidRPr="00D0576C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E26B13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11108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546B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3B6E7818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07CA" w14:textId="77777777" w:rsidR="00F83EC9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8669" w14:textId="77777777" w:rsidR="00F83EC9" w:rsidRDefault="00F83EC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6CBE1C32" w14:textId="77777777" w:rsidR="00F83EC9" w:rsidRDefault="00F83EC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90E4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55DE" w14:textId="77777777" w:rsidR="00F83EC9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F3BA" w14:textId="77777777" w:rsidR="00F83EC9" w:rsidRDefault="00F83EC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E463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7E2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F83EC9" w14:paraId="60FD20B0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19D0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03F6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2E5DB34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88A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458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406BA02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C4DB6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32E2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D401" w14:textId="77777777" w:rsidR="00F83EC9" w:rsidRDefault="00F83EC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044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F06F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310A7AA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731CBA4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EA8F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5BF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1F501CA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721E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9DD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378F414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1F48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4C28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B54B" w14:textId="77777777" w:rsidR="00F83EC9" w:rsidRDefault="00F83EC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BD5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63D5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80BC92E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F2B007E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3BEE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DBC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18550B4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8BA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3C46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C1B1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AEA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AA45" w14:textId="77777777" w:rsidR="00F83EC9" w:rsidRDefault="00F83EC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CBDE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E35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027A0C0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F83EC9" w14:paraId="5FA553A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A6DC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228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7F7DA8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C1F0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CA1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40AE924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0FD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F869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A24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0266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ACF0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06361A1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DDE00C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F24D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5C8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5CE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47C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1408A86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69D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F83B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BFD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2467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249D" w14:textId="77777777" w:rsidR="00F83EC9" w:rsidRPr="00423757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5192606B" w14:textId="77777777" w:rsidR="00F83EC9" w:rsidRPr="00423757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789D5D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F83EC9" w14:paraId="154B0FC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EAC6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79F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7A0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D7BA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75BE252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9DA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3BA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1DE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3B9C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84B8" w14:textId="77777777" w:rsidR="00F83EC9" w:rsidRPr="00F94F88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F977C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6674436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F83EC9" w14:paraId="5C7ED88D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81535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97F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67CE1AA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679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CF8A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16CBEE9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F5F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0B6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B4B5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721F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FDB4" w14:textId="77777777" w:rsidR="00F83EC9" w:rsidRPr="00F94F88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955621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8439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40D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6F046D6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5B980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161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14FDC80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32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3C0D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8E6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AF93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64CE" w14:textId="77777777" w:rsidR="00F83EC9" w:rsidRPr="004C419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91F1AD7" w14:textId="77777777" w:rsidR="00F83EC9" w:rsidRPr="00D0576C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E8C7727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670B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D94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43A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227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B25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478451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44FE5D0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D43330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6086AF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F878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E7A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36F4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1272" w14:textId="77777777" w:rsidR="00F83EC9" w:rsidRPr="006E4685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143AAB0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07E7" w14:textId="77777777" w:rsidR="00F83EC9" w:rsidRDefault="00F83EC9" w:rsidP="00F83EC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292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5C0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991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2351AB1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AA4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001A81F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7E91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2E4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5B94" w14:textId="77777777" w:rsidR="00F83EC9" w:rsidRPr="00D0473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28B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1BF7D51E" w14:textId="77777777" w:rsidR="00F83EC9" w:rsidRDefault="00F83EC9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41572BC1" w14:textId="77777777" w:rsidR="00F83EC9" w:rsidRDefault="00F83EC9" w:rsidP="00EE4C95">
      <w:pPr>
        <w:pStyle w:val="Heading1"/>
        <w:spacing w:line="360" w:lineRule="auto"/>
      </w:pPr>
      <w:r>
        <w:t>LINIA 507</w:t>
      </w:r>
    </w:p>
    <w:p w14:paraId="48365CC9" w14:textId="77777777" w:rsidR="00F83EC9" w:rsidRPr="006A4B24" w:rsidRDefault="00F83EC9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761CFBA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6468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DE5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AE43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32A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8281E3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12F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6DF4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EA53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1EB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EF0F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0E75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5B7ED1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7C0F683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83EC9" w14:paraId="49EEF484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76E8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8D8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64ED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DAD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2528F5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2A7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8D7ADE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E24F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F2C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7C5B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948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13233D2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F83EC9" w14:paraId="6AC310C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3E86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7AF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18F1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ACC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EADC58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2B7F9C4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B1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B350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EF1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FAFA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0B3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1BC78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F83EC9" w14:paraId="634A6AF4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7E16F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472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59BF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ACA6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3673BF5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31F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9863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1A3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2479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041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9AF2DAB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091A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0A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2590AA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CFB9F7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4C213B1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4242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438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8D8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5AC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389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16E9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B8B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0706318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3A7067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6BC60B5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79BF7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717F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04F324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948959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409F02B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156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90E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980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21A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E1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F501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2C8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4EF6EE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07DD76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30E719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C9A2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297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7FC828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D27806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2F74EA3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5BA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E73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B0E4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AA1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B2A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C3DF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25B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E93BAC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471F69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577CE60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CE63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558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D4CC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D500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41E4060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A43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CCF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15E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B6D4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A52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20981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F83EC9" w14:paraId="4BC6F99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03CE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C1E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E095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38D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988CCA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AA0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2D7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A39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B9A4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27DA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6E8A540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F83EC9" w14:paraId="066E89C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2C48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A29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66C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E94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B678AA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F8C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895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C9B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35BD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7FB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3E19B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F83EC9" w14:paraId="0D97685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805F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A2D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D6C6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1F4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802CD3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C2C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E3B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30D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16F2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2B4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63920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50E573C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F83EC9" w14:paraId="7C48697F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C3A6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7C5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E2DEE1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312D6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54B4E0F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D053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D84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33FF99E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B7E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98C4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899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5A40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19A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057CB5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31FF6B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FAA45D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34FD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7E1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1FF0A5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03C12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3BAE8DC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3F81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08F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4F59A73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F1F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8C65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C07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F498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30C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944252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652C0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E6F9423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25D7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647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261F643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AD6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6EC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2A83A56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848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2144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F3D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332D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4EC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77E33620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E1E1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0331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3E464E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BFFB53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1BD7811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B967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75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79CBAA4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AB2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BBEC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29A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C81C5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52C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864ACC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9456FE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AB6BE7A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6CD3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B6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81893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1EBDEB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40CCF7B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E9E6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E70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5490CE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C79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BA01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4A38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A8B0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1487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855157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324ED7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72B392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3CD6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DAE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F01840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833441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21C89CC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018C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1D9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2D79145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DED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D57E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43B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0133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D81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7C9FC8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AE8FC7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389A33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14B1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9D9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35EB60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37904A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54B44EA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9AFD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9D7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D9E025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FC3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70666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30A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2A7A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44B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54300E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685BBF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28987E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3C31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064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DF61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581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66EB571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1D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23F3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C91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55F7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99F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DEDE164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E7E1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897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DE0753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6FCC64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5A4F2D5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42FF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ED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3F9E8D4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405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62BB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6AB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AC98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2336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3CA339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F29B41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044F22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A4C6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2C0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7F8CCA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ED126E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58CD15F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1C16F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AB7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151C126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BE2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7AE5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4860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5E10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430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C5F851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7818E8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520BC0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D090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F5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382BE1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9C2648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6197427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DA1F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8E6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766C1FF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5F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06B9A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B36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9889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99C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9C9871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350282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EAA12A1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29CC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573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C117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6417C" w14:textId="77777777" w:rsidR="00F83EC9" w:rsidRDefault="00F83EC9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701AF96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D51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4E30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4CD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F5C5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6C7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6B99D6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99EEE" w14:textId="77777777" w:rsidR="00F83EC9" w:rsidRDefault="00F83EC9" w:rsidP="00F83EC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CE6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0DC1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7D00" w14:textId="77777777" w:rsidR="00F83EC9" w:rsidRDefault="00F83EC9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4B0A6BA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9D4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8C31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44050" w14:textId="77777777" w:rsidR="00F83EC9" w:rsidRPr="00E1695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E15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2A10" w14:textId="77777777" w:rsidR="00F83EC9" w:rsidRPr="002761C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6A6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29D969E4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2FAB170A" w14:textId="77777777" w:rsidR="00F83EC9" w:rsidRDefault="00F83EC9" w:rsidP="00D430CA">
      <w:pPr>
        <w:pStyle w:val="Heading1"/>
        <w:spacing w:line="360" w:lineRule="auto"/>
      </w:pPr>
      <w:r>
        <w:t>LINIA 510</w:t>
      </w:r>
    </w:p>
    <w:p w14:paraId="519F9C32" w14:textId="77777777" w:rsidR="00F83EC9" w:rsidRDefault="00F83EC9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83EC9" w14:paraId="400A3734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0187" w14:textId="77777777" w:rsidR="00F83EC9" w:rsidRDefault="00F83EC9" w:rsidP="00F83EC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904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26FC85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A0CD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A13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1638" w14:textId="77777777" w:rsidR="00F83EC9" w:rsidRDefault="00F83EC9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4E9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C8E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41E2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326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6CC04ED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289D9281" w14:textId="77777777" w:rsidR="00F83EC9" w:rsidRPr="00C8117C" w:rsidRDefault="00F83EC9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463A6AB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A5A6" w14:textId="77777777" w:rsidR="00F83EC9" w:rsidRDefault="00F83EC9" w:rsidP="00F83EC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B06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B30F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324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3ED16997" w14:textId="77777777" w:rsidR="00F83EC9" w:rsidRPr="00673810" w:rsidRDefault="00F83EC9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AE9C" w14:textId="77777777" w:rsidR="00F83EC9" w:rsidRPr="00673810" w:rsidRDefault="00F83EC9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479B" w14:textId="77777777" w:rsidR="00F83EC9" w:rsidRPr="00673810" w:rsidRDefault="00F83EC9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A9E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D96D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F65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F83EC9" w14:paraId="3BE69E39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F55E" w14:textId="77777777" w:rsidR="00F83EC9" w:rsidRDefault="00F83EC9" w:rsidP="00F83EC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EBB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B4A2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982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05C2C1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6CB8" w14:textId="77777777" w:rsidR="00F83EC9" w:rsidRDefault="00F83EC9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8C36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C46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02D3" w14:textId="77777777" w:rsidR="00F83EC9" w:rsidRPr="003459D6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320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1950BC76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77F776AD" w14:textId="77777777" w:rsidR="00F83EC9" w:rsidRDefault="00F83EC9" w:rsidP="007E1810">
      <w:pPr>
        <w:pStyle w:val="Heading1"/>
        <w:spacing w:line="360" w:lineRule="auto"/>
      </w:pPr>
      <w:r>
        <w:lastRenderedPageBreak/>
        <w:t>LINIA 511</w:t>
      </w:r>
    </w:p>
    <w:p w14:paraId="6B90C641" w14:textId="77777777" w:rsidR="00F83EC9" w:rsidRPr="009B4FEF" w:rsidRDefault="00F83EC9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72D01C0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8BBF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FA0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97A4" w14:textId="77777777" w:rsidR="00F83EC9" w:rsidRPr="00D33E71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31C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7B7E99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7CE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689A07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18DD699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129A66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3BEC" w14:textId="77777777" w:rsidR="00F83EC9" w:rsidRPr="00D33E71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8E4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DC71" w14:textId="77777777" w:rsidR="00F83EC9" w:rsidRPr="00D33E71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A4EE" w14:textId="77777777" w:rsidR="00F83EC9" w:rsidRPr="009E7CE7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83EC9" w14:paraId="439F6840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CD2E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28D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873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310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2F2A11B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5F5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0F581EC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2A1370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9149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688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AFB3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49C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A40AE83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31BF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45B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5B82D1A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9D2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B95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10BD167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BC5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C2D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1BB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9652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77AB" w14:textId="77777777" w:rsidR="00F83EC9" w:rsidRPr="00193954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7565B794" w14:textId="77777777" w:rsidR="00F83EC9" w:rsidRPr="00176852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8F38A1F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BA44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CB6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E156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9AA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C0EB10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4AAAD6C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4E3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5B68625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E9216B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877C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81A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BDB0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DBB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FD10E6B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A466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AE6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6F7A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7A0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76744F2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B1F5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1370EABC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6DE9E2E5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40B258A9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33C6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E76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53C5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9D1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CBE29E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2F124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DCD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6AD1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A2A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53D9D0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781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B5222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58E3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B5B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D844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77A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33C03BE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2929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EF5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90113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044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432FF17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E5D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EB29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4D4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636B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F18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E73E29A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43E0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B68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1DD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1E1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09C01F1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2A76A0E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CA6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59ECE7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8C48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8B7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F786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985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1D477F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1E56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B4C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8FC9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4B79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5552C2D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7C6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458E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17E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BF0D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302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1CDC51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840F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2B0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CE37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D49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AE8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EBAE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3C3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DBB0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952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73B3294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1D75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C3C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A4ED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E6B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52ED294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6F54A6B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76E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0B9327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BD0BBF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21C7E54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CB4640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756C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AD5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AFD0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8F0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CCA7EC0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8C6A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844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02AA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050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E01DDF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7FC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4D0F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FD8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3661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F75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8F47EC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63CA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26A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DE0E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AAB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3CFE63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F83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069C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641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A2E5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EB2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BF223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8FB3E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F83EC9" w14:paraId="4B32C25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7AED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CAF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0D2C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32D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9EA44A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F59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875433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CEE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140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C6F3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4EE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AE48F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F83EC9" w14:paraId="5AAC6B8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5DF0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A91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9638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CB6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83AAE7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F89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70139A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A20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9E6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86216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8DD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99D64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BF870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F83EC9" w14:paraId="724378A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7B8D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186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96E9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696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08293D9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F97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0142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1A7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363F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D68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7CA1DB20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157C" w14:textId="77777777" w:rsidR="00F83EC9" w:rsidRDefault="00F83EC9" w:rsidP="00F83EC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F61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3759F" w14:textId="77777777" w:rsidR="00F83EC9" w:rsidRPr="002108A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52B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2461D5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14F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E03B" w14:textId="77777777" w:rsidR="00F83EC9" w:rsidRPr="00F02EF7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207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B01D9" w14:textId="77777777" w:rsidR="00F83EC9" w:rsidRPr="00BE2D76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C2A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8605AD3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38B4E183" w14:textId="77777777" w:rsidR="00F83EC9" w:rsidRDefault="00F83EC9" w:rsidP="00B86D21">
      <w:pPr>
        <w:pStyle w:val="Heading1"/>
        <w:spacing w:line="360" w:lineRule="auto"/>
      </w:pPr>
      <w:r>
        <w:t>LINIA 515</w:t>
      </w:r>
    </w:p>
    <w:p w14:paraId="0E3C2FAA" w14:textId="77777777" w:rsidR="00F83EC9" w:rsidRDefault="00F83EC9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F83EC9" w14:paraId="6213BAF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D54C4" w14:textId="77777777" w:rsidR="00F83EC9" w:rsidRDefault="00F83EC9" w:rsidP="00F83EC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AC0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52399E0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345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66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18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B86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0B4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BEC4" w14:textId="77777777" w:rsidR="00F83EC9" w:rsidRPr="00412AB5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F2C5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9F9C2D9" w14:textId="77777777" w:rsidR="00F83EC9" w:rsidRDefault="00F83EC9">
      <w:pPr>
        <w:spacing w:before="40" w:after="40" w:line="192" w:lineRule="auto"/>
        <w:ind w:right="57"/>
        <w:rPr>
          <w:sz w:val="20"/>
          <w:szCs w:val="20"/>
        </w:rPr>
      </w:pPr>
    </w:p>
    <w:p w14:paraId="48E246EB" w14:textId="77777777" w:rsidR="00F83EC9" w:rsidRDefault="00F83EC9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2BC77758" w14:textId="77777777" w:rsidR="00F83EC9" w:rsidRDefault="00F83EC9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F83EC9" w14:paraId="4128CA83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39DF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DDC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025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8E0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13AF0D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846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39C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7E8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F46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EFA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E908F8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CC32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7461" w14:textId="77777777" w:rsidR="00F83EC9" w:rsidRDefault="00F83EC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7B63" w14:textId="77777777" w:rsidR="00F83EC9" w:rsidRDefault="00F83EC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701E" w14:textId="77777777" w:rsidR="00F83EC9" w:rsidRDefault="00F83EC9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ADBD8A2" w14:textId="77777777" w:rsidR="00F83EC9" w:rsidRDefault="00F83EC9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9F5D" w14:textId="77777777" w:rsidR="00F83EC9" w:rsidRDefault="00F83EC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6476" w14:textId="77777777" w:rsidR="00F83EC9" w:rsidRDefault="00F83EC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ED1E" w14:textId="77777777" w:rsidR="00F83EC9" w:rsidRDefault="00F83EC9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F611A" w14:textId="77777777" w:rsidR="00F83EC9" w:rsidRDefault="00F83EC9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0E0B" w14:textId="77777777" w:rsidR="00F83EC9" w:rsidRDefault="00F83EC9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4E19C8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8F46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711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07D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F14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16C49D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CD5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0859BF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0BC2BA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DE30A2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A09FA6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E32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AB9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422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F09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8CB7DD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11A793E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F83EC9" w14:paraId="3B867EE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7C79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05D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322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86E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ACA9D5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1E0A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314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072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352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74F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83EC9" w14:paraId="535C6F3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175A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959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76A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CD3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919DFA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91E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70B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B50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105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30F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A519D0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77D1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3BA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12+500</w:t>
            </w:r>
          </w:p>
          <w:p w14:paraId="4F9F693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19A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38D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Suceava Vest - Stroiești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538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C14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B89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B0B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9FF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inductori la paletele galbene</w:t>
            </w:r>
          </w:p>
        </w:tc>
      </w:tr>
      <w:tr w:rsidR="00F83EC9" w14:paraId="5F01D55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92B2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944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301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EDB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6748804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D3F7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89C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7C9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C9D3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83F5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1EFC37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B541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723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FF5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EE5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5B9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985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F03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20D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584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C8588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3327" w14:textId="77777777" w:rsidR="00F83EC9" w:rsidRDefault="00F83EC9" w:rsidP="00F83EC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47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9A7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9E5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4F9476C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7DD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DF1A13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9C3458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1D1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A9C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5BB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737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9D15C4D" w14:textId="77777777" w:rsidR="00F83EC9" w:rsidRDefault="00F83EC9" w:rsidP="00F232A2">
      <w:pPr>
        <w:spacing w:before="40" w:after="40" w:line="192" w:lineRule="auto"/>
        <w:ind w:right="57"/>
        <w:rPr>
          <w:sz w:val="20"/>
        </w:rPr>
      </w:pPr>
    </w:p>
    <w:p w14:paraId="2C6C6E3F" w14:textId="77777777" w:rsidR="00F83EC9" w:rsidRDefault="00F83EC9" w:rsidP="00F04622">
      <w:pPr>
        <w:pStyle w:val="Heading1"/>
        <w:spacing w:line="360" w:lineRule="auto"/>
      </w:pPr>
      <w:r>
        <w:t>LINIA 600</w:t>
      </w:r>
    </w:p>
    <w:p w14:paraId="56CE39D5" w14:textId="77777777" w:rsidR="00F83EC9" w:rsidRDefault="00F83EC9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6336C920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7D24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A2F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0CA6FC9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969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6DCE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57BB6C59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7D7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A7C9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842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174D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A8DC" w14:textId="77777777" w:rsidR="00F83EC9" w:rsidRPr="009E2C9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63E247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BC39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AA4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63EB476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C7F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BD4D" w14:textId="77777777" w:rsidR="00F83EC9" w:rsidRDefault="00F83EC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376D1A00" w14:textId="77777777" w:rsidR="00F83EC9" w:rsidRDefault="00F83EC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427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F8F1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81F6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6553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FAFD" w14:textId="77777777" w:rsidR="00F83EC9" w:rsidRPr="005D499E" w:rsidRDefault="00F83EC9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982B3F2" w14:textId="77777777" w:rsidR="00F83EC9" w:rsidRPr="009E2C90" w:rsidRDefault="00F83EC9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BBCE1A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524D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3DD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2BFC7AA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979B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F5D0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0F462892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343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1CC2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19F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EA41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D8B10" w14:textId="77777777" w:rsidR="00F83EC9" w:rsidRPr="00DD03D3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F83EC9" w14:paraId="1630F299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4219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73C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6F36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11A8" w14:textId="77777777" w:rsidR="00F83EC9" w:rsidRDefault="00F83EC9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3CD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B43D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6CB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792D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A53D" w14:textId="77777777" w:rsidR="00F83EC9" w:rsidRPr="00DD03D3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83EC9" w14:paraId="7D6B7C9E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9E76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0EA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1B28F06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AF49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2D67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AFAB6DC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0C1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6CA1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1EA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AF0D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8360" w14:textId="77777777" w:rsidR="00F83EC9" w:rsidRPr="005D499E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DB6EB3E" w14:textId="77777777" w:rsidR="00F83EC9" w:rsidRPr="009E2C9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F7DD3D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A419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1FB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40BA422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416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5885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C13DE6D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DBF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101B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CE4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33E5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C74" w14:textId="77777777" w:rsidR="00F83EC9" w:rsidRPr="005D20EA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83EC9" w14:paraId="75EED8C5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1CA4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BB5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018F94F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615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BE8A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033C1D3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F81B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F697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BFA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E188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F326" w14:textId="77777777" w:rsidR="00F83EC9" w:rsidRPr="005D499E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F10E35A" w14:textId="77777777" w:rsidR="00F83EC9" w:rsidRPr="009E2C9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09ADE1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FF1E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FDF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65558F7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25F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3460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8811C12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A62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B256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B6A9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7C3A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6E4D" w14:textId="77777777" w:rsidR="00F83EC9" w:rsidRPr="005D499E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F134068" w14:textId="77777777" w:rsidR="00F83EC9" w:rsidRPr="009E2C9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87D13FE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6853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27C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718C897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513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0480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60806197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CB57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BD38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C8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7BFF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A7F3" w14:textId="77777777" w:rsidR="00F83EC9" w:rsidRPr="005D499E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6A8E59A" w14:textId="77777777" w:rsidR="00F83EC9" w:rsidRPr="009E2C90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212A37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E950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8D7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4169C05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2AAA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6E8F" w14:textId="77777777" w:rsidR="00F83EC9" w:rsidRDefault="00F83EC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43A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75F8" w14:textId="77777777" w:rsidR="00F83EC9" w:rsidRPr="002F6CED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75F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B05D" w14:textId="77777777" w:rsidR="00F83EC9" w:rsidRPr="00C1413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A58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F83EC9" w14:paraId="344AFD5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90CE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E562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7E4CDA6E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BBA6" w14:textId="77777777" w:rsidR="00F83EC9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BBB9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A20B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40CF" w14:textId="77777777" w:rsidR="00F83EC9" w:rsidRPr="002F6CED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239B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EC6B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890F" w14:textId="77777777" w:rsidR="00F83EC9" w:rsidRDefault="00F83EC9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4E0BC32A" w14:textId="77777777" w:rsidR="00F83EC9" w:rsidRDefault="00F83EC9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F83EC9" w14:paraId="0E0B750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6FA8E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F9A5" w14:textId="77777777" w:rsidR="00F83EC9" w:rsidRDefault="00F83EC9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1D44038A" w14:textId="77777777" w:rsidR="00F83EC9" w:rsidRDefault="00F83EC9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7B61" w14:textId="77777777" w:rsidR="00F83EC9" w:rsidRDefault="00F83EC9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258F" w14:textId="77777777" w:rsidR="00F83EC9" w:rsidRDefault="00F83EC9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B950" w14:textId="77777777" w:rsidR="00F83EC9" w:rsidRDefault="00F83EC9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0E26" w14:textId="77777777" w:rsidR="00F83EC9" w:rsidRPr="002F6CED" w:rsidRDefault="00F83EC9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AAB5" w14:textId="77777777" w:rsidR="00F83EC9" w:rsidRDefault="00F83EC9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16D5D8F8" w14:textId="77777777" w:rsidR="00F83EC9" w:rsidRDefault="00F83EC9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5532" w14:textId="77777777" w:rsidR="00F83EC9" w:rsidRPr="00C14131" w:rsidRDefault="00F83EC9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345B" w14:textId="77777777" w:rsidR="00F83EC9" w:rsidRDefault="00F83EC9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F83EC9" w14:paraId="07BC7966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6670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B40C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16A4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42CE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ED8BFA4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B226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2F8B1ECB" w14:textId="77777777" w:rsidR="00F83EC9" w:rsidRDefault="00F83EC9" w:rsidP="00F83EC9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07291410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DF353C6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A1FC" w14:textId="77777777" w:rsidR="00F83EC9" w:rsidRPr="002F6CED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FE5DD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144C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6640" w14:textId="77777777" w:rsidR="00F83EC9" w:rsidRDefault="00F83EC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04AE35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F0DB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E13F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DFA4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616E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E78A469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654815C0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5D24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33CE142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219A56C7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D3CE" w14:textId="77777777" w:rsidR="00F83EC9" w:rsidRPr="002F6CED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5290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53828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01D8" w14:textId="77777777" w:rsidR="00F83EC9" w:rsidRDefault="00F83EC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6E7B6E7F" w14:textId="77777777" w:rsidR="00F83EC9" w:rsidRDefault="00F83EC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F83EC9" w14:paraId="5581413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4FE9" w14:textId="77777777" w:rsidR="00F83EC9" w:rsidRDefault="00F83EC9" w:rsidP="00F83EC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716A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CC32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6816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2861099" w14:textId="77777777" w:rsidR="00F83EC9" w:rsidRDefault="00F83EC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9A0B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C1D7761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A6D7" w14:textId="77777777" w:rsidR="00F83EC9" w:rsidRPr="002F6CED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87CE" w14:textId="77777777" w:rsidR="00F83EC9" w:rsidRDefault="00F83EC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D3DB" w14:textId="77777777" w:rsidR="00F83EC9" w:rsidRPr="00C14131" w:rsidRDefault="00F83EC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7996" w14:textId="77777777" w:rsidR="00F83EC9" w:rsidRDefault="00F83EC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5AB0A184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51F008AD" w14:textId="77777777" w:rsidR="00F83EC9" w:rsidRDefault="00F83EC9" w:rsidP="003C645F">
      <w:pPr>
        <w:pStyle w:val="Heading1"/>
        <w:spacing w:line="360" w:lineRule="auto"/>
      </w:pPr>
      <w:r>
        <w:t>LINIA 602</w:t>
      </w:r>
    </w:p>
    <w:p w14:paraId="0089ACD1" w14:textId="77777777" w:rsidR="00F83EC9" w:rsidRDefault="00F83EC9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0009FC0F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8AD8" w14:textId="77777777" w:rsidR="00F83EC9" w:rsidRDefault="00F83EC9" w:rsidP="00F83EC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4DC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51F35B6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806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AE8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C39429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B3DD" w14:textId="77777777" w:rsidR="00F83EC9" w:rsidRPr="00406474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D550" w14:textId="77777777" w:rsidR="00F83EC9" w:rsidRPr="00DA41E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487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F08AE0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661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07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5D9CFE9" w14:textId="77777777" w:rsidR="00F83EC9" w:rsidRPr="0007619C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A343EB0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79D5" w14:textId="77777777" w:rsidR="00F83EC9" w:rsidRDefault="00F83EC9" w:rsidP="00F83EC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A49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41B1B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70E0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F6A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76521DC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AB6A" w14:textId="77777777" w:rsidR="00F83EC9" w:rsidRPr="00406474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D8CC" w14:textId="77777777" w:rsidR="00F83EC9" w:rsidRPr="00DA41E4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FB6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F966A7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6572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96D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99D7F9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155AB52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7803CFDA" w14:textId="77777777" w:rsidR="00F83EC9" w:rsidRDefault="00F83EC9" w:rsidP="00857B52">
      <w:pPr>
        <w:pStyle w:val="Heading1"/>
        <w:spacing w:line="360" w:lineRule="auto"/>
      </w:pPr>
      <w:r>
        <w:t>LINIA 605</w:t>
      </w:r>
    </w:p>
    <w:p w14:paraId="4549D03C" w14:textId="77777777" w:rsidR="00F83EC9" w:rsidRDefault="00F83EC9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83EC9" w14:paraId="4868B9C7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7952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0B5E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E10C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89A4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6B280ADA" w14:textId="77777777" w:rsidR="00F83EC9" w:rsidRDefault="00F83EC9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48D3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937BBC3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A2B2473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042205E1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41C3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9214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0AF8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8FC1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0DAAAF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D8E3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753F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EA99" w14:textId="77777777" w:rsidR="00F83EC9" w:rsidRPr="002C1631" w:rsidRDefault="00F83EC9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6BB09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14621EBD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03AB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69363C7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3F67AD06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07658FF5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5623" w14:textId="77777777" w:rsidR="00F83EC9" w:rsidRDefault="00F83EC9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5607" w14:textId="77777777" w:rsidR="00F83EC9" w:rsidRDefault="00F83EC9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382A" w14:textId="77777777" w:rsidR="00F83EC9" w:rsidRPr="002C1631" w:rsidRDefault="00F83EC9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7323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288096B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370B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8A1F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9B09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5E98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C41BB25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50AF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6E5260A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FF106A8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7C991745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181EB3C5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6CE35039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67899BBB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4D0C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7F5B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9029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6762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DBEADCE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4097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97DA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E6C79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3579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790442CA" w14:textId="77777777" w:rsidR="00F83EC9" w:rsidRDefault="00F83EC9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2570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493FFC73" w14:textId="77777777" w:rsidR="00F83EC9" w:rsidRDefault="00F83EC9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9B8C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268C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96C9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7344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FD33BFD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70DC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642A" w14:textId="77777777" w:rsidR="00F83EC9" w:rsidRDefault="00F83EC9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7A98" w14:textId="77777777" w:rsidR="00F83EC9" w:rsidRPr="002C1631" w:rsidRDefault="00F83EC9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032A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9D55C51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6524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98C0E7D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7D14A759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1C650EA6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BFF5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4090C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F2B2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A4844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9A5D6DF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FFE0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F93B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49DC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07FAB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64CEC1F9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5B26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B59BE03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7CDB40A5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E5B1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7292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1884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069C0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BE69D10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070C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82FA0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E5EA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2536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15EC7557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5396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CB9782F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524482FB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C435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E3BF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DC98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949F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AADC64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27AF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393E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E31A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45B9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7C1F858C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46AA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CADCDE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2D2F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135B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5523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10B4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58D0A04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23A8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DB9E7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8C89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57C3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02A88E37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7434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3CAA66B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05F11D8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2A3C3D13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3FFBED1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4B9D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B142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080B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6A62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0CCC7F1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6222E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19AD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C8F4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20F0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6D8D9165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B358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4602749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0027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8978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AE5D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0398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70744B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F4DB5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D478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F6E1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F62B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2FEEC70F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529A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F08DB14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61C94EED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02E5D0F0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58D3DCF" w14:textId="77777777" w:rsidR="00F83EC9" w:rsidRPr="00026A53" w:rsidRDefault="00F83EC9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1800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94C2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D1BB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EB6C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FA8CFAB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AF9E" w14:textId="77777777" w:rsidR="00F83EC9" w:rsidRDefault="00F83EC9" w:rsidP="00F83EC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0E66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3C43" w14:textId="77777777" w:rsidR="00F83EC9" w:rsidRPr="002C1631" w:rsidRDefault="00F83EC9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D50B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7303E6C0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5932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7642C055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79D96FBE" w14:textId="77777777" w:rsidR="00F83EC9" w:rsidRDefault="00F83EC9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B766" w14:textId="77777777" w:rsidR="00F83EC9" w:rsidRDefault="00F83EC9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82C6" w14:textId="77777777" w:rsidR="00F83EC9" w:rsidRDefault="00F83E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9AAE" w14:textId="77777777" w:rsidR="00F83EC9" w:rsidRPr="002C1631" w:rsidRDefault="00F83E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DA42" w14:textId="77777777" w:rsidR="00F83EC9" w:rsidRDefault="00F83E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A33CE14" w14:textId="77777777" w:rsidR="00F83EC9" w:rsidRDefault="00F83EC9">
      <w:pPr>
        <w:spacing w:before="40" w:line="192" w:lineRule="auto"/>
        <w:ind w:right="57"/>
        <w:rPr>
          <w:sz w:val="20"/>
        </w:rPr>
      </w:pPr>
    </w:p>
    <w:p w14:paraId="3F8BE056" w14:textId="77777777" w:rsidR="00F83EC9" w:rsidRDefault="00F83EC9" w:rsidP="00870AF0">
      <w:pPr>
        <w:pStyle w:val="Heading1"/>
        <w:spacing w:line="360" w:lineRule="auto"/>
      </w:pPr>
      <w:r>
        <w:t>LINIA 609</w:t>
      </w:r>
    </w:p>
    <w:p w14:paraId="742A069A" w14:textId="77777777" w:rsidR="00F83EC9" w:rsidRDefault="00F83EC9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83EC9" w14:paraId="5293942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271A" w14:textId="77777777" w:rsidR="00F83EC9" w:rsidRDefault="00F83EC9" w:rsidP="00F83EC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CC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F7ED" w14:textId="77777777" w:rsidR="00F83EC9" w:rsidRPr="002409E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F0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1DBC85E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6FB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EC02" w14:textId="77777777" w:rsidR="00F83EC9" w:rsidRPr="002409E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FB9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BB27" w14:textId="77777777" w:rsidR="00F83EC9" w:rsidRPr="002409E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A53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2D361C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9B53" w14:textId="77777777" w:rsidR="00F83EC9" w:rsidRDefault="00F83EC9" w:rsidP="00F83EC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7BFE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AC00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359E" w14:textId="77777777" w:rsidR="00F83EC9" w:rsidRDefault="00F83EC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051BE264" w14:textId="77777777" w:rsidR="00F83EC9" w:rsidRDefault="00F83EC9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D0B3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299C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2390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EF47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57D3" w14:textId="77777777" w:rsidR="00F83EC9" w:rsidRDefault="00F83EC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9D6C63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2B93" w14:textId="77777777" w:rsidR="00F83EC9" w:rsidRDefault="00F83EC9" w:rsidP="00F83EC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723B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6B981460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AA00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970B" w14:textId="77777777" w:rsidR="00F83EC9" w:rsidRDefault="00F83EC9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610E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2AAE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31D2" w14:textId="77777777" w:rsidR="00F83EC9" w:rsidRDefault="00F83EC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329D" w14:textId="77777777" w:rsidR="00F83EC9" w:rsidRPr="002409E9" w:rsidRDefault="00F83EC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651D" w14:textId="77777777" w:rsidR="00F83EC9" w:rsidRDefault="00F83EC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F7F7DDA" w14:textId="77777777" w:rsidR="00F83EC9" w:rsidRDefault="00F83EC9">
      <w:pPr>
        <w:spacing w:before="40" w:line="192" w:lineRule="auto"/>
        <w:ind w:right="57"/>
        <w:rPr>
          <w:sz w:val="20"/>
        </w:rPr>
      </w:pPr>
    </w:p>
    <w:p w14:paraId="1C532847" w14:textId="77777777" w:rsidR="00F83EC9" w:rsidRDefault="00F83EC9" w:rsidP="00DE3370">
      <w:pPr>
        <w:pStyle w:val="Heading1"/>
        <w:spacing w:line="360" w:lineRule="auto"/>
      </w:pPr>
      <w:r>
        <w:t>LINIA 610</w:t>
      </w:r>
    </w:p>
    <w:p w14:paraId="3D3CE9E9" w14:textId="77777777" w:rsidR="00F83EC9" w:rsidRDefault="00F83EC9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83EC9" w14:paraId="577A44AF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595F" w14:textId="77777777" w:rsidR="00F83EC9" w:rsidRDefault="00F83EC9" w:rsidP="00F83EC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8785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FCBE" w14:textId="77777777" w:rsidR="00F83EC9" w:rsidRPr="00F81D6F" w:rsidRDefault="00F83EC9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2CF9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152305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4FB3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19F548E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87B8CD9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16D742B1" w14:textId="77777777" w:rsidR="00F83EC9" w:rsidRDefault="00F83EC9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47C8" w14:textId="77777777" w:rsidR="00F83EC9" w:rsidRPr="00F81D6F" w:rsidRDefault="00F83EC9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A86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8FEE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5CA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79120E4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D042" w14:textId="77777777" w:rsidR="00F83EC9" w:rsidRDefault="00F83EC9" w:rsidP="00F83EC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2FE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3033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E8A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291E7A7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AB2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76243C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FCE9F2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54BD6D8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0526E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ECC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4537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A454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F83EC9" w14:paraId="053CDB1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B214" w14:textId="77777777" w:rsidR="00F83EC9" w:rsidRDefault="00F83EC9" w:rsidP="00F83EC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8EA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20A4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FF1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50F8C3F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08413C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3FF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A093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09E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EA32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47D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B52095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F83EC9" w14:paraId="4173C43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F48E" w14:textId="77777777" w:rsidR="00F83EC9" w:rsidRDefault="00F83EC9" w:rsidP="00F83EC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993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C493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FCF7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33EC671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FBF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0B3E941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AC504C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79B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496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F239" w14:textId="77777777" w:rsidR="00F83EC9" w:rsidRPr="00F81D6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4D9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13B344C" w14:textId="77777777" w:rsidR="00F83EC9" w:rsidRPr="00F54A4F" w:rsidRDefault="00F83EC9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2751F192" w14:textId="77777777" w:rsidR="00F83EC9" w:rsidRPr="00C60E02" w:rsidRDefault="00F83EC9">
      <w:pPr>
        <w:tabs>
          <w:tab w:val="left" w:pos="3768"/>
        </w:tabs>
        <w:rPr>
          <w:sz w:val="20"/>
          <w:szCs w:val="20"/>
        </w:rPr>
      </w:pPr>
    </w:p>
    <w:p w14:paraId="68F1612A" w14:textId="77777777" w:rsidR="00F83EC9" w:rsidRDefault="00F83EC9" w:rsidP="00BC435D">
      <w:pPr>
        <w:pStyle w:val="Heading1"/>
        <w:spacing w:line="360" w:lineRule="auto"/>
      </w:pPr>
      <w:r>
        <w:t>LINIA 613</w:t>
      </w:r>
    </w:p>
    <w:p w14:paraId="0F297522" w14:textId="77777777" w:rsidR="00F83EC9" w:rsidRDefault="00F83EC9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83EC9" w14:paraId="216E469F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49E8" w14:textId="77777777" w:rsidR="00F83EC9" w:rsidRDefault="00F83EC9" w:rsidP="00F83EC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17B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42F2419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23D5" w14:textId="77777777" w:rsidR="00F83EC9" w:rsidRPr="00625463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846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482593E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82E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8ECC" w14:textId="77777777" w:rsidR="00F83EC9" w:rsidRPr="00D8119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F3A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91A6" w14:textId="77777777" w:rsidR="00F83EC9" w:rsidRPr="00D8119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7A8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44003A26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FBAF" w14:textId="77777777" w:rsidR="00F83EC9" w:rsidRDefault="00F83EC9" w:rsidP="00F83EC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2BB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B55E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9F3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76376A3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446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7D95187C" w14:textId="77777777" w:rsidR="00F83EC9" w:rsidRPr="00946438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35CC" w14:textId="77777777" w:rsidR="00F83EC9" w:rsidRPr="00D8119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AA8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BC16" w14:textId="77777777" w:rsidR="00F83EC9" w:rsidRPr="00D8119C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4822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3EC26DE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57C392DA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2287DCE8" w14:textId="77777777" w:rsidR="00F83EC9" w:rsidRDefault="00F83EC9" w:rsidP="004F6534">
      <w:pPr>
        <w:pStyle w:val="Heading1"/>
        <w:spacing w:line="360" w:lineRule="auto"/>
      </w:pPr>
      <w:r>
        <w:t>LINIA 700</w:t>
      </w:r>
    </w:p>
    <w:p w14:paraId="51326662" w14:textId="77777777" w:rsidR="00F83EC9" w:rsidRDefault="00F83EC9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83EC9" w14:paraId="3751F6C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E8DA1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0CA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B1E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6E3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2FE339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E7E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24E1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DBA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2CD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0CC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4161FB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F007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12F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453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72D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EB5D22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4FB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A00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50B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3D5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248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6E5532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878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09A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45F4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FA5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6CBA36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E74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7DB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55F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8ED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AB1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D57B3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F83EC9" w14:paraId="54AB135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25BB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6EF7" w14:textId="77777777" w:rsidR="00F83EC9" w:rsidRDefault="00F83EC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F9A2" w14:textId="77777777" w:rsidR="00F83EC9" w:rsidRDefault="00F83EC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9816" w14:textId="77777777" w:rsidR="00F83EC9" w:rsidRDefault="00F83EC9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74D6" w14:textId="77777777" w:rsidR="00F83EC9" w:rsidRPr="00E4222D" w:rsidRDefault="00F83EC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647FFE59" w14:textId="77777777" w:rsidR="00F83EC9" w:rsidRPr="00E4222D" w:rsidRDefault="00F83EC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1D4D768C" w14:textId="77777777" w:rsidR="00F83EC9" w:rsidRPr="00E4222D" w:rsidRDefault="00F83EC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FC9A703" w14:textId="77777777" w:rsidR="00F83EC9" w:rsidRDefault="00F83EC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E2E0" w14:textId="77777777" w:rsidR="00F83EC9" w:rsidRDefault="00F83EC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7B78" w14:textId="77777777" w:rsidR="00F83EC9" w:rsidRDefault="00F83EC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B177" w14:textId="77777777" w:rsidR="00F83EC9" w:rsidRDefault="00F83EC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FA45" w14:textId="77777777" w:rsidR="00F83EC9" w:rsidRDefault="00F83EC9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5BC98C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D3A2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B31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268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43E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6FB424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32B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445F09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EE0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6C1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D85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475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97DD2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A8AF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1E7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5DE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4A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CCF6D2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942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13398F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A63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D3F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7CD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940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9472D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9D92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A0E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FCC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4A9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FBD887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9ED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2614EC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117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E98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362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882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D05FF3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A88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03A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4D7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139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1794C8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F9B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36DA21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6FEF560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C51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5FD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B74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847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32501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360C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412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4F8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CA6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E0904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033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33E3D50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46715AE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D0B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E2C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2A1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6B8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7AC17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98C1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04B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FFA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4F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12803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861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C57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A2F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5198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24A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D9E81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5A78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7A2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B5E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9F6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C7124E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A10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0C4D9854" w14:textId="77777777" w:rsidR="00F83EC9" w:rsidRPr="00B401EA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96D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AF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20E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4DE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9F08A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7D25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C4F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01D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60F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B9BA9D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5D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6DA8654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9A4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EA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A48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AD0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A6E83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C5C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1E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8E0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DDB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2005F4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5B4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FE115F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C16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5F6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095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886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F83EC9" w14:paraId="062DE5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F1EC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E4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359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0DE6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000517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D90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42F03F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ACD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72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7843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205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F83EC9" w14:paraId="29D532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34C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5E4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F64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BAD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E6959F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727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34AFA86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51DB5BB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6A7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97F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B96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4F6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1DCA4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DD88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A8C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F78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9FD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204E55A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7B6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090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B0C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1334BA1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3C3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4D7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64B246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4C33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F7C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6C9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A98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3628A0F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FB2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9FD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320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  <w:p w14:paraId="709738F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251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903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43EAA9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B49B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6DC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6D5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DBC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3C4085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96C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071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0EA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0FA28B2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843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55A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2AB597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4D10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1E6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1D9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8D4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54B527E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4CE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925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8A7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F10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203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40937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5C30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4B7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7D221C1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A49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C15E" w14:textId="77777777" w:rsidR="00F83EC9" w:rsidRDefault="00F83EC9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096A19CE" w14:textId="77777777" w:rsidR="00F83EC9" w:rsidRDefault="00F83EC9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A17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43D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B73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905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783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64EEB5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D304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E6F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540D798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451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886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4557F470" w14:textId="77777777" w:rsidR="00F83EC9" w:rsidRPr="008A1A04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48A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F71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2CC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D9E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C23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64DB5B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9FC1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895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11BA29A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49F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F94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5245E8A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8DA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403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58F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030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BF1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F83EC9" w14:paraId="12DE67B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1DA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660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314B7E1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517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A67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50A8E15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DD0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7E7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520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C1B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2D2E" w14:textId="77777777" w:rsidR="00F83EC9" w:rsidRPr="00C20CA5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B9AF60E" w14:textId="77777777" w:rsidR="00F83EC9" w:rsidRPr="00EB107D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842E28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5574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470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324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A9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302A64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EAA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25BBE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E36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F4D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5AD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99F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637B3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7B679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F83EC9" w14:paraId="1028D5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3AF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EAB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C68D43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F20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213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DDC7FA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4F196F7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637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EFF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CC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18B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3D3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6A95CEBB" w14:textId="77777777" w:rsidR="00F83EC9" w:rsidRPr="00C401D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F83EC9" w14:paraId="5DDFA7D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E8AD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EFB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1D0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303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79B0A14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0828A8F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1AE7DDB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376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838C6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670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CF0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4F6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F2E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03CCAB9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83EC9" w14:paraId="08F1690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5AE4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D0F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8266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67C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5C1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587D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617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1AD0452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067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010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661140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579121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796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2DA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3E7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21B6B95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FAB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32C98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165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A9E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A41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F83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B11A2A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D9E0CA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788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32CAAAE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B55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C5DAB" w14:textId="77777777" w:rsidR="00F83EC9" w:rsidRDefault="00F83EC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26023B65" w14:textId="77777777" w:rsidR="00F83EC9" w:rsidRDefault="00F83EC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D561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F711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15E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FB4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353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4F77E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9A5C59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C7A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4AB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6FE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5CBC7F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C4D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46D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A50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1D40189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B6BC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DFB2" w14:textId="77777777" w:rsidR="00F83EC9" w:rsidRPr="00C20CA5" w:rsidRDefault="00F83EC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BCF90EC" w14:textId="77777777" w:rsidR="00F83EC9" w:rsidRPr="00EB107D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AA3DF0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B356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B73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9C18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DD2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7DB953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034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EA15E6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73E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66B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AB5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E95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60865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0DAC9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F83EC9" w14:paraId="2599A35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AB4C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8579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A1D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274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11984A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5E9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B51028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B56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57D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97E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D5E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71B0C59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83EC9" w14:paraId="307E8E6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77A9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383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0A5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8C1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4C052C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482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741DFD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D31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4E2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39D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906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B461B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164AA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7239DA7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F83EC9" w14:paraId="056D069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7890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F00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DDF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93DC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382DED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D41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0F5600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0AB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F95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E61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6FF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012F6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84DE8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3C5AE0C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83EC9" w14:paraId="11DD97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6980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2D4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546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4F74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BBFC61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7C5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8FA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659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119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CA5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CB653A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B51F9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6489B47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F83EC9" w14:paraId="2875E4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00714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772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350B5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052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82F458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E5B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8F7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12E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5B72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065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1AC475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38D71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4A0D0C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F83EC9" w14:paraId="12722F9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4D13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BD4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0B7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757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558555C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D32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33ACA40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D1F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F5F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239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F32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373D6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3BFD5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F83EC9" w14:paraId="2CFCAC1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B1C4" w14:textId="77777777" w:rsidR="00F83EC9" w:rsidRDefault="00F83EC9" w:rsidP="00F83EC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7F3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917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467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3B31EF5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9C1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58B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C14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194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A9B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3EA0C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BAB12C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7461FC76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560C81F9" w14:textId="77777777" w:rsidR="00F83EC9" w:rsidRDefault="00F83EC9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8E30054" w14:textId="77777777" w:rsidR="00F83EC9" w:rsidRDefault="00F83EC9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F83EC9" w14:paraId="0F3F2BDB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6C4E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EBB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9D3A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9A8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56A17F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1A3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46AB8F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D47D76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FF7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BD79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AA7C0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602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802F4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A2B8F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2E9DE2F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A183F3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F83EC9" w14:paraId="004FBF4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2DA1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2E6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6EF1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11C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A21E83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AB1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36FAAF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7DFF86F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E65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EF0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9B56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0A2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A096A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1C0C93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BF3BAB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F83EC9" w14:paraId="077C57E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C4F5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A22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37518E6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3E4F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4E71" w14:textId="77777777" w:rsidR="00F83EC9" w:rsidRDefault="00F83EC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215148E" w14:textId="77777777" w:rsidR="00F83EC9" w:rsidRDefault="00F83EC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345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0CFC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D113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A236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E96D" w14:textId="77777777" w:rsidR="00F83EC9" w:rsidRPr="006A2576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60C4E585" w14:textId="77777777" w:rsidR="00F83EC9" w:rsidRPr="006A2576" w:rsidRDefault="00F83EC9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7CA600DF" w14:textId="77777777" w:rsidR="00F83EC9" w:rsidRDefault="00F83EC9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AEC895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5018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7E2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3D10E14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3AA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E44E" w14:textId="77777777" w:rsidR="00F83EC9" w:rsidRDefault="00F83EC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359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BC1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867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6C95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527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1A67E5E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F6ED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ADC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0E9E704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1EF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30F8" w14:textId="77777777" w:rsidR="00F83EC9" w:rsidRDefault="00F83EC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4CF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ACC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EF6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4DD5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A5F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4A9D96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5159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892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020FF531" w14:textId="77777777" w:rsidR="00F83EC9" w:rsidRDefault="00F83EC9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FFB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E73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34F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C738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8C1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BCB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178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6EB39D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0676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FAAD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59AE3D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474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B51A" w14:textId="77777777" w:rsidR="00F83EC9" w:rsidRPr="001904F7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5F2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BB5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57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4B7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701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F83EC9" w14:paraId="6353BD6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6B4F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81C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FC18A9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067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F3B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0C3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B96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BF0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C5B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CFB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4066E96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FAE8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56D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A25728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130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0FDF" w14:textId="77777777" w:rsidR="00F83EC9" w:rsidRPr="00DA3842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CDA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726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F6F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21A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8E8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7FCDE36" w14:textId="77777777" w:rsidR="00F83EC9" w:rsidRDefault="00F83EC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2AE57930" w14:textId="77777777" w:rsidR="00F83EC9" w:rsidRDefault="00F83EC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5CEA050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BCE9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06F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31012725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821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A44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D01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16B0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10B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0259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D076" w14:textId="77777777" w:rsidR="00F83EC9" w:rsidRPr="00175A24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2F0B6ED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1B6A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6FA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89F16D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9F37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A85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A132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9B73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691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4B4F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045F" w14:textId="77777777" w:rsidR="00F83EC9" w:rsidRPr="00175A24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C14A4C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7FD4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D1AA" w14:textId="77777777" w:rsidR="00F83EC9" w:rsidRDefault="00F83EC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44F1" w14:textId="77777777" w:rsidR="00F83EC9" w:rsidRDefault="00F83EC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B7C2" w14:textId="77777777" w:rsidR="00F83EC9" w:rsidRDefault="00F83EC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D3737A8" w14:textId="77777777" w:rsidR="00F83EC9" w:rsidRDefault="00F83EC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3259" w14:textId="77777777" w:rsidR="00F83EC9" w:rsidRDefault="00F83EC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11B6629" w14:textId="77777777" w:rsidR="00F83EC9" w:rsidRDefault="00F83EC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B06F7" w14:textId="77777777" w:rsidR="00F83EC9" w:rsidRDefault="00F83EC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03EE" w14:textId="77777777" w:rsidR="00F83EC9" w:rsidRDefault="00F83EC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7EE6" w14:textId="77777777" w:rsidR="00F83EC9" w:rsidRPr="001304AF" w:rsidRDefault="00F83EC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3BA8" w14:textId="77777777" w:rsidR="00F83EC9" w:rsidRDefault="00F83EC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B890D8" w14:textId="77777777" w:rsidR="00F83EC9" w:rsidRDefault="00F83EC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998F21" w14:textId="77777777" w:rsidR="00F83EC9" w:rsidRPr="00175A24" w:rsidRDefault="00F83EC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F83EC9" w14:paraId="48BDDA48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49B1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F36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8F2D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A15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5C95BD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4B53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3382F8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461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6CB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CDC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3196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22356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68422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83EC9" w14:paraId="577D8965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E462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507A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401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C88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17923BB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843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B481BA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879A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EAE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409F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C1E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642A0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ACA68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F83EC9" w14:paraId="5F5AD60B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C74E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BD2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3A8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5F4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FC6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65FE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76B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24E781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B8C9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A89F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EDAFB3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4E9F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EF7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AD4BF6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CE34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571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E72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14BF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98C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2A99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EA8D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0EE645F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43B9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B72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D7D9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678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245907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1631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437393B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67C6" w14:textId="77777777" w:rsidR="00F83EC9" w:rsidRPr="00CA307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DA84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CDA5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2F0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A9CB39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F83EC9" w14:paraId="767C3ED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E82C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AD9C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2A91A6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CE5E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A3AC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31EC7D0" w14:textId="77777777" w:rsidR="00F83EC9" w:rsidRPr="00180EA2" w:rsidRDefault="00F83EC9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579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44AC" w14:textId="77777777" w:rsidR="00F83EC9" w:rsidRPr="00CA307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6E4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5927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071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67894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609F15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F83EC9" w14:paraId="67DF081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ACC7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80CB6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615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C596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21BEA0E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D768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6CBA" w14:textId="77777777" w:rsidR="00F83EC9" w:rsidRPr="00CA307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DB09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114BC57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27CE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C747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5AC68A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F7F4424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66192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83EC9" w14:paraId="798879C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32EB" w14:textId="77777777" w:rsidR="00F83EC9" w:rsidRDefault="00F83EC9" w:rsidP="00F83EC9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646D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513B" w14:textId="77777777" w:rsidR="00F83EC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4802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0B94D1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64F0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C03040E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1ABF881F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CAA1" w14:textId="77777777" w:rsidR="00F83EC9" w:rsidRPr="00CA3079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5342" w14:textId="77777777" w:rsidR="00F83EC9" w:rsidRDefault="00F83E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03D5" w14:textId="77777777" w:rsidR="00F83EC9" w:rsidRPr="001304AF" w:rsidRDefault="00F83E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021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71C0B5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EFAAFA1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62307F17" w14:textId="77777777" w:rsidR="00F83EC9" w:rsidRPr="00B71446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3B3F09B" w14:textId="77777777" w:rsidR="00F83EC9" w:rsidRDefault="00F83EC9">
      <w:pPr>
        <w:tabs>
          <w:tab w:val="left" w:pos="6382"/>
        </w:tabs>
        <w:rPr>
          <w:sz w:val="20"/>
        </w:rPr>
      </w:pPr>
    </w:p>
    <w:p w14:paraId="7ACA0917" w14:textId="77777777" w:rsidR="00F83EC9" w:rsidRDefault="00F83EC9" w:rsidP="00B52218">
      <w:pPr>
        <w:pStyle w:val="Heading1"/>
        <w:spacing w:line="360" w:lineRule="auto"/>
      </w:pPr>
      <w:r>
        <w:t>LINIA 704</w:t>
      </w:r>
    </w:p>
    <w:p w14:paraId="33CBB7A2" w14:textId="77777777" w:rsidR="00F83EC9" w:rsidRDefault="00F83EC9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83EC9" w14:paraId="6B56A64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9A7E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A90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02B8D99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8AD1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2B4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0C3BFC5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265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DE67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E69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785E17A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2687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E02F" w14:textId="77777777" w:rsidR="00F83EC9" w:rsidRPr="001467E0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C1D4E6E" w14:textId="77777777" w:rsidR="00F83EC9" w:rsidRPr="00C00026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61E3F2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F2B6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2DE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8FAC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AAA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35D0A09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FAE240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634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9E37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94E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0B21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C71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F8B21E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A2CB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279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2154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59F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37558F3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86476A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5D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1AA3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9ED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0D06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1692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3927035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91FB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2CB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3CDB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3EE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7019F73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F2ECF6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497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D955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64D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FCF69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EA8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DB7F3E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B8959F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CD4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FDF2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03C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3AB9F0F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A5DCB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9D4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D281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87D6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7AEA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455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3E1DD9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1445E5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5AC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5F085BA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0E32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84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3E7BC6B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676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6743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44B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7B80FB7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C54D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DB30" w14:textId="77777777" w:rsidR="00F83EC9" w:rsidRPr="001467E0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40A8D77" w14:textId="77777777" w:rsidR="00F83EC9" w:rsidRPr="008D7F2C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654004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FE5E51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245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77FEF79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3BB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6ED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73751C3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9D8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8C53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3A3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7008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95C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5BEF134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9CAAB1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39E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C7C0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0E7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0B8656B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19C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AD74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2F2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E5B9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B0C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D7C4A7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30864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EBB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FABD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F90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0E716F9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AD5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3AE554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2B44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7D5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1778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3E8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F84BB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F83EC9" w14:paraId="1AA647E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CBE4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ABB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722D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101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49AE652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841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762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32B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AF68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1E9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748F3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F83EC9" w14:paraId="446535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5C56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382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A24F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736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BB169C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650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EB6F1A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FA6B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AC9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09C3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219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6E1D4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F83EC9" w14:paraId="4B5B4AB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AF99" w14:textId="77777777" w:rsidR="00F83EC9" w:rsidRDefault="00F83EC9" w:rsidP="00F83EC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7D5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36B6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E89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3C7C81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EF0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9059CC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A7C1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527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26F3" w14:textId="77777777" w:rsidR="00F83EC9" w:rsidRPr="00E4080B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06F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718DD8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084E57FA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76645761" w14:textId="77777777" w:rsidR="00F83EC9" w:rsidRDefault="00F83EC9" w:rsidP="00D06EF4">
      <w:pPr>
        <w:pStyle w:val="Heading1"/>
        <w:spacing w:line="360" w:lineRule="auto"/>
      </w:pPr>
      <w:r>
        <w:t>LINIA 705</w:t>
      </w:r>
    </w:p>
    <w:p w14:paraId="02791E9A" w14:textId="77777777" w:rsidR="00F83EC9" w:rsidRDefault="00F83EC9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83EC9" w14:paraId="08DD6A3C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9EE2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3300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492C4AF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8F8B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39F9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154F14E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33E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5D9D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466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76C7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661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7DF866AE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2629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CCB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61F819F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187D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1B46" w14:textId="77777777" w:rsidR="00F83EC9" w:rsidRDefault="00F83EC9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7A0C182E" w14:textId="77777777" w:rsidR="00F83EC9" w:rsidRDefault="00F83EC9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8F0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C6C2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BC9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FA72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8CE1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2A237D6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2456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CC4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EC93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BE5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7D42AC1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01D17C1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A15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C99F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826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42C7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907A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BF249D7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8D2B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7FA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7CD1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328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54CBF4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156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FC2843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4457CDE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7823A0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2F93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F3F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40B7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6FF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44300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F83EC9" w14:paraId="506F1B0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8EC7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41A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A4CE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183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6206350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EE6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54C9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4706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AB11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57C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A78A3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F83EC9" w14:paraId="25FBF58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BA35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601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3FAC2E38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E87E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14E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11E071D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D8E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5482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C31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F8BE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564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7A7A835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DD76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D22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350D1DA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5055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19D5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1ACE62AF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970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13D9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49D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A1EA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66C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3546484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80C9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6812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6D667E8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3641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80A4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206FBF4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E7E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7213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09D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1748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279B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17E2DCE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16B2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A65E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2892601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C9E4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F58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0E2C7996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1E8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BD65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B20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2EA2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C02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F83EC9" w14:paraId="38A4B19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49C1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680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6B1E9235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E7E7" w14:textId="77777777" w:rsidR="00F83EC9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4B1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60B92704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9BBF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B951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247B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442C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1C6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68129D3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EE852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572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4F141477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FF22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966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51E74867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7B99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70CD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489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3DF3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4C5F" w14:textId="77777777" w:rsidR="00F83EC9" w:rsidRPr="00D84B80" w:rsidRDefault="00F83EC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10B0C217" w14:textId="77777777" w:rsidR="00F83EC9" w:rsidRPr="00577556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E87A49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E494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D1F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CBAA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0CAE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35C5337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9546EA3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6091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9676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E30A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DCFD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8E09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B3E3239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27D3" w14:textId="77777777" w:rsidR="00F83EC9" w:rsidRDefault="00F83EC9" w:rsidP="00F83EC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BAF1C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7666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0DDC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5B406C7D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518EE0C2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15B26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922B77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23E62BD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502C0954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446EC6E3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D777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EABD" w14:textId="77777777" w:rsidR="00F83EC9" w:rsidRDefault="00F83EC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2DD3" w14:textId="77777777" w:rsidR="00F83EC9" w:rsidRPr="006A1A91" w:rsidRDefault="00F83EC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2D755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5BD670" w14:textId="77777777" w:rsidR="00F83EC9" w:rsidRDefault="00F83EC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6C197CA3" w14:textId="77777777" w:rsidR="00F83EC9" w:rsidRPr="00454E32" w:rsidRDefault="00F83EC9">
      <w:pPr>
        <w:spacing w:before="40" w:after="40" w:line="192" w:lineRule="auto"/>
        <w:ind w:right="57"/>
        <w:rPr>
          <w:b/>
          <w:sz w:val="20"/>
        </w:rPr>
      </w:pPr>
    </w:p>
    <w:p w14:paraId="414300EB" w14:textId="77777777" w:rsidR="00F83EC9" w:rsidRDefault="00F83EC9" w:rsidP="00F0370D">
      <w:pPr>
        <w:pStyle w:val="Heading1"/>
        <w:spacing w:line="360" w:lineRule="auto"/>
      </w:pPr>
      <w:r>
        <w:t>LINIA 800</w:t>
      </w:r>
    </w:p>
    <w:p w14:paraId="42870B97" w14:textId="77777777" w:rsidR="00F83EC9" w:rsidRDefault="00F83EC9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83EC9" w14:paraId="78D65F5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47FFD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EE87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94272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6FD1C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7C8F20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94AEF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C979A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0D48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6E46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4888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43338D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52EBA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E7B6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0CC20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3B9F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E250D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3F13E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AA6A7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800F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95187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98D6B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063EF6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9147B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3943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AD508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B6AD4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81DEF1A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A991B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0606D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FF13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6A17B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DA9E0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6AC713" w14:textId="77777777" w:rsidR="00F83EC9" w:rsidRDefault="00F83EC9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F83EC9" w:rsidRPr="00A8307A" w14:paraId="4713DF7C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52C67" w14:textId="77777777" w:rsidR="00F83EC9" w:rsidRPr="00A75A00" w:rsidRDefault="00F83EC9" w:rsidP="00F83EC9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50BEF" w14:textId="77777777" w:rsidR="00F83EC9" w:rsidRPr="00A8307A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7C994" w14:textId="77777777" w:rsidR="00F83EC9" w:rsidRPr="00A8307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3956" w14:textId="77777777" w:rsidR="00F83EC9" w:rsidRPr="00A8307A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D7AC6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AFBD24D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79BF9BAD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6C43588" w14:textId="77777777" w:rsidR="00F83EC9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67BA5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24F98" w14:textId="77777777" w:rsidR="00F83EC9" w:rsidRPr="00A8307A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44E5E" w14:textId="77777777" w:rsidR="00F83EC9" w:rsidRPr="00A8307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F1EF3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C32FF6" w14:textId="77777777" w:rsidR="00F83EC9" w:rsidRPr="00A8307A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F83EC9" w14:paraId="7A6B0A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8032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EA6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9038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A3C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9A54D9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DE32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15205EC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1E68C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36F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8A3B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A245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990F0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9857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276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A178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51C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5F29" w14:textId="77777777" w:rsidR="00F83EC9" w:rsidRDefault="00F83EC9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C5A800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BDF1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B20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6FC3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436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EDE1A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D088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DB4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25E1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28F1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774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7EF8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BA3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02A8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AF7C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F94F7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A87A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48A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2414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054F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6CB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40C3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269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65357AE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B5EE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5184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5E8FC0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3B82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CF2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FEB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4330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75B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8E1E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030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9770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606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234806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8EF66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83EC9" w14:paraId="1581DF6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B4AD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3C8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94D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730B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214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3236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EDC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B811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2B70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011133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FD9D2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F83EC9" w14:paraId="596587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E874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7DE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3054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FACD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871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E6CE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92CE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5903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795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FDFF39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5360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F83EC9" w14:paraId="4F9C40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29E1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68F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B4F9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A2F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279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8C5E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DB0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57AA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FBB6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1A3E9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E13AD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F83EC9" w14:paraId="49A41E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E22F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F14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0037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2C80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015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749547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A48E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C13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33F7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694B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83EC9" w14:paraId="575E36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C9F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FF3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002282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BF6D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83FA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DD5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61EA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20A7" w14:textId="77777777" w:rsidR="00F83EC9" w:rsidRDefault="00F83EC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2F28DEC" w14:textId="77777777" w:rsidR="00F83EC9" w:rsidRDefault="00F83EC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55E5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B371D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7D8447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7E07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B02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B6CF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EE5A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100DD3A8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892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950D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058A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6C33559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BFF4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A060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3D897B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AF45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BD0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F8D9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981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19057C8E" w14:textId="77777777" w:rsidR="00F83EC9" w:rsidRPr="008B251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111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904F12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55CA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F11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B680" w14:textId="77777777" w:rsidR="00F83EC9" w:rsidRPr="008D08DE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40B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F83EC9" w14:paraId="6AE8AD3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7BB2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3AAC" w14:textId="77777777" w:rsidR="00F83EC9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BE9D" w14:textId="77777777" w:rsidR="00F83EC9" w:rsidRPr="001161EA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569E" w14:textId="77777777" w:rsidR="00F83EC9" w:rsidRDefault="00F83EC9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11BAAD1D" w14:textId="77777777" w:rsidR="00F83EC9" w:rsidRDefault="00F83EC9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F07A" w14:textId="77777777" w:rsidR="00F83EC9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A0941F9" w14:textId="77777777" w:rsidR="00F83EC9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DC80" w14:textId="77777777" w:rsidR="00F83EC9" w:rsidRPr="001161EA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FBAE" w14:textId="77777777" w:rsidR="00F83EC9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329A" w14:textId="77777777" w:rsidR="00F83EC9" w:rsidRPr="008D08DE" w:rsidRDefault="00F83EC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2977" w14:textId="77777777" w:rsidR="00F83EC9" w:rsidRDefault="00F83EC9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F83EC9" w14:paraId="139335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1CD4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F438" w14:textId="77777777" w:rsidR="00F83EC9" w:rsidRDefault="00F83EC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BDEB" w14:textId="77777777" w:rsidR="00F83EC9" w:rsidRPr="001161EA" w:rsidRDefault="00F83EC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8B557" w14:textId="77777777" w:rsidR="00F83EC9" w:rsidRDefault="00F83EC9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A3B2" w14:textId="77777777" w:rsidR="00F83EC9" w:rsidRDefault="00F83EC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BC61" w14:textId="77777777" w:rsidR="00F83EC9" w:rsidRPr="001161EA" w:rsidRDefault="00F83EC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B17A" w14:textId="77777777" w:rsidR="00F83EC9" w:rsidRDefault="00F83EC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5FCD" w14:textId="77777777" w:rsidR="00F83EC9" w:rsidRDefault="00F83EC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0414" w14:textId="77777777" w:rsidR="00F83EC9" w:rsidRDefault="00F83EC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3DF24D7B" w14:textId="77777777" w:rsidR="00F83EC9" w:rsidRDefault="00F83EC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F83EC9" w14:paraId="396ED9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1788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662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5397" w14:textId="77777777" w:rsidR="00F83EC9" w:rsidRPr="001161EA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7988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119140A8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363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1AF876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5EA013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48F2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1FD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5039" w14:textId="77777777" w:rsidR="00F83EC9" w:rsidRPr="001161EA" w:rsidRDefault="00F83EC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81BD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481D36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378D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1060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D9F0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AA2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2AD451A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D35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4DF92CE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6B3BF0B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2D56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377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FBB3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BF7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D6423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A4F9F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3A1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4817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7BFD" w14:textId="77777777" w:rsidR="00F83EC9" w:rsidRDefault="00F83EC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51D6676" w14:textId="77777777" w:rsidR="00F83EC9" w:rsidRDefault="00F83EC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96A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8F8D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181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44EF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541A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F83EC9" w14:paraId="6BA5C15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90FC4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EB85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5E7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E9694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0A39111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293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62BD7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CDEA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76C6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560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8D45E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BFA18E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F83EC9" w14:paraId="66866B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1114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0A7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C3FA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44BB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5309DF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D30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40277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6A0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0788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1B69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68A02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4431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D87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AD02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21E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A9CB431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9948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6831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0EA4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94C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D70E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470FF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A2F2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EE0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C999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CA9F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32A200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DC7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7D49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49C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DFB8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49B3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8C137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B9B6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599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44A9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C77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C0FB8F5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669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BC0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EDC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A1D0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71D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CB4E6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90E9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02C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493E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900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92D922B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744D60D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4DE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A40D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757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41E6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158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9699F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15F8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BF4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090C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F8E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3BBDD88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E90E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00B4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CCD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FB19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CC7E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DED285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163EFC8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F83EC9" w14:paraId="6FC1D6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CBE1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4BC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17B7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9C14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618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6304CBE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8415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FCA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A45B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2EA5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6C45E2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F83EC9" w14:paraId="46294F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A096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A20A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23BD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D5C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579C6ED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FA7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37DE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FF9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1BD90ED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D1D9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752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83EC9" w14:paraId="1216F7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FA38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102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ACBF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F4C6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0894485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6E1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089748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447CCD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0256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79D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8D85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DB50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368E84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061A92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 și firul II la liniile 1D - 5D și la </w:t>
            </w:r>
          </w:p>
          <w:p w14:paraId="2D362ADC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B.</w:t>
            </w:r>
          </w:p>
        </w:tc>
      </w:tr>
      <w:tr w:rsidR="00F83EC9" w14:paraId="2C45A1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A2A9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D98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E95C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35AD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8FB2417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2BB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2F0A5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72AA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DEA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0F39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AC8CA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1ECBF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A957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196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E04E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D50B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E47F67D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FE0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38699D4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5A61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190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CB16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C9DB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15264BA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90A0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128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CA89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CC44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8B2E82F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076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6161BF7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DFB576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E53F69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627A3F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5162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E79A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F85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923E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E9A2C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650A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17E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1EA2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E520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9F8BFEA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2BD4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D894A3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16E4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0CC8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3A57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BB5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317A2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F320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C1F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8C3B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894C" w14:textId="77777777" w:rsidR="00F83EC9" w:rsidRDefault="00F83EC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DA72EF5" w14:textId="77777777" w:rsidR="00F83EC9" w:rsidRDefault="00F83EC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3AB4" w14:textId="77777777" w:rsidR="00F83EC9" w:rsidRPr="00F565BC" w:rsidRDefault="00F83EC9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7CF5F31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A22F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9D0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A322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550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83EC9" w14:paraId="666054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E0B62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982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CDA3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D782" w14:textId="77777777" w:rsidR="00F83EC9" w:rsidRDefault="00F83EC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2BE6247" w14:textId="77777777" w:rsidR="00F83EC9" w:rsidRDefault="00F83EC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25A5" w14:textId="77777777" w:rsidR="00F83EC9" w:rsidRDefault="00F83EC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29FB58" w14:textId="77777777" w:rsidR="00F83EC9" w:rsidRDefault="00F83EC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0EA0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D7A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19F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AD7D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83EC9" w14:paraId="59A62D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4C30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9765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BBE3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9DCC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498D01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1671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2708D9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ED6E" w14:textId="77777777" w:rsidR="00F83EC9" w:rsidRPr="001161EA" w:rsidRDefault="00F83EC9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9B8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92F1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D58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B3596A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1E189DB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4472581F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71AB74A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F83EC9" w14:paraId="7F9ACF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1431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84DA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6BFF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F672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3CE40F8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1D7F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5BD8" w14:textId="77777777" w:rsidR="00F83EC9" w:rsidRDefault="00F83EC9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249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8F3F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598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F374A69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 II L 814 la liniile </w:t>
            </w:r>
          </w:p>
          <w:p w14:paraId="672E8B1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</w:p>
        </w:tc>
      </w:tr>
      <w:tr w:rsidR="00F83EC9" w14:paraId="55BEE1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47DA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573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2E9A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9E51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EB75122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58A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D4697BA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7ADB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1DE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8B9A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5482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57CBD69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F4571E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F83EC9" w14:paraId="4996C1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6A3E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996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C5D4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45CF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A1FF057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00C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FAF0E4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FC9B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AA5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91E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99D7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54E0A7EB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F83EC9" w14:paraId="07F688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AB76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A0F7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E811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A0D5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12FB7E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2EAE5542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9DF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18FEEB06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FF41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0B5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3729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E8B9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1EF053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F83EC9" w14:paraId="1B34AE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ABE1E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4650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2347D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9FE9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3779B43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4F93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5AC84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364B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BC46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D240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C9E748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C83C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96DE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79CC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54F5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5B130A4" w14:textId="77777777" w:rsidR="00F83EC9" w:rsidRDefault="00F83EC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E429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D7E6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9F0C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15904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B721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470B78B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75E0" w14:textId="77777777" w:rsidR="00F83EC9" w:rsidRDefault="00F83EC9" w:rsidP="00F83EC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DE8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3C352" w14:textId="77777777" w:rsidR="00F83EC9" w:rsidRPr="001161EA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ED11" w14:textId="77777777" w:rsidR="00F83EC9" w:rsidRDefault="00F83EC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A4B7B92" w14:textId="77777777" w:rsidR="00F83EC9" w:rsidRDefault="00F83EC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5412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340B" w14:textId="77777777" w:rsidR="00F83EC9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6D6D" w14:textId="77777777" w:rsidR="00F83EC9" w:rsidRDefault="00F83EC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C9DD" w14:textId="77777777" w:rsidR="00F83EC9" w:rsidRPr="008D08DE" w:rsidRDefault="00F83EC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DFE8" w14:textId="77777777" w:rsidR="00F83EC9" w:rsidRDefault="00F83EC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E2399A5" w14:textId="77777777" w:rsidR="00F83EC9" w:rsidRDefault="00F83EC9">
      <w:pPr>
        <w:spacing w:before="40" w:after="40" w:line="192" w:lineRule="auto"/>
        <w:ind w:right="57"/>
        <w:rPr>
          <w:sz w:val="20"/>
        </w:rPr>
      </w:pPr>
    </w:p>
    <w:p w14:paraId="195D05DE" w14:textId="77777777" w:rsidR="00F83EC9" w:rsidRDefault="00F83EC9" w:rsidP="00FF5C69">
      <w:pPr>
        <w:pStyle w:val="Heading1"/>
        <w:spacing w:line="276" w:lineRule="auto"/>
      </w:pPr>
      <w:r>
        <w:t>LINIA 804</w:t>
      </w:r>
    </w:p>
    <w:p w14:paraId="20B6CB4D" w14:textId="77777777" w:rsidR="00F83EC9" w:rsidRDefault="00F83EC9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F83EC9" w14:paraId="7A0B8DD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FE8C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15D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6BE53F1A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C786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3BEA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01070D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23C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49B0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B316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3E25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BB2C" w14:textId="77777777" w:rsidR="00F83EC9" w:rsidRPr="00436B1D" w:rsidRDefault="00F83EC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F83EC9" w14:paraId="21C3C17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E29A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F1E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C1F217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469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8EF52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4191E10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756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EDC6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9A5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24DF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3F00" w14:textId="77777777" w:rsidR="00F83EC9" w:rsidRPr="00436B1D" w:rsidRDefault="00F83EC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83EC9" w14:paraId="0A510B6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8DC2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31E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7038507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03F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4A4A" w14:textId="77777777" w:rsidR="00F83EC9" w:rsidRDefault="00F83EC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436AC2C3" w14:textId="77777777" w:rsidR="00F83EC9" w:rsidRDefault="00F83EC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906C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7A6B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2606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9523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3B3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83EC9" w14:paraId="2C57BC1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ACF5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2FD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A36EFB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456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8A82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3ED945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866D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114A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09F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3605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4524" w14:textId="77777777" w:rsidR="00F83EC9" w:rsidRPr="00E25A4B" w:rsidRDefault="00F83EC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E07626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33185C2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F674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A52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33CA5096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63A7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03B6" w14:textId="77777777" w:rsidR="00F83EC9" w:rsidRDefault="00F83EC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F395BAB" w14:textId="77777777" w:rsidR="00F83EC9" w:rsidRDefault="00F83EC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EA76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229C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838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5B49E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F98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83EC9" w14:paraId="4D6DF0A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49E3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528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95FB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739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1DE5EEB5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190350BA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CA12D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F844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1607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22DF5C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3744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72E7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7D9058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3E43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47C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728D3B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0540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514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AC9C3C6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096863D1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04C9F716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5318B645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668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6338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14AA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95E0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7D3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3485DBB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84EC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483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86AC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4C87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0EDE9AEE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CEA65A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74B165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749B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2618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1AA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DF4011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837B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AFC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2BA33E2E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7EBC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B80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CF0D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D0A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50EA570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DEDA390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981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E0715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0A86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6A1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7256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046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76DC58FE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539FD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592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580E25F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8DC4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61C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A671DBA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743C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11D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479B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E67F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39C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F83EC9" w14:paraId="5E786C54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FB36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390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180CFD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F5BF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724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586227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7E0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B93E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40E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009E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878A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BE58050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83EC9" w14:paraId="76C7C063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C8AD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7FD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445869F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1E07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A37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2FC723E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8878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BACF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413C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70D0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DC97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6675F81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83EC9" w14:paraId="127BFC9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7ECA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E9B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06FB05A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6D1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09E0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5323DB5F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1A3B53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06CA3F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2DA835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13EE315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DD6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A07E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E71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B3EC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2D7E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0A3781F4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E639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DE3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B99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406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30DA716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AA1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D555CD6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77F3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890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E281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1AFF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6ACD23C3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34E7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2B6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E691" w14:textId="77777777" w:rsidR="00F83EC9" w:rsidRPr="00A152FB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06B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4B1839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A51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CCF5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7A9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E2EB" w14:textId="77777777" w:rsidR="00F83EC9" w:rsidRPr="00F9444C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2DD5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83EC9" w14:paraId="2FAF3718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D272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3AC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801C1B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0C3B8" w14:textId="77777777" w:rsidR="00F83EC9" w:rsidRPr="00A152FB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65EE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9800725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EC50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72AE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713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9243" w14:textId="77777777" w:rsidR="00F83EC9" w:rsidRPr="00F9444C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DAE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7B96D9F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83EC9" w14:paraId="6C16A565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59D9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DAA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5A105BFB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91F0" w14:textId="77777777" w:rsidR="00F83EC9" w:rsidRPr="00A152FB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714A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5F2FA3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59F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E744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FEA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5777" w14:textId="77777777" w:rsidR="00F83EC9" w:rsidRPr="00F9444C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4C8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14841F2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83EC9" w14:paraId="5C5250B7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14A5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C8A5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3F75" w14:textId="77777777" w:rsidR="00F83EC9" w:rsidRPr="00A152FB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12FD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92E698C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0BE9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E999A6C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0497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E927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3DE9" w14:textId="77777777" w:rsidR="00F83EC9" w:rsidRPr="00F9444C" w:rsidRDefault="00F83EC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C4B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CA5C61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AC8AB7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83EC9" w14:paraId="20D84441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6C32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B3B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A554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766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E2A6D6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679A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A4381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8D6C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86A2EBD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05F1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BD00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9F89A8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570D803" w14:textId="77777777" w:rsidR="00F83EC9" w:rsidRDefault="00F83E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1BA6B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83EC9" w14:paraId="7AAA13F1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2FCE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C288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CD4C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BA0B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186253E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8EEB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12AAD9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E94B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DCFA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510B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CDF7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7DC54B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F83EC9" w14:paraId="4DADFA4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F83D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276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B1AB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C983" w14:textId="77777777" w:rsidR="00F83EC9" w:rsidRDefault="00F83EC9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538158A4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724F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F54D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521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3CDBB19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DB85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60F9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151AF69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B2F5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39F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C3B2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41C8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5F62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289D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EC1A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BF3457D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8E0D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4C33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83EC9" w14:paraId="239BBD0B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C793" w14:textId="77777777" w:rsidR="00F83EC9" w:rsidRDefault="00F83EC9" w:rsidP="00F83EC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23E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8F09694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80CF" w14:textId="77777777" w:rsidR="00F83EC9" w:rsidRPr="00A152FB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6542" w14:textId="77777777" w:rsidR="00F83EC9" w:rsidRDefault="00F83EC9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6993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E2A6" w14:textId="77777777" w:rsidR="00F83EC9" w:rsidRPr="00F9444C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9E7A1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BF7E" w14:textId="77777777" w:rsidR="00F83EC9" w:rsidRDefault="00F83EC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FA80" w14:textId="77777777" w:rsidR="00F83EC9" w:rsidRDefault="00F83EC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8B01FD8" w14:textId="77777777" w:rsidR="00F83EC9" w:rsidRDefault="00F83EC9" w:rsidP="00802827">
      <w:pPr>
        <w:spacing w:line="276" w:lineRule="auto"/>
        <w:ind w:right="57"/>
        <w:rPr>
          <w:sz w:val="20"/>
        </w:rPr>
      </w:pPr>
    </w:p>
    <w:p w14:paraId="74735C33" w14:textId="77777777" w:rsidR="00F83EC9" w:rsidRDefault="00F83EC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6F9178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12A7E4A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EE00639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6774B8E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2A00533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C2248F9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D91746B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3D6881D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EBE994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7D58913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259316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58C0B49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5CD6FAC" w14:textId="77777777" w:rsidR="00232E93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0960C81" w14:textId="77777777" w:rsidR="00232E93" w:rsidRPr="00C21F42" w:rsidRDefault="00232E9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8A5026C" w14:textId="77777777" w:rsidR="00F83EC9" w:rsidRPr="00C21F42" w:rsidRDefault="00F83EC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D5AA04F" w14:textId="77777777" w:rsidR="00F83EC9" w:rsidRPr="00C21F42" w:rsidRDefault="00F83EC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8C4BD95" w14:textId="77777777" w:rsidR="00F83EC9" w:rsidRPr="00C21F42" w:rsidRDefault="00F83EC9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EA9D087" w14:textId="77777777" w:rsidR="00F83EC9" w:rsidRDefault="00F83EC9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3B184E4" w14:textId="77777777" w:rsidR="00F83EC9" w:rsidRPr="00C21F42" w:rsidRDefault="00F83EC9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C43DAFE" w14:textId="77777777" w:rsidR="00F83EC9" w:rsidRPr="00C21F42" w:rsidRDefault="00F83EC9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02353D03" w14:textId="77777777" w:rsidR="00F83EC9" w:rsidRPr="00C21F42" w:rsidRDefault="00F83EC9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F723D95" w14:textId="77777777" w:rsidR="00F83EC9" w:rsidRPr="00C21F42" w:rsidRDefault="00F83EC9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692335" w:rsidRDefault="001513BB" w:rsidP="00692335"/>
    <w:sectPr w:rsidR="001513BB" w:rsidRPr="00692335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DF59D" w14:textId="77777777" w:rsidR="0006112A" w:rsidRDefault="0006112A">
      <w:r>
        <w:separator/>
      </w:r>
    </w:p>
  </w:endnote>
  <w:endnote w:type="continuationSeparator" w:id="0">
    <w:p w14:paraId="6146A77A" w14:textId="77777777" w:rsidR="0006112A" w:rsidRDefault="0006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31E4" w14:textId="77777777" w:rsidR="0006112A" w:rsidRDefault="0006112A">
      <w:r>
        <w:separator/>
      </w:r>
    </w:p>
  </w:footnote>
  <w:footnote w:type="continuationSeparator" w:id="0">
    <w:p w14:paraId="335D6C37" w14:textId="77777777" w:rsidR="0006112A" w:rsidRDefault="00061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591B3DC6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351ABB">
      <w:rPr>
        <w:b/>
        <w:bCs/>
        <w:i/>
        <w:iCs/>
        <w:sz w:val="22"/>
      </w:rPr>
      <w:t>decada 21-31 august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63445982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351ABB">
      <w:rPr>
        <w:b/>
        <w:bCs/>
        <w:i/>
        <w:iCs/>
        <w:sz w:val="22"/>
      </w:rPr>
      <w:t>decada 21-31 august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9DQHjkYnzizu90YKM12uEULjWix5dJ2ex+xaVeS3VhtvIrLcHF+iZ/k8k4KOoB5tbWRFiUqj6CK3KWb4j5JOOA==" w:salt="RszegfLv0eXy8axKFpmZf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12A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E93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D5F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04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71A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15077</Words>
  <Characters>85945</Characters>
  <Application>Microsoft Office Word</Application>
  <DocSecurity>0</DocSecurity>
  <Lines>716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2026-08-12T07:19:00Z</dcterms:created>
  <dcterms:modified xsi:type="dcterms:W3CDTF">2026-08-12T08:48:00Z</dcterms:modified>
</cp:coreProperties>
</file>