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EA15F" w14:textId="77777777" w:rsidR="006D4A13" w:rsidRPr="00B26C8D" w:rsidRDefault="006D4A13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3030201A" w14:textId="71D0BC1B" w:rsidR="006D4A13" w:rsidRPr="00B26C8D" w:rsidRDefault="006D4A13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414C5B9D" w14:textId="77777777" w:rsidR="006D4A13" w:rsidRDefault="006D4A13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29636B88" w14:textId="77777777" w:rsidR="006D4A13" w:rsidRDefault="006D4A13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6620FD8C" w14:textId="77777777" w:rsidR="006D4A13" w:rsidRDefault="006D4A13">
      <w:pPr>
        <w:jc w:val="center"/>
        <w:rPr>
          <w:sz w:val="28"/>
        </w:rPr>
      </w:pPr>
    </w:p>
    <w:p w14:paraId="1AABC618" w14:textId="77777777" w:rsidR="006D4A13" w:rsidRDefault="006D4A13">
      <w:pPr>
        <w:jc w:val="center"/>
        <w:rPr>
          <w:sz w:val="28"/>
        </w:rPr>
      </w:pPr>
    </w:p>
    <w:p w14:paraId="4ADB3F37" w14:textId="77777777" w:rsidR="006D4A13" w:rsidRDefault="006D4A13">
      <w:pPr>
        <w:jc w:val="center"/>
        <w:rPr>
          <w:sz w:val="28"/>
        </w:rPr>
      </w:pPr>
    </w:p>
    <w:p w14:paraId="37A7DECF" w14:textId="77777777" w:rsidR="006D4A13" w:rsidRDefault="006D4A13">
      <w:pPr>
        <w:jc w:val="center"/>
        <w:rPr>
          <w:sz w:val="28"/>
        </w:rPr>
      </w:pPr>
    </w:p>
    <w:p w14:paraId="3E1B6C2A" w14:textId="77777777" w:rsidR="006D4A13" w:rsidRDefault="006D4A13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IAȘI</w:t>
      </w:r>
    </w:p>
    <w:p w14:paraId="3D114D3E" w14:textId="77777777" w:rsidR="006D4A13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300ED56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5BCD1006" w14:textId="77777777" w:rsidR="006D4A13" w:rsidRDefault="006D4A13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64ECA17A" w14:textId="77777777" w:rsidR="006D4A13" w:rsidRDefault="006D4A13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septembrie 2026</w:t>
      </w:r>
    </w:p>
    <w:p w14:paraId="64FBA35A" w14:textId="77777777" w:rsidR="006D4A13" w:rsidRDefault="006D4A13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6D4A13" w14:paraId="20F6F211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24B6B253" w14:textId="77777777" w:rsidR="006D4A13" w:rsidRDefault="006D4A13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0FE3F2F2" w14:textId="77777777" w:rsidR="006D4A13" w:rsidRDefault="006D4A13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36EBEAC2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1399DAD6" w14:textId="77777777" w:rsidR="006D4A13" w:rsidRDefault="006D4A13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106D0CBA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428DEBE6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99FB676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5F27B9E3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12131E52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027EF600" w14:textId="77777777" w:rsidR="006D4A13" w:rsidRDefault="006D4A1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5BB0190B" w14:textId="77777777" w:rsidR="006D4A13" w:rsidRDefault="006D4A1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0DBD99F0" w14:textId="77777777" w:rsidR="006D4A13" w:rsidRDefault="006D4A13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3DC735A0" w14:textId="77777777" w:rsidR="006D4A13" w:rsidRDefault="006D4A1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1E60FFC3" w14:textId="77777777" w:rsidR="006D4A13" w:rsidRDefault="006D4A1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0A409E01" w14:textId="77777777" w:rsidR="006D4A13" w:rsidRDefault="006D4A13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6BFA4EBF" w14:textId="77777777" w:rsidR="006D4A13" w:rsidRDefault="006D4A13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7CABF30A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6B97B7FF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367AAB19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1B02A27F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F208F65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2F29E471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752D9937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715BCED6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A1ACB52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6D4A13" w14:paraId="23B66272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3CB13185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74C58FC2" w14:textId="77777777" w:rsidR="006D4A13" w:rsidRDefault="006D4A1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5A28FA83" w14:textId="77777777" w:rsidR="006D4A13" w:rsidRDefault="006D4A1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711F694D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5D179686" w14:textId="77777777" w:rsidR="006D4A13" w:rsidRDefault="006D4A1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CF66DB7" w14:textId="77777777" w:rsidR="006D4A13" w:rsidRDefault="006D4A1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44DBF9EB" w14:textId="77777777" w:rsidR="006D4A13" w:rsidRDefault="006D4A1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60F90B3" w14:textId="77777777" w:rsidR="006D4A13" w:rsidRDefault="006D4A1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5E2F052F" w14:textId="77777777" w:rsidR="006D4A13" w:rsidRDefault="006D4A1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CE6B3F7" w14:textId="77777777" w:rsidR="006D4A13" w:rsidRDefault="006D4A13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4992E70B" w14:textId="77777777" w:rsidR="006D4A13" w:rsidRDefault="006D4A13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26EB73E6" w14:textId="77777777" w:rsidR="006D4A13" w:rsidRDefault="006D4A13">
      <w:pPr>
        <w:spacing w:line="192" w:lineRule="auto"/>
        <w:jc w:val="center"/>
      </w:pPr>
    </w:p>
    <w:p w14:paraId="31CA1925" w14:textId="77777777" w:rsidR="006D4A13" w:rsidRDefault="006D4A13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31336B12" w14:textId="77777777" w:rsidR="006D4A13" w:rsidRPr="006310EB" w:rsidRDefault="006D4A13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1C9F6815" w14:textId="77777777" w:rsidR="006D4A13" w:rsidRPr="006310EB" w:rsidRDefault="006D4A13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2A68BF9A" w14:textId="77777777" w:rsidR="006D4A13" w:rsidRPr="006310EB" w:rsidRDefault="006D4A13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721246AC" w14:textId="77777777" w:rsidR="006D4A13" w:rsidRPr="00A8307A" w:rsidRDefault="006D4A13" w:rsidP="00516DD3">
      <w:pPr>
        <w:pStyle w:val="Heading1"/>
        <w:spacing w:line="360" w:lineRule="auto"/>
      </w:pPr>
      <w:r w:rsidRPr="00A8307A">
        <w:t>LINIA 100</w:t>
      </w:r>
    </w:p>
    <w:p w14:paraId="422E3210" w14:textId="77777777" w:rsidR="006D4A13" w:rsidRPr="00A8307A" w:rsidRDefault="006D4A13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6D4A13" w:rsidRPr="00AB76B4" w14:paraId="483E4F75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7A2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160E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ECBF0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42BBF9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C321267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8D62F" w14:textId="77777777" w:rsidR="006D4A13" w:rsidRPr="00AB76B4" w:rsidRDefault="006D4A1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03D779B" w14:textId="77777777" w:rsidR="006D4A13" w:rsidRPr="00AB76B4" w:rsidRDefault="006D4A1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2476F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B23C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924F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C329C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64D21445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0B9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8F37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0812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08ABF7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CB9C593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D5DA2" w14:textId="77777777" w:rsidR="006D4A13" w:rsidRPr="00AB76B4" w:rsidRDefault="006D4A1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05E09C2" w14:textId="77777777" w:rsidR="006D4A13" w:rsidRPr="00AB76B4" w:rsidRDefault="006D4A1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945B3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39EE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494BB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AB15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2B4FED1C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87B6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3397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17195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6F6707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8D041CD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9092D" w14:textId="77777777" w:rsidR="006D4A13" w:rsidRPr="00AB76B4" w:rsidRDefault="006D4A1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2661C390" w14:textId="77777777" w:rsidR="006D4A13" w:rsidRPr="00AB76B4" w:rsidRDefault="006D4A1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83858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630F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0E831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87AB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67987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6D4A13" w:rsidRPr="00AB76B4" w14:paraId="641D844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1EA5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C60C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8AA86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A2AB6C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C9738C9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A35B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C486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2B92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7467F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84AE2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17D7599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8C99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ACDB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1FAB5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7BD1D1" w14:textId="77777777" w:rsidR="006D4A13" w:rsidRPr="00AB76B4" w:rsidRDefault="006D4A13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612CED28" w14:textId="77777777" w:rsidR="006D4A13" w:rsidRPr="00AB76B4" w:rsidRDefault="006D4A13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2F425" w14:textId="77777777" w:rsidR="006D4A13" w:rsidRPr="00AB76B4" w:rsidRDefault="006D4A1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07ACF667" w14:textId="77777777" w:rsidR="006D4A13" w:rsidRPr="00AB76B4" w:rsidRDefault="006D4A1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1175816C" w14:textId="77777777" w:rsidR="006D4A13" w:rsidRPr="00AB76B4" w:rsidRDefault="006D4A1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63F2C1F5" w14:textId="77777777" w:rsidR="006D4A13" w:rsidRPr="00AB76B4" w:rsidRDefault="006D4A1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7B6E8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0D97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49050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1293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2B3DA62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475D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A2C6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616B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A2B6F5" w14:textId="77777777" w:rsidR="006D4A13" w:rsidRPr="00AB76B4" w:rsidRDefault="006D4A13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851C9AC" w14:textId="77777777" w:rsidR="006D4A13" w:rsidRPr="00AB76B4" w:rsidRDefault="006D4A13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277D8" w14:textId="77777777" w:rsidR="006D4A13" w:rsidRPr="00AB76B4" w:rsidRDefault="006D4A13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1DAC6154" w14:textId="77777777" w:rsidR="006D4A13" w:rsidRPr="00AB76B4" w:rsidRDefault="006D4A13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E8E68" w14:textId="77777777" w:rsidR="006D4A13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A232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3038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C3281" w14:textId="77777777" w:rsidR="006D4A13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CA697C" w14:textId="77777777" w:rsidR="006D4A13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6D4A13" w:rsidRPr="00AB76B4" w14:paraId="385181E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9DA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90E4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6528C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99B600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29E8027B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44B3F26A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79C2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E8798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49C9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36F967C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E822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4C61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6D4A13" w:rsidRPr="00AB76B4" w14:paraId="5FCE7B4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6C2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C65E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464DC57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DB782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95B611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63767AB9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534EEF29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9DD9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6168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B603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6B450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0197C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6FB7B8E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DC0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41FA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01FB7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9D9097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79C0B3EA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70C307A6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95E0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8C340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75B7E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1C1DEA8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B43B0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0A07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497B5C0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974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E020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0261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227456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7DD5C641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3A29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1B282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9E06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355B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D30F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4076D587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4CB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D8EE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F2BA0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F96374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38693A2C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98C7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15BD987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258E65F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2EAAE0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39264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4019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DA99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0C8DE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36EED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6D4A13" w:rsidRPr="00AB76B4" w14:paraId="3CEDA29D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A60E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454F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D23F0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A8603D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4B80EAE3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FE18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ADFEF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DDE5E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89071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A262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667D9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6D4A13" w:rsidRPr="00AB76B4" w14:paraId="558E9640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2BE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48EE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5E3B6C9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2B96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50493D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10167D4F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49D1F280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0F83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DFB31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A51A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B5F1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CC78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24133461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6EEC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3978C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9995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7D9E3E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602C63FF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220525AD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310E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B2F9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DF2B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77E4890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8CC40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06D0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6454BEF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D45E2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E9E02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08153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6E3BBF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00F6EC20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D440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CB736B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0BBB6AC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2FFC376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5A00C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9F51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B636B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1DC6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91682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6D4A13" w:rsidRPr="00AB76B4" w14:paraId="36DA290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B33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A635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2C2338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FDF51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670A62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5C0610EA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3CD8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FA84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8751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14C32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50DC8" w14:textId="77777777" w:rsidR="006D4A13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A0E6F8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5DCA4AD2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58D5E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D517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A7DBF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96E17A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6054DE09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6DB82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FD4B4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FEC5C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B5FB6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39E3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112B7C75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5120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6159C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7EB78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B146B6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44F2B871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A988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92AFB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2E022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D696B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20B6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4A5C1019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23D7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DCBF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67741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29DF1D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6F6147F4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2557A" w14:textId="77777777" w:rsidR="006D4A13" w:rsidRPr="00AB76B4" w:rsidRDefault="006D4A1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5EA4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9B882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8105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8C86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4CCEBCF6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26746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0BA4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61094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86C3BF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5B106940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2A78D" w14:textId="77777777" w:rsidR="006D4A13" w:rsidRPr="00AB76B4" w:rsidRDefault="006D4A1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283E5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AC07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6214B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81D7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01AD162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10B2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142A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6A6CF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0A1822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2C4CAE63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AE43C" w14:textId="77777777" w:rsidR="006D4A13" w:rsidRPr="00AB76B4" w:rsidRDefault="006D4A1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2843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761E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D34145E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E2321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67FAF" w14:textId="77777777" w:rsidR="006D4A13" w:rsidRPr="00AB76B4" w:rsidRDefault="006D4A13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740F87E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69E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A413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4F52B4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A417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FF84F8" w14:textId="77777777" w:rsidR="006D4A13" w:rsidRPr="00AB76B4" w:rsidRDefault="006D4A1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0B9D0439" w14:textId="77777777" w:rsidR="006D4A13" w:rsidRPr="00AB76B4" w:rsidRDefault="006D4A1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7C84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B809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12C8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5DA55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5DDE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3297521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E0C7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1708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6941B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BC97F7" w14:textId="77777777" w:rsidR="006D4A13" w:rsidRPr="00AB76B4" w:rsidRDefault="006D4A13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EB58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5B003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E4BFC" w14:textId="77777777" w:rsidR="006D4A13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1A160E2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93DD7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634E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5150D5F5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FDB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A11E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DA774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FDF37D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4D730742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A4AC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4743083C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719FC72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714F5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BB812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165C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B4C7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5A11409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ED5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A44E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21608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23E8A7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68A12DE6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ACB9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E111D1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524B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F416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CBE9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9A81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01349F0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86F7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A384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DA6C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94EA5B" w14:textId="77777777" w:rsidR="006D4A13" w:rsidRPr="00AB76B4" w:rsidRDefault="006D4A13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F5D6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F290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61869" w14:textId="77777777" w:rsidR="006D4A13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57533B53" w14:textId="77777777" w:rsidR="006D4A13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7CE6C" w14:textId="77777777" w:rsidR="006D4A13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6D4F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0007798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5E28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1239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F8ADB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4EF184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4157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41085F2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79365A3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52FD90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07A5D4D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7FE3C44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EA9A5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EF98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7A10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9ACC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5BEEFAF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4BD2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F82F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319036BE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0D7E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B7EB06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01C015CF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1446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9B840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E4CC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3A2B2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52F9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496E17A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748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751B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6A323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FD3E66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174F89E0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9206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190CFAF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3BC21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509E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949B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ED6A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BE0D0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06942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6D4A13" w:rsidRPr="00AB76B4" w14:paraId="6ACEA3D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EFF3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1EA1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EAA5B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3A46C3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1FB9A1A6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B2BF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3530B6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88837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E891C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EDCE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E3D3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45D93C8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78E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AEAE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216C7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E0A3FE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59FFF6A0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5508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F6DA4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DE63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50027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3B8E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5E1100B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D86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4184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4D646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9D443F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675018CC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44A5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1933B0B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FF5AF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12F2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B2A03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7811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7F4A0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48F5F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6D4A13" w:rsidRPr="00AB76B4" w14:paraId="29F6CE3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1DB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FB5A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04A880E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66228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D06782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471FAAF0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D8252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D420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BEAC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9B585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58D3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1ECE2E8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21B5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11454" w14:textId="77777777" w:rsidR="006D4A13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5FA5CE6E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D2BCC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B62926" w14:textId="77777777" w:rsidR="006D4A13" w:rsidRPr="00AB76B4" w:rsidRDefault="006D4A13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549F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3FE5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15FFF" w14:textId="77777777" w:rsidR="006D4A13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C6DEF" w14:textId="77777777" w:rsidR="006D4A13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261CA" w14:textId="77777777" w:rsidR="006D4A13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4F5ECFE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574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FB95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7B65750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75924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33C4EC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67165B89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5FC293C0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B05B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62215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63DB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B921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1588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747DD14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B5B2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435B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D8BD1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F99EB3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344A27B3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1BC5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440C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6224E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6BCEE88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B1C84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1EAD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DC045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369E5DB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616DAAC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2798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DA0F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3F00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FD0CE6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60E495CA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3561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AF69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3D6B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6C007FE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853F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A968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1E442A5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B085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9AD7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1C6F9AB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E85EB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B44762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7D237196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97DF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1DA38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D9BB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BA19B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3A74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31CFB7D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9775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72D2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510C469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C5695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928286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3CA613D7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3EBA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5647B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C763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0B470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701F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FB2E29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AC1C8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6D4A13" w:rsidRPr="00AB76B4" w14:paraId="3CE4A13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A268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C32B1" w14:textId="77777777" w:rsidR="006D4A13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41919202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B2B2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D405A9" w14:textId="77777777" w:rsidR="006D4A13" w:rsidRPr="00AB76B4" w:rsidRDefault="006D4A13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37E9F398" w14:textId="77777777" w:rsidR="006D4A13" w:rsidRPr="00AB76B4" w:rsidRDefault="006D4A13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2E7D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4B983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D95F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F8B4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F45D6" w14:textId="77777777" w:rsidR="006D4A13" w:rsidRPr="00AB76B4" w:rsidRDefault="006D4A13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E7062C" w14:textId="77777777" w:rsidR="006D4A13" w:rsidRPr="00AB76B4" w:rsidRDefault="006D4A13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6D4A13" w:rsidRPr="00AB76B4" w14:paraId="338FB93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AD0DE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BAC7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42694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18AB0B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3666B671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1CC3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31B4388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69E9E8D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4D9555DE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C0B7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11B6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49DA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1C13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1E9D9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6D4A13" w:rsidRPr="00AB76B4" w14:paraId="40D9ED3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32C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2B90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25A33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EB49FD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48826B97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6634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8FBC2C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7D6C55A2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E2608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5D63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92AD1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C7E6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6D4A13" w:rsidRPr="00AB76B4" w14:paraId="4B5470D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2371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F573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145B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CCB042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2BCF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7A27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0E0E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165031A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D3DD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B269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3371988E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A6105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8C007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BA3C3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663F44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3295DBDC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05DB1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6B70FD1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68777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79F19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F44C5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E065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9724F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6D4A13" w:rsidRPr="00AB76B4" w14:paraId="6B725E53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595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E9C66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2D292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64D286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73ED5451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89378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3CE601A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98282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0B6DA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3AC53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6D1F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6D4A13" w:rsidRPr="00AB76B4" w14:paraId="6B5335A8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995A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0140C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DD00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834555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6207BA13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A4FD4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56B8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C03DF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27FD6153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B626D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BCF0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031612B0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E6B9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329FE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EEBE2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8C2B8D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0F6F69D0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AFCC5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FF1D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DFB55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3ECFBC21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10612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2B05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333BE3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6D4A13" w:rsidRPr="00AB76B4" w14:paraId="410495CA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7AC5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AC372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6B28CE56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92+040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0B5D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CD225E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3BAC5680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F4AFC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C8142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7A768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DFFF1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0C57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6D4A13" w:rsidRPr="00AB76B4" w14:paraId="78ABF503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304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F57EC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CF3E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964986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548F7AA3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09AB4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BBCE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B2876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01BC0D57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8673F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DAEE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6D4A13" w:rsidRPr="00AB76B4" w14:paraId="2DA63E03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6228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9924A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E012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6F91C3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69378FB9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13919AA8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53E6C877" w14:textId="77777777" w:rsidR="006D4A13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57A5683A" w14:textId="77777777" w:rsidR="006D4A13" w:rsidRPr="00075656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C6197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8ECF8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7BD89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3D7F09A3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17606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9ACC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6D4A13" w:rsidRPr="00AB76B4" w14:paraId="15929782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CC42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9F1A5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92+040</w:t>
            </w:r>
          </w:p>
          <w:p w14:paraId="78D80F78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66835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68653D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7700A089" w14:textId="77777777" w:rsidR="006D4A13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</w:t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și linia 4 directă </w:t>
            </w:r>
          </w:p>
          <w:p w14:paraId="6E1B9DA1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347B1F0D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30F69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3193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C4127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C6903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5448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6D4A13" w:rsidRPr="00AB76B4" w14:paraId="3ADFBD12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0D00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E8A60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F4265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32D509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2E23AAE3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FA09B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4A1217D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448EA7AE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FC38DF0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8EDD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9B0D7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210A1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4D93E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D8ED07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6D4A13" w:rsidRPr="00AB76B4" w14:paraId="72C6A3E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2798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CB3B5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6F727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F46930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50741DFE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F8506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58EF24D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27F23383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11AF03A2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B0591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1497E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D3AFF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D196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0C4A3A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6D4A13" w:rsidRPr="00AB76B4" w14:paraId="717B1239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4F7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6BEB9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FB824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681D5C" w14:textId="77777777" w:rsidR="006D4A13" w:rsidRPr="00AB76B4" w:rsidRDefault="006D4A13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743B3BEB" w14:textId="77777777" w:rsidR="006D4A13" w:rsidRPr="00AB76B4" w:rsidRDefault="006D4A13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69CFC" w14:textId="77777777" w:rsidR="006D4A13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47137B4" w14:textId="77777777" w:rsidR="006D4A13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672CB29" w14:textId="77777777" w:rsidR="006D4A13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1CE8A469" w14:textId="77777777" w:rsidR="006D4A13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3F812AF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1826F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5EBBD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17E9C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3156B" w14:textId="77777777" w:rsidR="006D4A13" w:rsidRPr="00AB76B4" w:rsidRDefault="006D4A1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6896F2E" w14:textId="77777777" w:rsidR="006D4A13" w:rsidRPr="00AB76B4" w:rsidRDefault="006D4A1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6D4A13" w:rsidRPr="00AB76B4" w14:paraId="09F44226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6FEB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726AD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36D0C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EB5A06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16E96AE7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6E7C7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6782F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D9A70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073A7BCE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C3B64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F55F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3D41375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6D4A13" w:rsidRPr="00AB76B4" w14:paraId="11135CB7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5AD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C8676" w14:textId="77777777" w:rsidR="006D4A13" w:rsidRPr="00AB76B4" w:rsidRDefault="006D4A1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F1CEF" w14:textId="77777777" w:rsidR="006D4A13" w:rsidRPr="00AB76B4" w:rsidRDefault="006D4A1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65BBE9" w14:textId="77777777" w:rsidR="006D4A13" w:rsidRPr="00AB76B4" w:rsidRDefault="006D4A1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6D79A" w14:textId="77777777" w:rsidR="006D4A13" w:rsidRPr="00AB76B4" w:rsidRDefault="006D4A1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9EF76" w14:textId="77777777" w:rsidR="006D4A13" w:rsidRPr="00AB76B4" w:rsidRDefault="006D4A1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44468" w14:textId="77777777" w:rsidR="006D4A13" w:rsidRPr="00AB76B4" w:rsidRDefault="006D4A1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221108A6" w14:textId="77777777" w:rsidR="006D4A13" w:rsidRPr="00AB76B4" w:rsidRDefault="006D4A1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58AFF" w14:textId="77777777" w:rsidR="006D4A13" w:rsidRPr="00AB76B4" w:rsidRDefault="006D4A1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1FF13" w14:textId="77777777" w:rsidR="006D4A13" w:rsidRPr="00AB76B4" w:rsidRDefault="006D4A13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6D4A13" w:rsidRPr="00AB76B4" w14:paraId="5FB352A1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96A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9152F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E779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4F2C62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2466727C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2D272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3901942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2A25DB82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0962DE99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25B4A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4F934" w14:textId="77777777" w:rsidR="006D4A13" w:rsidRPr="00AB76B4" w:rsidRDefault="006D4A1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91922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5EDA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CA8092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6D4A13" w:rsidRPr="00AB76B4" w14:paraId="65A60A7D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D26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603E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F7A6B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285719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3EA2606E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A29A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BFD201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38C5218B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4AFD4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A4C28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862FC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A502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B317D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6D4A13" w:rsidRPr="00AB76B4" w14:paraId="0E83B88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3B86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13C8E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CC1E5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B72B68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1209297C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93D0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FF7449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6C0ED87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1092A93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571888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07B90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12431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666A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E1D3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371BE9C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C11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1913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C6FD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4BD09E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648F0FBE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5F5BDDC3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777B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098038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BB199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921D6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3CDE8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F1BD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679EE7E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A65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DA3FC" w14:textId="77777777" w:rsidR="006D4A13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7618A84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B97D0" w14:textId="77777777" w:rsidR="006D4A13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FBC415" w14:textId="77777777" w:rsidR="006D4A13" w:rsidRPr="00AB76B4" w:rsidRDefault="006D4A13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E11F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46E13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FA8F7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1F24E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98DB9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1FF1772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09E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D7DA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92343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4AADC2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59F8E562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4CEBF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4DFC4FA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974F7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90EC2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7F8F4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65F4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6D4A13" w:rsidRPr="00AB76B4" w14:paraId="16F2388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65D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3A0B4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8EAAF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803EDA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43F7EDAA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9655CA4" w14:textId="77777777" w:rsidR="006D4A13" w:rsidRPr="00AB76B4" w:rsidRDefault="006D4A1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FB6CC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A34AB4A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C2767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05503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A2F94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01DC0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711EF292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03EF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D0125" w14:textId="77777777" w:rsidR="006D4A13" w:rsidRDefault="006D4A1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1B9BD" w14:textId="77777777" w:rsidR="006D4A13" w:rsidRDefault="006D4A1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8F6492" w14:textId="77777777" w:rsidR="006D4A13" w:rsidRPr="00AB76B4" w:rsidRDefault="006D4A1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1C1217DF" w14:textId="77777777" w:rsidR="006D4A13" w:rsidRPr="00AB76B4" w:rsidRDefault="006D4A1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7D2A8FE3" w14:textId="77777777" w:rsidR="006D4A13" w:rsidRPr="00AB76B4" w:rsidRDefault="006D4A1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EFB69" w14:textId="77777777" w:rsidR="006D4A13" w:rsidRPr="00AB76B4" w:rsidRDefault="006D4A1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FE666" w14:textId="77777777" w:rsidR="006D4A13" w:rsidRPr="00AB76B4" w:rsidRDefault="006D4A1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6CF8A" w14:textId="77777777" w:rsidR="006D4A13" w:rsidRPr="00AB76B4" w:rsidRDefault="006D4A1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3924BDF8" w14:textId="77777777" w:rsidR="006D4A13" w:rsidRPr="00AB76B4" w:rsidRDefault="006D4A1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8AEF5" w14:textId="77777777" w:rsidR="006D4A13" w:rsidRPr="00AB76B4" w:rsidRDefault="006D4A1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CBB01" w14:textId="77777777" w:rsidR="006D4A13" w:rsidRDefault="006D4A13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32F5EBF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C9BE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45DDB" w14:textId="77777777" w:rsidR="006D4A13" w:rsidRDefault="006D4A1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1809C" w14:textId="77777777" w:rsidR="006D4A13" w:rsidRDefault="006D4A1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DFC9A5" w14:textId="77777777" w:rsidR="006D4A13" w:rsidRPr="00AB76B4" w:rsidRDefault="006D4A1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5547AB23" w14:textId="77777777" w:rsidR="006D4A13" w:rsidRDefault="006D4A1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D42A5" w14:textId="77777777" w:rsidR="006D4A13" w:rsidRPr="00AB76B4" w:rsidRDefault="006D4A1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572811F" w14:textId="77777777" w:rsidR="006D4A13" w:rsidRPr="00AB76B4" w:rsidRDefault="006D4A1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0392F" w14:textId="77777777" w:rsidR="006D4A13" w:rsidRPr="00AB76B4" w:rsidRDefault="006D4A1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E9F63" w14:textId="77777777" w:rsidR="006D4A13" w:rsidRPr="00AB76B4" w:rsidRDefault="006D4A1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54E3D" w14:textId="77777777" w:rsidR="006D4A13" w:rsidRPr="00AB76B4" w:rsidRDefault="006D4A1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7599F" w14:textId="77777777" w:rsidR="006D4A13" w:rsidRDefault="006D4A13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203E96DB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86A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D5ECF" w14:textId="77777777" w:rsidR="006D4A13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7FEAFB5E" w14:textId="77777777" w:rsidR="006D4A13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A52FC" w14:textId="77777777" w:rsidR="006D4A13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0E87E8" w14:textId="77777777" w:rsidR="006D4A13" w:rsidRPr="00AB76B4" w:rsidRDefault="006D4A13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09A95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73506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9FA6D" w14:textId="77777777" w:rsidR="006D4A13" w:rsidRPr="00AB76B4" w:rsidRDefault="006D4A1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8F9DF" w14:textId="77777777" w:rsidR="006D4A13" w:rsidRPr="00AB76B4" w:rsidRDefault="006D4A1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6A46B" w14:textId="77777777" w:rsidR="006D4A13" w:rsidRDefault="006D4A1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5A24E5A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1E50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D92DE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82425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5F5C95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FA25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4825C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9BC39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7AB67E0B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E53B2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DBC7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1085ADE4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BBE4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00FA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61DD0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2296B8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6FFCE8BB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9509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4D16421E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363BE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670F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8F173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39F51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03DEC2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6D4A13" w:rsidRPr="00AB76B4" w14:paraId="2792101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CF81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1733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EA9E1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17D17C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45CC7D74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5AB46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7BB877F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023C3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8DD9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A878E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F4347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A4DBD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6D4A13" w:rsidRPr="00AB76B4" w14:paraId="58B3B15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CF9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8063B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4203D861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0DE00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A17AE4" w14:textId="77777777" w:rsidR="006D4A13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5F47550" w14:textId="77777777" w:rsidR="006D4A13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4E455AE6" w14:textId="77777777" w:rsidR="006D4A13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55BD056A" w14:textId="77777777" w:rsidR="006D4A13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5A7DF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5F339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0AA0D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86E1D" w14:textId="77777777" w:rsidR="006D4A13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553FC" w14:textId="77777777" w:rsidR="006D4A13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23E3D8C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7BC7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6C560" w14:textId="77777777" w:rsidR="006D4A13" w:rsidRDefault="006D4A1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ED608" w14:textId="77777777" w:rsidR="006D4A13" w:rsidRDefault="006D4A1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65D443" w14:textId="77777777" w:rsidR="006D4A13" w:rsidRDefault="006D4A1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 </w:t>
            </w:r>
          </w:p>
          <w:p w14:paraId="4A8CE2A2" w14:textId="77777777" w:rsidR="006D4A13" w:rsidRDefault="006D4A1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F47F5" w14:textId="77777777" w:rsidR="006D4A13" w:rsidRPr="00AB76B4" w:rsidRDefault="006D4A1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83315" w14:textId="77777777" w:rsidR="006D4A13" w:rsidRPr="00AB76B4" w:rsidRDefault="006D4A1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C857E" w14:textId="77777777" w:rsidR="006D4A13" w:rsidRDefault="006D4A1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136+746</w:t>
            </w:r>
          </w:p>
          <w:p w14:paraId="310A1CF3" w14:textId="77777777" w:rsidR="006D4A13" w:rsidRDefault="006D4A1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55896" w14:textId="77777777" w:rsidR="006D4A13" w:rsidRDefault="006D4A1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4692E" w14:textId="77777777" w:rsidR="006D4A13" w:rsidRDefault="006D4A13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5F8522D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7C8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8BF5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0B83B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988A8C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1E07F1E8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1D80AFA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9ED6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0B85D81F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28C0E438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0B0012B6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A85D8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D6C04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57FF0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9F3A8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1DD5B0A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3FE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BE6B8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F2492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3AB51A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68428BE5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DCE4B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32E007F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79F283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0FD76FE6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C85D2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6BD21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26DC9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A86D8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73E99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6D4A13" w:rsidRPr="00AB76B4" w14:paraId="02F4F7E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E73E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EFBCE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EF636" w14:textId="77777777" w:rsidR="006D4A13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A8506E" w14:textId="77777777" w:rsidR="006D4A13" w:rsidRPr="00AB76B4" w:rsidRDefault="006D4A13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06226B80" w14:textId="77777777" w:rsidR="006D4A13" w:rsidRPr="00AB76B4" w:rsidRDefault="006D4A13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2B150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94386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03017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4941B5F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F0691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BE536" w14:textId="77777777" w:rsidR="006D4A13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7CE7328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FDA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D09D7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F73B4" w14:textId="77777777" w:rsidR="006D4A13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06C5FC" w14:textId="77777777" w:rsidR="006D4A13" w:rsidRPr="00AB76B4" w:rsidRDefault="006D4A13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4DE64FA7" w14:textId="77777777" w:rsidR="006D4A13" w:rsidRPr="00AB76B4" w:rsidRDefault="006D4A13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AA44B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D96EE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3FF74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  <w:p w14:paraId="1E0BDA90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C7C7C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08767" w14:textId="77777777" w:rsidR="006D4A13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056FA9B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B3D8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24BE6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675A5" w14:textId="77777777" w:rsidR="006D4A13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9C1288" w14:textId="77777777" w:rsidR="006D4A13" w:rsidRPr="00AB76B4" w:rsidRDefault="006D4A13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247FE099" w14:textId="77777777" w:rsidR="006D4A13" w:rsidRPr="00AB76B4" w:rsidRDefault="006D4A13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8045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BE86E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0A7D8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  <w:p w14:paraId="77B3C1E3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2190D" w14:textId="77777777" w:rsidR="006D4A13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7DDAB" w14:textId="77777777" w:rsidR="006D4A13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6B4A96F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E74A0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CD8DF" w14:textId="77777777" w:rsidR="006D4A13" w:rsidRDefault="006D4A1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22F8A613" w14:textId="77777777" w:rsidR="006D4A13" w:rsidRDefault="006D4A1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7F02F" w14:textId="77777777" w:rsidR="006D4A13" w:rsidRDefault="006D4A1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960747" w14:textId="77777777" w:rsidR="006D4A13" w:rsidRPr="00AB76B4" w:rsidRDefault="006D4A1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1FE37" w14:textId="77777777" w:rsidR="006D4A13" w:rsidRPr="00AB76B4" w:rsidRDefault="006D4A1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27280" w14:textId="77777777" w:rsidR="006D4A13" w:rsidRPr="00AB76B4" w:rsidRDefault="006D4A1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F6F45" w14:textId="77777777" w:rsidR="006D4A13" w:rsidRDefault="006D4A1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C6A94" w14:textId="77777777" w:rsidR="006D4A13" w:rsidRDefault="006D4A1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198AB" w14:textId="77777777" w:rsidR="006D4A13" w:rsidRDefault="006D4A13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606F502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F2A9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1FC89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5C21DC26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7897B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31E7D6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4B97C067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17BD0A16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A38993A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B187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76C1E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BACB7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DBEF2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33B48" w14:textId="77777777" w:rsidR="006D4A13" w:rsidRPr="00AB76B4" w:rsidRDefault="006D4A1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12460C2E" w14:textId="77777777" w:rsidR="006D4A13" w:rsidRPr="00AB76B4" w:rsidRDefault="006D4A1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244DFE14" w14:textId="77777777" w:rsidR="006D4A13" w:rsidRPr="00AB76B4" w:rsidRDefault="006D4A1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5F191609" w14:textId="77777777" w:rsidR="006D4A13" w:rsidRPr="00AB76B4" w:rsidRDefault="006D4A1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1CFC25C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DB4E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70698" w14:textId="77777777" w:rsidR="006D4A13" w:rsidRPr="00AB76B4" w:rsidRDefault="006D4A1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4C518" w14:textId="77777777" w:rsidR="006D4A13" w:rsidRPr="00AB76B4" w:rsidRDefault="006D4A13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79F553" w14:textId="77777777" w:rsidR="006D4A13" w:rsidRPr="00AB76B4" w:rsidRDefault="006D4A13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EC52F31" w14:textId="77777777" w:rsidR="006D4A13" w:rsidRPr="00AB76B4" w:rsidRDefault="006D4A13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053ED" w14:textId="77777777" w:rsidR="006D4A13" w:rsidRPr="00AB76B4" w:rsidRDefault="006D4A1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07EDF" w14:textId="77777777" w:rsidR="006D4A13" w:rsidRPr="00AB76B4" w:rsidRDefault="006D4A13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FE756" w14:textId="77777777" w:rsidR="006D4A13" w:rsidRPr="00AB76B4" w:rsidRDefault="006D4A1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743A9C2A" w14:textId="77777777" w:rsidR="006D4A13" w:rsidRPr="00AB76B4" w:rsidRDefault="006D4A1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5FF55" w14:textId="77777777" w:rsidR="006D4A13" w:rsidRPr="00AB76B4" w:rsidRDefault="006D4A13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10DF6" w14:textId="77777777" w:rsidR="006D4A13" w:rsidRPr="00AB76B4" w:rsidRDefault="006D4A13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FA1650B" w14:textId="77777777" w:rsidR="006D4A13" w:rsidRPr="00AB76B4" w:rsidRDefault="006D4A13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7DAE2631" w14:textId="77777777" w:rsidR="006D4A13" w:rsidRPr="00AB76B4" w:rsidRDefault="006D4A13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6D4A13" w:rsidRPr="00AB76B4" w14:paraId="535FA69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2266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8E2F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8D103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373669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1B2F1737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A4DE1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AAAB9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449F4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6122C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3F7A0" w14:textId="77777777" w:rsidR="006D4A13" w:rsidRPr="00AB76B4" w:rsidRDefault="006D4A1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6D4A13" w:rsidRPr="00AB76B4" w14:paraId="4EBE53F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E2A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5735F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7AE4C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266895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2870734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012C1F06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EE77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1D816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B708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7519243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FAF34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1564E" w14:textId="77777777" w:rsidR="006D4A13" w:rsidRPr="00AB76B4" w:rsidRDefault="006D4A1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C989DD6" w14:textId="77777777" w:rsidR="006D4A13" w:rsidRPr="00AB76B4" w:rsidRDefault="006D4A1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EC2118" w14:textId="77777777" w:rsidR="006D4A13" w:rsidRPr="00AB76B4" w:rsidRDefault="006D4A1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6D4A13" w:rsidRPr="00AB76B4" w14:paraId="2FF0CBC1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C236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F7F6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6D6DA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DD3387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B0E7CB7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3349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6294B8C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282A9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B86B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B843A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C8102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0DFEB2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6D4A13" w:rsidRPr="00AB76B4" w14:paraId="647C734D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83D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F3842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DE017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8AC153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227675F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54F4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12B001C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05695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64336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D211E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C661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24A937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6D4A13" w:rsidRPr="00AB76B4" w14:paraId="576CFAF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466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90FA5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9F1F4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A3DC48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E468A4E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4852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0E46F66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6692742B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1B7F86D7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4AB31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83C68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2582B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D432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06580E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6D4A13" w:rsidRPr="00AB76B4" w14:paraId="60AB63F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7C1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97E8E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905A0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597E4D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94F2C23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CFE39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391C3C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142F3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235F4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C84AB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A6258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7A3BBC15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6D4A13" w:rsidRPr="00AB76B4" w14:paraId="6197F36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0221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96815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ABB07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95EDBB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2CE183D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4DF48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6F76C890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91C5F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23D42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4D12A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8F6F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B7A09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6D4A13" w:rsidRPr="00AB76B4" w14:paraId="33B5001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B11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7C6C8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1BC4E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71A10D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C3C49B7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4AAB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672B9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BCBD1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6FBFF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E5521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74B79E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6D4A13" w:rsidRPr="00AB76B4" w14:paraId="40ABEB4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5395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358F0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7D8EA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E947E0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8771F0F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F759E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FE8EB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753E5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A2778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91809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6D4A13" w:rsidRPr="00AB76B4" w14:paraId="3DEBFC4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2296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4A5A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3538E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09334C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701B3BD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93E4B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7749F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1EC7F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AC431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54F9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6D4A13" w:rsidRPr="00AB76B4" w14:paraId="5B0D1B90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D2C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847A7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1BB51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3BF09C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48A76E0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F3FE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14424B1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0599E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AC888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BEF59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9F4C8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00997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6D4A13" w:rsidRPr="00AB76B4" w14:paraId="7BF50C2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4446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2E68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3A71C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EEA8A1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CC7D897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79CD0A38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DFFB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8664E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968BF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439E3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D6C6B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0139FF6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1DDE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9730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F129C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49E28F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E855368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7BDD6CE2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70B77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FCDB1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2C3B6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AF0BC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25168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14A9E91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5581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7F5DB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444F962E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14D12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369258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3898F58A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0721E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6D194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2C4B9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1E29F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FB970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05B2900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C98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61B28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CA293" w14:textId="77777777" w:rsidR="006D4A13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65C176" w14:textId="77777777" w:rsidR="006D4A13" w:rsidRPr="00AB76B4" w:rsidRDefault="006D4A1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BA076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7AB7B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A54A3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119DF1F2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161+400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786C9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ABDD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3A10317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B7D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63FC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4C3A5CE2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A39E4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5BE056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3CB9E423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1E297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E91ED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0E720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F68AD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F9B9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7F18577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58A21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0D1C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DA00D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C21937" w14:textId="77777777" w:rsidR="006D4A13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 Cap X </w:t>
            </w:r>
          </w:p>
          <w:p w14:paraId="104E54FC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F00B8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B5D06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C8246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161+400</w:t>
            </w:r>
          </w:p>
          <w:p w14:paraId="7B7EA220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E98A4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29E86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0F8BD16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5EF1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A3C1D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39F0E1F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A0B8F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3A61B0" w14:textId="77777777" w:rsidR="006D4A13" w:rsidRPr="00AB76B4" w:rsidRDefault="006D4A13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05C276A1" w14:textId="77777777" w:rsidR="006D4A13" w:rsidRPr="00AB76B4" w:rsidRDefault="006D4A13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DC23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0E657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16516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FA96C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3896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6D4A13" w:rsidRPr="00AB76B4" w14:paraId="74CFCC7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FAE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493FB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2BADE2E6" w14:textId="77777777" w:rsidR="006D4A13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64C73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0FA8C6" w14:textId="77777777" w:rsidR="006D4A13" w:rsidRPr="00AB76B4" w:rsidRDefault="006D4A13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1CA9B54" w14:textId="77777777" w:rsidR="006D4A13" w:rsidRPr="00AB76B4" w:rsidRDefault="006D4A13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5D8D5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C2BC3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79D25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49552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12E73" w14:textId="77777777" w:rsidR="006D4A13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317B7C6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DCA5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79EC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3F7C9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D5C7A3" w14:textId="77777777" w:rsidR="006D4A13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</w:t>
            </w:r>
          </w:p>
          <w:p w14:paraId="3E58AE74" w14:textId="77777777" w:rsidR="006D4A13" w:rsidRPr="00AB76B4" w:rsidRDefault="006D4A13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963BE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4546E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7C2B9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45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124606FB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68182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32626" w14:textId="77777777" w:rsidR="006D4A13" w:rsidRPr="00AB76B4" w:rsidRDefault="006D4A13" w:rsidP="0005357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74BE5FE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A4AE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A8D90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3335ABC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C8CD3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833AB7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267063EF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69F6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E8C4F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994A1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7CDD7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07392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4C4BDFC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40F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1432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35C9810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72E21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6159E4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5CC2589E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E889B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B68AA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B311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78923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4E39F" w14:textId="77777777" w:rsidR="006D4A13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25D37C8" w14:textId="77777777" w:rsidR="006D4A13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D31D88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6D4A13" w:rsidRPr="00AB76B4" w14:paraId="51A9D05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7685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084E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6D7A0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6AE2D4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108CA05B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08584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F1D94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E7DB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5B09FC92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B4921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13387" w14:textId="77777777" w:rsidR="006D4A13" w:rsidRDefault="006D4A13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F42B941" w14:textId="77777777" w:rsidR="006D4A13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DC9CC27" w14:textId="77777777" w:rsidR="006D4A13" w:rsidRPr="00AB76B4" w:rsidRDefault="006D4A13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6D4A13" w:rsidRPr="00AB76B4" w14:paraId="31A4020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106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3990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387EC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9260C5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76973EF4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3570B3B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6A22F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F98D76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CDE65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C76D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8387A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B6B66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7986D0E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3F9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7EE75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4233CD8E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18C43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4ED1B7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0181F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A3168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63BF2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6929A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2CFB2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16CF2E3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8332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07E3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6221F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27F6ED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693898B8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7B4A5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9E3B3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127FD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25F7E636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75C2B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79A16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3688C21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918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4F129" w14:textId="77777777" w:rsidR="006D4A13" w:rsidRPr="00AB76B4" w:rsidRDefault="006D4A1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6A149B2B" w14:textId="77777777" w:rsidR="006D4A13" w:rsidRPr="00AB76B4" w:rsidRDefault="006D4A1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1A254" w14:textId="77777777" w:rsidR="006D4A13" w:rsidRPr="00AB76B4" w:rsidRDefault="006D4A1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0D44F5" w14:textId="77777777" w:rsidR="006D4A13" w:rsidRPr="00AB76B4" w:rsidRDefault="006D4A1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191B600B" w14:textId="77777777" w:rsidR="006D4A13" w:rsidRPr="00AB76B4" w:rsidRDefault="006D4A1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4A405558" w14:textId="77777777" w:rsidR="006D4A13" w:rsidRDefault="006D4A1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2116F886" w14:textId="77777777" w:rsidR="006D4A13" w:rsidRPr="0068517F" w:rsidRDefault="006D4A1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8E135" w14:textId="77777777" w:rsidR="006D4A13" w:rsidRPr="00AB76B4" w:rsidRDefault="006D4A1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46E64" w14:textId="77777777" w:rsidR="006D4A13" w:rsidRPr="00AB76B4" w:rsidRDefault="006D4A1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BDEBF" w14:textId="77777777" w:rsidR="006D4A13" w:rsidRPr="00AB76B4" w:rsidRDefault="006D4A1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D3F38" w14:textId="77777777" w:rsidR="006D4A13" w:rsidRPr="00AB76B4" w:rsidRDefault="006D4A1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F2EAC" w14:textId="77777777" w:rsidR="006D4A13" w:rsidRDefault="006D4A13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33E4277" w14:textId="77777777" w:rsidR="006D4A13" w:rsidRPr="00AB76B4" w:rsidRDefault="006D4A13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7F49855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FE18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29D5B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BA692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51E1D8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2E51D4CA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D2180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3DAF65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9C625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33F0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6A5BE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169EE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6D4A13" w:rsidRPr="00AB76B4" w14:paraId="5E9B6F5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CFEB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4C7F7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81084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AE843A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33136A9B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D855E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55221E72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6D734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AACE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8BB11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D5324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6D4A13" w:rsidRPr="00AB76B4" w14:paraId="22F5CA7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E9C0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32F9C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64ABD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3E110C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2520D1C7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C7FA7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B5A2AFF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03FE4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00410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8CBED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43584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7076926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4217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40ECB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5F986FA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0B894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B5EE38" w14:textId="77777777" w:rsidR="006D4A13" w:rsidRPr="00AB76B4" w:rsidRDefault="006D4A1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095EA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3F4FF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A9CF3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3E69B" w14:textId="77777777" w:rsidR="006D4A13" w:rsidRPr="00AB76B4" w:rsidRDefault="006D4A1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270FF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865B250" w14:textId="77777777" w:rsidR="006D4A13" w:rsidRPr="00AB76B4" w:rsidRDefault="006D4A1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4481475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9168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2F79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1D15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E812BA" w14:textId="77777777" w:rsidR="006D4A13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7D233E89" w14:textId="77777777" w:rsidR="006D4A13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4C230D3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F1C7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5175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D5154" w14:textId="77777777" w:rsidR="006D4A13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3835CC9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5DAB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3E0D1" w14:textId="77777777" w:rsidR="006D4A13" w:rsidRDefault="006D4A1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76478F6" w14:textId="77777777" w:rsidR="006D4A13" w:rsidRPr="00AB76B4" w:rsidRDefault="006D4A1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59E858A3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AA382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7F6FF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F74A5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EBF64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854A3C4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1B6E1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15B6B0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1B25E35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178FDE8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559551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4F21F79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6525654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AC334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392C9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70CDA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8FA63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3AE763B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13CC37D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4F2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F2D1F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6D535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23C27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3FE84B7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A3CDD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201CF1D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1175E60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063AC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0928B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6C31F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C6057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3F6CFBE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00E2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39A66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B1C87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651BA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CE3E2D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830D6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7A60F7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AB58E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7DD97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0BFA9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98C58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DE83A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6D4A13" w:rsidRPr="00AB76B4" w14:paraId="53731F1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79D4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29DC5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F7329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5C0EF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12B7D4C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6BB4F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09F7D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75CEF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91CE1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9C4C0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1CA1A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6D4A13" w:rsidRPr="00AB76B4" w14:paraId="07D7841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DC7B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63C76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E62B1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0FEC5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76E9CCE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66557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EA969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A10F0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CB6CE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1D5AB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2F04C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6D4A13" w:rsidRPr="00AB76B4" w14:paraId="37C8F5C9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31D80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BFABB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522B5AD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485E9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60BB9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50869D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D03CF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C0630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A377A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3139E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87014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0F49AB2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38029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6D4A13" w:rsidRPr="00AB76B4" w14:paraId="428E0736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9F510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8B46D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2AAD9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52EFE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CAF7B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D8D1BA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96B24D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71557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E7F49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9F409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7CA9E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6D4A13" w:rsidRPr="00AB76B4" w14:paraId="06248A59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80B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D23EC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C0398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6AED7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23F14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AEAFEF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3445087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62FE9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CEEC7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5318E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EF372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6D4A13" w:rsidRPr="00AB76B4" w14:paraId="63A8026E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C395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91BE7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44A39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45835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4CCA17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5BD5B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53225B6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19E99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2432C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BC069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554E4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6D4A13" w:rsidRPr="00AB76B4" w14:paraId="6D146B14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2289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8C80B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331EC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31D0B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4214E2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BF2AA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0CD4C48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834F4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85E68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EACE8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01A49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6D4A13" w:rsidRPr="00AB76B4" w14:paraId="7F6F0149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D4E1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F83E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3BEF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D1A3E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A88D7B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84D63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54DBAF0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62095949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BB32608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42C6B295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5BBDE860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89A7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9CCA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CCFD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EA5F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C2421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6D4A13" w:rsidRPr="00AB76B4" w14:paraId="16B203EF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5AE8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96D3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ED4C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F4D5C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ABA92E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19C2E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CF14D67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3473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F671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3997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3C44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8D7AE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6D4A13" w:rsidRPr="00AB76B4" w14:paraId="775265B1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DAAE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18FB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45E9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7D964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9FB104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DA3D4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2E2E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72DB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21DC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E042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0B81F98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3E7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D758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1D5F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FB3BF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338C354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A61BC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A741236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21EB5BD7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5D2EFFC0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6F164EE0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45DCD751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443D26A7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7900A18B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28423946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0F9BFBF0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CE0E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DF3E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214D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58F7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ED6D2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6D4A13" w:rsidRPr="00AB76B4" w14:paraId="40D0762D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103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046C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8EAE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97B3B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1ED68EF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7232C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664D247A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387D3FD3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663E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2B3F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EBC8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48BC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72EBE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6D4A13" w:rsidRPr="00AB76B4" w14:paraId="0899910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268D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D382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F280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9F4673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B5E5C34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41A19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9F77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6730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43B7D09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A5D7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1716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6196DE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2ED7121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B0A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1AF9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4EEAF5A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FA6F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14551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01283D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2158B96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E8122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CDCD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084F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8AF7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F947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A4F4A0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:rsidRPr="00AB76B4" w14:paraId="44F7E8A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D83E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ADBD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0782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BF7BF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302905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90207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B7F6989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72007FF0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18390BDB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5F88992A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8BA7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6821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A30F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4F71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7880F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6D4A13" w:rsidRPr="00AB76B4" w14:paraId="2068734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4575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3891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E633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E0E92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65C8104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E2AC1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14AFFB5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6540BB89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76F7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C8D1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C6E7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681E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0351D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6D4A13" w:rsidRPr="00AB76B4" w14:paraId="7E10F8A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95D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0C05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F6B8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FDBE9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78478F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0C591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448037F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B055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8AB2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ADB2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519F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6D4A13" w:rsidRPr="00AB76B4" w14:paraId="6CFA61E7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12C0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2523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9142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C7B00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8B9DB4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E3CF7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5C15811B" w14:textId="77777777" w:rsidR="006D4A13" w:rsidRPr="00AB76B4" w:rsidRDefault="006D4A1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6DD8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E1D8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06DF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731A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7807B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14CBE41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D4A13" w:rsidRPr="00AB76B4" w14:paraId="7138525E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DE6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3805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E8E4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04EE0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E2C0073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9EBF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027DE7F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930B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EE6F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EDC8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F289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652B3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6D4A13" w:rsidRPr="00AB76B4" w14:paraId="47D886FE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DB7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CD6E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E026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7E63F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0CD9F9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0722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3D7CCC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28D8F33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88DC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3051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75DB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2C97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6D4A13" w:rsidRPr="00AB76B4" w14:paraId="04A4DBF2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9C4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C5AF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A8E8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5A678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842460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5B69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1BB7BB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60866E7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0492B5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08D7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FAE1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5F04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0E5A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E6570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6D4A13" w:rsidRPr="00AB76B4" w14:paraId="7915191D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7BD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92E3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040F92C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FCEF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33A35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560CF5C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D923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FD17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317D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5B47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94FF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B4E621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515CC480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5FC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5157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52F7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BB2C7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29A5C69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57BF93B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6B93F5E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C9D5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DF6E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5573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15F3F9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6FAD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2D1E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3B5BF1E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6D4A13" w:rsidRPr="00AB76B4" w14:paraId="1983E71E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443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479B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D96C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EE267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846525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2770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12C243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2575934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2A9F704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41A2D55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EE049D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EB7D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0A0E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9B54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C4C3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4B5246EB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6325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6995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54EC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1C46F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3BDC4D2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0D89751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6D5DC09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2DE9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115A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86B4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7705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C5C6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4C1BB68D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7B3E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FB32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8601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9A4CE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56854D3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087F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C8C5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079E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1C22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30CB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6A6548CD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128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F37B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059A0DF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5F74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BC1AA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0E57484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C739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ADFE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CE41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1467C05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9BB7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9AE7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36976E0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132399EA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6D22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8779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16EE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B8FFB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5537013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6B75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4FB1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29EA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164DC7C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53BD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4685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6D4A13" w:rsidRPr="00AB76B4" w14:paraId="7531340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645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A88F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5556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A9486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134C3D7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6EDDC23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15BC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9BA9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793D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F4AF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ABCF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10AB8F9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4BE6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DBDA7" w14:textId="77777777" w:rsidR="006D4A13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1A41765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5330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6299F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2EB8473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1815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CD24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CEE8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8667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0F6D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4DE70DA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981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80E2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335B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C1C2D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335CA5D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427D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9360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B6D7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67D402F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1A9A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7085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34B742E7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8DA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EB65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5B33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394B1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1403038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2AB3F23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20D8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E293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02B2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3461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5980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6B9D7519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6E75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076D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024BE52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2FB4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8EEB7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64ED5F0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334A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7015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A71C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C573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B4E2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7941C7D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6C1BB56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3E30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885E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5362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AA2963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6E02AAE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36E8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3C933E2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5332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8C4E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6821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9CB0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DFA72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6D4A13" w:rsidRPr="00AB76B4" w14:paraId="6F7FDC9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A8B2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6C01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4A70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F760B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4D467C1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4356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3650CA1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4C35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7DB2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EE6C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8D71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A10D1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6D4A13" w:rsidRPr="00AB76B4" w14:paraId="68D23781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E26E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85A6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097A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A7B08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0C2BD50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7566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30DAEC3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3B27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1A46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D710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57FB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F0900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6D4A13" w:rsidRPr="00AB76B4" w14:paraId="0F77196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3D55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5CE2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38E8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80C13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5E823154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B3A2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2034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51F0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40DA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CD63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A2392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6D4A13" w:rsidRPr="00AB76B4" w14:paraId="3E6A1B4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8F61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A60B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D3C9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99A30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661106C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63E176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5723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5CCC462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B542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73E4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DA7F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0F3E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132DC4F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EA96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523E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42DF439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0B63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CA91C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3B48460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4661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D8CD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12A6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4E63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0D7A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68DCC93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DA0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EDF8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2A18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EB7D33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752F007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1C77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3BBF2D2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3033043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303642F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2CB30CE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24B8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8B64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50CF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F5DC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7535492E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53B2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4BD6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2643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3A94D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7D6D3C2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2A9462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664E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98DA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BAE5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CDAD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40E4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50D74793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662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D4E3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315EA8F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3DCE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BF2C7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191AA0B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33B4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60D9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49B9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2F1F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9440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664B74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6D4A13" w:rsidRPr="00AB76B4" w14:paraId="4B6CFBE2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C21E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0F27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38C157C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143C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A15AD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3D26E39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4F60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E9DB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654E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3AAF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35E8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2CBF8C1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02839673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7DE2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32C5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967E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835E9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1AD0624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47572A1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593B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6930762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253B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29C9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E82D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F044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51C14048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F62E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27A2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453F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57065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779A69D4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79DAD58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EDBC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58280F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A607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496A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4F03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1575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0ADC2A7C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BFE8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0118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D406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FBCF5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6E4EDB8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6247D0F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832D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3932B11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68C1146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7903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4C36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856E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B912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313206C0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9C0E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DAA1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1563088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9EFA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7C2C7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34C1C32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9137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CF46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8FF6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A6F5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EA93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2E4F3F0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1779652F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BC5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BC94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5509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D128E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5A1B691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C115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4651287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A477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502E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CAA1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4FB5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2BC03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6D4A13" w:rsidRPr="00AB76B4" w14:paraId="2463BD15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B6AD5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E2E0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92C7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9BD494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63371B9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95DD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52011A7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0B3D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F7DC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8B96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E295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23F46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6D4A13" w:rsidRPr="00AB76B4" w14:paraId="721CB94C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81C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5980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7A34FB8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19D5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1D1D5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23FB888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2129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FF96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EE5D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5312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B147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3AB7283F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8EE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0C66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75E7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E0C6C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437041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DA4652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9A3F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0A3E94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8817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B68B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C9D4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9949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26000D62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D13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A7DD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A0D1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F5654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623A3B0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7D2F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3465098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B31B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F4A1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A43E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CA05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5FB06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6D4A13" w:rsidRPr="00AB76B4" w14:paraId="7C9F15F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1C86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93C2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5D7E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A9493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86A533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834F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7FE4871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0B49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CAFF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6751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794B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D1907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6D4A13" w:rsidRPr="00AB76B4" w14:paraId="2408666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998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14A3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9801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83D73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3F8D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03CD981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014F566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5BB1CCC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9228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EFB4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B736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79D6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1C2F120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54D254B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6D4A13" w:rsidRPr="00AB76B4" w14:paraId="4E016D37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59E0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DEC1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843F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B356D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E17F563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082DAB1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A2A5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300704E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1854D03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498D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80ED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DA0A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7EA3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737C901C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AF06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23D1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D7E6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263AD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6ABF74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0E3A99A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5E90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3E6A467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E9D5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72FC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1CED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8381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66010444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1869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4676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ED40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97BCB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B2FCBF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53AFA20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70F2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23E132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0B46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59DF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A290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4EE2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22215821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8416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1229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922E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ED7B5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72A0CC7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186C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0A2BDF4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0701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A0EE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9C1B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9DD4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9BBFF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6D4A13" w:rsidRPr="00AB76B4" w14:paraId="34563847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B058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00F5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315846E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4F9C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0E929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001B9D0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2EE8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58F9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2F80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168A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989B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0876102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AB76B4" w14:paraId="00650AB6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D7A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3160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03C10E1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76D3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369CE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1D2EC27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25E6C95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21C5CE7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3C8F75B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66A4B5D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FEAD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0303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7659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1D62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1974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266C8D57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9706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68FC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6C24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B7D05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1DC1974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5D65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D778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ED29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09523B1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1661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5D1C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23D6ADFE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0D3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38D5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2149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2C40A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60B99DE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4BECD47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059C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14B7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8C6B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6A4CDE1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19A7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0575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9E4A69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6D4A13" w:rsidRPr="00AB76B4" w14:paraId="69E31454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DAE4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3E52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B2A0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F89AC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135763C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C3ADD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68AFB23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4CD15929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16566605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B94856B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5BCF04CE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82FC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C953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54F3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D1B4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CCE11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6D4A13" w:rsidRPr="00AB76B4" w14:paraId="6DD90DB4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FBB7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7EC7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6A2E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359CA4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7160C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4A5955D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4F5FE3CE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3399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4407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94E4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CACD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DEC28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6D4A13" w:rsidRPr="00AB76B4" w14:paraId="3048B37A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A4B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F7AF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D383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1156D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A3D41E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740C5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61CA254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038C456A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374F9F44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049DD08B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355619FF" w14:textId="77777777" w:rsidR="006D4A13" w:rsidRPr="00AB76B4" w:rsidRDefault="006D4A1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019A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45F6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DB0F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9C6F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B2112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6D4A13" w:rsidRPr="00AB76B4" w14:paraId="426F6D16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0C8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FCCF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720D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C363F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59DE093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361455B4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8A23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2E52C2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B587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CA81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9474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16A1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2ED76BF0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8CD71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E49D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34BC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8F754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C93DA8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5F3402F3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2192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C47E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E8AF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5BB8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84B2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36CF04A0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49115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EA3A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8188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01BFF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5C2F6204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01F2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6B46E92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ACDB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3A66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36F9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DF51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7F398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6D4A13" w:rsidRPr="00AB76B4" w14:paraId="49A23154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4F62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F339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B5BF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349F8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49D7B9E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2D86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2C350EA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02D0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D4CB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6335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CAFD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6D4A13" w:rsidRPr="00AB76B4" w14:paraId="45E3535E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B5122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47B9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61B9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4DFBA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04BBF03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A35F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71F4E4A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440A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1B8E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FA5D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A628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F3AA9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6D4A13" w:rsidRPr="00AB76B4" w14:paraId="775BC14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1D0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18F1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BE3A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D9B6F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754D032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E34A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2B6BA7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471C523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248B639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8A6F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A4F6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453E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3443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5DE66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6D4A13" w:rsidRPr="00AB76B4" w14:paraId="58A28E7B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877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32BB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08BE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D506B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5970ACB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E044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317DD6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1596AE8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294F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A71D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F483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11AB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AA26E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6D4A13" w:rsidRPr="00AB76B4" w14:paraId="07C1BC7B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F17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CCBA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339CD88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A676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CD265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5544CE9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4BB661C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2ED1F0D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1A1B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54D5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39E2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6F87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6ACD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6307B62B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85E4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587F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E9F4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DFFF7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3C5942D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50EB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0AF149B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65A5817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399F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6E21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B5C4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FC8D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4AD33FA2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46AF6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822F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1BE5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3FBEF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488DB56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5795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58BE37D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1471C0A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6AF77B7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334846B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76CCD2A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2AB984F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FCCB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DEE3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8640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18B1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2321C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6D4A13" w:rsidRPr="00AB76B4" w14:paraId="2648DDE3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051E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A0C8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EFBC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CD89E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7830853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3531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7778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1CF6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EC6B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B012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5F9BD18F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50C5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6DB9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2167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25272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455AEA8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489F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DE72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8B66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9757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C21F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808C8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6D4A13" w:rsidRPr="00AB76B4" w14:paraId="33675C67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55E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381E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AF52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7B8D2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50E386B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3B0A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D143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E67F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82A1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4157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5068A032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0B8C8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D909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0088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C50F6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5AED61E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283B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3A2F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F293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CA36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6903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4144E4B5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79C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B8CE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A700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18E07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2968DF5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E0FB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8BC940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88AA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BA03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DB09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BCE6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59CE1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6D4A13" w:rsidRPr="00AB76B4" w14:paraId="2CB25988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DA1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A1C4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C44F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FE516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6F86CE6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9901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9F5F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DA0E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2A32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9B71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6D4A13" w:rsidRPr="00AB76B4" w14:paraId="741B2D4F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17E4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5B19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B0B9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E8142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365A8293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009C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4295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2560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B349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C795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97D03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6D4A13" w:rsidRPr="00AB76B4" w14:paraId="059D8945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2868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90F9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4F88370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4B8E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254A5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50A17A5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039A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146E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B3BA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C673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F571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07A2E32B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7C31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4AEA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C762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ADDFA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576A04E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BCA3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0B99A32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5F79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7906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B9CA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4A4D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2438C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6D4A13" w:rsidRPr="00AB76B4" w14:paraId="041DD8B1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96EE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7E5A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3070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E2321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27A8C1A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9CB9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48A4CC0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416C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A181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B483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ECE6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7156D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6D4A13" w:rsidRPr="00AB76B4" w14:paraId="05172885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EBC92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4DE5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29D6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4C49B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1CB3A84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C50C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1C32AE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270A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8BD7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94F4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42B5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8AFA34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6D4A13" w:rsidRPr="00AB76B4" w14:paraId="58FF73B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2E70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45A6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451CE17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3112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B5434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14E3EE24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3A47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9796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44D6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997A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B7620" w14:textId="77777777" w:rsidR="006D4A13" w:rsidRPr="00AB76B4" w:rsidRDefault="006D4A13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7BF7CBF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990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7C34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AFA5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42D85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14732BE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7CE6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51F1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612D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C998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A42A2" w14:textId="77777777" w:rsidR="006D4A13" w:rsidRPr="00AB76B4" w:rsidRDefault="006D4A13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436B06FC" w14:textId="77777777" w:rsidR="006D4A13" w:rsidRPr="00AB76B4" w:rsidRDefault="006D4A13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6D4A13" w:rsidRPr="00AB76B4" w14:paraId="3655984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659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BA3E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ACDF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EC9E1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337B153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9552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79750DF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AA5912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F3A1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4A74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117B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8B78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65035FC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945E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B92F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11B9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FD3DB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61363E1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A099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2B4F005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D91E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2310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F3CD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E14D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423C07E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ABB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F45F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B88B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39B87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5D66861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330E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7836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9DC5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5E29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2D2E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E116F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6D4A13" w:rsidRPr="00AB76B4" w14:paraId="4CA3DAF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3B60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D964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B422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252DD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375BF42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3849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4AF1922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1D0F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98C6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C705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E652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7ADE0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6D4A13" w:rsidRPr="00AB76B4" w14:paraId="528BE40D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8F8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5A2B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0A95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9E2EE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437B014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CF00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CC2658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48BE1CC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4063AAD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4A9D765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15D27E1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473CFE7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9FA221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9F16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E75E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DD9F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F914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06162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6D4A13" w:rsidRPr="00AB76B4" w14:paraId="449FD2A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AE6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84E0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773B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0ED3E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6EE4F79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B93E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4FCC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2103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426F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741E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78C80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6D4A13" w:rsidRPr="00AB76B4" w14:paraId="1976EC8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1E78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CE89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4811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890FB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7E2CE0C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92C4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594B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6E4E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95DF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7C9D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B62A0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6D4A13" w:rsidRPr="00AB76B4" w14:paraId="3236DEB0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5C509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D1D2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5438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1B9BE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5337F5C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CF1D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6AC6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1E45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0773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9CAD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6D4A13" w:rsidRPr="00AB76B4" w14:paraId="39BCB55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E09DE3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E49A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D7B7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F75E1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66E1D04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1176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4EBBDC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22DD7D8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2626594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B9E1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D5D2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C92B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54AA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5FFD461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869771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C77A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83FC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F48366" w14:textId="77777777" w:rsidR="006D4A13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0861B76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67C2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4EC4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96E61" w14:textId="77777777" w:rsidR="006D4A13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164C727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515+250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09A1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47A8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24CCCDB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6D4A13" w:rsidRPr="00AB76B4" w14:paraId="5574D34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77B5C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66F9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2A4F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2FF77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5789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0AD2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E5DCB" w14:textId="77777777" w:rsidR="006D4A13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1254A" w14:textId="77777777" w:rsidR="006D4A13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05B2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6D4A13" w:rsidRPr="00AB76B4" w14:paraId="5E87018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D975B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71A5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B7D4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D1498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DD5B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CD76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1336F" w14:textId="77777777" w:rsidR="006D4A13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F0410" w14:textId="77777777" w:rsidR="006D4A13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BB26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6D4A13" w:rsidRPr="00AB76B4" w14:paraId="2A4A4BE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C52DDD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5E26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BDDD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9A5913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7EAF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E075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D110A" w14:textId="77777777" w:rsidR="006D4A13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38472" w14:textId="77777777" w:rsidR="006D4A13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D051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6D4A13" w:rsidRPr="00AB76B4" w14:paraId="5121D12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4ECE5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F796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190D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4DED2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EFC3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A6E425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3C93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B130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4E6E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B081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6D4A13" w:rsidRPr="00AB76B4" w14:paraId="1E3E1B3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611EC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79EAD" w14:textId="77777777" w:rsidR="006D4A13" w:rsidRDefault="006D4A1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F2484" w14:textId="77777777" w:rsidR="006D4A13" w:rsidRDefault="006D4A1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E8DBB5" w14:textId="77777777" w:rsidR="006D4A13" w:rsidRPr="00AB76B4" w:rsidRDefault="006D4A1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17D0D" w14:textId="77777777" w:rsidR="006D4A13" w:rsidRPr="00AB76B4" w:rsidRDefault="006D4A1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F6754CF" w14:textId="77777777" w:rsidR="006D4A13" w:rsidRPr="00AB76B4" w:rsidRDefault="006D4A1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D510D" w14:textId="77777777" w:rsidR="006D4A13" w:rsidRDefault="006D4A1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B6758" w14:textId="77777777" w:rsidR="006D4A13" w:rsidRPr="00AB76B4" w:rsidRDefault="006D4A1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86C1D" w14:textId="77777777" w:rsidR="006D4A13" w:rsidRPr="00AB76B4" w:rsidRDefault="006D4A1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889E0" w14:textId="77777777" w:rsidR="006D4A13" w:rsidRDefault="006D4A13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6D4A13" w:rsidRPr="00AB76B4" w14:paraId="76EF7F7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A7A3DD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631A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C6BE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F43D48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FCE1F" w14:textId="77777777" w:rsidR="006D4A13" w:rsidRPr="00AB76B4" w:rsidRDefault="006D4A1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8F3425E" w14:textId="77777777" w:rsidR="006D4A13" w:rsidRPr="00AB76B4" w:rsidRDefault="006D4A1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5F87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927A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1E26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7ECA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1DC48FF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F9D12B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A4FD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5B03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B50D9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604E9" w14:textId="77777777" w:rsidR="006D4A13" w:rsidRPr="00AB76B4" w:rsidRDefault="006D4A1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F872FF1" w14:textId="77777777" w:rsidR="006D4A13" w:rsidRPr="00AB76B4" w:rsidRDefault="006D4A1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70D7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C4AB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A7EE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367D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S16</w:t>
            </w:r>
          </w:p>
        </w:tc>
      </w:tr>
      <w:tr w:rsidR="006D4A13" w:rsidRPr="00AB76B4" w14:paraId="7E8C5971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3F6D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220A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4A9A77A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C761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7A3973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3FFAD15C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E956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7831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CD2F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502E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D16DC" w14:textId="77777777" w:rsidR="006D4A13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2152BF9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6D4A13" w:rsidRPr="00AB76B4" w14:paraId="3B8AE62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04B98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0F6B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48A1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2176A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3D0F12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F556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43B54A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AC85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52E6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26CC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4F29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AB76B4" w14:paraId="2CAF160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CCC4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B654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A1C9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B833C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3A778F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8787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3D934EA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DC83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7CF5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AD84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836A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86294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0EA0C5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7DE7478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6D4A13" w:rsidRPr="00AB76B4" w14:paraId="0B9879F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CCF40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7B9B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D92A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EFE85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4B0F2C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F67D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E201E0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D4B8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7A1D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7504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F719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9641E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646AA7F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6ABA63E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6D4A13" w:rsidRPr="00AB76B4" w14:paraId="60A147A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4CF8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4C34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5288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40AEC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67E5CD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D702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685BC7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C627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A80B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9C92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58AC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F97F9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6D4A13" w:rsidRPr="00AB76B4" w14:paraId="515190C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E20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CE7A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FEBF4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1BB3E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0D16A9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36CF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7089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1FED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A8AD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C78E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47DF6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6D4A13" w:rsidRPr="00AB76B4" w14:paraId="13554FB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5539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E3C4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A6D9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7A395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5F71E4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0F81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B291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4CFF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B2AF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B554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52D2F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5B742FA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6D4A13" w:rsidRPr="00AB76B4" w14:paraId="1BB3061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14B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3E75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F36B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54091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DEC962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A6E1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DC969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49A4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0A86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88FB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6E50B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6A1AA82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6D4A13" w:rsidRPr="00AB76B4" w14:paraId="09898D2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733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A4DD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9F04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148BB8" w14:textId="77777777" w:rsidR="006D4A13" w:rsidRPr="00AB76B4" w:rsidRDefault="006D4A13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F40F233" w14:textId="77777777" w:rsidR="006D4A13" w:rsidRPr="00AB76B4" w:rsidRDefault="006D4A13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87F25" w14:textId="77777777" w:rsidR="006D4A13" w:rsidRPr="00AB76B4" w:rsidRDefault="006D4A13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A528881" w14:textId="77777777" w:rsidR="006D4A13" w:rsidRPr="00AB76B4" w:rsidRDefault="006D4A13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5B4BA370" w14:textId="77777777" w:rsidR="006D4A13" w:rsidRPr="00AB76B4" w:rsidRDefault="006D4A13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9F31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F159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D0FA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EA84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6D4A13" w:rsidRPr="00AB76B4" w14:paraId="7B6E5BE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F871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3080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900F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87C613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68A6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6B8D13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B3FC4A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772F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227B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AD4A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DBCF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4C378B4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9E6EF1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6D4A13" w:rsidRPr="00AB76B4" w14:paraId="6DE1433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A3D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0060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5772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89811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32937DA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0756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47D4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7FC7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D46F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8FEA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4DFC9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6D4A13" w:rsidRPr="00AB76B4" w14:paraId="5E4CA38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8A2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F4AB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30F6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A294A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C7D1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AC6BED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593BA0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5B2C7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87A9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50931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E781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6ED0E0C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6D4A13" w:rsidRPr="00AB76B4" w14:paraId="2EAEDF3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A0A8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F229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F320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50213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65A65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B96CFB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BCFF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4FAF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C81DE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ED49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6D4A13" w:rsidRPr="00AB76B4" w14:paraId="3E5CA5E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9DC5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233C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A4A3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3EEF4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E975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CB1AE7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77DEEDA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11E4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25D3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F946D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DD3F7" w14:textId="77777777" w:rsidR="006D4A13" w:rsidRPr="007B5A25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2B9997A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6D4A13" w:rsidRPr="00AB76B4" w14:paraId="5AA48EB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A75F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599F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F6F6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31530D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F4C0001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8D783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7560C2C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D7F2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39E7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2DD8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A250A" w14:textId="77777777" w:rsidR="006D4A13" w:rsidRPr="00AB76B4" w:rsidRDefault="006D4A13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6BE107" w14:textId="77777777" w:rsidR="006D4A13" w:rsidRPr="00AB76B4" w:rsidRDefault="006D4A13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6D4A13" w:rsidRPr="00AB76B4" w14:paraId="17519FE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5BF7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C04F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884A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54CDD0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E685663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70C2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9F52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DDF5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DB2B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F0E52" w14:textId="77777777" w:rsidR="006D4A13" w:rsidRPr="00AB76B4" w:rsidRDefault="006D4A13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F53DD2" w14:textId="77777777" w:rsidR="006D4A13" w:rsidRPr="00AB76B4" w:rsidRDefault="006D4A13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6D4A13" w:rsidRPr="00AB76B4" w14:paraId="1CB5BB6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0D350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76ED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4129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19CE39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509305B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0F01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89FAB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224C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904CF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A6D6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044AC9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6D4A13" w:rsidRPr="00AB76B4" w14:paraId="301DAA9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B1E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02108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008E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B1BE8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1E67D76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7D17C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C7608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9180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AA505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995BF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A28D91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6D4A13" w:rsidRPr="00AB76B4" w14:paraId="32523EB8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8EE3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49C7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223360C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4096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B8C7B3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02D1E25E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5D670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05990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8AFBE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B025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56FE4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:rsidRPr="00AB76B4" w14:paraId="6C9FF222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D7DC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1E38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3366C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7B8882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40308A57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7FE6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C27843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91BAA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6F3D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569F3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E903B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6D4A13" w:rsidRPr="00AB76B4" w14:paraId="1919E1B2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063A" w14:textId="77777777" w:rsidR="006D4A13" w:rsidRPr="00AB76B4" w:rsidRDefault="006D4A13" w:rsidP="006D4A13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0ACED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6A90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4E924F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714FBFB5" w14:textId="77777777" w:rsidR="006D4A13" w:rsidRPr="00AB76B4" w:rsidRDefault="006D4A1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A68E2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66FC2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A2E27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995B6" w14:textId="77777777" w:rsidR="006D4A13" w:rsidRPr="00AB76B4" w:rsidRDefault="006D4A1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15796" w14:textId="77777777" w:rsidR="006D4A13" w:rsidRPr="00AB76B4" w:rsidRDefault="006D4A1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48018BF6" w14:textId="77777777" w:rsidR="006D4A13" w:rsidRDefault="006D4A13" w:rsidP="0095691E">
      <w:pPr>
        <w:pStyle w:val="Heading1"/>
        <w:spacing w:line="360" w:lineRule="auto"/>
      </w:pPr>
      <w:r>
        <w:lastRenderedPageBreak/>
        <w:t>LINIA 300</w:t>
      </w:r>
    </w:p>
    <w:p w14:paraId="7E6328B7" w14:textId="77777777" w:rsidR="006D4A13" w:rsidRDefault="006D4A13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6D4A13" w14:paraId="383BB3EE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DF83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7C951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30DE1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4854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6BBA552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1F65C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EA69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8075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9D8D3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0C11" w14:textId="77777777" w:rsidR="006D4A13" w:rsidRPr="00D344C9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0DBB9C2D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7D70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1291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3F8F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2697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6C8604D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1D99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5630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66F3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4755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D2D31" w14:textId="77777777" w:rsidR="006D4A13" w:rsidRPr="00D344C9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4F460B28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290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25EE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CA25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A722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15DBE4F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B94F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783F906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50F2D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33CD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FC18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AD62B" w14:textId="77777777" w:rsidR="006D4A13" w:rsidRPr="00D344C9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2F72B54" w14:textId="77777777" w:rsidR="006D4A13" w:rsidRPr="00D344C9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Acces la liniile 11 şi 12.</w:t>
            </w:r>
          </w:p>
        </w:tc>
      </w:tr>
      <w:tr w:rsidR="006D4A13" w14:paraId="659D127A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6EEF9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A072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1506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5854" w14:textId="77777777" w:rsidR="006D4A13" w:rsidRDefault="006D4A1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8FA5D7D" w14:textId="77777777" w:rsidR="006D4A13" w:rsidRDefault="006D4A1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6F7B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B12D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EFF9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217D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7FF7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D47713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B3F3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651E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02B2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357E" w14:textId="77777777" w:rsidR="006D4A13" w:rsidRDefault="006D4A1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6D98C" w14:textId="77777777" w:rsidR="006D4A13" w:rsidRPr="00E4222D" w:rsidRDefault="006D4A1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5A4A13C" w14:textId="77777777" w:rsidR="006D4A13" w:rsidRPr="00E4222D" w:rsidRDefault="006D4A1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57CA4F51" w14:textId="77777777" w:rsidR="006D4A13" w:rsidRPr="00E4222D" w:rsidRDefault="006D4A1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0751AC13" w14:textId="77777777" w:rsidR="006D4A13" w:rsidRDefault="006D4A1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F99E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EFC64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4194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758E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AE4A2A8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763D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ACB4A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5BA83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10B41" w14:textId="77777777" w:rsidR="006D4A13" w:rsidRPr="00E4222D" w:rsidRDefault="006D4A1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AA63" w14:textId="77777777" w:rsidR="006D4A13" w:rsidRPr="00E4222D" w:rsidRDefault="006D4A1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4F69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58DF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16+200</w:t>
            </w:r>
          </w:p>
          <w:p w14:paraId="2D9F21CE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0978E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2F382" w14:textId="77777777" w:rsidR="006D4A13" w:rsidRPr="00E4222D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bookmarkEnd w:id="2"/>
      <w:tr w:rsidR="006D4A13" w14:paraId="1C0CFDE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FE78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099A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21C7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980D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2D51EC83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2380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9BDAB08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4153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EAD0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0959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588BB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5 - 7 Cap X.</w:t>
            </w:r>
          </w:p>
          <w:p w14:paraId="1A6B28E8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4B93849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4AA62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3EED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F553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321DC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6716AAF1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DE54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866233E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DC91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44E64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1025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2FA9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4794687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6 și 7 Cap X.</w:t>
            </w:r>
          </w:p>
        </w:tc>
      </w:tr>
      <w:tr w:rsidR="006D4A13" w14:paraId="6E2EEA5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306CC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8ADCF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8EAD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70B1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1B15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B3DF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312D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7B2980E8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34456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15B0D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59DEC26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5283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35D7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49+850</w:t>
            </w:r>
          </w:p>
          <w:p w14:paraId="18807989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3D23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1C51" w14:textId="77777777" w:rsidR="006D4A13" w:rsidRDefault="006D4A13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41688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147B5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BE99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4D73C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208F7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6B30F8F1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5892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171A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1FEEF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0365" w14:textId="77777777" w:rsidR="006D4A13" w:rsidRDefault="006D4A13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24251B1A" w14:textId="77777777" w:rsidR="006D4A13" w:rsidRDefault="006D4A13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D6D04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119C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81BC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50+500</w:t>
            </w:r>
          </w:p>
          <w:p w14:paraId="1FE9F100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F4F76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4020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2657F224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3647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E1E08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2E363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1591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3E7A5C41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1F7C3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DEFD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96028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ACCFB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662C4" w14:textId="77777777" w:rsidR="006D4A13" w:rsidRPr="00D344C9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2F34E0E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12001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806F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F366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580F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68C926A4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C50B3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2A10A4D1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39, 41 şi TDJ </w:t>
            </w:r>
          </w:p>
          <w:p w14:paraId="5B8FABD5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/ 37,</w:t>
            </w:r>
          </w:p>
          <w:p w14:paraId="31BFF647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56,</w:t>
            </w:r>
          </w:p>
          <w:p w14:paraId="2C57CAD9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C47E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7F190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E859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594D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Afectează intrări - ieşiri </w:t>
            </w:r>
          </w:p>
          <w:p w14:paraId="009EB6F1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9 - 13.</w:t>
            </w:r>
          </w:p>
          <w:p w14:paraId="63DCF877" w14:textId="77777777" w:rsidR="006D4A13" w:rsidRPr="004870EE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6D4A13" w14:paraId="4DB7495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58E0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7A47F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  <w:p w14:paraId="437E8E2D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59+500</w:t>
            </w:r>
          </w:p>
          <w:p w14:paraId="69213FB8" w14:textId="77777777" w:rsidR="006D4A13" w:rsidRDefault="006D4A13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(ax st. Ploiești Sud)</w:t>
            </w:r>
          </w:p>
          <w:p w14:paraId="3B965AD9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0AFB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F1FD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303B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1F8C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F2F14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D75A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5D4E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797728C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27F7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E488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F8EC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81C1A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AC4EB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6368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662C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629F7435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075F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937D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EDC034B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ram. Ploiești Triaj.</w:t>
            </w:r>
          </w:p>
        </w:tc>
      </w:tr>
      <w:tr w:rsidR="006D4A13" w14:paraId="29D2C96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3BCD8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09BFC" w14:textId="77777777" w:rsidR="006D4A13" w:rsidRDefault="006D4A13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6B7CF394" w14:textId="77777777" w:rsidR="006D4A13" w:rsidRDefault="006D4A13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574C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D30E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8EC3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09E0B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BF40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B704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FA35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374905C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 Ploiești Vest.</w:t>
            </w:r>
          </w:p>
        </w:tc>
      </w:tr>
      <w:tr w:rsidR="006D4A13" w14:paraId="6FC1065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4B4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9CA99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328F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69633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2534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0D57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8717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60+000-</w:t>
            </w:r>
          </w:p>
          <w:p w14:paraId="3C0857F2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A98B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1009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DA7219A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intrările dinspre Ploiești Vest.</w:t>
            </w:r>
          </w:p>
        </w:tc>
      </w:tr>
      <w:tr w:rsidR="006D4A13" w14:paraId="0BB5FB4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C319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2819B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E3E2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D475D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Ploiesti Vest peste sch. 6, 16 și 20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BB10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2D73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9069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63+250</w:t>
            </w:r>
          </w:p>
          <w:p w14:paraId="6F0CDAE4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595C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EF410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fir 2 </w:t>
            </w:r>
            <w:r>
              <w:rPr>
                <w:b/>
                <w:bCs/>
                <w:i/>
                <w:iCs/>
                <w:sz w:val="20"/>
                <w:szCs w:val="20"/>
              </w:rPr>
              <w:br/>
              <w:t>Ploiești Vest - Buda</w:t>
            </w:r>
          </w:p>
        </w:tc>
      </w:tr>
      <w:tr w:rsidR="006D4A13" w14:paraId="2CD1E84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C69A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3E18E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3020D5BC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5C45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AE25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6448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909C1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130C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7658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F6A5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2ACFE5D6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47C2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582CB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6AC1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531E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C7A0B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D12A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F193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728692E1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B2F5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7262A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2FFECA75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0EA6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BA9DC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80+750</w:t>
            </w:r>
          </w:p>
          <w:p w14:paraId="64000F32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80+800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3ECCB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01CB6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Florești Prahova peste sch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A3A6C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25F0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46D2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5CFF1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0885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4B03FED5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B2F5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353A4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B756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2225A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Florești Prahova peste sch 6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CB4CF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2211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E135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82+500</w:t>
            </w:r>
          </w:p>
          <w:p w14:paraId="1BE091FC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82+550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4153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B949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46BADADD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1EF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12DF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E721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5A90B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Predeal</w:t>
            </w:r>
          </w:p>
          <w:p w14:paraId="0DE2CC7D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8172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A31C86F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11E1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D07C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0687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F4F06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84754D2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38DEC9C" w14:textId="77777777" w:rsidR="006D4A13" w:rsidRPr="00D344C9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9 directă.</w:t>
            </w:r>
          </w:p>
        </w:tc>
      </w:tr>
      <w:tr w:rsidR="006D4A13" w14:paraId="722B3435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20FD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2F12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C956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D590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Timişu de Sus</w:t>
            </w:r>
          </w:p>
          <w:p w14:paraId="1A20CFAE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BFBEE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E2BA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F0C9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021E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3474" w14:textId="77777777" w:rsidR="006D4A13" w:rsidRPr="00D344C9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6239762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ECEE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A66D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8A53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6D1E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FDF01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11AA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7A9A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163+500</w:t>
            </w:r>
          </w:p>
          <w:p w14:paraId="1BC9499A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62C1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365E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49A88D17" w14:textId="77777777" w:rsidR="006D4A13" w:rsidRPr="00D344C9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6D4A13" w14:paraId="60318260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DAD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E71C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163+360</w:t>
            </w:r>
          </w:p>
          <w:p w14:paraId="3AA6ECD2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115A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7419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8CB15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C2F6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4B81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8288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802F" w14:textId="77777777" w:rsidR="006D4A13" w:rsidRDefault="006D4A13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D2A70AC" w14:textId="77777777" w:rsidR="006D4A13" w:rsidRPr="00D344C9" w:rsidRDefault="006D4A13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6D4A13" w14:paraId="6E60EB4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7B82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13E1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5FB5568F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9227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B2B7" w14:textId="77777777" w:rsidR="006D4A13" w:rsidRDefault="006D4A13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7391FA6F" w14:textId="77777777" w:rsidR="006D4A13" w:rsidRDefault="006D4A13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5A01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0269E92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43, 45, 61, 63 T.D.J.</w:t>
            </w:r>
          </w:p>
          <w:p w14:paraId="449E2872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 / 51, 55 / 59, 65 / 67,</w:t>
            </w:r>
          </w:p>
          <w:p w14:paraId="02827C5A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</w:t>
            </w:r>
          </w:p>
          <w:p w14:paraId="62E9417D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9824C7A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CBCAA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E7F28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0880DA41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B658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39CA" w14:textId="77777777" w:rsidR="006D4A13" w:rsidRDefault="006D4A1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69EE2D5" w14:textId="77777777" w:rsidR="006D4A13" w:rsidRDefault="006D4A1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0870E72A" w14:textId="77777777" w:rsidR="006D4A13" w:rsidRPr="00D344C9" w:rsidRDefault="006D4A1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1 - 8 și 21 – 23 Cap X.</w:t>
            </w:r>
          </w:p>
        </w:tc>
      </w:tr>
      <w:tr w:rsidR="006D4A13" w14:paraId="3923CA1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0041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8D44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2066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D9D2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4632355D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1617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8FA3A03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4DC6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5FC0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12C7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47D1" w14:textId="77777777" w:rsidR="006D4A13" w:rsidRDefault="006D4A1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542E981" w14:textId="77777777" w:rsidR="006D4A13" w:rsidRDefault="006D4A1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304C5C5" w14:textId="77777777" w:rsidR="006D4A13" w:rsidRDefault="006D4A1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X.</w:t>
            </w:r>
          </w:p>
        </w:tc>
      </w:tr>
      <w:tr w:rsidR="006D4A13" w14:paraId="791E1749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DB98A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B868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61604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860E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72BE6F2B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BCBA6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55804FA2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C5F0A">
              <w:rPr>
                <w:b/>
                <w:bCs/>
                <w:sz w:val="19"/>
                <w:szCs w:val="19"/>
              </w:rPr>
              <w:t>3T, 9T, 11T,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 xml:space="preserve">3T 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>7T,19T23T</w:t>
            </w:r>
            <w:r>
              <w:rPr>
                <w:b/>
                <w:bCs/>
                <w:sz w:val="19"/>
                <w:szCs w:val="19"/>
              </w:rPr>
              <w:t>,25T2</w:t>
            </w:r>
            <w:r w:rsidRPr="005C5F0A">
              <w:rPr>
                <w:b/>
                <w:bCs/>
                <w:sz w:val="19"/>
                <w:szCs w:val="19"/>
              </w:rPr>
              <w:t>7T,</w:t>
            </w:r>
            <w:r>
              <w:rPr>
                <w:b/>
                <w:bCs/>
                <w:sz w:val="19"/>
                <w:szCs w:val="19"/>
              </w:rPr>
              <w:t>3</w:t>
            </w:r>
            <w:r w:rsidRPr="005C5F0A">
              <w:rPr>
                <w:b/>
                <w:bCs/>
                <w:sz w:val="19"/>
                <w:szCs w:val="19"/>
              </w:rPr>
              <w:t>5T</w:t>
            </w:r>
            <w:r>
              <w:rPr>
                <w:b/>
                <w:bCs/>
                <w:sz w:val="19"/>
                <w:szCs w:val="19"/>
              </w:rPr>
              <w:t>37T,3</w:t>
            </w:r>
            <w:r w:rsidRPr="005C5F0A">
              <w:rPr>
                <w:b/>
                <w:bCs/>
                <w:sz w:val="19"/>
                <w:szCs w:val="19"/>
              </w:rPr>
              <w:t>9T</w:t>
            </w:r>
            <w:r>
              <w:rPr>
                <w:b/>
                <w:bCs/>
                <w:sz w:val="19"/>
                <w:szCs w:val="19"/>
              </w:rPr>
              <w:t>41T,4</w:t>
            </w:r>
            <w:r w:rsidRPr="005C5F0A">
              <w:rPr>
                <w:b/>
                <w:bCs/>
                <w:sz w:val="19"/>
                <w:szCs w:val="19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D9C3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DD47F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DF0FD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067A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D1C7E17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2-12 Grupa Tehnică.</w:t>
            </w:r>
          </w:p>
        </w:tc>
      </w:tr>
      <w:tr w:rsidR="006D4A13" w14:paraId="4D78F389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511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4C0A4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3E20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F36DA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7575CA">
              <w:rPr>
                <w:b/>
                <w:bCs/>
                <w:sz w:val="20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323E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67B1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2ABBE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170+290</w:t>
            </w:r>
          </w:p>
          <w:p w14:paraId="26C38BF0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4FF4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40E58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9D7237A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D4A13" w14:paraId="1803809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9E1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CC73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132AB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8A43" w14:textId="77777777" w:rsidR="006D4A13" w:rsidRDefault="006D4A13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F265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0686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2A01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854C8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767D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2529AFF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D8E7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5EAAA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3FF1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E5A1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0DCB2C9B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E4FD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F9DF7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07B0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FC7A1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130C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63F28FE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0734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DE0E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D9D92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C5C0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74293D2D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CCCC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AC38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886F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EC49E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C75F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58F688D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69B0E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74CA4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4006E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2F11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66074E01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6A5C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22517C7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40</w:t>
            </w:r>
          </w:p>
          <w:p w14:paraId="340DE44B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3FBD12A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E969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40FA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9CDF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FFFC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2F652BE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ED127F4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Y.</w:t>
            </w:r>
          </w:p>
        </w:tc>
      </w:tr>
      <w:tr w:rsidR="006D4A13" w14:paraId="10ACD12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B9737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4D1ED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64CBD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A7C2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588280B0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CE26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4E459C7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F631" w14:textId="77777777" w:rsidR="006D4A13" w:rsidRPr="00600D25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599E8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2688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13A8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DB41595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13 - 15.</w:t>
            </w:r>
          </w:p>
        </w:tc>
      </w:tr>
      <w:tr w:rsidR="006D4A13" w14:paraId="2C6DFB4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2E0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246C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4D5DBD">
              <w:rPr>
                <w:b/>
                <w:bCs/>
                <w:sz w:val="20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1C53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74DF" w14:textId="77777777" w:rsidR="006D4A13" w:rsidRDefault="006D4A1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0D7B44E3" w14:textId="77777777" w:rsidR="006D4A13" w:rsidRDefault="006D4A1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82F1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4685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3687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0CD8E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ABCF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i/>
                <w:iCs/>
                <w:sz w:val="20"/>
                <w:szCs w:val="20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6D4A13" w14:paraId="3AEAE45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3C18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716C6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8911CF">
              <w:rPr>
                <w:b/>
                <w:bCs/>
                <w:sz w:val="20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6A4C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9A35" w14:textId="77777777" w:rsidR="006D4A13" w:rsidRDefault="006D4A1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Brașov</w:t>
            </w:r>
          </w:p>
          <w:p w14:paraId="03C3D0BB" w14:textId="77777777" w:rsidR="006D4A13" w:rsidRDefault="006D4A1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4884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945E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BEA0" w14:textId="77777777" w:rsidR="006D4A13" w:rsidRDefault="006D4A1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6F038" w14:textId="77777777" w:rsidR="006D4A13" w:rsidRDefault="006D4A1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63FE" w14:textId="77777777" w:rsidR="006D4A13" w:rsidRDefault="006D4A1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6D4A13" w14:paraId="20A146C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81A5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7EF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C1E2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EF3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6E02E5F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D9A7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B7769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C91F" w14:textId="77777777" w:rsidR="006D4A13" w:rsidRPr="00E731A9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350</w:t>
            </w:r>
            <w:r w:rsidRPr="00E731A9">
              <w:rPr>
                <w:b/>
                <w:bCs/>
                <w:sz w:val="16"/>
                <w:szCs w:val="16"/>
              </w:rPr>
              <w:t xml:space="preserve"> Km </w:t>
            </w:r>
            <w:r>
              <w:rPr>
                <w:b/>
                <w:bCs/>
                <w:sz w:val="16"/>
                <w:szCs w:val="16"/>
              </w:rPr>
              <w:t>pr</w:t>
            </w:r>
            <w:r w:rsidRPr="00E731A9">
              <w:rPr>
                <w:b/>
                <w:bCs/>
                <w:sz w:val="16"/>
                <w:szCs w:val="16"/>
              </w:rPr>
              <w:t>.</w:t>
            </w:r>
          </w:p>
          <w:p w14:paraId="4F30612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0E0D276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B63E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8219E" w14:textId="77777777" w:rsidR="006D4A13" w:rsidRDefault="006D4A13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 în capătul dinspre</w:t>
            </w:r>
          </w:p>
          <w:p w14:paraId="3B8E93F9" w14:textId="77777777" w:rsidR="006D4A13" w:rsidRDefault="006D4A13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Brașov. Fără inductori.</w:t>
            </w:r>
          </w:p>
          <w:bookmarkEnd w:id="3"/>
          <w:p w14:paraId="67CF8EAC" w14:textId="77777777" w:rsidR="006D4A13" w:rsidRPr="001D4392" w:rsidRDefault="006D4A13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6D4A13" w14:paraId="2C13ABB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6435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7AF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0FD4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22A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Brașov</w:t>
            </w:r>
          </w:p>
          <w:p w14:paraId="2DCBB35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C83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C4430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0C26C" w14:textId="77777777" w:rsidR="006D4A13" w:rsidRPr="00E731A9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169+864 Km ex.</w:t>
            </w:r>
          </w:p>
          <w:p w14:paraId="3B6F9309" w14:textId="77777777" w:rsidR="006D4A13" w:rsidRPr="00E731A9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171+041 Km pr.</w:t>
            </w:r>
          </w:p>
          <w:p w14:paraId="4268860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3EEA988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5E29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27CE" w14:textId="77777777" w:rsidR="006D4A13" w:rsidRPr="00616BAF" w:rsidRDefault="006D4A13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ED9ECAA" w14:textId="77777777" w:rsidR="006D4A13" w:rsidRDefault="006D4A13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39592600" w14:textId="77777777" w:rsidR="006D4A13" w:rsidRPr="003B726B" w:rsidRDefault="006D4A13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marfă </w:t>
            </w:r>
          </w:p>
        </w:tc>
      </w:tr>
      <w:tr w:rsidR="006D4A13" w14:paraId="2B824EE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2E0E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391F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C558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9569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7AB7D22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7246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2AD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21BD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176+030</w:t>
            </w:r>
          </w:p>
          <w:p w14:paraId="1363638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B452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88C0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7719589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D4A13" w14:paraId="7C25DAF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059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DCC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7CB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3774" w14:textId="77777777" w:rsidR="006D4A13" w:rsidRDefault="006D4A13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3B8119F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9EE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2F343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280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9AD1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0A9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321050F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EBBE7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B7C5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CCE8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95B5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 -</w:t>
            </w:r>
          </w:p>
          <w:p w14:paraId="06EE07C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D8B5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7D3A9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FDDD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76+450</w:t>
            </w:r>
          </w:p>
          <w:p w14:paraId="74BDC2EA" w14:textId="77777777" w:rsidR="006D4A13" w:rsidRPr="00E731A9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</w:t>
            </w:r>
            <w:r w:rsidRPr="00E731A9">
              <w:rPr>
                <w:b/>
                <w:bCs/>
                <w:sz w:val="16"/>
                <w:szCs w:val="16"/>
              </w:rPr>
              <w:t>m ex.</w:t>
            </w:r>
          </w:p>
          <w:p w14:paraId="2EEB6DFD" w14:textId="77777777" w:rsidR="006D4A13" w:rsidRPr="00E731A9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18E75ACE" w14:textId="77777777" w:rsidR="006D4A13" w:rsidRPr="001D4392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46C8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5E77" w14:textId="77777777" w:rsidR="006D4A13" w:rsidRDefault="006D4A1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FA7E628" w14:textId="77777777" w:rsidR="006D4A13" w:rsidRDefault="006D4A1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573547CC" w14:textId="77777777" w:rsidR="006D4A13" w:rsidRPr="003B726B" w:rsidRDefault="006D4A13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6D4A13" w14:paraId="077BC01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4D13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A0B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5DCB5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DD2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Stupini - </w:t>
            </w:r>
          </w:p>
          <w:p w14:paraId="4D7FF88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D4B9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910A9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0D71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450</w:t>
            </w:r>
          </w:p>
          <w:p w14:paraId="09489A4D" w14:textId="77777777" w:rsidR="006D4A13" w:rsidRPr="00E731A9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Km ex.</w:t>
            </w:r>
          </w:p>
          <w:p w14:paraId="415422A3" w14:textId="77777777" w:rsidR="006D4A13" w:rsidRPr="00E731A9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53C19690" w14:textId="77777777" w:rsidR="006D4A13" w:rsidRPr="001D4392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9F9D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6E2D" w14:textId="77777777" w:rsidR="006D4A13" w:rsidRPr="00616BAF" w:rsidRDefault="006D4A1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796747C" w14:textId="77777777" w:rsidR="006D4A13" w:rsidRDefault="006D4A1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1FFA578" w14:textId="77777777" w:rsidR="006D4A13" w:rsidRPr="003B726B" w:rsidRDefault="006D4A13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Valabil pentru toate trenurile de mafă</w:t>
            </w:r>
          </w:p>
        </w:tc>
      </w:tr>
      <w:tr w:rsidR="006D4A13" w14:paraId="27BA270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0CFD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245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3288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075F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Stupini -</w:t>
            </w:r>
          </w:p>
          <w:p w14:paraId="3529F6B8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CBF5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4B0C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EEB6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178+800</w:t>
            </w:r>
          </w:p>
          <w:p w14:paraId="7C6A3C7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E7DD8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8E6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1BAC5F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5494A7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provozoriu.</w:t>
            </w:r>
          </w:p>
        </w:tc>
      </w:tr>
      <w:tr w:rsidR="006D4A13" w14:paraId="4D19E73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C835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72B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ED20A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914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Stupini – Bod și </w:t>
            </w:r>
          </w:p>
          <w:p w14:paraId="269DAA0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0991B87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D3B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04D1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A5C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182+100</w:t>
            </w:r>
          </w:p>
          <w:p w14:paraId="13BBE98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C905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8AA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</w:t>
            </w:r>
          </w:p>
        </w:tc>
      </w:tr>
      <w:tr w:rsidR="006D4A13" w14:paraId="76DCCCC3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B60C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CCE9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3860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7E75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006A489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920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50EF5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880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A35C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CE7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3CD5259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și 6 abătute.</w:t>
            </w:r>
          </w:p>
        </w:tc>
      </w:tr>
      <w:tr w:rsidR="006D4A13" w14:paraId="79277052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4A08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CCBA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184+000</w:t>
            </w:r>
          </w:p>
          <w:p w14:paraId="3F8EA395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66F02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7E7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Bod și linia 2 directă  și</w:t>
            </w:r>
          </w:p>
          <w:p w14:paraId="006858F2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EF9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D409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A27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E056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EC7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575F43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D4A13" w14:paraId="7B2B04AD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E169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817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25E28F1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14E3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34200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C575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C99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30A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2FF2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1B53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</w:t>
            </w:r>
          </w:p>
          <w:p w14:paraId="21A612C6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D4A13" w14:paraId="1F5CB4D5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5D61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E27E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D42E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4C2B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- Feldioara</w:t>
            </w:r>
          </w:p>
          <w:p w14:paraId="6C2E2CA2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linia 3 directă </w:t>
            </w:r>
          </w:p>
          <w:p w14:paraId="42733A5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2D0D5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6D6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8D3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7B93689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B70E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8F7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6D4A13" w14:paraId="387A46D5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223F9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AE41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4D7F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5DB9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      </w:t>
            </w:r>
          </w:p>
          <w:p w14:paraId="7B45797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5C4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34E542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459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C79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DC2C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688B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4639D0F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C24E9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CCB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9307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72179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</w:t>
            </w:r>
          </w:p>
          <w:p w14:paraId="015C0610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144E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B7B2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FF6F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  <w:p w14:paraId="73F135C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A594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4DE87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38462ECF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33BC6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8E7C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B19D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79D7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B85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DBB3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049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194+500</w:t>
            </w:r>
          </w:p>
          <w:p w14:paraId="4DC624C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30DE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A14B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 </w:t>
            </w:r>
          </w:p>
          <w:p w14:paraId="21E0A2A0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1CB88A6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</w:rPr>
              <w:t>și lipsă vizibilitate trecere la nivel km 194+630</w:t>
            </w:r>
          </w:p>
        </w:tc>
      </w:tr>
      <w:tr w:rsidR="006D4A13" w14:paraId="284665EF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8141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947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8C0B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FF0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</w:t>
            </w:r>
          </w:p>
          <w:p w14:paraId="3991BC3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EE87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1C0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193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201+000</w:t>
            </w:r>
          </w:p>
          <w:p w14:paraId="4289C59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E5E6A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EE90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854CCE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D4A13" w14:paraId="5E719718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1406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098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97725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CC1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Apaţa</w:t>
            </w:r>
          </w:p>
          <w:p w14:paraId="369F502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3877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5FFE3A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 </w:t>
            </w:r>
          </w:p>
          <w:p w14:paraId="44CC485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C001BE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49A2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B37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312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6DB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din firul I în firul II.</w:t>
            </w:r>
          </w:p>
          <w:p w14:paraId="59C4655D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0C30AF9F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E6CA7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22F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8ADC7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7B8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Apaţa - Augustin și </w:t>
            </w:r>
          </w:p>
          <w:p w14:paraId="13034B95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3C9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4B4F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FE3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211+600</w:t>
            </w:r>
          </w:p>
          <w:p w14:paraId="4379C51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20C0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3E18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5B5D81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D4A13" w14:paraId="069292A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E2D7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269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7DAB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6EB0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Augustin </w:t>
            </w:r>
          </w:p>
          <w:p w14:paraId="5CC43B25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DEA2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9ACFA1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29A1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DBF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1102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B4CB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C8C1F1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5 - 8 abătute.</w:t>
            </w:r>
          </w:p>
        </w:tc>
      </w:tr>
      <w:tr w:rsidR="006D4A13" w14:paraId="39706E79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A2FB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507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05C2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B36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Augustin </w:t>
            </w:r>
          </w:p>
          <w:p w14:paraId="3C982F2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664E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E69DB6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681E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355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40C5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E8A3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248AF0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5 - 8 abătute.</w:t>
            </w:r>
          </w:p>
        </w:tc>
      </w:tr>
      <w:tr w:rsidR="006D4A13" w14:paraId="6D239A1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EF41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4C2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577C6A0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AA1F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45DF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5025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1C32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6F2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2D92CFF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F10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7F4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61CFF19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FDA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E55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234+050</w:t>
            </w:r>
          </w:p>
          <w:p w14:paraId="6E64E80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97C7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7B4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C97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65D7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EF3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634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7C1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6F2F5E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provizoriu.</w:t>
            </w:r>
          </w:p>
        </w:tc>
      </w:tr>
      <w:tr w:rsidR="006D4A13" w14:paraId="6C34F76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E588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444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637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BA11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610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A5AC89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E7B1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BFB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4B9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A85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38B12913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3178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A1D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84F08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CB9E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9E2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2283D95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6C284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13D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5A20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565D9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2DCC366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7F76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CF9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F2A0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BE05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E33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A1AAA5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68A6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94CD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AF40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DF27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2D929B07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89A1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A86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5A9532C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3749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BA32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</w:t>
            </w:r>
          </w:p>
          <w:p w14:paraId="15A5DF5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6CC6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482F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18D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39574A1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374A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FC48" w14:textId="77777777" w:rsidR="006D4A13" w:rsidRPr="0019324E" w:rsidRDefault="006D4A1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8D72D4C" w14:textId="77777777" w:rsidR="006D4A13" w:rsidRPr="000160B5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243+941.</w:t>
            </w:r>
          </w:p>
          <w:p w14:paraId="01F19FF8" w14:textId="77777777" w:rsidR="006D4A13" w:rsidRPr="006B78FD" w:rsidRDefault="006D4A1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DC4F9D2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1C48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E49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B7E6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C9EC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54C37F1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B1C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15 </w:t>
            </w:r>
          </w:p>
          <w:p w14:paraId="2EE0561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7882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105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75A15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CE89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6FAB6816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8 abătute.</w:t>
            </w:r>
          </w:p>
        </w:tc>
      </w:tr>
      <w:tr w:rsidR="006D4A13" w14:paraId="7BECAD2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C16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987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D318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17D5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0DA53799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 și 2 abătute,</w:t>
            </w:r>
          </w:p>
          <w:p w14:paraId="1652ADB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1E9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C5D9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EFD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2AE6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F8AB4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AE8EA5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473DCDB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la liniile 1 şi 2 abătute.</w:t>
            </w:r>
          </w:p>
        </w:tc>
      </w:tr>
      <w:tr w:rsidR="006D4A13" w14:paraId="6331FC27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9039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BAE4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BB65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9EBF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27BED14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5DF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7D2F67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2 - 8</w:t>
            </w:r>
          </w:p>
          <w:p w14:paraId="13465CF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D68735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0973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851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07E6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3A0A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B97E76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0D9689D2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II.</w:t>
            </w:r>
          </w:p>
        </w:tc>
      </w:tr>
      <w:tr w:rsidR="006D4A13" w14:paraId="0F4AEECA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34D39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2A2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AE3F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89AC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4557843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E30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12 </w:t>
            </w:r>
          </w:p>
          <w:p w14:paraId="3DA9D58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1D4B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4D0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79EE6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7B9B8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2F0C8B5B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5 - 8.</w:t>
            </w:r>
          </w:p>
        </w:tc>
      </w:tr>
      <w:tr w:rsidR="006D4A13" w14:paraId="65426D38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6EDC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BF9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039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45E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3530544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26A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9BB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22975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1CC9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1618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64BA9712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6D4A13" w14:paraId="6A5179DB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4FBD3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988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0784F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5AD2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53DD085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  <w:p w14:paraId="6195306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336F51A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A39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D114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DA65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2481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586CF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480C797F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AB69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8C7B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98E4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01B6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2EF7F73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  <w:p w14:paraId="79D3C6A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4C79E8E9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91B7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A8D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A085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C252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7984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6B8619B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D97C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243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705243D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1795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616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153AF2A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C88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387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C04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1181CF9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C599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4E15" w14:textId="77777777" w:rsidR="006D4A13" w:rsidRPr="0019324E" w:rsidRDefault="006D4A1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3124AC1" w14:textId="77777777" w:rsidR="006D4A13" w:rsidRPr="000160B5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245+050.</w:t>
            </w:r>
          </w:p>
          <w:p w14:paraId="0FCAA0C3" w14:textId="77777777" w:rsidR="006D4A13" w:rsidRPr="005C2BB7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146A7F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D9F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0FF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251+100</w:t>
            </w:r>
          </w:p>
          <w:p w14:paraId="6A8CB55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F4C5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F072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1E243F2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5B4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22934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802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AD28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CDB2" w14:textId="77777777" w:rsidR="006D4A13" w:rsidRPr="00DE4F3A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1871EA60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65392E0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5DA6C0FE" w14:textId="77777777" w:rsidR="006D4A13" w:rsidRPr="00DE4F3A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6D4A13" w14:paraId="4DDD782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8FF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87D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252+400</w:t>
            </w:r>
          </w:p>
          <w:p w14:paraId="23B7204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75AC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299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21A8709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și</w:t>
            </w:r>
          </w:p>
          <w:p w14:paraId="55F47E0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308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730C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828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4A58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0D3C1" w14:textId="77777777" w:rsidR="006D4A13" w:rsidRPr="00DE4F3A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1BF87F6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273BBE9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3A0ADD6D" w14:textId="77777777" w:rsidR="006D4A13" w:rsidRPr="00DE4F3A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6D4A13" w14:paraId="541CCC15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B2E0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254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6D4FA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54A8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Cața </w:t>
            </w:r>
          </w:p>
          <w:p w14:paraId="425DA91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CAB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AAA5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B3F7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11DF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04B7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4ED5CBC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E1B0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5D0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255+400</w:t>
            </w:r>
          </w:p>
          <w:p w14:paraId="09D13AC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A3BA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F775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2C81F1A9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B60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68B6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E81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336B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610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3CE2FB7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EF7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A24A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260+650</w:t>
            </w:r>
          </w:p>
          <w:p w14:paraId="5E4C3F7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295A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B2919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4BA4A84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AF5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E5B66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13C5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63DB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782A0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59B2B8F" w14:textId="77777777" w:rsidR="006D4A13" w:rsidRPr="00CB2A72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23530802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6015C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0D4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0596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115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00BA821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2CE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F97FF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D1F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B507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AA9DA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5E095E56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F936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3673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26E2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82A5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6FE3C5E9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C70E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13F4587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7B17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DB2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3630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A7E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F191CC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41726E97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6D4A13" w14:paraId="6E60D510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EE06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1B6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4BD67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D09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Beia - </w:t>
            </w:r>
          </w:p>
          <w:p w14:paraId="5BF9F9B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C3D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BBB7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51C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  <w:p w14:paraId="64BBAB6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B0295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CD25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6D4A13" w14:paraId="1C7F3A56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B1BD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5AE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29F0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AEF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4760C85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C1A5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058CEA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DA6BA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20C4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F069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C648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089FA5B5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de pe firul I </w:t>
            </w:r>
          </w:p>
          <w:p w14:paraId="6FA4B34B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6D4A13" w14:paraId="069B10AB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DB2E8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55AE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E1E79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E2C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40AF7F1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BD2A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5BC173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3AA0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34A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972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6F25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373911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3921777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6D4A13" w14:paraId="484D8482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1AD6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1256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40FC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ECDD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23AC7F70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B19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527001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47F3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396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FAB5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8BBA2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0431370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linia 4 abătută.</w:t>
            </w:r>
          </w:p>
        </w:tc>
      </w:tr>
      <w:tr w:rsidR="006D4A13" w14:paraId="7857C779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3A61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7C3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65A7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893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0C21E842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DC1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322DCA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05E0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1FB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8CCD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409A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E1453A0" w14:textId="77777777" w:rsidR="006D4A13" w:rsidRPr="00D344C9" w:rsidRDefault="006D4A13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 Cu acces de pe firul I </w:t>
            </w:r>
          </w:p>
          <w:p w14:paraId="0CD8E863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6D4A13" w14:paraId="51F81B3B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5EEC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683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CFB7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48C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Mureni -</w:t>
            </w:r>
          </w:p>
          <w:p w14:paraId="3671644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5A9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E2F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1FB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284+300</w:t>
            </w:r>
          </w:p>
          <w:p w14:paraId="6E396EB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286+100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4848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9ACD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26C7FD1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Variantă provizorie.</w:t>
            </w:r>
          </w:p>
          <w:p w14:paraId="6145E892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Lucrări Coridor IV.</w:t>
            </w:r>
          </w:p>
        </w:tc>
      </w:tr>
      <w:tr w:rsidR="006D4A13" w14:paraId="1E32ED9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7961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25B0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9E3E5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9A5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CBE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B9F126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7R - 5R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60DF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283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2EB0C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0B1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C175CF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756F648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la linia 319 </w:t>
            </w:r>
            <w:r w:rsidRPr="00643A5A">
              <w:rPr>
                <w:b/>
                <w:bCs/>
                <w:i/>
                <w:iCs/>
                <w:sz w:val="20"/>
              </w:rPr>
              <w:t>Vânători - Odorhei.</w:t>
            </w:r>
          </w:p>
        </w:tc>
      </w:tr>
      <w:tr w:rsidR="006D4A13" w14:paraId="294C4ABA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2887D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DED5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466D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B48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Vânători</w:t>
            </w:r>
          </w:p>
          <w:p w14:paraId="75B7128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B87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  <w:p w14:paraId="660649A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5330A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BB2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FD408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6235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DA620FC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linia 4 abătută. </w:t>
            </w:r>
          </w:p>
        </w:tc>
      </w:tr>
      <w:tr w:rsidR="006D4A13" w14:paraId="5FDD9342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B799D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5772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88AB4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DE12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-</w:t>
            </w:r>
          </w:p>
          <w:p w14:paraId="37B34CC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Albeşti Tîrnava și linia 3 directă </w:t>
            </w:r>
          </w:p>
          <w:p w14:paraId="7494CC7F" w14:textId="77777777" w:rsidR="006D4A13" w:rsidRDefault="006D4A13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276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C9F9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45B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288+300</w:t>
            </w:r>
          </w:p>
          <w:p w14:paraId="6ACDC19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78DA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E34B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3690B2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D4A13" w14:paraId="2F0B9BF7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73EBD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CAD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E024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A1D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  <w:p w14:paraId="765C89F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F41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261A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68F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297+700</w:t>
            </w:r>
          </w:p>
          <w:p w14:paraId="5130D9E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4C338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13A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09A005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D4A13" w14:paraId="0A6D9543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1976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CBB3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17A7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14C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42779EC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667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6F1FC5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4010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B7CB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E062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8F04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BE5F9F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20B2E7A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1 și 2</w:t>
            </w:r>
          </w:p>
        </w:tc>
      </w:tr>
      <w:tr w:rsidR="006D4A13" w14:paraId="757C1298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E988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D71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F256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AAA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399B9C18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184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6FB07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5F57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3B5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1F73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4F4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1E6273D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călători.</w:t>
            </w:r>
          </w:p>
        </w:tc>
      </w:tr>
      <w:tr w:rsidR="006D4A13" w14:paraId="4FDA9A40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3D58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279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D446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638C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127DF33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E15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519CEA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974A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E6F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9AE1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863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76F31EA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marfă.</w:t>
            </w:r>
          </w:p>
        </w:tc>
      </w:tr>
      <w:tr w:rsidR="006D4A13" w14:paraId="434BC50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6497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BB87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9AB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671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429048D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CF6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1ED6895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E9C1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71D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586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B865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760F6EB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31D9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344A" w14:textId="77777777" w:rsidR="006D4A13" w:rsidRDefault="006D4A1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C849" w14:textId="77777777" w:rsidR="006D4A13" w:rsidRPr="00600D25" w:rsidRDefault="006D4A1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6459" w14:textId="77777777" w:rsidR="006D4A13" w:rsidRDefault="006D4A1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4C637D47" w14:textId="77777777" w:rsidR="006D4A13" w:rsidRDefault="006D4A1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E98E" w14:textId="77777777" w:rsidR="006D4A13" w:rsidRDefault="006D4A1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011C17B" w14:textId="77777777" w:rsidR="006D4A13" w:rsidRDefault="006D4A1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5DCE" w14:textId="77777777" w:rsidR="006D4A13" w:rsidRPr="00600D25" w:rsidRDefault="006D4A1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84AC" w14:textId="77777777" w:rsidR="006D4A13" w:rsidRDefault="006D4A1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9659" w14:textId="77777777" w:rsidR="006D4A13" w:rsidRPr="00600D25" w:rsidRDefault="006D4A1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5A254" w14:textId="77777777" w:rsidR="006D4A13" w:rsidRPr="00D344C9" w:rsidRDefault="006D4A1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C417416" w14:textId="77777777" w:rsidR="006D4A13" w:rsidRPr="00D344C9" w:rsidRDefault="006D4A1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9 şi 10.</w:t>
            </w:r>
          </w:p>
        </w:tc>
      </w:tr>
      <w:tr w:rsidR="006D4A13" w14:paraId="2B78120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827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284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31AA824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EC61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387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6E6C883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B04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D7FAA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4C4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8652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EBC7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6D4A13" w14:paraId="31D4050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5D20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728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D5EB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796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7B8746F2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9ACB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403F4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A42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6F7F017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88D2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E8E3" w14:textId="77777777" w:rsidR="006D4A13" w:rsidRPr="00FF6B4A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6D4A13" w14:paraId="6CF063F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096E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8EA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DD119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6E8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A8C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E16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39B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411+700</w:t>
            </w:r>
          </w:p>
          <w:p w14:paraId="2354F12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15D4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32EA0" w14:textId="77777777" w:rsidR="006D4A13" w:rsidRPr="00FF6B4A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4</w:t>
            </w:r>
          </w:p>
        </w:tc>
      </w:tr>
      <w:tr w:rsidR="006D4A13" w14:paraId="27488C8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83BF8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845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411+750</w:t>
            </w:r>
          </w:p>
          <w:p w14:paraId="251DEE7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342A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4E14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Teiuș - Aiud, </w:t>
            </w:r>
            <w:r>
              <w:rPr>
                <w:b/>
                <w:bCs/>
                <w:sz w:val="20"/>
              </w:rPr>
              <w:br/>
              <w:t xml:space="preserve">linia 4 directă Aiud </w:t>
            </w:r>
            <w:r>
              <w:rPr>
                <w:b/>
                <w:bCs/>
                <w:sz w:val="20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7A6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82A3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5754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17C10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4608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7AD256A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0469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F7E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1962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C01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Aiud </w:t>
            </w:r>
            <w:r>
              <w:rPr>
                <w:b/>
                <w:bCs/>
                <w:sz w:val="20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CCA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1981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46D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DCA2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F89B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1B33865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564C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8C8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1F0A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C901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54F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  <w:r>
              <w:rPr>
                <w:b/>
                <w:bCs/>
                <w:sz w:val="20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57CE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208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9EC99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8D9C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1D1E223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4B9CE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C84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780E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7B45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171FB2C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B26C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AACB6D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B95D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FB6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775B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CF3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16BBC29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2 abătută.</w:t>
            </w:r>
          </w:p>
        </w:tc>
      </w:tr>
      <w:tr w:rsidR="006D4A13" w14:paraId="4F7037D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C5F0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04B2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4FBA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51E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C379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DC305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79E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3ECB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E95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</w:rPr>
              <w:br/>
              <w:t>Cu acces de pe fir I pe fir II și invers</w:t>
            </w:r>
          </w:p>
        </w:tc>
      </w:tr>
      <w:tr w:rsidR="006D4A13" w14:paraId="44C1E6C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5A3E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C60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3F2DDBA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058BA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8C73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44AF552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BB9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C587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9EB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AD31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EFD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</w:p>
          <w:p w14:paraId="57FDF58C" w14:textId="77777777" w:rsidR="006D4A13" w:rsidRPr="00F1027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10273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6D4A13" w14:paraId="4FE23AB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6836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DCC7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AE54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9AF6" w14:textId="77777777" w:rsidR="006D4A13" w:rsidRDefault="006D4A1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0B7BD664" w14:textId="77777777" w:rsidR="006D4A13" w:rsidRDefault="006D4A1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7A1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B44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AFA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1DF1B1E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CE64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7C15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 Valabil numai pentru trenurile cu tracțiune electrică</w:t>
            </w:r>
          </w:p>
        </w:tc>
      </w:tr>
      <w:tr w:rsidR="006D4A13" w14:paraId="2CD8586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288B2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D9D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417+141</w:t>
            </w:r>
          </w:p>
          <w:p w14:paraId="6C1B403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E355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343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99B1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A603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B24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E45D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D57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0ED5B68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D4A13" w14:paraId="45F7218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6D65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71F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6173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2E80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C76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B1A1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A46F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425+640</w:t>
            </w:r>
          </w:p>
          <w:p w14:paraId="46C0D3D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805F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AF39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3</w:t>
            </w:r>
          </w:p>
        </w:tc>
      </w:tr>
      <w:tr w:rsidR="006D4A13" w14:paraId="7CB2BC3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3F2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DC87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425+650</w:t>
            </w:r>
          </w:p>
          <w:p w14:paraId="62FF4CC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12AD5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5249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98E65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94DB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591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CD443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0E8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1160E0C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C76F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662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B537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FF105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4C8E3830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E6E7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FAFB93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08C55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523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46A5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CF2C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7DB413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5 abătută.</w:t>
            </w:r>
          </w:p>
        </w:tc>
      </w:tr>
      <w:tr w:rsidR="006D4A13" w14:paraId="72C10C4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DBF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F92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35DF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95E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Unirea</w:t>
            </w:r>
          </w:p>
          <w:p w14:paraId="13DEF245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FB8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9E25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8A4E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9D0A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8863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36BFD6E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05F6C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9A07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396D637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F100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50E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3122DDA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ED4B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6A63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5461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7A76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9D5F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4630B94" w14:textId="77777777" w:rsidR="006D4A13" w:rsidRPr="00056F61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56F61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6D4A13" w14:paraId="1250A6F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3A03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8FA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0E25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F888C" w14:textId="77777777" w:rsidR="006D4A13" w:rsidRDefault="006D4A1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095613F1" w14:textId="77777777" w:rsidR="006D4A13" w:rsidRDefault="006D4A1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B70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657E5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6D4C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143E391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16D9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11B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DEEEEE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numai pentru trenurile cu tracțiune electrică</w:t>
            </w:r>
          </w:p>
        </w:tc>
      </w:tr>
      <w:tr w:rsidR="006D4A13" w14:paraId="2482648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BD75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F5EA" w14:textId="77777777" w:rsidR="006D4A13" w:rsidRDefault="006D4A1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0B48E5A2" w14:textId="77777777" w:rsidR="006D4A13" w:rsidRDefault="006D4A1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E203E" w14:textId="77777777" w:rsidR="006D4A13" w:rsidRDefault="006D4A1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9A53" w14:textId="77777777" w:rsidR="006D4A13" w:rsidRDefault="006D4A13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Unirea -</w:t>
            </w:r>
          </w:p>
          <w:p w14:paraId="04F85E03" w14:textId="77777777" w:rsidR="006D4A13" w:rsidRDefault="006D4A13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564E" w14:textId="77777777" w:rsidR="006D4A13" w:rsidRDefault="006D4A1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D789" w14:textId="77777777" w:rsidR="006D4A13" w:rsidRDefault="006D4A1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7D81" w14:textId="77777777" w:rsidR="006D4A13" w:rsidRDefault="006D4A1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226ABCCB" w14:textId="77777777" w:rsidR="006D4A13" w:rsidRDefault="006D4A1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8631" w14:textId="77777777" w:rsidR="006D4A13" w:rsidRDefault="006D4A1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E0CD1" w14:textId="77777777" w:rsidR="006D4A13" w:rsidRDefault="006D4A1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Nesemnalizată pe teren.</w:t>
            </w:r>
          </w:p>
          <w:p w14:paraId="7F3EBA6A" w14:textId="77777777" w:rsidR="006D4A13" w:rsidRDefault="006D4A1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Valabil numai pentru trenurile tip automotor (trecere la nivel Unirea hc.)</w:t>
            </w:r>
          </w:p>
        </w:tc>
      </w:tr>
      <w:tr w:rsidR="006D4A13" w14:paraId="23F2BB7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57CD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154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713F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69C8" w14:textId="77777777" w:rsidR="006D4A13" w:rsidRDefault="006D4A13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Unirea -</w:t>
            </w:r>
          </w:p>
          <w:p w14:paraId="71E40D12" w14:textId="77777777" w:rsidR="006D4A13" w:rsidRDefault="006D4A13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6F9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C340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433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431+940</w:t>
            </w:r>
          </w:p>
          <w:p w14:paraId="3CE4946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3F0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23ED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6D4A13" w14:paraId="0D8F255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9961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F874" w14:textId="77777777" w:rsidR="006D4A13" w:rsidRDefault="006D4A1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484A" w14:textId="77777777" w:rsidR="006D4A13" w:rsidRDefault="006D4A1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2A09" w14:textId="77777777" w:rsidR="006D4A13" w:rsidRDefault="006D4A1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24528" w14:textId="77777777" w:rsidR="006D4A13" w:rsidRPr="00DF66C9" w:rsidRDefault="006D4A1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DF66C9">
              <w:rPr>
                <w:b/>
                <w:bCs/>
                <w:sz w:val="19"/>
                <w:szCs w:val="19"/>
              </w:rPr>
              <w:t>433+160</w:t>
            </w:r>
          </w:p>
          <w:p w14:paraId="7F03D79C" w14:textId="77777777" w:rsidR="006D4A13" w:rsidRDefault="006D4A1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F66C9">
              <w:rPr>
                <w:b/>
                <w:bCs/>
                <w:sz w:val="19"/>
                <w:szCs w:val="19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71D5" w14:textId="77777777" w:rsidR="006D4A13" w:rsidRDefault="006D4A1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E373" w14:textId="77777777" w:rsidR="006D4A13" w:rsidRDefault="006D4A1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A246" w14:textId="77777777" w:rsidR="006D4A13" w:rsidRDefault="006D4A1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15B1" w14:textId="77777777" w:rsidR="006D4A13" w:rsidRDefault="006D4A1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0627F78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7F56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8F13" w14:textId="77777777" w:rsidR="006D4A13" w:rsidRDefault="006D4A1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8706" w14:textId="77777777" w:rsidR="006D4A13" w:rsidRDefault="006D4A1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B0B8" w14:textId="77777777" w:rsidR="006D4A13" w:rsidRDefault="006D4A1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05DE3" w14:textId="77777777" w:rsidR="006D4A13" w:rsidRDefault="006D4A1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752D" w14:textId="77777777" w:rsidR="006D4A13" w:rsidRDefault="006D4A1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22388" w14:textId="77777777" w:rsidR="006D4A13" w:rsidRDefault="006D4A1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9D4A5" w14:textId="77777777" w:rsidR="006D4A13" w:rsidRDefault="006D4A1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FBFA4" w14:textId="77777777" w:rsidR="006D4A13" w:rsidRDefault="006D4A1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113F734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E71C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FAB0" w14:textId="77777777" w:rsidR="006D4A13" w:rsidRDefault="006D4A1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D96E" w14:textId="77777777" w:rsidR="006D4A13" w:rsidRDefault="006D4A1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F9DF" w14:textId="77777777" w:rsidR="006D4A13" w:rsidRDefault="006D4A1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D796" w14:textId="77777777" w:rsidR="006D4A13" w:rsidRDefault="006D4A1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82A9" w14:textId="77777777" w:rsidR="006D4A13" w:rsidRDefault="006D4A1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8030" w14:textId="77777777" w:rsidR="006D4A13" w:rsidRDefault="006D4A1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6F68" w14:textId="77777777" w:rsidR="006D4A13" w:rsidRDefault="006D4A1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DA493" w14:textId="77777777" w:rsidR="006D4A13" w:rsidRDefault="006D4A1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5D3940DD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E08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9F6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CD089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18B9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02F63BE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372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501C76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AE0E2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1EF4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47073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AB8A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3D3BD1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2D096A21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și 8.</w:t>
            </w:r>
          </w:p>
        </w:tc>
      </w:tr>
      <w:tr w:rsidR="006D4A13" w14:paraId="608D0C3E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460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9D3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2DA9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99F0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Războieni - </w:t>
            </w:r>
          </w:p>
          <w:p w14:paraId="0D8D7B7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6073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2019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C4BB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434+050</w:t>
            </w:r>
          </w:p>
          <w:p w14:paraId="68E206F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4CBA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5B1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708E4FE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B459128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și terasament - lucrări în </w:t>
            </w:r>
          </w:p>
          <w:p w14:paraId="46DE7DCD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firul I.</w:t>
            </w:r>
          </w:p>
        </w:tc>
      </w:tr>
      <w:tr w:rsidR="006D4A13" w14:paraId="3779D7EA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BA082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69F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71F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CC68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66EE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35F8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5239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300C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0E2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</w:t>
            </w:r>
          </w:p>
          <w:p w14:paraId="4BD7F90A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la linia 2 Cap Y. </w:t>
            </w:r>
          </w:p>
        </w:tc>
      </w:tr>
      <w:tr w:rsidR="006D4A13" w14:paraId="1F03026E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CF955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1D1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4584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8EF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Călăraşi Turda – </w:t>
            </w:r>
          </w:p>
          <w:p w14:paraId="5E53FC3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08DD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8D13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FF4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448+500</w:t>
            </w:r>
          </w:p>
          <w:p w14:paraId="5B33E7F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E097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EB1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50 km/h -  Protectie muncitori intre orele</w:t>
            </w:r>
          </w:p>
          <w:p w14:paraId="4069342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7.00-19.00</w:t>
            </w:r>
          </w:p>
        </w:tc>
      </w:tr>
      <w:tr w:rsidR="006D4A13" w14:paraId="583A4B26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10143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563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0F0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CEB4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2A4A7A7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6DF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A0B854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B124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879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CF8C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E9B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14F3636F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Turda. </w:t>
            </w:r>
          </w:p>
        </w:tc>
      </w:tr>
      <w:tr w:rsidR="006D4A13" w14:paraId="5DF7BD49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E8FD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193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FF25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FB18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634D9A96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68A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B8151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F88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8020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B3C18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1E6D30D9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Turda.</w:t>
            </w:r>
          </w:p>
        </w:tc>
      </w:tr>
      <w:tr w:rsidR="006D4A13" w14:paraId="440BA9F5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8C2A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D74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F5E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80F8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F7F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D336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7F5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9D80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7105D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5 - 9.</w:t>
            </w:r>
          </w:p>
        </w:tc>
      </w:tr>
      <w:tr w:rsidR="006D4A13" w14:paraId="51C5F699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049B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177A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87E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80E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5677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A1F7E5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/ 33</w:t>
            </w:r>
          </w:p>
          <w:p w14:paraId="653E14A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19ABFCD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760F0B8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A5B4A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FB8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A351F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C06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3FF14297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23ADA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88CE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F767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F0B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21E3EB68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A93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5CCB1BF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C345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278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52A73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77C4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7 - 10.</w:t>
            </w:r>
          </w:p>
        </w:tc>
      </w:tr>
      <w:tr w:rsidR="006D4A13" w14:paraId="6AD276D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7106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C8A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51F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392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63F1F8E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și 7 </w:t>
            </w:r>
          </w:p>
          <w:p w14:paraId="54E7E78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05C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688F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FCA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8B09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9A5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60365400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F185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45D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4B95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88FB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FBC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20DC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7A8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6862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3B4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2BB8059A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7BF6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D5ECA" w14:textId="77777777" w:rsidR="006D4A13" w:rsidRDefault="006D4A1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A3DBC" w14:textId="77777777" w:rsidR="006D4A13" w:rsidRDefault="006D4A1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FA50" w14:textId="77777777" w:rsidR="006D4A13" w:rsidRDefault="006D4A1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Câmpia Turzii – </w:t>
            </w:r>
          </w:p>
          <w:p w14:paraId="28659E90" w14:textId="77777777" w:rsidR="006D4A13" w:rsidRDefault="006D4A1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Valea Florilor (cuprinde linia III </w:t>
            </w:r>
          </w:p>
          <w:p w14:paraId="5D80C96F" w14:textId="77777777" w:rsidR="006D4A13" w:rsidRDefault="006D4A1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CA056" w14:textId="77777777" w:rsidR="006D4A13" w:rsidRDefault="006D4A1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FC421" w14:textId="77777777" w:rsidR="006D4A13" w:rsidRDefault="006D4A1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0B5E" w14:textId="77777777" w:rsidR="006D4A13" w:rsidRDefault="006D4A1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  <w:p w14:paraId="5864E5C5" w14:textId="77777777" w:rsidR="006D4A13" w:rsidRDefault="006D4A1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A17E" w14:textId="77777777" w:rsidR="006D4A13" w:rsidRDefault="006D4A1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319F8" w14:textId="77777777" w:rsidR="006D4A13" w:rsidRDefault="006D4A13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6D57873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BBBDD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DBB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9BF4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C59F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Florilor</w:t>
            </w:r>
          </w:p>
          <w:p w14:paraId="337D207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3DF9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61DB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D31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22E17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F12F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7AD7B81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4B06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D187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18885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1BA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Cojocna</w:t>
            </w:r>
          </w:p>
          <w:p w14:paraId="0163A3A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8E3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622ABD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13</w:t>
            </w:r>
          </w:p>
          <w:p w14:paraId="3B26731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8D4C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7DF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5E85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D13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5A6F807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687C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343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6F8CA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580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5EB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29B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108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CEDA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869C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30A71D1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2868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AC2B8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CFBBD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26BE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292D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7A6F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A18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4509C002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E704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599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73DC1F23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E5A7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EE4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34C276A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DD56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E3D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3806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CC53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8955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4148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7214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4F20177A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3728E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A0B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8018B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F768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3165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călcâi</w:t>
            </w:r>
          </w:p>
          <w:p w14:paraId="1A3BEA7C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79F4E59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24 / 26 și </w:t>
            </w:r>
          </w:p>
          <w:p w14:paraId="058D61C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1683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5A8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6F7EA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1AF4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circulația la </w:t>
            </w:r>
          </w:p>
          <w:p w14:paraId="5BAE7735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linia 1.</w:t>
            </w:r>
          </w:p>
        </w:tc>
      </w:tr>
      <w:tr w:rsidR="006D4A13" w14:paraId="58B3684E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8840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4CC6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4EE2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6136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Apahida -</w:t>
            </w:r>
          </w:p>
          <w:p w14:paraId="45B37EC8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9E1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A81D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1164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490+600</w:t>
            </w:r>
          </w:p>
          <w:p w14:paraId="1BBAED4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000E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0091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4B426D0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69ED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910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495+307</w:t>
            </w:r>
          </w:p>
          <w:p w14:paraId="5CA16A9F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2EA1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9A4C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53E35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66F8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31B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98BD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6561E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3733A5F3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8A5E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0B2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A545A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2D177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BB1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3AAC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9FB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499+350</w:t>
            </w:r>
          </w:p>
          <w:p w14:paraId="3AB00BE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54229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DCEF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6D4A13" w14:paraId="0E8C24CD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2F0C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BC0B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E648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54C3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996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D24DE3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358F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644D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9E0A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0A4B8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4E52C15B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8CFD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8873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62A4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16A1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  <w:p w14:paraId="6295EB4A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56B1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91D9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31F6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7539" w14:textId="77777777" w:rsidR="006D4A13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CD0CB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133D12D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9015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44F2A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00C9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E2AD" w14:textId="77777777" w:rsidR="006D4A13" w:rsidRDefault="006D4A1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507E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18, 28, 76, diag. </w:t>
            </w:r>
          </w:p>
          <w:p w14:paraId="2B0BEE2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18 - 28 și </w:t>
            </w:r>
          </w:p>
          <w:p w14:paraId="03BAFBA0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3753CCDE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24E72CC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96BF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1007" w14:textId="77777777" w:rsidR="006D4A13" w:rsidRDefault="006D4A1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B2EF" w14:textId="77777777" w:rsidR="006D4A13" w:rsidRPr="00600D25" w:rsidRDefault="006D4A1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6539" w14:textId="77777777" w:rsidR="006D4A13" w:rsidRPr="00D344C9" w:rsidRDefault="006D4A1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6D4A13" w14:paraId="418E7C62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F230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FEFBB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C009" w14:textId="77777777" w:rsidR="006D4A13" w:rsidRPr="00600D25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FF0B7" w14:textId="77777777" w:rsidR="006D4A13" w:rsidRDefault="006D4A1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Cluj Napoca, </w:t>
            </w:r>
          </w:p>
          <w:p w14:paraId="0B824EFC" w14:textId="77777777" w:rsidR="006D4A13" w:rsidRDefault="006D4A1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DD5C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6B64D4A8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cuprin-să </w:t>
            </w:r>
          </w:p>
          <w:p w14:paraId="163F20C1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ED83900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80F60E9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32/34</w:t>
            </w:r>
          </w:p>
          <w:p w14:paraId="21058F0E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D4DDFB4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F180" w14:textId="77777777" w:rsidR="006D4A13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CB81C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C045" w14:textId="77777777" w:rsidR="006D4A13" w:rsidRPr="00600D25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F673" w14:textId="77777777" w:rsidR="006D4A13" w:rsidRDefault="006D4A1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7ACD7C0B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96F1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5F23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3956A" w14:textId="77777777" w:rsidR="006D4A13" w:rsidRPr="00600D25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7B2DE" w14:textId="77777777" w:rsidR="006D4A13" w:rsidRDefault="006D4A1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Aleşd </w:t>
            </w:r>
          </w:p>
          <w:p w14:paraId="75459A54" w14:textId="77777777" w:rsidR="006D4A13" w:rsidRDefault="006D4A1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E84C0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7386" w14:textId="77777777" w:rsidR="006D4A13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90E1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E03A" w14:textId="77777777" w:rsidR="006D4A13" w:rsidRPr="00600D25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FFEC5" w14:textId="77777777" w:rsidR="006D4A13" w:rsidRDefault="006D4A1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2B1452D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C9FD8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EB6C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072C9" w14:textId="77777777" w:rsidR="006D4A13" w:rsidRPr="00600D25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08015" w14:textId="77777777" w:rsidR="006D4A13" w:rsidRDefault="006D4A1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713B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75AC8D7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 </w:t>
            </w:r>
          </w:p>
          <w:p w14:paraId="60D7A2DD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F26B" w14:textId="77777777" w:rsidR="006D4A13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CF8E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6EDF" w14:textId="77777777" w:rsidR="006D4A13" w:rsidRPr="00600D25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5D9D" w14:textId="77777777" w:rsidR="006D4A13" w:rsidRDefault="006D4A1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liinile 5 – 7 Cap Y.</w:t>
            </w:r>
          </w:p>
        </w:tc>
      </w:tr>
      <w:tr w:rsidR="006D4A13" w14:paraId="259806B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BA14E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0FF1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622+468</w:t>
            </w:r>
          </w:p>
          <w:p w14:paraId="7DF86BE3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CD6A" w14:textId="77777777" w:rsidR="006D4A13" w:rsidRPr="00600D25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2F5B" w14:textId="77777777" w:rsidR="006D4A13" w:rsidRDefault="006D4A1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Aleşd-</w:t>
            </w:r>
          </w:p>
          <w:p w14:paraId="018D735B" w14:textId="77777777" w:rsidR="006D4A13" w:rsidRDefault="006D4A1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0D80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BE1E" w14:textId="77777777" w:rsidR="006D4A13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6956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50811" w14:textId="77777777" w:rsidR="006D4A13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6FE2" w14:textId="77777777" w:rsidR="006D4A13" w:rsidRDefault="006D4A1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1C490C9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9877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E738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2EF3" w14:textId="77777777" w:rsidR="006D4A13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17C9" w14:textId="77777777" w:rsidR="006D4A13" w:rsidRDefault="006D4A1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66F6F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C114" w14:textId="77777777" w:rsidR="006D4A13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E83E" w14:textId="77777777" w:rsidR="006D4A13" w:rsidRDefault="006D4A1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7367" w14:textId="77777777" w:rsidR="006D4A13" w:rsidRDefault="006D4A1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3160" w14:textId="77777777" w:rsidR="006D4A13" w:rsidRDefault="006D4A1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6D64A12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BE3D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60068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633+700</w:t>
            </w:r>
          </w:p>
          <w:p w14:paraId="065A4BE2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D61F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45DF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6C0130FC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1D80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5705E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C12F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E572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F0D2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777DD49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081E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5484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636+190</w:t>
            </w:r>
          </w:p>
          <w:p w14:paraId="216A4231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1D8F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9C90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539F2132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4FB0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C238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A96C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D6E39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6050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D4A13" w14:paraId="60DF125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DA61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801A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638+000</w:t>
            </w:r>
          </w:p>
          <w:p w14:paraId="10FD1627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8C31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0C37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071380B6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7AB8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9ABF3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7194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0E9C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D5A53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D4A13" w14:paraId="213061A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AA67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30B8" w14:textId="77777777" w:rsidR="006D4A13" w:rsidRDefault="006D4A1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F3FC" w14:textId="77777777" w:rsidR="006D4A13" w:rsidRDefault="006D4A1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EF06" w14:textId="77777777" w:rsidR="006D4A13" w:rsidRDefault="006D4A1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7A945" w14:textId="77777777" w:rsidR="006D4A13" w:rsidRDefault="006D4A1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B214" w14:textId="77777777" w:rsidR="006D4A13" w:rsidRDefault="006D4A1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8654" w14:textId="77777777" w:rsidR="006D4A13" w:rsidRDefault="006D4A1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644+700</w:t>
            </w:r>
          </w:p>
          <w:p w14:paraId="38570EEC" w14:textId="77777777" w:rsidR="006D4A13" w:rsidRDefault="006D4A1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4355E" w14:textId="77777777" w:rsidR="006D4A13" w:rsidRDefault="006D4A1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05BD9" w14:textId="77777777" w:rsidR="006D4A13" w:rsidRDefault="006D4A1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0A27487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45D9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766A" w14:textId="77777777" w:rsidR="006D4A13" w:rsidRDefault="006D4A1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9F85" w14:textId="77777777" w:rsidR="006D4A13" w:rsidRDefault="006D4A1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77115" w14:textId="77777777" w:rsidR="006D4A13" w:rsidRDefault="006D4A1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FC36" w14:textId="77777777" w:rsidR="006D4A13" w:rsidRDefault="006D4A1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D6554" w14:textId="77777777" w:rsidR="006D4A13" w:rsidRDefault="006D4A1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2CD1" w14:textId="77777777" w:rsidR="006D4A13" w:rsidRDefault="006D4A1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647+700</w:t>
            </w:r>
          </w:p>
          <w:p w14:paraId="64C53DF1" w14:textId="77777777" w:rsidR="006D4A13" w:rsidRDefault="006D4A1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35AA" w14:textId="77777777" w:rsidR="006D4A13" w:rsidRDefault="006D4A1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C947" w14:textId="77777777" w:rsidR="006D4A13" w:rsidRDefault="006D4A1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4EBC1C9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B6E2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BCEA" w14:textId="77777777" w:rsidR="006D4A13" w:rsidRDefault="006D4A1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3B6B" w14:textId="77777777" w:rsidR="006D4A13" w:rsidRDefault="006D4A1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4C9E" w14:textId="77777777" w:rsidR="006D4A13" w:rsidRDefault="006D4A1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0D95" w14:textId="77777777" w:rsidR="006D4A13" w:rsidRDefault="006D4A1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F236" w14:textId="77777777" w:rsidR="006D4A13" w:rsidRDefault="006D4A1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B65F" w14:textId="77777777" w:rsidR="006D4A13" w:rsidRDefault="006D4A1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649+550</w:t>
            </w:r>
          </w:p>
          <w:p w14:paraId="55D60931" w14:textId="77777777" w:rsidR="006D4A13" w:rsidRDefault="006D4A1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7CDD" w14:textId="77777777" w:rsidR="006D4A13" w:rsidRDefault="006D4A1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D885" w14:textId="77777777" w:rsidR="006D4A13" w:rsidRDefault="006D4A1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6D4A13" w14:paraId="5871B7C1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ADA3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FA37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  <w:p w14:paraId="1458EC12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2B15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29579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42C9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EE5E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3B5B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651+950</w:t>
            </w:r>
          </w:p>
          <w:p w14:paraId="0191D62C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0DBB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9E2B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7F4D1C9B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42AE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BF57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33F0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5508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12B1DB64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49BE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BE3A0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56A6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1234E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2AB3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3 A, 4 A, 7 A, 1 B, </w:t>
            </w:r>
          </w:p>
          <w:p w14:paraId="6C06D3D1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B, 3 B,  Cap Y.</w:t>
            </w:r>
          </w:p>
          <w:p w14:paraId="5CF8DB01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1F6ACB9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6D4A13" w14:paraId="2AC8C8C5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599F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E1795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7B68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A1B2D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48815162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F3BF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A360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9488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90C82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1AEAC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 A, 1B - 3B, </w:t>
            </w:r>
          </w:p>
          <w:p w14:paraId="57A6AEFC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 Cap Y.</w:t>
            </w:r>
          </w:p>
          <w:p w14:paraId="3093E3B9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493F272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6D4A13" w14:paraId="6A9F8DA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00BC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1DF6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25556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09E76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5A6BBCA7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3DD0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4B06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05C4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E8D9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B2F6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7A, 1B - 3B și </w:t>
            </w:r>
          </w:p>
          <w:p w14:paraId="4B8050F2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Cap Y.</w:t>
            </w:r>
          </w:p>
          <w:p w14:paraId="14AE3BFE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B403E36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6D4A13" w14:paraId="63C1131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6EF9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083F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1ECC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A3DA5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BABFF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2334D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C666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5FE16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17353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A, Cap Y.</w:t>
            </w:r>
          </w:p>
          <w:p w14:paraId="7E220F1D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BAAD52D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6D4A13" w14:paraId="55CF69F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0B71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A19B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6997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8041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5F323999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9BE5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5697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3B3BF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39EDF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ADDA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A, Cap Y.</w:t>
            </w:r>
          </w:p>
          <w:p w14:paraId="3A5439B2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C362FAA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6D4A13" w14:paraId="73A615B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12770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AD15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6DDB6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7C37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6CAE0F70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2423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E34A5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875D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EA6D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4A2B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 și Depoul Oradea.</w:t>
            </w:r>
          </w:p>
          <w:p w14:paraId="048AFCB0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30C8DBA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6D4A13" w14:paraId="3CA546B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B5AE7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38E4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26F07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A1E1C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E558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bretea Cap X</w:t>
            </w:r>
          </w:p>
          <w:p w14:paraId="6258649E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E0C8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3B42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254AD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75AE0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175F7C1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75AE5950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7 - 17, Cap X.</w:t>
            </w:r>
          </w:p>
        </w:tc>
      </w:tr>
      <w:tr w:rsidR="006D4A13" w14:paraId="10F473F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205E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84F9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3+772</w:t>
            </w:r>
          </w:p>
          <w:p w14:paraId="1E172198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9596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7A5BD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DFC16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82DA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BB23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14AA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ADC7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14:paraId="5BD2799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F8A4" w14:textId="77777777" w:rsidR="006D4A13" w:rsidRDefault="006D4A13" w:rsidP="006D4A1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759C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4+884</w:t>
            </w:r>
          </w:p>
          <w:p w14:paraId="12B8A6D5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505F4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53E7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C532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EE7CF" w14:textId="77777777" w:rsidR="006D4A13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9F1C" w14:textId="77777777" w:rsidR="006D4A13" w:rsidRDefault="006D4A1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9D69" w14:textId="77777777" w:rsidR="006D4A13" w:rsidRPr="00600D25" w:rsidRDefault="006D4A1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8D60" w14:textId="77777777" w:rsidR="006D4A13" w:rsidRDefault="006D4A1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3490386E" w14:textId="77777777" w:rsidR="006D4A13" w:rsidRPr="00836022" w:rsidRDefault="006D4A13" w:rsidP="0095691E">
      <w:pPr>
        <w:spacing w:before="40" w:line="192" w:lineRule="auto"/>
        <w:ind w:right="57"/>
        <w:rPr>
          <w:sz w:val="20"/>
          <w:lang w:val="en-US"/>
        </w:rPr>
      </w:pPr>
    </w:p>
    <w:p w14:paraId="704F43E4" w14:textId="77777777" w:rsidR="006D4A13" w:rsidRDefault="006D4A13" w:rsidP="00956F37">
      <w:pPr>
        <w:pStyle w:val="Heading1"/>
        <w:spacing w:line="360" w:lineRule="auto"/>
      </w:pPr>
      <w:r>
        <w:t>LINIA 301 N</w:t>
      </w:r>
    </w:p>
    <w:p w14:paraId="2BEC754B" w14:textId="77777777" w:rsidR="006D4A13" w:rsidRDefault="006D4A13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6D4A13" w14:paraId="33D08F9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94A4" w14:textId="77777777" w:rsidR="006D4A13" w:rsidRDefault="006D4A13" w:rsidP="006D4A1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1B9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32D2D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FAB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2F69FB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E3A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3B4A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5EB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DAF90" w14:textId="77777777" w:rsidR="006D4A13" w:rsidRPr="0022092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E98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51BB34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F3EF" w14:textId="77777777" w:rsidR="006D4A13" w:rsidRDefault="006D4A13" w:rsidP="006D4A1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097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EF4E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4569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E0A7B6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D001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AA012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BA13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8A2D" w14:textId="77777777" w:rsidR="006D4A13" w:rsidRPr="0022092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5E05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218952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9B6E8" w14:textId="77777777" w:rsidR="006D4A13" w:rsidRDefault="006D4A13" w:rsidP="006D4A1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D5B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D6C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A7AB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141AF7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656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1B13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8F0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F0CE" w14:textId="77777777" w:rsidR="006D4A13" w:rsidRPr="0022092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E7B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C3A833" w14:textId="77777777" w:rsidR="006D4A13" w:rsidRPr="00474FB0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6D4A13" w14:paraId="3E762C7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DC58" w14:textId="77777777" w:rsidR="006D4A13" w:rsidRDefault="006D4A13" w:rsidP="006D4A1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EF2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0362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F8F22" w14:textId="77777777" w:rsidR="006D4A13" w:rsidRDefault="006D4A13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952DE9A" w14:textId="77777777" w:rsidR="006D4A13" w:rsidRDefault="006D4A13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65D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46F7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6BB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1A3B" w14:textId="77777777" w:rsidR="006D4A13" w:rsidRPr="0022092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1F9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18E182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A831" w14:textId="77777777" w:rsidR="006D4A13" w:rsidRDefault="006D4A13" w:rsidP="006D4A1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84207" w14:textId="77777777" w:rsidR="006D4A13" w:rsidRDefault="006D4A1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0BC4" w14:textId="77777777" w:rsidR="006D4A13" w:rsidRDefault="006D4A1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368C" w14:textId="77777777" w:rsidR="006D4A13" w:rsidRDefault="006D4A13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35241" w14:textId="77777777" w:rsidR="006D4A13" w:rsidRPr="00E4222D" w:rsidRDefault="006D4A1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B4766B3" w14:textId="77777777" w:rsidR="006D4A13" w:rsidRPr="00E4222D" w:rsidRDefault="006D4A1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0D3BB33A" w14:textId="77777777" w:rsidR="006D4A13" w:rsidRPr="00E4222D" w:rsidRDefault="006D4A1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46577583" w14:textId="77777777" w:rsidR="006D4A13" w:rsidRDefault="006D4A1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FA55" w14:textId="77777777" w:rsidR="006D4A13" w:rsidRDefault="006D4A1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5D41" w14:textId="77777777" w:rsidR="006D4A13" w:rsidRDefault="006D4A1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604D" w14:textId="77777777" w:rsidR="006D4A13" w:rsidRPr="0022092F" w:rsidRDefault="006D4A1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5413" w14:textId="77777777" w:rsidR="006D4A13" w:rsidRDefault="006D4A13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002CEC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1D76" w14:textId="77777777" w:rsidR="006D4A13" w:rsidRDefault="006D4A13" w:rsidP="006D4A1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21B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42D2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87976" w14:textId="77777777" w:rsidR="006D4A13" w:rsidRDefault="006D4A13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716B" w14:textId="77777777" w:rsidR="006D4A13" w:rsidRDefault="006D4A13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3EFA2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0AE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B6F4" w14:textId="77777777" w:rsidR="006D4A13" w:rsidRPr="0022092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FA9D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6D2673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495DF" w14:textId="77777777" w:rsidR="006D4A13" w:rsidRDefault="006D4A13" w:rsidP="006D4A1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481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01F9013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4072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285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570A452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0E4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919A6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D21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AB13" w14:textId="77777777" w:rsidR="006D4A13" w:rsidRPr="0022092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A3A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4E0A01BA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1E4B" w14:textId="77777777" w:rsidR="006D4A13" w:rsidRDefault="006D4A13" w:rsidP="006D4A1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A179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898F5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0CE5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6AC7AEB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5E87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134C6C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58B9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6D1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50C3" w14:textId="77777777" w:rsidR="006D4A13" w:rsidRPr="0022092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210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0F123E5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1542780E" w14:textId="77777777" w:rsidR="006D4A13" w:rsidRDefault="006D4A13" w:rsidP="003260D9">
      <w:pPr>
        <w:pStyle w:val="Heading1"/>
        <w:spacing w:line="360" w:lineRule="auto"/>
      </w:pPr>
      <w:r>
        <w:lastRenderedPageBreak/>
        <w:t>LINIA 301 P</w:t>
      </w:r>
    </w:p>
    <w:p w14:paraId="320472A6" w14:textId="77777777" w:rsidR="006D4A13" w:rsidRDefault="006D4A13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6D4A13" w14:paraId="26E4EC8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F21AB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B9562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E989B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618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8865A9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47A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B9200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CF1C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28B9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B1B5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9BC4D6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4CDC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B63A5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94F9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1DAD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B344CE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36F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CE5D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B2C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6DB1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9E5A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A311FC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32B8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8453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48EF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B81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235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49F2B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F0F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097E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0C9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8F440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6D4A13" w:rsidRPr="00A8307A" w14:paraId="204575D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C6DA" w14:textId="77777777" w:rsidR="006D4A13" w:rsidRPr="00A75A00" w:rsidRDefault="006D4A13" w:rsidP="006D4A13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68B1" w14:textId="77777777" w:rsidR="006D4A13" w:rsidRPr="00A8307A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43CA" w14:textId="77777777" w:rsidR="006D4A13" w:rsidRPr="00A8307A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6F0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7DC046CA" w14:textId="77777777" w:rsidR="006D4A13" w:rsidRPr="00A8307A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BF2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FF52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DEAF" w14:textId="77777777" w:rsidR="006D4A13" w:rsidRPr="00A8307A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96A6" w14:textId="77777777" w:rsidR="006D4A13" w:rsidRPr="00A8307A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252F" w14:textId="77777777" w:rsidR="006D4A13" w:rsidRPr="00A8307A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35472B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4CAA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D8E6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9970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34C2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787C842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690C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374DF10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4F63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9604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8EE8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265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02AA2D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4054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D2E5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891C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DE2E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C37330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C7AD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FF15CE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5D8BF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CE2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9CC45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309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6D4A13" w14:paraId="62EB04F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DC5D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8F7C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6E9F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BD2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959508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2BF8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72992C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B641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A1A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16F5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F75D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C7B15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6D4A13" w14:paraId="1F9E8B4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2218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D7CC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E884C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A79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EBE5AB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5A1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D4E44A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560C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E30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4C44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1C1A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AF856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6D4A13" w14:paraId="71BEEBC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E79C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C0EF6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AB30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36A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777022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699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774387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6338D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5C4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5B2AA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028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0225FB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6D4A13" w14:paraId="4A0A0A6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650C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94DE8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A13C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60A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043AE3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865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3F55B3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97CF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1D4F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D506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33F3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5CFA5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FDDCB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6D4A13" w14:paraId="3DA4422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508E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65CD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3A05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B5C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1C72C3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330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327214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7F339DA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87E7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EA09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32AC0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BF18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AE73F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6D4A13" w14:paraId="2648814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651B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9CCB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E560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4E3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FCE8D7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127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3CFC30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2B1F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26B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2E3E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F2C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C3094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6D4A13" w14:paraId="702EDF4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34985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841EB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59C99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9DA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50EFF0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B12F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FF2D8D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3413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AEC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D7F2E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4F4F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062E6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6D4A13" w14:paraId="4971E7F7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7EFDF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A1274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2E12E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570E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DE9744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EB1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1508F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C716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C5D3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D131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D16525C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CD8C1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3EC8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29E5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E24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D3C8F1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5E2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B0A5D6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EE9FB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EB7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37A7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F27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78746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6D4A13" w14:paraId="5D289499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5D14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90F3" w14:textId="77777777" w:rsidR="006D4A13" w:rsidRDefault="006D4A1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7519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0A1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0CFBFB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9DC3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883026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0E984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1F3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9EFB4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9AF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9FCA8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6D4A13" w14:paraId="1F37E29F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9456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C908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F9BC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97CB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7921CA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C20F" w14:textId="77777777" w:rsidR="006D4A13" w:rsidRDefault="006D4A13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76BB8F8A" w14:textId="77777777" w:rsidR="006D4A13" w:rsidRDefault="006D4A13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147E9606" w14:textId="77777777" w:rsidR="006D4A13" w:rsidRDefault="006D4A1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2571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41E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43AA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0974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26ABC23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BC36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444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1768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D2CA" w14:textId="77777777" w:rsidR="006D4A13" w:rsidRDefault="006D4A13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1893595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67D71CC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8EC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60B66B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CB02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D29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7E12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5326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E08EF8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4456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64D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7963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6B2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F71C7F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F2B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3B77B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CA1F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D4A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4995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FD27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8E97C70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C38A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79A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9A17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3474" w14:textId="77777777" w:rsidR="006D4A13" w:rsidRDefault="006D4A13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AA726A6" w14:textId="77777777" w:rsidR="006D4A13" w:rsidRDefault="006D4A13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28658" w14:textId="77777777" w:rsidR="006D4A13" w:rsidRDefault="006D4A13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F68C837" w14:textId="77777777" w:rsidR="006D4A13" w:rsidRDefault="006D4A13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5D58E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477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8270D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FC8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1E7B73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7A888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4D0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E28C5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CBD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5CE820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CDC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C65B60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7AD1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62B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E88F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AD3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9E77A2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D2381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FA3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98B3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A011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9C9B0A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6E2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EAFA6B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B2281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83E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3B58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4D3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5867A5C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7E0A" w14:textId="77777777" w:rsidR="006D4A13" w:rsidRDefault="006D4A13" w:rsidP="006D4A1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F9A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597F1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B51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AFA2A9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D62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E06F84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F5D10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FB2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579F" w14:textId="77777777" w:rsidR="006D4A13" w:rsidRPr="001B37B8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72EA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311219E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2B92BCE7" w14:textId="77777777" w:rsidR="006D4A13" w:rsidRDefault="006D4A13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3765ABB5" w14:textId="77777777" w:rsidR="006D4A13" w:rsidRDefault="006D4A13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D4A13" w14:paraId="7A5BC7CC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04A9" w14:textId="77777777" w:rsidR="006D4A13" w:rsidRDefault="006D4A13" w:rsidP="006D4A1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B34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0D4D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E20A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9F6C2A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3A95D49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A460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222C6C5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1D44B5C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FFF206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2D8C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2B0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A825B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7B15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ACB471E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D1D9" w14:textId="77777777" w:rsidR="006D4A13" w:rsidRDefault="006D4A13" w:rsidP="006D4A1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4BA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D728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F2E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85815F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764F4A1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B533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2C32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364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4F61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D081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08A5500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4D1A" w14:textId="77777777" w:rsidR="006D4A13" w:rsidRDefault="006D4A13" w:rsidP="006D4A1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940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58C8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7F04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18C8FAB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7146A65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3E68B82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E0BA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20AA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EF94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7C6D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34B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9542E2B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BADA7" w14:textId="77777777" w:rsidR="006D4A13" w:rsidRDefault="006D4A13" w:rsidP="006D4A1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B28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B2DEE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B63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DC3282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72E83C6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2C5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1B4BAEE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3DE4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1E3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A56F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71A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86FEAB0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164A" w14:textId="77777777" w:rsidR="006D4A13" w:rsidRDefault="006D4A13" w:rsidP="006D4A1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007F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B54B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DF65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CD0E17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6FD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3F3A9FF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83C0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4A9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8DFF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553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22E4F54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B4093" w14:textId="77777777" w:rsidR="006D4A13" w:rsidRDefault="006D4A13" w:rsidP="006D4A1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90AB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BE020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1EB7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BA304C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37FB2A4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098B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7B3F788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8B6B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6BC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8375" w14:textId="77777777" w:rsidR="006D4A13" w:rsidRPr="00594E5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101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5A609BB" w14:textId="77777777" w:rsidR="006D4A13" w:rsidRDefault="006D4A13">
      <w:pPr>
        <w:spacing w:before="40" w:after="40" w:line="192" w:lineRule="auto"/>
        <w:ind w:right="57"/>
        <w:rPr>
          <w:sz w:val="20"/>
          <w:lang w:val="en-US"/>
        </w:rPr>
      </w:pPr>
    </w:p>
    <w:p w14:paraId="3C149282" w14:textId="77777777" w:rsidR="006D4A13" w:rsidRDefault="006D4A13" w:rsidP="003A5387">
      <w:pPr>
        <w:pStyle w:val="Heading1"/>
        <w:spacing w:line="360" w:lineRule="auto"/>
      </w:pPr>
      <w:r>
        <w:lastRenderedPageBreak/>
        <w:t>LINIA 316</w:t>
      </w:r>
    </w:p>
    <w:p w14:paraId="7C456AE7" w14:textId="77777777" w:rsidR="006D4A13" w:rsidRDefault="006D4A13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D4A13" w14:paraId="21E889C4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0C6B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18F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9DEF9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AF0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Călători </w:t>
            </w:r>
          </w:p>
          <w:p w14:paraId="79167EB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8D1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9322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548D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DAAA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9952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3CF55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B9D704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3 Cap X, staţia Braşov Călători. </w:t>
            </w:r>
          </w:p>
        </w:tc>
      </w:tr>
      <w:tr w:rsidR="006D4A13" w14:paraId="18268F6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9EC5B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D5C3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8477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99B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6B6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BC</w:t>
            </w:r>
          </w:p>
          <w:p w14:paraId="4A292BA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87D519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57,</w:t>
            </w:r>
          </w:p>
          <w:p w14:paraId="6AB090B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59,</w:t>
            </w:r>
          </w:p>
          <w:p w14:paraId="12AD459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67</w:t>
            </w:r>
          </w:p>
          <w:p w14:paraId="1C530AF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69 și T.D.J.</w:t>
            </w:r>
          </w:p>
          <w:p w14:paraId="38D89B8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057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C9B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8A515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FF8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B4DA4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3 - 8 Cap X.</w:t>
            </w:r>
          </w:p>
        </w:tc>
      </w:tr>
      <w:tr w:rsidR="006D4A13" w14:paraId="594F5A8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A323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301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C8293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1F4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</w:t>
            </w:r>
          </w:p>
          <w:p w14:paraId="087F243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0CA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3FB1EC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7EC3F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ED26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7983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16F3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74FFB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826AF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8B.</w:t>
            </w:r>
          </w:p>
        </w:tc>
      </w:tr>
      <w:tr w:rsidR="006D4A13" w14:paraId="50FF64F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FE499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A45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A6085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89A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421EECD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C2C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41DA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482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A31E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754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52787A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EDDD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1AB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0B9D2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70E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1078151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294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9B05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C0B0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AB7D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FDC6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3F8DDE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E865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176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36+000</w:t>
            </w:r>
          </w:p>
          <w:p w14:paraId="7ADB74E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1C17A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384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Sfântu Gheorghe -</w:t>
            </w:r>
          </w:p>
          <w:p w14:paraId="6863657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85B2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ACBF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BF83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7E91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A750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4727BFB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5FAF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71D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714B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0D7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18B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352B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682C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8D39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A97A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91CC623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3EE6F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EF5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78+300</w:t>
            </w:r>
          </w:p>
          <w:p w14:paraId="66FFCBD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FA00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DEB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Tușnad Sat –</w:t>
            </w:r>
          </w:p>
          <w:p w14:paraId="4956F11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CCF3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1C43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F62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1343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AEE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709FC7DF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1936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6070F" w14:textId="77777777" w:rsidR="006D4A13" w:rsidRDefault="006D4A13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92+000</w:t>
            </w:r>
          </w:p>
          <w:p w14:paraId="37D98724" w14:textId="77777777" w:rsidR="006D4A13" w:rsidRDefault="006D4A13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4EDD" w14:textId="77777777" w:rsidR="006D4A13" w:rsidRDefault="006D4A13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4582" w14:textId="77777777" w:rsidR="006D4A13" w:rsidRDefault="006D4A13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Sâncrăieni -</w:t>
            </w:r>
          </w:p>
          <w:p w14:paraId="53CF622B" w14:textId="77777777" w:rsidR="006D4A13" w:rsidRDefault="006D4A13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5F292" w14:textId="77777777" w:rsidR="006D4A13" w:rsidRDefault="006D4A13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BAE8" w14:textId="77777777" w:rsidR="006D4A13" w:rsidRDefault="006D4A13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A3763" w14:textId="77777777" w:rsidR="006D4A13" w:rsidRDefault="006D4A13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BBA65" w14:textId="77777777" w:rsidR="006D4A13" w:rsidRPr="00F6236C" w:rsidRDefault="006D4A13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579C" w14:textId="77777777" w:rsidR="006D4A13" w:rsidRDefault="006D4A13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4E46BFE9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ABCD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29FA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BA42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367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Miercurea Ciuc</w:t>
            </w:r>
          </w:p>
          <w:p w14:paraId="6B77424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B5E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2E39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147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6901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3FA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713212A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D2A1C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2D3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9368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D81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E0D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63BB88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sch.17</w:t>
            </w:r>
          </w:p>
          <w:p w14:paraId="1C22E8C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024852E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2BA0A45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30DD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72E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D52AC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7E6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1B5A3A9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29BD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1D8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F859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62D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018CE3B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7D45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686AF68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</w:t>
            </w:r>
            <w:r>
              <w:rPr>
                <w:b/>
                <w:bCs/>
                <w:sz w:val="18"/>
                <w:szCs w:val="18"/>
              </w:rPr>
              <w:t>ele</w:t>
            </w:r>
          </w:p>
          <w:p w14:paraId="6A80C9A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33E9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5CB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BC7FA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3801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  <w:tr w:rsidR="006D4A13" w14:paraId="703B35B1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68E2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5B7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105+100</w:t>
            </w:r>
          </w:p>
          <w:p w14:paraId="1FE9313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7D58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2708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Siculeni -</w:t>
            </w:r>
          </w:p>
          <w:p w14:paraId="5AA504C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1BAF" w14:textId="77777777" w:rsidR="006D4A13" w:rsidRPr="00273EC0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CB90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C159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6B73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E9D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6E64B683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B2AD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E559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506E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3AA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Mădăraş Ciuc</w:t>
            </w:r>
          </w:p>
          <w:p w14:paraId="13B585A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492C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EBD0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518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35AF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304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97E004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AB6CD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B00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3F41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642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52BCEC5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128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FA71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B7B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9CB5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BDC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43B60E9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23B8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1CB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A6E47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4C7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2702832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9C4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33B7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5E5F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449E9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624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066D572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B51E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1E03" w14:textId="77777777" w:rsidR="006D4A13" w:rsidRDefault="006D4A13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  <w:p w14:paraId="702211F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7DF09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400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Oltului  -</w:t>
            </w:r>
          </w:p>
          <w:p w14:paraId="35A810C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84E6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84E9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CC4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11CA7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053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D26C1D1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39A1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865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B04D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54D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67AAF28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F0C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08E17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7C2E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BDFE5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29D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FB0C24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6F6F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D963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B239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9F0F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630D759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F1F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1243D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343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0092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B6E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983FDEF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7854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A0F3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131+311</w:t>
            </w:r>
          </w:p>
          <w:p w14:paraId="1797D0D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596A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0FC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30247">
              <w:rPr>
                <w:b/>
                <w:bCs/>
                <w:sz w:val="19"/>
                <w:szCs w:val="19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BF7B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3120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65F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0680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33A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A1ECF9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18E1F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130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  <w:p w14:paraId="5B33DBB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BB59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D3AE5" w14:textId="77777777" w:rsidR="006D4A13" w:rsidRPr="00830247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St. </w:t>
            </w:r>
            <w:r w:rsidRPr="00BB201D">
              <w:rPr>
                <w:b/>
                <w:bCs/>
                <w:sz w:val="19"/>
                <w:szCs w:val="19"/>
              </w:rPr>
              <w:t>Voșlăbeni, linia 3 directă cap Y, peste schimbatării de cale nr. 12 si 24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93CE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6DD6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8C5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0C5A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BAB7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72C142E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FDB7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84D3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146+300</w:t>
            </w:r>
          </w:p>
          <w:p w14:paraId="4A271AD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48A1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391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D4385">
              <w:rPr>
                <w:b/>
                <w:bCs/>
                <w:sz w:val="20"/>
                <w:szCs w:val="20"/>
              </w:rPr>
              <w:t>Voșlobeni</w:t>
            </w:r>
            <w:r>
              <w:rPr>
                <w:b/>
                <w:bCs/>
                <w:sz w:val="20"/>
                <w:szCs w:val="20"/>
              </w:rPr>
              <w:t xml:space="preserve"> -</w:t>
            </w:r>
          </w:p>
          <w:p w14:paraId="3D1C9ADF" w14:textId="77777777" w:rsidR="006D4A13" w:rsidRPr="00830247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20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439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C4E1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4E17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9E054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D16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2018BE95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1DCA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0C84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AD1B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D9FB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5E048D6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F67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20F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B4B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DBC9B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3DE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ED187B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10AD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09FA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A02A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4FD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2D55AF6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289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DBDDE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9B54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5781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F3A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F79E065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51D7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0A7B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155+200</w:t>
            </w:r>
          </w:p>
          <w:p w14:paraId="1A0E954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155+400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C746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9E8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BB201D">
              <w:rPr>
                <w:b/>
                <w:bCs/>
                <w:sz w:val="20"/>
              </w:rPr>
              <w:t>Lăzarea, linia 3 directă, cap. Y , peste schimbătorii de cale nr. 2 si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493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3785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CB34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429F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9E7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18FF05DB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6020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E98D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7668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A53F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Lăzarea</w:t>
            </w:r>
          </w:p>
          <w:p w14:paraId="7C44F37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0A6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991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E8B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7FE7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A43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BA377B1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676C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4AF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161+750</w:t>
            </w:r>
          </w:p>
          <w:p w14:paraId="7E33B59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161+950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A0D2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58A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BB201D">
              <w:rPr>
                <w:b/>
                <w:bCs/>
                <w:sz w:val="20"/>
              </w:rPr>
              <w:t>Ditrău, linia 3 directă, cap. X , peste schimbătorii de cale nr. 1 si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4D9A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E31B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790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68CF6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9DC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7D2C67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39512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B03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76F00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02E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Ditrău</w:t>
            </w:r>
          </w:p>
          <w:p w14:paraId="747D4E3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D9E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DA254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2C7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6A56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12F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4EF2C80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F3C4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579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BD82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D7B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Subcetate Mureș</w:t>
            </w:r>
          </w:p>
          <w:p w14:paraId="288DE61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CD3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121D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D4A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D6A4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58D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106B3F" w14:textId="77777777" w:rsidR="006D4A13" w:rsidRPr="000D7AA7" w:rsidRDefault="006D4A1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0D7AA7">
              <w:rPr>
                <w:b/>
                <w:bCs/>
                <w:iCs/>
                <w:sz w:val="20"/>
              </w:rPr>
              <w:t>Se interzice circulația t</w:t>
            </w:r>
            <w:r>
              <w:rPr>
                <w:b/>
                <w:bCs/>
                <w:iCs/>
                <w:sz w:val="20"/>
              </w:rPr>
              <w:t>r</w:t>
            </w:r>
            <w:r w:rsidRPr="000D7AA7">
              <w:rPr>
                <w:b/>
                <w:bCs/>
                <w:iCs/>
                <w:sz w:val="20"/>
              </w:rPr>
              <w:t>enurilor de marfă.</w:t>
            </w:r>
          </w:p>
        </w:tc>
      </w:tr>
      <w:tr w:rsidR="006D4A13" w14:paraId="2DEA2440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F175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EFD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F3BD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563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6E9DD9B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013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DDC3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72A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6C2F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FFAE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39D3C3B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D700A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D95F" w14:textId="77777777" w:rsidR="006D4A13" w:rsidRDefault="006D4A1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CBA7" w14:textId="77777777" w:rsidR="006D4A13" w:rsidRPr="00F6236C" w:rsidRDefault="006D4A1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C412" w14:textId="77777777" w:rsidR="006D4A13" w:rsidRDefault="006D4A13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412DD0DD" w14:textId="77777777" w:rsidR="006D4A13" w:rsidRDefault="006D4A13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7E76" w14:textId="77777777" w:rsidR="006D4A13" w:rsidRDefault="006D4A1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35FA" w14:textId="77777777" w:rsidR="006D4A13" w:rsidRDefault="006D4A1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5B21A" w14:textId="77777777" w:rsidR="006D4A13" w:rsidRDefault="006D4A1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7A11" w14:textId="77777777" w:rsidR="006D4A13" w:rsidRPr="00F6236C" w:rsidRDefault="006D4A1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CA38" w14:textId="77777777" w:rsidR="006D4A13" w:rsidRDefault="006D4A13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53A4999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77F73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14F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183+950</w:t>
            </w:r>
          </w:p>
          <w:p w14:paraId="227D94A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C2F9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A62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AA60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0FFD1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A62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0CF8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77669" w14:textId="77777777" w:rsidR="006D4A13" w:rsidRPr="007F77BB" w:rsidRDefault="006D4A13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Semnalizatăpe teren numai în capătul X. </w:t>
            </w:r>
          </w:p>
          <w:p w14:paraId="65067EC5" w14:textId="77777777" w:rsidR="006D4A13" w:rsidRDefault="006D4A13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Fără inductori. Linia 3 stația Toplița protecție lucrări și muncitori liniile 1 și 2 </w:t>
            </w:r>
          </w:p>
        </w:tc>
      </w:tr>
      <w:tr w:rsidR="006D4A13" w14:paraId="74B5DF2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39FD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7CB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8892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07D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Aluniş Mureş</w:t>
            </w:r>
          </w:p>
          <w:p w14:paraId="1549321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BA0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D398C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9B2F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223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0833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738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58FF0FE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DFF4F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392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245+050</w:t>
            </w:r>
          </w:p>
          <w:p w14:paraId="5035D45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F7B19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4D1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Aluniş Mureş -</w:t>
            </w:r>
          </w:p>
          <w:p w14:paraId="1F14517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6CBA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A133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B06D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E308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98F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Cu inductori de </w:t>
            </w:r>
          </w:p>
          <w:p w14:paraId="514B837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2000 Hz. Valabilă doar pentru trenurile tip automotor</w:t>
            </w:r>
          </w:p>
        </w:tc>
      </w:tr>
      <w:tr w:rsidR="006D4A13" w14:paraId="0636704F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AFB7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ECC0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7275A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819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7292164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D05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1BA1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C5A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9386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5F2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449CE9D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F3F44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193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93EB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940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2D00F17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027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D3A9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EB1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8C06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A4A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2D79131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4F4D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16F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BAFA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D9F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4BBBCE1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4D3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5962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C2D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9651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68D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6D4A13" w14:paraId="4A18FA42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C829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0B20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5871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B7F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Dumbrăvioara</w:t>
            </w:r>
          </w:p>
          <w:p w14:paraId="1BDAABE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11AE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D7EC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567E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DE38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CC2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6D4A13" w14:paraId="0EE9558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A1E0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D76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8749E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D3B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4F1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842459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4D32E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641F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4153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FE78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9.</w:t>
            </w:r>
          </w:p>
          <w:p w14:paraId="77518F0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E77512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36B85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A5B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2DDA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775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5CBA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FF3A22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D17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A28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6517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DF39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7.</w:t>
            </w:r>
          </w:p>
          <w:p w14:paraId="7D67496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D17592E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023B3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533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EA07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087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  <w:p w14:paraId="1F6F11E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650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0A36C4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86A4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02A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DABC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B1E3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E2D52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7 .</w:t>
            </w:r>
          </w:p>
        </w:tc>
      </w:tr>
      <w:tr w:rsidR="006D4A13" w14:paraId="7D035D65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4621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22C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F385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120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 Sud</w:t>
            </w:r>
          </w:p>
          <w:p w14:paraId="6FE77E4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B32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</w:t>
            </w:r>
          </w:p>
          <w:p w14:paraId="46B8AF2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49E3F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B55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D93A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B462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3E6BC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BA956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6D4A13" w14:paraId="2DDEF46C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2F3FD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F3F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60BD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DFED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 Mureş Sud</w:t>
            </w:r>
          </w:p>
          <w:p w14:paraId="150733B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954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de cale </w:t>
            </w:r>
          </w:p>
          <w:p w14:paraId="4B06753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E60A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F68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A4A3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C3F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34219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F97A8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6D4A13" w14:paraId="5AF54D42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3A97A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89C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433+660</w:t>
            </w:r>
          </w:p>
          <w:p w14:paraId="36479D0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6B4F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BE5F" w14:textId="77777777" w:rsidR="006D4A13" w:rsidRDefault="006D4A13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01F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A7E4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6A80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D1FB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884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FCEE43C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1B6AB" w14:textId="77777777" w:rsidR="006D4A13" w:rsidRDefault="006D4A13" w:rsidP="006D4A1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81D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79031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754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4146F79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2AC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796123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BB98" w14:textId="77777777" w:rsidR="006D4A13" w:rsidRPr="00514DA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9A7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4EF26" w14:textId="77777777" w:rsidR="006D4A13" w:rsidRPr="00F6236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3A7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AA501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și  8.</w:t>
            </w:r>
          </w:p>
        </w:tc>
      </w:tr>
    </w:tbl>
    <w:p w14:paraId="1F16AAE4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7EC304A9" w14:textId="77777777" w:rsidR="006D4A13" w:rsidRDefault="006D4A13" w:rsidP="00503CFC">
      <w:pPr>
        <w:pStyle w:val="Heading1"/>
        <w:spacing w:line="360" w:lineRule="auto"/>
      </w:pPr>
      <w:r>
        <w:lastRenderedPageBreak/>
        <w:t>LINIA 412</w:t>
      </w:r>
    </w:p>
    <w:p w14:paraId="1A96B5B1" w14:textId="77777777" w:rsidR="006D4A13" w:rsidRDefault="006D4A13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D4A13" w14:paraId="490CF890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5092A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D5D2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C921" w14:textId="77777777" w:rsidR="006D4A13" w:rsidRPr="005C35B0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2C07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82E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călcâi TDJ </w:t>
            </w:r>
          </w:p>
          <w:p w14:paraId="6B1CDB2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0A38A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B17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BBF68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DF1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la </w:t>
            </w:r>
          </w:p>
          <w:p w14:paraId="78CC19F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1.</w:t>
            </w:r>
          </w:p>
        </w:tc>
      </w:tr>
      <w:tr w:rsidR="006D4A13" w14:paraId="28B914E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9271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C2A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8291" w14:textId="77777777" w:rsidR="006D4A13" w:rsidRPr="005C35B0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B39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D7E0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A7C4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5EB6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  <w:p w14:paraId="36B3FF1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21BE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457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Afectează Parcurs 2</w:t>
            </w:r>
          </w:p>
        </w:tc>
      </w:tr>
      <w:tr w:rsidR="006D4A13" w14:paraId="11A4B6D7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4EB97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EE6B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7CD4" w14:textId="77777777" w:rsidR="006D4A13" w:rsidRPr="005C35B0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DC9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Apahida</w:t>
            </w:r>
          </w:p>
          <w:p w14:paraId="283F0F6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FE91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1A68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D5B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4BE56F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5119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0B7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93CE82E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0B14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E83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59D4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D74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</w:t>
            </w:r>
          </w:p>
          <w:p w14:paraId="782BBB8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1A7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495B99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EF9E7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F76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CDC9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367A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F18A28C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1D7B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B953" w14:textId="77777777" w:rsidR="006D4A13" w:rsidRDefault="006D4A1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73D15D1F" w14:textId="77777777" w:rsidR="006D4A13" w:rsidRDefault="006D4A1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6267" w14:textId="77777777" w:rsidR="006D4A13" w:rsidRDefault="006D4A13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1E8CD" w14:textId="77777777" w:rsidR="006D4A13" w:rsidRDefault="006D4A13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 Cap Y</w:t>
            </w:r>
          </w:p>
          <w:p w14:paraId="088CE315" w14:textId="77777777" w:rsidR="006D4A13" w:rsidRDefault="006D4A13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519B" w14:textId="77777777" w:rsidR="006D4A13" w:rsidRDefault="006D4A1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6AE4" w14:textId="77777777" w:rsidR="006D4A13" w:rsidRPr="00396332" w:rsidRDefault="006D4A13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A6E3" w14:textId="77777777" w:rsidR="006D4A13" w:rsidRDefault="006D4A1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40AB282F" w14:textId="77777777" w:rsidR="006D4A13" w:rsidRDefault="006D4A1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6520" w14:textId="77777777" w:rsidR="006D4A13" w:rsidRDefault="006D4A13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2C21" w14:textId="77777777" w:rsidR="006D4A13" w:rsidRDefault="006D4A13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B06CDF9" w14:textId="77777777" w:rsidR="006D4A13" w:rsidRDefault="006D4A13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6E3A8842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AD93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BCA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12+880</w:t>
            </w:r>
          </w:p>
          <w:p w14:paraId="77E4AA0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CA0F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555F" w14:textId="77777777" w:rsidR="006D4A13" w:rsidRDefault="006D4A13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119818FF" w14:textId="77777777" w:rsidR="006D4A13" w:rsidRDefault="006D4A13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AF4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ED73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0B6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31DA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9645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5CA556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(zona TN km 12+908)</w:t>
            </w:r>
          </w:p>
        </w:tc>
      </w:tr>
      <w:tr w:rsidR="006D4A13" w14:paraId="4612F1F5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A4F53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0D0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14+650</w:t>
            </w:r>
          </w:p>
          <w:p w14:paraId="368A924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3AE7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A7F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6802152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61F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71C2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E81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547D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F79E" w14:textId="77777777" w:rsidR="006D4A13" w:rsidRDefault="006D4A13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0E75538D" w14:textId="77777777" w:rsidR="006D4A13" w:rsidRDefault="006D4A13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14+685)</w:t>
            </w:r>
          </w:p>
        </w:tc>
      </w:tr>
      <w:tr w:rsidR="006D4A13" w14:paraId="46D373B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2483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8DA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43BD" w14:textId="77777777" w:rsidR="006D4A13" w:rsidRPr="005C35B0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72D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708273E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78A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B5402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B4627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F172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88DA9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F595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1AEDE65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F8CA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37E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3637" w14:textId="77777777" w:rsidR="006D4A13" w:rsidRPr="005C35B0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4B6B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0FD2896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4F7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36A9B2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  <w:p w14:paraId="6BCE559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5B5A34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04466BC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0C074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3E6D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0253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20EC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3B9FA44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9C58F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CDCC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16+254</w:t>
            </w:r>
          </w:p>
          <w:p w14:paraId="6F7DE83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D1AE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E272" w14:textId="77777777" w:rsidR="006D4A13" w:rsidRPr="007239CA" w:rsidRDefault="006D4A13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  <w:r w:rsidRPr="007239CA">
              <w:rPr>
                <w:b/>
                <w:bCs/>
                <w:sz w:val="20"/>
              </w:rPr>
              <w:t>St.</w:t>
            </w:r>
            <w:r>
              <w:rPr>
                <w:b/>
                <w:bCs/>
                <w:sz w:val="20"/>
              </w:rPr>
              <w:t xml:space="preserve"> </w:t>
            </w:r>
            <w:r w:rsidRPr="007239CA">
              <w:rPr>
                <w:b/>
                <w:bCs/>
                <w:sz w:val="20"/>
              </w:rPr>
              <w:t xml:space="preserve">Bonțida </w:t>
            </w:r>
            <w:r>
              <w:rPr>
                <w:b/>
                <w:bCs/>
                <w:sz w:val="20"/>
              </w:rPr>
              <w:t xml:space="preserve">-semnal intrare St. </w:t>
            </w:r>
            <w:r w:rsidRPr="007239CA">
              <w:rPr>
                <w:b/>
                <w:bCs/>
                <w:sz w:val="20"/>
              </w:rPr>
              <w:t>Bonțida</w:t>
            </w:r>
          </w:p>
          <w:p w14:paraId="269CE7E9" w14:textId="77777777" w:rsidR="006D4A13" w:rsidRPr="007239CA" w:rsidRDefault="006D4A13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</w:t>
            </w:r>
            <w:r w:rsidRPr="007239CA">
              <w:rPr>
                <w:b/>
                <w:bCs/>
                <w:sz w:val="20"/>
              </w:rPr>
              <w:t>inclusiv linia 2 directă și schimbătoarele</w:t>
            </w:r>
          </w:p>
          <w:p w14:paraId="6C79ADD5" w14:textId="77777777" w:rsidR="006D4A13" w:rsidRDefault="006D4A13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7239CA">
              <w:rPr>
                <w:b/>
                <w:bCs/>
                <w:sz w:val="20"/>
              </w:rPr>
              <w:t>13,</w:t>
            </w:r>
            <w:r>
              <w:rPr>
                <w:b/>
                <w:bCs/>
                <w:sz w:val="20"/>
              </w:rPr>
              <w:t xml:space="preserve"> </w:t>
            </w:r>
            <w:r w:rsidRPr="007239CA">
              <w:rPr>
                <w:b/>
                <w:bCs/>
                <w:sz w:val="20"/>
              </w:rPr>
              <w:t>1 și 3A</w:t>
            </w:r>
            <w:r>
              <w:rPr>
                <w:b/>
                <w:bCs/>
                <w:sz w:val="20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BC9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4C7A4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A49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4F4D0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BAD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9ED67F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41B1A1B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01DB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11D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16+450</w:t>
            </w:r>
          </w:p>
          <w:p w14:paraId="5358326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912E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8F2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Bonțida</w:t>
            </w:r>
          </w:p>
          <w:p w14:paraId="7AC1349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516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219A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4D43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B99F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3C89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0838C7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543B13D4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423F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576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D250A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D3B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Bonțida</w:t>
            </w:r>
          </w:p>
          <w:p w14:paraId="31BFE5DF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linia 3 directă și sh. 2A, 4, 8,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7B2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14AF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654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15+280</w:t>
            </w:r>
          </w:p>
          <w:p w14:paraId="5884174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CF6DF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B62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7B4F58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4D57049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8E2B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05E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2F113EC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9741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7F5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5E06079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D332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FABF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1ED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6A840E4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9023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8BB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 (zonă pod km 21+537)</w:t>
            </w:r>
          </w:p>
        </w:tc>
      </w:tr>
      <w:tr w:rsidR="006D4A13" w14:paraId="4EB3D4D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87917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257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22+190</w:t>
            </w:r>
          </w:p>
          <w:p w14:paraId="42EC5CB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9B97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A68D" w14:textId="77777777" w:rsidR="006D4A13" w:rsidRDefault="006D4A13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50D75FFD" w14:textId="77777777" w:rsidR="006D4A13" w:rsidRDefault="006D4A13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608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5D8EF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242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22D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D8C2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2CD6FCF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22+212)</w:t>
            </w:r>
          </w:p>
        </w:tc>
      </w:tr>
      <w:tr w:rsidR="006D4A13" w14:paraId="0494699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A1E84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18DF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FDD0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F54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2B3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D4AF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B2E4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21+900</w:t>
            </w:r>
          </w:p>
          <w:p w14:paraId="775AC7B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59C0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0EA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631D926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3E441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86B0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DD397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139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Iclod linia 4 abătută</w:t>
            </w:r>
          </w:p>
          <w:p w14:paraId="374C13A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A85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438CDB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1995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A1C8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581D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207A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20EBDE0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2EE0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0198" w14:textId="77777777" w:rsidR="006D4A13" w:rsidRDefault="006D4A13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22+704</w:t>
            </w:r>
          </w:p>
          <w:p w14:paraId="6330033A" w14:textId="77777777" w:rsidR="006D4A13" w:rsidRDefault="006D4A13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B9A9" w14:textId="77777777" w:rsidR="006D4A13" w:rsidRDefault="006D4A13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7052" w14:textId="77777777" w:rsidR="006D4A13" w:rsidRDefault="006D4A13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Iclod -</w:t>
            </w:r>
          </w:p>
          <w:p w14:paraId="2A9CD128" w14:textId="77777777" w:rsidR="006D4A13" w:rsidRDefault="006D4A13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BD6D" w14:textId="77777777" w:rsidR="006D4A13" w:rsidRDefault="006D4A13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ECE4" w14:textId="77777777" w:rsidR="006D4A13" w:rsidRPr="00396332" w:rsidRDefault="006D4A13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FCF0E" w14:textId="77777777" w:rsidR="006D4A13" w:rsidRDefault="006D4A13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18F7" w14:textId="77777777" w:rsidR="006D4A13" w:rsidRPr="00396332" w:rsidRDefault="006D4A13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7D24" w14:textId="77777777" w:rsidR="006D4A13" w:rsidRDefault="006D4A13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6D4A13" w14:paraId="0F9DD834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6EE27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B1559" w14:textId="77777777" w:rsidR="006D4A13" w:rsidRDefault="006D4A1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24+820</w:t>
            </w:r>
          </w:p>
          <w:p w14:paraId="24AEE69A" w14:textId="77777777" w:rsidR="006D4A13" w:rsidRDefault="006D4A1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71BE" w14:textId="77777777" w:rsidR="006D4A13" w:rsidRDefault="006D4A13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57105" w14:textId="77777777" w:rsidR="006D4A13" w:rsidRDefault="006D4A13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B558" w14:textId="77777777" w:rsidR="006D4A13" w:rsidRDefault="006D4A1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B35B" w14:textId="77777777" w:rsidR="006D4A13" w:rsidRPr="00396332" w:rsidRDefault="006D4A13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78159" w14:textId="77777777" w:rsidR="006D4A13" w:rsidRDefault="006D4A1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249F" w14:textId="77777777" w:rsidR="006D4A13" w:rsidRDefault="006D4A13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DA2D" w14:textId="77777777" w:rsidR="006D4A13" w:rsidRDefault="006D4A13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</w:rPr>
              <w:br/>
              <w:t>(zonă pod km 24+848)</w:t>
            </w:r>
          </w:p>
        </w:tc>
      </w:tr>
      <w:tr w:rsidR="006D4A13" w14:paraId="5645F8B4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ECED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D161D" w14:textId="77777777" w:rsidR="006D4A13" w:rsidRDefault="006D4A1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4475" w14:textId="77777777" w:rsidR="006D4A13" w:rsidRDefault="006D4A1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D01F7" w14:textId="77777777" w:rsidR="006D4A13" w:rsidRDefault="006D4A13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22D2" w14:textId="77777777" w:rsidR="006D4A13" w:rsidRDefault="006D4A1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18DB6" w14:textId="77777777" w:rsidR="006D4A13" w:rsidRPr="00396332" w:rsidRDefault="006D4A1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342A" w14:textId="77777777" w:rsidR="006D4A13" w:rsidRDefault="006D4A1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25+790</w:t>
            </w:r>
          </w:p>
          <w:p w14:paraId="500C202D" w14:textId="77777777" w:rsidR="006D4A13" w:rsidRDefault="006D4A1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2DFE" w14:textId="77777777" w:rsidR="006D4A13" w:rsidRPr="00396332" w:rsidRDefault="006D4A1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6CB4" w14:textId="77777777" w:rsidR="006D4A13" w:rsidRDefault="006D4A13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</w:t>
            </w:r>
          </w:p>
          <w:p w14:paraId="5F36D994" w14:textId="77777777" w:rsidR="006D4A13" w:rsidRDefault="006D4A13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25+811)</w:t>
            </w:r>
          </w:p>
        </w:tc>
      </w:tr>
      <w:tr w:rsidR="006D4A13" w14:paraId="6D482203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E77B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4E92" w14:textId="77777777" w:rsidR="006D4A13" w:rsidRDefault="006D4A1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31+770</w:t>
            </w:r>
          </w:p>
          <w:p w14:paraId="066E1EAB" w14:textId="77777777" w:rsidR="006D4A13" w:rsidRDefault="006D4A1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B419D" w14:textId="77777777" w:rsidR="006D4A13" w:rsidRDefault="006D4A1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1066A" w14:textId="77777777" w:rsidR="006D4A13" w:rsidRDefault="006D4A13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 xml:space="preserve">St. Gherla </w:t>
            </w:r>
          </w:p>
          <w:p w14:paraId="47CFFD4E" w14:textId="77777777" w:rsidR="006D4A13" w:rsidRDefault="006D4A13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694A" w14:textId="77777777" w:rsidR="006D4A13" w:rsidRDefault="006D4A1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E817" w14:textId="77777777" w:rsidR="006D4A13" w:rsidRPr="00396332" w:rsidRDefault="006D4A1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9AA3" w14:textId="77777777" w:rsidR="006D4A13" w:rsidRDefault="006D4A1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48B7" w14:textId="77777777" w:rsidR="006D4A13" w:rsidRDefault="006D4A1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64BA" w14:textId="77777777" w:rsidR="006D4A13" w:rsidRDefault="006D4A13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7FA35F3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C368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191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46211" w14:textId="77777777" w:rsidR="006D4A13" w:rsidRPr="005C35B0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2FC3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1321D1B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6B9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767615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0626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947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00C3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F6A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9BC908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FA62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5D3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CC9F" w14:textId="77777777" w:rsidR="006D4A13" w:rsidRPr="005C35B0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6B320" w14:textId="77777777" w:rsidR="006D4A13" w:rsidRDefault="006D4A13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01A2916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7197" w14:textId="77777777" w:rsidR="006D4A13" w:rsidRDefault="006D4A13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65F95C7" w14:textId="77777777" w:rsidR="006D4A13" w:rsidRDefault="006D4A13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C01B78E" w14:textId="77777777" w:rsidR="006D4A13" w:rsidRDefault="006D4A13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8845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7960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92DD" w14:textId="77777777" w:rsidR="006D4A13" w:rsidRPr="00396332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32B3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72D5ED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63F5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5F3B" w14:textId="77777777" w:rsidR="006D4A13" w:rsidRDefault="006D4A1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413E" w14:textId="77777777" w:rsidR="006D4A13" w:rsidRPr="005C35B0" w:rsidRDefault="006D4A13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93BC" w14:textId="77777777" w:rsidR="006D4A13" w:rsidRDefault="006D4A13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3E5B67">
              <w:rPr>
                <w:b/>
                <w:bCs/>
                <w:sz w:val="20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C4D37" w14:textId="77777777" w:rsidR="006D4A13" w:rsidRDefault="006D4A1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207B" w14:textId="77777777" w:rsidR="006D4A13" w:rsidRDefault="006D4A13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DEEE" w14:textId="77777777" w:rsidR="006D4A13" w:rsidRDefault="006D4A1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  <w:p w14:paraId="1F1A3EE8" w14:textId="77777777" w:rsidR="006D4A13" w:rsidRDefault="006D4A1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1A14" w14:textId="77777777" w:rsidR="006D4A13" w:rsidRPr="00396332" w:rsidRDefault="006D4A13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15C44" w14:textId="77777777" w:rsidR="006D4A13" w:rsidRDefault="006D4A13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6D4A13" w14:paraId="57071A9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D2D09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898F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050B243F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2A94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3141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5B0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581C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F1BB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C5851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FCE9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E973630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</w:t>
            </w:r>
          </w:p>
          <w:p w14:paraId="2A06841D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42+327)</w:t>
            </w:r>
          </w:p>
        </w:tc>
      </w:tr>
      <w:tr w:rsidR="006D4A13" w14:paraId="2098613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B6DA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9D6A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44+985</w:t>
            </w:r>
          </w:p>
          <w:p w14:paraId="3A9ECBA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2E23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F392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Cap X </w:t>
            </w:r>
            <w:r w:rsidRPr="00EF5BBB">
              <w:rPr>
                <w:b/>
                <w:bCs/>
                <w:sz w:val="20"/>
              </w:rPr>
              <w:t xml:space="preserve">(zona TN km </w:t>
            </w:r>
            <w:r>
              <w:rPr>
                <w:b/>
                <w:bCs/>
                <w:sz w:val="20"/>
              </w:rPr>
              <w:t>45</w:t>
            </w:r>
            <w:r w:rsidRPr="00EF5BBB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035</w:t>
            </w:r>
            <w:r w:rsidRPr="00EF5BBB">
              <w:rPr>
                <w:b/>
                <w:bCs/>
                <w:sz w:val="20"/>
              </w:rPr>
              <w:t>)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9EF71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C63A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626F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FB1D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699E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C3AA352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7956F7C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698DC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D889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C47A" w14:textId="77777777" w:rsidR="006D4A13" w:rsidRPr="005C35B0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6BD1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BEF31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D840278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</w:t>
            </w:r>
          </w:p>
          <w:p w14:paraId="6C5F7CFF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46D0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85CED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AEE3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1C8C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5C7F10C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9417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0781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AED7" w14:textId="77777777" w:rsidR="006D4A13" w:rsidRPr="005C35B0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632D1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5FD8450E" w14:textId="77777777" w:rsidR="006D4A13" w:rsidRDefault="006D4A13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0EB8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FE75A26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A2B36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8946E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0352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45F1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47F695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3A785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4B25" w14:textId="77777777" w:rsidR="006D4A13" w:rsidRDefault="006D4A1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9C43" w14:textId="77777777" w:rsidR="006D4A13" w:rsidRPr="005C35B0" w:rsidRDefault="006D4A13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9DAA" w14:textId="77777777" w:rsidR="006D4A13" w:rsidRDefault="006D4A13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6F2F" w14:textId="77777777" w:rsidR="006D4A13" w:rsidRDefault="006D4A1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0170B2E" w14:textId="77777777" w:rsidR="006D4A13" w:rsidRDefault="006D4A1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4CAE4" w14:textId="77777777" w:rsidR="006D4A13" w:rsidRPr="00396332" w:rsidRDefault="006D4A13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44DF" w14:textId="77777777" w:rsidR="006D4A13" w:rsidRDefault="006D4A1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71A1E" w14:textId="77777777" w:rsidR="006D4A13" w:rsidRPr="00396332" w:rsidRDefault="006D4A13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1DB85" w14:textId="77777777" w:rsidR="006D4A13" w:rsidRDefault="006D4A13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4668DE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EBC7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06B5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47+071</w:t>
            </w:r>
          </w:p>
          <w:p w14:paraId="602950A7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FD19" w14:textId="77777777" w:rsidR="006D4A13" w:rsidRPr="005C35B0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672C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B85537">
              <w:rPr>
                <w:b/>
                <w:bCs/>
                <w:sz w:val="20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DA9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2034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14CD3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FDA3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3EE4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F18813A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2A226417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(inclusiv zonă pod Km 47 + 488)</w:t>
            </w:r>
          </w:p>
        </w:tc>
      </w:tr>
      <w:tr w:rsidR="006D4A13" w14:paraId="7AE94D8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0F64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50CF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48+800</w:t>
            </w:r>
          </w:p>
          <w:p w14:paraId="55CEFB2D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CF6F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7FE2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Călători -</w:t>
            </w:r>
          </w:p>
          <w:p w14:paraId="2FC6E189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214D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593B1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A592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BBB0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2D45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E35A434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D4A13" w14:paraId="6FEEDD8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14BA7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244D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87A0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BCF1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Cășeiu – </w:t>
            </w:r>
          </w:p>
          <w:p w14:paraId="1615761E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2D72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525E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9C5D3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52+889</w:t>
            </w:r>
          </w:p>
          <w:p w14:paraId="3BA71C26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B83F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C0594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A5F370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3B72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5A5C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447E3C03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0898" w14:textId="77777777" w:rsidR="006D4A13" w:rsidRPr="005C35B0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9054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7204A993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5C0C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A04B6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977B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0999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0A19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27840EB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D4A13" w14:paraId="17AD22E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236E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BE96E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72331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B696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  <w:p w14:paraId="311283A4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0FAAE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9F5A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73E19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  <w:p w14:paraId="04A62F69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78F4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E101F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4D62BA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766B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BCECC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74+000</w:t>
            </w:r>
          </w:p>
          <w:p w14:paraId="02E93F7B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FD37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1548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72B41DA8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A035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D391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3200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0100E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4ABD9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F81779A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3F4F20B6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4B3C8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AF89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  <w:p w14:paraId="2537F73C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71D1" w14:textId="77777777" w:rsidR="006D4A13" w:rsidRPr="005C35B0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4187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2761D9BF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380B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FF06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5AED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A1675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C50C2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D72FC89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D4A13" w14:paraId="504CFEB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B338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41A9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D3D4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20FD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Ileanda</w:t>
            </w:r>
          </w:p>
          <w:p w14:paraId="730673DB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929E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8D31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69D2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48AB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CED7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30B1F63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4D946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12A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91+450</w:t>
            </w:r>
          </w:p>
          <w:p w14:paraId="6BF810F7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C972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DBAD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B5DB5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A4C5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C065D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CF945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C3F3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C213318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>Fără inductori.                              (zona pod km 91+469)</w:t>
            </w:r>
          </w:p>
        </w:tc>
      </w:tr>
      <w:tr w:rsidR="006D4A13" w14:paraId="345769D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E5A71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7413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93+360</w:t>
            </w:r>
          </w:p>
          <w:p w14:paraId="2511BA45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B9D7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3F9A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009DD044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6199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FA76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3193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8A6D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5004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0E3F4C4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51E4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5EF0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95+002</w:t>
            </w:r>
          </w:p>
          <w:p w14:paraId="13EBDF21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BA278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4C4C0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D22A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77BFC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4D83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61B3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D1F7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549C494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A071F0F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D4A13" w14:paraId="1EEC09D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303B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205F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98+590</w:t>
            </w:r>
          </w:p>
          <w:p w14:paraId="64B6CDA7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644C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8F47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5E32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BA856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5D4F8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ECE3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7C2F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913E7FF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BB80D89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</w:rPr>
              <w:t>+6</w:t>
            </w:r>
            <w:r>
              <w:rPr>
                <w:b/>
                <w:bCs/>
                <w:i/>
                <w:iCs/>
                <w:sz w:val="20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D4A13" w14:paraId="5576233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C150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1F5D9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105+320</w:t>
            </w:r>
          </w:p>
          <w:p w14:paraId="4161733A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5967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9C62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77643EE1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km 105+343</w:t>
            </w:r>
          </w:p>
          <w:p w14:paraId="5BCD316D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0DD1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085A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6772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58E8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6839D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323F4E1" w14:textId="77777777" w:rsidR="006D4A13" w:rsidRDefault="006D4A13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7B18B38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0020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8ADE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25D0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7B1E" w14:textId="77777777" w:rsidR="006D4A13" w:rsidRDefault="006D4A13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7FDE36F0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9DEF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F2DA05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CB3CC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6790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B99B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45549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A5A402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C0BFE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51A4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111+200</w:t>
            </w:r>
          </w:p>
          <w:p w14:paraId="77DD7A71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F35CB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603A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050B3C62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82EA1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A4B8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CC3B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FE5C6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EBDD0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684A929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7DF6EE2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9265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2D7F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111+700</w:t>
            </w:r>
          </w:p>
          <w:p w14:paraId="3D3A1DE7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A0CAB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EF96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Băbuțeni – </w:t>
            </w:r>
          </w:p>
          <w:p w14:paraId="5AC823E2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7F80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28A5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FEEF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EB1F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C500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6C26871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B2D8FEA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D4A13" w14:paraId="05DB535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C4351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1D6B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113+820</w:t>
            </w:r>
          </w:p>
          <w:p w14:paraId="7E28650A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9224C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AC94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0A9A840F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E23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ACBEC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C6D9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2974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30F1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D4A13" w14:paraId="5C63713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7DBA9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B3B2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6A36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7C73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211A8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379F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7D38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6987F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52119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 Nesemnalizată pe teren.</w:t>
            </w:r>
          </w:p>
        </w:tc>
      </w:tr>
      <w:tr w:rsidR="006D4A13" w14:paraId="44A59CE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CFC6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D0BF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116+200</w:t>
            </w:r>
          </w:p>
          <w:p w14:paraId="42B205EE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4D6F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6A3A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  <w:p w14:paraId="7C8CF0CF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116+224 </w:t>
            </w:r>
          </w:p>
          <w:p w14:paraId="45FF28D0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97E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8E7FC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8670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A5300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F873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26E1843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255CDAF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2117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45E6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12525A88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7BBF0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F0A8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099A2A49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F068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7C756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6E3F8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5DA2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0710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C00CA47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6D4A13" w14:paraId="335BEC7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E38A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17DA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119+700</w:t>
            </w:r>
          </w:p>
          <w:p w14:paraId="3DBEBD45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FC6F3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2BAC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430845B1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Jibou </w:t>
            </w:r>
          </w:p>
          <w:p w14:paraId="2F6679D5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B4C0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F175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E8D3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BFE5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747B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5DC66AE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77CBA0E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6C9C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59A67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3351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A725C" w14:textId="77777777" w:rsidR="006D4A13" w:rsidRDefault="006D4A13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3FD1F549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BBE65" w14:textId="77777777" w:rsidR="006D4A13" w:rsidRDefault="006D4A13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841077" w14:textId="77777777" w:rsidR="006D4A13" w:rsidRDefault="006D4A13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951A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CC131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37DD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7E292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FACF69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A72A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4D57E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1770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2DA1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79EA62C2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BB48C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 </w:t>
            </w:r>
          </w:p>
          <w:p w14:paraId="1AAA334E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0E7F060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6704A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EA080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00B44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D1575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CF498AF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6E9F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D38E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C9EE" w14:textId="77777777" w:rsidR="006D4A13" w:rsidRPr="005C35B0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4CAE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672AA945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1 - 4 </w:t>
            </w:r>
          </w:p>
          <w:p w14:paraId="6AAC9FA5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6623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DC4DD1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22391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B46F1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8083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1043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32D2A2BC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29D8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2D1D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B63D" w14:textId="77777777" w:rsidR="006D4A13" w:rsidRPr="005C35B0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AE9A6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25495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A95B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B7A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5CF2B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6E21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9 şi 10 abătute.</w:t>
            </w:r>
          </w:p>
        </w:tc>
      </w:tr>
      <w:tr w:rsidR="006D4A13" w14:paraId="1AD2E855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9C95B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E97B3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122+835</w:t>
            </w:r>
          </w:p>
          <w:p w14:paraId="54BEA097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3B6A5" w14:textId="77777777" w:rsidR="006D4A13" w:rsidRPr="005C35B0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2A018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Jibou</w:t>
            </w:r>
          </w:p>
          <w:p w14:paraId="7C64B5D8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2CB6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04BA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B3FC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2722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1088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BE5A69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27BDD4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AA234B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18AD57" w14:textId="77777777" w:rsidR="006D4A13" w:rsidRPr="005C35B0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EBECC2E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 Sălaj</w:t>
            </w:r>
          </w:p>
          <w:p w14:paraId="08ABD802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8A694B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FF62E4D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5B0177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53DC4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35F2B8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AD6AC4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1A56A99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A9FA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9B6F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169+000</w:t>
            </w:r>
          </w:p>
          <w:p w14:paraId="657CD35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2DD6" w14:textId="77777777" w:rsidR="006D4A13" w:rsidRPr="005C35B0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28F0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23722986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FD0B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84D7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D625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F918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FBA4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5A79EF7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inductori de 2000 Hz </w:t>
            </w:r>
          </w:p>
          <w:p w14:paraId="4A8A4225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paleta de 70 / 375 </w:t>
            </w:r>
          </w:p>
          <w:p w14:paraId="35186C2B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</w:rPr>
              <w:t xml:space="preserve">8+625 </w:t>
            </w:r>
          </w:p>
          <w:p w14:paraId="04FA8897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4672B">
              <w:rPr>
                <w:b/>
                <w:bCs/>
                <w:i/>
                <w:iCs/>
                <w:sz w:val="20"/>
              </w:rPr>
              <w:t>dinspre</w:t>
            </w:r>
            <w:r w:rsidRPr="0094672B">
              <w:rPr>
                <w:b/>
                <w:bCs/>
                <w:i/>
                <w:sz w:val="20"/>
              </w:rPr>
              <w:t xml:space="preserve"> Satulung pe Someş.</w:t>
            </w:r>
          </w:p>
        </w:tc>
      </w:tr>
      <w:tr w:rsidR="006D4A13" w14:paraId="74521131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53AE3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0C3F3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172+530</w:t>
            </w:r>
          </w:p>
          <w:p w14:paraId="1A89FE92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7F0D8" w14:textId="77777777" w:rsidR="006D4A13" w:rsidRPr="005C35B0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6516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1935D5EF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FC9A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846D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1354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E4D2A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32151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9B34D56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6CE1" w14:textId="77777777" w:rsidR="006D4A13" w:rsidRDefault="006D4A13" w:rsidP="006D4A1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B2C2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175+445</w:t>
            </w:r>
          </w:p>
          <w:p w14:paraId="7CD966BC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72538" w14:textId="77777777" w:rsidR="006D4A13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BB6FA" w14:textId="77777777" w:rsidR="006D4A13" w:rsidRDefault="006D4A13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4657624C" w14:textId="77777777" w:rsidR="006D4A13" w:rsidRDefault="006D4A13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D068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1F49B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BB73" w14:textId="77777777" w:rsidR="006D4A13" w:rsidRDefault="006D4A1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D5C8" w14:textId="77777777" w:rsidR="006D4A13" w:rsidRPr="00396332" w:rsidRDefault="006D4A1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63E7" w14:textId="77777777" w:rsidR="006D4A13" w:rsidRDefault="006D4A1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1EAAD3D5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702B2121" w14:textId="77777777" w:rsidR="006D4A13" w:rsidRDefault="006D4A13" w:rsidP="0002281B">
      <w:pPr>
        <w:pStyle w:val="Heading1"/>
        <w:spacing w:line="360" w:lineRule="auto"/>
      </w:pPr>
      <w:r>
        <w:lastRenderedPageBreak/>
        <w:t>LINIA 416</w:t>
      </w:r>
    </w:p>
    <w:p w14:paraId="41A2E2E7" w14:textId="77777777" w:rsidR="006D4A13" w:rsidRDefault="006D4A13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D4A13" w14:paraId="6A80034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91C2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912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3832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A47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724A3BF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1Th, 2Th, </w:t>
            </w:r>
          </w:p>
          <w:p w14:paraId="24EAC780" w14:textId="77777777" w:rsidR="006D4A13" w:rsidRDefault="006D4A13">
            <w:pPr>
              <w:spacing w:before="40"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347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8DB78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7CC3A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2C0D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9D92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BCF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393483B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DFF7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BE0A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F295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137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0A4FDE8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B, </w:t>
            </w:r>
          </w:p>
          <w:p w14:paraId="3518A52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A74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  <w:p w14:paraId="35122E0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2B-26B</w:t>
            </w:r>
          </w:p>
          <w:p w14:paraId="157C973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7C1D63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1243255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3B86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15C3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AB2F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0233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82B74DA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D27C5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7DD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9F2E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82E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773B8D9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A+D, </w:t>
            </w:r>
          </w:p>
          <w:p w14:paraId="42B2CF9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- 10A şi </w:t>
            </w:r>
          </w:p>
          <w:p w14:paraId="60D38F1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D25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toate liniile </w:t>
            </w:r>
          </w:p>
          <w:p w14:paraId="32A58EB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1A-10A,</w:t>
            </w:r>
          </w:p>
          <w:p w14:paraId="1462120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  <w:p w14:paraId="115950F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A83A15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16D26F3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1A-55A</w:t>
            </w:r>
          </w:p>
          <w:p w14:paraId="220233B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986513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6AA0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515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7E6B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C19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FA95ACE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EB579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4BA8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1FA573A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FC54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E58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 xml:space="preserve"> Linia 1C din St. Dej Triaj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(inclusiv peste schimbătoarele 19T,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49T, 6A,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 xml:space="preserve">4A din </w:t>
            </w:r>
          </w:p>
          <w:p w14:paraId="70BF482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B6B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F937B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A44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4CC0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D3F7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3E30C509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53C0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A81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752A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9AE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4812920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C9C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 sch. </w:t>
            </w:r>
          </w:p>
          <w:p w14:paraId="33E253E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25T</w:t>
            </w:r>
          </w:p>
          <w:p w14:paraId="0CB89E2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vârf</w:t>
            </w:r>
          </w:p>
          <w:p w14:paraId="2197251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3E76B9A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DEE9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D924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4431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217F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FF3F6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1C, 3C spre Grupa A, între sch. 25 T - 31 T - 33 T - 43 T - 51 T - 9A.</w:t>
            </w:r>
          </w:p>
        </w:tc>
      </w:tr>
      <w:tr w:rsidR="006D4A13" w14:paraId="1000AFB6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C9F3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76DC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7655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5FF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4C5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D75B4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95AE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7+600</w:t>
            </w:r>
          </w:p>
          <w:p w14:paraId="0AD1019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0E7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2DAC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6F8108A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1864E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9FFC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6967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698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Reteag</w:t>
            </w:r>
          </w:p>
          <w:p w14:paraId="36C293C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C99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1403A">
              <w:rPr>
                <w:b/>
                <w:bCs/>
                <w:sz w:val="20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361E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E05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0900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22F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12+300 pana la varf R9</w:t>
            </w:r>
          </w:p>
        </w:tc>
      </w:tr>
      <w:tr w:rsidR="006D4A13" w14:paraId="70A492B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3EAB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08F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12+700</w:t>
            </w:r>
          </w:p>
          <w:p w14:paraId="0BD7428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C60D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DC37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0899" w14:textId="77777777" w:rsidR="006D4A13" w:rsidRPr="0011403A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90EE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A88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AB2C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862F" w14:textId="77777777" w:rsidR="006D4A13" w:rsidRPr="0011403A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3D50CB7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4D11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56B0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6D983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296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C10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6835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E841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13+000</w:t>
            </w:r>
          </w:p>
          <w:p w14:paraId="053EEB4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40895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328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278B7C3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7CEF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C6B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17178DC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5FEF3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2A85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066FDE9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961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73AF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4CD4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DCD0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E93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4E8D6AC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0BAA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500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5DB7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16D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0AAE018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7B5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0EC7A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CEF8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7E6E7EA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D1691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B37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47123FE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6EA47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7B4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8306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5F69" w14:textId="77777777" w:rsidR="006D4A13" w:rsidRDefault="006D4A13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61101E01" w14:textId="77777777" w:rsidR="006D4A13" w:rsidRDefault="006D4A13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E48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A5BED6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F961C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762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A90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C833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29D1D0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3F5E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AB9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25+030</w:t>
            </w:r>
          </w:p>
          <w:p w14:paraId="3005099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E6C07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37E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65D3D62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B9C8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4194" w14:textId="77777777" w:rsidR="006D4A13" w:rsidRPr="00C4423F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0AB7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1416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47A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35C11EC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47F8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8D84D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C855" w14:textId="77777777" w:rsidR="006D4A13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2DDC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3FE4279D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091F2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B793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40E5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C5767" w14:textId="77777777" w:rsidR="006D4A13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C576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</w:rPr>
              <w:br/>
              <w:t>în abatere la liniile 5 - 12</w:t>
            </w:r>
          </w:p>
        </w:tc>
      </w:tr>
      <w:tr w:rsidR="006D4A13" w14:paraId="7B65029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94A2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F5DA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6E5C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81CE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0C13B97F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E1C6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6250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97ACA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8E86" w14:textId="77777777" w:rsidR="006D4A13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56F6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1661E5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24CC6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3EFD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61E1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B2C7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Năsăud</w:t>
            </w:r>
          </w:p>
          <w:p w14:paraId="6DFF656A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28DA3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360A96B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02372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A162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05B2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3004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– ieşiri la liniile 1 şi 2.</w:t>
            </w:r>
          </w:p>
        </w:tc>
      </w:tr>
      <w:tr w:rsidR="006D4A13" w14:paraId="04F7124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581C8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9E44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30+150</w:t>
            </w:r>
          </w:p>
          <w:p w14:paraId="04044A8F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F7BD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E971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Rebrișoara - </w:t>
            </w:r>
          </w:p>
          <w:p w14:paraId="24104BD6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2048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2995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1CE6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664AA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C80A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20D7532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433AA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B164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39+000</w:t>
            </w:r>
          </w:p>
          <w:p w14:paraId="2DA7F862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A424" w14:textId="77777777" w:rsidR="006D4A13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B910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Feldru - Ilva Mică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9FA9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F22E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BC1B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3924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F21F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6B55002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DA202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1252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CDB2" w14:textId="77777777" w:rsidR="006D4A13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13D0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298C67D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7E87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75A50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575A50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575A50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E812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CB04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10F14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35B3" w14:textId="77777777" w:rsidR="006D4A13" w:rsidRPr="00620605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19B613F9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38FD7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0372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0C2C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ED312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FF42046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E2E3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06EB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20CA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7C0CC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C1CAB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247555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– 12.</w:t>
            </w:r>
          </w:p>
        </w:tc>
      </w:tr>
      <w:tr w:rsidR="006D4A13" w14:paraId="29A14CE8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05FB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55CF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3C822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8357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5B862EC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A1B3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F8B6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C5028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BF9E8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EF7ED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19ECE2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6D4A13" w14:paraId="6B9CD19A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0251B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C3D37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0BE3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B555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91A5702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B0B5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0EFE671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8353" w14:textId="77777777" w:rsidR="006D4A13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CDCF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E630E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D64C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8BDCA8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– 10.</w:t>
            </w:r>
          </w:p>
        </w:tc>
      </w:tr>
      <w:tr w:rsidR="006D4A13" w14:paraId="7ACB108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1E01A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39AA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3D7BE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87B94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56199CD4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5678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C1130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1EE0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5950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05B1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AD2390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9C01" w14:textId="77777777" w:rsidR="006D4A13" w:rsidRDefault="006D4A13" w:rsidP="006D4A1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C7C7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E8F9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5D77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B8F833C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68F1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8BEB7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522B" w14:textId="77777777" w:rsidR="006D4A13" w:rsidRDefault="006D4A1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ED60" w14:textId="77777777" w:rsidR="006D4A13" w:rsidRPr="00C4423F" w:rsidRDefault="006D4A1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46BA" w14:textId="77777777" w:rsidR="006D4A13" w:rsidRDefault="006D4A1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</w:rPr>
              <w:t>0 pana la calcai R14</w:t>
            </w:r>
          </w:p>
        </w:tc>
      </w:tr>
    </w:tbl>
    <w:p w14:paraId="6DE23A92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5412DC25" w14:textId="77777777" w:rsidR="006D4A13" w:rsidRDefault="006D4A13" w:rsidP="00380064">
      <w:pPr>
        <w:pStyle w:val="Heading1"/>
        <w:spacing w:line="360" w:lineRule="auto"/>
      </w:pPr>
      <w:r>
        <w:lastRenderedPageBreak/>
        <w:t>LINIA 500</w:t>
      </w:r>
    </w:p>
    <w:p w14:paraId="72944C2F" w14:textId="77777777" w:rsidR="006D4A13" w:rsidRPr="00071303" w:rsidRDefault="006D4A13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6D4A13" w14:paraId="5DEC948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919F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65F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B83F5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412A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2EBAEF8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5482FC75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F11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AFDD2D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F5EC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3AD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6D31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E804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E1DAC9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BE0C7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204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2833C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1722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4C854EC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312D32B7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765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3C6AC11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F5E82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8D6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4D29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116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A86F21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3BBFB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67D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563EC2B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031C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2E53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4083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B6CC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712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8BC2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59E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0C98B36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2A5D6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ED23" w14:textId="77777777" w:rsidR="006D4A13" w:rsidRDefault="006D4A1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65539" w14:textId="77777777" w:rsidR="006D4A13" w:rsidRPr="00D33E71" w:rsidRDefault="006D4A13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028C7" w14:textId="77777777" w:rsidR="006D4A13" w:rsidRDefault="006D4A13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0F31" w14:textId="77777777" w:rsidR="006D4A13" w:rsidRDefault="006D4A1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8ADC8" w14:textId="77777777" w:rsidR="006D4A13" w:rsidRDefault="006D4A13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FA979" w14:textId="77777777" w:rsidR="006D4A13" w:rsidRDefault="006D4A1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9B55C4D" w14:textId="77777777" w:rsidR="006D4A13" w:rsidRDefault="006D4A1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CB8A" w14:textId="77777777" w:rsidR="006D4A13" w:rsidRPr="00D33E71" w:rsidRDefault="006D4A13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7579A" w14:textId="77777777" w:rsidR="006D4A13" w:rsidRDefault="006D4A13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21FD71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7EF1B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B37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3E4E32E7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8AD4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C8B8" w14:textId="77777777" w:rsidR="006D4A13" w:rsidRPr="0008670B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11AE35A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634D166A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1DD0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99E21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152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7539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C434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:rsidRPr="00456545" w14:paraId="275E031B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B1273" w14:textId="77777777" w:rsidR="006D4A13" w:rsidRPr="00456545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FAD1B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AADE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DA1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17979814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EF63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84AE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C747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ADE1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8EB2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:rsidRPr="00456545" w14:paraId="53C4B35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DE60" w14:textId="77777777" w:rsidR="006D4A13" w:rsidRPr="00456545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F239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5D62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44900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2DB15B05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9660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A643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D1375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5567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51D3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:rsidRPr="00456545" w14:paraId="0CDD160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DAF7" w14:textId="77777777" w:rsidR="006D4A13" w:rsidRPr="00456545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09F2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CBC8F69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68AC9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FA1D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006141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E4D63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B94A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01C0F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2C8F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7643B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D4A13" w:rsidRPr="00456545" w14:paraId="4110D38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40323" w14:textId="77777777" w:rsidR="006D4A13" w:rsidRPr="00456545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0657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6153363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3981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C9DA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9378EA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984ED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382A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625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7C9C7EC" w14:textId="77777777" w:rsidR="006D4A13" w:rsidRPr="00456545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78F89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5CB4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2632860" w14:textId="77777777" w:rsidR="006D4A13" w:rsidRPr="00A3090B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:rsidRPr="00456545" w14:paraId="3C4E7B72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0988C" w14:textId="77777777" w:rsidR="006D4A13" w:rsidRPr="00456545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01E8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1352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1C50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4D7F5B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3BFA405A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0A83927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79E6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8D57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4967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2F08C59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01AA6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3D60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:rsidRPr="00456545" w14:paraId="645839D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89B9" w14:textId="77777777" w:rsidR="006D4A13" w:rsidRPr="00456545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58B8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A74DE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4363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68800587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00B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E64F27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6FA2D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719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1875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60F7A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0CA665" w14:textId="77777777" w:rsidR="006D4A13" w:rsidRPr="005F21B7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6D4A13" w:rsidRPr="00456545" w14:paraId="3A8390E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11EB" w14:textId="77777777" w:rsidR="006D4A13" w:rsidRPr="00456545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3C0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F130A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4473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3930A3C7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7E562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BF79D2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654A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EA15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A886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0AAD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3C5B34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6D4A13" w:rsidRPr="00456545" w14:paraId="11A531E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3ABD" w14:textId="77777777" w:rsidR="006D4A13" w:rsidRPr="00456545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628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D27F7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14D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63A40580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E79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787D7B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0469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4F8D3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97D7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FB6C6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538F17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6D4A13" w:rsidRPr="00456545" w14:paraId="19D692B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969BB" w14:textId="77777777" w:rsidR="006D4A13" w:rsidRPr="00456545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9DE7D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913AF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1C35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EC0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B888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50EE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29097110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2EAE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A812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6D4A13" w:rsidRPr="00456545" w14:paraId="6922C58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7E1C1" w14:textId="77777777" w:rsidR="006D4A13" w:rsidRPr="00456545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907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050A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F6C5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201ECED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D252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67B6C0D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2DDF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5CDA7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736F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C352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BFEC1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38D1F14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6D4A13" w14:paraId="1B83D651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FB7FB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21B6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5A89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352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053DF7B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14D3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78ED4260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41184A92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99E1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3A9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94AE9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8BE2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3242A2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D32F90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0789240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33388CF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6D4A13" w14:paraId="7F8434A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8FF5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7C20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B476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EEBB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F3049E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1330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F5FB89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463A186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1332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39D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83F5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3734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91A0A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44CC190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64E9FC62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6D4A13" w14:paraId="01488D1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0BCC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4C1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5BF6733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81B7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16C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2447C80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70D2BE83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AA57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A419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1A6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2B5A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E340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89FA00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6D4A13" w14:paraId="14422BAC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A9DCD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49C83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10D52722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AF926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10A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4B9DAFF0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3640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3238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418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677B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49D3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2EFF53E4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6D4A13" w14:paraId="07A011CD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10CB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1524" w14:textId="77777777" w:rsidR="006D4A13" w:rsidRDefault="006D4A1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ADF0" w14:textId="77777777" w:rsidR="006D4A13" w:rsidRDefault="006D4A13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BC24E" w14:textId="77777777" w:rsidR="006D4A13" w:rsidRDefault="006D4A13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4FE9F663" w14:textId="77777777" w:rsidR="006D4A13" w:rsidRDefault="006D4A13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E1BD0" w14:textId="77777777" w:rsidR="006D4A13" w:rsidRDefault="006D4A1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DF154" w14:textId="77777777" w:rsidR="006D4A13" w:rsidRDefault="006D4A13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D32B" w14:textId="77777777" w:rsidR="006D4A13" w:rsidRDefault="006D4A1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1695068B" w14:textId="77777777" w:rsidR="006D4A13" w:rsidRDefault="006D4A1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8C7E1" w14:textId="77777777" w:rsidR="006D4A13" w:rsidRPr="00D33E71" w:rsidRDefault="006D4A13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8E439" w14:textId="77777777" w:rsidR="006D4A13" w:rsidRDefault="006D4A13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77A81E51" w14:textId="77777777" w:rsidR="006D4A13" w:rsidRDefault="006D4A13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6D4A13" w14:paraId="412EDA1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8911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0F5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670459D8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A55C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97D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6C199C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473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82A3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BB01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FF69D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4DA12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1CFA283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F10F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9AF9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B11A68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E096B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243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1C7528D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A7E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78A1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69F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17E7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98C3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E62523F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6EEDC7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53B1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8905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D1D7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1CB2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702883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1997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A6D3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1CDD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2DA254C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F517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3FEF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3D67FBA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0757AF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59AF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8A3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E1DA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56CB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431F611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9EA8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55F1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E042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D186B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B5E9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5DC0D94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C49D4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8FE8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DAA4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6546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068B01E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CA1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BA84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216B8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511E7698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98B0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47E3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5FC439E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9450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AB03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E65CA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A5B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0C5A15B6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969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231BF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3A1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45B2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8021" w14:textId="77777777" w:rsidR="006D4A13" w:rsidRPr="00534A55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6EF629E2" w14:textId="77777777" w:rsidR="006D4A13" w:rsidRPr="00534A55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4B1B045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6D4A13" w14:paraId="509F1A9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4AD6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6B262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2DBF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D18D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4FD4EDE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7B56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6D4E9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2B3B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5D28C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EE84" w14:textId="77777777" w:rsidR="006D4A13" w:rsidRPr="00534A55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4CD3DDB" w14:textId="77777777" w:rsidR="006D4A13" w:rsidRPr="00534A55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0CAD6CC" w14:textId="77777777" w:rsidR="006D4A13" w:rsidRPr="00534A55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6D4A13" w14:paraId="2016D2C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BDB77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181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ABC9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9F372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233D2373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ADB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7505A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27020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071456E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62572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5E3B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7036E35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F1DD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6F6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D53CD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BEB6" w14:textId="77777777" w:rsidR="006D4A13" w:rsidRPr="000C4604" w:rsidRDefault="006D4A13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FA6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377E4D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4991E8D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3B72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7F3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C7C74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F6AAC" w14:textId="77777777" w:rsidR="006D4A13" w:rsidRPr="000C4604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309C1DFB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6D4A13" w14:paraId="1F2D9D8B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BC963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9938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DCDED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1F129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60AD999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A450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79541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CBE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20FD6A4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6F65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5479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4C2E0D52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B371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DB6A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00647B1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B5BD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D6BA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03444EE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6E92AEC7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0C7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33208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33FF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99F27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B6C64" w14:textId="77777777" w:rsidR="006D4A13" w:rsidRPr="00BB30B6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E4A0E46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1A125405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6D4A13" w14:paraId="0D412CD7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E3E6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B19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AC3AD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B66B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6AEFCFE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CBF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3307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5B07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D9F6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6719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2EE9E62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1EC4E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328A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70FA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E64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43245297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3D33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5BF44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78992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72454ED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FC0FD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8D0A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48B6A934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F0936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1673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75F24422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B64C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7BD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CE49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9F1EF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347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ABFE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FA0E" w14:textId="77777777" w:rsidR="006D4A13" w:rsidRPr="000C4604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6D4A13" w14:paraId="48C20937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F99F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186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5135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28A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9D08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1A3F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8A4D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52457447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AC7F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62C5" w14:textId="77777777" w:rsidR="006D4A13" w:rsidRPr="000C4604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6D4A13" w14:paraId="482E781F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612A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6E7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756E756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B4777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5FB2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469103B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157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6694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138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21CF309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5DA3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F9F4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B8DC0E9" w14:textId="77777777" w:rsidR="006D4A13" w:rsidRPr="006C1F61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06E54DD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100F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DE47" w14:textId="77777777" w:rsidR="006D4A13" w:rsidRDefault="006D4A13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0090" w14:textId="77777777" w:rsidR="006D4A13" w:rsidRDefault="006D4A13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8C0C" w14:textId="77777777" w:rsidR="006D4A13" w:rsidRDefault="006D4A13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8C64" w14:textId="77777777" w:rsidR="006D4A13" w:rsidRDefault="006D4A13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9EAF" w14:textId="77777777" w:rsidR="006D4A13" w:rsidRDefault="006D4A13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8EEB" w14:textId="77777777" w:rsidR="006D4A13" w:rsidRDefault="006D4A13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FA410" w14:textId="77777777" w:rsidR="006D4A13" w:rsidRDefault="006D4A13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D9B9" w14:textId="77777777" w:rsidR="006D4A13" w:rsidRPr="004143AF" w:rsidRDefault="006D4A13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41C2AA64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8723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364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26FED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CB609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3010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0C9E1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7E27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6799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C32B8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67534C3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8762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9843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4AE31E20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79F06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6425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724ADDC5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AB1F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5EFA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6068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1DBA497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1A30B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888AD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EA05113" w14:textId="77777777" w:rsidR="006D4A13" w:rsidRPr="00D84BDE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B0167D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100F4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E51F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728BCCA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BFB3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31E2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0378EA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9926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2A0E3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2D6A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22C6B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EFDF5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2EC5840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442E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669B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22C27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4C77B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C25A88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2938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0058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9EFE2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054889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9F53C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BE7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059ABC0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6A003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780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24FF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01B5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20069F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F556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CABE3E7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D116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0D5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707F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6518" w14:textId="77777777" w:rsidR="006D4A13" w:rsidRPr="00534C0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138C22F6" w14:textId="77777777" w:rsidR="006D4A13" w:rsidRPr="00534C0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225F7A9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6D4A13" w14:paraId="3B7FA6A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23C7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53B7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1AA7E977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43B1F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CD347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0D521B6B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29C6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0984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1F9D2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7319EAA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916F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32E8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F08B11D" w14:textId="77777777" w:rsidR="006D4A13" w:rsidRPr="00D84BDE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0EEE98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93DB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0DD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45C84C9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11A1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12B39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6840C76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42DEF424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EAD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D555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0EC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77AF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4AAB" w14:textId="77777777" w:rsidR="006D4A13" w:rsidRPr="001F07B1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E8C50A6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57FEB191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6D4A13" w14:paraId="01BEBC57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1E8C9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53D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848E0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8BF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695A333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9EB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AB08FE0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6EB2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993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2128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B706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37FB4390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3D5BB1B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6D4A13" w14:paraId="17F0C004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01D1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68D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26F6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889A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5E4AC4B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2AC0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17EB99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304BC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9E8D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6389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B503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3138D3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085DF79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6D4A13" w14:paraId="45034F74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109B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B1C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AE62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C62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08ED816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83C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F3F730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DC850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71F0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EBF6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2C29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38FB09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6D4A13" w14:paraId="170D18BF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BDE0C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421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03A8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30AD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D1B50B0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42B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3F51E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F836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0B182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666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C41EC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5ADE23B7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D4A13" w14:paraId="7EC2F71F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1520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603D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6E87D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1E59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EA0C39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6DF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7545B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C11E7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CBE0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4F4B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7CEDF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6D4A13" w14:paraId="327166CB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6CE8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B182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3AF07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8179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F29E84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E12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9E7C028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38556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2708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423D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D9F3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0C1C3D89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6D4A13" w14:paraId="1F0D0DD8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5229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D59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50FB9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919AD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55AEA3A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678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80838D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CD61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8AEF8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D4ACB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1A66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108DE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2C2192E4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6D4A13" w14:paraId="629DC59B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E937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C35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AAB6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D43F" w14:textId="77777777" w:rsidR="006D4A13" w:rsidRPr="00AD0C48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A0D3D57" w14:textId="77777777" w:rsidR="006D4A13" w:rsidRPr="00AD0C48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253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C5CB86D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25EF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10E0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2D0D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371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08378B9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BB255A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2C94C6DD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D4A13" w14:paraId="41663D2F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2A36C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577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C23A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6F0AE" w14:textId="77777777" w:rsidR="006D4A13" w:rsidRDefault="006D4A1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AEC133B" w14:textId="77777777" w:rsidR="006D4A13" w:rsidRDefault="006D4A1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7DAABE55" w14:textId="77777777" w:rsidR="006D4A13" w:rsidRDefault="006D4A1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1A54C57B" w14:textId="77777777" w:rsidR="006D4A13" w:rsidRPr="002532C4" w:rsidRDefault="006D4A1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8CA3D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55BC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CE36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C41DA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2FD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826D3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6FA4E6C4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2435DCD9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6D4A13" w14:paraId="2DC21618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61170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B59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EAC76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B0AB3" w14:textId="77777777" w:rsidR="006D4A13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CE65B15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F73D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CB5B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46F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F2517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E9A4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F1751A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43264216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D4A13" w14:paraId="47368204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50DE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0653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8866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A0C7" w14:textId="77777777" w:rsidR="006D4A13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D519F2D" w14:textId="77777777" w:rsidR="006D4A13" w:rsidRPr="0037264C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539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BF2B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CEA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7BEEE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48282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FF8B1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3C87F7B4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D4A13" w14:paraId="36394825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6B430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B5C0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09B4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08B8" w14:textId="77777777" w:rsidR="006D4A13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94E5BE0" w14:textId="77777777" w:rsidR="006D4A13" w:rsidRPr="003A070D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782E7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D2A6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F188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ADEF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9A12F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F96F8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6D4A13" w14:paraId="47936456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177B4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A111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FA31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000A" w14:textId="77777777" w:rsidR="006D4A13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1928275" w14:textId="77777777" w:rsidR="006D4A13" w:rsidRPr="00F401CD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3A20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3C8C23D0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B5A8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D8B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E4A95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2F5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B5D8BA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2D483E86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D4A13" w14:paraId="54830E87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FFEB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2E1E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BE79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1A73" w14:textId="77777777" w:rsidR="006D4A13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9D4763C" w14:textId="77777777" w:rsidR="006D4A13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26C8A813" w14:textId="77777777" w:rsidR="006D4A13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B74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A2A5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46B1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CE7FC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82D7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045935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52DF1DB2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D4A13" w14:paraId="624E8009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3B37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9959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C3E7D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EE4B" w14:textId="77777777" w:rsidR="006D4A13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7938584" w14:textId="77777777" w:rsidR="006D4A13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717603B9" w14:textId="77777777" w:rsidR="006D4A13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5779CA44" w14:textId="77777777" w:rsidR="006D4A13" w:rsidRPr="002532C4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687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A927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0EEA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075F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6B40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5B68BD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13CE097B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6D4A13" w14:paraId="706C0F6B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B6A1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24C4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  <w:p w14:paraId="3C104AC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348C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6C0CA" w14:textId="77777777" w:rsidR="006D4A13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St. Adjud </w:t>
            </w:r>
          </w:p>
          <w:p w14:paraId="5FCEEEBB" w14:textId="77777777" w:rsidR="006D4A13" w:rsidRDefault="006D4A1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Grupa Tranzit,</w:t>
            </w:r>
          </w:p>
          <w:p w14:paraId="20A9649C" w14:textId="77777777" w:rsidR="006D4A13" w:rsidRDefault="006D4A13" w:rsidP="004727FB">
            <w:pPr>
              <w:rPr>
                <w:spacing w:val="-4"/>
              </w:rPr>
            </w:pPr>
            <w:r>
              <w:t xml:space="preserve"> </w:t>
            </w:r>
            <w:r w:rsidRPr="0010350B">
              <w:rPr>
                <w:b/>
                <w:bCs/>
                <w:sz w:val="20"/>
                <w:szCs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84F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F9B0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A09D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C9268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84CA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F7E729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10 din </w:t>
            </w:r>
            <w:r w:rsidRPr="005650BF">
              <w:rPr>
                <w:b/>
                <w:bCs/>
                <w:i/>
                <w:iCs/>
                <w:spacing w:val="-4"/>
                <w:sz w:val="20"/>
                <w:szCs w:val="20"/>
              </w:rPr>
              <w:t>St. Adjud</w:t>
            </w:r>
            <w:r>
              <w:rPr>
                <w:b/>
                <w:bCs/>
                <w:i/>
                <w:iCs/>
                <w:sz w:val="20"/>
              </w:rPr>
              <w:t xml:space="preserve"> Cap Y.</w:t>
            </w:r>
          </w:p>
        </w:tc>
      </w:tr>
      <w:tr w:rsidR="006D4A13" w14:paraId="3FD004E7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88210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2AC4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8F5FE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1D9F6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A735DD4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34EF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B92A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731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A578F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E6FD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0B6329D1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7647E959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6D4A13" w14:paraId="1573D1A9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D847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E4C6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569F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F1AC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7AD1A24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BBE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8609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C24F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55FF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F6D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7BF19DAD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7F3AFFCA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6D4A13" w14:paraId="7DEA919B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EFBD1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35F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8261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6C73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0D14DE0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328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09965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A529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1FE46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477E2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0517D247" w14:textId="77777777" w:rsidR="006D4A13" w:rsidRPr="00CB3447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6D4A13" w14:paraId="6D835CA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E0C5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BA9F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AF72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B50C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47B79EA4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CF12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C90B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8D3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3CC4C8EE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2AA6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1A7D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11714BE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699B69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5F271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2CFF7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F451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D378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268CD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367B61E1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D3AC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4CA5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23A4" w14:textId="77777777" w:rsidR="006D4A13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3247" w14:textId="77777777" w:rsidR="006D4A13" w:rsidRPr="004143AF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6A04B04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A9A8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7F33" w14:textId="77777777" w:rsidR="006D4A13" w:rsidRDefault="006D4A13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BA64" w14:textId="77777777" w:rsidR="006D4A13" w:rsidRPr="00D33E71" w:rsidRDefault="006D4A13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379B4" w14:textId="77777777" w:rsidR="006D4A13" w:rsidRDefault="006D4A13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0100AD1C" w14:textId="77777777" w:rsidR="006D4A13" w:rsidRDefault="006D4A13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DBFED" w14:textId="77777777" w:rsidR="006D4A13" w:rsidRDefault="006D4A13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95C7" w14:textId="77777777" w:rsidR="006D4A13" w:rsidRDefault="006D4A13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6DEDB" w14:textId="77777777" w:rsidR="006D4A13" w:rsidRDefault="006D4A13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3467" w14:textId="77777777" w:rsidR="006D4A13" w:rsidRDefault="006D4A13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19C7" w14:textId="77777777" w:rsidR="006D4A13" w:rsidRPr="004143AF" w:rsidRDefault="006D4A13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6D4A13" w14:paraId="2F1745D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441F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392B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B13A5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5F82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46D5CB67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1A18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BEDF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34AC" w14:textId="77777777" w:rsidR="006D4A13" w:rsidRDefault="006D4A1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68526" w14:textId="77777777" w:rsidR="006D4A13" w:rsidRPr="00D33E71" w:rsidRDefault="006D4A1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D467" w14:textId="77777777" w:rsidR="006D4A13" w:rsidRDefault="006D4A1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6D4A13" w14:paraId="40DAF29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1B74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FC85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74E049D0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A60C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135E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5622E466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10270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72CF3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2AD7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354D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5917B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6D4A13" w14:paraId="68B80E9F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CC66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31F59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7F4F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EDBB5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13DF78B6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9C4E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5367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73BA8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806F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40B73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558C7CAD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5CD6A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4BAC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405+400</w:t>
            </w:r>
          </w:p>
          <w:p w14:paraId="1042028B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409+200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8481E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7486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Lespezi – Dolhasca, linia 2 directă Dolhasca și 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196A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DBE2A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361D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9BCE5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662C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6D4A13" w14:paraId="33B9AEAD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7D8C2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35123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6A34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3977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51F04559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4D3D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D1D7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ACCD1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521B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AA07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139F43A4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FE68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DAA3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669F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BF93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1C552DC4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976FF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E6D05A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03FB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949E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74278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E3F6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5D2D7F72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293F0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4237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24A0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F6A6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CF3270E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1B88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E2E2E9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C875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1F2BD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2C61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5868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3E75BBE6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274F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D4F1" w14:textId="77777777" w:rsidR="006D4A13" w:rsidRDefault="006D4A1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1A30" w14:textId="77777777" w:rsidR="006D4A13" w:rsidRPr="00D33E71" w:rsidRDefault="006D4A13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67D8" w14:textId="77777777" w:rsidR="006D4A13" w:rsidRDefault="006D4A13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3496C374" w14:textId="77777777" w:rsidR="006D4A13" w:rsidRDefault="006D4A13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507E5" w14:textId="77777777" w:rsidR="006D4A13" w:rsidRDefault="006D4A1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9C8C00" w14:textId="77777777" w:rsidR="006D4A13" w:rsidRDefault="006D4A1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38B21" w14:textId="77777777" w:rsidR="006D4A13" w:rsidRPr="00D33E71" w:rsidRDefault="006D4A13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547E" w14:textId="77777777" w:rsidR="006D4A13" w:rsidRDefault="006D4A1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F4802" w14:textId="77777777" w:rsidR="006D4A13" w:rsidRPr="00D33E71" w:rsidRDefault="006D4A13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A2D39" w14:textId="77777777" w:rsidR="006D4A13" w:rsidRDefault="006D4A13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E822D21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63860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A233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6AE1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E008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FF33F6A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9B4D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456B1FE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CF708A8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0C13F564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4B9C76E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B974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5F99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3CDB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9A50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C2D989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27203AE2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1A7FA8FA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6D4A13" w14:paraId="6C8624A5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0834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9C17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5F919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E649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0EC4CD3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E704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25F2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A1AB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F529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1025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6D4A13" w14:paraId="7CADBFEC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B989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B6AE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6F911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E270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9448D53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6A31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66CA6C1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027E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8773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FAEE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4020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BC4F339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B8B2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25729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69935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073DF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FEA283F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EADA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B3C91AC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0DAD6395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4FD1F46A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6392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AA271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B10D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31E0E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7AD5A3E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C086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C764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4B22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9F7F2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1309D948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154E0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E821EA6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30DE70CA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6099CED8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13007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442D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3EB3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3664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50FE0C8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BD40A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26378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B248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5D21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0043A744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7AF3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D8C4E" w14:textId="77777777" w:rsidR="006D4A13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4DE6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547EC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4FAA3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059E97B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40E2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EAFB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04BB609A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9704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283A" w14:textId="77777777" w:rsidR="006D4A13" w:rsidRDefault="006D4A13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3927269E" w14:textId="77777777" w:rsidR="006D4A13" w:rsidRDefault="006D4A13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14474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F3CE" w14:textId="77777777" w:rsidR="006D4A13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DB43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6061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14D8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6D4A13" w14:paraId="5A9423E6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D081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AA19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54A1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6C46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79656D5A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1112D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69CD25F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293F7D5A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3B89C52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5C51B939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ABD4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C1F9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651E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D0CE3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14939C4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1AAE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3CCF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A27F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CD6F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7522F95B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516B0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0436E0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A2085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4C95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CC7CC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9A484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CA410C3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D790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9477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7B4F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7CFC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39C9AFFB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0142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4F4A08FB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7460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75FE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796D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61081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206F796F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3D1E5" w14:textId="77777777" w:rsidR="006D4A13" w:rsidRDefault="006D4A13" w:rsidP="006D4A1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1BDA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155FB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C6B94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1AD7EE1A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68D60D0C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F68A3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28E8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1124" w14:textId="77777777" w:rsidR="006D4A13" w:rsidRDefault="006D4A1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6926" w14:textId="77777777" w:rsidR="006D4A13" w:rsidRPr="00D33E71" w:rsidRDefault="006D4A1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88CD5" w14:textId="77777777" w:rsidR="006D4A13" w:rsidRDefault="006D4A1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F9257AF" w14:textId="77777777" w:rsidR="006D4A13" w:rsidRPr="00BA7DAE" w:rsidRDefault="006D4A13" w:rsidP="000A5D7E">
      <w:pPr>
        <w:tabs>
          <w:tab w:val="left" w:pos="2748"/>
        </w:tabs>
        <w:rPr>
          <w:sz w:val="20"/>
        </w:rPr>
      </w:pPr>
    </w:p>
    <w:p w14:paraId="04FAD375" w14:textId="77777777" w:rsidR="006D4A13" w:rsidRDefault="006D4A13" w:rsidP="00E7698F">
      <w:pPr>
        <w:pStyle w:val="Heading1"/>
        <w:spacing w:line="360" w:lineRule="auto"/>
      </w:pPr>
      <w:r>
        <w:t>LINIA 504</w:t>
      </w:r>
    </w:p>
    <w:p w14:paraId="258EF0EB" w14:textId="77777777" w:rsidR="006D4A13" w:rsidRPr="00A16A49" w:rsidRDefault="006D4A13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D4A13" w14:paraId="7E86E192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30CC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6029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2+500</w:t>
            </w:r>
          </w:p>
          <w:p w14:paraId="719F084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F51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720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FFFCF8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6FB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8FE1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80C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5A0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D0A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56547">
              <w:rPr>
                <w:b/>
                <w:bCs/>
                <w:i/>
                <w:iCs/>
                <w:sz w:val="20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</w:rPr>
              <w:t xml:space="preserve">firul II </w:t>
            </w:r>
          </w:p>
          <w:p w14:paraId="24A9784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Adjud - Urechești.</w:t>
            </w:r>
          </w:p>
          <w:p w14:paraId="1478EF74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5 N.</w:t>
            </w:r>
          </w:p>
        </w:tc>
      </w:tr>
      <w:tr w:rsidR="006D4A13" w14:paraId="47192906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933B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F53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20BFC3A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0B527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85D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 -</w:t>
            </w:r>
          </w:p>
          <w:p w14:paraId="1104651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6E5B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8150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CB6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7F2A0DF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39E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96DC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6DF55012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A060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4A8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72994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F03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4965C1C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9C5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FC5D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237F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9+600</w:t>
            </w:r>
          </w:p>
          <w:p w14:paraId="74F9600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1ACC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1D780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2F12C58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A511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77F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6541CD4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B2C7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051C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56FE6F8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49E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4E81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833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219341A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5C64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72F10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C4194">
              <w:rPr>
                <w:b/>
                <w:bCs/>
                <w:iCs/>
                <w:sz w:val="20"/>
              </w:rPr>
              <w:t>*Valabil pentru trenurile remorcate cu două locomotive cuplate.</w:t>
            </w:r>
          </w:p>
          <w:p w14:paraId="08653E46" w14:textId="77777777" w:rsidR="006D4A13" w:rsidRPr="00D0576C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3EEB751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3ABB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19B6" w14:textId="77777777" w:rsidR="006D4A13" w:rsidRDefault="006D4A13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18+650</w:t>
            </w:r>
          </w:p>
          <w:p w14:paraId="04C925AD" w14:textId="77777777" w:rsidR="006D4A13" w:rsidRDefault="006D4A13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070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6A08C" w14:textId="77777777" w:rsidR="006D4A13" w:rsidRDefault="006D4A13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2099C306" w14:textId="77777777" w:rsidR="006D4A13" w:rsidRDefault="006D4A13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B7E7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96E9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024A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543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ABBF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4DB4D08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A513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8D1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68C1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1781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7B88411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13 </w:t>
            </w:r>
          </w:p>
          <w:p w14:paraId="35355D6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263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9707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A91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482C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EB86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0F41DDC8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1DDEF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E77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B0782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F32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191CBD0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411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9B6B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3B2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6147E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10F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6D4A13" w14:paraId="33AA295C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FEA5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FA9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A6C2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3EE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2B035F3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85EC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C38D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FD35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B5F49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539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6D4A13" w14:paraId="0A0E927E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8B1C" w14:textId="77777777" w:rsidR="006D4A13" w:rsidRDefault="006D4A13" w:rsidP="006D4A1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7F1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B854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249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6F277A6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547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C508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8F4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9B305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95F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9 - 12</w:t>
            </w:r>
          </w:p>
          <w:p w14:paraId="3B46113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D4A13" w14:paraId="63FC2266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6B1C1" w14:textId="77777777" w:rsidR="006D4A13" w:rsidRDefault="006D4A13" w:rsidP="006D4A1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E2BF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A0131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C99C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545547F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415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2D305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189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63E5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0D4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10 - 12 Cap X.</w:t>
            </w:r>
          </w:p>
        </w:tc>
      </w:tr>
      <w:tr w:rsidR="006D4A13" w14:paraId="799C1B41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9971" w14:textId="77777777" w:rsidR="006D4A13" w:rsidRDefault="006D4A13" w:rsidP="006D4A1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5D9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4604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F15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E3AF05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2343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AAF58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5C31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60C9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DC8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și 12 Cap X.</w:t>
            </w:r>
          </w:p>
        </w:tc>
      </w:tr>
      <w:tr w:rsidR="006D4A13" w14:paraId="0F8B5972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E8253" w14:textId="77777777" w:rsidR="006D4A13" w:rsidRDefault="006D4A13" w:rsidP="006D4A1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91C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6139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B10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3DA4EC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5F3C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AAE7D2E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1545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BD7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C642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B7E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9460DC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11 -  13 Cap Y.</w:t>
            </w:r>
          </w:p>
        </w:tc>
      </w:tr>
      <w:tr w:rsidR="006D4A13" w14:paraId="5B04D6A1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32F45" w14:textId="77777777" w:rsidR="006D4A13" w:rsidRDefault="006D4A13" w:rsidP="006D4A1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677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4FAC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5FD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43A6733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53C8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25E0615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C3916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6B26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B4E3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422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E9BD34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și 12 Cap Y.</w:t>
            </w:r>
          </w:p>
        </w:tc>
      </w:tr>
      <w:tr w:rsidR="006D4A13" w14:paraId="04C06AB3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D326" w14:textId="77777777" w:rsidR="006D4A13" w:rsidRDefault="006D4A13" w:rsidP="006D4A1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51E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5FB0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9DD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- </w:t>
            </w:r>
          </w:p>
          <w:p w14:paraId="084BC56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FF247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780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073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31+400</w:t>
            </w:r>
          </w:p>
          <w:p w14:paraId="6F911B32" w14:textId="77777777" w:rsidR="006D4A13" w:rsidRDefault="006D4A13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4E0B" w14:textId="77777777" w:rsidR="006D4A13" w:rsidRPr="00D0473F" w:rsidRDefault="006D4A13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7BFA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56ADB62A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0042" w14:textId="77777777" w:rsidR="006D4A13" w:rsidRDefault="006D4A13" w:rsidP="006D4A1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DCC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9F730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B7D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9C6D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D0B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11BD9" w14:textId="77777777" w:rsidR="006D4A13" w:rsidRDefault="006D4A13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  <w:p w14:paraId="1FE66186" w14:textId="77777777" w:rsidR="006D4A13" w:rsidRDefault="006D4A13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17BC" w14:textId="77777777" w:rsidR="006D4A13" w:rsidRDefault="006D4A13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812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DF7200E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47AA" w14:textId="77777777" w:rsidR="006D4A13" w:rsidRDefault="006D4A13" w:rsidP="006D4A1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43FD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32+200</w:t>
            </w:r>
          </w:p>
          <w:p w14:paraId="1542EBD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2F75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769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BC - </w:t>
            </w:r>
          </w:p>
          <w:p w14:paraId="7686607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AF1D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99E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D908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7CAA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E60E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4777FE56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9925" w14:textId="77777777" w:rsidR="006D4A13" w:rsidRDefault="006D4A13" w:rsidP="006D4A1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F52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F69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16D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7D6D113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A6663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776C419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CEA5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D686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C31A8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D0D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3EE8D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6 - 8, Cap X.</w:t>
            </w:r>
          </w:p>
        </w:tc>
      </w:tr>
      <w:tr w:rsidR="006D4A13" w14:paraId="6005467E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0ED8" w14:textId="77777777" w:rsidR="006D4A13" w:rsidRDefault="006D4A13" w:rsidP="006D4A13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59F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6A3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E2F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3DD31A8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D1789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96CDDF4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A4CC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E0B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234E1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378C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0CAAE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7, Cap X.</w:t>
            </w:r>
          </w:p>
        </w:tc>
      </w:tr>
      <w:tr w:rsidR="006D4A13" w14:paraId="600DD08C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433D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517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098C1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0D90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37022B1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295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5D68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0DF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6706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08E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6 - 8 </w:t>
            </w:r>
          </w:p>
          <w:p w14:paraId="37234B5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6D4A13" w14:paraId="738F457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66E71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A7E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68808A3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C575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E7C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 -</w:t>
            </w:r>
          </w:p>
          <w:p w14:paraId="46D29C8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CE1C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7D19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D2B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9DE2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B40D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3E1AC07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D20D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254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51+500</w:t>
            </w:r>
          </w:p>
          <w:p w14:paraId="3154CAA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EA683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AB2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059106E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CE6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88D5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226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3A1A3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D59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381013E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79C49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34F51" w14:textId="77777777" w:rsidR="006D4A13" w:rsidRDefault="006D4A13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54+190</w:t>
            </w:r>
          </w:p>
          <w:p w14:paraId="46D6DC79" w14:textId="77777777" w:rsidR="006D4A13" w:rsidRDefault="006D4A13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E626" w14:textId="77777777" w:rsidR="006D4A13" w:rsidRDefault="006D4A13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11A0" w14:textId="77777777" w:rsidR="006D4A13" w:rsidRDefault="006D4A13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72470E73" w14:textId="77777777" w:rsidR="006D4A13" w:rsidRDefault="006D4A13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3E33" w14:textId="77777777" w:rsidR="006D4A13" w:rsidRDefault="006D4A13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8FE13" w14:textId="77777777" w:rsidR="006D4A13" w:rsidRPr="00D0473F" w:rsidRDefault="006D4A13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7E6AF" w14:textId="77777777" w:rsidR="006D4A13" w:rsidRDefault="006D4A13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A1DD" w14:textId="77777777" w:rsidR="006D4A13" w:rsidRPr="00D0473F" w:rsidRDefault="006D4A13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37068" w14:textId="77777777" w:rsidR="006D4A13" w:rsidRPr="004C4194" w:rsidRDefault="006D4A13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337C0672" w14:textId="77777777" w:rsidR="006D4A13" w:rsidRDefault="006D4A13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A772D6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7C873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1CD9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54+650</w:t>
            </w:r>
          </w:p>
          <w:p w14:paraId="11A86C8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2EA5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293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24F50F7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03E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2986C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497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3916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FF8C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8A76FC1" w14:textId="77777777" w:rsidR="006D4A13" w:rsidRPr="00D0576C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AEFDC5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D701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6349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55+060</w:t>
            </w:r>
          </w:p>
          <w:p w14:paraId="5B7CDFB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85A3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985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5D9FA23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ED6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464AF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719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E0DAA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221A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DFC164A" w14:textId="77777777" w:rsidR="006D4A13" w:rsidRPr="00D0576C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EA912C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C08F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39E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60+400</w:t>
            </w:r>
          </w:p>
          <w:p w14:paraId="15CFAB8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8554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CA3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6678C27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95B6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124D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C0C8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A137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6C5D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76BD3CD" w14:textId="77777777" w:rsidR="006D4A13" w:rsidRPr="00D0576C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7F8A3D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0635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200E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D1F0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DD7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2DF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8566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48A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2547C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F1C2" w14:textId="77777777" w:rsidR="006D4A13" w:rsidRPr="00E03C2B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90AA21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>la liniile 2 - 4 st. Dofteana, Cap Y.</w:t>
            </w:r>
          </w:p>
        </w:tc>
      </w:tr>
      <w:tr w:rsidR="006D4A13" w14:paraId="672A9BC8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17EDE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BA8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65+570</w:t>
            </w:r>
          </w:p>
          <w:p w14:paraId="3C6CA98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9966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A83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 -</w:t>
            </w:r>
          </w:p>
          <w:p w14:paraId="5AEED8E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8D9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C2090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A296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10C4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04D8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39AAC3E9" w14:textId="77777777" w:rsidR="006D4A13" w:rsidRPr="00D0576C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F68E590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73533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D4C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66+600</w:t>
            </w:r>
          </w:p>
          <w:p w14:paraId="27E065D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F806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E026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Valea Uzului</w:t>
            </w:r>
          </w:p>
          <w:p w14:paraId="610FF7F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E65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A479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7C0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D78ED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DCE9" w14:textId="77777777" w:rsidR="006D4A13" w:rsidRPr="00E4349C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95BB50E" w14:textId="77777777" w:rsidR="006D4A13" w:rsidRPr="00E4349C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peste sch.  9 și 11, </w:t>
            </w:r>
          </w:p>
          <w:p w14:paraId="3E3DAED5" w14:textId="77777777" w:rsidR="006D4A13" w:rsidRPr="00E4349C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349C">
              <w:rPr>
                <w:b/>
                <w:bCs/>
                <w:i/>
                <w:iCs/>
                <w:sz w:val="20"/>
              </w:rPr>
              <w:t>Hm Valea Uzului, Cap X.</w:t>
            </w:r>
          </w:p>
        </w:tc>
      </w:tr>
      <w:tr w:rsidR="006D4A13" w14:paraId="4C8845F2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AA64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4997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69+220</w:t>
            </w:r>
          </w:p>
          <w:p w14:paraId="2D7F591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CDC8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1FE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C241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DA38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972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3497F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6BED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EB40DF5" w14:textId="77777777" w:rsidR="006D4A13" w:rsidRPr="00D0576C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7E00F57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03BDE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7D26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75+120</w:t>
            </w:r>
          </w:p>
          <w:p w14:paraId="200F2247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2C0DA" w14:textId="77777777" w:rsidR="006D4A13" w:rsidRPr="00D0473F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5AD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5E22B67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83DD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9B90" w14:textId="77777777" w:rsidR="006D4A13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DBAE7" w14:textId="77777777" w:rsidR="006D4A13" w:rsidRDefault="006D4A1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16B7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72C7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39DBFF5B" w14:textId="77777777" w:rsidR="006D4A13" w:rsidRPr="00D0576C" w:rsidRDefault="006D4A1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5065816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48CE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FC9F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76+050</w:t>
            </w:r>
          </w:p>
          <w:p w14:paraId="102A4E49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F6EC" w14:textId="77777777" w:rsidR="006D4A13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2A29D" w14:textId="77777777" w:rsidR="006D4A13" w:rsidRDefault="006D4A13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64352392" w14:textId="77777777" w:rsidR="006D4A13" w:rsidRDefault="006D4A13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27D44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C82C1" w14:textId="77777777" w:rsidR="006D4A13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0F2EA" w14:textId="77777777" w:rsidR="006D4A13" w:rsidRDefault="006D4A1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DBD1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AE7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linia curentă Comănești - Asău</w:t>
            </w:r>
          </w:p>
        </w:tc>
      </w:tr>
      <w:tr w:rsidR="006D4A13" w14:paraId="18010667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0EB3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6A02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84+260</w:t>
            </w:r>
          </w:p>
          <w:p w14:paraId="36ABAC3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9EFCC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6C0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 -</w:t>
            </w:r>
          </w:p>
          <w:p w14:paraId="0F4B342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42CA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322D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A64F" w14:textId="77777777" w:rsidR="006D4A13" w:rsidRDefault="006D4A1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E2D38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99563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D84BAD9" w14:textId="77777777" w:rsidR="006D4A13" w:rsidRPr="00D0576C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8102768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62B9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B541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97+960</w:t>
            </w:r>
          </w:p>
          <w:p w14:paraId="22B593A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E4855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B67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Simbrea - </w:t>
            </w:r>
          </w:p>
          <w:p w14:paraId="16BA38B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A360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3EE4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8054" w14:textId="77777777" w:rsidR="006D4A13" w:rsidRDefault="006D4A1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F11A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16370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880963C" w14:textId="77777777" w:rsidR="006D4A13" w:rsidRPr="00D0576C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5E62902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48FAF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EA5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  <w:p w14:paraId="47D1F2A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BB1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1AFA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BB5DD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CBB3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4EAD" w14:textId="77777777" w:rsidR="006D4A13" w:rsidRDefault="006D4A13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1BF0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9EE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intrări – ieşiri</w:t>
            </w:r>
          </w:p>
          <w:p w14:paraId="462AE02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  <w:r>
              <w:rPr>
                <w:b/>
                <w:bCs/>
                <w:iCs/>
                <w:sz w:val="20"/>
              </w:rPr>
              <w:t xml:space="preserve"> </w:t>
            </w:r>
          </w:p>
        </w:tc>
      </w:tr>
      <w:tr w:rsidR="006D4A13" w14:paraId="2DB64EE6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20B3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326F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105+720</w:t>
            </w:r>
          </w:p>
          <w:p w14:paraId="45EA33C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8081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A55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 -</w:t>
            </w:r>
          </w:p>
          <w:p w14:paraId="3179B13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E7D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C1BC5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328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93657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8485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3C769EC9" w14:textId="77777777" w:rsidR="006D4A13" w:rsidRPr="00D0576C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77F5535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DAB24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58E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3AB4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F12B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354DABC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EA9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CC9C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7A5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B385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C86A" w14:textId="77777777" w:rsidR="006D4A13" w:rsidRPr="00423757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Nesemnalizată pe teren.</w:t>
            </w:r>
          </w:p>
          <w:p w14:paraId="7E504ED7" w14:textId="77777777" w:rsidR="006D4A13" w:rsidRPr="00423757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9ED811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peste sch. 10 la liniile 4 și 5 Cap Y.</w:t>
            </w:r>
          </w:p>
        </w:tc>
      </w:tr>
      <w:tr w:rsidR="006D4A13" w14:paraId="3294A825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AF04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015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8573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F8FF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14D345C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7F88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5E661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3C57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6934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E8AD" w14:textId="77777777" w:rsidR="006D4A13" w:rsidRPr="00F94F88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9E073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la și de la liniile 4 și 5 </w:t>
            </w:r>
          </w:p>
          <w:p w14:paraId="3F86D48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>st. Ghimeș, Cap Y.</w:t>
            </w:r>
          </w:p>
        </w:tc>
      </w:tr>
      <w:tr w:rsidR="006D4A13" w14:paraId="53EF224E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7081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CF4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109+050</w:t>
            </w:r>
          </w:p>
          <w:p w14:paraId="42BF4BB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816B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AB5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38E63DA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77AF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647E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41E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D197A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4001" w14:textId="77777777" w:rsidR="006D4A13" w:rsidRPr="00F94F88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4ABDF9EF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F02B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665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109+070</w:t>
            </w:r>
          </w:p>
          <w:p w14:paraId="1E5F940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DF55B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A7BB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2AE955F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435A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4B36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3BC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D6A6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86F3B" w14:textId="77777777" w:rsidR="006D4A13" w:rsidRPr="004C419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60FE481" w14:textId="77777777" w:rsidR="006D4A13" w:rsidRPr="00D0576C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E17D11C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3431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2AF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4164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818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F17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FE223A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72</w:t>
            </w:r>
          </w:p>
          <w:p w14:paraId="017E3A6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29228A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1C2E55D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6091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626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1CED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62F9" w14:textId="77777777" w:rsidR="006D4A13" w:rsidRPr="006E4685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4835330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DF32B" w14:textId="77777777" w:rsidR="006D4A13" w:rsidRDefault="006D4A13" w:rsidP="006D4A1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83D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D03C3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600D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417B305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B4E2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1CF21D5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418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334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43D6D" w14:textId="77777777" w:rsidR="006D4A13" w:rsidRPr="00D0473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56A7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</w:tbl>
    <w:p w14:paraId="6D1B5C75" w14:textId="77777777" w:rsidR="006D4A13" w:rsidRDefault="006D4A13" w:rsidP="00F340A3">
      <w:pPr>
        <w:spacing w:before="40" w:after="40" w:line="192" w:lineRule="auto"/>
        <w:ind w:right="57"/>
        <w:rPr>
          <w:sz w:val="20"/>
          <w:szCs w:val="20"/>
        </w:rPr>
      </w:pPr>
    </w:p>
    <w:p w14:paraId="31E20576" w14:textId="77777777" w:rsidR="006D4A13" w:rsidRDefault="006D4A13" w:rsidP="00EE4C95">
      <w:pPr>
        <w:pStyle w:val="Heading1"/>
        <w:spacing w:line="360" w:lineRule="auto"/>
      </w:pPr>
      <w:r>
        <w:t>LINIA 507</w:t>
      </w:r>
    </w:p>
    <w:p w14:paraId="46F84CD2" w14:textId="77777777" w:rsidR="006D4A13" w:rsidRPr="006A4B24" w:rsidRDefault="006D4A13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D4A13" w14:paraId="68BA135C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7DCAC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77C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58142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AB0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C78F9B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A03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73C9F5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AD23B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0FA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55AED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E071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03E30B2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382E713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6D4A13" w14:paraId="2B8E51CC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9C18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1F3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0474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D72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8635E5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1C8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8DA717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55BF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671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9E92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63B7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62C49B7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6D4A13" w14:paraId="5240044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4BFDA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BF4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6B94C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5C6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ED95D7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33E3BFC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1007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AF65F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A760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AF87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732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84B5D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6D4A13" w14:paraId="234DBE02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8443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086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5B2C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807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615690F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682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CE694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950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F2E04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237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0657DB29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F1449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324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9A6934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66DA07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16B2484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A5F6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7AF1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3F0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CD6E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BF4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5AEB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FA57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60FB93A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E5B79A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701F236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6A4A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D942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BC8FB4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85C904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2219056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15766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BE1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6B7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F45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C9A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AFFD6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969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7C0F4DF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22EC32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3D1ACAD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ADE6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37C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5B2BF5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564315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0FC5DFA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1C59D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D77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1D9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3C62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6D6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7857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6C9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510C6FB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525BD0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F3FB512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61B5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3362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F7AB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26D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69C22B5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FC9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8E49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5C2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E8256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AF76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E131C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6D4A13" w14:paraId="68276D01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27790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AB4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8B3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BC7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0559C70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A6D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837F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416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D0074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7304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63D4720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6D4A13" w14:paraId="1E39694F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D9FDF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060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0AF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BBA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35FD2DF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3CD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0C11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7E8D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E235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F94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23D89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6D4A13" w14:paraId="64725A95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9BBC4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50D4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CDD7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4718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0EE4C36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15F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CD96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EA4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95A2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2F6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1A948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4AC0E08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6D4A13" w14:paraId="40981F15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E12B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FFCB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05E1CD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5855EB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788E661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9C1B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6A1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45DDA34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0FF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58C7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CE6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B529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BAFC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ED31C8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3F9C8C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CE99A0F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4997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DAF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BD9A0B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6F70B3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1E75C6C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5215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BE8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507252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8F00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4459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0B61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66D30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CCA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5FC363E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5DCA66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84877A9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11F6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5BC0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1FEBDC3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263E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0EBB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653ED6F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B0A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BD5E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B7C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5E95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355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24C0CA4C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36550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27C8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09F8E4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420ECD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0E2BBC4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5333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BB01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F9EE65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F00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3B36E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7703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74CD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A44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2EB2BE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300120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FDD7330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D9616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809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439F0D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DD9078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5A01977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5B2B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372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0D6B4F7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DF1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8046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CE2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39383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0C6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1FB1F4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9EC0DE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6B7928F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DB57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8FD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B511E7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20A977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4B61A11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D1E81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3B7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C4D2C3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8BA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3BF3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4936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6E47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B5DC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598854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73E28F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55C874E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3C36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8A94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6E3C5F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B2E6A2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7EAB105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EBFF6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F8A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3ED6ED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F29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8B8A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F57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AE64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A10F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5869971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5D6328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9008C06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B2A0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5E3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E753E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6D2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6BCCD37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8D1E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266B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3A3B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BE29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51AC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7782C25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88C36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B8C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17876D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57514E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67B02EF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CC3E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35E0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50AB4E5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6B7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9F9B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BBF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2D6D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616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4D565B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9ACDBC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2DBA2BA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272E4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E5A6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B204AB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0DF01A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364F663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04FD4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2C5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7357F10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6459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F74B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C3A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4A0A1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E94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75B0EE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B57657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50F23BD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E8B04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8034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8137B9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E780DF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2EBBAD1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C43B0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AC3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62F404B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67F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29B97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7CB6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A05C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BD73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51B50A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3F33A4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C5CEA44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C5C1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4A8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75C9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4C9A" w14:textId="77777777" w:rsidR="006D4A13" w:rsidRDefault="006D4A13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7D228CB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D0A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4281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D0C4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E414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A1A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5C8CE1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1CCE" w14:textId="77777777" w:rsidR="006D4A13" w:rsidRDefault="006D4A13" w:rsidP="006D4A1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C61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C74A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F0E52" w14:textId="77777777" w:rsidR="006D4A13" w:rsidRDefault="006D4A13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2A75084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5C6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47135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DAE1F" w14:textId="77777777" w:rsidR="006D4A13" w:rsidRPr="00E1695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BA0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2F94" w14:textId="77777777" w:rsidR="006D4A13" w:rsidRPr="002761C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3D1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397B13B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620180AE" w14:textId="77777777" w:rsidR="006D4A13" w:rsidRDefault="006D4A13" w:rsidP="00D430CA">
      <w:pPr>
        <w:pStyle w:val="Heading1"/>
        <w:spacing w:line="360" w:lineRule="auto"/>
      </w:pPr>
      <w:r>
        <w:t>LINIA 510</w:t>
      </w:r>
    </w:p>
    <w:p w14:paraId="6EB27BBC" w14:textId="77777777" w:rsidR="006D4A13" w:rsidRDefault="006D4A13" w:rsidP="006B5BFC">
      <w:pPr>
        <w:pStyle w:val="Heading1"/>
        <w:spacing w:line="360" w:lineRule="auto"/>
        <w:rPr>
          <w:b w:val="0"/>
          <w:bCs w:val="0"/>
          <w:sz w:val="8"/>
        </w:rPr>
      </w:pPr>
      <w:r>
        <w:t>LEORDA - DOROHOI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6D4A13" w14:paraId="6D5ECBA4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1C40C" w14:textId="77777777" w:rsidR="006D4A13" w:rsidRDefault="006D4A13" w:rsidP="006D4A1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D7C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905AC5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496B" w14:textId="77777777" w:rsidR="006D4A13" w:rsidRPr="003459D6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501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Leorda - Dorohoi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0B87" w14:textId="77777777" w:rsidR="006D4A13" w:rsidRDefault="006D4A1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0D37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2C24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4330E" w14:textId="77777777" w:rsidR="006D4A13" w:rsidRPr="003459D6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4CF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Ax. St. </w:t>
            </w:r>
            <w:r w:rsidRPr="00C8117C">
              <w:rPr>
                <w:b/>
                <w:bCs/>
                <w:i/>
                <w:iCs/>
                <w:sz w:val="20"/>
              </w:rPr>
              <w:t>Leorda</w:t>
            </w:r>
          </w:p>
          <w:p w14:paraId="78F0985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Ax. St.</w:t>
            </w:r>
            <w:r w:rsidRPr="00C8117C">
              <w:rPr>
                <w:b/>
                <w:bCs/>
                <w:i/>
                <w:iCs/>
                <w:sz w:val="20"/>
              </w:rPr>
              <w:t xml:space="preserve"> Dorohoi</w:t>
            </w:r>
          </w:p>
          <w:p w14:paraId="4112128F" w14:textId="77777777" w:rsidR="006D4A13" w:rsidRPr="00C8117C" w:rsidRDefault="006D4A13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00D1F1B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4EA8" w14:textId="77777777" w:rsidR="006D4A13" w:rsidRDefault="006D4A13" w:rsidP="006D4A1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7B7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973EB" w14:textId="77777777" w:rsidR="006D4A13" w:rsidRPr="003459D6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DE5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70BF16AF" w14:textId="77777777" w:rsidR="006D4A13" w:rsidRPr="00673810" w:rsidRDefault="006D4A13">
            <w:pPr>
              <w:spacing w:before="40" w:after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184E" w14:textId="77777777" w:rsidR="006D4A13" w:rsidRPr="00673810" w:rsidRDefault="006D4A13">
            <w:pPr>
              <w:spacing w:before="40" w:after="40" w:line="360" w:lineRule="auto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F555B" w14:textId="77777777" w:rsidR="006D4A13" w:rsidRPr="00673810" w:rsidRDefault="006D4A13">
            <w:pPr>
              <w:spacing w:before="12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68F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A7F17" w14:textId="77777777" w:rsidR="006D4A13" w:rsidRPr="003459D6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4C4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6D4A13" w14:paraId="527EDE13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F0415" w14:textId="77777777" w:rsidR="006D4A13" w:rsidRDefault="006D4A13" w:rsidP="006D4A1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791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2A92" w14:textId="77777777" w:rsidR="006D4A13" w:rsidRPr="003459D6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3D3E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0B94BC2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2F457" w14:textId="77777777" w:rsidR="006D4A13" w:rsidRDefault="006D4A13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9514" w14:textId="77777777" w:rsidR="006D4A13" w:rsidRPr="003459D6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1A8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F577B" w14:textId="77777777" w:rsidR="006D4A13" w:rsidRPr="003459D6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F5B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681A6241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057DBA46" w14:textId="77777777" w:rsidR="006D4A13" w:rsidRDefault="006D4A13" w:rsidP="007E1810">
      <w:pPr>
        <w:pStyle w:val="Heading1"/>
        <w:spacing w:line="360" w:lineRule="auto"/>
      </w:pPr>
      <w:r>
        <w:lastRenderedPageBreak/>
        <w:t>LINIA 511</w:t>
      </w:r>
    </w:p>
    <w:p w14:paraId="435FBFE9" w14:textId="77777777" w:rsidR="006D4A13" w:rsidRPr="009B4FEF" w:rsidRDefault="006D4A13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D4A13" w14:paraId="5CFA9C54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21520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516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C205" w14:textId="77777777" w:rsidR="006D4A13" w:rsidRPr="00D33E71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C1F5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1DB519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6A9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DC4276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292880B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11DE042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388C" w14:textId="77777777" w:rsidR="006D4A13" w:rsidRPr="00D33E71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128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6DD6" w14:textId="77777777" w:rsidR="006D4A13" w:rsidRPr="00D33E71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7093" w14:textId="77777777" w:rsidR="006D4A13" w:rsidRPr="009E7CE7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6D4A13" w14:paraId="048FDF34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360F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2946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DFD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56E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4540A1A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8E0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2DA69C0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BBB96B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1DAF" w14:textId="77777777" w:rsidR="006D4A13" w:rsidRPr="00F02EF7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6F2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2E4B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C82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2791C0B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845E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CBFA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5D61114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1BA8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653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403D355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F07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A3AE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A8A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A19F6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BF8A" w14:textId="77777777" w:rsidR="006D4A13" w:rsidRPr="00193954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229B14C9" w14:textId="77777777" w:rsidR="006D4A13" w:rsidRPr="00176852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10D4CA7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8E3C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E958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1329" w14:textId="77777777" w:rsidR="006D4A13" w:rsidRPr="002108A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DE68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6922D90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78EC12A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138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32BD853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2BABABA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3F882" w14:textId="77777777" w:rsidR="006D4A13" w:rsidRPr="00F02EF7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75D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47B8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6216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06994A4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9ED3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3DDA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BBADE" w14:textId="77777777" w:rsidR="006D4A13" w:rsidRPr="002108A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CB70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29B591D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6482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182497AF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4EDBE0DA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644DE196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421E5" w14:textId="77777777" w:rsidR="006D4A13" w:rsidRPr="00F02EF7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FEF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5373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C371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7D220EA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2F05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ABA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1C63" w14:textId="77777777" w:rsidR="006D4A13" w:rsidRPr="002108A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8C43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521BC83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EC0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2B5C6C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6A2A5" w14:textId="77777777" w:rsidR="006D4A13" w:rsidRPr="00F02EF7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673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6EB5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008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960836F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5E83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777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130F" w14:textId="77777777" w:rsidR="006D4A13" w:rsidRPr="002108A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DFA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5B05A0F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C10A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74A4" w14:textId="77777777" w:rsidR="006D4A13" w:rsidRPr="00F02EF7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843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B54F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646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58A4580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F315C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6FD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4CC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AD2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125BE3B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6A3ADE2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859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6493EDD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0271" w14:textId="77777777" w:rsidR="006D4A13" w:rsidRPr="00F02EF7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63A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8C6E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297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6325F6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15F8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961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101A" w14:textId="77777777" w:rsidR="006D4A13" w:rsidRPr="002108A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992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0E9E243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6BA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0D4AF" w14:textId="77777777" w:rsidR="006D4A13" w:rsidRPr="00F02EF7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053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8E9B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ADA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F3EBD7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A391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F7E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0C23" w14:textId="77777777" w:rsidR="006D4A13" w:rsidRPr="002108A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8AA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9374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ABDA" w14:textId="77777777" w:rsidR="006D4A13" w:rsidRPr="00F02EF7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2B1F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266E3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1EC9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1292087E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853AE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09F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F9DA" w14:textId="77777777" w:rsidR="006D4A13" w:rsidRPr="002108A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0CD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6FBB7CA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06A9153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9C9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FA498C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887276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13FE503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1E5711C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134E5" w14:textId="77777777" w:rsidR="006D4A13" w:rsidRPr="00F02EF7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6DA8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9723D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04CE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A6EA105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C7875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5DA3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0AB20" w14:textId="77777777" w:rsidR="006D4A13" w:rsidRPr="002108A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1A0E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90583D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6B6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7B7DD" w14:textId="77777777" w:rsidR="006D4A13" w:rsidRPr="00F02EF7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57FA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E6ED9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647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2CB14F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40AAA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A116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306D" w14:textId="77777777" w:rsidR="006D4A13" w:rsidRPr="002108A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8C2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24EE9E9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71DE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54AD" w14:textId="77777777" w:rsidR="006D4A13" w:rsidRPr="00F02EF7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4536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F849B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1C6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A088A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A68F0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6D4A13" w14:paraId="2DEE755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B58D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D04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A091" w14:textId="77777777" w:rsidR="006D4A13" w:rsidRPr="002108A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B3E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22FEFEA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C6D6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F7D608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E0F8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EBF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E7E6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50D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747D0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6D4A13" w14:paraId="668F229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D8EE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EBE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63F8" w14:textId="77777777" w:rsidR="006D4A13" w:rsidRPr="002108A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E84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7609B4B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06D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E20B7B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23C6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A4E9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4475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268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4BE3B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6B685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6D4A13" w14:paraId="65E58FA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7876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018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C739" w14:textId="77777777" w:rsidR="006D4A13" w:rsidRPr="002108A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C97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9F7F2D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BBD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D961" w14:textId="77777777" w:rsidR="006D4A13" w:rsidRPr="00F02EF7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59F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6E7C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C4F2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59AD702A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465D0" w14:textId="77777777" w:rsidR="006D4A13" w:rsidRDefault="006D4A13" w:rsidP="006D4A1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B13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60804" w14:textId="77777777" w:rsidR="006D4A13" w:rsidRPr="002108A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444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D8EA59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49D5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46DD1" w14:textId="77777777" w:rsidR="006D4A13" w:rsidRPr="00F02EF7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BDA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5129" w14:textId="77777777" w:rsidR="006D4A13" w:rsidRPr="00BE2D76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732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DB4E2BB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64D44621" w14:textId="77777777" w:rsidR="006D4A13" w:rsidRDefault="006D4A13" w:rsidP="00B86D21">
      <w:pPr>
        <w:pStyle w:val="Heading1"/>
        <w:spacing w:line="360" w:lineRule="auto"/>
      </w:pPr>
      <w:r>
        <w:t>LINIA 515</w:t>
      </w:r>
    </w:p>
    <w:p w14:paraId="3E935F97" w14:textId="77777777" w:rsidR="006D4A13" w:rsidRDefault="006D4A13" w:rsidP="00862BF9">
      <w:pPr>
        <w:pStyle w:val="Heading1"/>
        <w:spacing w:line="360" w:lineRule="auto"/>
        <w:rPr>
          <w:b w:val="0"/>
          <w:bCs w:val="0"/>
          <w:sz w:val="8"/>
        </w:rPr>
      </w:pPr>
      <w:r>
        <w:t>DORNEŞTI - NISIPITU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0"/>
        <w:gridCol w:w="2207"/>
        <w:gridCol w:w="871"/>
        <w:gridCol w:w="750"/>
        <w:gridCol w:w="871"/>
        <w:gridCol w:w="750"/>
        <w:gridCol w:w="2497"/>
      </w:tblGrid>
      <w:tr w:rsidR="006D4A13" w14:paraId="460DC2E5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70A82" w14:textId="77777777" w:rsidR="006D4A13" w:rsidRDefault="006D4A13" w:rsidP="006D4A1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F13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  <w:p w14:paraId="2C34E2F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0+700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D2C1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E71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Dornești - Rădăuți</w:t>
            </w: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E3BC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C90B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6CD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E00CC" w14:textId="77777777" w:rsidR="006D4A13" w:rsidRPr="00412AB5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179E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18FAA555" w14:textId="77777777" w:rsidR="006D4A13" w:rsidRDefault="006D4A13">
      <w:pPr>
        <w:spacing w:before="40" w:after="40" w:line="192" w:lineRule="auto"/>
        <w:ind w:right="57"/>
        <w:rPr>
          <w:sz w:val="20"/>
          <w:szCs w:val="20"/>
        </w:rPr>
      </w:pPr>
    </w:p>
    <w:p w14:paraId="2F46CDA0" w14:textId="77777777" w:rsidR="006D4A13" w:rsidRDefault="006D4A13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4A4B4F70" w14:textId="77777777" w:rsidR="006D4A13" w:rsidRDefault="006D4A13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6D4A13" w14:paraId="04947365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4D22" w14:textId="77777777" w:rsidR="006D4A13" w:rsidRDefault="006D4A13" w:rsidP="006D4A1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2FC3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0B1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488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DA8399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017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012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331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ECF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ACA6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5A108A0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9B38" w14:textId="77777777" w:rsidR="006D4A13" w:rsidRDefault="006D4A13" w:rsidP="006D4A1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E8FA9" w14:textId="77777777" w:rsidR="006D4A13" w:rsidRDefault="006D4A13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F17A" w14:textId="77777777" w:rsidR="006D4A13" w:rsidRDefault="006D4A13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1C02B" w14:textId="77777777" w:rsidR="006D4A13" w:rsidRDefault="006D4A13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7A60C5D" w14:textId="77777777" w:rsidR="006D4A13" w:rsidRDefault="006D4A13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FDFC" w14:textId="77777777" w:rsidR="006D4A13" w:rsidRDefault="006D4A13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A137" w14:textId="77777777" w:rsidR="006D4A13" w:rsidRDefault="006D4A13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6757" w14:textId="77777777" w:rsidR="006D4A13" w:rsidRDefault="006D4A13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3C76" w14:textId="77777777" w:rsidR="006D4A13" w:rsidRDefault="006D4A13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E5C1F" w14:textId="77777777" w:rsidR="006D4A13" w:rsidRDefault="006D4A13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7901AEA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4A32A" w14:textId="77777777" w:rsidR="006D4A13" w:rsidRDefault="006D4A13" w:rsidP="006D4A1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4F3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92F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2C4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30BAD3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0DAA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5D0A03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FA03C1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012F43B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D4462E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C31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0A8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078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4328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43445B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3463F02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6D4A13" w14:paraId="3F462D9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57735" w14:textId="77777777" w:rsidR="006D4A13" w:rsidRDefault="006D4A13" w:rsidP="006D4A1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B1DE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AF43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B96F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6BABAA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578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7BF5C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21E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BA4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903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6D4A13" w14:paraId="34B7573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03974" w14:textId="77777777" w:rsidR="006D4A13" w:rsidRDefault="006D4A13" w:rsidP="006D4A1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B5B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FE527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F87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D95B07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700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73E85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5D1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D437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3AD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3FE642A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ADE7" w14:textId="77777777" w:rsidR="006D4A13" w:rsidRDefault="006D4A13" w:rsidP="006D4A1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629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12+500</w:t>
            </w:r>
          </w:p>
          <w:p w14:paraId="7FE9157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810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598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Suceava Vest - Stroiești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D51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3BB6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72F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0F0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4F92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inductori la paletele galbene</w:t>
            </w:r>
          </w:p>
        </w:tc>
      </w:tr>
      <w:tr w:rsidR="006D4A13" w14:paraId="4F05B51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D3A8" w14:textId="77777777" w:rsidR="006D4A13" w:rsidRDefault="006D4A13" w:rsidP="006D4A1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C49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0EA7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C89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2DFD9A2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840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6FB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8918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3BDE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73A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3545D8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FA45" w14:textId="77777777" w:rsidR="006D4A13" w:rsidRDefault="006D4A13" w:rsidP="006D4A1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AEFA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913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CF2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060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4D05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BAB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531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B97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0D2901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E692" w14:textId="77777777" w:rsidR="006D4A13" w:rsidRDefault="006D4A13" w:rsidP="006D4A1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69C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C98C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384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0FD1CCC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48D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65B9F3D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29CC69B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F09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B46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35B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BCE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8EE7A7B" w14:textId="77777777" w:rsidR="006D4A13" w:rsidRDefault="006D4A13" w:rsidP="00F232A2">
      <w:pPr>
        <w:spacing w:before="40" w:after="40" w:line="192" w:lineRule="auto"/>
        <w:ind w:right="57"/>
        <w:rPr>
          <w:sz w:val="20"/>
        </w:rPr>
      </w:pPr>
    </w:p>
    <w:p w14:paraId="6FD9CC4C" w14:textId="77777777" w:rsidR="006D4A13" w:rsidRDefault="006D4A13" w:rsidP="00F04622">
      <w:pPr>
        <w:pStyle w:val="Heading1"/>
        <w:spacing w:line="360" w:lineRule="auto"/>
      </w:pPr>
      <w:r>
        <w:t>LINIA 600</w:t>
      </w:r>
    </w:p>
    <w:p w14:paraId="117F7660" w14:textId="77777777" w:rsidR="006D4A13" w:rsidRDefault="006D4A13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D4A13" w14:paraId="7B2B3A62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CF09A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38D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30AC2B0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AA73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F1B9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545F3301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7D4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38A2" w14:textId="77777777" w:rsidR="006D4A13" w:rsidRPr="002F6CED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7F2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24EC" w14:textId="77777777" w:rsidR="006D4A13" w:rsidRPr="00C1413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6F51" w14:textId="77777777" w:rsidR="006D4A13" w:rsidRPr="009E2C90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C466734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BB823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FE5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29C1317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35E65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436C" w14:textId="77777777" w:rsidR="006D4A13" w:rsidRDefault="006D4A13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4DBC7474" w14:textId="77777777" w:rsidR="006D4A13" w:rsidRDefault="006D4A13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C677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64ED" w14:textId="77777777" w:rsidR="006D4A13" w:rsidRPr="002F6CED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950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87C7" w14:textId="77777777" w:rsidR="006D4A13" w:rsidRPr="00C1413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C884" w14:textId="77777777" w:rsidR="006D4A13" w:rsidRPr="005D499E" w:rsidRDefault="006D4A13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D994704" w14:textId="77777777" w:rsidR="006D4A13" w:rsidRPr="009E2C90" w:rsidRDefault="006D4A13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8B8EA08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0E62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E8CF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671183A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4FE9B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3EB9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7CEB24CE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FFEB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0435" w14:textId="77777777" w:rsidR="006D4A13" w:rsidRPr="002F6CED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288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1451" w14:textId="77777777" w:rsidR="006D4A13" w:rsidRPr="00C1413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24DA1" w14:textId="77777777" w:rsidR="006D4A13" w:rsidRPr="00DD03D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6D4A13" w14:paraId="1F5C036F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3F39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538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82D8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E4474" w14:textId="77777777" w:rsidR="006D4A13" w:rsidRDefault="006D4A13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E18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C7AD0" w14:textId="77777777" w:rsidR="006D4A13" w:rsidRPr="002F6CED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0730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A8C5E" w14:textId="77777777" w:rsidR="006D4A13" w:rsidRPr="00C1413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D966" w14:textId="77777777" w:rsidR="006D4A13" w:rsidRPr="00DD03D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6D4A13" w14:paraId="73A50852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89F3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4F3D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564B3A4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627C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DF9A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45ACE565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9345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204F" w14:textId="77777777" w:rsidR="006D4A13" w:rsidRPr="002F6CED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58B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E1B4" w14:textId="77777777" w:rsidR="006D4A13" w:rsidRPr="00C1413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C150" w14:textId="77777777" w:rsidR="006D4A13" w:rsidRPr="005D499E" w:rsidRDefault="006D4A1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2D74C48C" w14:textId="77777777" w:rsidR="006D4A13" w:rsidRPr="009E2C90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738C5CA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2D59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770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06408DF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2A2E1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7865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563A6879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C32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85BF1" w14:textId="77777777" w:rsidR="006D4A13" w:rsidRPr="002F6CED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2B0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9CC2" w14:textId="77777777" w:rsidR="006D4A13" w:rsidRPr="00C1413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A9ED" w14:textId="77777777" w:rsidR="006D4A13" w:rsidRPr="005D20EA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6D4A13" w14:paraId="46F17F44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7DF2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832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3BB871F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FCA9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E9BA2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4A85978D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3E62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F9AE" w14:textId="77777777" w:rsidR="006D4A13" w:rsidRPr="002F6CED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45DE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5C82" w14:textId="77777777" w:rsidR="006D4A13" w:rsidRPr="00C1413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DA65" w14:textId="77777777" w:rsidR="006D4A13" w:rsidRPr="005D499E" w:rsidRDefault="006D4A1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76200F22" w14:textId="77777777" w:rsidR="006D4A13" w:rsidRPr="009E2C90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59C04AC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2D8B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FF2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6D58EE0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B752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86A2D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72AE32AF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6AF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38EA0" w14:textId="77777777" w:rsidR="006D4A13" w:rsidRPr="002F6CED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648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323D9" w14:textId="77777777" w:rsidR="006D4A13" w:rsidRPr="00C1413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E8CA" w14:textId="77777777" w:rsidR="006D4A13" w:rsidRPr="005D499E" w:rsidRDefault="006D4A1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7DF9721F" w14:textId="77777777" w:rsidR="006D4A13" w:rsidRPr="009E2C90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AC0A1A1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C2C9A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7DBE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24BCCD9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FAEA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DF04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4E2E679B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864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0BA31" w14:textId="77777777" w:rsidR="006D4A13" w:rsidRPr="002F6CED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BB5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2A9C" w14:textId="77777777" w:rsidR="006D4A13" w:rsidRPr="00C1413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52C6" w14:textId="77777777" w:rsidR="006D4A13" w:rsidRPr="005D499E" w:rsidRDefault="006D4A1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0B8D674D" w14:textId="77777777" w:rsidR="006D4A13" w:rsidRPr="009E2C90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E13B846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8137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B121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5E32DB6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8B14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72DC" w14:textId="77777777" w:rsidR="006D4A13" w:rsidRDefault="006D4A13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074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540A" w14:textId="77777777" w:rsidR="006D4A13" w:rsidRPr="002F6CED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FB8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E8C5" w14:textId="77777777" w:rsidR="006D4A13" w:rsidRPr="00C1413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A40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6D4A13" w14:paraId="37826EFB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2874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A781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5F2BF6FF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F8DA6" w14:textId="77777777" w:rsidR="006D4A13" w:rsidRDefault="006D4A1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DA31" w14:textId="77777777" w:rsidR="006D4A13" w:rsidRDefault="006D4A1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6F2E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0856" w14:textId="77777777" w:rsidR="006D4A13" w:rsidRPr="002F6CED" w:rsidRDefault="006D4A1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E8FCC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8D08" w14:textId="77777777" w:rsidR="006D4A13" w:rsidRPr="00C14131" w:rsidRDefault="006D4A1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328F" w14:textId="77777777" w:rsidR="006D4A13" w:rsidRDefault="006D4A13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0FEAA32B" w14:textId="77777777" w:rsidR="006D4A13" w:rsidRDefault="006D4A13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6D4A13" w14:paraId="32C8EED6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85C2A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8DF3" w14:textId="77777777" w:rsidR="006D4A13" w:rsidRDefault="006D4A13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395+655</w:t>
            </w:r>
          </w:p>
          <w:p w14:paraId="17668330" w14:textId="77777777" w:rsidR="006D4A13" w:rsidRDefault="006D4A13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8F18" w14:textId="77777777" w:rsidR="006D4A13" w:rsidRDefault="006D4A13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7093" w14:textId="77777777" w:rsidR="006D4A13" w:rsidRDefault="006D4A13" w:rsidP="001264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Bârnova - Ciurea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7D9C" w14:textId="77777777" w:rsidR="006D4A13" w:rsidRDefault="006D4A13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AB15" w14:textId="77777777" w:rsidR="006D4A13" w:rsidRPr="002F6CED" w:rsidRDefault="006D4A13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FD33" w14:textId="77777777" w:rsidR="006D4A13" w:rsidRDefault="006D4A13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395+655</w:t>
            </w:r>
          </w:p>
          <w:p w14:paraId="14A46CB0" w14:textId="77777777" w:rsidR="006D4A13" w:rsidRDefault="006D4A13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69A4" w14:textId="77777777" w:rsidR="006D4A13" w:rsidRPr="00C14131" w:rsidRDefault="006D4A13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79EA" w14:textId="77777777" w:rsidR="006D4A13" w:rsidRDefault="006D4A13" w:rsidP="001264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6D4A13" w14:paraId="7FCF3F8A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56A4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B5AE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5C7D3" w14:textId="77777777" w:rsidR="006D4A13" w:rsidRPr="00C14131" w:rsidRDefault="006D4A1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FCDFB" w14:textId="77777777" w:rsidR="006D4A13" w:rsidRDefault="006D4A1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6FDF857" w14:textId="77777777" w:rsidR="006D4A13" w:rsidRDefault="006D4A1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F97E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706C5972" w14:textId="77777777" w:rsidR="006D4A13" w:rsidRDefault="006D4A13" w:rsidP="006D4A13">
            <w:pPr>
              <w:numPr>
                <w:ilvl w:val="0"/>
                <w:numId w:val="4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07B0623A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14B50FA2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5750D" w14:textId="77777777" w:rsidR="006D4A13" w:rsidRPr="002F6CED" w:rsidRDefault="006D4A1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813DF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0290" w14:textId="77777777" w:rsidR="006D4A13" w:rsidRPr="00C14131" w:rsidRDefault="006D4A1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4EA0" w14:textId="77777777" w:rsidR="006D4A13" w:rsidRDefault="006D4A13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7361460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953B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DB43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8994" w14:textId="77777777" w:rsidR="006D4A13" w:rsidRPr="00C14131" w:rsidRDefault="006D4A1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F6B8" w14:textId="77777777" w:rsidR="006D4A13" w:rsidRDefault="006D4A1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CD19F61" w14:textId="77777777" w:rsidR="006D4A13" w:rsidRDefault="006D4A1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60DBF7FF" w14:textId="77777777" w:rsidR="006D4A13" w:rsidRDefault="006D4A1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CE78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C8ED3D2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1E60ED71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1CCD7" w14:textId="77777777" w:rsidR="006D4A13" w:rsidRPr="002F6CED" w:rsidRDefault="006D4A1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BFDD8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019E" w14:textId="77777777" w:rsidR="006D4A13" w:rsidRPr="00C14131" w:rsidRDefault="006D4A1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8BC14" w14:textId="77777777" w:rsidR="006D4A13" w:rsidRDefault="006D4A13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4B340F26" w14:textId="77777777" w:rsidR="006D4A13" w:rsidRDefault="006D4A13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6D4A13" w14:paraId="095374F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86C1B" w14:textId="77777777" w:rsidR="006D4A13" w:rsidRDefault="006D4A13" w:rsidP="006D4A1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841B8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F7A1" w14:textId="77777777" w:rsidR="006D4A13" w:rsidRPr="00C14131" w:rsidRDefault="006D4A1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8F69" w14:textId="77777777" w:rsidR="006D4A13" w:rsidRDefault="006D4A1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4E57AAA0" w14:textId="77777777" w:rsidR="006D4A13" w:rsidRDefault="006D4A13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A328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234DFA5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7390" w14:textId="77777777" w:rsidR="006D4A13" w:rsidRPr="002F6CED" w:rsidRDefault="006D4A1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2451D" w14:textId="77777777" w:rsidR="006D4A13" w:rsidRDefault="006D4A13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464C" w14:textId="77777777" w:rsidR="006D4A13" w:rsidRPr="00C14131" w:rsidRDefault="006D4A13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A681" w14:textId="77777777" w:rsidR="006D4A13" w:rsidRDefault="006D4A13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61BBC462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4EDE062D" w14:textId="77777777" w:rsidR="006D4A13" w:rsidRDefault="006D4A13" w:rsidP="003C645F">
      <w:pPr>
        <w:pStyle w:val="Heading1"/>
        <w:spacing w:line="360" w:lineRule="auto"/>
      </w:pPr>
      <w:r>
        <w:t>LINIA 602</w:t>
      </w:r>
    </w:p>
    <w:p w14:paraId="369FC750" w14:textId="77777777" w:rsidR="006D4A13" w:rsidRDefault="006D4A13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D4A13" w14:paraId="110BE06D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0F2C" w14:textId="77777777" w:rsidR="006D4A13" w:rsidRDefault="006D4A13" w:rsidP="006D4A1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CCE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052A4D9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0A7F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7AE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2DE20F2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B164" w14:textId="77777777" w:rsidR="006D4A13" w:rsidRPr="00406474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136F3" w14:textId="77777777" w:rsidR="006D4A13" w:rsidRPr="00DA41E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D82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30E21BC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390B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4B1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2EB28101" w14:textId="77777777" w:rsidR="006D4A13" w:rsidRPr="0007619C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6CB2204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8001" w14:textId="77777777" w:rsidR="006D4A13" w:rsidRDefault="006D4A13" w:rsidP="006D4A1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4680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3FE6A65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FF05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2B2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023628F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6A5D" w14:textId="77777777" w:rsidR="006D4A13" w:rsidRPr="00406474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5B6F" w14:textId="77777777" w:rsidR="006D4A13" w:rsidRPr="00DA41E4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7A69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396EACA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316B4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D78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735B0B3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9E4BADC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529A2AC1" w14:textId="77777777" w:rsidR="006D4A13" w:rsidRDefault="006D4A13" w:rsidP="00857B52">
      <w:pPr>
        <w:pStyle w:val="Heading1"/>
        <w:spacing w:line="360" w:lineRule="auto"/>
      </w:pPr>
      <w:r>
        <w:t>LINIA 605</w:t>
      </w:r>
    </w:p>
    <w:p w14:paraId="7F6708FF" w14:textId="77777777" w:rsidR="006D4A13" w:rsidRDefault="006D4A13" w:rsidP="00C73ABA">
      <w:pPr>
        <w:pStyle w:val="Heading1"/>
        <w:spacing w:line="360" w:lineRule="auto"/>
        <w:rPr>
          <w:b w:val="0"/>
          <w:bCs w:val="0"/>
          <w:sz w:val="8"/>
        </w:rPr>
      </w:pPr>
      <w:r>
        <w:t>SOCOLA - UNGHENI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6D4A13" w14:paraId="04E513F2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2B81" w14:textId="77777777" w:rsidR="006D4A13" w:rsidRDefault="006D4A13" w:rsidP="006D4A1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B9EC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6633" w14:textId="77777777" w:rsidR="006D4A13" w:rsidRPr="002C1631" w:rsidRDefault="006D4A1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C011" w14:textId="77777777" w:rsidR="006D4A13" w:rsidRDefault="006D4A13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1 CL</w:t>
            </w:r>
          </w:p>
          <w:p w14:paraId="4B052AA9" w14:textId="77777777" w:rsidR="006D4A13" w:rsidRDefault="006D4A13" w:rsidP="00BB05C5">
            <w:pPr>
              <w:spacing w:before="40" w:line="276" w:lineRule="auto"/>
              <w:ind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711C" w14:textId="77777777" w:rsidR="006D4A13" w:rsidRDefault="006D4A1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FF9FF3D" w14:textId="77777777" w:rsidR="006D4A13" w:rsidRDefault="006D4A1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4C18640" w14:textId="77777777" w:rsidR="006D4A13" w:rsidRDefault="006D4A1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31 CL </w:t>
            </w:r>
          </w:p>
          <w:p w14:paraId="2F481CD8" w14:textId="77777777" w:rsidR="006D4A13" w:rsidRDefault="006D4A1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4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4AE7" w14:textId="77777777" w:rsidR="006D4A13" w:rsidRDefault="006D4A1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8836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3690A" w14:textId="77777777" w:rsidR="006D4A13" w:rsidRPr="002C1631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1945B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5AD9BB0F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AD6D2" w14:textId="77777777" w:rsidR="006D4A13" w:rsidRDefault="006D4A13" w:rsidP="006D4A1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210F" w14:textId="77777777" w:rsidR="006D4A13" w:rsidRDefault="006D4A1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366F" w14:textId="77777777" w:rsidR="006D4A13" w:rsidRPr="002C1631" w:rsidRDefault="006D4A13" w:rsidP="00BB05C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0F12" w14:textId="77777777" w:rsidR="006D4A13" w:rsidRDefault="006D4A13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2 CL</w:t>
            </w:r>
          </w:p>
          <w:p w14:paraId="13E92213" w14:textId="77777777" w:rsidR="006D4A13" w:rsidRDefault="006D4A13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CE22E" w14:textId="77777777" w:rsidR="006D4A13" w:rsidRDefault="006D4A1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C0DF027" w14:textId="77777777" w:rsidR="006D4A13" w:rsidRDefault="006D4A1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DC2E24F" w14:textId="77777777" w:rsidR="006D4A13" w:rsidRDefault="006D4A1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43 CL </w:t>
            </w:r>
          </w:p>
          <w:p w14:paraId="5870B7E1" w14:textId="77777777" w:rsidR="006D4A13" w:rsidRDefault="006D4A1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10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2201" w14:textId="77777777" w:rsidR="006D4A13" w:rsidRDefault="006D4A13" w:rsidP="00BB05C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7674" w14:textId="77777777" w:rsidR="006D4A13" w:rsidRDefault="006D4A13" w:rsidP="00BB05C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FDCE" w14:textId="77777777" w:rsidR="006D4A13" w:rsidRPr="002C1631" w:rsidRDefault="006D4A13" w:rsidP="00BB05C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5B47B" w14:textId="77777777" w:rsidR="006D4A13" w:rsidRDefault="006D4A13" w:rsidP="00BB05C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058B03F1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0943" w14:textId="77777777" w:rsidR="006D4A13" w:rsidRDefault="006D4A13" w:rsidP="006D4A1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2EE0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D11A2" w14:textId="77777777" w:rsidR="006D4A13" w:rsidRPr="002C1631" w:rsidRDefault="006D4A1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278D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686C32CC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expediere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5AF80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B8A90DA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DE3BC62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33 </w:t>
            </w:r>
          </w:p>
          <w:p w14:paraId="14BED67E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78375FE9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şi </w:t>
            </w:r>
          </w:p>
          <w:p w14:paraId="7F675A10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trav.</w:t>
            </w:r>
          </w:p>
          <w:p w14:paraId="3AF711B9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 /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AE10" w14:textId="77777777" w:rsidR="006D4A13" w:rsidRDefault="006D4A1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7D11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EC89" w14:textId="77777777" w:rsidR="006D4A13" w:rsidRPr="002C1631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E2B2B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309B9210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D692" w14:textId="77777777" w:rsidR="006D4A13" w:rsidRDefault="006D4A13" w:rsidP="006D4A1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E6458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C84D9" w14:textId="77777777" w:rsidR="006D4A13" w:rsidRPr="002C1631" w:rsidRDefault="006D4A1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3C7D" w14:textId="77777777" w:rsidR="006D4A13" w:rsidRDefault="006D4A13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7D2A886F" w14:textId="77777777" w:rsidR="006D4A13" w:rsidRDefault="006D4A13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026F" w14:textId="77777777" w:rsidR="006D4A13" w:rsidRDefault="006D4A1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TDJ 82/72</w:t>
            </w:r>
          </w:p>
          <w:p w14:paraId="7E873CC1" w14:textId="77777777" w:rsidR="006D4A13" w:rsidRDefault="006D4A13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AF8D" w14:textId="77777777" w:rsidR="006D4A13" w:rsidRDefault="006D4A1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7C61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6C02" w14:textId="77777777" w:rsidR="006D4A13" w:rsidRPr="002C1631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493D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75A9AE9E" w14:textId="7777777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2EAD" w14:textId="77777777" w:rsidR="006D4A13" w:rsidRDefault="006D4A13" w:rsidP="006D4A1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8BE6" w14:textId="77777777" w:rsidR="006D4A13" w:rsidRDefault="006D4A13">
            <w:pPr>
              <w:spacing w:before="40" w:line="276" w:lineRule="auto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C35B" w14:textId="77777777" w:rsidR="006D4A13" w:rsidRPr="002C1631" w:rsidRDefault="006D4A13">
            <w:pPr>
              <w:spacing w:before="120" w:line="276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85ADD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73D2C432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B25D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37091E5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sch.10</w:t>
            </w:r>
          </w:p>
          <w:p w14:paraId="5099DEA0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</w:t>
            </w:r>
          </w:p>
          <w:p w14:paraId="39FE7133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7988" w14:textId="77777777" w:rsidR="006D4A13" w:rsidRDefault="006D4A1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459A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2EDB3" w14:textId="77777777" w:rsidR="006D4A13" w:rsidRPr="002C1631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D42E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740045FA" w14:textId="77777777">
        <w:trPr>
          <w:cantSplit/>
          <w:trHeight w:val="8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CCF4C" w14:textId="77777777" w:rsidR="006D4A13" w:rsidRDefault="006D4A13" w:rsidP="006D4A1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5FAA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DA6B" w14:textId="77777777" w:rsidR="006D4A13" w:rsidRPr="002C1631" w:rsidRDefault="006D4A1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16A8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44F9186D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Legătura  131 - intrare remiză marfă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EEEE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11CF86D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0F7350E2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 și intrare remiză marfă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29510" w14:textId="77777777" w:rsidR="006D4A13" w:rsidRDefault="006D4A1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D7209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9A55" w14:textId="77777777" w:rsidR="006D4A13" w:rsidRPr="002C1631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B1A2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7558700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7584" w14:textId="77777777" w:rsidR="006D4A13" w:rsidRDefault="006D4A13" w:rsidP="006D4A1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E1FCC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9C97" w14:textId="77777777" w:rsidR="006D4A13" w:rsidRPr="002C1631" w:rsidRDefault="006D4A1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31A2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2DE6F975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Varianta Cântar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CBCAC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ADECAAE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125 și</w:t>
            </w:r>
          </w:p>
          <w:p w14:paraId="601257E4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2A822" w14:textId="77777777" w:rsidR="006D4A13" w:rsidRDefault="006D4A1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062E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E6C8" w14:textId="77777777" w:rsidR="006D4A13" w:rsidRPr="002C1631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58DB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03210C5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E2BE" w14:textId="77777777" w:rsidR="006D4A13" w:rsidRDefault="006D4A13" w:rsidP="006D4A1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F6167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5FBF" w14:textId="77777777" w:rsidR="006D4A13" w:rsidRPr="002C1631" w:rsidRDefault="006D4A1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E620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719214E4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de centură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62AC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A2E0D11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21F1" w14:textId="77777777" w:rsidR="006D4A13" w:rsidRDefault="006D4A1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C915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FCC0" w14:textId="77777777" w:rsidR="006D4A13" w:rsidRPr="002C1631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2E97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33C17FB6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CD10" w14:textId="77777777" w:rsidR="006D4A13" w:rsidRDefault="006D4A13" w:rsidP="006D4A1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ACA9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9707" w14:textId="77777777" w:rsidR="006D4A13" w:rsidRPr="002C1631" w:rsidRDefault="006D4A1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B3E5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3BBA358D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487F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CDB2E04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2F812F4A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12-</w:t>
            </w:r>
          </w:p>
          <w:p w14:paraId="09FFE9A7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9B34EE3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61C2E" w14:textId="77777777" w:rsidR="006D4A13" w:rsidRDefault="006D4A1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CFA6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0352" w14:textId="77777777" w:rsidR="006D4A13" w:rsidRPr="002C1631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64FD5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1D34DBC1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4116" w14:textId="77777777" w:rsidR="006D4A13" w:rsidRDefault="006D4A13" w:rsidP="006D4A1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6A5E9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A8F8" w14:textId="77777777" w:rsidR="006D4A13" w:rsidRPr="002C1631" w:rsidRDefault="006D4A1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A1D51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11C38392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B3509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14E4834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4-sch.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B3A1" w14:textId="77777777" w:rsidR="006D4A13" w:rsidRDefault="006D4A1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BFEEE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FC954" w14:textId="77777777" w:rsidR="006D4A13" w:rsidRPr="002C1631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5F53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0AB1E9C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4479" w14:textId="77777777" w:rsidR="006D4A13" w:rsidRDefault="006D4A13" w:rsidP="006D4A1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82C5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F6482" w14:textId="77777777" w:rsidR="006D4A13" w:rsidRPr="002C1631" w:rsidRDefault="006D4A1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F97C3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371DD7BA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C3C7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9086E87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2-sch. 6 şi între </w:t>
            </w:r>
          </w:p>
          <w:p w14:paraId="13850497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7-</w:t>
            </w:r>
          </w:p>
          <w:p w14:paraId="710DDCA2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BD63381" w14:textId="77777777" w:rsidR="006D4A13" w:rsidRPr="00026A53" w:rsidRDefault="006D4A13">
            <w:pPr>
              <w:spacing w:before="40" w:line="276" w:lineRule="auto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11 </w:t>
            </w:r>
            <w:r>
              <w:rPr>
                <w:b/>
                <w:bCs/>
                <w:sz w:val="20"/>
                <w:lang w:val="en-US"/>
              </w:rPr>
              <w:t>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B10F" w14:textId="77777777" w:rsidR="006D4A13" w:rsidRDefault="006D4A1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5414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75FC" w14:textId="77777777" w:rsidR="006D4A13" w:rsidRPr="002C1631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FB8C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17F5A606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22872" w14:textId="77777777" w:rsidR="006D4A13" w:rsidRDefault="006D4A13" w:rsidP="006D4A1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7D3F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BFF1" w14:textId="77777777" w:rsidR="006D4A13" w:rsidRPr="002C1631" w:rsidRDefault="006D4A13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432A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Socola Mărfuri </w:t>
            </w:r>
          </w:p>
          <w:p w14:paraId="1B546818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1F4A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T.D.J.</w:t>
            </w:r>
          </w:p>
          <w:p w14:paraId="3AFF00B2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26- T.D.J.</w:t>
            </w:r>
          </w:p>
          <w:p w14:paraId="63CA89F3" w14:textId="77777777" w:rsidR="006D4A13" w:rsidRDefault="006D4A13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0E95" w14:textId="77777777" w:rsidR="006D4A13" w:rsidRDefault="006D4A13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6C21" w14:textId="77777777" w:rsidR="006D4A13" w:rsidRDefault="006D4A13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0D87" w14:textId="77777777" w:rsidR="006D4A13" w:rsidRPr="002C1631" w:rsidRDefault="006D4A13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397DB" w14:textId="77777777" w:rsidR="006D4A13" w:rsidRDefault="006D4A1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5EEE927" w14:textId="77777777" w:rsidR="006D4A13" w:rsidRDefault="006D4A13">
      <w:pPr>
        <w:spacing w:before="40" w:line="192" w:lineRule="auto"/>
        <w:ind w:right="57"/>
        <w:rPr>
          <w:sz w:val="20"/>
        </w:rPr>
      </w:pPr>
    </w:p>
    <w:p w14:paraId="05F36FB3" w14:textId="77777777" w:rsidR="006D4A13" w:rsidRDefault="006D4A13" w:rsidP="00870AF0">
      <w:pPr>
        <w:pStyle w:val="Heading1"/>
        <w:spacing w:line="360" w:lineRule="auto"/>
      </w:pPr>
      <w:r>
        <w:t>LINIA 609</w:t>
      </w:r>
    </w:p>
    <w:p w14:paraId="6710CB0A" w14:textId="77777777" w:rsidR="006D4A13" w:rsidRDefault="006D4A13" w:rsidP="008A16BE">
      <w:pPr>
        <w:pStyle w:val="Heading1"/>
        <w:spacing w:line="360" w:lineRule="auto"/>
        <w:rPr>
          <w:b w:val="0"/>
          <w:bCs w:val="0"/>
          <w:sz w:val="8"/>
        </w:rPr>
      </w:pPr>
      <w:r>
        <w:t>BUHĂIEŞTI - ROMAN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6D4A13" w14:paraId="396A87F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A3480" w14:textId="77777777" w:rsidR="006D4A13" w:rsidRDefault="006D4A13" w:rsidP="006D4A1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BB4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CBFC" w14:textId="77777777" w:rsidR="006D4A13" w:rsidRPr="002409E9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69C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Negreşti</w:t>
            </w:r>
          </w:p>
          <w:p w14:paraId="29459C7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1380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75D4" w14:textId="77777777" w:rsidR="006D4A13" w:rsidRPr="002409E9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27A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D8C8" w14:textId="77777777" w:rsidR="006D4A13" w:rsidRPr="002409E9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A437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354CD3E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EBDE" w14:textId="77777777" w:rsidR="006D4A13" w:rsidRDefault="006D4A13" w:rsidP="006D4A1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7505" w14:textId="77777777" w:rsidR="006D4A13" w:rsidRDefault="006D4A1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24B2" w14:textId="77777777" w:rsidR="006D4A13" w:rsidRPr="002409E9" w:rsidRDefault="006D4A1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9F5F" w14:textId="77777777" w:rsidR="006D4A13" w:rsidRDefault="006D4A1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Mareşal Constantin Prezan</w:t>
            </w:r>
          </w:p>
          <w:p w14:paraId="57D7F021" w14:textId="77777777" w:rsidR="006D4A13" w:rsidRDefault="006D4A13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FC21" w14:textId="77777777" w:rsidR="006D4A13" w:rsidRDefault="006D4A1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452C" w14:textId="77777777" w:rsidR="006D4A13" w:rsidRPr="002409E9" w:rsidRDefault="006D4A1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671E3" w14:textId="77777777" w:rsidR="006D4A13" w:rsidRDefault="006D4A1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078D" w14:textId="77777777" w:rsidR="006D4A13" w:rsidRPr="002409E9" w:rsidRDefault="006D4A1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A9040" w14:textId="77777777" w:rsidR="006D4A13" w:rsidRDefault="006D4A1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5E21284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E091" w14:textId="77777777" w:rsidR="006D4A13" w:rsidRDefault="006D4A13" w:rsidP="006D4A1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F57C" w14:textId="77777777" w:rsidR="006D4A13" w:rsidRDefault="006D4A1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15+500</w:t>
            </w:r>
          </w:p>
          <w:p w14:paraId="4D4E9BF1" w14:textId="77777777" w:rsidR="006D4A13" w:rsidRDefault="006D4A1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5D2B" w14:textId="77777777" w:rsidR="006D4A13" w:rsidRPr="002409E9" w:rsidRDefault="006D4A1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14B0" w14:textId="77777777" w:rsidR="006D4A13" w:rsidRDefault="006D4A13" w:rsidP="002D67A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Negreşti- Mareşal Constantin Prezan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66426" w14:textId="77777777" w:rsidR="006D4A13" w:rsidRDefault="006D4A1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CF932" w14:textId="77777777" w:rsidR="006D4A13" w:rsidRPr="002409E9" w:rsidRDefault="006D4A1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0C284" w14:textId="77777777" w:rsidR="006D4A13" w:rsidRDefault="006D4A1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30323" w14:textId="77777777" w:rsidR="006D4A13" w:rsidRPr="002409E9" w:rsidRDefault="006D4A1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56F8" w14:textId="77777777" w:rsidR="006D4A13" w:rsidRDefault="006D4A1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9142BBA" w14:textId="77777777" w:rsidR="006D4A13" w:rsidRDefault="006D4A13">
      <w:pPr>
        <w:spacing w:before="40" w:line="192" w:lineRule="auto"/>
        <w:ind w:right="57"/>
        <w:rPr>
          <w:sz w:val="20"/>
        </w:rPr>
      </w:pPr>
    </w:p>
    <w:p w14:paraId="61C2F96B" w14:textId="77777777" w:rsidR="006D4A13" w:rsidRDefault="006D4A13" w:rsidP="00DE3370">
      <w:pPr>
        <w:pStyle w:val="Heading1"/>
        <w:spacing w:line="360" w:lineRule="auto"/>
      </w:pPr>
      <w:r>
        <w:t>LINIA 610</w:t>
      </w:r>
    </w:p>
    <w:p w14:paraId="0FE75F0E" w14:textId="77777777" w:rsidR="006D4A13" w:rsidRDefault="006D4A13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6D4A13" w14:paraId="3534B5BC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661E" w14:textId="77777777" w:rsidR="006D4A13" w:rsidRDefault="006D4A13" w:rsidP="006D4A1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520E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D606" w14:textId="77777777" w:rsidR="006D4A13" w:rsidRPr="00F81D6F" w:rsidRDefault="006D4A13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967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5CB6D6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E806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374225B1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7FACC646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223F5681" w14:textId="77777777" w:rsidR="006D4A13" w:rsidRDefault="006D4A1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5C11" w14:textId="77777777" w:rsidR="006D4A13" w:rsidRPr="00F81D6F" w:rsidRDefault="006D4A13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E3C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F67A" w14:textId="77777777" w:rsidR="006D4A13" w:rsidRPr="00F81D6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6E1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164AA554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C26A" w14:textId="77777777" w:rsidR="006D4A13" w:rsidRDefault="006D4A13" w:rsidP="006D4A1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438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AAF3D" w14:textId="77777777" w:rsidR="006D4A13" w:rsidRPr="00F81D6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BA83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474CF71A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06D2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1590AD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5001126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542BB36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BF14" w14:textId="77777777" w:rsidR="006D4A13" w:rsidRPr="00F81D6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266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0EFC" w14:textId="77777777" w:rsidR="006D4A13" w:rsidRPr="00F81D6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1B8C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6D4A13" w14:paraId="10A43F6C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44BB" w14:textId="77777777" w:rsidR="006D4A13" w:rsidRDefault="006D4A13" w:rsidP="006D4A1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A32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2A17" w14:textId="77777777" w:rsidR="006D4A13" w:rsidRPr="00F81D6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8D00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7375E7E7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0D4E7DE2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0F6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ED7D" w14:textId="77777777" w:rsidR="006D4A13" w:rsidRPr="00F81D6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8CA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BD8DC" w14:textId="77777777" w:rsidR="006D4A13" w:rsidRPr="00F81D6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B4E4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634607C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6D4A13" w14:paraId="50D0BF7A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D094" w14:textId="77777777" w:rsidR="006D4A13" w:rsidRDefault="006D4A13" w:rsidP="006D4A1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760A" w14:textId="77777777" w:rsidR="006D4A13" w:rsidRPr="00D12C87" w:rsidRDefault="006D4A13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20EB" w14:textId="77777777" w:rsidR="006D4A13" w:rsidRPr="00F81D6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B58E" w14:textId="77777777" w:rsidR="006D4A13" w:rsidRPr="00D12C87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EEC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18BE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0D6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812F" w14:textId="77777777" w:rsidR="006D4A13" w:rsidRPr="00F81D6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D493" w14:textId="77777777" w:rsidR="006D4A13" w:rsidRPr="00D12C87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6D4A13" w14:paraId="35A07FA8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8E5F" w14:textId="77777777" w:rsidR="006D4A13" w:rsidRDefault="006D4A13" w:rsidP="006D4A1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D7A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3FB0" w14:textId="77777777" w:rsidR="006D4A13" w:rsidRPr="00F81D6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64637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0A306874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CDA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3E95839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08E7194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245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06F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ACD6A" w14:textId="77777777" w:rsidR="006D4A13" w:rsidRPr="00F81D6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032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94E0D78" w14:textId="77777777" w:rsidR="006D4A13" w:rsidRPr="00F54A4F" w:rsidRDefault="006D4A13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7267B2B2" w14:textId="77777777" w:rsidR="006D4A13" w:rsidRPr="00C60E02" w:rsidRDefault="006D4A13">
      <w:pPr>
        <w:tabs>
          <w:tab w:val="left" w:pos="3768"/>
        </w:tabs>
        <w:rPr>
          <w:sz w:val="20"/>
          <w:szCs w:val="20"/>
        </w:rPr>
      </w:pPr>
    </w:p>
    <w:p w14:paraId="462D93D9" w14:textId="77777777" w:rsidR="006D4A13" w:rsidRDefault="006D4A13" w:rsidP="00BC435D">
      <w:pPr>
        <w:pStyle w:val="Heading1"/>
        <w:spacing w:line="360" w:lineRule="auto"/>
      </w:pPr>
      <w:r>
        <w:t>LINIA 613</w:t>
      </w:r>
    </w:p>
    <w:p w14:paraId="5D8DCD63" w14:textId="77777777" w:rsidR="006D4A13" w:rsidRDefault="006D4A13" w:rsidP="005E6C8C">
      <w:pPr>
        <w:pStyle w:val="Heading1"/>
        <w:spacing w:line="360" w:lineRule="auto"/>
        <w:rPr>
          <w:b w:val="0"/>
          <w:bCs w:val="0"/>
          <w:sz w:val="8"/>
        </w:rPr>
      </w:pPr>
      <w:r>
        <w:t>LEŢCANI - DOROHOI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6D4A13" w14:paraId="73EE68B6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3BD6" w14:textId="77777777" w:rsidR="006D4A13" w:rsidRDefault="006D4A13" w:rsidP="006D4A13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57A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8+140</w:t>
            </w:r>
          </w:p>
          <w:p w14:paraId="3CD8BCD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18B20" w14:textId="77777777" w:rsidR="006D4A13" w:rsidRPr="0062546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309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Leţcani -</w:t>
            </w:r>
          </w:p>
          <w:p w14:paraId="46FC65F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Larga Jijia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0B9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AAC6" w14:textId="77777777" w:rsidR="006D4A13" w:rsidRPr="00D8119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93EA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47204" w14:textId="77777777" w:rsidR="006D4A13" w:rsidRPr="00D8119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6E0E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70CC817E" w14:textId="77777777">
        <w:trPr>
          <w:cantSplit/>
          <w:trHeight w:val="3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FED0" w14:textId="77777777" w:rsidR="006D4A13" w:rsidRDefault="006D4A13" w:rsidP="006D4A13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2C3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4B5E5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B93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5FC8D84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554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946438">
              <w:rPr>
                <w:b/>
                <w:bCs/>
                <w:sz w:val="20"/>
                <w:szCs w:val="20"/>
              </w:rPr>
              <w:t xml:space="preserve">toată </w:t>
            </w:r>
          </w:p>
          <w:p w14:paraId="7B5DAE47" w14:textId="77777777" w:rsidR="006D4A13" w:rsidRPr="00946438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D50D" w14:textId="77777777" w:rsidR="006D4A13" w:rsidRPr="00D8119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25E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8C2C" w14:textId="77777777" w:rsidR="006D4A13" w:rsidRPr="00D8119C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6721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terminus.</w:t>
            </w:r>
          </w:p>
          <w:p w14:paraId="3C53AAC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7090A4C0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48776DDD" w14:textId="77777777" w:rsidR="006D4A13" w:rsidRDefault="006D4A13" w:rsidP="004F6534">
      <w:pPr>
        <w:pStyle w:val="Heading1"/>
        <w:spacing w:line="360" w:lineRule="auto"/>
      </w:pPr>
      <w:r>
        <w:t>LINIA 700</w:t>
      </w:r>
    </w:p>
    <w:p w14:paraId="28BEA3C8" w14:textId="77777777" w:rsidR="006D4A13" w:rsidRDefault="006D4A13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6D4A13" w14:paraId="1A7B84FA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0A19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1DC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113B7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E24B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792E35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1AD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26E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8D3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13AD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C37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64C42B5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93A3F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4B0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BBC3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B0EB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C706B6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44D7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B74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0121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848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100E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ADB8D1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7FAB5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F39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352E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60B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56AABB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3D1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5814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C93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BF80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3B8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7183D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6D4A13" w14:paraId="22CC3D55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CDB3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FDB4" w14:textId="77777777" w:rsidR="006D4A13" w:rsidRDefault="006D4A13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BCCA3" w14:textId="77777777" w:rsidR="006D4A13" w:rsidRDefault="006D4A13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678EF" w14:textId="77777777" w:rsidR="006D4A13" w:rsidRDefault="006D4A13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3BFF" w14:textId="77777777" w:rsidR="006D4A13" w:rsidRPr="00E4222D" w:rsidRDefault="006D4A13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1EC70F1" w14:textId="77777777" w:rsidR="006D4A13" w:rsidRPr="00E4222D" w:rsidRDefault="006D4A13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26B59615" w14:textId="77777777" w:rsidR="006D4A13" w:rsidRPr="00E4222D" w:rsidRDefault="006D4A13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1F4B76E0" w14:textId="77777777" w:rsidR="006D4A13" w:rsidRDefault="006D4A13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C41A6" w14:textId="77777777" w:rsidR="006D4A13" w:rsidRDefault="006D4A13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41B7" w14:textId="77777777" w:rsidR="006D4A13" w:rsidRDefault="006D4A13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DD19" w14:textId="77777777" w:rsidR="006D4A13" w:rsidRDefault="006D4A13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FD31" w14:textId="77777777" w:rsidR="006D4A13" w:rsidRDefault="006D4A13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72AE72E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9BB86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CEC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C276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2ED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58DBF4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EF9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E6A389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DBC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5527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76E6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1CF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B18704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9313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DFEB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AE6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B68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F1D131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3109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E50F8A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F40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12C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37E7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5EF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59E967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AE0F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53D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FF3A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3AB6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012945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6B7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5A713FC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8415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234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5AE0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364C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0F1B7B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2698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823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4317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A968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16DBCB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B19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866895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30AE7B2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971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BE0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D680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E30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4421AA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EE4E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10F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730C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A90B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9BE91F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E10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46AFFF7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68E8795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8A7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05B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1034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D62B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9E6B76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FCF1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6A9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DEFD0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5A09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F9E397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6F3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FED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A65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6950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ED8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5FFE0E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7563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37E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343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D403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D65E2E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F4F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7A6A3FD3" w14:textId="77777777" w:rsidR="006D4A13" w:rsidRPr="00B401EA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7B0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FEC0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8CC7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5A6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917691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3844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589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5F15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9878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422155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9CB1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4911812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C347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7510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A2B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BBF5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DDF22E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131E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2255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034DC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87C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40CDAE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411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1EC9C3E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9B7C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B5B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2D3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250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6D4A13" w14:paraId="409B7A3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F6CD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F75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3294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2D6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848E03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C4B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2D5CC04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0E93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112B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8C7B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406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6D4A13" w14:paraId="0DAA1D8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DABD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4C1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305FC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7E4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ABE024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AE04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6D2B906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3B4FECF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1A3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A39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6BC60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B2D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2EDE35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560E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3AE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149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F37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411CE32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C90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6C910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C5B8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6F4F44E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E7A6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98D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27A260F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B1DC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FC2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EC43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917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26D06FB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B346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E4C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B1E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  <w:p w14:paraId="3A60CDE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8EE77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1E4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2E75B2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4E09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626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ABB4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066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2A98D05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90C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B554D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1C2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3007D77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898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F58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01A90C3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7F5F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2CB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393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1F0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1418B81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29E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2DA0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51D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CFFD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E98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D21549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3CDE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E9A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5FDCFBF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316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4F16" w14:textId="77777777" w:rsidR="006D4A13" w:rsidRDefault="006D4A13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7E3AB7B6" w14:textId="77777777" w:rsidR="006D4A13" w:rsidRDefault="006D4A13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AE3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63970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662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2EA5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594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31AD8E4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5C246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C67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46CD285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3CC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1CC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53E2C5E5" w14:textId="77777777" w:rsidR="006D4A13" w:rsidRPr="008A1A04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EBB5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71B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5E2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655E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B76E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0988B1C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23A2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FDC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3739B14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2B44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BE10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0455FCA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646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16DD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0CE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D40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0AA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6D4A13" w14:paraId="7EC9337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2F33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9B8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3877833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256C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91E0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420138A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1C6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8F4D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638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E554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7778" w14:textId="77777777" w:rsidR="006D4A13" w:rsidRPr="00C20CA5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5CE1A05" w14:textId="77777777" w:rsidR="006D4A13" w:rsidRPr="00EB107D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B5FA1E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7592F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1F8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C535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2E1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2E5E5C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D9AD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71A6B9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99B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5EB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2879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CE7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9317D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06F7D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6D4A13" w14:paraId="7395094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820C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AE2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1FCCAC9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ECF5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2D2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4B0E2D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30FB62B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6F60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A15F5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2B8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880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68A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2909AF41" w14:textId="77777777" w:rsidR="006D4A13" w:rsidRPr="00C401D9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6D4A13" w14:paraId="3658292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0F1B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487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C5E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5CD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72CFFB0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2FDEC08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0F8C7AF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64EF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9202F8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00B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7E6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6280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0B8F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5FB4CE3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6D4A13" w14:paraId="4FD421C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FC88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EA2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115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214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C03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AC4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501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0FCFB84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7CE5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35C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102D7B1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20A205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4525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69F4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526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5B1F53A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F3A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D081A2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CEEC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EB6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CD0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1E2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27B20C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D7C865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F968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1CAE3F4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DCA1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1C58" w14:textId="77777777" w:rsidR="006D4A13" w:rsidRDefault="006D4A13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0FEF07BB" w14:textId="77777777" w:rsidR="006D4A13" w:rsidRDefault="006D4A13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8476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53A6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DCC3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11E3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03C6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33C7C20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A44909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2853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E13A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EB1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6D8BFA7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4A61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6166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63D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46C8FF0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D4E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29DD2" w14:textId="77777777" w:rsidR="006D4A13" w:rsidRPr="00C20CA5" w:rsidRDefault="006D4A1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57D5237" w14:textId="77777777" w:rsidR="006D4A13" w:rsidRPr="00EB107D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BF3F34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C3DCC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831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1DEBC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74B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C9B779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7996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CD5203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E9E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A85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3F37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F58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A9052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37278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6D4A13" w14:paraId="32956FB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D6F1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D30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8DBDD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790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10B409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818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908F91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5674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6B3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1D54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259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5C43DD8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6D4A13" w14:paraId="20FC753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A73E7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D2AE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AC6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702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33DFFA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A85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6E99244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4A2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80F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C33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52C3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6E1C2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3A429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361A109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6D4A13" w14:paraId="5B07341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5D1B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890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E8E7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1961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F480F0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5AF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198D59A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28E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FA3A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50C5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351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7EF5D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AA0E1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45EAC7F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6D4A13" w14:paraId="4607C5D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52D05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DF2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A8A54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8F3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6F27C42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45E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06F0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F25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B71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0CD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BD1BC7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38270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0D3F074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6D4A13" w14:paraId="300CD19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19FA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5BF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06B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C7A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4F3D5B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C61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77A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319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5BF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203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2E0F59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3B2B2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37F43E7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6D4A13" w14:paraId="29AA0CE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070F4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333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47C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863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0C96A4C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D5A1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6EB5E35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842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F74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019FC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C56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7F70D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19A3B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6D4A13" w14:paraId="0A4EBDD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C672" w14:textId="77777777" w:rsidR="006D4A13" w:rsidRDefault="006D4A13" w:rsidP="006D4A1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0084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9CE2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58F0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5B0C942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4DC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61D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8F2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DCC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7AF2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B8541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F7F1B7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09D6A240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37ED0C68" w14:textId="77777777" w:rsidR="006D4A13" w:rsidRDefault="006D4A13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1C01B73E" w14:textId="77777777" w:rsidR="006D4A13" w:rsidRDefault="006D4A13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6D4A13" w14:paraId="572F33EC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879D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4D7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2368E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3B02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4F93BA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2690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83533C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2C1100A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2E6F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266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FB3C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010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FCD69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C1140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52B359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55B3361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6D4A13" w14:paraId="2CCD2564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D294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5C8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2619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729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0D4B4B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EB5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264C71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6F37760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EA3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6B0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52C5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3E3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B8689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1C90B50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767CCCE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6D4A13" w14:paraId="5B5ADF9F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029CB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040F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14FA078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67F4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ED27" w14:textId="77777777" w:rsidR="006D4A13" w:rsidRDefault="006D4A13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E24F87D" w14:textId="77777777" w:rsidR="006D4A13" w:rsidRDefault="006D4A13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DAF0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3ED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C1A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8E276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48496" w14:textId="77777777" w:rsidR="006D4A13" w:rsidRPr="006A2576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2FFF3F6B" w14:textId="77777777" w:rsidR="006D4A13" w:rsidRPr="006A2576" w:rsidRDefault="006D4A13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6E30A5F0" w14:textId="77777777" w:rsidR="006D4A13" w:rsidRDefault="006D4A13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038CCBB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C548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31E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399A119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769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A445" w14:textId="77777777" w:rsidR="006D4A13" w:rsidRDefault="006D4A13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ADC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91EB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B5D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FDC7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46FA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3EE6C55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ED3D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00FE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26BE18F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5055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CB36" w14:textId="77777777" w:rsidR="006D4A13" w:rsidRDefault="006D4A13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938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BC1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CFF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27B1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F94A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72581AF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E841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DD0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14EB3AF4" w14:textId="77777777" w:rsidR="006D4A13" w:rsidRDefault="006D4A13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669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9F21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506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46CC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AC45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363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7F32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708667E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B8D1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E9F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7721745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EB60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A8C1" w14:textId="77777777" w:rsidR="006D4A13" w:rsidRPr="001904F7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B6A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E38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C17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3724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4FB3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6D4A13" w14:paraId="2EA551B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3ECC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C056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58F9276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571C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ABF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4A73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03204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840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5638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069C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0F1E09D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6294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93F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5668608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967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876B9" w14:textId="77777777" w:rsidR="006D4A13" w:rsidRPr="00DA3842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F7E3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9445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F80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6F486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F7E7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4626CA6" w14:textId="77777777" w:rsidR="006D4A13" w:rsidRDefault="006D4A13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5EEEED9A" w14:textId="77777777" w:rsidR="006D4A13" w:rsidRDefault="006D4A13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27B72981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F964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3B3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21F43DD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535ED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904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C834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174BD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6E9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9C42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694A" w14:textId="77777777" w:rsidR="006D4A13" w:rsidRPr="00175A24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5B6FC802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009D0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5432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0E2D4FA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E359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C3F3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E31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004E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AE3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53D0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389D" w14:textId="77777777" w:rsidR="006D4A13" w:rsidRPr="00175A24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2AB856D6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E0FF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C8288" w14:textId="77777777" w:rsidR="006D4A13" w:rsidRDefault="006D4A1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8AD3" w14:textId="77777777" w:rsidR="006D4A13" w:rsidRDefault="006D4A13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9E64" w14:textId="77777777" w:rsidR="006D4A13" w:rsidRDefault="006D4A13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F231EB9" w14:textId="77777777" w:rsidR="006D4A13" w:rsidRDefault="006D4A13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621E" w14:textId="77777777" w:rsidR="006D4A13" w:rsidRDefault="006D4A1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CE6FA9A" w14:textId="77777777" w:rsidR="006D4A13" w:rsidRDefault="006D4A1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E0C1" w14:textId="77777777" w:rsidR="006D4A13" w:rsidRDefault="006D4A13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1ACA" w14:textId="77777777" w:rsidR="006D4A13" w:rsidRDefault="006D4A13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78695" w14:textId="77777777" w:rsidR="006D4A13" w:rsidRPr="001304AF" w:rsidRDefault="006D4A13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2DBBF" w14:textId="77777777" w:rsidR="006D4A13" w:rsidRDefault="006D4A13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D4EB28" w14:textId="77777777" w:rsidR="006D4A13" w:rsidRDefault="006D4A13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4E1CEC" w14:textId="77777777" w:rsidR="006D4A13" w:rsidRPr="00175A24" w:rsidRDefault="006D4A13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6D4A13" w14:paraId="29A3E0F0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8260E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F0E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DC313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99E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E7AF3D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314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615720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3CB8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4D1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4025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A36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00B00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6F232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6D4A13" w14:paraId="03330853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2E42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500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E86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113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3A005C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9D0F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CA1BC4A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3DB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B53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2FB5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05DA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50408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C86E0E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6D4A13" w14:paraId="7FE1B226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07BB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77E3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01FFA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6B7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3D16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48C2C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394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5BCCCCC2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1880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D82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64602197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556B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95D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5EB2BDE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6FB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28211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47276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7D9C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A67F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0065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0D9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1980B829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8ABA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D87D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901DD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359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4B954B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DF0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411CFFD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7F7B" w14:textId="77777777" w:rsidR="006D4A13" w:rsidRPr="00CA307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73C0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5759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A86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F664A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6D4A13" w14:paraId="21111930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ADAB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82D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009C468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5DE7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0FC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78F4439" w14:textId="77777777" w:rsidR="006D4A13" w:rsidRPr="00180EA2" w:rsidRDefault="006D4A13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928D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7065" w14:textId="77777777" w:rsidR="006D4A13" w:rsidRPr="00CA307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787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6E8F7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08A5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7C95A2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5852CB6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6D4A13" w14:paraId="3D1AB94E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FFC76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1349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97E2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941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979174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0D88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F538" w14:textId="77777777" w:rsidR="006D4A13" w:rsidRPr="00CA307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44E0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08E135EC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E4B9E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BEA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2A90E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D0574CF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5F1E5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6D4A13" w14:paraId="66B34FC2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3C1CC" w14:textId="77777777" w:rsidR="006D4A13" w:rsidRDefault="006D4A13" w:rsidP="006D4A1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E8E7E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5A61" w14:textId="77777777" w:rsidR="006D4A13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1694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AABEF5B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A2365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7CFC890B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7F226367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6E43" w14:textId="77777777" w:rsidR="006D4A13" w:rsidRPr="00CA3079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E651" w14:textId="77777777" w:rsidR="006D4A13" w:rsidRDefault="006D4A1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936E" w14:textId="77777777" w:rsidR="006D4A13" w:rsidRPr="001304AF" w:rsidRDefault="006D4A1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D34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C02F59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3EE53A08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7AF0106E" w14:textId="77777777" w:rsidR="006D4A13" w:rsidRPr="00B71446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0807B2CD" w14:textId="77777777" w:rsidR="006D4A13" w:rsidRDefault="006D4A13">
      <w:pPr>
        <w:tabs>
          <w:tab w:val="left" w:pos="6382"/>
        </w:tabs>
        <w:rPr>
          <w:sz w:val="20"/>
        </w:rPr>
      </w:pPr>
    </w:p>
    <w:p w14:paraId="26984BA1" w14:textId="77777777" w:rsidR="006D4A13" w:rsidRDefault="006D4A13" w:rsidP="00B52218">
      <w:pPr>
        <w:pStyle w:val="Heading1"/>
        <w:spacing w:line="360" w:lineRule="auto"/>
      </w:pPr>
      <w:r>
        <w:t>LINIA 704</w:t>
      </w:r>
    </w:p>
    <w:p w14:paraId="3B9A2DF0" w14:textId="77777777" w:rsidR="006D4A13" w:rsidRDefault="006D4A13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6D4A13" w14:paraId="1DB9F6B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30D9" w14:textId="77777777" w:rsidR="006D4A13" w:rsidRDefault="006D4A13" w:rsidP="006D4A1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B47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37E65B6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0831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CFDF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 -</w:t>
            </w:r>
          </w:p>
          <w:p w14:paraId="70C8C9F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920F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40FC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0CA6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02B2B15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D045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A33C" w14:textId="77777777" w:rsidR="006D4A13" w:rsidRPr="001467E0" w:rsidRDefault="006D4A1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197202C" w14:textId="77777777" w:rsidR="006D4A13" w:rsidRPr="00C00026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0002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72E314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0C25" w14:textId="77777777" w:rsidR="006D4A13" w:rsidRDefault="006D4A13" w:rsidP="006D4A1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A1A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53F79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CA9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Barcea </w:t>
            </w:r>
          </w:p>
          <w:p w14:paraId="153900A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46DB2C5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AA0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664D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C3B5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4841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9C2A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17CA2D96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4C41" w14:textId="77777777" w:rsidR="006D4A13" w:rsidRDefault="006D4A13" w:rsidP="006D4A1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1D0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417B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00A5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4C13A89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29384D6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D3A8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76E0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F4DB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0CE6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75A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767EA217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38385" w14:textId="77777777" w:rsidR="006D4A13" w:rsidRDefault="006D4A13" w:rsidP="006D4A1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6FB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969F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2351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4EDC945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7F33C2A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032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55C4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2A6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8D79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4AA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1EFA11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1D4510" w14:textId="77777777" w:rsidR="006D4A13" w:rsidRDefault="006D4A13" w:rsidP="006D4A1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F68A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BF08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667E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Hanu Conachi</w:t>
            </w:r>
          </w:p>
          <w:p w14:paraId="012BF1A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0DE1DE6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D9CE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98247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C80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A73A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C463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F5C74C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0511FC" w14:textId="77777777" w:rsidR="006D4A13" w:rsidRDefault="006D4A13" w:rsidP="006D4A1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AB1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44A27FB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A54F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92C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0D66B64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C7D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5B39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649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7A44AD6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CE7AB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4BC8" w14:textId="77777777" w:rsidR="006D4A13" w:rsidRPr="001467E0" w:rsidRDefault="006D4A1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3D382E7E" w14:textId="77777777" w:rsidR="006D4A13" w:rsidRPr="008D7F2C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D7F2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6320AA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F82047" w14:textId="77777777" w:rsidR="006D4A13" w:rsidRDefault="006D4A13" w:rsidP="006D4A1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B098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278+900</w:t>
            </w:r>
          </w:p>
          <w:p w14:paraId="06AA443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6905F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696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3C22371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7510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63AC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924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A857E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ED5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53C593E5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CEE0BD" w14:textId="77777777" w:rsidR="006D4A13" w:rsidRDefault="006D4A13" w:rsidP="006D4A1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07E1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F500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F25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3A07D32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CFC5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9D979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8A31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582AC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C7B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199F6B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7AA28" w14:textId="77777777" w:rsidR="006D4A13" w:rsidRDefault="006D4A13" w:rsidP="006D4A1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A4E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4DF3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370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5752A40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2E5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93B5CA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D8B31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B68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6B09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FF0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5E8ED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4. </w:t>
            </w:r>
          </w:p>
        </w:tc>
      </w:tr>
      <w:tr w:rsidR="006D4A13" w14:paraId="6172DD5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B9270" w14:textId="77777777" w:rsidR="006D4A13" w:rsidRDefault="006D4A13" w:rsidP="006D4A1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DD47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CA3C8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4259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1CA30E7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A15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FF2E6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442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B43C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256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52F44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4 - 6.</w:t>
            </w:r>
          </w:p>
        </w:tc>
      </w:tr>
      <w:tr w:rsidR="006D4A13" w14:paraId="3F97F17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1B191" w14:textId="77777777" w:rsidR="006D4A13" w:rsidRDefault="006D4A13" w:rsidP="006D4A1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B72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3FB1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5D5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37BA08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7DB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1A3BC2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5E71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DDF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CCFBA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F699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B6383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– 8.</w:t>
            </w:r>
          </w:p>
        </w:tc>
      </w:tr>
      <w:tr w:rsidR="006D4A13" w14:paraId="1A08F33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7D3A" w14:textId="77777777" w:rsidR="006D4A13" w:rsidRDefault="006D4A13" w:rsidP="006D4A1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F99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A797D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838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878D69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C1EF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7CCBC9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C35BD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66CAC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3FA99" w14:textId="77777777" w:rsidR="006D4A13" w:rsidRPr="00E4080B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799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A1ECD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7 şi 8. </w:t>
            </w:r>
          </w:p>
        </w:tc>
      </w:tr>
    </w:tbl>
    <w:p w14:paraId="6467547A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33272ED4" w14:textId="77777777" w:rsidR="006D4A13" w:rsidRDefault="006D4A13" w:rsidP="00D06EF4">
      <w:pPr>
        <w:pStyle w:val="Heading1"/>
        <w:spacing w:line="360" w:lineRule="auto"/>
      </w:pPr>
      <w:r>
        <w:lastRenderedPageBreak/>
        <w:t>LINIA 705</w:t>
      </w:r>
    </w:p>
    <w:p w14:paraId="013C559C" w14:textId="77777777" w:rsidR="006D4A13" w:rsidRDefault="006D4A13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6D4A13" w14:paraId="79C649BF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E5F1" w14:textId="77777777" w:rsidR="006D4A13" w:rsidRDefault="006D4A13" w:rsidP="006D4A1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FEB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5+000</w:t>
            </w:r>
          </w:p>
          <w:p w14:paraId="5422296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415D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76AA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6B3412D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969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27C1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C51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FDF7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E66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6408874A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80B0A" w14:textId="77777777" w:rsidR="006D4A13" w:rsidRDefault="006D4A13" w:rsidP="006D4A1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52C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9+250</w:t>
            </w:r>
          </w:p>
          <w:p w14:paraId="7A20757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6E930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AEA1" w14:textId="77777777" w:rsidR="006D4A13" w:rsidRDefault="006D4A13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6D74284F" w14:textId="77777777" w:rsidR="006D4A13" w:rsidRDefault="006D4A13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460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409A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276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DF4AE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0BBF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5817C36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0C82" w14:textId="77777777" w:rsidR="006D4A13" w:rsidRDefault="006D4A13" w:rsidP="006D4A1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9CE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6DA2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DBA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1A1FB26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4D0B665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26E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B1A8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3AE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B2EC0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4C6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8FA87AB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5AE2" w14:textId="77777777" w:rsidR="006D4A13" w:rsidRDefault="006D4A13" w:rsidP="006D4A1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569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7597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EF04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6085C0F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B64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4E1974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3 - 7 </w:t>
            </w:r>
          </w:p>
          <w:p w14:paraId="6D7488E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AB5F70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254E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D47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A1E1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22B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0752A7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3.</w:t>
            </w:r>
          </w:p>
        </w:tc>
      </w:tr>
      <w:tr w:rsidR="006D4A13" w14:paraId="7A1DF79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6B09" w14:textId="77777777" w:rsidR="006D4A13" w:rsidRDefault="006D4A13" w:rsidP="006D4A1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0FC8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71DA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C9E5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77429FB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B10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17F1A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FF6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09E2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04BD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576DD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şi 4.</w:t>
            </w:r>
          </w:p>
        </w:tc>
      </w:tr>
      <w:tr w:rsidR="006D4A13" w14:paraId="61855B5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07EC9" w14:textId="77777777" w:rsidR="006D4A13" w:rsidRDefault="006D4A13" w:rsidP="006D4A1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CD14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27+300</w:t>
            </w:r>
          </w:p>
          <w:p w14:paraId="70F5EFC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94B7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E7D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 -</w:t>
            </w:r>
          </w:p>
          <w:p w14:paraId="268878F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EB8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61EE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BBE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81F4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635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7AF3F39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D3AA5" w14:textId="77777777" w:rsidR="006D4A13" w:rsidRDefault="006D4A13" w:rsidP="006D4A1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AE5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  <w:p w14:paraId="151F6C9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58670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36FA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Tg. Bujor</w:t>
            </w:r>
          </w:p>
          <w:p w14:paraId="6BEE073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6DA3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F1E51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E03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9EAD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3BB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324B496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B728" w14:textId="77777777" w:rsidR="006D4A13" w:rsidRDefault="006D4A13" w:rsidP="006D4A1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73BD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66+950</w:t>
            </w:r>
          </w:p>
          <w:p w14:paraId="4DC4FD64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B61B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D5F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Tg. Bujor -</w:t>
            </w:r>
          </w:p>
          <w:p w14:paraId="1F1B57DE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A6E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DE227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E44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907E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390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32195B7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1DC2" w14:textId="77777777" w:rsidR="006D4A13" w:rsidRDefault="006D4A13" w:rsidP="006D4A1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E626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80+600</w:t>
            </w:r>
          </w:p>
          <w:p w14:paraId="74B316A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3A07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DB2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5AB48BB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09A76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27670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6ACB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F238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2D93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permanentă.</w:t>
            </w:r>
          </w:p>
        </w:tc>
      </w:tr>
      <w:tr w:rsidR="006D4A13" w14:paraId="3BB139A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594E8" w14:textId="77777777" w:rsidR="006D4A13" w:rsidRDefault="006D4A13" w:rsidP="006D4A1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4B1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98+575</w:t>
            </w:r>
          </w:p>
          <w:p w14:paraId="245498A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07DC7" w14:textId="77777777" w:rsidR="006D4A13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2FF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36BA9CBA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536E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5DDB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6B8F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00DFD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6FD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691738E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1A95" w14:textId="77777777" w:rsidR="006D4A13" w:rsidRDefault="006D4A13" w:rsidP="006D4A1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E8837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104+943</w:t>
            </w:r>
          </w:p>
          <w:p w14:paraId="4ACC87C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11F41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CB2B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 -</w:t>
            </w:r>
          </w:p>
          <w:p w14:paraId="1FB7003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F544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03680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7B420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6118F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C5DEF" w14:textId="77777777" w:rsidR="006D4A13" w:rsidRPr="00D84B80" w:rsidRDefault="006D4A1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84B8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4AC8281" w14:textId="77777777" w:rsidR="006D4A13" w:rsidRPr="00577556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7755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6C5565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A593" w14:textId="77777777" w:rsidR="006D4A13" w:rsidRDefault="006D4A13" w:rsidP="006D4A1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BFF5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B05C1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7862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486F1514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6888730F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2FBA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C795A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84312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1C70E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E42CC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F87CE18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07D9" w14:textId="77777777" w:rsidR="006D4A13" w:rsidRDefault="006D4A13" w:rsidP="006D4A1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CF669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5E72B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2525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440D6E81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Y</w:t>
            </w:r>
          </w:p>
          <w:p w14:paraId="52552CB8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1713A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481848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6,  7, diag.</w:t>
            </w:r>
          </w:p>
          <w:p w14:paraId="07C518D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 -  5, </w:t>
            </w:r>
          </w:p>
          <w:p w14:paraId="2F55B62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  -  7, </w:t>
            </w:r>
          </w:p>
          <w:p w14:paraId="063916A3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2E59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02F1" w14:textId="77777777" w:rsidR="006D4A13" w:rsidRDefault="006D4A1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C5FF" w14:textId="77777777" w:rsidR="006D4A13" w:rsidRPr="006A1A91" w:rsidRDefault="006D4A1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9796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C22810" w14:textId="77777777" w:rsidR="006D4A13" w:rsidRDefault="006D4A1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2 - 6.</w:t>
            </w:r>
          </w:p>
        </w:tc>
      </w:tr>
    </w:tbl>
    <w:p w14:paraId="27FA5838" w14:textId="77777777" w:rsidR="006D4A13" w:rsidRPr="00454E32" w:rsidRDefault="006D4A13">
      <w:pPr>
        <w:spacing w:before="40" w:after="40" w:line="192" w:lineRule="auto"/>
        <w:ind w:right="57"/>
        <w:rPr>
          <w:b/>
          <w:sz w:val="20"/>
        </w:rPr>
      </w:pPr>
    </w:p>
    <w:p w14:paraId="555985E8" w14:textId="77777777" w:rsidR="006D4A13" w:rsidRDefault="006D4A13" w:rsidP="00F0370D">
      <w:pPr>
        <w:pStyle w:val="Heading1"/>
        <w:spacing w:line="360" w:lineRule="auto"/>
      </w:pPr>
      <w:r>
        <w:t>LINIA 800</w:t>
      </w:r>
    </w:p>
    <w:p w14:paraId="6673066C" w14:textId="77777777" w:rsidR="006D4A13" w:rsidRDefault="006D4A13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6D4A13" w14:paraId="64A563ED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A41B6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7D336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E8E44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4A3C3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7AB609B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60263" w14:textId="77777777" w:rsidR="006D4A13" w:rsidRDefault="006D4A1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64EFA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0C3CF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4A0C1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81408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7B10D2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75FF4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8D9DA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A3B3D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F7218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8C8E1E1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E4271" w14:textId="77777777" w:rsidR="006D4A13" w:rsidRDefault="006D4A1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7AA64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080CA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9A3A4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7B7C0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5EADE2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35BAC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0DE01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1A467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CEDAA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2868255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295BF" w14:textId="77777777" w:rsidR="006D4A13" w:rsidRDefault="006D4A1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7BA4B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2D465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AF7FE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881D2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F9381F" w14:textId="77777777" w:rsidR="006D4A13" w:rsidRDefault="006D4A13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6D4A13" w:rsidRPr="00A8307A" w14:paraId="59F12C3F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905F6" w14:textId="77777777" w:rsidR="006D4A13" w:rsidRPr="00A75A00" w:rsidRDefault="006D4A13" w:rsidP="006D4A13">
            <w:pPr>
              <w:numPr>
                <w:ilvl w:val="0"/>
                <w:numId w:val="23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68403" w14:textId="77777777" w:rsidR="006D4A13" w:rsidRPr="00A8307A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3322B" w14:textId="77777777" w:rsidR="006D4A13" w:rsidRPr="00A8307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8759D" w14:textId="77777777" w:rsidR="006D4A13" w:rsidRPr="00A8307A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4C148" w14:textId="77777777" w:rsidR="006D4A13" w:rsidRDefault="006D4A1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8A7B84F" w14:textId="77777777" w:rsidR="006D4A13" w:rsidRDefault="006D4A1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25565750" w14:textId="77777777" w:rsidR="006D4A13" w:rsidRDefault="006D4A1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C605CC5" w14:textId="77777777" w:rsidR="006D4A13" w:rsidRDefault="006D4A1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3E110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DE114" w14:textId="77777777" w:rsidR="006D4A13" w:rsidRPr="00A8307A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093EF" w14:textId="77777777" w:rsidR="006D4A13" w:rsidRPr="00A8307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7FF3C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A7583F" w14:textId="77777777" w:rsidR="006D4A13" w:rsidRPr="00A8307A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6D4A13" w14:paraId="74095E3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B520B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2BB7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DC67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3BD9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0B4CEB59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5E05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4D3CB17E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1A26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E272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038F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5E1D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D90FC6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06276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13B9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654B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B3DA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A895" w14:textId="77777777" w:rsidR="006D4A13" w:rsidRDefault="006D4A13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2BD35AC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BD49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5D09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DFA3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40FC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1231622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FB18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0B556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99A7C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2C6F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90AA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AAA5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2A18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D6BA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68B9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13F0D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C0C0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30E9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261A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638C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E33A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FB18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8515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15+950</w:t>
            </w:r>
          </w:p>
          <w:p w14:paraId="298C6DC4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BCAB4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0E57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42CDFD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B39F2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AC485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E05C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EC2F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9AD8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62D28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2576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CCFBF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AEDA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E29A37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431296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6D4A13" w14:paraId="455E24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3B1F8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F246D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53F51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AD879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F6FD3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D1A3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27D7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43D7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55C4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92FEB2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41B8E0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6D4A13" w14:paraId="0DC6E35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FBCE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ECFF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7C057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A8AF2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2860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C923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F0A87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3831C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98722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522BE0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69ED71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6D4A13" w14:paraId="46BCCE3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B570C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18D0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B8E9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71D9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7C4D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9A85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C697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98CBC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E820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BE200A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E008C1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6D4A13" w14:paraId="452C7D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123B9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44C11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1C8A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B759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8350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7A164D74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6097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47AA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1130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1C67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6D4A13" w14:paraId="0A6EADA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A484B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4190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1723DC66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F98A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FDB8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6CD5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2448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D691" w14:textId="77777777" w:rsidR="006D4A13" w:rsidRDefault="006D4A13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14194E9F" w14:textId="77777777" w:rsidR="006D4A13" w:rsidRDefault="006D4A13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EA5A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4834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5445A37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0946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B212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44F1B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8E4E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289F3BD3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E04B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7AADD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9F73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322BDD57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70EEC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4560A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4987731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BA04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8DE42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3434C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992BA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70CEB46C" w14:textId="77777777" w:rsidR="006D4A13" w:rsidRPr="008B2519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7EAE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C4C555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2BD6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A868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5468" w14:textId="77777777" w:rsidR="006D4A13" w:rsidRPr="008D08DE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DD37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6D4A13" w14:paraId="1BAF448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78A67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58913" w14:textId="77777777" w:rsidR="006D4A13" w:rsidRDefault="006D4A1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A140" w14:textId="77777777" w:rsidR="006D4A13" w:rsidRPr="001161EA" w:rsidRDefault="006D4A1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EFE20" w14:textId="77777777" w:rsidR="006D4A13" w:rsidRDefault="006D4A13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6B47DE59" w14:textId="77777777" w:rsidR="006D4A13" w:rsidRDefault="006D4A13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FC89" w14:textId="77777777" w:rsidR="006D4A13" w:rsidRDefault="006D4A1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48C9E584" w14:textId="77777777" w:rsidR="006D4A13" w:rsidRDefault="006D4A1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6D951" w14:textId="77777777" w:rsidR="006D4A13" w:rsidRPr="001161EA" w:rsidRDefault="006D4A1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9C2A" w14:textId="77777777" w:rsidR="006D4A13" w:rsidRDefault="006D4A1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2E9C0" w14:textId="77777777" w:rsidR="006D4A13" w:rsidRPr="008D08DE" w:rsidRDefault="006D4A1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3335" w14:textId="77777777" w:rsidR="006D4A13" w:rsidRDefault="006D4A13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6D4A13" w14:paraId="09D31A4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EBCD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DB82" w14:textId="77777777" w:rsidR="006D4A13" w:rsidRDefault="006D4A1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FE15E" w14:textId="77777777" w:rsidR="006D4A13" w:rsidRPr="001161EA" w:rsidRDefault="006D4A1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B681" w14:textId="77777777" w:rsidR="006D4A13" w:rsidRDefault="006D4A13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4728" w14:textId="77777777" w:rsidR="006D4A13" w:rsidRDefault="006D4A1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B0A3" w14:textId="77777777" w:rsidR="006D4A13" w:rsidRPr="001161EA" w:rsidRDefault="006D4A1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20E4C" w14:textId="77777777" w:rsidR="006D4A13" w:rsidRDefault="006D4A1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B2C1C" w14:textId="77777777" w:rsidR="006D4A13" w:rsidRDefault="006D4A1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1858" w14:textId="77777777" w:rsidR="006D4A13" w:rsidRDefault="006D4A13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516AD0A5" w14:textId="77777777" w:rsidR="006D4A13" w:rsidRDefault="006D4A13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6D4A13" w14:paraId="6CE74A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71C2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FC4CA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64C2" w14:textId="77777777" w:rsidR="006D4A13" w:rsidRPr="001161EA" w:rsidRDefault="006D4A1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3C1E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36C23C57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AFBE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40FF991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23E61EF2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DF9B6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A61E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E8F0F" w14:textId="77777777" w:rsidR="006D4A13" w:rsidRPr="001161EA" w:rsidRDefault="006D4A1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1B33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4346093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2539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6A166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878B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BE44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4C6176F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EA46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5F9136F3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60F5F8F8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2320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96515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A409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92BC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8EDEAF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6C48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00169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11B5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0A45" w14:textId="77777777" w:rsidR="006D4A13" w:rsidRDefault="006D4A13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D65D7C6" w14:textId="77777777" w:rsidR="006D4A13" w:rsidRDefault="006D4A13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B78C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54FED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7F750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8517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92B4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6D4A13" w14:paraId="0E90716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AFA71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8131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6FADC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9D64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A3CEC81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EF45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252D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7F39B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96D5A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130C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28AF24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D3D49E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6D4A13" w14:paraId="1FAE067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AC173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347D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85D6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4844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E165DA1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A5F5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71E2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C8AF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DCC2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C9A2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A69241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A1EE6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5571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9B80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7A54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5FDDA08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45DD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0AC5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1F74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7097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4DB0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35F22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674F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438E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E49D1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2CFB6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C474B77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6DF9B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D332B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0EE1C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B7AD1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8B2E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46E920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40A32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E4BA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E6EC4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C1BB5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18FEC08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E3B8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EA80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167B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2866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CC856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73299D6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55AC9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79A1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0090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5D72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95E9CAE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7DAD96E0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1FD26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5254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2AD8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8181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EDF4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97D5B3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6A9C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EB59D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A4B2A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38F1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A2F2F3E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587B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3434C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98190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720A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C5DE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26C67E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72999887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6D4A13" w14:paraId="0DAA7D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5339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852D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2F686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5116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B419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56390DB4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F9E6F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05AD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CB9A0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3206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BDF69C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6D4A13" w14:paraId="714A582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594D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0C1A8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05FA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0749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0A206698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C9E5A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3A0F6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D508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551381AD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A7BB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9A1A1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6D4A13" w14:paraId="313B079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4D8FD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2F76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9BA2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608F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E720519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A5DEF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326919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C4AB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38CC4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2154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8376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5F7FBA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9E12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E232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60D7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1FA7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DC713C6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5F0E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7EA18AE7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B290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EE7E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A29BE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534A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2B86CD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F662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B098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8A64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4E9A1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903B463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E6D8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2543E51B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8B9015E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C7654B5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529C6A43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6341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A96D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9B42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5F298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86DB67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243D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C1CB6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6692D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D53D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28A629A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4E78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0ACFFEA2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3755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B7B6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6FF3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84E9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003FB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A236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4C730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408B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18F9" w14:textId="77777777" w:rsidR="006D4A13" w:rsidRDefault="006D4A1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BE9C154" w14:textId="77777777" w:rsidR="006D4A13" w:rsidRDefault="006D4A1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8830" w14:textId="77777777" w:rsidR="006D4A13" w:rsidRPr="00F565BC" w:rsidRDefault="006D4A13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563756A7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2DDF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07863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74688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9DB5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6D4A13" w14:paraId="24DFB22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3F2C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829C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4575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687A" w14:textId="77777777" w:rsidR="006D4A13" w:rsidRDefault="006D4A1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CE3FB64" w14:textId="77777777" w:rsidR="006D4A13" w:rsidRDefault="006D4A1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1AD3" w14:textId="77777777" w:rsidR="006D4A13" w:rsidRDefault="006D4A13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D81CEEB" w14:textId="77777777" w:rsidR="006D4A13" w:rsidRDefault="006D4A13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BE509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838A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31A1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C7EE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6D4A13" w14:paraId="39A9021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260F4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41DD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913A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D4505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CBDC0AF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DAC2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DF60E81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5663" w14:textId="77777777" w:rsidR="006D4A13" w:rsidRPr="001161EA" w:rsidRDefault="006D4A13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9E08B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0067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422F7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83E5CBD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2B786DA4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46130225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62462FEA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6D4A13" w14:paraId="4A7FEAA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1822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1A506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9466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DCFE4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A7D3892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EB3E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F2077D3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AC60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A6BB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3530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69CC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679F9E95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93B47C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6D4A13" w14:paraId="6F2E57D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95724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D773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60250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7EFF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47BBE7F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80161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2769A7A7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7B1A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4839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79E4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E8BB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72B04405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6D4A13" w14:paraId="1CE68C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E630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AEDC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BE538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7121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CB1EC62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10C64CF0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244CB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7A95DCA9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3315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97DA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95D43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BAFBB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414AFD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6D4A13" w14:paraId="49FD08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3464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CDCC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F369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D6FD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14B8B91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037C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5C4D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CEEA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B1C9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5080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40C151B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8F16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F5B2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51B4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B4E65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ECB30AB" w14:textId="77777777" w:rsidR="006D4A13" w:rsidRDefault="006D4A1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B789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CB14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A7C9C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24F2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1B34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0FCDE80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9952" w14:textId="77777777" w:rsidR="006D4A13" w:rsidRDefault="006D4A13" w:rsidP="006D4A1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AF56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95A33" w14:textId="77777777" w:rsidR="006D4A13" w:rsidRPr="001161EA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15FD" w14:textId="77777777" w:rsidR="006D4A13" w:rsidRDefault="006D4A13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0368558" w14:textId="77777777" w:rsidR="006D4A13" w:rsidRDefault="006D4A13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5350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15CE" w14:textId="77777777" w:rsidR="006D4A13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4F55" w14:textId="77777777" w:rsidR="006D4A13" w:rsidRDefault="006D4A1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C655F" w14:textId="77777777" w:rsidR="006D4A13" w:rsidRPr="008D08DE" w:rsidRDefault="006D4A1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99CB" w14:textId="77777777" w:rsidR="006D4A13" w:rsidRDefault="006D4A1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94A072A" w14:textId="77777777" w:rsidR="006D4A13" w:rsidRDefault="006D4A13">
      <w:pPr>
        <w:spacing w:before="40" w:after="40" w:line="192" w:lineRule="auto"/>
        <w:ind w:right="57"/>
        <w:rPr>
          <w:sz w:val="20"/>
        </w:rPr>
      </w:pPr>
    </w:p>
    <w:p w14:paraId="0B55A768" w14:textId="77777777" w:rsidR="006D4A13" w:rsidRDefault="006D4A13" w:rsidP="00FF5C69">
      <w:pPr>
        <w:pStyle w:val="Heading1"/>
        <w:spacing w:line="276" w:lineRule="auto"/>
      </w:pPr>
      <w:r>
        <w:t>LINIA 804</w:t>
      </w:r>
    </w:p>
    <w:p w14:paraId="7003E8DE" w14:textId="77777777" w:rsidR="006D4A13" w:rsidRDefault="006D4A13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6D4A13" w14:paraId="0769C48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6D4E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32F77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1230B1D0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3A46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274BC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49E519F3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6E51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20F9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7BA8F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CF271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A181" w14:textId="77777777" w:rsidR="006D4A13" w:rsidRPr="00436B1D" w:rsidRDefault="006D4A13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6D4A13" w14:paraId="0544928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5F67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EAC0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1EF6BD2A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BFEF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71F32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2064A63F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73A3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30942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0909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272DD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64E6" w14:textId="77777777" w:rsidR="006D4A13" w:rsidRPr="00436B1D" w:rsidRDefault="006D4A13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6D4A13" w14:paraId="6138A261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85F4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BDB9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60DB6B79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6F82B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B6315" w14:textId="77777777" w:rsidR="006D4A13" w:rsidRDefault="006D4A1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36F51830" w14:textId="77777777" w:rsidR="006D4A13" w:rsidRDefault="006D4A1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B124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1ABC2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73114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B2EC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B55D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6D4A13" w14:paraId="7B1DD82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3BE1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FC03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6CABA753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09C0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C21F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3D50205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B3CBA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8D47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9B13C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3FD6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AC418" w14:textId="77777777" w:rsidR="006D4A13" w:rsidRPr="00E25A4B" w:rsidRDefault="006D4A13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0F318DE9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6A81900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E720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9A0E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3CFFE659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4C750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1FE1" w14:textId="77777777" w:rsidR="006D4A13" w:rsidRDefault="006D4A1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7C06D014" w14:textId="77777777" w:rsidR="006D4A13" w:rsidRDefault="006D4A13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8B33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DE7C9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F610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9C12B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641D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6D4A13" w14:paraId="2AA4393C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B1DE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74A25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45A3" w14:textId="77777777" w:rsidR="006D4A13" w:rsidRPr="00A152FB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29AD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46BB92CF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24FBFB8C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F65C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12B8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FAE2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28306201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C9927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5060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3208838D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7BC6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57FC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7CA53E87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B51B" w14:textId="77777777" w:rsidR="006D4A13" w:rsidRPr="00A152FB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CB497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73C8A7EB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73DEE2DF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48B27E2C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029F2CE3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9BE35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2C482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841F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6B62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6B70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512488E5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863A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915EB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B0B6" w14:textId="77777777" w:rsidR="006D4A13" w:rsidRPr="00A152FB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15E0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1E61175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5238A299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61C2B367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5EDF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94C6E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5F361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7976746D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D6F89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BC67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6A72D556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8BFE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37BD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6046E" w14:textId="77777777" w:rsidR="006D4A13" w:rsidRPr="00A152FB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F333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6682B7BA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3FCF505C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AA195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258188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2548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240E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1250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701C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EF9210F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2520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01126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70CE8E15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AD12" w14:textId="77777777" w:rsidR="006D4A13" w:rsidRPr="00A152FB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65AD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252A8B65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6A98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3F4E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775E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5176F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BF56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6D4A13" w14:paraId="1FA90E15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F59F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9EF2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7A4A56A5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AE2A4" w14:textId="77777777" w:rsidR="006D4A13" w:rsidRPr="00A152FB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7A3B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532EFC4E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1221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5501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D91B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E788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716AA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2ED2B75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6D4A13" w14:paraId="5755F6C6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08A8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EE461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69BC44C9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7D46B" w14:textId="77777777" w:rsidR="006D4A13" w:rsidRPr="00A152FB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0150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7F781806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A6B3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DF912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EB6D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7DCD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0D11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6D93F17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6D4A13" w14:paraId="17924328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E439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0D76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6A794EE4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77AA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91BE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0E870FD3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E76D768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6032B51A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145A9E42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73760E75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9F75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1635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CCC5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490D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A6D5C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BDEBA52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71C1D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E626C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29391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DC59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1148FE6D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6900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A9F0D4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C7F5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0522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D9809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4AF8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2DD97D3F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DEC3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CC2A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91B42" w14:textId="77777777" w:rsidR="006D4A13" w:rsidRPr="00A152FB" w:rsidRDefault="006D4A1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8F10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4A883BB8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D2B0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A9C5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9965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CA5B0" w14:textId="77777777" w:rsidR="006D4A13" w:rsidRPr="00F9444C" w:rsidRDefault="006D4A1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1D49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6D4A13" w14:paraId="6FC48ADC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99F4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CE4BC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198FB187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487B" w14:textId="77777777" w:rsidR="006D4A13" w:rsidRPr="00A152FB" w:rsidRDefault="006D4A1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789E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BAF0863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18046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F41F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BF1F3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C2F5" w14:textId="77777777" w:rsidR="006D4A13" w:rsidRPr="00F9444C" w:rsidRDefault="006D4A1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CF603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C46B617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6D4A13" w14:paraId="545346E2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1986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1069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637240BE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AA67F" w14:textId="77777777" w:rsidR="006D4A13" w:rsidRPr="00A152FB" w:rsidRDefault="006D4A1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1813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EA264C0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FD70A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98ACD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B117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984B" w14:textId="77777777" w:rsidR="006D4A13" w:rsidRPr="00F9444C" w:rsidRDefault="006D4A1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B6664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6A3C899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6D4A13" w14:paraId="03C01963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39E0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FDD2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4B04" w14:textId="77777777" w:rsidR="006D4A13" w:rsidRPr="00A152FB" w:rsidRDefault="006D4A1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973E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BBA079A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2963C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60A35DD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156B9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8BF38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69D0" w14:textId="77777777" w:rsidR="006D4A13" w:rsidRPr="00F9444C" w:rsidRDefault="006D4A13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41951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A3C2094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BA93AD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6D4A13" w14:paraId="3F7B458E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8DA7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943B0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B93C" w14:textId="77777777" w:rsidR="006D4A13" w:rsidRPr="00A152FB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2E35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DC26105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FEBE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997AB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C2A06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34B51D25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DCC0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7017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9900FD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9C7D390" w14:textId="77777777" w:rsidR="006D4A13" w:rsidRDefault="006D4A1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0BF323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6D4A13" w14:paraId="54278303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82921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EE14E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65329" w14:textId="77777777" w:rsidR="006D4A13" w:rsidRPr="00A152FB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4654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733D6B5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0E7ED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58E2079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B6B1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A481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CBA89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CF329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01A93A20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6D4A13" w14:paraId="7C8E9BB1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FC6F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F44E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A4733" w14:textId="77777777" w:rsidR="006D4A13" w:rsidRPr="00A152FB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5AD3" w14:textId="77777777" w:rsidR="006D4A13" w:rsidRDefault="006D4A13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5BBB2EB0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AEE34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19AE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30B6C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2429CE3B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9766A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A2B4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37DCE0A5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7E05F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754C9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664E" w14:textId="77777777" w:rsidR="006D4A13" w:rsidRPr="00A152FB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D9C85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A8086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3EDD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883F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3F888039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F268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689B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6D4A13" w14:paraId="1E69E609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E7B8" w14:textId="77777777" w:rsidR="006D4A13" w:rsidRDefault="006D4A13" w:rsidP="006D4A1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4627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7AB00481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9CDDC" w14:textId="77777777" w:rsidR="006D4A13" w:rsidRPr="00A152FB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5AA6" w14:textId="77777777" w:rsidR="006D4A13" w:rsidRDefault="006D4A13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15119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E7CD" w14:textId="77777777" w:rsidR="006D4A13" w:rsidRPr="00F9444C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97465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32721" w14:textId="77777777" w:rsidR="006D4A13" w:rsidRDefault="006D4A13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0C7B3" w14:textId="77777777" w:rsidR="006D4A13" w:rsidRDefault="006D4A13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5FAAB019" w14:textId="77777777" w:rsidR="006D4A13" w:rsidRDefault="006D4A13" w:rsidP="00802827">
      <w:pPr>
        <w:spacing w:line="276" w:lineRule="auto"/>
        <w:ind w:right="57"/>
        <w:rPr>
          <w:sz w:val="20"/>
        </w:rPr>
      </w:pPr>
    </w:p>
    <w:p w14:paraId="75CE44CA" w14:textId="77777777" w:rsidR="006D4A13" w:rsidRDefault="006D4A1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AF26932" w14:textId="77777777" w:rsidR="00F10A1E" w:rsidRDefault="00F10A1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949CFD9" w14:textId="77777777" w:rsidR="00F10A1E" w:rsidRDefault="00F10A1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5640B4B" w14:textId="77777777" w:rsidR="00F10A1E" w:rsidRDefault="00F10A1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32838B1" w14:textId="77777777" w:rsidR="00F10A1E" w:rsidRDefault="00F10A1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1C60EB1" w14:textId="77777777" w:rsidR="00F10A1E" w:rsidRDefault="00F10A1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276925E" w14:textId="77777777" w:rsidR="00F10A1E" w:rsidRDefault="00F10A1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E32243A" w14:textId="77777777" w:rsidR="00F10A1E" w:rsidRDefault="00F10A1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5833B17" w14:textId="77777777" w:rsidR="00F10A1E" w:rsidRDefault="00F10A1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7B7D523" w14:textId="77777777" w:rsidR="00F10A1E" w:rsidRPr="00C21F42" w:rsidRDefault="00F10A1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5320068" w14:textId="77777777" w:rsidR="006D4A13" w:rsidRPr="00C21F42" w:rsidRDefault="006D4A1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6A46558B" w14:textId="77777777" w:rsidR="006D4A13" w:rsidRPr="00C21F42" w:rsidRDefault="006D4A1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274CA571" w14:textId="77777777" w:rsidR="006D4A13" w:rsidRPr="00C21F42" w:rsidRDefault="006D4A13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4273A1C3" w14:textId="77777777" w:rsidR="006D4A13" w:rsidRDefault="006D4A13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69119B24" w14:textId="77777777" w:rsidR="006D4A13" w:rsidRPr="00C21F42" w:rsidRDefault="006D4A13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6379A418" w14:textId="77777777" w:rsidR="006D4A13" w:rsidRPr="00C21F42" w:rsidRDefault="006D4A13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4C991BC3" w14:textId="77777777" w:rsidR="006D4A13" w:rsidRPr="00C21F42" w:rsidRDefault="006D4A13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28CAE906" w14:textId="77777777" w:rsidR="006D4A13" w:rsidRPr="00C21F42" w:rsidRDefault="006D4A13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F43BD54" w14:textId="77777777" w:rsidR="001513BB" w:rsidRPr="00117675" w:rsidRDefault="001513BB" w:rsidP="00117675"/>
    <w:sectPr w:rsidR="001513BB" w:rsidRPr="00117675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10A0E" w14:textId="77777777" w:rsidR="00942A1A" w:rsidRDefault="00942A1A">
      <w:r>
        <w:separator/>
      </w:r>
    </w:p>
  </w:endnote>
  <w:endnote w:type="continuationSeparator" w:id="0">
    <w:p w14:paraId="27D7A4D3" w14:textId="77777777" w:rsidR="00942A1A" w:rsidRDefault="00942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FC07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CF8B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B55EE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274CE" w14:textId="77777777" w:rsidR="00942A1A" w:rsidRDefault="00942A1A">
      <w:r>
        <w:separator/>
      </w:r>
    </w:p>
  </w:footnote>
  <w:footnote w:type="continuationSeparator" w:id="0">
    <w:p w14:paraId="1750C8B2" w14:textId="77777777" w:rsidR="00942A1A" w:rsidRDefault="00942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1EBE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3506">
      <w:rPr>
        <w:rStyle w:val="PageNumber"/>
      </w:rPr>
      <w:t>2</w:t>
    </w:r>
    <w:r>
      <w:rPr>
        <w:rStyle w:val="PageNumber"/>
      </w:rPr>
      <w:fldChar w:fldCharType="end"/>
    </w:r>
  </w:p>
  <w:p w14:paraId="0123CFCB" w14:textId="4625924F" w:rsidR="00615117" w:rsidRDefault="00E6382E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09583D">
      <w:rPr>
        <w:b/>
        <w:bCs/>
        <w:i/>
        <w:iCs/>
        <w:sz w:val="22"/>
      </w:rPr>
      <w:t>decada 1-10 septembrie 2026</w:t>
    </w:r>
  </w:p>
  <w:p w14:paraId="55E74E2D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2F2E98BB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5AEED5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2D4E5FF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7C883FF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20B3995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3ACC20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59B4EA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5225D9B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111D913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365938C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7E535C4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4C6E81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42381D9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DD3CB58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412CF69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74FCD00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1C48557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3C1F78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1C8FEF4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8DC12F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DD1990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3CE96E7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23F0CBD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27D89C2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3BEA864A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72A92BA8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9A5FB3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FA3A9E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B8CCF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09D053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2DDD9C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F7CBF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583FB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891F5F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42953F4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5EFCB3F5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20F4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29CF">
      <w:rPr>
        <w:rStyle w:val="PageNumber"/>
      </w:rPr>
      <w:t>3</w:t>
    </w:r>
    <w:r>
      <w:rPr>
        <w:rStyle w:val="PageNumber"/>
      </w:rPr>
      <w:fldChar w:fldCharType="end"/>
    </w:r>
  </w:p>
  <w:p w14:paraId="17D100F8" w14:textId="59CE2576" w:rsidR="00D66BBF" w:rsidRPr="00A048AC" w:rsidRDefault="00E6382E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 </w:t>
    </w:r>
    <w:r w:rsidR="0009583D">
      <w:rPr>
        <w:b/>
        <w:bCs/>
        <w:i/>
        <w:iCs/>
        <w:sz w:val="22"/>
      </w:rPr>
      <w:t>decada 1-10 septembrie 2026</w:t>
    </w:r>
  </w:p>
  <w:p w14:paraId="481EEC55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55D423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5C2CA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5CF15765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1B2AC96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E93C9B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AF29EE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A78831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8E87A3C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9A6237E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05AC6E7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4317A9D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7DDAB32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A17E584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11CCC6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7EDDC5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7B2BEAF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5EE230C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676A99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15521D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2A00AF2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774BD71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33874D1F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68A667E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2ED6B0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0B2E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C4C38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3191A3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50FC949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9A9C19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073E5E4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69472C39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4A3F1017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C49D0E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6E0666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9C4EBD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2974A1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102A27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D203D1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D5B27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92B6D4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20BD03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0591AFE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954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36C96AF2"/>
    <w:multiLevelType w:val="hybridMultilevel"/>
    <w:tmpl w:val="39D6254C"/>
    <w:lvl w:ilvl="0" w:tplc="AE0CA3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9354ED"/>
    <w:multiLevelType w:val="hybridMultilevel"/>
    <w:tmpl w:val="FF7CEA34"/>
    <w:lvl w:ilvl="0" w:tplc="18D02684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39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F5211F5"/>
    <w:multiLevelType w:val="hybridMultilevel"/>
    <w:tmpl w:val="3E88771E"/>
    <w:lvl w:ilvl="0" w:tplc="DDE05C0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3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73C23515"/>
    <w:multiLevelType w:val="hybridMultilevel"/>
    <w:tmpl w:val="951CB946"/>
    <w:lvl w:ilvl="0" w:tplc="0C602FC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A66A12"/>
    <w:multiLevelType w:val="hybridMultilevel"/>
    <w:tmpl w:val="615EE740"/>
    <w:lvl w:ilvl="0" w:tplc="E2268C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9B44DF5"/>
    <w:multiLevelType w:val="hybridMultilevel"/>
    <w:tmpl w:val="5C661494"/>
    <w:lvl w:ilvl="0" w:tplc="6EA405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53030552">
    <w:abstractNumId w:val="18"/>
  </w:num>
  <w:num w:numId="2" w16cid:durableId="1543975484">
    <w:abstractNumId w:val="12"/>
  </w:num>
  <w:num w:numId="3" w16cid:durableId="281805907">
    <w:abstractNumId w:val="14"/>
  </w:num>
  <w:num w:numId="4" w16cid:durableId="989358314">
    <w:abstractNumId w:val="1"/>
  </w:num>
  <w:num w:numId="5" w16cid:durableId="432436868">
    <w:abstractNumId w:val="2"/>
  </w:num>
  <w:num w:numId="6" w16cid:durableId="396048776">
    <w:abstractNumId w:val="24"/>
  </w:num>
  <w:num w:numId="7" w16cid:durableId="1308974699">
    <w:abstractNumId w:val="10"/>
  </w:num>
  <w:num w:numId="8" w16cid:durableId="2088573307">
    <w:abstractNumId w:val="23"/>
  </w:num>
  <w:num w:numId="9" w16cid:durableId="264074095">
    <w:abstractNumId w:val="27"/>
  </w:num>
  <w:num w:numId="10" w16cid:durableId="1181236199">
    <w:abstractNumId w:val="25"/>
  </w:num>
  <w:num w:numId="11" w16cid:durableId="936517881">
    <w:abstractNumId w:val="7"/>
  </w:num>
  <w:num w:numId="12" w16cid:durableId="149947623">
    <w:abstractNumId w:val="9"/>
  </w:num>
  <w:num w:numId="13" w16cid:durableId="25910938">
    <w:abstractNumId w:val="19"/>
  </w:num>
  <w:num w:numId="14" w16cid:durableId="1935016965">
    <w:abstractNumId w:val="28"/>
  </w:num>
  <w:num w:numId="15" w16cid:durableId="1318219569">
    <w:abstractNumId w:val="5"/>
  </w:num>
  <w:num w:numId="16" w16cid:durableId="1268854381">
    <w:abstractNumId w:val="11"/>
  </w:num>
  <w:num w:numId="17" w16cid:durableId="244806653">
    <w:abstractNumId w:val="29"/>
  </w:num>
  <w:num w:numId="18" w16cid:durableId="701826518">
    <w:abstractNumId w:val="8"/>
  </w:num>
  <w:num w:numId="19" w16cid:durableId="428818036">
    <w:abstractNumId w:val="26"/>
  </w:num>
  <w:num w:numId="20" w16cid:durableId="1572933392">
    <w:abstractNumId w:val="21"/>
  </w:num>
  <w:num w:numId="21" w16cid:durableId="1555240462">
    <w:abstractNumId w:val="15"/>
  </w:num>
  <w:num w:numId="22" w16cid:durableId="1499542297">
    <w:abstractNumId w:val="17"/>
  </w:num>
  <w:num w:numId="23" w16cid:durableId="232354897">
    <w:abstractNumId w:val="3"/>
  </w:num>
  <w:num w:numId="24" w16cid:durableId="384842544">
    <w:abstractNumId w:val="4"/>
  </w:num>
  <w:num w:numId="25" w16cid:durableId="1482119642">
    <w:abstractNumId w:val="16"/>
  </w:num>
  <w:num w:numId="26" w16cid:durableId="577131854">
    <w:abstractNumId w:val="6"/>
  </w:num>
  <w:num w:numId="27" w16cid:durableId="1501697941">
    <w:abstractNumId w:val="22"/>
  </w:num>
  <w:num w:numId="28" w16cid:durableId="2096515494">
    <w:abstractNumId w:val="13"/>
  </w:num>
  <w:num w:numId="29" w16cid:durableId="244926543">
    <w:abstractNumId w:val="20"/>
  </w:num>
  <w:num w:numId="30" w16cid:durableId="35665740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qAlSZJ4E87ySTtJI0PPLIZTOK/T0sTWiShsI5XrV+NjzIUveyAVInJDYisrT98ks1ASpPPxAJiqctpwiBwcbUQ==" w:salt="i+Ia+NmCGq76JPdmnOSBog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7E5"/>
    <w:rsid w:val="0000191B"/>
    <w:rsid w:val="00001DCD"/>
    <w:rsid w:val="00001F2E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67C0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A52"/>
    <w:rsid w:val="00021D57"/>
    <w:rsid w:val="000227F7"/>
    <w:rsid w:val="00022E94"/>
    <w:rsid w:val="00023468"/>
    <w:rsid w:val="00023D7E"/>
    <w:rsid w:val="00023F40"/>
    <w:rsid w:val="00024227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079"/>
    <w:rsid w:val="0002669D"/>
    <w:rsid w:val="000266DD"/>
    <w:rsid w:val="000267D5"/>
    <w:rsid w:val="0002742F"/>
    <w:rsid w:val="0002788D"/>
    <w:rsid w:val="00027964"/>
    <w:rsid w:val="00027F92"/>
    <w:rsid w:val="00030335"/>
    <w:rsid w:val="00030AA4"/>
    <w:rsid w:val="000313A4"/>
    <w:rsid w:val="00032300"/>
    <w:rsid w:val="0003241C"/>
    <w:rsid w:val="0003277C"/>
    <w:rsid w:val="00032AD7"/>
    <w:rsid w:val="00032D77"/>
    <w:rsid w:val="00032EE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246"/>
    <w:rsid w:val="0004577C"/>
    <w:rsid w:val="00045E9C"/>
    <w:rsid w:val="00046458"/>
    <w:rsid w:val="00046709"/>
    <w:rsid w:val="00046B0E"/>
    <w:rsid w:val="00046C83"/>
    <w:rsid w:val="000471A0"/>
    <w:rsid w:val="00047B23"/>
    <w:rsid w:val="000507B9"/>
    <w:rsid w:val="00050F92"/>
    <w:rsid w:val="00050FE4"/>
    <w:rsid w:val="000518B0"/>
    <w:rsid w:val="0005202C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5FA0"/>
    <w:rsid w:val="00056180"/>
    <w:rsid w:val="00056AEC"/>
    <w:rsid w:val="00056E3F"/>
    <w:rsid w:val="0005780D"/>
    <w:rsid w:val="0005783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2C8"/>
    <w:rsid w:val="000663D8"/>
    <w:rsid w:val="00066442"/>
    <w:rsid w:val="00066855"/>
    <w:rsid w:val="00066AB3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8F0"/>
    <w:rsid w:val="000728F2"/>
    <w:rsid w:val="00073AFB"/>
    <w:rsid w:val="00074596"/>
    <w:rsid w:val="000746B6"/>
    <w:rsid w:val="000748FB"/>
    <w:rsid w:val="00074E4B"/>
    <w:rsid w:val="00075256"/>
    <w:rsid w:val="00075816"/>
    <w:rsid w:val="00075A7F"/>
    <w:rsid w:val="00075AF9"/>
    <w:rsid w:val="00075EDB"/>
    <w:rsid w:val="0007604B"/>
    <w:rsid w:val="0007605B"/>
    <w:rsid w:val="0007738A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A23"/>
    <w:rsid w:val="00083C3E"/>
    <w:rsid w:val="00083DFF"/>
    <w:rsid w:val="00084093"/>
    <w:rsid w:val="000840EA"/>
    <w:rsid w:val="000844C7"/>
    <w:rsid w:val="00084F88"/>
    <w:rsid w:val="000851D8"/>
    <w:rsid w:val="0008522F"/>
    <w:rsid w:val="000854FF"/>
    <w:rsid w:val="000855BC"/>
    <w:rsid w:val="00085784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83D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32B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337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A7A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558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1B4F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6E1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A50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3E5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675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1F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0B0"/>
    <w:rsid w:val="00135957"/>
    <w:rsid w:val="00136D6A"/>
    <w:rsid w:val="00136EC7"/>
    <w:rsid w:val="00137033"/>
    <w:rsid w:val="001375EC"/>
    <w:rsid w:val="0013767B"/>
    <w:rsid w:val="0014066F"/>
    <w:rsid w:val="00140A9F"/>
    <w:rsid w:val="001413DB"/>
    <w:rsid w:val="00141761"/>
    <w:rsid w:val="00141E4A"/>
    <w:rsid w:val="0014214D"/>
    <w:rsid w:val="0014230A"/>
    <w:rsid w:val="001427BF"/>
    <w:rsid w:val="00142C7C"/>
    <w:rsid w:val="00143804"/>
    <w:rsid w:val="00143BDF"/>
    <w:rsid w:val="00143C07"/>
    <w:rsid w:val="00143CB7"/>
    <w:rsid w:val="0014488F"/>
    <w:rsid w:val="0014497D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9CF"/>
    <w:rsid w:val="00147D5F"/>
    <w:rsid w:val="00147F63"/>
    <w:rsid w:val="00150579"/>
    <w:rsid w:val="00150FB4"/>
    <w:rsid w:val="001511C6"/>
    <w:rsid w:val="001511F4"/>
    <w:rsid w:val="0015139D"/>
    <w:rsid w:val="001513BB"/>
    <w:rsid w:val="0015195A"/>
    <w:rsid w:val="00151C5A"/>
    <w:rsid w:val="00153289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96B"/>
    <w:rsid w:val="00161C3D"/>
    <w:rsid w:val="001620FE"/>
    <w:rsid w:val="00162C15"/>
    <w:rsid w:val="00162EC4"/>
    <w:rsid w:val="001639B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A97"/>
    <w:rsid w:val="00172B91"/>
    <w:rsid w:val="001736E7"/>
    <w:rsid w:val="0017445A"/>
    <w:rsid w:val="001745F9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1BE8"/>
    <w:rsid w:val="00182758"/>
    <w:rsid w:val="0018549B"/>
    <w:rsid w:val="00185757"/>
    <w:rsid w:val="00185948"/>
    <w:rsid w:val="001860D7"/>
    <w:rsid w:val="00186ABE"/>
    <w:rsid w:val="00186BB0"/>
    <w:rsid w:val="001874A1"/>
    <w:rsid w:val="001877D5"/>
    <w:rsid w:val="00187A58"/>
    <w:rsid w:val="00187D9A"/>
    <w:rsid w:val="00187D9D"/>
    <w:rsid w:val="00187DD1"/>
    <w:rsid w:val="00190A29"/>
    <w:rsid w:val="00190C1E"/>
    <w:rsid w:val="00191273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7AD7"/>
    <w:rsid w:val="00197C6B"/>
    <w:rsid w:val="00197E12"/>
    <w:rsid w:val="001A077A"/>
    <w:rsid w:val="001A0835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01"/>
    <w:rsid w:val="001A6324"/>
    <w:rsid w:val="001A7324"/>
    <w:rsid w:val="001A79F1"/>
    <w:rsid w:val="001A7E29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6BE0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384"/>
    <w:rsid w:val="001C7454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71E"/>
    <w:rsid w:val="001D3BA4"/>
    <w:rsid w:val="001D4226"/>
    <w:rsid w:val="001D437D"/>
    <w:rsid w:val="001D4421"/>
    <w:rsid w:val="001D4BA8"/>
    <w:rsid w:val="001D4D08"/>
    <w:rsid w:val="001D5473"/>
    <w:rsid w:val="001D63AE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B27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6DA8"/>
    <w:rsid w:val="001F0142"/>
    <w:rsid w:val="001F1061"/>
    <w:rsid w:val="001F279F"/>
    <w:rsid w:val="001F2B93"/>
    <w:rsid w:val="001F2D22"/>
    <w:rsid w:val="001F36A8"/>
    <w:rsid w:val="001F3943"/>
    <w:rsid w:val="001F39A2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8CB"/>
    <w:rsid w:val="00203DD4"/>
    <w:rsid w:val="00203E77"/>
    <w:rsid w:val="0020420B"/>
    <w:rsid w:val="002042CB"/>
    <w:rsid w:val="00204F84"/>
    <w:rsid w:val="0020527E"/>
    <w:rsid w:val="00205368"/>
    <w:rsid w:val="00205517"/>
    <w:rsid w:val="00205778"/>
    <w:rsid w:val="00205A50"/>
    <w:rsid w:val="00205FE4"/>
    <w:rsid w:val="00206973"/>
    <w:rsid w:val="00206BCC"/>
    <w:rsid w:val="00207EFA"/>
    <w:rsid w:val="002109B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09CD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998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48F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DC8"/>
    <w:rsid w:val="00244051"/>
    <w:rsid w:val="00244373"/>
    <w:rsid w:val="00244401"/>
    <w:rsid w:val="002445E9"/>
    <w:rsid w:val="00244815"/>
    <w:rsid w:val="00244862"/>
    <w:rsid w:val="00244CAB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54"/>
    <w:rsid w:val="002577A8"/>
    <w:rsid w:val="00257ADB"/>
    <w:rsid w:val="00257CC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4AFD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727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19C5"/>
    <w:rsid w:val="00281F4A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1BD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ADA"/>
    <w:rsid w:val="00292F4A"/>
    <w:rsid w:val="002933A6"/>
    <w:rsid w:val="0029386E"/>
    <w:rsid w:val="00293BC0"/>
    <w:rsid w:val="00293D2B"/>
    <w:rsid w:val="00293F1F"/>
    <w:rsid w:val="00294975"/>
    <w:rsid w:val="00294A61"/>
    <w:rsid w:val="002953D5"/>
    <w:rsid w:val="002959C1"/>
    <w:rsid w:val="00295DAD"/>
    <w:rsid w:val="00296010"/>
    <w:rsid w:val="00296629"/>
    <w:rsid w:val="0029674F"/>
    <w:rsid w:val="002977DF"/>
    <w:rsid w:val="002A0F01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3DD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312"/>
    <w:rsid w:val="002B0408"/>
    <w:rsid w:val="002B0C4A"/>
    <w:rsid w:val="002B0C68"/>
    <w:rsid w:val="002B1326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C4E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3B5"/>
    <w:rsid w:val="002C5903"/>
    <w:rsid w:val="002C5AA1"/>
    <w:rsid w:val="002C5E4B"/>
    <w:rsid w:val="002C639A"/>
    <w:rsid w:val="002C669E"/>
    <w:rsid w:val="002C6EA8"/>
    <w:rsid w:val="002C70A3"/>
    <w:rsid w:val="002C713A"/>
    <w:rsid w:val="002C7162"/>
    <w:rsid w:val="002C72DF"/>
    <w:rsid w:val="002C7474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6252"/>
    <w:rsid w:val="002D7E9B"/>
    <w:rsid w:val="002D7F8D"/>
    <w:rsid w:val="002E16B6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12B"/>
    <w:rsid w:val="002F0205"/>
    <w:rsid w:val="002F0EFC"/>
    <w:rsid w:val="002F11B7"/>
    <w:rsid w:val="002F1368"/>
    <w:rsid w:val="002F21E4"/>
    <w:rsid w:val="002F22CB"/>
    <w:rsid w:val="002F2C12"/>
    <w:rsid w:val="002F3B02"/>
    <w:rsid w:val="002F3D1A"/>
    <w:rsid w:val="002F429B"/>
    <w:rsid w:val="002F459C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59C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4BF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048"/>
    <w:rsid w:val="00322976"/>
    <w:rsid w:val="003232A5"/>
    <w:rsid w:val="0032357E"/>
    <w:rsid w:val="00323BEA"/>
    <w:rsid w:val="00324A26"/>
    <w:rsid w:val="00324ADE"/>
    <w:rsid w:val="00325355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30E6A"/>
    <w:rsid w:val="0033147C"/>
    <w:rsid w:val="00331497"/>
    <w:rsid w:val="00331FAD"/>
    <w:rsid w:val="0033214A"/>
    <w:rsid w:val="003321BF"/>
    <w:rsid w:val="003323A6"/>
    <w:rsid w:val="003327DF"/>
    <w:rsid w:val="00332B6E"/>
    <w:rsid w:val="00332D3C"/>
    <w:rsid w:val="00332F6F"/>
    <w:rsid w:val="003334BC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4C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1ABB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039"/>
    <w:rsid w:val="0037127A"/>
    <w:rsid w:val="00371573"/>
    <w:rsid w:val="00371756"/>
    <w:rsid w:val="003719B0"/>
    <w:rsid w:val="00371C41"/>
    <w:rsid w:val="00372908"/>
    <w:rsid w:val="00373139"/>
    <w:rsid w:val="003735AE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186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876A3"/>
    <w:rsid w:val="00390883"/>
    <w:rsid w:val="00390BD9"/>
    <w:rsid w:val="00390C7A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4FEF"/>
    <w:rsid w:val="00395454"/>
    <w:rsid w:val="00395892"/>
    <w:rsid w:val="00395C29"/>
    <w:rsid w:val="00396A88"/>
    <w:rsid w:val="00396C79"/>
    <w:rsid w:val="00396D1C"/>
    <w:rsid w:val="003970F2"/>
    <w:rsid w:val="00397295"/>
    <w:rsid w:val="00397307"/>
    <w:rsid w:val="00397310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6DD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C97"/>
    <w:rsid w:val="003C2086"/>
    <w:rsid w:val="003C23CA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0F8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8D2"/>
    <w:rsid w:val="003E1C23"/>
    <w:rsid w:val="003E1D64"/>
    <w:rsid w:val="003E1F11"/>
    <w:rsid w:val="003E29B4"/>
    <w:rsid w:val="003E2ACB"/>
    <w:rsid w:val="003E2BDF"/>
    <w:rsid w:val="003E2EB1"/>
    <w:rsid w:val="003E32B8"/>
    <w:rsid w:val="003E3602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AA7"/>
    <w:rsid w:val="003E7CB6"/>
    <w:rsid w:val="003F03B1"/>
    <w:rsid w:val="003F0514"/>
    <w:rsid w:val="003F078B"/>
    <w:rsid w:val="003F0842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5CF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427F"/>
    <w:rsid w:val="0040454D"/>
    <w:rsid w:val="004049AB"/>
    <w:rsid w:val="004049AE"/>
    <w:rsid w:val="004049BC"/>
    <w:rsid w:val="00404E26"/>
    <w:rsid w:val="00404E8A"/>
    <w:rsid w:val="00405846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B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158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57C"/>
    <w:rsid w:val="00444922"/>
    <w:rsid w:val="00444B49"/>
    <w:rsid w:val="004456EF"/>
    <w:rsid w:val="00446153"/>
    <w:rsid w:val="004463E0"/>
    <w:rsid w:val="00446C7C"/>
    <w:rsid w:val="004471F4"/>
    <w:rsid w:val="00447643"/>
    <w:rsid w:val="00447B07"/>
    <w:rsid w:val="004501DF"/>
    <w:rsid w:val="0045026F"/>
    <w:rsid w:val="00450657"/>
    <w:rsid w:val="00450A2C"/>
    <w:rsid w:val="004510C1"/>
    <w:rsid w:val="00451683"/>
    <w:rsid w:val="004516D2"/>
    <w:rsid w:val="0045179C"/>
    <w:rsid w:val="00451C94"/>
    <w:rsid w:val="0045203B"/>
    <w:rsid w:val="004526B0"/>
    <w:rsid w:val="00452CFF"/>
    <w:rsid w:val="0045333D"/>
    <w:rsid w:val="0045340A"/>
    <w:rsid w:val="004535C7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4ED"/>
    <w:rsid w:val="00477A18"/>
    <w:rsid w:val="00477B63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1"/>
    <w:rsid w:val="004856F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814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86E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B8"/>
    <w:rsid w:val="004C67DD"/>
    <w:rsid w:val="004C70D1"/>
    <w:rsid w:val="004C76E8"/>
    <w:rsid w:val="004C7D10"/>
    <w:rsid w:val="004C7DEA"/>
    <w:rsid w:val="004D060C"/>
    <w:rsid w:val="004D0C97"/>
    <w:rsid w:val="004D0ED7"/>
    <w:rsid w:val="004D0F1F"/>
    <w:rsid w:val="004D0FC8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3FAA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2199"/>
    <w:rsid w:val="004E2366"/>
    <w:rsid w:val="004E2B09"/>
    <w:rsid w:val="004E3189"/>
    <w:rsid w:val="004E31DB"/>
    <w:rsid w:val="004E3224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0D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049"/>
    <w:rsid w:val="004F4296"/>
    <w:rsid w:val="004F48A5"/>
    <w:rsid w:val="004F49CA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1D0"/>
    <w:rsid w:val="0051535B"/>
    <w:rsid w:val="005158D0"/>
    <w:rsid w:val="00515A0D"/>
    <w:rsid w:val="00515F9C"/>
    <w:rsid w:val="00516172"/>
    <w:rsid w:val="00516264"/>
    <w:rsid w:val="00516835"/>
    <w:rsid w:val="0051727E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596"/>
    <w:rsid w:val="00524994"/>
    <w:rsid w:val="00524AAB"/>
    <w:rsid w:val="00524F01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833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979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79E"/>
    <w:rsid w:val="0055094A"/>
    <w:rsid w:val="005509F9"/>
    <w:rsid w:val="0055107C"/>
    <w:rsid w:val="0055124F"/>
    <w:rsid w:val="00551F08"/>
    <w:rsid w:val="00552433"/>
    <w:rsid w:val="00552B9C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31BF"/>
    <w:rsid w:val="005631F5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4D"/>
    <w:rsid w:val="00566363"/>
    <w:rsid w:val="00566733"/>
    <w:rsid w:val="00566768"/>
    <w:rsid w:val="00567464"/>
    <w:rsid w:val="00567AA8"/>
    <w:rsid w:val="00567B12"/>
    <w:rsid w:val="00570BC5"/>
    <w:rsid w:val="00571697"/>
    <w:rsid w:val="00571CCB"/>
    <w:rsid w:val="00572E07"/>
    <w:rsid w:val="005730F6"/>
    <w:rsid w:val="00573953"/>
    <w:rsid w:val="00573FC8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ED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6B"/>
    <w:rsid w:val="00596AA9"/>
    <w:rsid w:val="00596BF2"/>
    <w:rsid w:val="00596CEC"/>
    <w:rsid w:val="00597FC7"/>
    <w:rsid w:val="005A09D2"/>
    <w:rsid w:val="005A0BB6"/>
    <w:rsid w:val="005A0F97"/>
    <w:rsid w:val="005A13C9"/>
    <w:rsid w:val="005A1A74"/>
    <w:rsid w:val="005A20BC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CF5"/>
    <w:rsid w:val="005A5DD0"/>
    <w:rsid w:val="005A60C0"/>
    <w:rsid w:val="005A6657"/>
    <w:rsid w:val="005A6EC5"/>
    <w:rsid w:val="005A6FBB"/>
    <w:rsid w:val="005A7537"/>
    <w:rsid w:val="005A7BBA"/>
    <w:rsid w:val="005B063B"/>
    <w:rsid w:val="005B0BFA"/>
    <w:rsid w:val="005B0E49"/>
    <w:rsid w:val="005B1669"/>
    <w:rsid w:val="005B2121"/>
    <w:rsid w:val="005B2151"/>
    <w:rsid w:val="005B2451"/>
    <w:rsid w:val="005B29E7"/>
    <w:rsid w:val="005B2BB4"/>
    <w:rsid w:val="005B31CA"/>
    <w:rsid w:val="005B32EC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C65"/>
    <w:rsid w:val="005B7FC0"/>
    <w:rsid w:val="005C012D"/>
    <w:rsid w:val="005C0677"/>
    <w:rsid w:val="005C0A12"/>
    <w:rsid w:val="005C0C16"/>
    <w:rsid w:val="005C0D93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5FB9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37D4"/>
    <w:rsid w:val="005D3A9F"/>
    <w:rsid w:val="005D50D4"/>
    <w:rsid w:val="005D51AB"/>
    <w:rsid w:val="005D562F"/>
    <w:rsid w:val="005D599D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17B"/>
    <w:rsid w:val="005E32FA"/>
    <w:rsid w:val="005E33FB"/>
    <w:rsid w:val="005E3536"/>
    <w:rsid w:val="005E3D02"/>
    <w:rsid w:val="005E3FE1"/>
    <w:rsid w:val="005E4018"/>
    <w:rsid w:val="005E40CD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CA4"/>
    <w:rsid w:val="00603D40"/>
    <w:rsid w:val="0060428E"/>
    <w:rsid w:val="00604538"/>
    <w:rsid w:val="00604731"/>
    <w:rsid w:val="006047F2"/>
    <w:rsid w:val="00604B43"/>
    <w:rsid w:val="00605270"/>
    <w:rsid w:val="00605286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3D2C"/>
    <w:rsid w:val="00613E8D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685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1C8"/>
    <w:rsid w:val="00640803"/>
    <w:rsid w:val="006409A0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6BC0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DB6"/>
    <w:rsid w:val="00672FA6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0EE0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6F34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335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81D"/>
    <w:rsid w:val="00696A5D"/>
    <w:rsid w:val="00696D94"/>
    <w:rsid w:val="0069739F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6C55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F25"/>
    <w:rsid w:val="006B2205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066"/>
    <w:rsid w:val="006C15FE"/>
    <w:rsid w:val="006C18D8"/>
    <w:rsid w:val="006C1ADC"/>
    <w:rsid w:val="006C1D0F"/>
    <w:rsid w:val="006C214B"/>
    <w:rsid w:val="006C21BC"/>
    <w:rsid w:val="006C2C66"/>
    <w:rsid w:val="006C311C"/>
    <w:rsid w:val="006C3141"/>
    <w:rsid w:val="006C3E98"/>
    <w:rsid w:val="006C417E"/>
    <w:rsid w:val="006C4475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710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820"/>
    <w:rsid w:val="006D4A13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6C"/>
    <w:rsid w:val="006F17E6"/>
    <w:rsid w:val="006F1D60"/>
    <w:rsid w:val="006F302D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3BE1"/>
    <w:rsid w:val="00703D66"/>
    <w:rsid w:val="00703E5A"/>
    <w:rsid w:val="007043A3"/>
    <w:rsid w:val="007045A5"/>
    <w:rsid w:val="00704D2C"/>
    <w:rsid w:val="00705787"/>
    <w:rsid w:val="00705BE3"/>
    <w:rsid w:val="0070610B"/>
    <w:rsid w:val="00706B1A"/>
    <w:rsid w:val="00707FE4"/>
    <w:rsid w:val="00710066"/>
    <w:rsid w:val="0071036D"/>
    <w:rsid w:val="007109B7"/>
    <w:rsid w:val="00710CEC"/>
    <w:rsid w:val="00710FEA"/>
    <w:rsid w:val="00711760"/>
    <w:rsid w:val="00711AC7"/>
    <w:rsid w:val="00711E5C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83E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4FD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6D5"/>
    <w:rsid w:val="00750FD3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979"/>
    <w:rsid w:val="00761C94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542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1E58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71C"/>
    <w:rsid w:val="007B478F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C06"/>
    <w:rsid w:val="007C1D41"/>
    <w:rsid w:val="007C1E93"/>
    <w:rsid w:val="007C22BC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486"/>
    <w:rsid w:val="007D5B65"/>
    <w:rsid w:val="007D65CD"/>
    <w:rsid w:val="007D6877"/>
    <w:rsid w:val="007D6D43"/>
    <w:rsid w:val="007D6FB0"/>
    <w:rsid w:val="007D72BF"/>
    <w:rsid w:val="007D744D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2D6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850"/>
    <w:rsid w:val="007F586E"/>
    <w:rsid w:val="007F59E5"/>
    <w:rsid w:val="007F5BC9"/>
    <w:rsid w:val="007F5D89"/>
    <w:rsid w:val="007F5EA8"/>
    <w:rsid w:val="007F629F"/>
    <w:rsid w:val="007F695D"/>
    <w:rsid w:val="007F6992"/>
    <w:rsid w:val="007F788E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3552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20F"/>
    <w:rsid w:val="0080762F"/>
    <w:rsid w:val="008077E1"/>
    <w:rsid w:val="008079F4"/>
    <w:rsid w:val="00807A04"/>
    <w:rsid w:val="008113CC"/>
    <w:rsid w:val="0081321C"/>
    <w:rsid w:val="0081326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664"/>
    <w:rsid w:val="00822BAF"/>
    <w:rsid w:val="00822BF6"/>
    <w:rsid w:val="00822CAB"/>
    <w:rsid w:val="00823027"/>
    <w:rsid w:val="00823A5D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3E81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2D2"/>
    <w:rsid w:val="00847580"/>
    <w:rsid w:val="00850034"/>
    <w:rsid w:val="008505BF"/>
    <w:rsid w:val="00851352"/>
    <w:rsid w:val="0085165C"/>
    <w:rsid w:val="008519CA"/>
    <w:rsid w:val="00851D34"/>
    <w:rsid w:val="008526FE"/>
    <w:rsid w:val="00853211"/>
    <w:rsid w:val="0085377D"/>
    <w:rsid w:val="00853A12"/>
    <w:rsid w:val="00853D5E"/>
    <w:rsid w:val="008546C7"/>
    <w:rsid w:val="008547F1"/>
    <w:rsid w:val="008553D5"/>
    <w:rsid w:val="00855BB2"/>
    <w:rsid w:val="00856220"/>
    <w:rsid w:val="00856A3A"/>
    <w:rsid w:val="00856D7F"/>
    <w:rsid w:val="00856E61"/>
    <w:rsid w:val="00857EBB"/>
    <w:rsid w:val="008602A5"/>
    <w:rsid w:val="00861664"/>
    <w:rsid w:val="00861CDA"/>
    <w:rsid w:val="00862729"/>
    <w:rsid w:val="00862AAE"/>
    <w:rsid w:val="00862D85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67C"/>
    <w:rsid w:val="00867B0A"/>
    <w:rsid w:val="00867DE7"/>
    <w:rsid w:val="00870067"/>
    <w:rsid w:val="0087037C"/>
    <w:rsid w:val="00870AAA"/>
    <w:rsid w:val="00870AAE"/>
    <w:rsid w:val="00870B7B"/>
    <w:rsid w:val="00870D05"/>
    <w:rsid w:val="00871A54"/>
    <w:rsid w:val="00872CCB"/>
    <w:rsid w:val="00872E9C"/>
    <w:rsid w:val="00873781"/>
    <w:rsid w:val="00874351"/>
    <w:rsid w:val="008754F5"/>
    <w:rsid w:val="00875961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0822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200"/>
    <w:rsid w:val="00885DD8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FD4"/>
    <w:rsid w:val="008C1219"/>
    <w:rsid w:val="008C1999"/>
    <w:rsid w:val="008C1C84"/>
    <w:rsid w:val="008C1ED9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02"/>
    <w:rsid w:val="008C56E0"/>
    <w:rsid w:val="008C571A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4DB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2E72"/>
    <w:rsid w:val="008E3369"/>
    <w:rsid w:val="008E34B4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4BA"/>
    <w:rsid w:val="008E653D"/>
    <w:rsid w:val="008E6F50"/>
    <w:rsid w:val="008E73C2"/>
    <w:rsid w:val="008E73DF"/>
    <w:rsid w:val="008E75B4"/>
    <w:rsid w:val="008E7A7D"/>
    <w:rsid w:val="008E7B3B"/>
    <w:rsid w:val="008F01B1"/>
    <w:rsid w:val="008F0207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0D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077BE"/>
    <w:rsid w:val="009108AD"/>
    <w:rsid w:val="009108ED"/>
    <w:rsid w:val="00910C89"/>
    <w:rsid w:val="00910D78"/>
    <w:rsid w:val="0091118B"/>
    <w:rsid w:val="00911242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0D2B"/>
    <w:rsid w:val="009416E7"/>
    <w:rsid w:val="00942A1A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6D9D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086"/>
    <w:rsid w:val="00960403"/>
    <w:rsid w:val="009604ED"/>
    <w:rsid w:val="00960759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3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1EFE"/>
    <w:rsid w:val="00982CDD"/>
    <w:rsid w:val="00982CED"/>
    <w:rsid w:val="00983448"/>
    <w:rsid w:val="009834EF"/>
    <w:rsid w:val="0098369E"/>
    <w:rsid w:val="009836D9"/>
    <w:rsid w:val="00983B1E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03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83C"/>
    <w:rsid w:val="009A09EC"/>
    <w:rsid w:val="009A0BC9"/>
    <w:rsid w:val="009A1531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2F1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63DF"/>
    <w:rsid w:val="009B667F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091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AED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7F7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425"/>
    <w:rsid w:val="009F4572"/>
    <w:rsid w:val="009F486B"/>
    <w:rsid w:val="009F498A"/>
    <w:rsid w:val="009F4A73"/>
    <w:rsid w:val="009F4C96"/>
    <w:rsid w:val="009F4DE1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CBA"/>
    <w:rsid w:val="00A04E19"/>
    <w:rsid w:val="00A04EB9"/>
    <w:rsid w:val="00A0529B"/>
    <w:rsid w:val="00A055F5"/>
    <w:rsid w:val="00A05D72"/>
    <w:rsid w:val="00A05EFE"/>
    <w:rsid w:val="00A05F8D"/>
    <w:rsid w:val="00A0631C"/>
    <w:rsid w:val="00A06634"/>
    <w:rsid w:val="00A069E4"/>
    <w:rsid w:val="00A06AB5"/>
    <w:rsid w:val="00A06DAF"/>
    <w:rsid w:val="00A07199"/>
    <w:rsid w:val="00A07516"/>
    <w:rsid w:val="00A07872"/>
    <w:rsid w:val="00A07C44"/>
    <w:rsid w:val="00A07D73"/>
    <w:rsid w:val="00A07F91"/>
    <w:rsid w:val="00A10573"/>
    <w:rsid w:val="00A10820"/>
    <w:rsid w:val="00A10992"/>
    <w:rsid w:val="00A12962"/>
    <w:rsid w:val="00A13215"/>
    <w:rsid w:val="00A14314"/>
    <w:rsid w:val="00A14425"/>
    <w:rsid w:val="00A149CC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6AA3"/>
    <w:rsid w:val="00A271FC"/>
    <w:rsid w:val="00A27F81"/>
    <w:rsid w:val="00A30E6F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9CF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AC0"/>
    <w:rsid w:val="00A40AAB"/>
    <w:rsid w:val="00A4106A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575C6"/>
    <w:rsid w:val="00A60088"/>
    <w:rsid w:val="00A6078A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3305"/>
    <w:rsid w:val="00A64EA8"/>
    <w:rsid w:val="00A64F1D"/>
    <w:rsid w:val="00A65B3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392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3FF8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547F"/>
    <w:rsid w:val="00A96C77"/>
    <w:rsid w:val="00A96F4E"/>
    <w:rsid w:val="00A978B8"/>
    <w:rsid w:val="00AA0562"/>
    <w:rsid w:val="00AA06F2"/>
    <w:rsid w:val="00AA08AF"/>
    <w:rsid w:val="00AA0ABF"/>
    <w:rsid w:val="00AA0FB9"/>
    <w:rsid w:val="00AA0FC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83F"/>
    <w:rsid w:val="00AA6B10"/>
    <w:rsid w:val="00AA6F43"/>
    <w:rsid w:val="00AA7147"/>
    <w:rsid w:val="00AB0F02"/>
    <w:rsid w:val="00AB126C"/>
    <w:rsid w:val="00AB14AA"/>
    <w:rsid w:val="00AB14F5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EDE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75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49F4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01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137"/>
    <w:rsid w:val="00AF7467"/>
    <w:rsid w:val="00B00AD8"/>
    <w:rsid w:val="00B0238B"/>
    <w:rsid w:val="00B029C4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404B"/>
    <w:rsid w:val="00B24079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472"/>
    <w:rsid w:val="00B347E5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0E10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6AC4"/>
    <w:rsid w:val="00B46DAD"/>
    <w:rsid w:val="00B46DFE"/>
    <w:rsid w:val="00B47406"/>
    <w:rsid w:val="00B4744C"/>
    <w:rsid w:val="00B47535"/>
    <w:rsid w:val="00B50476"/>
    <w:rsid w:val="00B50782"/>
    <w:rsid w:val="00B507FD"/>
    <w:rsid w:val="00B50B80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11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18C"/>
    <w:rsid w:val="00B73806"/>
    <w:rsid w:val="00B738C4"/>
    <w:rsid w:val="00B73D19"/>
    <w:rsid w:val="00B73D78"/>
    <w:rsid w:val="00B73FDF"/>
    <w:rsid w:val="00B745F9"/>
    <w:rsid w:val="00B749D4"/>
    <w:rsid w:val="00B74C03"/>
    <w:rsid w:val="00B75224"/>
    <w:rsid w:val="00B75967"/>
    <w:rsid w:val="00B76437"/>
    <w:rsid w:val="00B76B56"/>
    <w:rsid w:val="00B778A2"/>
    <w:rsid w:val="00B80641"/>
    <w:rsid w:val="00B8067A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EE7"/>
    <w:rsid w:val="00B97054"/>
    <w:rsid w:val="00B9735A"/>
    <w:rsid w:val="00B97C72"/>
    <w:rsid w:val="00B97C7B"/>
    <w:rsid w:val="00BA0B29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54D"/>
    <w:rsid w:val="00BA3DEF"/>
    <w:rsid w:val="00BA40AE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ACA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C8A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0F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922"/>
    <w:rsid w:val="00C13E11"/>
    <w:rsid w:val="00C14022"/>
    <w:rsid w:val="00C141E8"/>
    <w:rsid w:val="00C14795"/>
    <w:rsid w:val="00C15C90"/>
    <w:rsid w:val="00C16CF6"/>
    <w:rsid w:val="00C16DD4"/>
    <w:rsid w:val="00C16EB8"/>
    <w:rsid w:val="00C17522"/>
    <w:rsid w:val="00C17A09"/>
    <w:rsid w:val="00C17BFD"/>
    <w:rsid w:val="00C17D9A"/>
    <w:rsid w:val="00C17DA4"/>
    <w:rsid w:val="00C20924"/>
    <w:rsid w:val="00C218B8"/>
    <w:rsid w:val="00C225CC"/>
    <w:rsid w:val="00C22621"/>
    <w:rsid w:val="00C22E98"/>
    <w:rsid w:val="00C2338F"/>
    <w:rsid w:val="00C234DB"/>
    <w:rsid w:val="00C236AA"/>
    <w:rsid w:val="00C23B5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46F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E0"/>
    <w:rsid w:val="00C54AC0"/>
    <w:rsid w:val="00C54B64"/>
    <w:rsid w:val="00C54C44"/>
    <w:rsid w:val="00C54D83"/>
    <w:rsid w:val="00C55611"/>
    <w:rsid w:val="00C557F0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426"/>
    <w:rsid w:val="00C63748"/>
    <w:rsid w:val="00C63AA7"/>
    <w:rsid w:val="00C63B66"/>
    <w:rsid w:val="00C63C67"/>
    <w:rsid w:val="00C63D55"/>
    <w:rsid w:val="00C640FE"/>
    <w:rsid w:val="00C64476"/>
    <w:rsid w:val="00C64555"/>
    <w:rsid w:val="00C645CD"/>
    <w:rsid w:val="00C647B9"/>
    <w:rsid w:val="00C64AD9"/>
    <w:rsid w:val="00C6573B"/>
    <w:rsid w:val="00C65C31"/>
    <w:rsid w:val="00C66CC2"/>
    <w:rsid w:val="00C67630"/>
    <w:rsid w:val="00C67B13"/>
    <w:rsid w:val="00C67C26"/>
    <w:rsid w:val="00C67D67"/>
    <w:rsid w:val="00C67DE5"/>
    <w:rsid w:val="00C67F7D"/>
    <w:rsid w:val="00C7026B"/>
    <w:rsid w:val="00C704A9"/>
    <w:rsid w:val="00C71CC1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6FAB"/>
    <w:rsid w:val="00C7756A"/>
    <w:rsid w:val="00C77839"/>
    <w:rsid w:val="00C80123"/>
    <w:rsid w:val="00C801CE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8F1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A7F"/>
    <w:rsid w:val="00CA6C91"/>
    <w:rsid w:val="00CA6FBB"/>
    <w:rsid w:val="00CA759D"/>
    <w:rsid w:val="00CA7A60"/>
    <w:rsid w:val="00CA7EB0"/>
    <w:rsid w:val="00CB03DD"/>
    <w:rsid w:val="00CB058E"/>
    <w:rsid w:val="00CB0C39"/>
    <w:rsid w:val="00CB0CD1"/>
    <w:rsid w:val="00CB0E1C"/>
    <w:rsid w:val="00CB0E30"/>
    <w:rsid w:val="00CB16A4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7A3"/>
    <w:rsid w:val="00CB7F32"/>
    <w:rsid w:val="00CC089A"/>
    <w:rsid w:val="00CC094E"/>
    <w:rsid w:val="00CC0D13"/>
    <w:rsid w:val="00CC1BF8"/>
    <w:rsid w:val="00CC1DFD"/>
    <w:rsid w:val="00CC21C7"/>
    <w:rsid w:val="00CC24F1"/>
    <w:rsid w:val="00CC254E"/>
    <w:rsid w:val="00CC2DFB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51B"/>
    <w:rsid w:val="00CC6DAA"/>
    <w:rsid w:val="00CC7C74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C52"/>
    <w:rsid w:val="00CD2E47"/>
    <w:rsid w:val="00CD30A2"/>
    <w:rsid w:val="00CD36EF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1E7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156"/>
    <w:rsid w:val="00CE637B"/>
    <w:rsid w:val="00CE6450"/>
    <w:rsid w:val="00CE678A"/>
    <w:rsid w:val="00CE6ED7"/>
    <w:rsid w:val="00CF06EC"/>
    <w:rsid w:val="00CF07B1"/>
    <w:rsid w:val="00CF0986"/>
    <w:rsid w:val="00CF0EDA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5E17"/>
    <w:rsid w:val="00CF62DC"/>
    <w:rsid w:val="00CF6ADB"/>
    <w:rsid w:val="00CF6F72"/>
    <w:rsid w:val="00CF75F1"/>
    <w:rsid w:val="00CF777C"/>
    <w:rsid w:val="00D00188"/>
    <w:rsid w:val="00D007AC"/>
    <w:rsid w:val="00D00AA7"/>
    <w:rsid w:val="00D01B83"/>
    <w:rsid w:val="00D020A8"/>
    <w:rsid w:val="00D02292"/>
    <w:rsid w:val="00D02620"/>
    <w:rsid w:val="00D0262A"/>
    <w:rsid w:val="00D0280F"/>
    <w:rsid w:val="00D030FA"/>
    <w:rsid w:val="00D031D4"/>
    <w:rsid w:val="00D035E2"/>
    <w:rsid w:val="00D04262"/>
    <w:rsid w:val="00D04960"/>
    <w:rsid w:val="00D04C5A"/>
    <w:rsid w:val="00D05158"/>
    <w:rsid w:val="00D0579F"/>
    <w:rsid w:val="00D061DE"/>
    <w:rsid w:val="00D07037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2C2"/>
    <w:rsid w:val="00D2043A"/>
    <w:rsid w:val="00D20624"/>
    <w:rsid w:val="00D2095E"/>
    <w:rsid w:val="00D21069"/>
    <w:rsid w:val="00D21601"/>
    <w:rsid w:val="00D21BFB"/>
    <w:rsid w:val="00D21E17"/>
    <w:rsid w:val="00D22556"/>
    <w:rsid w:val="00D229D4"/>
    <w:rsid w:val="00D2398F"/>
    <w:rsid w:val="00D23D63"/>
    <w:rsid w:val="00D23DCC"/>
    <w:rsid w:val="00D23DCD"/>
    <w:rsid w:val="00D23E37"/>
    <w:rsid w:val="00D24146"/>
    <w:rsid w:val="00D24EF6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8D5"/>
    <w:rsid w:val="00D47F68"/>
    <w:rsid w:val="00D50285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A42"/>
    <w:rsid w:val="00D54CC3"/>
    <w:rsid w:val="00D54D28"/>
    <w:rsid w:val="00D55187"/>
    <w:rsid w:val="00D55CEB"/>
    <w:rsid w:val="00D56456"/>
    <w:rsid w:val="00D56A39"/>
    <w:rsid w:val="00D56DF3"/>
    <w:rsid w:val="00D56EF1"/>
    <w:rsid w:val="00D56F1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7A7"/>
    <w:rsid w:val="00D64D72"/>
    <w:rsid w:val="00D652EA"/>
    <w:rsid w:val="00D658E5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716"/>
    <w:rsid w:val="00D86C7A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67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048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133"/>
    <w:rsid w:val="00DC1234"/>
    <w:rsid w:val="00DC12BD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625"/>
    <w:rsid w:val="00DD4818"/>
    <w:rsid w:val="00DD4B33"/>
    <w:rsid w:val="00DD5381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464"/>
    <w:rsid w:val="00DE3941"/>
    <w:rsid w:val="00DE3F36"/>
    <w:rsid w:val="00DE40C3"/>
    <w:rsid w:val="00DE4316"/>
    <w:rsid w:val="00DE49AF"/>
    <w:rsid w:val="00DE49BB"/>
    <w:rsid w:val="00DE5D22"/>
    <w:rsid w:val="00DE6264"/>
    <w:rsid w:val="00DE6621"/>
    <w:rsid w:val="00DE76BD"/>
    <w:rsid w:val="00DE7742"/>
    <w:rsid w:val="00DE7818"/>
    <w:rsid w:val="00DE781E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99B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877"/>
    <w:rsid w:val="00E15909"/>
    <w:rsid w:val="00E15CCF"/>
    <w:rsid w:val="00E15E33"/>
    <w:rsid w:val="00E16677"/>
    <w:rsid w:val="00E1690B"/>
    <w:rsid w:val="00E17355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457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2E7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4350"/>
    <w:rsid w:val="00E44E4B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4B80"/>
    <w:rsid w:val="00E55A0E"/>
    <w:rsid w:val="00E55BF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382E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11DA"/>
    <w:rsid w:val="00E91F05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6CCD"/>
    <w:rsid w:val="00EA7A16"/>
    <w:rsid w:val="00EA7D1F"/>
    <w:rsid w:val="00EA7EF6"/>
    <w:rsid w:val="00EB0AED"/>
    <w:rsid w:val="00EB0F64"/>
    <w:rsid w:val="00EB10AB"/>
    <w:rsid w:val="00EB118A"/>
    <w:rsid w:val="00EB1719"/>
    <w:rsid w:val="00EB195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FA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B19"/>
    <w:rsid w:val="00ED1E9D"/>
    <w:rsid w:val="00ED1EDB"/>
    <w:rsid w:val="00ED2CE4"/>
    <w:rsid w:val="00ED2DCC"/>
    <w:rsid w:val="00ED2E8A"/>
    <w:rsid w:val="00ED2F1F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6A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109"/>
    <w:rsid w:val="00EE4E3D"/>
    <w:rsid w:val="00EE531B"/>
    <w:rsid w:val="00EE55DC"/>
    <w:rsid w:val="00EE5D3C"/>
    <w:rsid w:val="00EE61A9"/>
    <w:rsid w:val="00EE61B5"/>
    <w:rsid w:val="00EE64A3"/>
    <w:rsid w:val="00EE6BB7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AD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596C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290"/>
    <w:rsid w:val="00F108AF"/>
    <w:rsid w:val="00F10A1E"/>
    <w:rsid w:val="00F11154"/>
    <w:rsid w:val="00F11346"/>
    <w:rsid w:val="00F115BE"/>
    <w:rsid w:val="00F11DE0"/>
    <w:rsid w:val="00F11FCF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3833"/>
    <w:rsid w:val="00F2440A"/>
    <w:rsid w:val="00F24AA5"/>
    <w:rsid w:val="00F24BF9"/>
    <w:rsid w:val="00F24E2E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5B18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09FF"/>
    <w:rsid w:val="00F613B4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1D"/>
    <w:rsid w:val="00F6746D"/>
    <w:rsid w:val="00F677A2"/>
    <w:rsid w:val="00F67981"/>
    <w:rsid w:val="00F67A51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5F73"/>
    <w:rsid w:val="00F7617C"/>
    <w:rsid w:val="00F76215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7ED"/>
    <w:rsid w:val="00F82B59"/>
    <w:rsid w:val="00F835B3"/>
    <w:rsid w:val="00F83EC9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083"/>
    <w:rsid w:val="00FB425D"/>
    <w:rsid w:val="00FB45EB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69C"/>
    <w:rsid w:val="00FB7719"/>
    <w:rsid w:val="00FB7A80"/>
    <w:rsid w:val="00FC017F"/>
    <w:rsid w:val="00FC1430"/>
    <w:rsid w:val="00FC18A9"/>
    <w:rsid w:val="00FC1944"/>
    <w:rsid w:val="00FC1A80"/>
    <w:rsid w:val="00FC2480"/>
    <w:rsid w:val="00FC24D2"/>
    <w:rsid w:val="00FC25ED"/>
    <w:rsid w:val="00FC26F1"/>
    <w:rsid w:val="00FC2C5D"/>
    <w:rsid w:val="00FC34F5"/>
    <w:rsid w:val="00FC3506"/>
    <w:rsid w:val="00FC395C"/>
    <w:rsid w:val="00FC3A37"/>
    <w:rsid w:val="00FC44CF"/>
    <w:rsid w:val="00FC4C7B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1CE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5157"/>
    <w:rsid w:val="00FE525D"/>
    <w:rsid w:val="00FE548A"/>
    <w:rsid w:val="00FE5A06"/>
    <w:rsid w:val="00FE6575"/>
    <w:rsid w:val="00FE6752"/>
    <w:rsid w:val="00FE68C7"/>
    <w:rsid w:val="00FE695E"/>
    <w:rsid w:val="00FE70A6"/>
    <w:rsid w:val="00FE7925"/>
    <w:rsid w:val="00FF01FF"/>
    <w:rsid w:val="00FF0379"/>
    <w:rsid w:val="00FF0706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A287A8C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84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3F084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F084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F084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F084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F084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F084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3F084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3F084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3F084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F084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3F084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3F084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F0842"/>
  </w:style>
  <w:style w:type="paragraph" w:styleId="BlockText">
    <w:name w:val="Block Text"/>
    <w:basedOn w:val="Normal"/>
    <w:rsid w:val="003F084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F084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F084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3F084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347E5"/>
    <w:rPr>
      <w:color w:val="0000FF"/>
      <w:u w:val="single"/>
    </w:rPr>
  </w:style>
  <w:style w:type="character" w:styleId="FollowedHyperlink">
    <w:name w:val="FollowedHyperlink"/>
    <w:rsid w:val="00B347E5"/>
    <w:rPr>
      <w:color w:val="800080"/>
      <w:u w:val="single"/>
    </w:rPr>
  </w:style>
  <w:style w:type="character" w:customStyle="1" w:styleId="Heading7Char">
    <w:name w:val="Heading 7 Char"/>
    <w:link w:val="Heading7"/>
    <w:rsid w:val="00B347E5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B347E5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B347E5"/>
    <w:rPr>
      <w:b/>
      <w:bCs/>
      <w:i/>
      <w:iCs/>
      <w:noProof/>
      <w:szCs w:val="24"/>
      <w:lang w:val="ro-RO"/>
    </w:rPr>
  </w:style>
  <w:style w:type="character" w:customStyle="1" w:styleId="Heading1Char">
    <w:name w:val="Heading 1 Char"/>
    <w:aliases w:val="BAR Char"/>
    <w:link w:val="Heading1"/>
    <w:rsid w:val="00B347E5"/>
    <w:rPr>
      <w:b/>
      <w:bCs/>
      <w:noProof/>
      <w:sz w:val="24"/>
      <w:szCs w:val="24"/>
      <w:lang w:val="ro-RO"/>
    </w:rPr>
  </w:style>
  <w:style w:type="character" w:customStyle="1" w:styleId="HeaderChar">
    <w:name w:val="Header Char"/>
    <w:link w:val="Header"/>
    <w:rsid w:val="00B347E5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B347E5"/>
    <w:rPr>
      <w:noProof/>
      <w:sz w:val="24"/>
      <w:szCs w:val="24"/>
      <w:lang w:val="ro-RO"/>
    </w:rPr>
  </w:style>
  <w:style w:type="character" w:customStyle="1" w:styleId="BodyTextChar">
    <w:name w:val="Body Text Char"/>
    <w:link w:val="BodyText"/>
    <w:rsid w:val="00B347E5"/>
    <w:rPr>
      <w:rFonts w:ascii="Helvetica-R" w:hAnsi="Helvetica-R"/>
      <w:b/>
      <w:bCs/>
      <w:noProof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7E5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B347E5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link w:val="Heading2"/>
    <w:rsid w:val="00B347E5"/>
    <w:rPr>
      <w:rFonts w:ascii="Helvetica-R" w:hAnsi="Helvetica-R"/>
      <w:b/>
      <w:bCs/>
      <w:noProof/>
      <w:szCs w:val="24"/>
      <w:lang w:val="ro-RO"/>
    </w:rPr>
  </w:style>
  <w:style w:type="paragraph" w:customStyle="1" w:styleId="Style1">
    <w:name w:val="Style1"/>
    <w:basedOn w:val="Normal"/>
    <w:rsid w:val="00B347E5"/>
    <w:pPr>
      <w:numPr>
        <w:numId w:val="3"/>
      </w:numPr>
      <w:tabs>
        <w:tab w:val="clear" w:pos="96"/>
        <w:tab w:val="num" w:pos="720"/>
        <w:tab w:val="num" w:pos="1102"/>
      </w:tabs>
      <w:ind w:left="0" w:firstLine="742"/>
    </w:pPr>
    <w:rPr>
      <w:noProof w:val="0"/>
      <w:lang w:val="en-GB"/>
    </w:rPr>
  </w:style>
  <w:style w:type="paragraph" w:styleId="ListBullet">
    <w:name w:val="List Bullet"/>
    <w:basedOn w:val="Normal"/>
    <w:uiPriority w:val="99"/>
    <w:unhideWhenUsed/>
    <w:rsid w:val="0056634D"/>
    <w:pPr>
      <w:numPr>
        <w:numId w:val="30"/>
      </w:numPr>
      <w:tabs>
        <w:tab w:val="clear" w:pos="360"/>
      </w:tabs>
      <w:ind w:left="0" w:firstLine="0"/>
      <w:contextualSpacing/>
    </w:pPr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15014</Words>
  <Characters>85580</Characters>
  <Application>Microsoft Office Word</Application>
  <DocSecurity>0</DocSecurity>
  <Lines>713</Lines>
  <Paragraphs>200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100394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2012-08-09T06:05:00Z</cp:lastPrinted>
  <dcterms:created xsi:type="dcterms:W3CDTF">2026-08-21T06:33:00Z</dcterms:created>
  <dcterms:modified xsi:type="dcterms:W3CDTF">2026-08-21T08:09:00Z</dcterms:modified>
</cp:coreProperties>
</file>