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B7DE4" w14:textId="77777777" w:rsidR="004C286E" w:rsidRPr="00B26C8D" w:rsidRDefault="004C286E" w:rsidP="007D1695">
      <w:pPr>
        <w:framePr w:w="3969" w:h="567" w:hRule="exact" w:hSpace="181" w:wrap="around" w:vAnchor="page" w:hAnchor="text" w:xAlign="right" w:y="852"/>
        <w:shd w:val="solid" w:color="FFFFFF" w:fill="FFFFFF"/>
        <w:spacing w:line="192" w:lineRule="auto"/>
        <w:jc w:val="center"/>
        <w:rPr>
          <w:b/>
          <w:spacing w:val="-8"/>
          <w:sz w:val="16"/>
          <w:szCs w:val="16"/>
        </w:rPr>
      </w:pPr>
      <w:r w:rsidRPr="00B26C8D">
        <w:rPr>
          <w:b/>
          <w:spacing w:val="-8"/>
          <w:sz w:val="16"/>
          <w:szCs w:val="16"/>
        </w:rPr>
        <w:t>C.N.C.F. "C.F.R." S.A. -  D I R E C Ţ I A  L I N I I</w:t>
      </w:r>
    </w:p>
    <w:p w14:paraId="450300A3" w14:textId="55864809" w:rsidR="004C286E" w:rsidRPr="00B26C8D" w:rsidRDefault="004C286E" w:rsidP="007D1695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b/>
          <w:sz w:val="16"/>
          <w:szCs w:val="16"/>
        </w:rPr>
      </w:pPr>
      <w:r w:rsidRPr="00B26C8D">
        <w:rPr>
          <w:b/>
          <w:sz w:val="16"/>
          <w:szCs w:val="16"/>
        </w:rPr>
        <w:t xml:space="preserve"> (de la pagina 1 la pagina )</w:t>
      </w:r>
    </w:p>
    <w:p w14:paraId="1F3C3440" w14:textId="77777777" w:rsidR="004C286E" w:rsidRDefault="004C286E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</w:rPr>
      </w:pPr>
    </w:p>
    <w:p w14:paraId="63AD3637" w14:textId="77777777" w:rsidR="004C286E" w:rsidRDefault="004C286E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spacing w:val="-8"/>
          <w:sz w:val="18"/>
        </w:rPr>
      </w:pPr>
    </w:p>
    <w:p w14:paraId="0705DA50" w14:textId="77777777" w:rsidR="004C286E" w:rsidRDefault="004C286E">
      <w:pPr>
        <w:jc w:val="center"/>
        <w:rPr>
          <w:sz w:val="28"/>
        </w:rPr>
      </w:pPr>
    </w:p>
    <w:p w14:paraId="0694EBFC" w14:textId="77777777" w:rsidR="004C286E" w:rsidRDefault="004C286E">
      <w:pPr>
        <w:jc w:val="center"/>
        <w:rPr>
          <w:sz w:val="28"/>
        </w:rPr>
      </w:pPr>
    </w:p>
    <w:p w14:paraId="1A2DC983" w14:textId="77777777" w:rsidR="004C286E" w:rsidRDefault="004C286E">
      <w:pPr>
        <w:jc w:val="center"/>
        <w:rPr>
          <w:sz w:val="28"/>
        </w:rPr>
      </w:pPr>
    </w:p>
    <w:p w14:paraId="69986B72" w14:textId="77777777" w:rsidR="004C286E" w:rsidRDefault="004C286E">
      <w:pPr>
        <w:jc w:val="center"/>
        <w:rPr>
          <w:sz w:val="28"/>
        </w:rPr>
      </w:pPr>
    </w:p>
    <w:p w14:paraId="3070C7DB" w14:textId="77777777" w:rsidR="004C286E" w:rsidRDefault="004C286E">
      <w:pPr>
        <w:jc w:val="center"/>
        <w:rPr>
          <w:b/>
          <w:bCs/>
          <w:spacing w:val="80"/>
          <w:sz w:val="32"/>
          <w:lang w:val="en-US"/>
        </w:rPr>
      </w:pPr>
      <w:r>
        <w:rPr>
          <w:b/>
          <w:bCs/>
          <w:spacing w:val="80"/>
          <w:sz w:val="32"/>
          <w:lang w:val="en-US"/>
        </w:rPr>
        <w:t>B.A.R.</w:t>
      </w:r>
      <w:r>
        <w:rPr>
          <w:b/>
          <w:bCs/>
          <w:spacing w:val="80"/>
          <w:sz w:val="32"/>
        </w:rPr>
        <w:t>IAȘI</w:t>
      </w:r>
    </w:p>
    <w:p w14:paraId="71AFF4F9" w14:textId="77777777" w:rsidR="004C286E" w:rsidRDefault="00000000">
      <w:pPr>
        <w:rPr>
          <w:b/>
          <w:bCs/>
          <w:spacing w:val="40"/>
        </w:rPr>
      </w:pPr>
      <w:r>
        <w:rPr>
          <w:b/>
          <w:bCs/>
          <w:spacing w:val="80"/>
          <w:sz w:val="32"/>
          <w:lang w:val="en-US"/>
        </w:rPr>
        <w:pict w14:anchorId="762B1618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style="position:absolute;margin-left:.5pt;margin-top:2.2pt;width:511.65pt;height:28.65pt;z-index:1" fillcolor="black">
            <v:shadow color="#868686"/>
            <v:textpath style="font-family:&quot;Times New Roman&quot;;font-size:16pt;font-weight:bold;v-text-kern:t" trim="t" fitpath="t" string="B U L E T I N  D E  A V I Z A R E  A  R E S T R I C Ţ I I L O R   D E  V I T E Z Ă"/>
          </v:shape>
        </w:pict>
      </w:r>
    </w:p>
    <w:p w14:paraId="0655DB30" w14:textId="77777777" w:rsidR="004C286E" w:rsidRDefault="004C286E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10"/>
        </w:rPr>
      </w:pPr>
    </w:p>
    <w:p w14:paraId="26C6751D" w14:textId="77777777" w:rsidR="004C286E" w:rsidRDefault="004C286E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decada 11-20 august 2026</w:t>
      </w:r>
    </w:p>
    <w:p w14:paraId="2687A79D" w14:textId="77777777" w:rsidR="004C286E" w:rsidRDefault="004C286E">
      <w:pPr>
        <w:rPr>
          <w:b/>
          <w:bCs/>
          <w:spacing w:val="40"/>
        </w:rPr>
      </w:pPr>
    </w:p>
    <w:tbl>
      <w:tblPr>
        <w:tblW w:w="10206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47"/>
        <w:gridCol w:w="714"/>
        <w:gridCol w:w="2267"/>
        <w:gridCol w:w="804"/>
        <w:gridCol w:w="736"/>
        <w:gridCol w:w="959"/>
        <w:gridCol w:w="736"/>
        <w:gridCol w:w="2434"/>
      </w:tblGrid>
      <w:tr w:rsidR="004C286E" w14:paraId="56741013" w14:textId="77777777">
        <w:trPr>
          <w:cantSplit/>
          <w:jc w:val="center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textDirection w:val="btLr"/>
            <w:vAlign w:val="center"/>
          </w:tcPr>
          <w:p w14:paraId="3D35EFDA" w14:textId="77777777" w:rsidR="004C286E" w:rsidRDefault="004C286E" w:rsidP="00FC1F7F">
            <w:pPr>
              <w:spacing w:line="192" w:lineRule="auto"/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Numărul curent</w:t>
            </w:r>
          </w:p>
        </w:tc>
        <w:tc>
          <w:tcPr>
            <w:tcW w:w="1561" w:type="dxa"/>
            <w:gridSpan w:val="2"/>
            <w:tcMar>
              <w:left w:w="0" w:type="dxa"/>
              <w:right w:w="0" w:type="dxa"/>
            </w:tcMar>
          </w:tcPr>
          <w:p w14:paraId="593F526A" w14:textId="77777777" w:rsidR="004C286E" w:rsidRDefault="004C286E" w:rsidP="00FC1F7F">
            <w:pPr>
              <w:spacing w:before="120" w:after="40" w:line="192" w:lineRule="auto"/>
              <w:jc w:val="center"/>
              <w:rPr>
                <w:b/>
                <w:bCs/>
                <w:spacing w:val="40"/>
                <w:sz w:val="22"/>
              </w:rPr>
            </w:pPr>
            <w:r>
              <w:rPr>
                <w:b/>
                <w:bCs/>
                <w:spacing w:val="40"/>
                <w:sz w:val="22"/>
              </w:rPr>
              <w:t>FIRUL I</w:t>
            </w:r>
          </w:p>
          <w:p w14:paraId="6D498CA3" w14:textId="77777777" w:rsidR="004C286E" w:rsidRDefault="004C286E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sau</w:t>
            </w:r>
          </w:p>
          <w:p w14:paraId="39A54B24" w14:textId="77777777" w:rsidR="004C286E" w:rsidRDefault="004C286E" w:rsidP="00FC1F7F">
            <w:pPr>
              <w:spacing w:after="40"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LINIA SIMPLĂ</w:t>
            </w:r>
          </w:p>
          <w:p w14:paraId="15407CB9" w14:textId="77777777" w:rsidR="004C286E" w:rsidRDefault="004C286E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>Linia curentă şi</w:t>
            </w:r>
          </w:p>
          <w:p w14:paraId="65FD741C" w14:textId="77777777" w:rsidR="004C286E" w:rsidRDefault="004C286E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 xml:space="preserve"> linia directă din staţii, aferente firului I, respectiv liniei simple</w:t>
            </w:r>
          </w:p>
        </w:tc>
        <w:tc>
          <w:tcPr>
            <w:tcW w:w="2267" w:type="dxa"/>
            <w:vMerge w:val="restart"/>
            <w:tcMar>
              <w:left w:w="0" w:type="dxa"/>
              <w:right w:w="0" w:type="dxa"/>
            </w:tcMar>
            <w:vAlign w:val="center"/>
          </w:tcPr>
          <w:p w14:paraId="475C4B23" w14:textId="77777777" w:rsidR="004C286E" w:rsidRDefault="004C286E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STAŢIA</w:t>
            </w:r>
          </w:p>
          <w:p w14:paraId="3ABB45F2" w14:textId="77777777" w:rsidR="004C286E" w:rsidRDefault="004C286E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sau</w:t>
            </w:r>
          </w:p>
          <w:p w14:paraId="3D7732A6" w14:textId="77777777" w:rsidR="004C286E" w:rsidRDefault="004C286E" w:rsidP="00FC1F7F">
            <w:pPr>
              <w:spacing w:line="192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DISTANŢA</w:t>
            </w:r>
          </w:p>
        </w:tc>
        <w:tc>
          <w:tcPr>
            <w:tcW w:w="1540" w:type="dxa"/>
            <w:gridSpan w:val="2"/>
            <w:tcMar>
              <w:left w:w="0" w:type="dxa"/>
              <w:right w:w="0" w:type="dxa"/>
            </w:tcMar>
            <w:vAlign w:val="center"/>
          </w:tcPr>
          <w:p w14:paraId="20DEED10" w14:textId="77777777" w:rsidR="004C286E" w:rsidRDefault="004C286E" w:rsidP="00E046C7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APARATE DE CALE ÎN ABATERE</w:t>
            </w:r>
          </w:p>
          <w:p w14:paraId="233941BA" w14:textId="77777777" w:rsidR="004C286E" w:rsidRDefault="004C286E" w:rsidP="00E046C7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şi</w:t>
            </w:r>
          </w:p>
          <w:p w14:paraId="669B37E9" w14:textId="77777777" w:rsidR="004C286E" w:rsidRDefault="004C286E" w:rsidP="00E046C7">
            <w:pPr>
              <w:spacing w:before="80"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LINII </w:t>
            </w:r>
          </w:p>
          <w:p w14:paraId="6BBCE073" w14:textId="77777777" w:rsidR="004C286E" w:rsidRDefault="004C286E" w:rsidP="00E046C7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ABĂTUTE</w:t>
            </w:r>
          </w:p>
          <w:p w14:paraId="47FB90D1" w14:textId="77777777" w:rsidR="004C286E" w:rsidRDefault="004C286E" w:rsidP="00E046C7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DIN </w:t>
            </w:r>
          </w:p>
          <w:p w14:paraId="18EF7147" w14:textId="77777777" w:rsidR="004C286E" w:rsidRDefault="004C286E" w:rsidP="00E046C7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STAŢII</w:t>
            </w:r>
          </w:p>
        </w:tc>
        <w:tc>
          <w:tcPr>
            <w:tcW w:w="1695" w:type="dxa"/>
            <w:gridSpan w:val="2"/>
            <w:tcMar>
              <w:left w:w="0" w:type="dxa"/>
              <w:right w:w="0" w:type="dxa"/>
            </w:tcMar>
          </w:tcPr>
          <w:p w14:paraId="34D971FB" w14:textId="77777777" w:rsidR="004C286E" w:rsidRDefault="004C286E" w:rsidP="00FC1F7F">
            <w:pPr>
              <w:spacing w:before="120" w:line="192" w:lineRule="auto"/>
              <w:jc w:val="center"/>
              <w:rPr>
                <w:b/>
                <w:bCs/>
                <w:spacing w:val="40"/>
                <w:sz w:val="22"/>
              </w:rPr>
            </w:pPr>
            <w:r>
              <w:rPr>
                <w:b/>
                <w:bCs/>
                <w:spacing w:val="40"/>
                <w:sz w:val="22"/>
              </w:rPr>
              <w:t>FIRUL II</w:t>
            </w:r>
          </w:p>
          <w:p w14:paraId="14F68513" w14:textId="77777777" w:rsidR="004C286E" w:rsidRDefault="004C286E" w:rsidP="00FC1F7F">
            <w:pPr>
              <w:spacing w:line="192" w:lineRule="auto"/>
              <w:jc w:val="center"/>
              <w:rPr>
                <w:b/>
                <w:bCs/>
              </w:rPr>
            </w:pPr>
          </w:p>
          <w:p w14:paraId="505BEA0A" w14:textId="77777777" w:rsidR="004C286E" w:rsidRDefault="004C286E" w:rsidP="00FC1F7F">
            <w:pPr>
              <w:spacing w:line="192" w:lineRule="auto"/>
              <w:jc w:val="center"/>
              <w:rPr>
                <w:b/>
                <w:bCs/>
              </w:rPr>
            </w:pPr>
          </w:p>
          <w:p w14:paraId="712E6E0D" w14:textId="77777777" w:rsidR="004C286E" w:rsidRDefault="004C286E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</w:p>
          <w:p w14:paraId="1D40E28F" w14:textId="77777777" w:rsidR="004C286E" w:rsidRDefault="004C286E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</w:p>
          <w:p w14:paraId="5D4048E9" w14:textId="77777777" w:rsidR="004C286E" w:rsidRDefault="004C286E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>Linia curentă şi</w:t>
            </w:r>
          </w:p>
          <w:p w14:paraId="0639FEFF" w14:textId="77777777" w:rsidR="004C286E" w:rsidRDefault="004C286E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 xml:space="preserve"> linia directă din </w:t>
            </w:r>
          </w:p>
          <w:p w14:paraId="79F822C6" w14:textId="77777777" w:rsidR="004C286E" w:rsidRDefault="004C286E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 xml:space="preserve">staţii aferente </w:t>
            </w:r>
          </w:p>
          <w:p w14:paraId="3F5AF13A" w14:textId="77777777" w:rsidR="004C286E" w:rsidRDefault="004C286E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>firului II</w:t>
            </w:r>
          </w:p>
        </w:tc>
        <w:tc>
          <w:tcPr>
            <w:tcW w:w="2434" w:type="dxa"/>
            <w:vMerge w:val="restart"/>
            <w:tcMar>
              <w:left w:w="0" w:type="dxa"/>
              <w:right w:w="0" w:type="dxa"/>
            </w:tcMar>
            <w:vAlign w:val="center"/>
          </w:tcPr>
          <w:p w14:paraId="1EE51C1C" w14:textId="77777777" w:rsidR="004C286E" w:rsidRDefault="004C286E" w:rsidP="00FC1F7F">
            <w:pPr>
              <w:spacing w:line="192" w:lineRule="auto"/>
              <w:jc w:val="center"/>
              <w:rPr>
                <w:b/>
                <w:bCs/>
                <w:i/>
                <w:iCs/>
                <w:spacing w:val="40"/>
              </w:rPr>
            </w:pPr>
            <w:r>
              <w:rPr>
                <w:b/>
                <w:bCs/>
                <w:i/>
                <w:iCs/>
                <w:spacing w:val="40"/>
              </w:rPr>
              <w:t>OBSERVAŢII</w:t>
            </w:r>
          </w:p>
        </w:tc>
      </w:tr>
      <w:tr w:rsidR="004C286E" w14:paraId="3645C086" w14:textId="77777777">
        <w:trPr>
          <w:cantSplit/>
          <w:trHeight w:val="509"/>
          <w:jc w:val="center"/>
        </w:trPr>
        <w:tc>
          <w:tcPr>
            <w:tcW w:w="709" w:type="dxa"/>
            <w:vMerge/>
            <w:tcMar>
              <w:left w:w="0" w:type="dxa"/>
              <w:right w:w="0" w:type="dxa"/>
            </w:tcMar>
          </w:tcPr>
          <w:p w14:paraId="3D9981B1" w14:textId="77777777" w:rsidR="004C286E" w:rsidRDefault="004C286E" w:rsidP="00FC1F7F">
            <w:pPr>
              <w:spacing w:line="192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47" w:type="dxa"/>
            <w:tcMar>
              <w:left w:w="0" w:type="dxa"/>
              <w:right w:w="0" w:type="dxa"/>
            </w:tcMar>
          </w:tcPr>
          <w:p w14:paraId="45114681" w14:textId="77777777" w:rsidR="004C286E" w:rsidRDefault="004C286E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km. la km.</w:t>
            </w:r>
          </w:p>
        </w:tc>
        <w:tc>
          <w:tcPr>
            <w:tcW w:w="714" w:type="dxa"/>
            <w:tcMar>
              <w:left w:w="0" w:type="dxa"/>
              <w:right w:w="0" w:type="dxa"/>
            </w:tcMar>
          </w:tcPr>
          <w:p w14:paraId="42CAAF96" w14:textId="77777777" w:rsidR="004C286E" w:rsidRDefault="004C286E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Viteza redusă</w:t>
            </w:r>
          </w:p>
        </w:tc>
        <w:tc>
          <w:tcPr>
            <w:tcW w:w="2267" w:type="dxa"/>
            <w:vMerge/>
            <w:tcMar>
              <w:left w:w="0" w:type="dxa"/>
              <w:right w:w="0" w:type="dxa"/>
            </w:tcMar>
          </w:tcPr>
          <w:p w14:paraId="74BED678" w14:textId="77777777" w:rsidR="004C286E" w:rsidRDefault="004C286E" w:rsidP="00FC1F7F">
            <w:pPr>
              <w:spacing w:line="192" w:lineRule="auto"/>
              <w:jc w:val="center"/>
              <w:rPr>
                <w:b/>
                <w:bCs/>
              </w:rPr>
            </w:pPr>
          </w:p>
        </w:tc>
        <w:tc>
          <w:tcPr>
            <w:tcW w:w="804" w:type="dxa"/>
            <w:tcMar>
              <w:left w:w="0" w:type="dxa"/>
              <w:right w:w="0" w:type="dxa"/>
            </w:tcMar>
          </w:tcPr>
          <w:p w14:paraId="5836B6A6" w14:textId="77777777" w:rsidR="004C286E" w:rsidRDefault="004C286E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km. la 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4609DE4A" w14:textId="77777777" w:rsidR="004C286E" w:rsidRDefault="004C286E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Viteza redusă</w:t>
            </w:r>
          </w:p>
        </w:tc>
        <w:tc>
          <w:tcPr>
            <w:tcW w:w="959" w:type="dxa"/>
            <w:tcMar>
              <w:left w:w="0" w:type="dxa"/>
              <w:right w:w="0" w:type="dxa"/>
            </w:tcMar>
          </w:tcPr>
          <w:p w14:paraId="03A18A83" w14:textId="77777777" w:rsidR="004C286E" w:rsidRDefault="004C286E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674B7DF5" w14:textId="77777777" w:rsidR="004C286E" w:rsidRDefault="004C286E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km. la </w:t>
            </w:r>
          </w:p>
          <w:p w14:paraId="562C0CF3" w14:textId="77777777" w:rsidR="004C286E" w:rsidRDefault="004C286E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72F9A429" w14:textId="77777777" w:rsidR="004C286E" w:rsidRDefault="004C286E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Viteza redusă</w:t>
            </w:r>
          </w:p>
        </w:tc>
        <w:tc>
          <w:tcPr>
            <w:tcW w:w="2434" w:type="dxa"/>
            <w:vMerge/>
            <w:tcMar>
              <w:left w:w="0" w:type="dxa"/>
              <w:right w:w="0" w:type="dxa"/>
            </w:tcMar>
          </w:tcPr>
          <w:p w14:paraId="6E1BA996" w14:textId="77777777" w:rsidR="004C286E" w:rsidRDefault="004C286E" w:rsidP="00FC1F7F">
            <w:pPr>
              <w:spacing w:line="192" w:lineRule="auto"/>
              <w:jc w:val="center"/>
              <w:rPr>
                <w:b/>
                <w:bCs/>
              </w:rPr>
            </w:pPr>
          </w:p>
        </w:tc>
      </w:tr>
    </w:tbl>
    <w:p w14:paraId="2CF7B736" w14:textId="77777777" w:rsidR="004C286E" w:rsidRDefault="004C286E">
      <w:pPr>
        <w:spacing w:line="192" w:lineRule="auto"/>
        <w:jc w:val="center"/>
      </w:pPr>
    </w:p>
    <w:p w14:paraId="363C66FD" w14:textId="77777777" w:rsidR="004C286E" w:rsidRDefault="004C286E">
      <w:pPr>
        <w:spacing w:line="192" w:lineRule="auto"/>
        <w:ind w:left="-57" w:right="-57"/>
        <w:jc w:val="center"/>
        <w:rPr>
          <w:b/>
          <w:bCs/>
        </w:rPr>
      </w:pPr>
      <w:r>
        <w:rPr>
          <w:b/>
          <w:bCs/>
        </w:rPr>
        <w:t>TOATE RESTRICŢIILE ŞI LIMITĂRILE DE VITEZĂ SE VOR RESPECTA CU TOT TRENUL !</w:t>
      </w:r>
    </w:p>
    <w:p w14:paraId="4647BF9E" w14:textId="77777777" w:rsidR="004C286E" w:rsidRPr="006310EB" w:rsidRDefault="004C286E">
      <w:pPr>
        <w:spacing w:line="192" w:lineRule="auto"/>
        <w:ind w:left="-57" w:right="-57"/>
        <w:jc w:val="center"/>
        <w:rPr>
          <w:b/>
          <w:bCs/>
          <w:sz w:val="20"/>
          <w:szCs w:val="20"/>
        </w:rPr>
      </w:pPr>
    </w:p>
    <w:p w14:paraId="498EE3B8" w14:textId="77777777" w:rsidR="004C286E" w:rsidRPr="006310EB" w:rsidRDefault="004C286E">
      <w:pPr>
        <w:spacing w:line="192" w:lineRule="auto"/>
        <w:ind w:left="-57" w:right="-57"/>
        <w:jc w:val="center"/>
        <w:rPr>
          <w:b/>
          <w:bCs/>
          <w:sz w:val="20"/>
          <w:szCs w:val="20"/>
        </w:rPr>
      </w:pPr>
    </w:p>
    <w:p w14:paraId="09C2E316" w14:textId="77777777" w:rsidR="004C286E" w:rsidRPr="006310EB" w:rsidRDefault="004C286E">
      <w:pPr>
        <w:spacing w:line="192" w:lineRule="auto"/>
        <w:ind w:left="-57" w:right="-57"/>
        <w:jc w:val="center"/>
        <w:rPr>
          <w:b/>
          <w:bCs/>
          <w:sz w:val="20"/>
          <w:szCs w:val="20"/>
        </w:rPr>
      </w:pPr>
    </w:p>
    <w:p w14:paraId="2F6CFD48" w14:textId="77777777" w:rsidR="004C286E" w:rsidRPr="00A8307A" w:rsidRDefault="004C286E" w:rsidP="00516DD3">
      <w:pPr>
        <w:pStyle w:val="Heading1"/>
        <w:spacing w:line="360" w:lineRule="auto"/>
      </w:pPr>
      <w:r w:rsidRPr="00A8307A">
        <w:t>LINIA 100</w:t>
      </w:r>
    </w:p>
    <w:p w14:paraId="033D8282" w14:textId="77777777" w:rsidR="004C286E" w:rsidRPr="00A8307A" w:rsidRDefault="004C286E" w:rsidP="00E207A1">
      <w:pPr>
        <w:pStyle w:val="Heading1"/>
        <w:spacing w:line="360" w:lineRule="auto"/>
        <w:rPr>
          <w:sz w:val="8"/>
        </w:rPr>
      </w:pPr>
      <w:r w:rsidRPr="00A8307A">
        <w:t>BUCUREŞTI NORD - CRAIOVA - STREHAIA - ORŞOVA - TIMIŞOARA NORD – JIMBOLIA</w: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923"/>
        <w:gridCol w:w="701"/>
        <w:gridCol w:w="2194"/>
        <w:gridCol w:w="870"/>
        <w:gridCol w:w="765"/>
        <w:gridCol w:w="867"/>
        <w:gridCol w:w="744"/>
        <w:gridCol w:w="2464"/>
      </w:tblGrid>
      <w:tr w:rsidR="004C286E" w:rsidRPr="00AB76B4" w14:paraId="794DE887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47669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FF9B66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F96F32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42BB484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4BB9269C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0B15DA" w14:textId="77777777" w:rsidR="004C286E" w:rsidRPr="00AB76B4" w:rsidRDefault="004C286E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5952043E" w14:textId="77777777" w:rsidR="004C286E" w:rsidRPr="00AB76B4" w:rsidRDefault="004C286E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799345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138240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78B654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F78FA2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:rsidRPr="00AB76B4" w14:paraId="759E9AC8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E8977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4C6EFA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4A3101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46D870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74EA4229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F91A4D" w14:textId="77777777" w:rsidR="004C286E" w:rsidRPr="00AB76B4" w:rsidRDefault="004C286E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4472DC1B" w14:textId="77777777" w:rsidR="004C286E" w:rsidRPr="00AB76B4" w:rsidRDefault="004C286E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72D360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23BC01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F039B1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E23883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:rsidRPr="00AB76B4" w14:paraId="19886EA1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4D667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C20F0D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C83332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60FE53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400984FA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Grupa 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3F47F5" w14:textId="77777777" w:rsidR="004C286E" w:rsidRPr="00AB76B4" w:rsidRDefault="004C286E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</w:t>
            </w:r>
          </w:p>
          <w:p w14:paraId="3EB85360" w14:textId="77777777" w:rsidR="004C286E" w:rsidRPr="00AB76B4" w:rsidRDefault="004C286E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nr.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636DC1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7663D3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E05FE7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CC2158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12813B3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Acces la liniile 11 şi 12.</w:t>
            </w:r>
          </w:p>
        </w:tc>
      </w:tr>
      <w:tr w:rsidR="004C286E" w:rsidRPr="00AB76B4" w14:paraId="4428ADC1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8DD99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29F885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2FDA29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D13A8D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1DBFFD08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5,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5ACC28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5719D5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86F185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EC5FCB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23DED6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:rsidRPr="00AB76B4" w14:paraId="5920E2E0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EA22C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C062C0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9947C0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9626F16" w14:textId="77777777" w:rsidR="004C286E" w:rsidRPr="00AB76B4" w:rsidRDefault="004C286E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604C6CC4" w14:textId="77777777" w:rsidR="004C286E" w:rsidRPr="00AB76B4" w:rsidRDefault="004C286E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grupa </w:t>
            </w:r>
            <w:r>
              <w:rPr>
                <w:b/>
                <w:bCs/>
                <w:sz w:val="20"/>
              </w:rPr>
              <w:t>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F589DF" w14:textId="77777777" w:rsidR="004C286E" w:rsidRPr="00AB76B4" w:rsidRDefault="004C286E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între TDJ </w:t>
            </w:r>
          </w:p>
          <w:p w14:paraId="5CB714B7" w14:textId="77777777" w:rsidR="004C286E" w:rsidRPr="00AB76B4" w:rsidRDefault="004C286E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 xml:space="preserve">6 / </w:t>
            </w:r>
            <w:r>
              <w:rPr>
                <w:b/>
                <w:bCs/>
                <w:sz w:val="20"/>
              </w:rPr>
              <w:t>38</w:t>
            </w:r>
            <w:r w:rsidRPr="00AB76B4">
              <w:rPr>
                <w:b/>
                <w:bCs/>
                <w:sz w:val="20"/>
              </w:rPr>
              <w:t xml:space="preserve"> și </w:t>
            </w:r>
          </w:p>
          <w:p w14:paraId="76A28F1D" w14:textId="77777777" w:rsidR="004C286E" w:rsidRPr="00AB76B4" w:rsidRDefault="004C286E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TDJ </w:t>
            </w:r>
          </w:p>
          <w:p w14:paraId="5559352F" w14:textId="77777777" w:rsidR="004C286E" w:rsidRPr="00AB76B4" w:rsidRDefault="004C286E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</w:t>
            </w:r>
            <w:r w:rsidRPr="00AB76B4">
              <w:rPr>
                <w:b/>
                <w:bCs/>
                <w:sz w:val="20"/>
              </w:rPr>
              <w:t xml:space="preserve">6 / </w:t>
            </w:r>
            <w:r>
              <w:rPr>
                <w:b/>
                <w:bCs/>
                <w:sz w:val="20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5A2A68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19CBEB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B0E50B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4F9557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:rsidRPr="00AB76B4" w14:paraId="5A09FFA0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C9506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DDE55D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B506FD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AD9E876" w14:textId="77777777" w:rsidR="004C286E" w:rsidRPr="00AB76B4" w:rsidRDefault="004C286E" w:rsidP="0040129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64B7B475" w14:textId="77777777" w:rsidR="004C286E" w:rsidRPr="00AB76B4" w:rsidRDefault="004C286E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92D22E" w14:textId="77777777" w:rsidR="004C286E" w:rsidRPr="00AB76B4" w:rsidRDefault="004C286E" w:rsidP="0040129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</w:t>
            </w:r>
            <w:r w:rsidRPr="00AB76B4">
              <w:rPr>
                <w:b/>
                <w:bCs/>
                <w:sz w:val="20"/>
              </w:rPr>
              <w:t xml:space="preserve">ntre </w:t>
            </w:r>
            <w:r>
              <w:rPr>
                <w:b/>
                <w:bCs/>
                <w:sz w:val="20"/>
              </w:rPr>
              <w:t>sch</w:t>
            </w:r>
            <w:r w:rsidRPr="00AB76B4">
              <w:rPr>
                <w:b/>
                <w:bCs/>
                <w:sz w:val="20"/>
              </w:rPr>
              <w:t xml:space="preserve"> </w:t>
            </w:r>
          </w:p>
          <w:p w14:paraId="79961B34" w14:textId="77777777" w:rsidR="004C286E" w:rsidRPr="00AB76B4" w:rsidRDefault="004C286E" w:rsidP="0040129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</w:t>
            </w:r>
            <w:r>
              <w:rPr>
                <w:b/>
                <w:bCs/>
                <w:sz w:val="20"/>
              </w:rPr>
              <w:t xml:space="preserve">A </w:t>
            </w:r>
            <w:r w:rsidRPr="00AB76B4">
              <w:rPr>
                <w:b/>
                <w:bCs/>
                <w:sz w:val="20"/>
              </w:rPr>
              <w:t>și</w:t>
            </w:r>
            <w:r>
              <w:rPr>
                <w:b/>
                <w:bCs/>
                <w:sz w:val="20"/>
              </w:rPr>
              <w:t xml:space="preserve"> 6B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9E9AB2" w14:textId="77777777" w:rsidR="004C286E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A15B6E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3D70B7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19E9BC" w14:textId="77777777" w:rsidR="004C286E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7288F31" w14:textId="77777777" w:rsidR="004C286E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 fir I și II </w:t>
            </w:r>
            <w:r w:rsidRPr="00AB76B4">
              <w:rPr>
                <w:b/>
                <w:bCs/>
                <w:i/>
                <w:iCs/>
                <w:sz w:val="20"/>
              </w:rPr>
              <w:t>București Nord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40129F">
              <w:rPr>
                <w:b/>
                <w:bCs/>
                <w:i/>
                <w:iCs/>
                <w:sz w:val="20"/>
              </w:rPr>
              <w:t>- Bucureştii Noi</w:t>
            </w:r>
            <w:r w:rsidRPr="00AB76B4">
              <w:rPr>
                <w:b/>
                <w:bCs/>
                <w:i/>
                <w:iCs/>
                <w:sz w:val="20"/>
              </w:rPr>
              <w:t xml:space="preserve"> </w:t>
            </w:r>
          </w:p>
        </w:tc>
      </w:tr>
      <w:tr w:rsidR="004C286E" w:rsidRPr="00AB76B4" w14:paraId="7ACF96AE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07923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540FA7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E94EA4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37A9C4E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Bucureşti Nord -</w:t>
            </w:r>
          </w:p>
          <w:p w14:paraId="01CB350E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Post 5 - </w:t>
            </w:r>
          </w:p>
          <w:p w14:paraId="6BBF0FF5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Bucureştii Noi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D41ADA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16D684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305E12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1+650</w:t>
            </w:r>
          </w:p>
          <w:p w14:paraId="7095A364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2+900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AA1EC7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6B7E0E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Cap București Nord semnalizată numai cu paleta cu diagonală.</w:t>
            </w:r>
          </w:p>
        </w:tc>
      </w:tr>
      <w:tr w:rsidR="004C286E" w:rsidRPr="00AB76B4" w14:paraId="63C7342F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488E0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93AFFF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5+280</w:t>
            </w:r>
          </w:p>
          <w:p w14:paraId="28D3B370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6+</w:t>
            </w:r>
            <w:r>
              <w:rPr>
                <w:b/>
                <w:bCs/>
                <w:sz w:val="20"/>
              </w:rPr>
              <w:t>75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979572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E4D1460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Bucureştii Noi</w:t>
            </w:r>
          </w:p>
          <w:p w14:paraId="2E13782C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directă + </w:t>
            </w:r>
          </w:p>
          <w:p w14:paraId="3BF60CE5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zonă aparate de cale, Cap X</w:t>
            </w:r>
            <w:r>
              <w:rPr>
                <w:b/>
                <w:bCs/>
                <w:sz w:val="20"/>
              </w:rPr>
              <w:t xml:space="preserve"> 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599005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F7000F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CA1D09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C8B717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24B882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C286E" w:rsidRPr="00AB76B4" w14:paraId="07717551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9CA8F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4CC7D6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9B2833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161DCA1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Bucureştii Noi </w:t>
            </w:r>
          </w:p>
          <w:p w14:paraId="5259FDDB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 + </w:t>
            </w:r>
          </w:p>
          <w:p w14:paraId="616C8DA7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zona aparate de cale, Cap X </w:t>
            </w:r>
            <w:r>
              <w:rPr>
                <w:b/>
                <w:bCs/>
                <w:sz w:val="20"/>
              </w:rPr>
              <w:t>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832A5E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FD24CC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799F59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5+280</w:t>
            </w:r>
          </w:p>
          <w:p w14:paraId="54E2C8E9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6+</w:t>
            </w:r>
            <w:r>
              <w:rPr>
                <w:b/>
                <w:bCs/>
                <w:sz w:val="20"/>
              </w:rPr>
              <w:t>75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42799A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3FB78D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C286E" w:rsidRPr="00AB76B4" w14:paraId="3DBB6691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E56C8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43EC89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D5E7E3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22DB812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Bucureştii Noi </w:t>
            </w:r>
          </w:p>
          <w:p w14:paraId="0EFB64C2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550E43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10, 12, 8, 14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110B7D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F28A82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B87DBB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BC6D57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:rsidRPr="00AB76B4" w14:paraId="01529B3D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A98D9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A6A450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FA3E9F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411E05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Bucureştii Noi </w:t>
            </w:r>
          </w:p>
          <w:p w14:paraId="262991DD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CDA247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TDJ </w:t>
            </w:r>
          </w:p>
          <w:p w14:paraId="22D75337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20 / 22</w:t>
            </w:r>
          </w:p>
          <w:p w14:paraId="39A01B28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</w:p>
          <w:p w14:paraId="4E3E8D85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C805CD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936530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9DA280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6FEDF4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008813C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spre Chiajna firele I și II.</w:t>
            </w:r>
          </w:p>
        </w:tc>
      </w:tr>
      <w:tr w:rsidR="004C286E" w:rsidRPr="00AB76B4" w14:paraId="1D2F251E" w14:textId="77777777" w:rsidTr="00927588">
        <w:trPr>
          <w:cantSplit/>
          <w:trHeight w:val="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A2EBA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7F7EEB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34F183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21F6E5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Bucureştii Noi</w:t>
            </w:r>
          </w:p>
          <w:p w14:paraId="060993E6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7B96D4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35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56064C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3C9629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5962D0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3076B8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8472A51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1.</w:t>
            </w:r>
          </w:p>
        </w:tc>
      </w:tr>
      <w:tr w:rsidR="004C286E" w:rsidRPr="00AB76B4" w14:paraId="2C35F68A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FB283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60116C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8+410</w:t>
            </w:r>
          </w:p>
          <w:p w14:paraId="2789412A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9+</w:t>
            </w:r>
            <w:r>
              <w:rPr>
                <w:b/>
                <w:bCs/>
                <w:sz w:val="20"/>
              </w:rPr>
              <w:t>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95B56F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5E409D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Chiajna</w:t>
            </w:r>
          </w:p>
          <w:p w14:paraId="2BE17FFB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4 directă + </w:t>
            </w:r>
          </w:p>
          <w:p w14:paraId="04F79BD3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zona aparate de cale nr. 7,  9, 13.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21A6C0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06D6F5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717295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45A874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5C3A50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C286E" w:rsidRPr="00AB76B4" w14:paraId="339E513C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FE00E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833D59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D54503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C58172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Chiajna</w:t>
            </w:r>
          </w:p>
          <w:p w14:paraId="4F03C7E8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 + </w:t>
            </w:r>
          </w:p>
          <w:p w14:paraId="5F18F2C9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zona aparate de cale nr. </w:t>
            </w:r>
            <w:r>
              <w:rPr>
                <w:b/>
                <w:bCs/>
                <w:sz w:val="20"/>
              </w:rPr>
              <w:t xml:space="preserve">15, </w:t>
            </w:r>
            <w:r w:rsidRPr="00AB76B4">
              <w:rPr>
                <w:b/>
                <w:bCs/>
                <w:sz w:val="20"/>
              </w:rPr>
              <w:t>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26EB40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1BD51B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CB6B5C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8+410</w:t>
            </w:r>
          </w:p>
          <w:p w14:paraId="3BE2A0AF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9+</w:t>
            </w:r>
            <w:r>
              <w:rPr>
                <w:b/>
                <w:bCs/>
                <w:sz w:val="20"/>
              </w:rPr>
              <w:t>1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3B2182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813A16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C286E" w:rsidRPr="00AB76B4" w14:paraId="1558AFB5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F3A98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97C438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4F5A82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A4FEF9E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Chiajna</w:t>
            </w:r>
          </w:p>
          <w:p w14:paraId="37A83154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792E72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25F79778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5, 9 </w:t>
            </w:r>
          </w:p>
          <w:p w14:paraId="267A9815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 11</w:t>
            </w:r>
          </w:p>
          <w:p w14:paraId="48292E07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D7988F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0493DE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A99779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24BF0B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7C1EAC7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1 - 5.</w:t>
            </w:r>
          </w:p>
        </w:tc>
      </w:tr>
      <w:tr w:rsidR="004C286E" w:rsidRPr="00AB76B4" w14:paraId="0E7FA0BD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97D50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290F46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1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6C3BC685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3BD134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D59F85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Chiajna -</w:t>
            </w:r>
          </w:p>
          <w:p w14:paraId="77556CCE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3C2395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2DD1A3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D03121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F9B3CE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73A021" w14:textId="77777777" w:rsidR="004C286E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4ED2F7F7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C286E" w:rsidRPr="00AB76B4" w14:paraId="62907608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63C9D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903798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B16C8D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A9E4F1E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Grădinari</w:t>
            </w:r>
          </w:p>
          <w:p w14:paraId="164DE8F9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EF5F57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296001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54C035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5E93C9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585A64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7669A3C9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D0A97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5C1C19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AEAB5F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F12F82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Grădinari</w:t>
            </w:r>
          </w:p>
          <w:p w14:paraId="48B85974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4C9F10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7F268C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F67464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DC0E9F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29D1FE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:rsidRPr="00AB76B4" w14:paraId="029744C7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D3DCC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F89B8A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73F492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7A4D33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Grădinari</w:t>
            </w:r>
          </w:p>
          <w:p w14:paraId="04F04DEF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EA8A57" w14:textId="77777777" w:rsidR="004C286E" w:rsidRPr="00AB76B4" w:rsidRDefault="004C286E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T.D.J. 15 /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C9EE24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C1C04E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FB5977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A3D7B7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:rsidRPr="00AB76B4" w14:paraId="411A7833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640BE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5E6037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9DE862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3E8A8FB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Grădinari</w:t>
            </w:r>
          </w:p>
          <w:p w14:paraId="4FA7738F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090EA3" w14:textId="77777777" w:rsidR="004C286E" w:rsidRPr="00AB76B4" w:rsidRDefault="004C286E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T.D.J. 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836D51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0577B2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CDB525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AAF8E0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:rsidRPr="00AB76B4" w14:paraId="5AFC22F8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219AA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1F6022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B7B5DF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C8E45B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Chiajna - </w:t>
            </w:r>
          </w:p>
          <w:p w14:paraId="2EED67AD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AF31E9" w14:textId="77777777" w:rsidR="004C286E" w:rsidRPr="00AB76B4" w:rsidRDefault="004C286E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1A9E39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34BDBD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8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6A5FA4A5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00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3C357D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DCFDAA" w14:textId="77777777" w:rsidR="004C286E" w:rsidRPr="00AB76B4" w:rsidRDefault="004C286E" w:rsidP="0051497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:rsidRPr="00AB76B4" w14:paraId="45C2178E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6777C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B29F65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</w:t>
            </w: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5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6299CD3E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26+</w:t>
            </w:r>
            <w:r>
              <w:rPr>
                <w:b/>
                <w:bCs/>
                <w:sz w:val="20"/>
              </w:rPr>
              <w:t>70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639E69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C108A6" w14:textId="77777777" w:rsidR="004C286E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</w:t>
            </w:r>
            <w:r w:rsidRPr="00AB76B4">
              <w:rPr>
                <w:b/>
                <w:bCs/>
                <w:sz w:val="20"/>
              </w:rPr>
              <w:t>inia 3 directă Grădinari</w:t>
            </w:r>
            <w:r>
              <w:rPr>
                <w:b/>
                <w:bCs/>
                <w:sz w:val="20"/>
              </w:rPr>
              <w:t xml:space="preserve"> și sch. 3, 5,</w:t>
            </w:r>
          </w:p>
          <w:p w14:paraId="79758E5C" w14:textId="77777777" w:rsidR="004C286E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9, 2, 6, 18 și </w:t>
            </w:r>
          </w:p>
          <w:p w14:paraId="2DE35942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Grădinar</w:t>
            </w:r>
            <w:r>
              <w:rPr>
                <w:b/>
                <w:bCs/>
                <w:sz w:val="20"/>
              </w:rPr>
              <w:t xml:space="preserve">i - </w:t>
            </w:r>
            <w:r w:rsidRPr="00AB76B4">
              <w:rPr>
                <w:b/>
                <w:bCs/>
                <w:sz w:val="20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E3F9F1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F85889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694C45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9FDE5E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2273D1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C286E" w:rsidRPr="00AB76B4" w14:paraId="30D6DDD0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E7B87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A5B4D2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16C0C5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3EE0F4B" w14:textId="77777777" w:rsidR="004C286E" w:rsidRPr="00AB76B4" w:rsidRDefault="004C286E" w:rsidP="00FC745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Chiajna </w:t>
            </w:r>
            <w:r>
              <w:rPr>
                <w:b/>
                <w:bCs/>
                <w:sz w:val="20"/>
              </w:rPr>
              <w:t xml:space="preserve">– </w:t>
            </w:r>
            <w:r w:rsidRPr="00AB76B4">
              <w:rPr>
                <w:b/>
                <w:bCs/>
                <w:sz w:val="20"/>
              </w:rPr>
              <w:t>Grădinar</w:t>
            </w:r>
            <w:r>
              <w:rPr>
                <w:b/>
                <w:bCs/>
                <w:sz w:val="20"/>
              </w:rPr>
              <w:t>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CDA643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700F1E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009CE9" w14:textId="77777777" w:rsidR="004C286E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23+800</w:t>
            </w:r>
          </w:p>
          <w:p w14:paraId="5290542A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F99E9C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4687DC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53E7B721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834B4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DAA372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BD463F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13CC611" w14:textId="77777777" w:rsidR="004C286E" w:rsidRPr="00AB76B4" w:rsidRDefault="004C286E" w:rsidP="00FC745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Grădinar</w:t>
            </w:r>
            <w:r>
              <w:rPr>
                <w:b/>
                <w:bCs/>
                <w:sz w:val="20"/>
              </w:rPr>
              <w:t xml:space="preserve">i - </w:t>
            </w:r>
            <w:r w:rsidRPr="00AB76B4">
              <w:rPr>
                <w:b/>
                <w:bCs/>
                <w:sz w:val="20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87324C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A16952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525537" w14:textId="77777777" w:rsidR="004C286E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26+100</w:t>
            </w:r>
          </w:p>
          <w:p w14:paraId="249C046F" w14:textId="77777777" w:rsidR="004C286E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35+300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62EDEB" w14:textId="77777777" w:rsidR="004C286E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4E10CF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:rsidRPr="00AB76B4" w14:paraId="725D4CF2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95656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2209EC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E34CC6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04F795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Grădinari </w:t>
            </w:r>
          </w:p>
          <w:p w14:paraId="2B9AFD0D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EAA12E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</w:t>
            </w:r>
          </w:p>
          <w:p w14:paraId="0B364A2A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sch. </w:t>
            </w:r>
          </w:p>
          <w:p w14:paraId="3CC7E8D4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 și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3BD000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A778AC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CD552C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49480A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:rsidRPr="00AB76B4" w14:paraId="4EDC2299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DCB4A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4C9499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26+700</w:t>
            </w:r>
          </w:p>
          <w:p w14:paraId="79ED8CB1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3B6C18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AEB00E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Grădinari -</w:t>
            </w:r>
          </w:p>
          <w:p w14:paraId="33A4F309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0C73F7" w14:textId="77777777" w:rsidR="004C286E" w:rsidRPr="00AB76B4" w:rsidRDefault="004C286E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C9A073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1D2DD4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73CD85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A0474C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56BF7557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82850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9F7203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E594C4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88D51C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H. Vadu Lat</w:t>
            </w:r>
          </w:p>
          <w:p w14:paraId="76644598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</w:t>
            </w:r>
            <w:r>
              <w:rPr>
                <w:b/>
                <w:bCs/>
                <w:sz w:val="20"/>
              </w:rPr>
              <w:t>ile</w:t>
            </w:r>
            <w:r w:rsidRPr="00AB76B4">
              <w:rPr>
                <w:b/>
                <w:bCs/>
                <w:sz w:val="20"/>
              </w:rPr>
              <w:t xml:space="preserve"> 2 </w:t>
            </w:r>
            <w:r>
              <w:rPr>
                <w:b/>
                <w:bCs/>
                <w:sz w:val="20"/>
              </w:rPr>
              <w:t xml:space="preserve">și 5 </w:t>
            </w:r>
            <w:r w:rsidRPr="00AB76B4">
              <w:rPr>
                <w:b/>
                <w:bCs/>
                <w:sz w:val="20"/>
              </w:rPr>
              <w:t>abătut</w:t>
            </w:r>
            <w:r>
              <w:rPr>
                <w:b/>
                <w:bCs/>
                <w:sz w:val="20"/>
              </w:rPr>
              <w:t>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CEE1C9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3EB8C8BE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F9EA14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95DEEC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9605E3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6C9C92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:rsidRPr="00AB76B4" w14:paraId="78D5E31A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55E74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05456F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457D20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DE319B" w14:textId="77777777" w:rsidR="004C286E" w:rsidRPr="00AB76B4" w:rsidRDefault="004C286E" w:rsidP="00AE02A3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Vadu Lat</w:t>
            </w:r>
            <w:r>
              <w:rPr>
                <w:b/>
                <w:bCs/>
                <w:sz w:val="20"/>
              </w:rPr>
              <w:t xml:space="preserve"> – </w:t>
            </w:r>
            <w:r w:rsidRPr="00AB76B4">
              <w:rPr>
                <w:b/>
                <w:bCs/>
                <w:sz w:val="20"/>
              </w:rPr>
              <w:t>Zăvestreni</w:t>
            </w:r>
            <w:r>
              <w:rPr>
                <w:b/>
                <w:bCs/>
                <w:sz w:val="20"/>
              </w:rPr>
              <w:br/>
              <w:t xml:space="preserve">+ linia 3 directă </w:t>
            </w:r>
            <w:r>
              <w:rPr>
                <w:b/>
                <w:bCs/>
                <w:sz w:val="20"/>
              </w:rPr>
              <w:br/>
              <w:t>Videle linia 3 directă – R1 Videle - 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21E03F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A4C208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B46B06" w14:textId="77777777" w:rsidR="004C286E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42+000</w:t>
            </w:r>
          </w:p>
          <w:p w14:paraId="5C7A8EE8" w14:textId="77777777" w:rsidR="004C286E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C9504B" w14:textId="77777777" w:rsidR="004C286E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1A2A4F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743EED92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64472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2CA7C0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2C3E87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67895A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Zăvestreni 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0D0008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</w:t>
            </w:r>
          </w:p>
          <w:p w14:paraId="3CC737E8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+ </w:t>
            </w:r>
          </w:p>
          <w:p w14:paraId="41B882A4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5E78B2BB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9 - 13 </w:t>
            </w:r>
          </w:p>
          <w:p w14:paraId="576D9203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</w:p>
          <w:p w14:paraId="21877461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8 - 14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88674E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F012C5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0CFDF0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76A905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:rsidRPr="00AB76B4" w14:paraId="1D99337C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CE231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EE37DC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45+000</w:t>
            </w:r>
          </w:p>
          <w:p w14:paraId="26E1C665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5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84D181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8662047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Zăvestreni -</w:t>
            </w:r>
          </w:p>
          <w:p w14:paraId="50F0F22C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Videle</w:t>
            </w:r>
            <w:r>
              <w:rPr>
                <w:b/>
                <w:bCs/>
                <w:sz w:val="20"/>
              </w:rPr>
              <w:t xml:space="preserve"> + linia 4 directă - 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876C88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5B827C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A9AA29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F1BBF0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C3C63F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:rsidRPr="00AB76B4" w14:paraId="215A6467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8D24C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887490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ECB90A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48390E0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Videle</w:t>
            </w:r>
          </w:p>
          <w:p w14:paraId="4659857E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62FB60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zonă sch. 13, 21, 23  și TDJ  </w:t>
            </w:r>
          </w:p>
          <w:p w14:paraId="37529274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 /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C93A4A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CE1408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E34727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2D919D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C3803D5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BF7ED60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6 - 8.</w:t>
            </w:r>
          </w:p>
        </w:tc>
      </w:tr>
      <w:tr w:rsidR="004C286E" w:rsidRPr="00AB76B4" w14:paraId="017638E8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A85E2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7EE700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70B1CF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4621EA1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Videle</w:t>
            </w:r>
          </w:p>
          <w:p w14:paraId="433DC474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A6784C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1461D381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nr.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FBB1D1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E14A02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E11993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9EF6FE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:rsidRPr="00AB76B4" w14:paraId="70853E78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1CC76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BD9CD7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36BE81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3374DA7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Videle</w:t>
            </w:r>
          </w:p>
          <w:p w14:paraId="2BAAE400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F98FDE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111682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99516B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D547B1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2C38A1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:rsidRPr="00AB76B4" w14:paraId="4DDC6E20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A7476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1297E1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595162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93CA63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Videle</w:t>
            </w:r>
          </w:p>
          <w:p w14:paraId="4BC7EAC4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8640E3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zonă sch. 18, 26, 30  și TDJ </w:t>
            </w:r>
          </w:p>
          <w:p w14:paraId="6C741C94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794AFC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3E6AB4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906E56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E57EEE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4435850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69FDC8A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6 - 8.</w:t>
            </w:r>
          </w:p>
        </w:tc>
      </w:tr>
      <w:tr w:rsidR="004C286E" w:rsidRPr="00AB76B4" w14:paraId="0AFBA247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9B338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DD2CE9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52+500</w:t>
            </w:r>
          </w:p>
          <w:p w14:paraId="571097A6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52+600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968D34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4B3CBD2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Videle -</w:t>
            </w:r>
          </w:p>
          <w:p w14:paraId="109F1F84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88D7D4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CCC7CA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19802E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57187C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533A97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67224EFC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D3516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3A8F25" w14:textId="77777777" w:rsidR="004C286E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52+600</w:t>
            </w:r>
          </w:p>
          <w:p w14:paraId="1792458D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82F428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7DD9CBC" w14:textId="77777777" w:rsidR="004C286E" w:rsidRPr="00AB76B4" w:rsidRDefault="004C286E" w:rsidP="00684E2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Videle -</w:t>
            </w:r>
            <w:r>
              <w:rPr>
                <w:b/>
                <w:bCs/>
                <w:sz w:val="20"/>
              </w:rPr>
              <w:t xml:space="preserve"> </w:t>
            </w:r>
            <w:r w:rsidRPr="00AB76B4">
              <w:rPr>
                <w:b/>
                <w:bCs/>
                <w:sz w:val="20"/>
              </w:rPr>
              <w:t>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D2E251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410762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C4F8CB" w14:textId="77777777" w:rsidR="004C286E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895472" w14:textId="77777777" w:rsidR="004C286E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7964F1" w14:textId="77777777" w:rsidR="004C286E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:rsidRPr="00AB76B4" w14:paraId="35CEBB6B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D06CB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3A6D25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57+880</w:t>
            </w:r>
          </w:p>
          <w:p w14:paraId="1679DE4A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59+150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51790D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C9DD318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Ciolpani</w:t>
            </w:r>
          </w:p>
          <w:p w14:paraId="0DB824BA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directă, </w:t>
            </w:r>
          </w:p>
          <w:p w14:paraId="6C65A159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EBD2DD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0521C2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ECCF2B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D4673B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892EA0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C286E" w:rsidRPr="00AB76B4" w14:paraId="65904866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8C51F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AF1A85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991523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CCE218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Ciolpani</w:t>
            </w:r>
          </w:p>
          <w:p w14:paraId="060A684C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4FDA37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734913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C71042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58+950</w:t>
            </w:r>
          </w:p>
          <w:p w14:paraId="06C769DB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59+000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349AAD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1EA775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F0AE75A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peste sch. 10.</w:t>
            </w:r>
          </w:p>
          <w:p w14:paraId="405A5C36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:rsidRPr="00AB76B4" w14:paraId="1B2C867E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66784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2E1377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AD6DE8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5E4788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Ciolpani -</w:t>
            </w:r>
          </w:p>
          <w:p w14:paraId="2AEAF5C3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E30D03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76F765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FDA63A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59+500</w:t>
            </w:r>
          </w:p>
          <w:p w14:paraId="56DEABF4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64+600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7781EA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BFB26A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C286E" w:rsidRPr="00AB76B4" w14:paraId="12C8EB17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05E87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A710D9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60+600</w:t>
            </w:r>
          </w:p>
          <w:p w14:paraId="1C3E2A54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64+750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EA95A9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7C3044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Ciolpani -</w:t>
            </w:r>
          </w:p>
          <w:p w14:paraId="40545933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EED1B7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F051AB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79CE15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E3E7FA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472E53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C286E" w:rsidRPr="00AB76B4" w14:paraId="72773E97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F8907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68A9CF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66+025</w:t>
            </w:r>
          </w:p>
          <w:p w14:paraId="0A4742FE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66+085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E1C71D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A09041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Gălăteni </w:t>
            </w:r>
          </w:p>
          <w:p w14:paraId="14CAFD09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59F9A4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CAEB55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B30528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D98AF3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B467B0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6CFABBDA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A059021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peste sch. 5, Cap X.</w:t>
            </w:r>
          </w:p>
        </w:tc>
      </w:tr>
      <w:tr w:rsidR="004C286E" w:rsidRPr="00AB76B4" w14:paraId="52B7091C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929AE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B0D7BE" w14:textId="77777777" w:rsidR="004C286E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67+170</w:t>
            </w:r>
          </w:p>
          <w:p w14:paraId="7A518490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5781EC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200D15" w14:textId="77777777" w:rsidR="004C286E" w:rsidRPr="00AB76B4" w:rsidRDefault="004C286E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Gălăteni </w:t>
            </w:r>
          </w:p>
          <w:p w14:paraId="04A2AA03" w14:textId="77777777" w:rsidR="004C286E" w:rsidRPr="00AB76B4" w:rsidRDefault="004C286E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directă, Cap </w:t>
            </w:r>
            <w:r>
              <w:rPr>
                <w:b/>
                <w:bCs/>
                <w:sz w:val="20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60DE39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3A2631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D81ED0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22D286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F34B06" w14:textId="77777777" w:rsidR="004C286E" w:rsidRPr="00AB76B4" w:rsidRDefault="004C286E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  <w:r>
              <w:rPr>
                <w:b/>
                <w:bCs/>
                <w:i/>
                <w:iCs/>
                <w:sz w:val="20"/>
              </w:rPr>
              <w:br/>
            </w: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F921831" w14:textId="77777777" w:rsidR="004C286E" w:rsidRPr="00AB76B4" w:rsidRDefault="004C286E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peste sch. </w:t>
            </w:r>
            <w:r>
              <w:rPr>
                <w:b/>
                <w:bCs/>
                <w:i/>
                <w:iCs/>
                <w:sz w:val="20"/>
              </w:rPr>
              <w:t>4</w:t>
            </w:r>
            <w:r w:rsidRPr="00AB76B4">
              <w:rPr>
                <w:b/>
                <w:bCs/>
                <w:i/>
                <w:iCs/>
                <w:sz w:val="20"/>
              </w:rPr>
              <w:t xml:space="preserve">, Cap </w:t>
            </w:r>
            <w:r>
              <w:rPr>
                <w:b/>
                <w:bCs/>
                <w:i/>
                <w:iCs/>
                <w:sz w:val="20"/>
              </w:rPr>
              <w:t>Y</w:t>
            </w:r>
            <w:r w:rsidRPr="00AB76B4"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4C286E" w:rsidRPr="00AB76B4" w14:paraId="680DA05E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55402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D4AC97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EDEADA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57B0C6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Gălăteni </w:t>
            </w:r>
          </w:p>
          <w:p w14:paraId="04254DE9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2A9D0B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diag.</w:t>
            </w:r>
          </w:p>
          <w:p w14:paraId="4BD767B7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2 - 4 </w:t>
            </w:r>
          </w:p>
          <w:p w14:paraId="21B2C494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</w:t>
            </w:r>
          </w:p>
          <w:p w14:paraId="622C2739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E99E28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654650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47467A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6780E0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DC7E0F3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din firul I în firul II.</w:t>
            </w:r>
          </w:p>
        </w:tc>
      </w:tr>
      <w:tr w:rsidR="004C286E" w:rsidRPr="00AB76B4" w14:paraId="504450C8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E2B09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55DFE6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7B3620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D82C9D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Gălăteni </w:t>
            </w:r>
          </w:p>
          <w:p w14:paraId="2B344559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5537A9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5344F714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</w:t>
            </w:r>
          </w:p>
          <w:p w14:paraId="17C7AC4F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2A17B5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DC5FC3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52699F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AAD1ED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la liniile 1 și 2 </w:t>
            </w:r>
          </w:p>
        </w:tc>
      </w:tr>
      <w:tr w:rsidR="004C286E" w:rsidRPr="00AB76B4" w14:paraId="13889E72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BE0C5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4AD6C8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1EA21A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3DAB90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Gălăteni - Olteni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EBB7A3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F0B9AA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0F733E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68+300</w:t>
            </w:r>
          </w:p>
          <w:p w14:paraId="7BC4EC1C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68+800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A2DF2A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5824CD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:rsidRPr="00AB76B4" w14:paraId="3E13B115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34A4F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B6C32A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6A15DF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7D5F057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Olteni</w:t>
            </w:r>
          </w:p>
          <w:p w14:paraId="75721BD5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A2BF9A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3F9D4F49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9 - 13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F78348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7419E2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119379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534E6B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2F437F7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linia 1 Cap X. </w:t>
            </w:r>
          </w:p>
        </w:tc>
      </w:tr>
      <w:tr w:rsidR="004C286E" w:rsidRPr="00AB76B4" w14:paraId="049E72ED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D4EDE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476521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FF6B99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0CF806F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Olteni</w:t>
            </w:r>
          </w:p>
          <w:p w14:paraId="237EF07A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DC3D1A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372104E8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 31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C618CB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B1D56D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557A7B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48B040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circulația pe linia 1</w:t>
            </w:r>
          </w:p>
        </w:tc>
      </w:tr>
      <w:tr w:rsidR="004C286E" w:rsidRPr="00AB76B4" w14:paraId="24746963" w14:textId="77777777" w:rsidTr="00927588">
        <w:trPr>
          <w:cantSplit/>
          <w:trHeight w:val="38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BA23F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7C34E9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06A94F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E9A0D4C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Olteni -</w:t>
            </w:r>
          </w:p>
          <w:p w14:paraId="16FCEF09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Rădoieşti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6AD842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F700FE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EDDFC6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74+200</w:t>
            </w:r>
          </w:p>
          <w:p w14:paraId="6BAE898E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84+280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DFEDE2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B5B884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:rsidRPr="00AB76B4" w14:paraId="5A447E49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BAEBE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6B7634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A29829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B42CB2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Olteni -</w:t>
            </w:r>
          </w:p>
          <w:p w14:paraId="0A236D4D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Rădoieşti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24E523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773219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C9E6BD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75+600</w:t>
            </w:r>
          </w:p>
          <w:p w14:paraId="05A5ABAB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80+600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B76BC7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AE9505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*Interzis circulația locomotivelor cuplate.</w:t>
            </w:r>
          </w:p>
          <w:p w14:paraId="1697D7F5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4C286E" w:rsidRPr="00AB76B4" w14:paraId="68266070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D9DC6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8A73F1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85+880</w:t>
            </w:r>
          </w:p>
          <w:p w14:paraId="2D8EDB8A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92+040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8901B1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F12C4DC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Rădoieşti -</w:t>
            </w:r>
          </w:p>
          <w:p w14:paraId="5E16F26E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Atârnaţi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5F3CE1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AF5231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F0DC18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386AB2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6210AB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Semnalizată ca limitare de viteză.</w:t>
            </w:r>
          </w:p>
        </w:tc>
      </w:tr>
      <w:tr w:rsidR="004C286E" w:rsidRPr="00AB76B4" w14:paraId="3963B524" w14:textId="77777777" w:rsidTr="00927588">
        <w:trPr>
          <w:cantSplit/>
          <w:trHeight w:hRule="exact"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E8D3E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8D5439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E4DA3D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950D3C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Rădoieşti -</w:t>
            </w:r>
          </w:p>
          <w:p w14:paraId="7A297DAD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Atârnaţi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C74F9C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45CD98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ED035B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85+880</w:t>
            </w:r>
          </w:p>
          <w:p w14:paraId="24A68A4F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90+000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14C0C8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348874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4C286E" w:rsidRPr="00AB76B4" w14:paraId="1CC69D61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8E83D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6254E9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6045F0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467D31F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Rădoieşti -</w:t>
            </w:r>
          </w:p>
          <w:p w14:paraId="1E1AF1F4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Atârnaţi </w:t>
            </w:r>
          </w:p>
          <w:p w14:paraId="0AC0DF22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  <w:r>
              <w:rPr>
                <w:b/>
                <w:bCs/>
                <w:sz w:val="20"/>
              </w:rPr>
              <w:t>S</w:t>
            </w:r>
            <w:r w:rsidRPr="00AB76B4">
              <w:rPr>
                <w:b/>
                <w:bCs/>
                <w:sz w:val="20"/>
              </w:rPr>
              <w:t>t. Atârnaţi</w:t>
            </w:r>
          </w:p>
          <w:p w14:paraId="243CC563" w14:textId="77777777" w:rsidR="004C286E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</w:t>
            </w:r>
            <w:r>
              <w:rPr>
                <w:b/>
                <w:bCs/>
                <w:sz w:val="20"/>
              </w:rPr>
              <w:t xml:space="preserve"> și </w:t>
            </w:r>
            <w:r w:rsidRPr="00AB76B4">
              <w:rPr>
                <w:b/>
                <w:bCs/>
                <w:sz w:val="20"/>
              </w:rPr>
              <w:t>Atârnaţi</w:t>
            </w:r>
            <w:r>
              <w:rPr>
                <w:b/>
                <w:bCs/>
                <w:sz w:val="20"/>
              </w:rPr>
              <w:t xml:space="preserve"> - </w:t>
            </w:r>
            <w:r w:rsidRPr="00AB76B4">
              <w:rPr>
                <w:b/>
                <w:bCs/>
                <w:sz w:val="20"/>
              </w:rPr>
              <w:t>Roşiori Nord</w:t>
            </w:r>
          </w:p>
          <w:p w14:paraId="4A6D3CFB" w14:textId="77777777" w:rsidR="004C286E" w:rsidRPr="00075656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linia 3 directă </w:t>
            </w:r>
            <w:r>
              <w:rPr>
                <w:b/>
                <w:bCs/>
                <w:sz w:val="20"/>
              </w:rPr>
              <w:br/>
            </w:r>
            <w:r w:rsidRPr="00AB76B4">
              <w:rPr>
                <w:b/>
                <w:bCs/>
                <w:sz w:val="20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C9571A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1F6C31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867549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90+000</w:t>
            </w:r>
          </w:p>
          <w:p w14:paraId="574E310F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101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33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BCE77C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09747D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4C286E" w:rsidRPr="00AB76B4" w14:paraId="4D431087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04E09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0E77CC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92+040</w:t>
            </w:r>
          </w:p>
          <w:p w14:paraId="0F16C6B9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</w:t>
            </w:r>
            <w:r>
              <w:rPr>
                <w:b/>
                <w:bCs/>
                <w:sz w:val="20"/>
              </w:rPr>
              <w:t>9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D2531D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ACB6A4F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Atârnaţi</w:t>
            </w:r>
          </w:p>
          <w:p w14:paraId="48BA2C65" w14:textId="77777777" w:rsidR="004C286E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directă,</w:t>
            </w:r>
            <w:r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br/>
            </w:r>
            <w:r w:rsidRPr="00AB76B4">
              <w:rPr>
                <w:b/>
                <w:bCs/>
                <w:sz w:val="20"/>
              </w:rPr>
              <w:t>Atârnaţi</w:t>
            </w:r>
            <w:r>
              <w:rPr>
                <w:b/>
                <w:bCs/>
                <w:sz w:val="20"/>
              </w:rPr>
              <w:t xml:space="preserve"> - </w:t>
            </w:r>
            <w:r w:rsidRPr="00AB76B4">
              <w:rPr>
                <w:b/>
                <w:bCs/>
                <w:sz w:val="20"/>
              </w:rPr>
              <w:t>Roşiori Nord</w:t>
            </w:r>
            <w:r>
              <w:rPr>
                <w:b/>
                <w:bCs/>
                <w:sz w:val="20"/>
              </w:rPr>
              <w:t xml:space="preserve"> și linia 4 directă </w:t>
            </w:r>
          </w:p>
          <w:p w14:paraId="2945F469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Roşiori Nord</w:t>
            </w:r>
            <w:r>
              <w:rPr>
                <w:b/>
                <w:bCs/>
                <w:sz w:val="20"/>
              </w:rPr>
              <w:t xml:space="preserve"> </w:t>
            </w:r>
            <w:r w:rsidRPr="00AB76B4">
              <w:rPr>
                <w:b/>
                <w:bCs/>
                <w:sz w:val="20"/>
              </w:rPr>
              <w:t xml:space="preserve"> </w:t>
            </w:r>
          </w:p>
          <w:p w14:paraId="7BBE3230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9857AB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681B41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EA682E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AB5ED7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622570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4C286E" w:rsidRPr="00AB76B4" w14:paraId="6DB572DB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DF8E4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A2013D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168D21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430EA28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Atârnaţi</w:t>
            </w:r>
          </w:p>
          <w:p w14:paraId="6393B8BA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229A40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0B846B8F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1 - 5 </w:t>
            </w:r>
          </w:p>
          <w:p w14:paraId="721F0C69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</w:p>
          <w:p w14:paraId="2C2C1294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7 - 9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D18A1D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AC45EA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02F182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F7D75B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100D6A58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</w:rPr>
              <w:t xml:space="preserve"> și invers.</w:t>
            </w:r>
          </w:p>
        </w:tc>
      </w:tr>
      <w:tr w:rsidR="004C286E" w:rsidRPr="00AB76B4" w14:paraId="3E133B45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420EF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7067E2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4E3AFD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539FFB5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Atârnaţi</w:t>
            </w:r>
          </w:p>
          <w:p w14:paraId="2D13B013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56A344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01C243CB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14AF7F4B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10 și 11 </w:t>
            </w:r>
          </w:p>
          <w:p w14:paraId="2BB30ABC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AF9867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76738D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3B8A51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3611B4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3852083F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la linia 1.</w:t>
            </w:r>
          </w:p>
        </w:tc>
      </w:tr>
      <w:tr w:rsidR="004C286E" w:rsidRPr="00AB76B4" w14:paraId="4C467D16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58C81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7BDA73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78405B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498D9F" w14:textId="77777777" w:rsidR="004C286E" w:rsidRPr="00AB76B4" w:rsidRDefault="004C286E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Atârnaţi</w:t>
            </w:r>
          </w:p>
          <w:p w14:paraId="63CAC6D4" w14:textId="77777777" w:rsidR="004C286E" w:rsidRPr="00AB76B4" w:rsidRDefault="004C286E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3AAA73" w14:textId="77777777" w:rsidR="004C286E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66A9EC25" w14:textId="77777777" w:rsidR="004C286E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1FD536B6" w14:textId="77777777" w:rsidR="004C286E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– 8</w:t>
            </w:r>
          </w:p>
          <w:p w14:paraId="51A0B3D7" w14:textId="77777777" w:rsidR="004C286E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1D202323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F0BBFF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690E03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4B63FB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475453" w14:textId="77777777" w:rsidR="004C286E" w:rsidRPr="00AB76B4" w:rsidRDefault="004C286E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317ABA36" w14:textId="77777777" w:rsidR="004C286E" w:rsidRPr="00AB76B4" w:rsidRDefault="004C286E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</w:rPr>
              <w:t xml:space="preserve"> și invers.</w:t>
            </w:r>
          </w:p>
        </w:tc>
      </w:tr>
      <w:tr w:rsidR="004C286E" w:rsidRPr="00AB76B4" w14:paraId="08FEF24C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99C2B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28FC09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5993A7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8231DB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Roşiori Nord</w:t>
            </w:r>
            <w:r>
              <w:rPr>
                <w:b/>
                <w:bCs/>
                <w:sz w:val="20"/>
              </w:rPr>
              <w:t xml:space="preserve"> -</w:t>
            </w:r>
            <w:r w:rsidRPr="00AB76B4">
              <w:rPr>
                <w:b/>
                <w:bCs/>
                <w:sz w:val="20"/>
              </w:rPr>
              <w:t xml:space="preserve"> Măldăeni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BF5D46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6A218C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95A68A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101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330</w:t>
            </w:r>
          </w:p>
          <w:p w14:paraId="2D22DC31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107+465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661865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C2B74E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Semnalizată ca limitare de viteză.</w:t>
            </w:r>
          </w:p>
        </w:tc>
      </w:tr>
      <w:tr w:rsidR="004C286E" w:rsidRPr="00AB76B4" w14:paraId="42F32BD0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2019C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2499C2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2B8A61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68A274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Atârnaţi -</w:t>
            </w:r>
          </w:p>
          <w:p w14:paraId="262CEF3E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E2F2B8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864FFA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B704D3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94+800</w:t>
            </w:r>
          </w:p>
          <w:p w14:paraId="7040CA0F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97+700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949AE0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063128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*Interzis circulația locomotivelor cuplate.</w:t>
            </w:r>
          </w:p>
          <w:p w14:paraId="6898A4B2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4C286E" w:rsidRPr="00AB76B4" w14:paraId="1A5AE191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49AAA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0E25E7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D0E6F5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C392F41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Roşiori Nord</w:t>
            </w:r>
          </w:p>
          <w:p w14:paraId="78D699F7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DD9243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5E410628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TDJ </w:t>
            </w:r>
          </w:p>
          <w:p w14:paraId="7F9602FF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15 / 17 </w:t>
            </w:r>
          </w:p>
          <w:p w14:paraId="38FDE201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D41375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FB5A34" w14:textId="77777777" w:rsidR="004C286E" w:rsidRPr="00AB76B4" w:rsidRDefault="004C286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C0498B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D22C5D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DFCE7F0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din fir I în fir II și invers.</w:t>
            </w:r>
          </w:p>
        </w:tc>
      </w:tr>
      <w:tr w:rsidR="004C286E" w:rsidRPr="00AB76B4" w14:paraId="53943E43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C496D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E99498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F65552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341D47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Roşiori Nord</w:t>
            </w:r>
          </w:p>
          <w:p w14:paraId="29541B9D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B42251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0B952D75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74FDA589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C47646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FA3EDC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4A5930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4C430D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6B547E6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și 6 Cap X.</w:t>
            </w:r>
          </w:p>
        </w:tc>
      </w:tr>
      <w:tr w:rsidR="004C286E" w:rsidRPr="00AB76B4" w14:paraId="1D41B453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565E8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C35FC2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3D4D4D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ECB42CF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Roşiori Nord</w:t>
            </w:r>
          </w:p>
          <w:p w14:paraId="36CEF61C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C47420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57A7D54D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diag.</w:t>
            </w:r>
          </w:p>
          <w:p w14:paraId="5CAED778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12 - 16 </w:t>
            </w:r>
          </w:p>
          <w:p w14:paraId="3A8CF108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</w:p>
          <w:p w14:paraId="4C07A2F6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20 - 30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039626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A42765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87FD46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0C2704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5138E0CF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F8EF8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0CB07C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DB7091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7A5DB2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Roşiori Nord</w:t>
            </w:r>
          </w:p>
          <w:p w14:paraId="7169222B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7 </w:t>
            </w:r>
          </w:p>
          <w:p w14:paraId="6950C7C7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0D01EC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1D0F9267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7040D2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73BC76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11E498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7B5A03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29D87A29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53621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CA3AB2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101+330</w:t>
            </w:r>
          </w:p>
          <w:p w14:paraId="0F3AAD09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06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0CFB19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209DD33" w14:textId="77777777" w:rsidR="004C286E" w:rsidRPr="00AB76B4" w:rsidRDefault="004C286E" w:rsidP="00673BD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Roșiori Nord – Măldăeni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77D5AE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4D3A1F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BB7CCB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AF672B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1593EA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:rsidRPr="00AB76B4" w14:paraId="7DC30739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33E00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FE6E4C" w14:textId="77777777" w:rsidR="004C286E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106+000</w:t>
            </w:r>
          </w:p>
          <w:p w14:paraId="25DA53D2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109+200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CE5CA8" w14:textId="77777777" w:rsidR="004C286E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EC569CD" w14:textId="77777777" w:rsidR="004C286E" w:rsidRPr="00AB76B4" w:rsidRDefault="004C286E" w:rsidP="00673BD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Roșiori Nord – Măldăeni</w:t>
            </w:r>
            <w:r>
              <w:rPr>
                <w:b/>
                <w:bCs/>
                <w:sz w:val="20"/>
              </w:rPr>
              <w:t xml:space="preserve"> și linia 2 directă St. </w:t>
            </w:r>
            <w:r w:rsidRPr="00AB76B4">
              <w:rPr>
                <w:b/>
                <w:bCs/>
                <w:sz w:val="20"/>
              </w:rPr>
              <w:t>Măldăeni</w:t>
            </w:r>
            <w:r>
              <w:rPr>
                <w:b/>
                <w:bCs/>
                <w:sz w:val="20"/>
              </w:rPr>
              <w:t xml:space="preserve">  Cap X + Y.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78D655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C35431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81C96D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190430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C251A6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:rsidRPr="00AB76B4" w14:paraId="1491309D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91636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D5DCE0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874D41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AB5BDB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Măldăeni</w:t>
            </w:r>
          </w:p>
          <w:p w14:paraId="17EF9E9B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A453B5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612C37D2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5-9 și sch. 11 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6650CC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369654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31BD81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3FBF0D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din firul 1 in firul 2 si invers și intrari- ieșiri la linia 1 primiri - expedieri</w:t>
            </w:r>
          </w:p>
        </w:tc>
      </w:tr>
      <w:tr w:rsidR="004C286E" w:rsidRPr="00AB76B4" w14:paraId="35487E3B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2B72D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39FF69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080C40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BCADA6D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Măldăeni</w:t>
            </w:r>
          </w:p>
          <w:p w14:paraId="602A7464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57C016A4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316425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24DBE617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16C391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5968E5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19DD26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45F158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64389123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F7F4A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631C44" w14:textId="77777777" w:rsidR="004C286E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109+200</w:t>
            </w:r>
          </w:p>
          <w:p w14:paraId="5D402322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119+530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90C5AB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FBDD54" w14:textId="77777777" w:rsidR="004C286E" w:rsidRPr="00AB76B4" w:rsidRDefault="004C286E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Măldăeni –</w:t>
            </w:r>
          </w:p>
          <w:p w14:paraId="7566BFCC" w14:textId="77777777" w:rsidR="004C286E" w:rsidRPr="00AB76B4" w:rsidRDefault="004C286E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Mihăeşti și</w:t>
            </w:r>
          </w:p>
          <w:p w14:paraId="01D8EA14" w14:textId="77777777" w:rsidR="004C286E" w:rsidRPr="00AB76B4" w:rsidRDefault="004C286E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</w:t>
            </w: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 xml:space="preserve"> directă</w:t>
            </w:r>
            <w:r>
              <w:rPr>
                <w:b/>
                <w:bCs/>
                <w:sz w:val="20"/>
              </w:rPr>
              <w:t xml:space="preserve"> </w:t>
            </w:r>
            <w:r w:rsidRPr="00AB76B4">
              <w:rPr>
                <w:b/>
                <w:bCs/>
                <w:sz w:val="20"/>
              </w:rPr>
              <w:t>Mihăeşti</w:t>
            </w:r>
            <w:r>
              <w:rPr>
                <w:b/>
                <w:bCs/>
                <w:sz w:val="20"/>
              </w:rPr>
              <w:t xml:space="preserve"> și </w:t>
            </w:r>
            <w:r w:rsidRPr="00AB76B4">
              <w:rPr>
                <w:b/>
                <w:bCs/>
                <w:sz w:val="20"/>
              </w:rPr>
              <w:t>Mihăeşti</w:t>
            </w:r>
            <w:r>
              <w:rPr>
                <w:b/>
                <w:bCs/>
                <w:sz w:val="20"/>
              </w:rPr>
              <w:t xml:space="preserve"> - 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98A334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BA0CF5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9008B7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AB3C1B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2DB9AA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C286E" w:rsidRPr="00AB76B4" w14:paraId="7ACF5E71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4D882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92E98A" w14:textId="77777777" w:rsidR="004C286E" w:rsidRDefault="004C286E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1625B5" w14:textId="77777777" w:rsidR="004C286E" w:rsidRDefault="004C286E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CB14AAC" w14:textId="77777777" w:rsidR="004C286E" w:rsidRPr="00AB76B4" w:rsidRDefault="004C286E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Măldăeni –</w:t>
            </w:r>
          </w:p>
          <w:p w14:paraId="188A91FC" w14:textId="77777777" w:rsidR="004C286E" w:rsidRPr="00AB76B4" w:rsidRDefault="004C286E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Mihăeşti și</w:t>
            </w:r>
          </w:p>
          <w:p w14:paraId="170F40CC" w14:textId="77777777" w:rsidR="004C286E" w:rsidRPr="00AB76B4" w:rsidRDefault="004C286E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4 directă Mihăeşti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359A31" w14:textId="77777777" w:rsidR="004C286E" w:rsidRPr="00AB76B4" w:rsidRDefault="004C286E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69199A" w14:textId="77777777" w:rsidR="004C286E" w:rsidRPr="00AB76B4" w:rsidRDefault="004C286E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07ED95" w14:textId="77777777" w:rsidR="004C286E" w:rsidRPr="00AB76B4" w:rsidRDefault="004C286E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09</w:t>
            </w:r>
            <w:r w:rsidRPr="00AB76B4">
              <w:rPr>
                <w:b/>
                <w:bCs/>
                <w:sz w:val="20"/>
              </w:rPr>
              <w:t>+200</w:t>
            </w:r>
          </w:p>
          <w:p w14:paraId="10322F4B" w14:textId="77777777" w:rsidR="004C286E" w:rsidRPr="00AB76B4" w:rsidRDefault="004C286E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118+400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4D12A1" w14:textId="77777777" w:rsidR="004C286E" w:rsidRPr="00AB76B4" w:rsidRDefault="004C286E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D0A824" w14:textId="77777777" w:rsidR="004C286E" w:rsidRDefault="004C286E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:rsidRPr="00AB76B4" w14:paraId="586998D6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70E70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A19C0F" w14:textId="77777777" w:rsidR="004C286E" w:rsidRDefault="004C286E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EC95DD" w14:textId="77777777" w:rsidR="004C286E" w:rsidRDefault="004C286E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3DF9CB" w14:textId="77777777" w:rsidR="004C286E" w:rsidRPr="00AB76B4" w:rsidRDefault="004C286E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Mihăeşti</w:t>
            </w:r>
          </w:p>
          <w:p w14:paraId="75A4CC61" w14:textId="77777777" w:rsidR="004C286E" w:rsidRDefault="004C286E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418F7C" w14:textId="77777777" w:rsidR="004C286E" w:rsidRPr="00AB76B4" w:rsidRDefault="004C286E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442A77C4" w14:textId="77777777" w:rsidR="004C286E" w:rsidRPr="00AB76B4" w:rsidRDefault="004C286E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416D60" w14:textId="77777777" w:rsidR="004C286E" w:rsidRPr="00AB76B4" w:rsidRDefault="004C286E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0DC72D" w14:textId="77777777" w:rsidR="004C286E" w:rsidRPr="00AB76B4" w:rsidRDefault="004C286E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9EF83D" w14:textId="77777777" w:rsidR="004C286E" w:rsidRPr="00AB76B4" w:rsidRDefault="004C286E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A635C4" w14:textId="77777777" w:rsidR="004C286E" w:rsidRDefault="004C286E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11DEDC07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93483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007F92" w14:textId="77777777" w:rsidR="004C286E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119+530</w:t>
            </w:r>
          </w:p>
          <w:p w14:paraId="5E2AF927" w14:textId="77777777" w:rsidR="004C286E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121+000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A52369" w14:textId="77777777" w:rsidR="004C286E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4C4F9C" w14:textId="77777777" w:rsidR="004C286E" w:rsidRPr="00AB76B4" w:rsidRDefault="004C286E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Mihăeşti </w:t>
            </w:r>
            <w:r>
              <w:rPr>
                <w:b/>
                <w:bCs/>
                <w:sz w:val="20"/>
              </w:rPr>
              <w:t xml:space="preserve">- </w:t>
            </w:r>
            <w:r w:rsidRPr="00AB76B4">
              <w:rPr>
                <w:b/>
                <w:bCs/>
                <w:sz w:val="20"/>
              </w:rPr>
              <w:t>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96CCB1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3784E7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F2939E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15FE6D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CE4FF8" w14:textId="77777777" w:rsidR="004C286E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C286E" w:rsidRPr="00AB76B4" w14:paraId="18DE2E17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BA0A2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3E2126" w14:textId="77777777" w:rsidR="004C286E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124+650</w:t>
            </w:r>
          </w:p>
          <w:p w14:paraId="668A6E6B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126+528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BAE0E0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51E1B2" w14:textId="77777777" w:rsidR="004C286E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Radomirești</w:t>
            </w:r>
            <w:r>
              <w:rPr>
                <w:b/>
                <w:bCs/>
                <w:sz w:val="20"/>
              </w:rPr>
              <w:t xml:space="preserve">, </w:t>
            </w:r>
          </w:p>
          <w:p w14:paraId="6B4C27DA" w14:textId="77777777" w:rsidR="004C286E" w:rsidRPr="00AB76B4" w:rsidRDefault="004C286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A1CD41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4C2894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BD9A2B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D04CC0" w14:textId="77777777" w:rsidR="004C286E" w:rsidRPr="00AB76B4" w:rsidRDefault="004C286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1D0F3A" w14:textId="77777777" w:rsidR="004C286E" w:rsidRPr="00AB76B4" w:rsidRDefault="004C286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C286E" w:rsidRPr="00AB76B4" w14:paraId="6ADD34F2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AF250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4EA541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267F50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4EEEB96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Radomirești</w:t>
            </w:r>
            <w:r>
              <w:rPr>
                <w:b/>
                <w:bCs/>
                <w:sz w:val="20"/>
              </w:rPr>
              <w:t>, 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D0DD4B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C64D34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8C9E41" w14:textId="77777777" w:rsidR="004C286E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124+650</w:t>
            </w:r>
          </w:p>
          <w:p w14:paraId="129FFFB4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126+528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2158EF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5D99AC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C286E" w:rsidRPr="00AB76B4" w14:paraId="557C3426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52379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6EA0AA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166D15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637181" w14:textId="77777777" w:rsidR="004C286E" w:rsidRPr="00AB76B4" w:rsidRDefault="004C286E" w:rsidP="00F72403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Radomirești</w:t>
            </w:r>
          </w:p>
          <w:p w14:paraId="2A064884" w14:textId="77777777" w:rsidR="004C286E" w:rsidRDefault="004C286E" w:rsidP="00F72403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18C3F2" w14:textId="77777777" w:rsidR="004C286E" w:rsidRPr="00AB76B4" w:rsidRDefault="004C286E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27220C82" w14:textId="77777777" w:rsidR="004C286E" w:rsidRDefault="004C286E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 </w:t>
            </w:r>
            <w:r>
              <w:rPr>
                <w:b/>
                <w:bCs/>
                <w:sz w:val="20"/>
              </w:rPr>
              <w:t>–</w:t>
            </w:r>
            <w:r w:rsidRPr="00AB76B4">
              <w:rPr>
                <w:b/>
                <w:bCs/>
                <w:sz w:val="20"/>
              </w:rPr>
              <w:t xml:space="preserve"> 5</w:t>
            </w:r>
          </w:p>
          <w:p w14:paraId="604698CA" w14:textId="77777777" w:rsidR="004C286E" w:rsidRDefault="004C286E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0F6054C1" w14:textId="77777777" w:rsidR="004C286E" w:rsidRPr="00AB76B4" w:rsidRDefault="004C286E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A01BA5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51773D" w14:textId="77777777" w:rsidR="004C286E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582107" w14:textId="77777777" w:rsidR="004C286E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F7B00E" w14:textId="77777777" w:rsidR="004C286E" w:rsidRPr="00AB76B4" w:rsidRDefault="004C286E" w:rsidP="00F7240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62A07DB" w14:textId="77777777" w:rsidR="004C286E" w:rsidRDefault="004C286E" w:rsidP="00F7240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din firul I în firul II și invers.</w:t>
            </w:r>
          </w:p>
        </w:tc>
      </w:tr>
      <w:tr w:rsidR="004C286E" w:rsidRPr="00AB76B4" w14:paraId="69FEF058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97C9C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5E283D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3A9582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8684E7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Radomirești</w:t>
            </w:r>
          </w:p>
          <w:p w14:paraId="1CA5623E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B6B393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6F13DA14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4 - 8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A21CA3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317E4B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C6DE5B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4D4477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948695C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din firul I în firul II și invers.</w:t>
            </w:r>
          </w:p>
        </w:tc>
      </w:tr>
      <w:tr w:rsidR="004C286E" w:rsidRPr="00AB76B4" w14:paraId="256AA4DB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75EF8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E34BB9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DCED51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8938F4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Radomirești</w:t>
            </w:r>
          </w:p>
          <w:p w14:paraId="715AE47F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FCBFB7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6953B8C1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11 și 12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E3A5D2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5D3DBB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1623F9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6ED6CF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A338462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1.</w:t>
            </w:r>
          </w:p>
        </w:tc>
      </w:tr>
      <w:tr w:rsidR="004C286E" w:rsidRPr="00AB76B4" w14:paraId="6D23767A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325C7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0CE9F5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782B5B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240340" w14:textId="77777777" w:rsidR="004C286E" w:rsidRDefault="004C286E" w:rsidP="0005357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directă  </w:t>
            </w:r>
          </w:p>
          <w:p w14:paraId="719D62C6" w14:textId="77777777" w:rsidR="004C286E" w:rsidRPr="00AB76B4" w:rsidRDefault="004C286E" w:rsidP="0005357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Drăgăneşti Olt</w:t>
            </w:r>
            <w:r>
              <w:rPr>
                <w:b/>
                <w:bCs/>
                <w:sz w:val="20"/>
              </w:rPr>
              <w:t xml:space="preserve"> și </w:t>
            </w:r>
            <w:r w:rsidRPr="00AB76B4">
              <w:rPr>
                <w:b/>
                <w:bCs/>
                <w:sz w:val="20"/>
              </w:rPr>
              <w:t>Drăgăneşti Olt</w:t>
            </w:r>
            <w:r>
              <w:rPr>
                <w:b/>
                <w:bCs/>
                <w:sz w:val="20"/>
              </w:rPr>
              <w:t xml:space="preserve"> - </w:t>
            </w:r>
            <w:r w:rsidRPr="00AB76B4">
              <w:rPr>
                <w:b/>
                <w:bCs/>
                <w:sz w:val="20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E32C6F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2C6462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13D712" w14:textId="77777777" w:rsidR="004C286E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136+746</w:t>
            </w:r>
          </w:p>
          <w:p w14:paraId="152EB4B8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144+100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D7AEF7" w14:textId="77777777" w:rsidR="004C286E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601571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C286E" w:rsidRPr="00AB76B4" w14:paraId="4FB312B0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50BC7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2182AB" w14:textId="77777777" w:rsidR="004C286E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129+900</w:t>
            </w:r>
          </w:p>
          <w:p w14:paraId="439ECEDC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143+750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72A7C3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9AB583" w14:textId="77777777" w:rsidR="004C286E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Radomirești - </w:t>
            </w:r>
            <w:r w:rsidRPr="00AB76B4">
              <w:rPr>
                <w:b/>
                <w:bCs/>
                <w:sz w:val="20"/>
              </w:rPr>
              <w:t>Drăgăneşti Olt</w:t>
            </w:r>
            <w:r>
              <w:rPr>
                <w:b/>
                <w:bCs/>
                <w:sz w:val="20"/>
              </w:rPr>
              <w:t xml:space="preserve"> </w:t>
            </w:r>
          </w:p>
          <w:p w14:paraId="7D323BFA" w14:textId="77777777" w:rsidR="004C286E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  </w:t>
            </w:r>
          </w:p>
          <w:p w14:paraId="0B33DA6A" w14:textId="77777777" w:rsidR="004C286E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Drăgăneşti Olt</w:t>
            </w:r>
            <w:r>
              <w:rPr>
                <w:b/>
                <w:bCs/>
                <w:sz w:val="20"/>
              </w:rPr>
              <w:t xml:space="preserve"> </w:t>
            </w:r>
          </w:p>
          <w:p w14:paraId="5F4EB9E5" w14:textId="77777777" w:rsidR="004C286E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  <w:r w:rsidRPr="00AB76B4">
              <w:rPr>
                <w:b/>
                <w:bCs/>
                <w:sz w:val="20"/>
              </w:rPr>
              <w:t>Drăgăneşti Olt</w:t>
            </w:r>
            <w:r>
              <w:rPr>
                <w:b/>
                <w:bCs/>
                <w:sz w:val="20"/>
              </w:rPr>
              <w:t xml:space="preserve"> - </w:t>
            </w:r>
            <w:r w:rsidRPr="00AB76B4">
              <w:rPr>
                <w:b/>
                <w:bCs/>
                <w:sz w:val="20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3E7888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A2DA49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9D1D66" w14:textId="77777777" w:rsidR="004C286E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7DCE0F" w14:textId="77777777" w:rsidR="004C286E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5706F7" w14:textId="77777777" w:rsidR="004C286E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C286E" w:rsidRPr="00AB76B4" w14:paraId="1F913DDC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0C56D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02B820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5E48B6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186AF4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Drăgăneşti Olt</w:t>
            </w:r>
          </w:p>
          <w:p w14:paraId="6FCBC2BE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76FAE463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18A36D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de la</w:t>
            </w:r>
          </w:p>
          <w:p w14:paraId="56425102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  <w:p w14:paraId="492A8D59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la </w:t>
            </w:r>
          </w:p>
          <w:p w14:paraId="007D5E16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axa staţiei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8F21CB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10649A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F056EA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43293A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597C3EC8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EE5B5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BF20DA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5C2BB5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805706E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Drăgăneşti Olt</w:t>
            </w:r>
          </w:p>
          <w:p w14:paraId="33B71636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DBDED3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3B0009E3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0B881D03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6 - 12, </w:t>
            </w:r>
          </w:p>
          <w:p w14:paraId="7FCDC3DE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E01C4E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AA8B2B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A9B842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0E61F6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8D11E18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2 și 3 directe.</w:t>
            </w:r>
          </w:p>
        </w:tc>
      </w:tr>
      <w:tr w:rsidR="004C286E" w:rsidRPr="00AB76B4" w14:paraId="0E2F304A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1641D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EA5DC4" w14:textId="77777777" w:rsidR="004C286E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146+830</w:t>
            </w:r>
          </w:p>
          <w:p w14:paraId="7E1BE8A3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153+900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B8BD83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D4B0DA7" w14:textId="77777777" w:rsidR="004C286E" w:rsidRPr="00AB76B4" w:rsidRDefault="004C286E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Fărcașele</w:t>
            </w:r>
          </w:p>
          <w:p w14:paraId="035788F4" w14:textId="77777777" w:rsidR="004C286E" w:rsidRDefault="004C286E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</w:t>
            </w: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 xml:space="preserve"> directă</w:t>
            </w:r>
            <w:r>
              <w:rPr>
                <w:b/>
                <w:bCs/>
                <w:sz w:val="20"/>
              </w:rPr>
              <w:t xml:space="preserve"> și </w:t>
            </w:r>
          </w:p>
          <w:p w14:paraId="502D9E7B" w14:textId="77777777" w:rsidR="004C286E" w:rsidRPr="00AB76B4" w:rsidRDefault="004C286E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Fărcașele - Caracal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25A41D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158E55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02034A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44D389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73FFF5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C286E" w:rsidRPr="00AB76B4" w14:paraId="7ACE82CB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C2D3F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40A3BA" w14:textId="77777777" w:rsidR="004C286E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D5E83E" w14:textId="77777777" w:rsidR="004C286E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3B6BE9" w14:textId="77777777" w:rsidR="004C286E" w:rsidRPr="00AB76B4" w:rsidRDefault="004C286E" w:rsidP="00075656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Fărcașele</w:t>
            </w:r>
          </w:p>
          <w:p w14:paraId="4BA7BE3C" w14:textId="77777777" w:rsidR="004C286E" w:rsidRPr="00AB76B4" w:rsidRDefault="004C286E" w:rsidP="00075656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 xml:space="preserve"> directă</w:t>
            </w:r>
            <w:r>
              <w:rPr>
                <w:b/>
                <w:bCs/>
                <w:sz w:val="20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39CF8C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DC2034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CC258F" w14:textId="77777777" w:rsidR="004C286E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146+830</w:t>
            </w:r>
          </w:p>
          <w:p w14:paraId="62C9C167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147+380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0D8054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0116A5" w14:textId="77777777" w:rsidR="004C286E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C286E" w:rsidRPr="00AB76B4" w14:paraId="44D519DB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C9131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DAF0EC" w14:textId="77777777" w:rsidR="004C286E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596BB3" w14:textId="77777777" w:rsidR="004C286E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B855CF7" w14:textId="77777777" w:rsidR="004C286E" w:rsidRPr="00AB76B4" w:rsidRDefault="004C286E" w:rsidP="00844E2B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Fărcașele</w:t>
            </w:r>
          </w:p>
          <w:p w14:paraId="164C2648" w14:textId="77777777" w:rsidR="004C286E" w:rsidRPr="00AB76B4" w:rsidRDefault="004C286E" w:rsidP="00844E2B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 xml:space="preserve">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6554A1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6C4802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132BF3" w14:textId="77777777" w:rsidR="004C286E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147+380</w:t>
            </w:r>
          </w:p>
          <w:p w14:paraId="7F89F516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8C4C85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606A27" w14:textId="77777777" w:rsidR="004C286E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:rsidRPr="00AB76B4" w14:paraId="225A558D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DCF89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1F809A" w14:textId="77777777" w:rsidR="004C286E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9578E0" w14:textId="77777777" w:rsidR="004C286E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4AF68D" w14:textId="77777777" w:rsidR="004C286E" w:rsidRPr="00AB76B4" w:rsidRDefault="004C286E" w:rsidP="00FB5F7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Fărcașele</w:t>
            </w:r>
          </w:p>
          <w:p w14:paraId="50E15C82" w14:textId="77777777" w:rsidR="004C286E" w:rsidRPr="00AB76B4" w:rsidRDefault="004C286E" w:rsidP="00FB5F7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 xml:space="preserve"> directă</w:t>
            </w:r>
            <w:r>
              <w:rPr>
                <w:b/>
                <w:bCs/>
                <w:sz w:val="20"/>
              </w:rPr>
              <w:t xml:space="preserve">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A6C688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1B5168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0EE251" w14:textId="77777777" w:rsidR="004C286E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148+200</w:t>
            </w:r>
          </w:p>
          <w:p w14:paraId="2E0D079B" w14:textId="77777777" w:rsidR="004C286E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148+792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E99867" w14:textId="77777777" w:rsidR="004C286E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88921D" w14:textId="77777777" w:rsidR="004C286E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C286E" w:rsidRPr="00AB76B4" w14:paraId="64DA5C58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0D517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4BCF84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153+900</w:t>
            </w:r>
          </w:p>
          <w:p w14:paraId="1864ADAF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155+300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67C4ED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FA9455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Fărcașele - </w:t>
            </w:r>
          </w:p>
          <w:p w14:paraId="441971B9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Caracal și </w:t>
            </w:r>
          </w:p>
          <w:p w14:paraId="1F2C8ED1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0B6F9BC8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B7EF71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69AD33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264DA0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7CD3A2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CFC5E5" w14:textId="77777777" w:rsidR="004C286E" w:rsidRPr="00AB76B4" w:rsidRDefault="004C286E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Fără inductori.</w:t>
            </w:r>
          </w:p>
          <w:p w14:paraId="2FE7A614" w14:textId="77777777" w:rsidR="004C286E" w:rsidRPr="00AB76B4" w:rsidRDefault="004C286E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Afectează intrări - ieşiri </w:t>
            </w:r>
          </w:p>
          <w:p w14:paraId="64DB1678" w14:textId="77777777" w:rsidR="004C286E" w:rsidRPr="00AB76B4" w:rsidRDefault="004C286E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peste sch. 7, 11, 17, 23 și 27.</w:t>
            </w:r>
          </w:p>
          <w:p w14:paraId="43F9E531" w14:textId="77777777" w:rsidR="004C286E" w:rsidRPr="00AB76B4" w:rsidRDefault="004C286E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28FCAEBE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58A1D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6054D3" w14:textId="77777777" w:rsidR="004C286E" w:rsidRPr="00AB76B4" w:rsidRDefault="004C286E" w:rsidP="000756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A2F7C5" w14:textId="77777777" w:rsidR="004C286E" w:rsidRPr="00AB76B4" w:rsidRDefault="004C286E" w:rsidP="000756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082798" w14:textId="77777777" w:rsidR="004C286E" w:rsidRPr="00AB76B4" w:rsidRDefault="004C286E" w:rsidP="00075656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09E3C2B2" w14:textId="77777777" w:rsidR="004C286E" w:rsidRPr="00AB76B4" w:rsidRDefault="004C286E" w:rsidP="00075656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B0DD4A" w14:textId="77777777" w:rsidR="004C286E" w:rsidRPr="00AB76B4" w:rsidRDefault="004C286E" w:rsidP="000756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262351" w14:textId="77777777" w:rsidR="004C286E" w:rsidRPr="00AB76B4" w:rsidRDefault="004C286E" w:rsidP="000756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25C68D" w14:textId="77777777" w:rsidR="004C286E" w:rsidRPr="00AB76B4" w:rsidRDefault="004C286E" w:rsidP="000756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155+330</w:t>
            </w:r>
          </w:p>
          <w:p w14:paraId="0F3EDDD3" w14:textId="77777777" w:rsidR="004C286E" w:rsidRPr="00AB76B4" w:rsidRDefault="004C286E" w:rsidP="000756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156+310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D0AFE1" w14:textId="77777777" w:rsidR="004C286E" w:rsidRPr="00AB76B4" w:rsidRDefault="004C286E" w:rsidP="000756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F84ED6" w14:textId="77777777" w:rsidR="004C286E" w:rsidRPr="00AB76B4" w:rsidRDefault="004C286E" w:rsidP="00075656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31F54A93" w14:textId="77777777" w:rsidR="004C286E" w:rsidRPr="00AB76B4" w:rsidRDefault="004C286E" w:rsidP="00075656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Între călcâi sch. 27 și </w:t>
            </w:r>
          </w:p>
          <w:p w14:paraId="2A3AB349" w14:textId="77777777" w:rsidR="004C286E" w:rsidRPr="00AB76B4" w:rsidRDefault="004C286E" w:rsidP="00075656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vf. sch. 22.</w:t>
            </w:r>
          </w:p>
        </w:tc>
      </w:tr>
      <w:tr w:rsidR="004C286E" w:rsidRPr="00AB76B4" w14:paraId="2247F751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883D9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76C0A0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C874B9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329DD5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 Cap Y</w:t>
            </w:r>
          </w:p>
          <w:p w14:paraId="7ADDD48C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2FF10D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3F52AB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5346E2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D320FF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A5A8C2" w14:textId="77777777" w:rsidR="004C286E" w:rsidRPr="00AB76B4" w:rsidRDefault="004C286E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liniile 4 și 5</w:t>
            </w:r>
          </w:p>
        </w:tc>
      </w:tr>
      <w:tr w:rsidR="004C286E" w:rsidRPr="00AB76B4" w14:paraId="23929BF3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793ED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22B918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23D14A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210296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616D1440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directă, Cap Y,</w:t>
            </w:r>
          </w:p>
          <w:p w14:paraId="30AEBA56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6, 32 și 34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2F3BFA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1CAB47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E3AB3F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156+150</w:t>
            </w:r>
          </w:p>
          <w:p w14:paraId="502D4B4E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156+480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AECABF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A4F24D" w14:textId="77777777" w:rsidR="004C286E" w:rsidRPr="00AB76B4" w:rsidRDefault="004C286E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02F069FD" w14:textId="77777777" w:rsidR="004C286E" w:rsidRPr="00AB76B4" w:rsidRDefault="004C286E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C1EC5AE" w14:textId="77777777" w:rsidR="004C286E" w:rsidRPr="00AB76B4" w:rsidRDefault="004C286E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și 2, Cap Y.</w:t>
            </w:r>
          </w:p>
        </w:tc>
      </w:tr>
      <w:tr w:rsidR="004C286E" w:rsidRPr="00AB76B4" w14:paraId="68E723BE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58DCC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CDA0C1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9CD731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F84CCA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24A6C0FE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46A16C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diag.</w:t>
            </w:r>
          </w:p>
          <w:p w14:paraId="2CAB7B36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11 - 19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A28B53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C7DEA4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B54492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146CC7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09E0309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și 2.</w:t>
            </w:r>
          </w:p>
        </w:tc>
      </w:tr>
      <w:tr w:rsidR="004C286E" w:rsidRPr="00AB76B4" w14:paraId="3AD5398C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32810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34A0D7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0B2654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CA56A3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046A50D5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ABB5E5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diag.</w:t>
            </w:r>
          </w:p>
          <w:p w14:paraId="3F6E0D13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13 - 17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F8678B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A930F1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C74154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21FAB2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99B6DEE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4C286E" w:rsidRPr="00AB76B4" w14:paraId="1F4A07EF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D93E4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EF581D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14128D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185FAC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6C1B2904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016EFE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770BFFE1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3 - 9 </w:t>
            </w:r>
          </w:p>
          <w:p w14:paraId="22645360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</w:t>
            </w:r>
          </w:p>
          <w:p w14:paraId="7DDF4E6E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21 - 33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D0D9E1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4379C2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A2EC67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541EF5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3347A70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1 - 7.</w:t>
            </w:r>
          </w:p>
        </w:tc>
      </w:tr>
      <w:tr w:rsidR="004C286E" w:rsidRPr="00AB76B4" w14:paraId="12C941FC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F2F37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63578E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229EC0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E31267C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5E9E2AE7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E0C12C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6D5FAC58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23 - 29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639373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1C5069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45975F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CCFF71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Afectează intrări - ieşiri </w:t>
            </w:r>
          </w:p>
          <w:p w14:paraId="6970430D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3 - 9.</w:t>
            </w:r>
          </w:p>
        </w:tc>
      </w:tr>
      <w:tr w:rsidR="004C286E" w:rsidRPr="00AB76B4" w14:paraId="6196E344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5287A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1EB88B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9A9FBD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0EED713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05BDBD56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154004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31 și 37</w:t>
            </w:r>
          </w:p>
          <w:p w14:paraId="5945C6FF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 directă și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F013E7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387B01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D3B965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7C1DF9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B96C1D4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6 - 9.</w:t>
            </w:r>
          </w:p>
        </w:tc>
      </w:tr>
      <w:tr w:rsidR="004C286E" w:rsidRPr="00AB76B4" w14:paraId="4C9884BF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98E47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F42D2F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76336C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49F9DCA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7A7502E8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FD64C8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103915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6A87D0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E8FE58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725042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87DC919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 Cap Y.</w:t>
            </w:r>
          </w:p>
        </w:tc>
      </w:tr>
      <w:tr w:rsidR="004C286E" w:rsidRPr="00AB76B4" w14:paraId="49C17029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963DD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E8CBE8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E36D14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0DC8463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16CFA801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6CE044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26, 28, 30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E4697E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AFE9FA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B0088A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448579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Cu acces la liniile 6 și 7.</w:t>
            </w:r>
          </w:p>
        </w:tc>
      </w:tr>
      <w:tr w:rsidR="004C286E" w:rsidRPr="00AB76B4" w14:paraId="30902443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8C2D1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569150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11652F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8637B9C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1B8A1113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BDD40E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7CE1DE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F1F81B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C82AC2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1D0D32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Cu acces la linia 1.</w:t>
            </w:r>
          </w:p>
        </w:tc>
      </w:tr>
      <w:tr w:rsidR="004C286E" w:rsidRPr="00AB76B4" w14:paraId="6603F110" w14:textId="77777777" w:rsidTr="00927588">
        <w:trPr>
          <w:cantSplit/>
          <w:trHeight w:val="6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BFAE1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6449BA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6D430E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4B24BCD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1712B78A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17E839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6434AA4C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48 și 52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760C69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C6FA13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749440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684413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8086B2A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1, 4 și 5.</w:t>
            </w:r>
          </w:p>
        </w:tc>
      </w:tr>
      <w:tr w:rsidR="004C286E" w:rsidRPr="00AB76B4" w14:paraId="3701634A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3E59A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CC2947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584496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B4C0662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0E9DB9EB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liniile 5 și 6 </w:t>
            </w:r>
          </w:p>
          <w:p w14:paraId="53F21774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7AA7FE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8B6F80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414C22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126487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A78760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67633CBD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AD9A3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8C0E32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094EAF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11C6419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0938C25E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7 </w:t>
            </w:r>
          </w:p>
          <w:p w14:paraId="618534DD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49DC46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94490B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C2D5C9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9028A3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73AA90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79E319E5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E041C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90A420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156+450</w:t>
            </w:r>
          </w:p>
          <w:p w14:paraId="06F5466E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60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5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9BA588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02A1565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Caracal -</w:t>
            </w:r>
          </w:p>
          <w:p w14:paraId="39838601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B8A4B1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92C2FD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4F2F96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E178DE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E69B5E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:rsidRPr="00AB76B4" w14:paraId="165ED3A7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5619A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5E0AB8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160+500</w:t>
            </w:r>
          </w:p>
          <w:p w14:paraId="26CDEA0B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16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30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98807D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8602BE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Caracal -</w:t>
            </w:r>
          </w:p>
          <w:p w14:paraId="152409DE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9B5122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8443C4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289BCE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EE135E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69B557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:rsidRPr="00AB76B4" w14:paraId="4AE302DE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A69AF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E54B60" w14:textId="77777777" w:rsidR="004C286E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162+200</w:t>
            </w:r>
          </w:p>
          <w:p w14:paraId="24894B76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162+300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20C070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8368F8" w14:textId="77777777" w:rsidR="004C286E" w:rsidRPr="00AB76B4" w:rsidRDefault="004C286E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Caracal -</w:t>
            </w:r>
          </w:p>
          <w:p w14:paraId="355EDB98" w14:textId="77777777" w:rsidR="004C286E" w:rsidRPr="00AB76B4" w:rsidRDefault="004C286E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1B2678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9F91AE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A469A5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75C9F1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D0E4B6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Interzis circulația locomotivelor cuplate.</w:t>
            </w:r>
          </w:p>
        </w:tc>
      </w:tr>
      <w:tr w:rsidR="004C286E" w:rsidRPr="00AB76B4" w14:paraId="53DCDB90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1D5F2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A9497B" w14:textId="77777777" w:rsidR="004C286E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162+300</w:t>
            </w:r>
          </w:p>
          <w:p w14:paraId="3A74BFBD" w14:textId="77777777" w:rsidR="004C286E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EC8E27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163580" w14:textId="77777777" w:rsidR="004C286E" w:rsidRPr="00AB76B4" w:rsidRDefault="004C286E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Caracal -</w:t>
            </w:r>
          </w:p>
          <w:p w14:paraId="480F4657" w14:textId="77777777" w:rsidR="004C286E" w:rsidRPr="00AB76B4" w:rsidRDefault="004C286E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0A6574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E2D18E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8E1A31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8F88F8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864A4A" w14:textId="77777777" w:rsidR="004C286E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:rsidRPr="00AB76B4" w14:paraId="719D856E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005B1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474418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0C4308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D745C7B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Caracal -</w:t>
            </w:r>
          </w:p>
          <w:p w14:paraId="440C949A" w14:textId="77777777" w:rsidR="004C286E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</w:t>
            </w:r>
            <w:r>
              <w:rPr>
                <w:b/>
                <w:bCs/>
                <w:sz w:val="20"/>
              </w:rPr>
              <w:t xml:space="preserve"> și linia 2 directă </w:t>
            </w:r>
            <w:r w:rsidRPr="00AB76B4">
              <w:rPr>
                <w:b/>
                <w:bCs/>
                <w:sz w:val="20"/>
              </w:rPr>
              <w:t>Grozăvești</w:t>
            </w:r>
            <w:r>
              <w:rPr>
                <w:b/>
                <w:bCs/>
                <w:sz w:val="20"/>
              </w:rPr>
              <w:t xml:space="preserve"> </w:t>
            </w:r>
          </w:p>
          <w:p w14:paraId="31ADC172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E302A9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E9FBD7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6F370E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57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660</w:t>
            </w:r>
          </w:p>
          <w:p w14:paraId="709FE6A7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16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45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609B50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3335A3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:rsidRPr="00AB76B4" w14:paraId="1D435AC3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4B749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C83BC5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A9BCA5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B6FC1B" w14:textId="77777777" w:rsidR="004C286E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directă </w:t>
            </w:r>
          </w:p>
          <w:p w14:paraId="60F25C84" w14:textId="77777777" w:rsidR="004C286E" w:rsidRPr="00AB76B4" w:rsidRDefault="004C286E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D42372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60B10C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74CAA9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16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45</w:t>
            </w:r>
            <w:r w:rsidRPr="00AB76B4">
              <w:rPr>
                <w:b/>
                <w:bCs/>
                <w:sz w:val="20"/>
              </w:rPr>
              <w:t>0</w:t>
            </w:r>
          </w:p>
          <w:p w14:paraId="1C8FA32B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69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378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736BAE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F6E1DA" w14:textId="77777777" w:rsidR="004C286E" w:rsidRPr="00AB76B4" w:rsidRDefault="004C286E" w:rsidP="0005357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C286E" w:rsidRPr="00AB76B4" w14:paraId="4D274345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DBA44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DF8ADD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170+200</w:t>
            </w:r>
          </w:p>
          <w:p w14:paraId="0DDEF0B1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C476D1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0EF276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 -</w:t>
            </w:r>
          </w:p>
          <w:p w14:paraId="50787E18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Jianca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8A47C5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F01D5F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A37FF4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70A78E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D8CC6D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C286E" w:rsidRPr="00AB76B4" w14:paraId="4E72894B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C8774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F561BA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176+200</w:t>
            </w:r>
          </w:p>
          <w:p w14:paraId="10B30EB0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177+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4741FD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8BB6EC4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Jianca</w:t>
            </w:r>
          </w:p>
          <w:p w14:paraId="1994FF3E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 </w:t>
            </w:r>
            <w:r w:rsidRPr="00AB76B4">
              <w:rPr>
                <w:b/>
                <w:bCs/>
                <w:sz w:val="20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109D2F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6AB545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B8DD72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146642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A3D7F4" w14:textId="77777777" w:rsidR="004C286E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58A08DB8" w14:textId="77777777" w:rsidR="004C286E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2269C335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– ieşiri. Peste sch. 3, 5, 4 și 6.</w:t>
            </w:r>
          </w:p>
        </w:tc>
      </w:tr>
      <w:tr w:rsidR="004C286E" w:rsidRPr="00AB76B4" w14:paraId="3E7D7080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9CF33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5E9FE8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2972F4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2BD527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Jianca</w:t>
            </w:r>
          </w:p>
          <w:p w14:paraId="549D2331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directă </w:t>
            </w:r>
            <w:r w:rsidRPr="00AB76B4">
              <w:rPr>
                <w:b/>
                <w:bCs/>
                <w:sz w:val="20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5BE977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184BD5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21D670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176+200</w:t>
            </w:r>
          </w:p>
          <w:p w14:paraId="102C590A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177+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60874A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32CD44" w14:textId="77777777" w:rsidR="004C286E" w:rsidRDefault="004C286E" w:rsidP="001A298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51F98A0F" w14:textId="77777777" w:rsidR="004C286E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6D3251EA" w14:textId="77777777" w:rsidR="004C286E" w:rsidRPr="00AB76B4" w:rsidRDefault="004C286E" w:rsidP="000D62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– ieşiri. Peste sch. 1, 7, 11, 2, 8 și 10.</w:t>
            </w:r>
          </w:p>
        </w:tc>
      </w:tr>
      <w:tr w:rsidR="004C286E" w:rsidRPr="00AB76B4" w14:paraId="054D10CA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1A6F4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7ED147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2F8DB3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5BDE13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Jianca</w:t>
            </w:r>
          </w:p>
          <w:p w14:paraId="7A6354C4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4FB7E98D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8793EC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3542AC70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DE0726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C51B11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AC21FB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A08CFA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33E46762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9D12C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2A833D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181+000</w:t>
            </w:r>
          </w:p>
          <w:p w14:paraId="2BF9978C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37AE47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259A27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Jianca - Leu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97CB7E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668E64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7188A4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93CE39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5B47F5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:rsidRPr="00AB76B4" w14:paraId="15174ED4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EEB39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72D4A1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54060C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278C0DF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Leu</w:t>
            </w:r>
          </w:p>
          <w:p w14:paraId="6D8BDB90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directă, Cap X</w:t>
            </w:r>
            <w:r>
              <w:rPr>
                <w:b/>
                <w:bCs/>
                <w:sz w:val="20"/>
              </w:rPr>
              <w:t xml:space="preserve"> și Y, peste sch. 1, 7, 11, 10, 8, 2 și 16.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731821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717B49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937C6D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184+</w:t>
            </w:r>
            <w:r>
              <w:rPr>
                <w:b/>
                <w:bCs/>
                <w:sz w:val="20"/>
              </w:rPr>
              <w:t>6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58196ACA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</w:t>
            </w:r>
            <w:r>
              <w:rPr>
                <w:b/>
                <w:bCs/>
                <w:sz w:val="20"/>
              </w:rPr>
              <w:t>6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500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22B7B3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EE3294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C286E" w:rsidRPr="00AB76B4" w14:paraId="5FA5C550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7E68B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943FEF" w14:textId="77777777" w:rsidR="004C286E" w:rsidRPr="00AB76B4" w:rsidRDefault="004C286E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184+</w:t>
            </w:r>
            <w:r>
              <w:rPr>
                <w:b/>
                <w:bCs/>
                <w:sz w:val="20"/>
              </w:rPr>
              <w:t>6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0B657AB6" w14:textId="77777777" w:rsidR="004C286E" w:rsidRPr="00AB76B4" w:rsidRDefault="004C286E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</w:t>
            </w:r>
            <w:r>
              <w:rPr>
                <w:b/>
                <w:bCs/>
                <w:sz w:val="20"/>
              </w:rPr>
              <w:t>6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214526" w14:textId="77777777" w:rsidR="004C286E" w:rsidRPr="00AB76B4" w:rsidRDefault="004C286E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66A303" w14:textId="77777777" w:rsidR="004C286E" w:rsidRPr="00AB76B4" w:rsidRDefault="004C286E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Leu</w:t>
            </w:r>
          </w:p>
          <w:p w14:paraId="5E888C9E" w14:textId="77777777" w:rsidR="004C286E" w:rsidRPr="00AB76B4" w:rsidRDefault="004C286E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directă, </w:t>
            </w:r>
          </w:p>
          <w:p w14:paraId="37878422" w14:textId="77777777" w:rsidR="004C286E" w:rsidRDefault="004C286E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</w:t>
            </w:r>
            <w:r>
              <w:rPr>
                <w:b/>
                <w:bCs/>
                <w:sz w:val="20"/>
              </w:rPr>
              <w:t xml:space="preserve"> </w:t>
            </w:r>
            <w:r w:rsidRPr="00AB76B4">
              <w:rPr>
                <w:b/>
                <w:bCs/>
                <w:sz w:val="20"/>
              </w:rPr>
              <w:t>Y</w:t>
            </w:r>
            <w:r>
              <w:rPr>
                <w:b/>
                <w:bCs/>
                <w:sz w:val="20"/>
              </w:rPr>
              <w:t xml:space="preserve">, </w:t>
            </w:r>
          </w:p>
          <w:p w14:paraId="64E4D40E" w14:textId="77777777" w:rsidR="004C286E" w:rsidRPr="0068517F" w:rsidRDefault="004C286E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68517F">
              <w:rPr>
                <w:b/>
                <w:bCs/>
                <w:sz w:val="20"/>
              </w:rPr>
              <w:t>peste sch. 3, 5, 4 și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A816C5" w14:textId="77777777" w:rsidR="004C286E" w:rsidRPr="00AB76B4" w:rsidRDefault="004C286E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7E5CCF" w14:textId="77777777" w:rsidR="004C286E" w:rsidRPr="00AB76B4" w:rsidRDefault="004C286E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BB317E" w14:textId="77777777" w:rsidR="004C286E" w:rsidRPr="00AB76B4" w:rsidRDefault="004C286E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665C68" w14:textId="77777777" w:rsidR="004C286E" w:rsidRPr="00AB76B4" w:rsidRDefault="004C286E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F3D883" w14:textId="77777777" w:rsidR="004C286E" w:rsidRDefault="004C286E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4CC5E9C3" w14:textId="77777777" w:rsidR="004C286E" w:rsidRPr="00AB76B4" w:rsidRDefault="004C286E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:rsidRPr="00AB76B4" w14:paraId="1F882E0A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F8858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6E8298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94C6FB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A242C8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Leu</w:t>
            </w:r>
          </w:p>
          <w:p w14:paraId="09E8C3F5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</w:rPr>
              <w:t>X</w:t>
            </w:r>
            <w:r w:rsidRPr="00AB76B4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B2448D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6EFCB80D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</w:t>
            </w:r>
            <w:r w:rsidRPr="00AB76B4">
              <w:rPr>
                <w:b/>
                <w:bCs/>
                <w:sz w:val="20"/>
              </w:rPr>
              <w:t>-</w:t>
            </w:r>
            <w:r>
              <w:rPr>
                <w:b/>
                <w:bCs/>
                <w:sz w:val="20"/>
              </w:rPr>
              <w:t>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2DBAF6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6A7378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DC7F0F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0352B1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</w:rPr>
              <w:br/>
              <w:t>din fir I în fir II.</w:t>
            </w:r>
          </w:p>
        </w:tc>
      </w:tr>
      <w:tr w:rsidR="004C286E" w:rsidRPr="00AB76B4" w14:paraId="78CD39B8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AF206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03B975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EE78D8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9EF147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Leu</w:t>
            </w:r>
          </w:p>
          <w:p w14:paraId="0A9AFF8C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4A4DA9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7892483F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6-8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EAA2D5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75884B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FA6096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58554D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</w:rPr>
              <w:br/>
              <w:t>din fir I în fir II.</w:t>
            </w:r>
          </w:p>
        </w:tc>
      </w:tr>
      <w:tr w:rsidR="004C286E" w:rsidRPr="00AB76B4" w14:paraId="5AEB0F06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C445F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47EC84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497579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02C5D8D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Leu</w:t>
            </w:r>
          </w:p>
          <w:p w14:paraId="210DC5B6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 prim. - exp.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66A8A4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05606709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5D745F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4651E1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BFF7C3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90B135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20C2436D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C520B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D422F3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196+000</w:t>
            </w:r>
          </w:p>
          <w:p w14:paraId="344D8B89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197+700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EED6A5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EAD438B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Leu - Malu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050FE7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3FD3AE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A88DFB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5BB2DF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E9E2F0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50B3E76E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:rsidRPr="00AB76B4" w14:paraId="4BCE50B9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1659E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C44101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FE9EB4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1B22FA" w14:textId="77777777" w:rsidR="004C286E" w:rsidRPr="00AB76B4" w:rsidRDefault="004C286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Leu - Malu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19A484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C931AD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836587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196+100</w:t>
            </w:r>
          </w:p>
          <w:p w14:paraId="1DDAE847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19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70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0DA58F" w14:textId="77777777" w:rsidR="004C286E" w:rsidRPr="00AB76B4" w:rsidRDefault="004C286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9560E1" w14:textId="77777777" w:rsidR="004C286E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4DB24A04" w14:textId="77777777" w:rsidR="004C286E" w:rsidRPr="00AB76B4" w:rsidRDefault="004C286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:rsidRPr="00AB76B4" w14:paraId="70CBB400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B97CF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FBA86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7961B3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A5CC6C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Malu Mare -</w:t>
            </w:r>
          </w:p>
          <w:p w14:paraId="55A02523" w14:textId="77777777" w:rsidR="004C286E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Banu Mărăcine</w:t>
            </w:r>
            <w:r>
              <w:rPr>
                <w:b/>
                <w:bCs/>
                <w:sz w:val="20"/>
              </w:rPr>
              <w:t xml:space="preserve"> + linia 5 directă </w:t>
            </w:r>
          </w:p>
          <w:p w14:paraId="7BBD9F6E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Banu Mărăcine</w:t>
            </w:r>
            <w:r>
              <w:rPr>
                <w:b/>
                <w:bCs/>
                <w:sz w:val="20"/>
              </w:rPr>
              <w:t xml:space="preserve"> Cap. X peste sch. 1, 7,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9A387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762B98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731653" w14:textId="77777777" w:rsidR="004C286E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199+800</w:t>
            </w:r>
          </w:p>
          <w:p w14:paraId="1D2C3928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203+350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99868D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CBB2F4" w14:textId="77777777" w:rsidR="004C286E" w:rsidRDefault="004C286E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319D0B6A" w14:textId="77777777" w:rsidR="004C286E" w:rsidRPr="00AB76B4" w:rsidRDefault="004C286E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:rsidRPr="00AB76B4" w14:paraId="1B2FC238" w14:textId="77777777" w:rsidTr="00927588">
        <w:trPr>
          <w:cantSplit/>
          <w:trHeight w:val="3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563AD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C8DD178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7A9B879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5169F33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Banu Mărăcine</w:t>
            </w:r>
          </w:p>
          <w:p w14:paraId="1FE62592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B3C14C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2AF6D03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 și 11 în abatere</w:t>
            </w:r>
          </w:p>
          <w:p w14:paraId="599FB735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</w:p>
          <w:p w14:paraId="5F44608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5D388AB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9 - 11</w:t>
            </w:r>
          </w:p>
          <w:p w14:paraId="5D2F511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sch. </w:t>
            </w:r>
          </w:p>
          <w:p w14:paraId="7B47F1A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14 și 18 în abatere și diag. 14 - 18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20E298D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45CBB32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486571D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0C8C73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liniile 1 - 4 Cap X + Cap Y.</w:t>
            </w:r>
          </w:p>
          <w:p w14:paraId="518FF827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6CB7EF44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A8DDA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B609DD0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493288C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8789F4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Banu Mărăcine</w:t>
            </w:r>
          </w:p>
          <w:p w14:paraId="06C442AA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23E3240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7</w:t>
            </w:r>
          </w:p>
          <w:p w14:paraId="171A877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- 100 m din călcâi sch. </w:t>
            </w:r>
          </w:p>
          <w:p w14:paraId="6FCB74E8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nr. 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B50ED94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AB72601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F39A2BE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1253D92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0CFFBAD9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2ECC0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9217510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394D58E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FD19442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Banu Mărăcine</w:t>
            </w:r>
          </w:p>
          <w:p w14:paraId="16318291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46ABF4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0E39E9E2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ECE2EB5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6E2CB05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5933C8E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C870733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32C13C8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4 Cap X şi CEREALCOM.</w:t>
            </w:r>
          </w:p>
        </w:tc>
      </w:tr>
      <w:tr w:rsidR="004C286E" w:rsidRPr="00AB76B4" w14:paraId="5627ACA4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FCC7B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844669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321B6BA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F6BFD2C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Banu Mărăcine</w:t>
            </w:r>
          </w:p>
          <w:p w14:paraId="1CDC67B7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E838C28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17, 21 şi 23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7A4A89C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2E5267C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C025DA1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1CEC99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519B453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CEREALCOM.</w:t>
            </w:r>
          </w:p>
        </w:tc>
      </w:tr>
      <w:tr w:rsidR="004C286E" w:rsidRPr="00AB76B4" w14:paraId="7D4F582A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6FD46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BFF3D45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9DE6DEA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52B686D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Banu Mărăcine</w:t>
            </w:r>
          </w:p>
          <w:p w14:paraId="6D51DCD6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891E34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20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FC8ACB4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09638C1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E0C02E7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DD839F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B35E2E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4 Cap Y.</w:t>
            </w:r>
          </w:p>
        </w:tc>
      </w:tr>
      <w:tr w:rsidR="004C286E" w:rsidRPr="00AB76B4" w14:paraId="709DF25F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63AB1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C3686D1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249+150</w:t>
            </w:r>
          </w:p>
          <w:p w14:paraId="02DEFD0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250+300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F9EE91D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E61CE03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192916B8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3A + 3B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8594B3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4A7438F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FD7C932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44E73EF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0C25975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Numai pentru trenurile de marfă în tranzit .</w:t>
            </w:r>
          </w:p>
          <w:p w14:paraId="6AEEE233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968B2B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Stație paralelogram.</w:t>
            </w:r>
          </w:p>
        </w:tc>
      </w:tr>
      <w:tr w:rsidR="004C286E" w:rsidRPr="00AB76B4" w14:paraId="6AA92D90" w14:textId="77777777" w:rsidTr="00927588">
        <w:trPr>
          <w:cantSplit/>
          <w:trHeight w:val="10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80E0F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0F056D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F40B758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0C6961E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D79CD25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44BFF2E3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diag.</w:t>
            </w:r>
          </w:p>
          <w:p w14:paraId="12D5BE6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73 - 77 - - 83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CF6BB15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073CE8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5C7BA5C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A452BAC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din linia 2 A la liniile 26 și 27.</w:t>
            </w:r>
          </w:p>
        </w:tc>
      </w:tr>
      <w:tr w:rsidR="004C286E" w:rsidRPr="00AB76B4" w14:paraId="302CA2EB" w14:textId="77777777" w:rsidTr="00927588">
        <w:trPr>
          <w:cantSplit/>
          <w:trHeight w:val="6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5E379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F3483F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CB7102B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5F40403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D4A980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31B6C2B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diag.</w:t>
            </w:r>
          </w:p>
          <w:p w14:paraId="4B59E570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79 - 85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2C3E18A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FB03B88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6E8A66C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6456B28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din linia 28 A la liniile 1 - 4 B.</w:t>
            </w:r>
          </w:p>
        </w:tc>
      </w:tr>
      <w:tr w:rsidR="004C286E" w:rsidRPr="00AB76B4" w14:paraId="4E76DFB9" w14:textId="77777777" w:rsidTr="00927588">
        <w:trPr>
          <w:cantSplit/>
          <w:trHeight w:val="54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2CC7D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E1BBD50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93A811A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779085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59F0227F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C68365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TDJ </w:t>
            </w:r>
          </w:p>
          <w:p w14:paraId="74FA2130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75 / 79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AD83070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2C71839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AF90CE2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F703390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din  linia 28A la liniile 1 - 4 B, 26 și 27.</w:t>
            </w:r>
          </w:p>
        </w:tc>
      </w:tr>
      <w:tr w:rsidR="004C286E" w:rsidRPr="00AB76B4" w14:paraId="724CE9EC" w14:textId="77777777" w:rsidTr="00927588">
        <w:trPr>
          <w:cantSplit/>
          <w:trHeight w:val="86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18FD4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CA786C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1E9E360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4C48902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02C8CEE0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CB513D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TDJ</w:t>
            </w:r>
          </w:p>
          <w:p w14:paraId="79C83EE9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83 / 87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222660F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CB2193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77DABDE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B374488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din  liniile 1A, 2A și 28A la liniile 26 și 27.</w:t>
            </w:r>
          </w:p>
        </w:tc>
      </w:tr>
      <w:tr w:rsidR="004C286E" w:rsidRPr="00AB76B4" w14:paraId="0A695D60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6FEBF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578A2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5CC14E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70A8D2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3909782D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5421CD" w14:textId="77777777" w:rsidR="004C286E" w:rsidRPr="00AB76B4" w:rsidRDefault="004C286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25A18BF1" w14:textId="77777777" w:rsidR="004C286E" w:rsidRPr="00AB76B4" w:rsidRDefault="004C286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sch.  23,  33,  35,  </w:t>
            </w:r>
          </w:p>
          <w:p w14:paraId="4182678E" w14:textId="77777777" w:rsidR="004C286E" w:rsidRPr="00AB76B4" w:rsidRDefault="004C286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TDJ </w:t>
            </w:r>
          </w:p>
          <w:p w14:paraId="42CB859B" w14:textId="77777777" w:rsidR="004C286E" w:rsidRPr="00AB76B4" w:rsidRDefault="004C286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43 / 49, </w:t>
            </w:r>
          </w:p>
          <w:p w14:paraId="14D16F0B" w14:textId="77777777" w:rsidR="004C286E" w:rsidRPr="00AB76B4" w:rsidRDefault="004C286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45 / 51, sch. 55,  57, 59,  </w:t>
            </w:r>
          </w:p>
          <w:p w14:paraId="419DA368" w14:textId="77777777" w:rsidR="004C286E" w:rsidRPr="00AB76B4" w:rsidRDefault="004C286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65,  67,  69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929F47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F5401C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A9396F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0D00D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1E5DD59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4A - 1</w:t>
            </w:r>
            <w:r>
              <w:rPr>
                <w:b/>
                <w:bCs/>
                <w:i/>
                <w:iCs/>
                <w:sz w:val="20"/>
              </w:rPr>
              <w:t>1</w:t>
            </w:r>
            <w:r w:rsidRPr="00AB76B4"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4C286E" w:rsidRPr="00AB76B4" w14:paraId="121855AE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FEEA4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E2B6FC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92BE3C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098D1B9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11B27C74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5D243E" w14:textId="77777777" w:rsidR="004C286E" w:rsidRPr="00AB76B4" w:rsidRDefault="004C286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1B44178C" w14:textId="77777777" w:rsidR="004C286E" w:rsidRPr="00AB76B4" w:rsidRDefault="004C286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sch.  </w:t>
            </w:r>
            <w:r>
              <w:rPr>
                <w:b/>
                <w:bCs/>
                <w:spacing w:val="-10"/>
                <w:sz w:val="20"/>
              </w:rPr>
              <w:t>145, 147, 149, 151, 157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48121B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EB4AC8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A0C49B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A34200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227F615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</w:rPr>
              <w:t>6</w:t>
            </w:r>
            <w:r w:rsidRPr="00AB76B4"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4C286E" w:rsidRPr="00AB76B4" w14:paraId="798B7470" w14:textId="77777777" w:rsidTr="00927588">
        <w:trPr>
          <w:cantSplit/>
          <w:trHeight w:val="94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BA3B7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E48377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9439DC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7C674B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18936ED5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liniile 12-16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0F98E6" w14:textId="77777777" w:rsidR="004C286E" w:rsidRPr="00AB76B4" w:rsidRDefault="004C286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toată </w:t>
            </w:r>
            <w:r w:rsidRPr="00AB76B4">
              <w:rPr>
                <w:b/>
                <w:bCs/>
                <w:spacing w:val="-10"/>
                <w:sz w:val="20"/>
              </w:rPr>
              <w:br/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69A03F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3571EA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6026D4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BE6091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09827E09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EDDC0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8E12B3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7031EB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137FCDC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2BEC3A65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89108E" w14:textId="77777777" w:rsidR="004C286E" w:rsidRPr="00AB76B4" w:rsidRDefault="004C286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454CE596" w14:textId="77777777" w:rsidR="004C286E" w:rsidRPr="00AB76B4" w:rsidRDefault="004C286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 12</w:t>
            </w:r>
          </w:p>
          <w:p w14:paraId="321088B4" w14:textId="77777777" w:rsidR="004C286E" w:rsidRPr="00AB76B4" w:rsidRDefault="004C286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TDJ </w:t>
            </w:r>
          </w:p>
          <w:p w14:paraId="3F5939BB" w14:textId="77777777" w:rsidR="004C286E" w:rsidRPr="00AB76B4" w:rsidRDefault="004C286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22 / 26</w:t>
            </w:r>
          </w:p>
          <w:p w14:paraId="5D089AB1" w14:textId="77777777" w:rsidR="004C286E" w:rsidRPr="00AB76B4" w:rsidRDefault="004C286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 24</w:t>
            </w:r>
          </w:p>
          <w:p w14:paraId="2E235763" w14:textId="77777777" w:rsidR="004C286E" w:rsidRPr="00AB76B4" w:rsidRDefault="004C286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TDJ </w:t>
            </w:r>
          </w:p>
          <w:p w14:paraId="1CDC37B3" w14:textId="77777777" w:rsidR="004C286E" w:rsidRPr="00AB76B4" w:rsidRDefault="004C286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32 / 38</w:t>
            </w:r>
          </w:p>
          <w:p w14:paraId="4751937C" w14:textId="77777777" w:rsidR="004C286E" w:rsidRPr="00AB76B4" w:rsidRDefault="004C286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sch.: 40</w:t>
            </w:r>
          </w:p>
          <w:p w14:paraId="1F93E480" w14:textId="77777777" w:rsidR="004C286E" w:rsidRPr="00AB76B4" w:rsidRDefault="004C286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50, 52, 54, 56, 58, 60, 62, 64, 66</w:t>
            </w:r>
          </w:p>
          <w:p w14:paraId="07B1BDEC" w14:textId="77777777" w:rsidR="004C286E" w:rsidRPr="00AB76B4" w:rsidRDefault="004C286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CFBBC9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63D892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784EF9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7AA2E9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2C8B989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</w:t>
            </w:r>
            <w:r>
              <w:rPr>
                <w:b/>
                <w:bCs/>
                <w:i/>
                <w:iCs/>
                <w:sz w:val="20"/>
              </w:rPr>
              <w:t>1</w:t>
            </w:r>
            <w:r w:rsidRPr="00AB76B4"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4C286E" w:rsidRPr="00AB76B4" w14:paraId="2AC188BC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9DAC3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BA4D38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314A37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1F8F6E6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3724A401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B49B06" w14:textId="77777777" w:rsidR="004C286E" w:rsidRPr="00AB76B4" w:rsidRDefault="004C286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 peste </w:t>
            </w:r>
          </w:p>
          <w:p w14:paraId="12ABF4CC" w14:textId="77777777" w:rsidR="004C286E" w:rsidRPr="00AB76B4" w:rsidRDefault="004C286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</w:t>
            </w:r>
            <w:r>
              <w:rPr>
                <w:b/>
                <w:bCs/>
                <w:spacing w:val="-10"/>
                <w:sz w:val="20"/>
              </w:rPr>
              <w:t xml:space="preserve"> </w:t>
            </w:r>
            <w:r w:rsidRPr="00AB76B4">
              <w:rPr>
                <w:b/>
                <w:bCs/>
                <w:spacing w:val="-10"/>
                <w:sz w:val="20"/>
              </w:rPr>
              <w:t xml:space="preserve">76, 78, 80, 82, 84 </w:t>
            </w:r>
          </w:p>
          <w:p w14:paraId="69DAF1C0" w14:textId="77777777" w:rsidR="004C286E" w:rsidRPr="00AB76B4" w:rsidRDefault="004C286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794312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0EC7B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1121A1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440F62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E0ED9AC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</w:rPr>
              <w:t>6</w:t>
            </w:r>
            <w:r w:rsidRPr="00AB76B4"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4C286E" w:rsidRPr="00AB76B4" w14:paraId="05617024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74FB7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A9FAE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0AEDBE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84F880A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0E229E69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Y, L 13 directă, peste sch. 9, 15, 21, 28, 20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23CD27" w14:textId="77777777" w:rsidR="004C286E" w:rsidRPr="00AB76B4" w:rsidRDefault="004C286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82350C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39EC11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255+140</w:t>
            </w:r>
          </w:p>
          <w:p w14:paraId="4C2238C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256+540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E99DCF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57F4C7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21564352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C286E" w:rsidRPr="00AB76B4" w14:paraId="24D88F9B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7D645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83C997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255+140</w:t>
            </w:r>
          </w:p>
          <w:p w14:paraId="69D98C5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256+540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EA6B7B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12A2128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1846BC59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X+Y, L 12 directă</w:t>
            </w:r>
          </w:p>
          <w:p w14:paraId="6CB45A60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7, 13, 17, 22, 18 și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FC0FFB" w14:textId="77777777" w:rsidR="004C286E" w:rsidRPr="00AB76B4" w:rsidRDefault="004C286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FDFACF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8B9CE3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0E6117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AFAB2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32453A41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C286E" w:rsidRPr="00AB76B4" w14:paraId="21406052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9E56F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B388AC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8F14E8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221419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2569DAD3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FC9F06" w14:textId="77777777" w:rsidR="004C286E" w:rsidRPr="00AB76B4" w:rsidRDefault="004C286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3E6DA93C" w14:textId="77777777" w:rsidR="004C286E" w:rsidRPr="00AB76B4" w:rsidRDefault="004C286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TDJ </w:t>
            </w:r>
          </w:p>
          <w:p w14:paraId="10022689" w14:textId="77777777" w:rsidR="004C286E" w:rsidRPr="00AB76B4" w:rsidRDefault="004C286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23 / 27 </w:t>
            </w:r>
          </w:p>
          <w:p w14:paraId="3D8D110A" w14:textId="77777777" w:rsidR="004C286E" w:rsidRPr="00AB76B4" w:rsidRDefault="004C286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și </w:t>
            </w:r>
          </w:p>
          <w:p w14:paraId="67D37A1B" w14:textId="77777777" w:rsidR="004C286E" w:rsidRPr="00AB76B4" w:rsidRDefault="004C286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0056F8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1536EC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E8B281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14F69A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8452F9C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7 - 11.</w:t>
            </w:r>
          </w:p>
        </w:tc>
      </w:tr>
      <w:tr w:rsidR="004C286E" w:rsidRPr="00AB76B4" w14:paraId="257FE245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BEBCD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51F249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C8BA0D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E967557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4D2064BE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C5BA91" w14:textId="77777777" w:rsidR="004C286E" w:rsidRPr="00AB76B4" w:rsidRDefault="004C286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32933BF2" w14:textId="77777777" w:rsidR="004C286E" w:rsidRPr="00AB76B4" w:rsidRDefault="004C286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sch. </w:t>
            </w:r>
          </w:p>
          <w:p w14:paraId="556F82B6" w14:textId="77777777" w:rsidR="004C286E" w:rsidRPr="00AB76B4" w:rsidRDefault="004C286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29 și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F66B1E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78200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72C832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7723D1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7A5FA4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14 - 18.</w:t>
            </w:r>
          </w:p>
        </w:tc>
      </w:tr>
      <w:tr w:rsidR="004C286E" w:rsidRPr="00AB76B4" w14:paraId="3493F415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82E6F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BA2919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C77693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71CE515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4A8D1DE3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C05D57" w14:textId="77777777" w:rsidR="004C286E" w:rsidRPr="00AB76B4" w:rsidRDefault="004C286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48C99E35" w14:textId="77777777" w:rsidR="004C286E" w:rsidRPr="00AB76B4" w:rsidRDefault="004C286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  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C73BA8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488527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292360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3EFD9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către Triaj Grupa A.</w:t>
            </w:r>
          </w:p>
        </w:tc>
      </w:tr>
      <w:tr w:rsidR="004C286E" w:rsidRPr="00AB76B4" w14:paraId="58B571B1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79C20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FD50F0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16F4CE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DBA7913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35C39982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E4CE45" w14:textId="77777777" w:rsidR="004C286E" w:rsidRPr="00AB76B4" w:rsidRDefault="004C286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T.D.J. </w:t>
            </w:r>
          </w:p>
          <w:p w14:paraId="03C9EFD5" w14:textId="77777777" w:rsidR="004C286E" w:rsidRPr="00AB76B4" w:rsidRDefault="004C286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33 /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026BC8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EDDAB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EC1FC1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8B0C67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967845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7 - 10 .</w:t>
            </w:r>
          </w:p>
          <w:p w14:paraId="034DBF6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4C286E" w:rsidRPr="00AB76B4" w14:paraId="553447D8" w14:textId="77777777" w:rsidTr="00927588">
        <w:trPr>
          <w:cantSplit/>
          <w:trHeight w:val="181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77CE1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DE8B98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9E277A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5D4452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2B12BED4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2F97F8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toţi schim-bătorii </w:t>
            </w:r>
          </w:p>
          <w:p w14:paraId="01E5CD7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care dau acces la liniile 15 - 18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0886A0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21A901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5D6606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1FEC23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DB2F37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15 - 18 Cap X.</w:t>
            </w:r>
          </w:p>
        </w:tc>
      </w:tr>
      <w:tr w:rsidR="004C286E" w:rsidRPr="00AB76B4" w14:paraId="728006AD" w14:textId="77777777" w:rsidTr="00927588">
        <w:trPr>
          <w:cantSplit/>
          <w:trHeight w:val="89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51B49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E495F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5AD5E9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6CD4507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6BDE0145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E3AB3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3F2BBC89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30, 38 </w:t>
            </w:r>
          </w:p>
          <w:p w14:paraId="0BECBB0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şi 54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CF9433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7512CA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5E93F2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5E661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liniile 7, 8 și 10 Cap Y.</w:t>
            </w:r>
          </w:p>
        </w:tc>
      </w:tr>
      <w:tr w:rsidR="004C286E" w:rsidRPr="00AB76B4" w14:paraId="505FBF35" w14:textId="77777777" w:rsidTr="00927588">
        <w:trPr>
          <w:cantSplit/>
          <w:trHeight w:val="8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D1821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E37871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904158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27B2F3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6B08CFEB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1D5AB0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1D2D021C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44, 52, 56, 58, 60 şi </w:t>
            </w:r>
          </w:p>
          <w:p w14:paraId="62B69C6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129BDA8A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58 - 60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1BAAEA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789120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64425B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527B18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049200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15 - 18 Cap Y.</w:t>
            </w:r>
          </w:p>
        </w:tc>
      </w:tr>
      <w:tr w:rsidR="004C286E" w:rsidRPr="00AB76B4" w14:paraId="4BF91248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73358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B9575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257+900</w:t>
            </w:r>
          </w:p>
          <w:p w14:paraId="65586A10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258+100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E9D044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E77C20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Cernele -</w:t>
            </w:r>
          </w:p>
          <w:p w14:paraId="02918CAE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Işalniţa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CE9367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F9A5FF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61EE5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0277F9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C14D8A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*Interzis circulația locomotivelor cuplate.</w:t>
            </w:r>
          </w:p>
          <w:p w14:paraId="36C8AF47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:rsidRPr="00AB76B4" w14:paraId="64C1BCFE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F25AE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954FA9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1E0339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6E9314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Işalniţa</w:t>
            </w:r>
          </w:p>
          <w:p w14:paraId="440D12FF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directă, </w:t>
            </w:r>
          </w:p>
          <w:p w14:paraId="449EAB56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  <w:p w14:paraId="161FCEE6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  <w:r>
              <w:rPr>
                <w:b/>
                <w:bCs/>
                <w:sz w:val="20"/>
              </w:rPr>
              <w:t xml:space="preserve"> </w:t>
            </w:r>
            <w:r w:rsidRPr="00AB76B4">
              <w:rPr>
                <w:b/>
                <w:bCs/>
                <w:sz w:val="20"/>
              </w:rPr>
              <w:t>8 și 4.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50FA10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960D9C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94CC53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786F5DE5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262+850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7220E9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657B43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 w:rsidRPr="00AB76B4">
              <w:rPr>
                <w:b/>
                <w:bCs/>
                <w:i/>
                <w:color w:val="000000"/>
                <w:sz w:val="20"/>
              </w:rPr>
              <w:t>Fără inductori.</w:t>
            </w:r>
          </w:p>
          <w:p w14:paraId="4C369367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 w:rsidRPr="00AB76B4">
              <w:rPr>
                <w:b/>
                <w:bCs/>
                <w:i/>
                <w:color w:val="000000"/>
                <w:sz w:val="20"/>
              </w:rPr>
              <w:t>Semnalizată ca limitare de viteză.</w:t>
            </w:r>
          </w:p>
        </w:tc>
      </w:tr>
      <w:tr w:rsidR="004C286E" w:rsidRPr="00AB76B4" w14:paraId="461ED76C" w14:textId="77777777" w:rsidTr="00927588">
        <w:trPr>
          <w:cantSplit/>
          <w:trHeight w:val="16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C4FA9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08FC1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BC7F70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071A742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Işalniţa</w:t>
            </w:r>
          </w:p>
          <w:p w14:paraId="732A51F6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Y, liniile 4  - 13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97330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788DFD6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toţi </w:t>
            </w:r>
          </w:p>
          <w:p w14:paraId="7A3EE1B5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5965CAAC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şi </w:t>
            </w:r>
          </w:p>
          <w:p w14:paraId="311D144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43A0DCC9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42ECCE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834FE2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9C8204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34C96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35C10C26" w14:textId="77777777" w:rsidTr="00927588">
        <w:trPr>
          <w:cantSplit/>
          <w:trHeight w:val="116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B18C3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31B219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8A714D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297982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Işalniţa</w:t>
            </w:r>
          </w:p>
          <w:p w14:paraId="2F271E3C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11 </w:t>
            </w:r>
          </w:p>
          <w:p w14:paraId="0ABFAB82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primiri - expedieri, </w:t>
            </w:r>
          </w:p>
          <w:p w14:paraId="762352AF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27EB7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100 m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80F50B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458568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1BBB87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F5EE3A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6FD07605" w14:textId="77777777" w:rsidTr="00927588">
        <w:trPr>
          <w:cantSplit/>
          <w:trHeight w:val="44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BE8EB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23546A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6A4691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21FD44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Işalniţa</w:t>
            </w:r>
          </w:p>
          <w:p w14:paraId="10FE1CAE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9F062A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BC79FD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A094C8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78AD80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A4D01C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791EB1AE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C9255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lastRenderedPageBreak/>
              <w:t xml:space="preserve"> </w:t>
            </w: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968BB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AB76B4">
              <w:rPr>
                <w:b/>
                <w:bCs/>
                <w:color w:val="000000"/>
                <w:sz w:val="20"/>
              </w:rPr>
              <w:t>287+640</w:t>
            </w:r>
          </w:p>
          <w:p w14:paraId="317BA8BA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color w:val="000000"/>
                <w:sz w:val="20"/>
              </w:rPr>
              <w:t>287+690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04C3F4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DE666C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Filiaşi -</w:t>
            </w:r>
          </w:p>
          <w:p w14:paraId="4C0BFD99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0CB18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0425F9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317A5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287+640</w:t>
            </w:r>
          </w:p>
          <w:p w14:paraId="382ED430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287+690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8F0FF3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63C74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*Valabil pentru trenurile care au în componență  două locomotive cuplate.</w:t>
            </w:r>
          </w:p>
          <w:p w14:paraId="7CE1AFB5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:rsidRPr="00AB76B4" w14:paraId="05421175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35507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31A7EA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038297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1B5B8BE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Filiaşi -</w:t>
            </w:r>
          </w:p>
          <w:p w14:paraId="237D1B5B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8F2CB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B3BE07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8DDFF1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290+550</w:t>
            </w:r>
          </w:p>
          <w:p w14:paraId="1BD512B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290+750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3CD5F8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E967D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AB76B4">
              <w:rPr>
                <w:b/>
                <w:bCs/>
                <w:i/>
                <w:sz w:val="20"/>
              </w:rPr>
              <w:t>Fără inductori.</w:t>
            </w:r>
          </w:p>
        </w:tc>
      </w:tr>
      <w:tr w:rsidR="004C286E" w:rsidRPr="00AB76B4" w14:paraId="4CE925DF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46143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34242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5CAE35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C941B9E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Gura Motrului</w:t>
            </w:r>
          </w:p>
          <w:p w14:paraId="38F459AF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4 </w:t>
            </w:r>
          </w:p>
          <w:p w14:paraId="11216DE3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8152B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 inclusiv sch.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4FFC1E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87F479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BA9D2D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2C8B4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0163AB6E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EC37D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7E6654" w14:textId="77777777" w:rsidR="004C286E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290+000</w:t>
            </w:r>
          </w:p>
          <w:p w14:paraId="01288F25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081DD7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6D78B4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Filiaşi -</w:t>
            </w:r>
          </w:p>
          <w:p w14:paraId="38BC6E31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Gura Motrului</w:t>
            </w:r>
            <w:r>
              <w:rPr>
                <w:b/>
                <w:bCs/>
                <w:sz w:val="20"/>
              </w:rPr>
              <w:t xml:space="preserve"> si St. </w:t>
            </w:r>
            <w:r w:rsidRPr="00AB76B4">
              <w:rPr>
                <w:b/>
                <w:bCs/>
                <w:sz w:val="20"/>
              </w:rPr>
              <w:t>Gura Motrului</w:t>
            </w:r>
            <w:r>
              <w:rPr>
                <w:b/>
                <w:bCs/>
                <w:sz w:val="20"/>
              </w:rPr>
              <w:t xml:space="preserve"> Cap X peste pod Jiu </w:t>
            </w:r>
            <w:r>
              <w:rPr>
                <w:b/>
                <w:bCs/>
                <w:sz w:val="20"/>
              </w:rPr>
              <w:br/>
              <w:t>și sch 5 și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DC1300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D1A3D8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875BD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DA9D00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C5B955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:rsidRPr="00AB76B4" w14:paraId="54215D0F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43B41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521179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74FA44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5B1DC17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Gura Motrului -</w:t>
            </w:r>
          </w:p>
          <w:p w14:paraId="235552F2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Butoieşti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5BD9A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BA411A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603CF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292+000</w:t>
            </w:r>
          </w:p>
          <w:p w14:paraId="500FA440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293+300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1D00E6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B81C4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:rsidRPr="00AB76B4" w14:paraId="58B24FB5" w14:textId="77777777" w:rsidTr="00927588">
        <w:trPr>
          <w:cantSplit/>
          <w:trHeight w:val="52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BD8B1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B4B719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E107C9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4F46B5C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Butoieşti</w:t>
            </w:r>
          </w:p>
          <w:p w14:paraId="7FC76AE1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205C3E5D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–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D13CB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141F63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04F50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39D6A2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EBAF5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7CDE6C74" w14:textId="77777777" w:rsidTr="00927588">
        <w:trPr>
          <w:cantSplit/>
          <w:trHeight w:val="27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8BEF3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B25535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302+500</w:t>
            </w:r>
          </w:p>
          <w:p w14:paraId="0B7B9F6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302+700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A01C40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9687C32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Butoieşti -</w:t>
            </w:r>
          </w:p>
          <w:p w14:paraId="787165CC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Strehaia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5B48E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09BC30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853C3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645F27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A32C18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*Interzis circulația locomotivelor cuplate.</w:t>
            </w:r>
          </w:p>
          <w:p w14:paraId="67DF4EC9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:rsidRPr="00AB76B4" w14:paraId="0F191FC2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38C82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62467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3745EF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582CCD3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Strehaia</w:t>
            </w:r>
          </w:p>
          <w:p w14:paraId="55F87CD0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D92050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17</w:t>
            </w:r>
          </w:p>
          <w:p w14:paraId="7CB9745A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B191FC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3A62F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F35F4C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9B979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11433E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 abătută.</w:t>
            </w:r>
          </w:p>
        </w:tc>
      </w:tr>
      <w:tr w:rsidR="004C286E" w:rsidRPr="00AB76B4" w14:paraId="5A0E3ED8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41756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60317C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572376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0F82F4C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Strehaia</w:t>
            </w:r>
          </w:p>
          <w:p w14:paraId="2C3B50C0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959CE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12</w:t>
            </w:r>
          </w:p>
          <w:p w14:paraId="58B245BA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29E6BB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857EE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6358FC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59A44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000CEE7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2 - 5  înspre și dinspre st. Jirov.</w:t>
            </w:r>
          </w:p>
        </w:tc>
      </w:tr>
      <w:tr w:rsidR="004C286E" w:rsidRPr="00AB76B4" w14:paraId="3CA2CD6E" w14:textId="77777777" w:rsidTr="00927588">
        <w:trPr>
          <w:cantSplit/>
          <w:trHeight w:val="114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DD6E2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7983F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C7F830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892D65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Strehaia</w:t>
            </w:r>
          </w:p>
          <w:p w14:paraId="6E9F3B01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A781D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T.D.J.</w:t>
            </w:r>
          </w:p>
          <w:p w14:paraId="4E2DAF5C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 /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AD3F8D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6BE9FA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FBE8EC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237C0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F5AE227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4C286E" w:rsidRPr="00AB76B4" w14:paraId="6509FF17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FD7F1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FC105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0CBB7E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081A657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Strehaia</w:t>
            </w:r>
          </w:p>
          <w:p w14:paraId="18D74215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0ED761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28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695D1B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25CFD7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A34ED6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14388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1C8F27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1.</w:t>
            </w:r>
          </w:p>
        </w:tc>
      </w:tr>
      <w:tr w:rsidR="004C286E" w:rsidRPr="00AB76B4" w14:paraId="5D4F50C7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C02FA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5B00B1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367845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B0AD1C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Ciochiuţa</w:t>
            </w:r>
          </w:p>
          <w:p w14:paraId="1FEDCDEF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01021D99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362CE8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de la </w:t>
            </w:r>
          </w:p>
          <w:p w14:paraId="3E658E35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ax stație până la Cap Y călcâi 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0D68F6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8079C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CDEF3D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5FC683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38231CDD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ABD2E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98743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</w:t>
            </w:r>
            <w:r>
              <w:rPr>
                <w:b/>
                <w:bCs/>
                <w:sz w:val="20"/>
              </w:rPr>
              <w:t>0</w:t>
            </w:r>
            <w:r w:rsidRPr="00AB76B4">
              <w:rPr>
                <w:b/>
                <w:bCs/>
                <w:sz w:val="20"/>
              </w:rPr>
              <w:t>+0</w:t>
            </w:r>
            <w:r>
              <w:rPr>
                <w:b/>
                <w:bCs/>
                <w:sz w:val="20"/>
              </w:rPr>
              <w:t>0</w:t>
            </w:r>
            <w:r w:rsidRPr="00AB76B4">
              <w:rPr>
                <w:b/>
                <w:bCs/>
                <w:sz w:val="20"/>
              </w:rPr>
              <w:t>0</w:t>
            </w:r>
          </w:p>
          <w:p w14:paraId="03AF280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322+350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9FDB1A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A55BA0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Ciochiuţa -</w:t>
            </w:r>
          </w:p>
          <w:p w14:paraId="0EB8C140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Tâmna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DA6999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11F903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8AA72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3C674D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53DBC5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:rsidRPr="00AB76B4" w14:paraId="56C85786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70D59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67D89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EDCB3E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49AB295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Tâmna</w:t>
            </w:r>
          </w:p>
          <w:p w14:paraId="4DC1ECA6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A07313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din calcâi</w:t>
            </w:r>
          </w:p>
          <w:p w14:paraId="5D6B606A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 3</w:t>
            </w:r>
          </w:p>
          <w:p w14:paraId="7B5EAB67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până</w:t>
            </w:r>
          </w:p>
          <w:p w14:paraId="79E29A02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la axa</w:t>
            </w:r>
          </w:p>
          <w:p w14:paraId="053B27D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stației Tâmna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74AA0A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AC254A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1F51B0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8DA38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1C771C73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2A0D2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707CC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6F5B4B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0E4242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Tâmna</w:t>
            </w:r>
          </w:p>
          <w:p w14:paraId="3810BB0A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74E43909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6CF64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309366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93A445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11BA57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267C30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2E7A10F0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B278B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78C91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325+100</w:t>
            </w:r>
          </w:p>
          <w:p w14:paraId="55C6C5FA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325+220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A5ED20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86AE48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Tâmna </w:t>
            </w:r>
          </w:p>
          <w:p w14:paraId="0ED8C8D7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9D9AE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4D4021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A1F72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933962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0D3082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2C0A9EC7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Peste sch. 2 și 4.</w:t>
            </w:r>
          </w:p>
        </w:tc>
      </w:tr>
      <w:tr w:rsidR="004C286E" w:rsidRPr="00AB76B4" w14:paraId="5D19F95A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88D19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79BD9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329+400</w:t>
            </w:r>
          </w:p>
          <w:p w14:paraId="306C1F7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329+600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FF82CD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B49CE42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Igiroasa, linia 2 directă Cap X</w:t>
            </w:r>
          </w:p>
          <w:p w14:paraId="097AA760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73C8D8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ECDE70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1E2B9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7BA6A2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B4801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Peste sch. 1. </w:t>
            </w:r>
          </w:p>
          <w:p w14:paraId="04A2300C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:rsidRPr="00AB76B4" w14:paraId="7D46B725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FDCFC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4D7E4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F2FFC6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4B4AF0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Igiroasa</w:t>
            </w:r>
          </w:p>
          <w:p w14:paraId="7F86A456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</w:t>
            </w:r>
          </w:p>
          <w:p w14:paraId="6B5B7E8F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1335F3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și peste sch. 3 </w:t>
            </w:r>
          </w:p>
          <w:p w14:paraId="6C098AC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1F17BE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DEA745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C3D456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B5D203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03AC0497" w14:textId="77777777" w:rsidTr="00927588">
        <w:trPr>
          <w:cantSplit/>
          <w:trHeight w:val="65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D029A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8980AC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1A1F32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62BC3C5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Prunişor</w:t>
            </w:r>
          </w:p>
          <w:p w14:paraId="580200C1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</w:t>
            </w:r>
          </w:p>
          <w:p w14:paraId="5FE3E20C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63E2D1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47013A73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2C3568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09924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3D69CF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1116F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1233DC72" w14:textId="77777777" w:rsidTr="00927588">
        <w:trPr>
          <w:cantSplit/>
          <w:trHeight w:val="10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8C10F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536319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0D794B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AF30976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Prunişor</w:t>
            </w:r>
          </w:p>
          <w:p w14:paraId="08BEDE32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</w:t>
            </w:r>
          </w:p>
          <w:p w14:paraId="1D5ECE0D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1390C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de la axa staţiei </w:t>
            </w:r>
          </w:p>
          <w:p w14:paraId="5EA6FEA2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la </w:t>
            </w:r>
          </w:p>
          <w:p w14:paraId="478377D9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99A85C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DC93C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1F437E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6D03B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352C185A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CC2E6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EDE852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335+120</w:t>
            </w:r>
          </w:p>
          <w:p w14:paraId="33F64172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335+170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3979F9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090AD6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Prunișor -</w:t>
            </w:r>
          </w:p>
          <w:p w14:paraId="5EF1BB96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Gârniţa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B64F77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13909A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9F2DE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B0B51C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20C405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*Valabil inclusiv pentru trenurile care au în componență două locomotive cuplate.</w:t>
            </w:r>
          </w:p>
          <w:p w14:paraId="7B0CCD47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:rsidRPr="00AB76B4" w14:paraId="460D73C4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EFC66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15CEB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A901E6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8BABB35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Gârniţa</w:t>
            </w:r>
          </w:p>
          <w:p w14:paraId="6EACB43F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8BC67A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3 </w:t>
            </w:r>
          </w:p>
          <w:p w14:paraId="774A1E3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772E53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39257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5EC45C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9FC282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8F5BAD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1, Cap X.</w:t>
            </w:r>
          </w:p>
        </w:tc>
      </w:tr>
      <w:tr w:rsidR="004C286E" w:rsidRPr="00AB76B4" w14:paraId="3CD3589A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EFFBF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45F82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4F0CF4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B09314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Gârniţa</w:t>
            </w:r>
          </w:p>
          <w:p w14:paraId="44074713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3E7173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2 </w:t>
            </w:r>
          </w:p>
          <w:p w14:paraId="049348E9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60B6FD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58BF0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A6704C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2F093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0829678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1, CapY.</w:t>
            </w:r>
          </w:p>
        </w:tc>
      </w:tr>
      <w:tr w:rsidR="004C286E" w:rsidRPr="00AB76B4" w14:paraId="09DA48A6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AF213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258C7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342+430</w:t>
            </w:r>
          </w:p>
          <w:p w14:paraId="7B8B32C1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342+630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2721C8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47BF50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Gârniţa -</w:t>
            </w:r>
          </w:p>
          <w:p w14:paraId="498328BE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BEE235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F8D54A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1B16A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41DDCA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E665C1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:rsidRPr="00AB76B4" w14:paraId="059022B9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1D03D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3E760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42910F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9C3ADDD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72F1C0B6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3F7B069F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B9C90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0B6194B2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92160E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64E310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67BDB2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E52A2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5AD8D814" w14:textId="77777777" w:rsidTr="00927588">
        <w:trPr>
          <w:cantSplit/>
          <w:trHeight w:val="68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0B7ED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ECB2BA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9142D0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9BD1D12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671130E0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8CEC9A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15 </w:t>
            </w:r>
          </w:p>
          <w:p w14:paraId="4E5D80A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1D3CB0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AE2AB8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A99535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CDED38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F124473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3.</w:t>
            </w:r>
          </w:p>
        </w:tc>
      </w:tr>
      <w:tr w:rsidR="004C286E" w:rsidRPr="00AB76B4" w14:paraId="5FAA1058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64B1C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DC54D3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AF12D3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71D8E8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689B1538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89F67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T.D.J.</w:t>
            </w:r>
          </w:p>
          <w:p w14:paraId="67C1D78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 /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761FC7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ADBE9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7510D4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135F6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C4073D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şi 4.</w:t>
            </w:r>
          </w:p>
        </w:tc>
      </w:tr>
      <w:tr w:rsidR="004C286E" w:rsidRPr="00AB76B4" w14:paraId="060EDA62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1F41C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3E9E7A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529306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ADF2BD1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A0B43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 dintre sch. </w:t>
            </w:r>
          </w:p>
          <w:p w14:paraId="662E59C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17 -</w:t>
            </w:r>
          </w:p>
          <w:p w14:paraId="1B37F3A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T.D.J.</w:t>
            </w:r>
          </w:p>
          <w:p w14:paraId="4C8C0465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19 /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917AA6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1AF19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B426E5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44F9A1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zonă parcurs </w:t>
            </w:r>
          </w:p>
          <w:p w14:paraId="0129788C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st. Balota liniile 1 - 3 </w:t>
            </w:r>
          </w:p>
          <w:p w14:paraId="2F024B48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în abatere.</w:t>
            </w:r>
          </w:p>
        </w:tc>
      </w:tr>
      <w:tr w:rsidR="004C286E" w:rsidRPr="00AB76B4" w14:paraId="4C8F34B3" w14:textId="77777777" w:rsidTr="00927588">
        <w:trPr>
          <w:cantSplit/>
          <w:trHeight w:val="112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C9CB0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73B4C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EC597B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731A88A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671B7C57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</w:t>
            </w:r>
          </w:p>
          <w:p w14:paraId="247DF704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7A0D07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de la axa staţiei </w:t>
            </w:r>
          </w:p>
          <w:p w14:paraId="58527E5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la </w:t>
            </w:r>
          </w:p>
          <w:p w14:paraId="6FC59D4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30A10A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9EBF18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15D9FA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5838F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510ECC49" w14:textId="77777777" w:rsidTr="00927588">
        <w:trPr>
          <w:cantSplit/>
          <w:trHeight w:val="201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59B5C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85D43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2B19DF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C8C5C66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1FC18D79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4 </w:t>
            </w:r>
          </w:p>
          <w:p w14:paraId="5F5D1B52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EDF3C1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de la axa staţiei până la călcâi macaz 12 </w:t>
            </w:r>
          </w:p>
          <w:p w14:paraId="70ACFA38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081EA5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8C73C9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42C9AD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3FBBA7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04FFB0BE" w14:textId="77777777" w:rsidTr="00927588">
        <w:trPr>
          <w:cantSplit/>
          <w:trHeight w:val="11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FE576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D2AAA5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E9606C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24D8F8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2BA44B61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5 </w:t>
            </w:r>
          </w:p>
          <w:p w14:paraId="58ECA54C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8E4561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32085BE0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B97EB7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3ED9E5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39EE7F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7F62D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59AC2697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C2C62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AF90C2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511E31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6003516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31016D6D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CFBFAC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T.D.J.</w:t>
            </w:r>
          </w:p>
          <w:p w14:paraId="22F8F17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 /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55379B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42FE11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1993F7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4E30A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2ACC91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3 - 5.</w:t>
            </w:r>
          </w:p>
        </w:tc>
      </w:tr>
      <w:tr w:rsidR="004C286E" w:rsidRPr="00AB76B4" w14:paraId="6DA4C499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14C84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F13FB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345+652</w:t>
            </w:r>
          </w:p>
          <w:p w14:paraId="6327230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355+537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78B16A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43B2DD7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Balota –</w:t>
            </w:r>
          </w:p>
          <w:p w14:paraId="6D5A4E2B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Drobeta Turnu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75C93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B65905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81D435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B6C25B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4AF361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*Interzis circulația trenurilor care au în componență mai mult de două locomotive cuplate.</w:t>
            </w:r>
          </w:p>
          <w:p w14:paraId="26678D4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:rsidRPr="00AB76B4" w14:paraId="56330018" w14:textId="77777777" w:rsidTr="00927588">
        <w:trPr>
          <w:cantSplit/>
          <w:trHeight w:val="129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7048F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16E03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345+200</w:t>
            </w:r>
          </w:p>
          <w:p w14:paraId="6BA40733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353+200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B52757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B2F92A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Balota –</w:t>
            </w:r>
          </w:p>
          <w:p w14:paraId="2B0DA1D1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Valea Albă</w:t>
            </w:r>
          </w:p>
          <w:p w14:paraId="4505956F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directă </w:t>
            </w:r>
          </w:p>
          <w:p w14:paraId="02429A3F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Valea Albă și</w:t>
            </w:r>
          </w:p>
          <w:p w14:paraId="50240AF9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Valea Albă -</w:t>
            </w:r>
          </w:p>
          <w:p w14:paraId="11C5D31F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Post Macazuri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40FC83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242CE4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DB180C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364984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AF3FE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:rsidRPr="00AB76B4" w14:paraId="25028667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772A1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15897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487C1D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ECE6078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Post Macazuri -</w:t>
            </w:r>
          </w:p>
          <w:p w14:paraId="0E579FDB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Drobeta Tr.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9C5A3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3ED384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45445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354+400</w:t>
            </w:r>
          </w:p>
          <w:p w14:paraId="785CCD0C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354+700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332BB7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20C3C1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:rsidRPr="00AB76B4" w14:paraId="3141D55B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AD53D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036B5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3A9F56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1FF63D6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</w:t>
            </w:r>
          </w:p>
          <w:p w14:paraId="0DA5C80F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Mărfuri </w:t>
            </w:r>
          </w:p>
          <w:p w14:paraId="2BF8AD95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Y, 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280790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B728BB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A26CD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356+930</w:t>
            </w:r>
          </w:p>
          <w:p w14:paraId="0B375FD0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357+170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63560C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E90000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04B1BA39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Peste sch. 10, 8 și 6A.</w:t>
            </w:r>
          </w:p>
        </w:tc>
      </w:tr>
      <w:tr w:rsidR="004C286E" w:rsidRPr="00AB76B4" w14:paraId="57DBEAD5" w14:textId="77777777" w:rsidTr="00927588">
        <w:trPr>
          <w:cantSplit/>
          <w:trHeight w:val="2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2C3D3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3F3F3C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69A282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08C3A88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</w:t>
            </w:r>
          </w:p>
          <w:p w14:paraId="3EAE3D10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69577E" w14:textId="77777777" w:rsidR="004C286E" w:rsidRPr="00AB76B4" w:rsidRDefault="004C286E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diag.</w:t>
            </w:r>
          </w:p>
          <w:p w14:paraId="0D4E5DF5" w14:textId="77777777" w:rsidR="004C286E" w:rsidRPr="00AB76B4" w:rsidRDefault="004C286E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1 - 3 </w:t>
            </w:r>
          </w:p>
          <w:p w14:paraId="12774A09" w14:textId="77777777" w:rsidR="004C286E" w:rsidRPr="00AB76B4" w:rsidRDefault="004C286E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şi</w:t>
            </w:r>
          </w:p>
          <w:p w14:paraId="0560006F" w14:textId="77777777" w:rsidR="004C286E" w:rsidRPr="00AB76B4" w:rsidRDefault="004C286E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4EFD4889" w14:textId="77777777" w:rsidR="004C286E" w:rsidRPr="00AB76B4" w:rsidRDefault="004C286E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 şi 3 </w:t>
            </w:r>
          </w:p>
          <w:p w14:paraId="65D4A208" w14:textId="77777777" w:rsidR="004C286E" w:rsidRPr="00AB76B4" w:rsidRDefault="004C286E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590D2F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5B9CB7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97EDC0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88AD59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E6F1DE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1 - 3.</w:t>
            </w:r>
          </w:p>
        </w:tc>
      </w:tr>
      <w:tr w:rsidR="004C286E" w:rsidRPr="00AB76B4" w14:paraId="539490AE" w14:textId="77777777" w:rsidTr="00927588">
        <w:trPr>
          <w:cantSplit/>
          <w:trHeight w:val="77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CD023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5991A1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3488D5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7227D4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6E9854" w14:textId="77777777" w:rsidR="004C286E" w:rsidRPr="00AB76B4" w:rsidRDefault="004C286E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26D69DB7" w14:textId="77777777" w:rsidR="004C286E" w:rsidRPr="00AB76B4" w:rsidRDefault="004C286E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9 </w:t>
            </w:r>
          </w:p>
          <w:p w14:paraId="126D4F19" w14:textId="77777777" w:rsidR="004C286E" w:rsidRPr="00AB76B4" w:rsidRDefault="004C286E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802EDA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922095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F8E798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D9889C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55AB313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și 2.</w:t>
            </w:r>
          </w:p>
        </w:tc>
      </w:tr>
      <w:tr w:rsidR="004C286E" w:rsidRPr="00AB76B4" w14:paraId="72120104" w14:textId="77777777" w:rsidTr="00927588">
        <w:trPr>
          <w:cantSplit/>
          <w:trHeight w:val="20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F4692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C2FCF7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6F9D33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9EE5E9A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</w:t>
            </w:r>
          </w:p>
          <w:p w14:paraId="78B0392C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8E3729" w14:textId="77777777" w:rsidR="004C286E" w:rsidRPr="00AB76B4" w:rsidRDefault="004C286E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39E6E235" w14:textId="77777777" w:rsidR="004C286E" w:rsidRPr="00AB76B4" w:rsidRDefault="004C286E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7 </w:t>
            </w:r>
          </w:p>
          <w:p w14:paraId="6980DB93" w14:textId="77777777" w:rsidR="004C286E" w:rsidRPr="00AB76B4" w:rsidRDefault="004C286E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  <w:p w14:paraId="0F748BD1" w14:textId="77777777" w:rsidR="004C286E" w:rsidRPr="00AB76B4" w:rsidRDefault="004C286E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şi</w:t>
            </w:r>
          </w:p>
          <w:p w14:paraId="05249C9B" w14:textId="77777777" w:rsidR="004C286E" w:rsidRPr="00AB76B4" w:rsidRDefault="004C286E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T.D.J.</w:t>
            </w:r>
          </w:p>
          <w:p w14:paraId="6898AB51" w14:textId="77777777" w:rsidR="004C286E" w:rsidRPr="00AB76B4" w:rsidRDefault="004C286E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F1276E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827B1C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B993F9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6E9723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0A91833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şi 2.</w:t>
            </w:r>
          </w:p>
        </w:tc>
      </w:tr>
      <w:tr w:rsidR="004C286E" w:rsidRPr="00AB76B4" w14:paraId="2E3B6667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DE1E7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902C12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F75726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D737E1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</w:t>
            </w:r>
          </w:p>
          <w:p w14:paraId="49877BDE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X, liniile 6 - 10 </w:t>
            </w:r>
          </w:p>
          <w:p w14:paraId="6DA7D846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20F375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1A28BD6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F7C3FC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2655AA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B140A9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0A6E6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48AC32FE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43B3C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F1410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581696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67540F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</w:t>
            </w:r>
          </w:p>
          <w:p w14:paraId="2E107594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5 </w:t>
            </w:r>
          </w:p>
          <w:p w14:paraId="487B7619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6E73E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de la Cap X la axa stației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621293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6F9C8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D5662D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BD928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20BACC59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D1936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2CE56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69E135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3F195F5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</w:t>
            </w:r>
          </w:p>
          <w:p w14:paraId="56129A77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BCA57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TDJ </w:t>
            </w:r>
          </w:p>
          <w:p w14:paraId="3A259995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81B58E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1EECEA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73AF2A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13B62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73FAC1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5 - 10, Cap Y.</w:t>
            </w:r>
          </w:p>
        </w:tc>
      </w:tr>
      <w:tr w:rsidR="004C286E" w:rsidRPr="00AB76B4" w14:paraId="1F99E27E" w14:textId="77777777" w:rsidTr="00927588">
        <w:trPr>
          <w:cantSplit/>
          <w:trHeight w:val="7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E36D1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C9CA8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6AF495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35CEAC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Turnu Severin Est</w:t>
            </w:r>
          </w:p>
          <w:p w14:paraId="47466E75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084D67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1 </w:t>
            </w:r>
          </w:p>
          <w:p w14:paraId="7D8E4C85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1A7DEE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5DF7C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F7E289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BAA005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linia 2 primiri - expedieri.</w:t>
            </w:r>
          </w:p>
        </w:tc>
      </w:tr>
      <w:tr w:rsidR="004C286E" w:rsidRPr="00AB76B4" w14:paraId="751432C5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2CD38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D7C831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27DA89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BF7B8B3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Turnu Severin Est</w:t>
            </w:r>
          </w:p>
          <w:p w14:paraId="5975797A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C21DF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2 </w:t>
            </w:r>
          </w:p>
          <w:p w14:paraId="5404E5CC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F0A51D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FB39DA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E744C0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454A73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045E94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2 abatere.</w:t>
            </w:r>
          </w:p>
        </w:tc>
      </w:tr>
      <w:tr w:rsidR="004C286E" w:rsidRPr="00AB76B4" w14:paraId="38D5FAB8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C9CD0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48AB1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D918F5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9F22EE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</w:t>
            </w:r>
          </w:p>
          <w:p w14:paraId="2B0BD995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A6F54C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201D1D5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sch. </w:t>
            </w:r>
          </w:p>
          <w:p w14:paraId="17FC7C8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11, 13, 15, 17,  21, 23, </w:t>
            </w:r>
          </w:p>
          <w:p w14:paraId="4C42E8F1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25 și 27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EF3679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09A06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5AED67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52506C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CE42E6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5 - 14.</w:t>
            </w:r>
          </w:p>
        </w:tc>
      </w:tr>
      <w:tr w:rsidR="004C286E" w:rsidRPr="00AB76B4" w14:paraId="3F972E21" w14:textId="77777777" w:rsidTr="00927588">
        <w:trPr>
          <w:cantSplit/>
          <w:trHeight w:val="230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026A3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D6DAC3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933060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B39BEE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</w:t>
            </w:r>
          </w:p>
          <w:p w14:paraId="4371D71F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569C0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72AD65C0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sch. 12, 18,  20, 22,  24, 26,  28, 30,  32, </w:t>
            </w:r>
          </w:p>
          <w:p w14:paraId="01257E73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34 şi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70BEFF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5BFF78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64AB33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08847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8CF9BC2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5 - 14.</w:t>
            </w:r>
          </w:p>
        </w:tc>
      </w:tr>
      <w:tr w:rsidR="004C286E" w:rsidRPr="00AB76B4" w14:paraId="61D52BFE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17ADC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631FB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380+600</w:t>
            </w:r>
          </w:p>
          <w:p w14:paraId="25C4887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384+200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B541E1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AD5B75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Vârciorova  </w:t>
            </w:r>
          </w:p>
          <w:p w14:paraId="009A8820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directă, Cap Y și </w:t>
            </w:r>
          </w:p>
          <w:p w14:paraId="4364E753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Vârciorova -</w:t>
            </w:r>
          </w:p>
          <w:p w14:paraId="110B41BC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Orșova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E57B6C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BCCBEE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E8404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F7B7D1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53B1B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:rsidRPr="00AB76B4" w14:paraId="2C0B2B14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594CD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2A5B08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F32497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CCF70CB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Orşova </w:t>
            </w:r>
          </w:p>
          <w:p w14:paraId="3D2727F0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33F65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între călcâi </w:t>
            </w:r>
          </w:p>
          <w:p w14:paraId="3E7DF40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 3 </w:t>
            </w:r>
          </w:p>
          <w:p w14:paraId="010829A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sz w:val="20"/>
              </w:rPr>
              <w:t>și opritor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33D054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CBF15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F79A19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DF8557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48B01271" w14:textId="77777777" w:rsidTr="00927588">
        <w:trPr>
          <w:cantSplit/>
          <w:trHeight w:val="137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07B40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05300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11287B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4AD4A5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Orşova </w:t>
            </w:r>
          </w:p>
          <w:p w14:paraId="1BCC8F3E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9FF413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 xml:space="preserve">peste </w:t>
            </w:r>
          </w:p>
          <w:p w14:paraId="4063395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S 9,</w:t>
            </w:r>
          </w:p>
          <w:p w14:paraId="399CBB6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S 13,</w:t>
            </w:r>
          </w:p>
          <w:p w14:paraId="4CCDC8EA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S 17,</w:t>
            </w:r>
          </w:p>
          <w:p w14:paraId="0DA18DD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 xml:space="preserve">S 19 </w:t>
            </w:r>
          </w:p>
          <w:p w14:paraId="09CAC92C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şi</w:t>
            </w:r>
          </w:p>
          <w:p w14:paraId="4394579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en-US"/>
              </w:rPr>
            </w:pPr>
            <w:r w:rsidRPr="00AB76B4">
              <w:rPr>
                <w:b/>
                <w:bCs/>
                <w:iCs/>
                <w:sz w:val="20"/>
                <w:lang w:val="en-US"/>
              </w:rPr>
              <w:t>S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F0A441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DA2323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82C12C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396517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CE7EE5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 -  7 abătute.</w:t>
            </w:r>
          </w:p>
        </w:tc>
      </w:tr>
      <w:tr w:rsidR="004C286E" w:rsidRPr="00AB76B4" w14:paraId="5E5229C5" w14:textId="77777777" w:rsidTr="00927588">
        <w:trPr>
          <w:cantSplit/>
          <w:trHeight w:val="35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05CC8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B4356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728F76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8F654D2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Orşova</w:t>
            </w:r>
          </w:p>
          <w:p w14:paraId="6D20C38B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liniile 3 și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FAA1BC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1B750C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663FB2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A696E9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F83D3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26130AB0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957E4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4D79D5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479619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456465B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Orşova</w:t>
            </w:r>
          </w:p>
          <w:p w14:paraId="7CD5BB8A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889CF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peste sch.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FA5EB6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1041B0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B4C10B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5EC778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F1725D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 8 abatere.</w:t>
            </w:r>
          </w:p>
        </w:tc>
      </w:tr>
      <w:tr w:rsidR="004C286E" w:rsidRPr="00AB76B4" w14:paraId="6EFA4D1F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DBF27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EB245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DF04E2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8CB5109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Valea Cernei</w:t>
            </w:r>
          </w:p>
          <w:p w14:paraId="7AF06E5A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C679B7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toată linia inclusiv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38479B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1FF553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136046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611F4A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6BC8C729" w14:textId="77777777" w:rsidTr="00927588">
        <w:trPr>
          <w:cantSplit/>
          <w:trHeight w:val="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D8631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C1B6E0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91AE9B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E43445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Topleţ </w:t>
            </w:r>
          </w:p>
          <w:p w14:paraId="69B60B3D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DA161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8EAF59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E9C340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F42087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90B051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17B81347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D6D24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A0B5E7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6F1EC1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FBC907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Mehadia Nouă</w:t>
            </w:r>
          </w:p>
          <w:p w14:paraId="2F5BCF23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263107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0433C60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414812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76BD98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544F00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67AA97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308126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linia 3 abătută. </w:t>
            </w:r>
          </w:p>
        </w:tc>
      </w:tr>
      <w:tr w:rsidR="004C286E" w:rsidRPr="00AB76B4" w14:paraId="64373E1A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85473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5C887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EBD1B0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0D816F7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Mehadia Nouă</w:t>
            </w:r>
          </w:p>
          <w:p w14:paraId="5CF5ED40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9BA330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D05AB4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34854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EAD9F9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B92118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la liniile 2 și 3 abătute, Cap Y. </w:t>
            </w:r>
          </w:p>
        </w:tc>
      </w:tr>
      <w:tr w:rsidR="004C286E" w:rsidRPr="00AB76B4" w14:paraId="143E83CD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667FA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DFB751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885B91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2DABE8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Crușovăț</w:t>
            </w:r>
          </w:p>
          <w:p w14:paraId="5528C224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ACB74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FFA3E3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3F22C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268BBA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CB516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1FFFA9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 abătută.</w:t>
            </w:r>
          </w:p>
        </w:tc>
      </w:tr>
      <w:tr w:rsidR="004C286E" w:rsidRPr="00AB76B4" w14:paraId="0C75AE45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30160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6898A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428+850</w:t>
            </w:r>
          </w:p>
          <w:p w14:paraId="2BB594F7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429+100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208E16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BF7D156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Crușovăț - </w:t>
            </w:r>
          </w:p>
          <w:p w14:paraId="5D26A715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Domașnea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E4BE7A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6C0CBD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316DE7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51F614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5A6231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25E3B78B" w14:textId="77777777" w:rsidTr="00927588">
        <w:trPr>
          <w:cantSplit/>
          <w:trHeight w:val="14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B56F3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335F7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E38652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1A4C2F1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Domașnea</w:t>
            </w:r>
          </w:p>
          <w:p w14:paraId="18D77883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36EEB7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3 </w:t>
            </w:r>
          </w:p>
          <w:p w14:paraId="5F70B400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B655D2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070965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0032B2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A5C0A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3DDFA99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și 4 Cap X.</w:t>
            </w:r>
          </w:p>
        </w:tc>
      </w:tr>
      <w:tr w:rsidR="004C286E" w:rsidRPr="00AB76B4" w14:paraId="2E87C65C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521FE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F5E69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9BF61E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13D8669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Poarta </w:t>
            </w:r>
          </w:p>
          <w:p w14:paraId="005A35C0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CCC4C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TDJ </w:t>
            </w:r>
          </w:p>
          <w:p w14:paraId="0DA66283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 /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1DF762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A8427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0BB816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A1F570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951B489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2 abătută.</w:t>
            </w:r>
          </w:p>
        </w:tc>
      </w:tr>
      <w:tr w:rsidR="004C286E" w:rsidRPr="00AB76B4" w14:paraId="08CD7C48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1820D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770343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C519AD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76D0C0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Vălișoara</w:t>
            </w:r>
          </w:p>
          <w:p w14:paraId="6633137D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7F960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49AB486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 și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06A583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086E9A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87E5E2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8AE411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0E5C5FA2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la liniile 3 și 4, Cap Y.</w:t>
            </w:r>
          </w:p>
        </w:tc>
      </w:tr>
      <w:tr w:rsidR="004C286E" w:rsidRPr="00AB76B4" w14:paraId="215775BD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592FF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852D5C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462+050</w:t>
            </w:r>
          </w:p>
          <w:p w14:paraId="1A29EB68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462+100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38A51C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9230314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Vălișoara</w:t>
            </w:r>
          </w:p>
          <w:p w14:paraId="4F3A0349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9CEC72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27C4F4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BBA21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45A025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1DA534" w14:textId="77777777" w:rsidR="004C286E" w:rsidRPr="00AB76B4" w:rsidRDefault="004C286E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4BDB9D36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C8FD4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368C63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B479AD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AC8ECE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Valea Timișului</w:t>
            </w:r>
          </w:p>
          <w:p w14:paraId="0AEF4E14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93158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AEBC95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856B5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7469FD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12BFE9" w14:textId="77777777" w:rsidR="004C286E" w:rsidRPr="00AB76B4" w:rsidRDefault="004C286E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Afectează intrări - ieşiri </w:t>
            </w:r>
          </w:p>
          <w:p w14:paraId="105945E8" w14:textId="77777777" w:rsidR="004C286E" w:rsidRPr="00AB76B4" w:rsidRDefault="004C286E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la linia 3 abătută Cap Y.</w:t>
            </w:r>
          </w:p>
        </w:tc>
      </w:tr>
      <w:tr w:rsidR="004C286E" w:rsidRPr="00AB76B4" w14:paraId="217B0BD1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B08D8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FF1358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95FEBF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5AAED2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Balta Sărată </w:t>
            </w:r>
          </w:p>
          <w:p w14:paraId="3AF16211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4BED5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 inclusiv peste</w:t>
            </w:r>
          </w:p>
          <w:p w14:paraId="50DDAB5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6302853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1, 8 și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BE5930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70731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FBD527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2D21EC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713EAE46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1036E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6D56C5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A6AC2A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627B6FB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Balta Sărată </w:t>
            </w:r>
          </w:p>
          <w:p w14:paraId="0CA36812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DC2672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inclusiv în aba-terea </w:t>
            </w:r>
          </w:p>
          <w:p w14:paraId="5FBBCE2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E1DB22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A07D11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EAED96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A96970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6C49499B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0A34D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757BCA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1AE4C7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C76B73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Caransebeş</w:t>
            </w:r>
          </w:p>
          <w:p w14:paraId="68720DB7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8517B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ECD44D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99669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026A4E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B500E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3F1BF6C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3 - 7, Cap X.</w:t>
            </w:r>
          </w:p>
        </w:tc>
      </w:tr>
      <w:tr w:rsidR="004C286E" w:rsidRPr="00AB76B4" w14:paraId="509E286E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9A210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EB293C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99D270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A2B0567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Caransebeş</w:t>
            </w:r>
          </w:p>
          <w:p w14:paraId="3F7B1DC7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324191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TDJ</w:t>
            </w:r>
          </w:p>
          <w:p w14:paraId="300A558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11 / 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81086C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2CD6EC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3E04B5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477FF3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704723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3 - 8, Cap X.</w:t>
            </w:r>
          </w:p>
        </w:tc>
      </w:tr>
      <w:tr w:rsidR="004C286E" w:rsidRPr="00AB76B4" w14:paraId="3A4558C1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1E13F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AB0D32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2612CD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AC21EF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Caransebeş</w:t>
            </w:r>
          </w:p>
          <w:p w14:paraId="119E910A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2EDD7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1FF3C85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T.D.J.</w:t>
            </w:r>
          </w:p>
          <w:p w14:paraId="665AB4A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 / 36,</w:t>
            </w:r>
          </w:p>
          <w:p w14:paraId="40D2850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T.D.J.</w:t>
            </w:r>
          </w:p>
          <w:p w14:paraId="674717A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42 / 46</w:t>
            </w:r>
          </w:p>
          <w:p w14:paraId="2D62D93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</w:t>
            </w:r>
          </w:p>
          <w:p w14:paraId="44336593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02CC8F6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36 - 42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A5EB1B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396DB7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32B61C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81259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38BEE6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3 - 7, Cap Y.</w:t>
            </w:r>
          </w:p>
        </w:tc>
      </w:tr>
      <w:tr w:rsidR="004C286E" w:rsidRPr="00AB76B4" w14:paraId="49F11FCB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AC992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C3974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8EF282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0FA20CC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Jena</w:t>
            </w:r>
          </w:p>
          <w:p w14:paraId="66C8F518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6F8265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EA2D04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CDC181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853D8A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96C281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4B0B3D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2 abătută, Cap X.</w:t>
            </w:r>
          </w:p>
        </w:tc>
      </w:tr>
      <w:tr w:rsidR="004C286E" w:rsidRPr="00AB76B4" w14:paraId="732AE418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D87E9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33D555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8BCFA1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A944B5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Jena</w:t>
            </w:r>
          </w:p>
          <w:p w14:paraId="22BD98EA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A01595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68E765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81E79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9EFDF2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81288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AFD5175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2 abătută, Cap Y.</w:t>
            </w:r>
          </w:p>
        </w:tc>
      </w:tr>
      <w:tr w:rsidR="004C286E" w:rsidRPr="00AB76B4" w14:paraId="7FE2DC80" w14:textId="77777777" w:rsidTr="00927588">
        <w:trPr>
          <w:cantSplit/>
          <w:trHeight w:val="25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F7D70D1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5DE4C2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1DB05C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10370A5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Găvojdia</w:t>
            </w:r>
          </w:p>
          <w:p w14:paraId="0C053EC4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4589F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CBB63B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1AD0E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CDBF41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2F126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</w:p>
        </w:tc>
      </w:tr>
      <w:tr w:rsidR="004C286E" w:rsidRPr="00AB76B4" w14:paraId="07802512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D3212D6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096AC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52B96D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A04F9C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Tapia</w:t>
            </w:r>
          </w:p>
          <w:p w14:paraId="1E1AD250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031B3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4037996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  <w:p w14:paraId="30057D8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inclusiv </w:t>
            </w:r>
          </w:p>
          <w:p w14:paraId="5DAE88B3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BF2C3F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1131F9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B6E310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31D332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647A620B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A1AD969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1381FC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6E8F84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284952A" w14:textId="77777777" w:rsidR="004C286E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Tapia - Lugoj și </w:t>
            </w:r>
          </w:p>
          <w:p w14:paraId="135B60C6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Lugoj linia </w:t>
            </w: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 xml:space="preserve">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9C50B7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D14C95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73AA47" w14:textId="77777777" w:rsidR="004C286E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514+400</w:t>
            </w:r>
          </w:p>
          <w:p w14:paraId="06581779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515+250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8940D7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8967A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  <w:p w14:paraId="0A5B1D29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Lucrări Coridor IV</w:t>
            </w:r>
          </w:p>
        </w:tc>
      </w:tr>
      <w:tr w:rsidR="004C286E" w:rsidRPr="00AB76B4" w14:paraId="2F1A1CCB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6102A05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28DC7A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9F2C48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7298A7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Lugoj, </w:t>
            </w:r>
            <w:r>
              <w:rPr>
                <w:b/>
                <w:bCs/>
                <w:sz w:val="20"/>
              </w:rPr>
              <w:br/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5717FC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3FE5CD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5FDFB5" w14:textId="77777777" w:rsidR="004C286E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1614DF" w14:textId="77777777" w:rsidR="004C286E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2B7AF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Inclusiv peste S 11, S 13, </w:t>
            </w:r>
            <w:r>
              <w:rPr>
                <w:b/>
                <w:bCs/>
                <w:i/>
                <w:iCs/>
                <w:sz w:val="20"/>
              </w:rPr>
              <w:br/>
              <w:t>S 15 și S 40</w:t>
            </w:r>
          </w:p>
        </w:tc>
      </w:tr>
      <w:tr w:rsidR="004C286E" w:rsidRPr="00AB76B4" w14:paraId="5C65D8D0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7CF6C45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79425A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F31B69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6F6523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Lugoj, </w:t>
            </w:r>
            <w:r>
              <w:rPr>
                <w:b/>
                <w:bCs/>
                <w:sz w:val="20"/>
              </w:rPr>
              <w:br/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87A8F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69B683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8BB4ED" w14:textId="77777777" w:rsidR="004C286E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A8D352" w14:textId="77777777" w:rsidR="004C286E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BFC7E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Inclusiv peste S 23,  și S 34</w:t>
            </w:r>
          </w:p>
        </w:tc>
      </w:tr>
      <w:tr w:rsidR="004C286E" w:rsidRPr="00AB76B4" w14:paraId="74715080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A3B9E38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31B171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7139DB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7C55F80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Lugoj, </w:t>
            </w:r>
            <w:r>
              <w:rPr>
                <w:b/>
                <w:bCs/>
                <w:sz w:val="20"/>
              </w:rPr>
              <w:br/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ED7C48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C59445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D60B29" w14:textId="77777777" w:rsidR="004C286E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76F38A" w14:textId="77777777" w:rsidR="004C286E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69F88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Inclusiv peste S 25,  și S 34</w:t>
            </w:r>
          </w:p>
        </w:tc>
      </w:tr>
      <w:tr w:rsidR="004C286E" w:rsidRPr="00AB76B4" w14:paraId="503DB395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A2A3470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2A82E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EDC0EB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10EFD1F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Topolovăț, linia </w:t>
            </w:r>
            <w:r>
              <w:rPr>
                <w:b/>
                <w:bCs/>
                <w:sz w:val="20"/>
              </w:rPr>
              <w:t>4</w:t>
            </w:r>
            <w:r w:rsidRPr="00AB76B4">
              <w:rPr>
                <w:b/>
                <w:bCs/>
                <w:sz w:val="20"/>
              </w:rPr>
              <w:t xml:space="preserve">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1158F8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5F8ED93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30ED61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0F4B27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C2D163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E7A1FA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</w:rPr>
              <w:t>S1</w:t>
            </w:r>
            <w:r w:rsidRPr="00AB76B4">
              <w:rPr>
                <w:b/>
                <w:bCs/>
                <w:i/>
                <w:iCs/>
                <w:sz w:val="20"/>
              </w:rPr>
              <w:t xml:space="preserve">3 și </w:t>
            </w:r>
            <w:r>
              <w:rPr>
                <w:b/>
                <w:bCs/>
                <w:i/>
                <w:iCs/>
                <w:sz w:val="20"/>
              </w:rPr>
              <w:t>S10</w:t>
            </w:r>
          </w:p>
        </w:tc>
      </w:tr>
      <w:tr w:rsidR="004C286E" w:rsidRPr="00AB76B4" w14:paraId="6A22FD5D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A1F4B12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8FD99D" w14:textId="77777777" w:rsidR="004C286E" w:rsidRDefault="004C286E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9C4157" w14:textId="77777777" w:rsidR="004C286E" w:rsidRDefault="004C286E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F837042" w14:textId="77777777" w:rsidR="004C286E" w:rsidRPr="00AB76B4" w:rsidRDefault="004C286E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 xml:space="preserve">Recaș </w:t>
            </w:r>
            <w:r>
              <w:rPr>
                <w:b/>
                <w:bCs/>
                <w:sz w:val="20"/>
              </w:rPr>
              <w:t xml:space="preserve"> 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768305" w14:textId="77777777" w:rsidR="004C286E" w:rsidRPr="00AB76B4" w:rsidRDefault="004C286E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6D8D37FF" w14:textId="77777777" w:rsidR="004C286E" w:rsidRPr="00AB76B4" w:rsidRDefault="004C286E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AA2207" w14:textId="77777777" w:rsidR="004C286E" w:rsidRDefault="004C286E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E85210" w14:textId="77777777" w:rsidR="004C286E" w:rsidRPr="00AB76B4" w:rsidRDefault="004C286E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A122C2" w14:textId="77777777" w:rsidR="004C286E" w:rsidRPr="00AB76B4" w:rsidRDefault="004C286E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BF1205" w14:textId="77777777" w:rsidR="004C286E" w:rsidRDefault="004C286E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</w:rPr>
              <w:t>S11</w:t>
            </w:r>
          </w:p>
        </w:tc>
      </w:tr>
      <w:tr w:rsidR="004C286E" w:rsidRPr="00AB76B4" w14:paraId="1C87C175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B5ED7CA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8935A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DC1645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84F1D4C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 </w:t>
            </w:r>
            <w:r w:rsidRPr="00AB76B4">
              <w:rPr>
                <w:b/>
                <w:bCs/>
                <w:sz w:val="20"/>
              </w:rPr>
              <w:t>Remetea Mare</w:t>
            </w:r>
            <w:r>
              <w:rPr>
                <w:b/>
                <w:bCs/>
                <w:sz w:val="20"/>
              </w:rPr>
              <w:t>, 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23CA58" w14:textId="77777777" w:rsidR="004C286E" w:rsidRPr="00AB76B4" w:rsidRDefault="004C286E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4E1674B9" w14:textId="77777777" w:rsidR="004C286E" w:rsidRPr="00AB76B4" w:rsidRDefault="004C286E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88C67B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333E63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ED56C5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26B8A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7DEDF5BD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F155B9B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680255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2E331F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6C079A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 </w:t>
            </w:r>
            <w:r w:rsidRPr="00AB76B4">
              <w:rPr>
                <w:b/>
                <w:bCs/>
                <w:sz w:val="20"/>
              </w:rPr>
              <w:t>Remetea Mare</w:t>
            </w:r>
            <w:r>
              <w:rPr>
                <w:b/>
                <w:bCs/>
                <w:sz w:val="20"/>
              </w:rPr>
              <w:t>,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6C6288" w14:textId="77777777" w:rsidR="004C286E" w:rsidRPr="00AB76B4" w:rsidRDefault="004C286E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6D0CCF19" w14:textId="77777777" w:rsidR="004C286E" w:rsidRPr="00AB76B4" w:rsidRDefault="004C286E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71EE2A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CA934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81ED35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75C40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Inclusiv peste S16</w:t>
            </w:r>
          </w:p>
        </w:tc>
      </w:tr>
      <w:tr w:rsidR="004C286E" w:rsidRPr="00AB76B4" w14:paraId="3A56F872" w14:textId="77777777" w:rsidTr="00927588">
        <w:trPr>
          <w:cantSplit/>
          <w:trHeight w:val="66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95284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DF595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57</w:t>
            </w:r>
            <w:r>
              <w:rPr>
                <w:b/>
                <w:bCs/>
                <w:sz w:val="20"/>
              </w:rPr>
              <w:t>1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70</w:t>
            </w:r>
            <w:r w:rsidRPr="00AB76B4">
              <w:rPr>
                <w:b/>
                <w:bCs/>
                <w:sz w:val="20"/>
              </w:rPr>
              <w:t>0</w:t>
            </w:r>
          </w:p>
          <w:p w14:paraId="5A73FC3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57</w:t>
            </w: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10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A04D29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BCDCAF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Timişoara Est -</w:t>
            </w:r>
          </w:p>
          <w:p w14:paraId="266B07A8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Timişoara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1188F3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BFD914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F77F0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D1E4B2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3F82BE" w14:textId="77777777" w:rsidR="004C286E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  <w:p w14:paraId="6F87731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Lucrări Coridor IV.</w:t>
            </w:r>
          </w:p>
        </w:tc>
      </w:tr>
      <w:tr w:rsidR="004C286E" w:rsidRPr="00AB76B4" w14:paraId="6898BA79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60528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809DE7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36A6F8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1B06244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26B6B361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0C6090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57E1435C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E21276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EB243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DA1D3C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A0884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AB76B4" w14:paraId="311D3AB0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69404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D9320C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61D2F9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4E7616A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4B90F9DF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CEBC1A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11, 51, 97 </w:t>
            </w:r>
          </w:p>
          <w:p w14:paraId="7D12EDFC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 113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40D3C2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089305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FCDC9D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A85CE9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801235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abătute 1 Peron, </w:t>
            </w:r>
          </w:p>
          <w:p w14:paraId="6EB6CD59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2 Peron, 1 Tehnică și </w:t>
            </w:r>
          </w:p>
          <w:p w14:paraId="75F0C75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1 </w:t>
            </w:r>
            <w:r w:rsidRPr="00AB76B4">
              <w:rPr>
                <w:b/>
                <w:bCs/>
                <w:i/>
                <w:iCs/>
                <w:sz w:val="20"/>
                <w:lang w:val="en-US"/>
              </w:rPr>
              <w:t>Lugoj.</w:t>
            </w:r>
          </w:p>
        </w:tc>
      </w:tr>
      <w:tr w:rsidR="004C286E" w:rsidRPr="00AB76B4" w14:paraId="2651DEAC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14E2D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00DED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71339E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D634F9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06BB28F9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1F9D51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38E3037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7,  15, 25, 35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09D528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435E50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85E36D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72A790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F93066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abătute 1 Peron, </w:t>
            </w:r>
          </w:p>
          <w:p w14:paraId="566A1F2C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2 Peron, 1 Tehnică și </w:t>
            </w:r>
          </w:p>
          <w:p w14:paraId="403AAED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1 Lugoj.</w:t>
            </w:r>
          </w:p>
        </w:tc>
      </w:tr>
      <w:tr w:rsidR="004C286E" w:rsidRPr="00AB76B4" w14:paraId="322F795B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8364A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A78B80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9F8670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F567D4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439D147F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2815D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28DBB54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55 și 71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C701C0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9ACDC2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D46F5B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C0D4C5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5AF53D3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5 - 12, Cap X.</w:t>
            </w:r>
          </w:p>
        </w:tc>
      </w:tr>
      <w:tr w:rsidR="004C286E" w:rsidRPr="00AB76B4" w14:paraId="577E42FA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F5845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FA4275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D451DA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54FFC0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3EE41D46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43ECE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13, 17, 29, 43, 59, 63, 69, 73, 75, 79, 115 și 119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E552E2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A97B92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F67737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48577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4504BF1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5 - 13, Cap X.</w:t>
            </w:r>
          </w:p>
        </w:tc>
      </w:tr>
      <w:tr w:rsidR="004C286E" w:rsidRPr="00AB76B4" w14:paraId="13F95871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C5646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E6930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A30D9E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4E4855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6C39A7DD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E9B1F5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110, 126 și 146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5CFAC3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0D074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DDBD36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B088E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281AA70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4 și 5 Reșița și </w:t>
            </w:r>
          </w:p>
          <w:p w14:paraId="33746953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8 - 11 Cap Y.</w:t>
            </w:r>
          </w:p>
        </w:tc>
      </w:tr>
      <w:tr w:rsidR="004C286E" w:rsidRPr="00AB76B4" w14:paraId="773FBC5B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29EDF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55B737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628988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42E400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57319350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ED5090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120, 132 și 136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385863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A3B10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CAEB99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BD442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EECFB8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abătute 1 Peron, </w:t>
            </w:r>
          </w:p>
          <w:p w14:paraId="647BAA43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2 Peron, 1 - 3 Reșița.</w:t>
            </w:r>
          </w:p>
        </w:tc>
      </w:tr>
      <w:tr w:rsidR="004C286E" w:rsidRPr="00AB76B4" w14:paraId="386A15A2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9DE1A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3A6CC7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6BE642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6D5542" w14:textId="77777777" w:rsidR="004C286E" w:rsidRPr="00AB76B4" w:rsidRDefault="004C286E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5F6C924D" w14:textId="77777777" w:rsidR="004C286E" w:rsidRPr="00AB76B4" w:rsidRDefault="004C286E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357F31" w14:textId="77777777" w:rsidR="004C286E" w:rsidRPr="00AB76B4" w:rsidRDefault="004C286E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165D783C" w14:textId="77777777" w:rsidR="004C286E" w:rsidRPr="00AB76B4" w:rsidRDefault="004C286E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diag.</w:t>
            </w:r>
          </w:p>
          <w:p w14:paraId="1ADA4BD3" w14:textId="77777777" w:rsidR="004C286E" w:rsidRPr="00AB76B4" w:rsidRDefault="004C286E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134</w:t>
            </w:r>
            <w:r w:rsidRPr="00AB76B4">
              <w:rPr>
                <w:b/>
                <w:bCs/>
                <w:sz w:val="20"/>
              </w:rPr>
              <w:t>-</w:t>
            </w:r>
            <w:r>
              <w:rPr>
                <w:b/>
                <w:bCs/>
                <w:sz w:val="20"/>
              </w:rPr>
              <w:t>138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9B8FB4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E4D31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8400DE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21E565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12B4E">
              <w:rPr>
                <w:b/>
                <w:bCs/>
                <w:i/>
                <w:iCs/>
                <w:sz w:val="20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</w:rPr>
              <w:t>2</w:t>
            </w:r>
            <w:r w:rsidRPr="00912B4E">
              <w:rPr>
                <w:b/>
                <w:bCs/>
                <w:i/>
                <w:iCs/>
                <w:sz w:val="20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</w:rPr>
              <w:br/>
            </w:r>
            <w:r w:rsidRPr="00912B4E">
              <w:rPr>
                <w:b/>
                <w:bCs/>
                <w:i/>
                <w:iCs/>
                <w:sz w:val="20"/>
              </w:rPr>
              <w:t>Timișoara Nord.</w:t>
            </w:r>
          </w:p>
        </w:tc>
      </w:tr>
      <w:tr w:rsidR="004C286E" w:rsidRPr="00AB76B4" w14:paraId="5AD876AB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CAC56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FC39D5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436B01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E6D0245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 linia Grupa A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FCE31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6EA1A567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diag.</w:t>
            </w:r>
          </w:p>
          <w:p w14:paraId="4A534067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36 - 44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DA7D1E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FECF9A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6F0968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C8B90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Inclusiv peste sch. 36 și 44.</w:t>
            </w:r>
          </w:p>
          <w:p w14:paraId="5D6FA1C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în direcția Timișoara Nord - Timișoara Sud, Timișoara Nord - Timișoara Vest și liniile 1 - 6 Reșița, liniile </w:t>
            </w:r>
          </w:p>
          <w:p w14:paraId="1E9F284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1- 12 Cap. Y Timișoara Nord.</w:t>
            </w:r>
          </w:p>
        </w:tc>
      </w:tr>
      <w:tr w:rsidR="004C286E" w:rsidRPr="00AB76B4" w14:paraId="2AF7EE6F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D6047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735BA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9124E3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B40E9E9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345A7A7E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1A0E8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30, 46, 62, și 82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AB9028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C61CD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4CEA1A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BDAF4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FFAFE3C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1 - 13, Cap Y și liniile 1R - 6R.</w:t>
            </w:r>
          </w:p>
        </w:tc>
      </w:tr>
      <w:tr w:rsidR="004C286E" w:rsidRPr="00AB76B4" w14:paraId="7C8CC392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2D95E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D991B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B8C80A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6DF134F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F471E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5AC35BBA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13A2C51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34 - 40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70BB81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D63921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5A64BA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D72730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Inclusiv peste sch. 34 și 40.</w:t>
            </w:r>
          </w:p>
          <w:p w14:paraId="05071A68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linia 218 Timișoara Nord - Arad și liniile 1 - 6 Reșița, liniile 1- 12 Cap. Y Timișoara Nord.</w:t>
            </w:r>
          </w:p>
        </w:tc>
      </w:tr>
      <w:tr w:rsidR="004C286E" w:rsidRPr="00AB76B4" w14:paraId="288F3178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7B64B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5937A2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B81A45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D4896D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A91BEC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73A11A5A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 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7CE503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6A5060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9A33C4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C0A537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linia 100 Timișoara Nord - Cărpiniș, linia 133 Timișoara Nord - Ronaț Triaj și liniile 1 - 6 Reșița, liniile 1- 12 Cap. Y Timișoara Nord.</w:t>
            </w:r>
          </w:p>
        </w:tc>
      </w:tr>
      <w:tr w:rsidR="004C286E" w:rsidRPr="00AB76B4" w14:paraId="444E2B37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99BD8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8C5961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4DA2A5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658DED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028BD9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3DBBDA00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6AA7077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</w:t>
            </w:r>
            <w:r w:rsidRPr="00AB76B4">
              <w:rPr>
                <w:b/>
                <w:bCs/>
                <w:sz w:val="20"/>
              </w:rPr>
              <w:t xml:space="preserve"> - 4</w:t>
            </w:r>
            <w:r>
              <w:rPr>
                <w:b/>
                <w:bCs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D75048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2F9605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9B430B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67AEF8" w14:textId="77777777" w:rsidR="004C286E" w:rsidRPr="007B5A25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7B5A25">
              <w:rPr>
                <w:b/>
                <w:bCs/>
                <w:i/>
                <w:iCs/>
                <w:sz w:val="20"/>
              </w:rPr>
              <w:t>Inclusiv peste sch. 40 și 42.</w:t>
            </w:r>
          </w:p>
          <w:p w14:paraId="02B06638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7B5A25">
              <w:rPr>
                <w:b/>
                <w:bCs/>
                <w:i/>
                <w:iCs/>
                <w:sz w:val="20"/>
              </w:rPr>
              <w:t>Afectează intrări - ieşiri la linia 218 Timișoara Nord - Arad și liniile 1 - 6 Reșița, liniile 1- 12 Cap. Y Timișoara Nord.</w:t>
            </w:r>
          </w:p>
        </w:tc>
      </w:tr>
      <w:tr w:rsidR="004C286E" w:rsidRPr="00AB76B4" w14:paraId="735826D1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CB1A8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9827E2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3F0F99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463C38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55810FCD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48150C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52, 66, 68, 70, 86 </w:t>
            </w:r>
          </w:p>
          <w:p w14:paraId="0F5C449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 96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BFA5B9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45A0BF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348080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32826C" w14:textId="77777777" w:rsidR="004C286E" w:rsidRPr="00AB76B4" w:rsidRDefault="004C286E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BC22D7E" w14:textId="77777777" w:rsidR="004C286E" w:rsidRPr="00AB76B4" w:rsidRDefault="004C286E" w:rsidP="00C7433E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1- 13 Cap Y și liniile 1R - 6R.</w:t>
            </w:r>
          </w:p>
        </w:tc>
      </w:tr>
      <w:tr w:rsidR="004C286E" w:rsidRPr="00AB76B4" w14:paraId="1775E4FB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61D49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2E28A7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DA4BCF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9B266F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711E28D1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10D87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54, TDJ 90/94, TDJ 92/104, TDJ 108/118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4DB894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AEF410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D5CBAC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F378BA" w14:textId="77777777" w:rsidR="004C286E" w:rsidRPr="00AB76B4" w:rsidRDefault="004C286E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76B38FB" w14:textId="77777777" w:rsidR="004C286E" w:rsidRPr="00AB76B4" w:rsidRDefault="004C286E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1- 13 Cap Y și liniile 1R - 6R.</w:t>
            </w:r>
          </w:p>
        </w:tc>
      </w:tr>
      <w:tr w:rsidR="004C286E" w:rsidRPr="00AB76B4" w14:paraId="20FC600C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E24F6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3CB88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80C222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A43BB6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32939926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670D16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32,   76, 78, 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6DED5F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3809F7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E301E7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CCC518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4B2232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1- 13, Cap Y și liniile 1R - 6R.</w:t>
            </w:r>
          </w:p>
        </w:tc>
      </w:tr>
      <w:tr w:rsidR="004C286E" w:rsidRPr="00AB76B4" w14:paraId="3A30CFAE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D7904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183AF5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9AC52A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38A8EFC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559C3243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411093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106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25C83F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7FE17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FA78FC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005010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20C3A99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1- 13, Cap Y și liniile 1R - 6R.</w:t>
            </w:r>
          </w:p>
        </w:tc>
      </w:tr>
      <w:tr w:rsidR="004C286E" w:rsidRPr="00AB76B4" w14:paraId="22D3F101" w14:textId="77777777" w:rsidTr="00927588">
        <w:trPr>
          <w:cantSplit/>
          <w:trHeight w:val="5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C26B7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8638E2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582+250</w:t>
            </w:r>
          </w:p>
          <w:p w14:paraId="3A41206D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586+300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85C5C5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00FE0A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Timişoara Nord -</w:t>
            </w:r>
          </w:p>
          <w:p w14:paraId="131EBFFE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Cărpiniş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B83E9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457C4C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BE42DB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179DD4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0EB8C9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:rsidRPr="00AB76B4" w14:paraId="2586C7DB" w14:textId="77777777" w:rsidTr="00927588">
        <w:trPr>
          <w:cantSplit/>
          <w:trHeight w:val="5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1821D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7968B3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B296E1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D533FAF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Cărpiniş</w:t>
            </w:r>
          </w:p>
          <w:p w14:paraId="4DBEDF7C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9079C1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779BB58E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90FDA0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5EB279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F1B381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805D4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Inclusiv peste sch. 5, 9 și 10, până la limita cu LFI.</w:t>
            </w:r>
          </w:p>
        </w:tc>
      </w:tr>
      <w:tr w:rsidR="004C286E" w:rsidRPr="00AB76B4" w14:paraId="621379F2" w14:textId="77777777" w:rsidTr="00927588">
        <w:trPr>
          <w:cantSplit/>
          <w:trHeight w:val="12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DE158" w14:textId="77777777" w:rsidR="004C286E" w:rsidRPr="00AB76B4" w:rsidRDefault="004C286E" w:rsidP="004C286E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AABD12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2415AF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60B29E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Jimbolia</w:t>
            </w:r>
          </w:p>
          <w:p w14:paraId="13B11B49" w14:textId="77777777" w:rsidR="004C286E" w:rsidRPr="00AB76B4" w:rsidRDefault="004C286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7088BA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între sch. 19 și Ax St. </w:t>
            </w:r>
            <w:r w:rsidRPr="00AB76B4">
              <w:rPr>
                <w:b/>
                <w:bCs/>
                <w:sz w:val="18"/>
                <w:szCs w:val="18"/>
              </w:rPr>
              <w:t>Jimbolia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3A0CCE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0A0E61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D68D61" w14:textId="77777777" w:rsidR="004C286E" w:rsidRPr="00AB76B4" w:rsidRDefault="004C286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FAC2E4" w14:textId="77777777" w:rsidR="004C286E" w:rsidRPr="00AB76B4" w:rsidRDefault="004C286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Restul liniei este închisă</w:t>
            </w:r>
          </w:p>
        </w:tc>
      </w:tr>
    </w:tbl>
    <w:p w14:paraId="203A1FF1" w14:textId="77777777" w:rsidR="004C286E" w:rsidRPr="00A8307A" w:rsidRDefault="004C286E" w:rsidP="008B25EE">
      <w:pPr>
        <w:spacing w:before="40" w:after="40" w:line="192" w:lineRule="auto"/>
        <w:ind w:right="57"/>
        <w:rPr>
          <w:sz w:val="20"/>
        </w:rPr>
      </w:pPr>
    </w:p>
    <w:p w14:paraId="19FA981B" w14:textId="77777777" w:rsidR="004C286E" w:rsidRDefault="004C286E" w:rsidP="0095691E">
      <w:pPr>
        <w:pStyle w:val="Heading1"/>
        <w:spacing w:line="360" w:lineRule="auto"/>
      </w:pPr>
      <w:r>
        <w:t>LINIA 300</w:t>
      </w:r>
    </w:p>
    <w:p w14:paraId="3DAA0A8B" w14:textId="77777777" w:rsidR="004C286E" w:rsidRDefault="004C286E" w:rsidP="0095691E">
      <w:pPr>
        <w:pStyle w:val="Heading1"/>
        <w:spacing w:line="360" w:lineRule="auto"/>
        <w:rPr>
          <w:b w:val="0"/>
          <w:bCs w:val="0"/>
          <w:sz w:val="8"/>
        </w:rPr>
      </w:pPr>
      <w:bookmarkStart w:id="0" w:name="_Hlk184980371"/>
      <w:r>
        <w:t xml:space="preserve">BUCUREŞTI NORD - BRAŞOV - </w:t>
      </w:r>
      <w:bookmarkStart w:id="1" w:name="_Hlk229641781"/>
      <w:r>
        <w:t>TEIUŞ - CLUJ NAPOCA - OŞORHEI - EPISCOPIA BIHOR</w:t>
      </w:r>
      <w:bookmarkEnd w:id="1"/>
    </w:p>
    <w:bookmarkEnd w:id="0"/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922"/>
        <w:gridCol w:w="805"/>
        <w:gridCol w:w="2092"/>
        <w:gridCol w:w="840"/>
        <w:gridCol w:w="743"/>
        <w:gridCol w:w="883"/>
        <w:gridCol w:w="729"/>
        <w:gridCol w:w="2509"/>
      </w:tblGrid>
      <w:tr w:rsidR="004C286E" w14:paraId="2B6E9EA5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33BF4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FE817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79C23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DC620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1096AA8C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96611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D96A3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89373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D9160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EC73F" w14:textId="77777777" w:rsidR="004C286E" w:rsidRPr="00D344C9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4C286E" w14:paraId="77DC41EE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8E2DA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3A6E7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6C05D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E7E76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6EA64410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E19C9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03D84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4B06A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0CCF0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30BE6" w14:textId="77777777" w:rsidR="004C286E" w:rsidRPr="00D344C9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4C286E" w14:paraId="5C3D716A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A3D52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F6859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31E4F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E9FD4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57366DC4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DEBAB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CE6D570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70D1D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F132A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EEF07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49EEF" w14:textId="77777777" w:rsidR="004C286E" w:rsidRPr="00D344C9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456203ED" w14:textId="77777777" w:rsidR="004C286E" w:rsidRPr="00D344C9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Acces la liniile 11 şi 12.</w:t>
            </w:r>
          </w:p>
        </w:tc>
      </w:tr>
      <w:tr w:rsidR="004C286E" w14:paraId="725FF869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4D2F0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D1C73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94AC2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5CC4C" w14:textId="77777777" w:rsidR="004C286E" w:rsidRDefault="004C286E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047B2E98" w14:textId="77777777" w:rsidR="004C286E" w:rsidRDefault="004C286E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grupa B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72C6D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015B6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D9EDE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46385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AD0FA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48C5D150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9BC11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bookmarkStart w:id="2" w:name="_Hlk220053686"/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0D5FA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DD70D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FD188" w14:textId="77777777" w:rsidR="004C286E" w:rsidRDefault="004C286E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St. Bucureşti Nord</w:t>
            </w:r>
            <w:r>
              <w:rPr>
                <w:b/>
                <w:bCs/>
                <w:sz w:val="20"/>
              </w:rPr>
              <w:t xml:space="preserve"> </w:t>
            </w:r>
            <w:r w:rsidRPr="00E4222D">
              <w:rPr>
                <w:b/>
                <w:bCs/>
                <w:sz w:val="20"/>
              </w:rPr>
              <w:t>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63701" w14:textId="77777777" w:rsidR="004C286E" w:rsidRPr="00E4222D" w:rsidRDefault="004C286E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între TDJ </w:t>
            </w:r>
          </w:p>
          <w:p w14:paraId="10D91116" w14:textId="77777777" w:rsidR="004C286E" w:rsidRPr="00E4222D" w:rsidRDefault="004C286E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36 / 38 și </w:t>
            </w:r>
          </w:p>
          <w:p w14:paraId="727125DF" w14:textId="77777777" w:rsidR="004C286E" w:rsidRPr="00E4222D" w:rsidRDefault="004C286E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TDJ </w:t>
            </w:r>
          </w:p>
          <w:p w14:paraId="79C6D4A5" w14:textId="77777777" w:rsidR="004C286E" w:rsidRDefault="004C286E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46 / 49</w:t>
            </w:r>
            <w:r w:rsidRPr="00E4222D">
              <w:rPr>
                <w:b/>
                <w:bCs/>
                <w:sz w:val="20"/>
              </w:rPr>
              <w:tab/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8A8DD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307EB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38FD9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24AA1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4222D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753C78C2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BC732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5C0E6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61B6E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75008" w14:textId="77777777" w:rsidR="004C286E" w:rsidRPr="00E4222D" w:rsidRDefault="004C286E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Buftea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63387" w14:textId="77777777" w:rsidR="004C286E" w:rsidRPr="00E4222D" w:rsidRDefault="004C286E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375D2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BC078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16+200</w:t>
            </w:r>
          </w:p>
          <w:p w14:paraId="5A83AADC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16+250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EB003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320C1" w14:textId="77777777" w:rsidR="004C286E" w:rsidRPr="00E4222D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bookmarkEnd w:id="2"/>
      <w:tr w:rsidR="004C286E" w14:paraId="7EB44405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192DA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B9015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35C23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24A69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Buftea </w:t>
            </w:r>
          </w:p>
          <w:p w14:paraId="008D719E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C7B36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0A1FA508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</w:t>
            </w:r>
            <w:r>
              <w:rPr>
                <w:b/>
                <w:bCs/>
                <w:sz w:val="20"/>
                <w:lang w:val="en-US"/>
              </w:rPr>
              <w:t xml:space="preserve"> / 2</w:t>
            </w:r>
            <w:r>
              <w:rPr>
                <w:b/>
                <w:bCs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ADDBF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9F147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A2B9A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781B1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5 - 7 Cap X.</w:t>
            </w:r>
          </w:p>
          <w:p w14:paraId="5FC75FD4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4C286E" w14:paraId="7C644F91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26542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36F1E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A9915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F8388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Buftea </w:t>
            </w:r>
          </w:p>
          <w:p w14:paraId="0D95EE7F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B3BCD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1A62141F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</w:t>
            </w:r>
            <w:r>
              <w:rPr>
                <w:b/>
                <w:bCs/>
                <w:sz w:val="20"/>
                <w:lang w:val="en-US"/>
              </w:rPr>
              <w:t xml:space="preserve">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AAB46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9773F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0650E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1BAA0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73B185BB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6 și 7 Cap X.</w:t>
            </w:r>
          </w:p>
        </w:tc>
      </w:tr>
      <w:tr w:rsidR="004C286E" w14:paraId="7E2EFDD9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D589A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CC737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35675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8994D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Periș - Crivina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DEDCC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88840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FAA42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35+500</w:t>
            </w:r>
          </w:p>
          <w:p w14:paraId="4F6389DB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C7545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BA252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C286E" w14:paraId="1C01C4D9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D7AC5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BCB08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49+850</w:t>
            </w:r>
          </w:p>
          <w:p w14:paraId="24D8C84D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49+950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8F602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281DE" w14:textId="77777777" w:rsidR="004C286E" w:rsidRDefault="004C286E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Crivina - Brazi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D0501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5CBA7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2D322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A96CB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7C29D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C286E" w14:paraId="550FA859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97B12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32AE5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1665C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0C916" w14:textId="77777777" w:rsidR="004C286E" w:rsidRDefault="004C286E" w:rsidP="0014696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Brazi</w:t>
            </w:r>
          </w:p>
          <w:p w14:paraId="269F3FF6" w14:textId="77777777" w:rsidR="004C286E" w:rsidRDefault="004C286E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3, 7 și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59AA8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AF426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53CD5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50+500</w:t>
            </w:r>
          </w:p>
          <w:p w14:paraId="401B87DA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7932E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80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63583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C286E" w14:paraId="08C4A244" w14:textId="77777777" w:rsidTr="00E4222D">
        <w:trPr>
          <w:cantSplit/>
          <w:trHeight w:val="20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A3C4B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7DA8C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7E368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BEF9D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Brazi</w:t>
            </w:r>
          </w:p>
          <w:p w14:paraId="610423EA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9 - 13  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2A597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78D09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A83CA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E970D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5B02E" w14:textId="77777777" w:rsidR="004C286E" w:rsidRPr="00D344C9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4C286E" w14:paraId="54CD2B74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1BE1A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6DC83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66B2E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A722A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Brazi</w:t>
            </w:r>
          </w:p>
          <w:p w14:paraId="693AA6C6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 ş</w:t>
            </w:r>
            <w:r>
              <w:rPr>
                <w:b/>
                <w:bCs/>
                <w:sz w:val="20"/>
                <w:lang w:val="en-US"/>
              </w:rPr>
              <w:t>i 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CDAF7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</w:t>
            </w:r>
          </w:p>
          <w:p w14:paraId="1008F1D4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39, 41 şi TDJ </w:t>
            </w:r>
          </w:p>
          <w:p w14:paraId="4231F90E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 / 37,</w:t>
            </w:r>
          </w:p>
          <w:p w14:paraId="122C59EB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 / 56,</w:t>
            </w:r>
          </w:p>
          <w:p w14:paraId="4A8238F4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60 / 62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FC568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4D550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83030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D6360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Nesemnalizată pe teren. Afectează intrări - ieşiri </w:t>
            </w:r>
          </w:p>
          <w:p w14:paraId="7A4A2DB7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la liniile 9 - 13.</w:t>
            </w:r>
          </w:p>
          <w:p w14:paraId="0AC8CF81" w14:textId="77777777" w:rsidR="004C286E" w:rsidRPr="004870EE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Numai pentru trenurile de marfă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.</w:t>
            </w:r>
          </w:p>
        </w:tc>
      </w:tr>
      <w:tr w:rsidR="004C286E" w14:paraId="19B69B4B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8E5B1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0AE5D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59+000</w:t>
            </w:r>
          </w:p>
          <w:p w14:paraId="160DF151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59+500</w:t>
            </w:r>
          </w:p>
          <w:p w14:paraId="2FEF6780" w14:textId="77777777" w:rsidR="004C286E" w:rsidRDefault="004C286E" w:rsidP="00A34530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(ax st. Ploiești Sud)</w:t>
            </w:r>
          </w:p>
          <w:p w14:paraId="0E626063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862FF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AB0D9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Ploiești Sud linia 4 directă,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F30FF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7A15F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68137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814AA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D96FF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4C286E" w14:paraId="75A7AD7E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039E1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937F8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4E6A8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19265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Numai zona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A24F3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86CA5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CE523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Ploiești Sud -</w:t>
            </w:r>
          </w:p>
          <w:p w14:paraId="24CF3879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63BBF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ED44C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57C32D24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ieșirile spre ram. Ploiești Triaj.</w:t>
            </w:r>
          </w:p>
        </w:tc>
      </w:tr>
      <w:tr w:rsidR="004C286E" w14:paraId="2434A7B1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7BECC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F740B" w14:textId="77777777" w:rsidR="004C286E" w:rsidRDefault="004C286E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Ploiești Sud -</w:t>
            </w:r>
          </w:p>
          <w:p w14:paraId="01B3C555" w14:textId="77777777" w:rsidR="004C286E" w:rsidRDefault="004C286E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60+000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600C1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7D2C4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D9433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B510D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14879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6213F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65F2E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649E33C3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ieșirile spre  Ploiești Vest.</w:t>
            </w:r>
          </w:p>
        </w:tc>
      </w:tr>
      <w:tr w:rsidR="004C286E" w14:paraId="59325594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201B4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8060C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CC1EA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819C2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0E299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1C71F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0CB4D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60+000 -</w:t>
            </w:r>
          </w:p>
          <w:p w14:paraId="6024170C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Ploiești Sud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50B89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8815A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5DB739D4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intrările dinspre Ploiești Vest.</w:t>
            </w:r>
          </w:p>
        </w:tc>
      </w:tr>
      <w:tr w:rsidR="004C286E" w14:paraId="49CCEA37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9E741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9964F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82B8B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B3AFA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Ploiesti Vest peste sch. 6, 16 și 20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26D9A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36C2F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A2C9A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63+250</w:t>
            </w:r>
          </w:p>
          <w:p w14:paraId="59EDF9F8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B79D6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DB8F1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fir 2 </w:t>
            </w:r>
            <w:r>
              <w:rPr>
                <w:b/>
                <w:bCs/>
                <w:i/>
                <w:iCs/>
                <w:sz w:val="20"/>
                <w:szCs w:val="20"/>
              </w:rPr>
              <w:br/>
              <w:t>Ploiești Vest - Buda</w:t>
            </w:r>
          </w:p>
        </w:tc>
      </w:tr>
      <w:tr w:rsidR="004C286E" w14:paraId="174109B4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212C6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72B1E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69+920</w:t>
            </w:r>
          </w:p>
          <w:p w14:paraId="739DFB08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69+970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459A5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FCC9C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Buda linia 3 directă Cap.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942F5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A7305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B3B44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D7F3C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71157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C286E" w14:paraId="49517DB8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E02BA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B6638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D6B94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4E28E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Buda linia 4 directă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460F6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8B57A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6E9AD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69+920</w:t>
            </w:r>
          </w:p>
          <w:p w14:paraId="68CF8276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69+970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CE95E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1A8B1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C286E" w14:paraId="42F2F56E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0D994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7E585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80+750</w:t>
            </w:r>
          </w:p>
          <w:p w14:paraId="07ED0898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80+800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F6AA3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ACAA0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Florești Prahova peste sch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C4D0A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46EA5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58D15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209A4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89617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C286E" w14:paraId="50393924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E4736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EE30C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903B9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0AB2B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Florești Prahova peste sch 6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37E17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920BB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980C0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82+500</w:t>
            </w:r>
          </w:p>
          <w:p w14:paraId="252CFEEC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82+550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C6DEA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17D1B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C286E" w14:paraId="419B3AF3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20D18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D2496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18AA7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0DB64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Predeal</w:t>
            </w:r>
          </w:p>
          <w:p w14:paraId="285D8A69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39405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63A24E4B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 /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28237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A5232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01651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4E636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2DC075B8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4B70CDFD" w14:textId="77777777" w:rsidR="004C286E" w:rsidRPr="00D344C9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la linia 9 directă.</w:t>
            </w:r>
          </w:p>
        </w:tc>
      </w:tr>
      <w:tr w:rsidR="004C286E" w14:paraId="6764EF66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16686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71240" w14:textId="77777777" w:rsidR="004C286E" w:rsidRDefault="004C286E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150+700</w:t>
            </w:r>
          </w:p>
          <w:p w14:paraId="28C3E68F" w14:textId="77777777" w:rsidR="004C286E" w:rsidRDefault="004C286E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150+750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0D676" w14:textId="77777777" w:rsidR="004C286E" w:rsidRPr="00600D25" w:rsidRDefault="004C286E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056E4" w14:textId="77777777" w:rsidR="004C286E" w:rsidRDefault="004C286E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Predeal –</w:t>
            </w:r>
          </w:p>
          <w:p w14:paraId="3E724391" w14:textId="77777777" w:rsidR="004C286E" w:rsidRDefault="004C286E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Timişu de Sus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6EA3E" w14:textId="77777777" w:rsidR="004C286E" w:rsidRDefault="004C286E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51AD2" w14:textId="77777777" w:rsidR="004C286E" w:rsidRDefault="004C286E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2E35F" w14:textId="77777777" w:rsidR="004C286E" w:rsidRDefault="004C286E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150+700</w:t>
            </w:r>
          </w:p>
          <w:p w14:paraId="16D9A1BC" w14:textId="77777777" w:rsidR="004C286E" w:rsidRDefault="004C286E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150+750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E6444" w14:textId="77777777" w:rsidR="004C286E" w:rsidRPr="00600D25" w:rsidRDefault="004C286E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95CAB" w14:textId="77777777" w:rsidR="004C286E" w:rsidRDefault="004C286E" w:rsidP="00D4378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Semnalizată ca limitare de viteză. Fără inductori </w:t>
            </w:r>
            <w:r w:rsidRPr="00D43781">
              <w:rPr>
                <w:b/>
                <w:bCs/>
                <w:i/>
                <w:iCs/>
                <w:sz w:val="20"/>
                <w:szCs w:val="20"/>
              </w:rPr>
              <w:t>(protecție tablier metalic - lipsa portal gabarit)</w:t>
            </w:r>
          </w:p>
        </w:tc>
      </w:tr>
      <w:tr w:rsidR="004C286E" w14:paraId="3DDB77E2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10FBF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5D73F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F62F4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40707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Timişu de Sus</w:t>
            </w:r>
          </w:p>
          <w:p w14:paraId="142E6FF6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9F0BB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510E5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60EA9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D51B2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3ED82" w14:textId="77777777" w:rsidR="004C286E" w:rsidRPr="00D344C9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4C286E" w14:paraId="40EB494A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2E2E8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7B4E6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3B47F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036EB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Dârste, linia 4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7937C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1EC24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CF0BA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163+500</w:t>
            </w:r>
          </w:p>
          <w:p w14:paraId="445BECA2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164+200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1CD42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C1E9E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55AF4B5E" w14:textId="77777777" w:rsidR="004C286E" w:rsidRPr="00D344C9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Fără inductori. </w:t>
            </w:r>
          </w:p>
        </w:tc>
      </w:tr>
      <w:tr w:rsidR="004C286E" w14:paraId="351F47DA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76431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B6A25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163+360</w:t>
            </w:r>
          </w:p>
          <w:p w14:paraId="73A3C5B6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164+500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4C0C4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3FD8A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Dârste, linia 5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264FB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8E6D3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BE6E0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4D805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01DF1" w14:textId="77777777" w:rsidR="004C286E" w:rsidRDefault="004C286E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2F49967F" w14:textId="77777777" w:rsidR="004C286E" w:rsidRPr="00D344C9" w:rsidRDefault="004C286E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Fără inductori. </w:t>
            </w:r>
          </w:p>
        </w:tc>
      </w:tr>
      <w:tr w:rsidR="004C286E" w14:paraId="535C3CB5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43523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7495E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169+400</w:t>
            </w:r>
          </w:p>
          <w:p w14:paraId="0FD68A32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169+600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05B22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4FF51" w14:textId="77777777" w:rsidR="004C286E" w:rsidRDefault="004C286E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Braşov </w:t>
            </w:r>
          </w:p>
          <w:p w14:paraId="7B33A9B4" w14:textId="77777777" w:rsidR="004C286E" w:rsidRDefault="004C286E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25215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C13B47D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43, 45, 61, 63 T.D.J.</w:t>
            </w:r>
          </w:p>
          <w:p w14:paraId="7AFFF679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 / 51, 55 / 59, 65 / 67,</w:t>
            </w:r>
          </w:p>
          <w:p w14:paraId="489F82B5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 / 57</w:t>
            </w:r>
          </w:p>
          <w:p w14:paraId="2A66323F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2DA26238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ED52F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559EB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169+400</w:t>
            </w:r>
          </w:p>
          <w:p w14:paraId="64377126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169+600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CA47C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EEF2F" w14:textId="77777777" w:rsidR="004C286E" w:rsidRDefault="004C286E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296A9227" w14:textId="77777777" w:rsidR="004C286E" w:rsidRDefault="004C286E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  <w:p w14:paraId="78759EDB" w14:textId="77777777" w:rsidR="004C286E" w:rsidRPr="00D344C9" w:rsidRDefault="004C286E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1 - 8 și 21 – 23 Cap X.</w:t>
            </w:r>
          </w:p>
        </w:tc>
      </w:tr>
      <w:tr w:rsidR="004C286E" w14:paraId="187BB602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1BD0E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E78A2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6C1AE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12075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Braşov </w:t>
            </w:r>
          </w:p>
          <w:p w14:paraId="5D36DFB9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1B764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755427C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83 / 87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449A4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9F411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501B2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EFB7B" w14:textId="77777777" w:rsidR="004C286E" w:rsidRDefault="004C286E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46E27427" w14:textId="77777777" w:rsidR="004C286E" w:rsidRDefault="004C286E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788EC72B" w14:textId="77777777" w:rsidR="004C286E" w:rsidRDefault="004C286E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la linia 8B, Cap X.</w:t>
            </w:r>
          </w:p>
        </w:tc>
      </w:tr>
      <w:tr w:rsidR="004C286E" w14:paraId="122B07A2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22817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8F17E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54145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5CD61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Braşov </w:t>
            </w:r>
          </w:p>
          <w:p w14:paraId="14A4EFDD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Tehnică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29ACC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 </w:t>
            </w:r>
          </w:p>
          <w:p w14:paraId="11494FB7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5C5F0A">
              <w:rPr>
                <w:b/>
                <w:bCs/>
                <w:sz w:val="19"/>
                <w:szCs w:val="19"/>
              </w:rPr>
              <w:t>3T, 9T, 11T,</w:t>
            </w:r>
            <w:r>
              <w:rPr>
                <w:b/>
                <w:bCs/>
                <w:sz w:val="19"/>
                <w:szCs w:val="19"/>
              </w:rPr>
              <w:t>1</w:t>
            </w:r>
            <w:r w:rsidRPr="005C5F0A">
              <w:rPr>
                <w:b/>
                <w:bCs/>
                <w:sz w:val="19"/>
                <w:szCs w:val="19"/>
              </w:rPr>
              <w:t xml:space="preserve">3T </w:t>
            </w:r>
            <w:r>
              <w:rPr>
                <w:b/>
                <w:bCs/>
                <w:sz w:val="19"/>
                <w:szCs w:val="19"/>
              </w:rPr>
              <w:t>1</w:t>
            </w:r>
            <w:r w:rsidRPr="005C5F0A">
              <w:rPr>
                <w:b/>
                <w:bCs/>
                <w:sz w:val="19"/>
                <w:szCs w:val="19"/>
              </w:rPr>
              <w:t>7T,19T23T</w:t>
            </w:r>
            <w:r>
              <w:rPr>
                <w:b/>
                <w:bCs/>
                <w:sz w:val="19"/>
                <w:szCs w:val="19"/>
              </w:rPr>
              <w:t>,25T2</w:t>
            </w:r>
            <w:r w:rsidRPr="005C5F0A">
              <w:rPr>
                <w:b/>
                <w:bCs/>
                <w:sz w:val="19"/>
                <w:szCs w:val="19"/>
              </w:rPr>
              <w:t>7T,</w:t>
            </w:r>
            <w:r>
              <w:rPr>
                <w:b/>
                <w:bCs/>
                <w:sz w:val="19"/>
                <w:szCs w:val="19"/>
              </w:rPr>
              <w:t>3</w:t>
            </w:r>
            <w:r w:rsidRPr="005C5F0A">
              <w:rPr>
                <w:b/>
                <w:bCs/>
                <w:sz w:val="19"/>
                <w:szCs w:val="19"/>
              </w:rPr>
              <w:t>5T</w:t>
            </w:r>
            <w:r>
              <w:rPr>
                <w:b/>
                <w:bCs/>
                <w:sz w:val="19"/>
                <w:szCs w:val="19"/>
              </w:rPr>
              <w:t>37T,3</w:t>
            </w:r>
            <w:r w:rsidRPr="005C5F0A">
              <w:rPr>
                <w:b/>
                <w:bCs/>
                <w:sz w:val="19"/>
                <w:szCs w:val="19"/>
              </w:rPr>
              <w:t>9T</w:t>
            </w:r>
            <w:r>
              <w:rPr>
                <w:b/>
                <w:bCs/>
                <w:sz w:val="19"/>
                <w:szCs w:val="19"/>
              </w:rPr>
              <w:t>41T,4</w:t>
            </w:r>
            <w:r w:rsidRPr="005C5F0A">
              <w:rPr>
                <w:b/>
                <w:bCs/>
                <w:sz w:val="19"/>
                <w:szCs w:val="19"/>
              </w:rPr>
              <w:t>3T45T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3DD85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62072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762D2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6EEF9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118ABAC0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2-12 Grupa Tehnică.</w:t>
            </w:r>
          </w:p>
        </w:tc>
      </w:tr>
      <w:tr w:rsidR="004C286E" w14:paraId="3A56C31C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087F4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C54A9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8BA00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46D56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</w:t>
            </w:r>
            <w:r w:rsidRPr="007575CA">
              <w:rPr>
                <w:b/>
                <w:bCs/>
                <w:sz w:val="20"/>
              </w:rPr>
              <w:t xml:space="preserve"> Brașov, linia 4 directă, între vârf aparat de cale 18 și călcăi aparat cale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36632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439A5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45298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170+290</w:t>
            </w:r>
          </w:p>
          <w:p w14:paraId="64E18162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170+370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D89A8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6D1F2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20B0D136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4C286E" w14:paraId="11F30F1C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7DD05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6C61B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AE9F9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EF271" w14:textId="77777777" w:rsidR="004C286E" w:rsidRDefault="004C286E" w:rsidP="008D53B1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Braşov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78BA1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 18/24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46A44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D972E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DAFCF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E417C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4C286E" w14:paraId="3FCCA844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76F94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04267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047C2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D84E3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Brașov</w:t>
            </w:r>
          </w:p>
          <w:p w14:paraId="588FE722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2E80F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D3FB9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25F7F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642F5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39735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4C286E" w14:paraId="2FCA932C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014A4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4AC8B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C4FF3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3F5FE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Brașov</w:t>
            </w:r>
          </w:p>
          <w:p w14:paraId="67B0ED82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8B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48512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1CC26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181A8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7D82E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D47DD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4C286E" w14:paraId="6A08C461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CC712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DB55D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370A0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47AAC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Brașov</w:t>
            </w:r>
          </w:p>
          <w:p w14:paraId="3CB2FC70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B3A5E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2D4AEE48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 / 40</w:t>
            </w:r>
          </w:p>
          <w:p w14:paraId="2EA41A99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689D1C46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 / 46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28836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07733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9DBD6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36168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1D1CA342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6EAFD199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la linia 8B, Cap Y.</w:t>
            </w:r>
          </w:p>
        </w:tc>
      </w:tr>
      <w:tr w:rsidR="004C286E" w14:paraId="002F84FA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2A95B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80C61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FDD0D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00049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Braşov </w:t>
            </w:r>
          </w:p>
          <w:p w14:paraId="12F7ABB7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351FD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2ED2DD4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56 şi 58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3EC78" w14:textId="77777777" w:rsidR="004C286E" w:rsidRPr="00600D25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371E3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4F772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58C0F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5DAAE567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13 - 15.</w:t>
            </w:r>
          </w:p>
        </w:tc>
      </w:tr>
      <w:tr w:rsidR="004C286E" w14:paraId="081AE186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D1528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16B10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4D5DBD">
              <w:rPr>
                <w:b/>
                <w:bCs/>
                <w:sz w:val="20"/>
              </w:rPr>
              <w:t>173+350 km pr - 176+450 km ex. = 176+478 km pr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50A46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7E185" w14:textId="77777777" w:rsidR="004C286E" w:rsidRDefault="004C286E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Brașov</w:t>
            </w:r>
          </w:p>
          <w:p w14:paraId="67E366BC" w14:textId="77777777" w:rsidR="004C286E" w:rsidRDefault="004C286E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915B6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2B1AC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6E310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18C8A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97F05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4D5DBD">
              <w:rPr>
                <w:i/>
                <w:iCs/>
                <w:sz w:val="20"/>
                <w:szCs w:val="20"/>
              </w:rPr>
              <w:t xml:space="preserve">Semnalizată ca limitare de viteză în capătul dinspre Brașov. Fără inductori.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</w:rPr>
              <w:t>Valabilă pentru toate trenurile de călători.</w:t>
            </w:r>
            <w:r w:rsidRPr="004D5DBD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4C286E" w14:paraId="3964B0BC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A8B27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916DB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8911CF">
              <w:rPr>
                <w:b/>
                <w:bCs/>
                <w:sz w:val="20"/>
              </w:rPr>
              <w:t xml:space="preserve">169+ km ex. = 171+041 km pr. - 176+450 km ex. = 176+478 km pr. 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EB889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A259A" w14:textId="77777777" w:rsidR="004C286E" w:rsidRDefault="004C286E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Brașov</w:t>
            </w:r>
          </w:p>
          <w:p w14:paraId="0E0169E1" w14:textId="77777777" w:rsidR="004C286E" w:rsidRDefault="004C286E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7838D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E9582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A7B8A" w14:textId="77777777" w:rsidR="004C286E" w:rsidRDefault="004C286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21269" w14:textId="77777777" w:rsidR="004C286E" w:rsidRDefault="004C286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8FF3E" w14:textId="77777777" w:rsidR="004C286E" w:rsidRDefault="004C286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8911CF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Valabilă pentru toate trenurile de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marfă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</w:rPr>
              <w:t>.</w:t>
            </w:r>
            <w:r w:rsidRPr="004D5DBD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4C286E" w14:paraId="330EF8AF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CF383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6D2EA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62B2E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36B31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Brașov</w:t>
            </w:r>
          </w:p>
          <w:p w14:paraId="37A3E46F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F418E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2A627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CD72B" w14:textId="77777777" w:rsidR="004C286E" w:rsidRPr="00E731A9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73</w:t>
            </w:r>
            <w:r w:rsidRPr="00E731A9">
              <w:rPr>
                <w:b/>
                <w:bCs/>
                <w:sz w:val="16"/>
                <w:szCs w:val="16"/>
              </w:rPr>
              <w:t>+</w:t>
            </w:r>
            <w:r>
              <w:rPr>
                <w:b/>
                <w:bCs/>
                <w:sz w:val="16"/>
                <w:szCs w:val="16"/>
              </w:rPr>
              <w:t>350</w:t>
            </w:r>
            <w:r w:rsidRPr="00E731A9">
              <w:rPr>
                <w:b/>
                <w:bCs/>
                <w:sz w:val="16"/>
                <w:szCs w:val="16"/>
              </w:rPr>
              <w:t xml:space="preserve"> Km </w:t>
            </w:r>
            <w:r>
              <w:rPr>
                <w:b/>
                <w:bCs/>
                <w:sz w:val="16"/>
                <w:szCs w:val="16"/>
              </w:rPr>
              <w:t>pr</w:t>
            </w:r>
            <w:r w:rsidRPr="00E731A9">
              <w:rPr>
                <w:b/>
                <w:bCs/>
                <w:sz w:val="16"/>
                <w:szCs w:val="16"/>
              </w:rPr>
              <w:t>.</w:t>
            </w:r>
          </w:p>
          <w:p w14:paraId="0FC784E2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-176+450</w:t>
            </w:r>
            <w:r>
              <w:rPr>
                <w:b/>
                <w:bCs/>
                <w:sz w:val="16"/>
                <w:szCs w:val="16"/>
              </w:rPr>
              <w:t xml:space="preserve"> Km ex.</w:t>
            </w:r>
          </w:p>
          <w:p w14:paraId="74419A08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16"/>
                <w:szCs w:val="16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F0D22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79E4E" w14:textId="77777777" w:rsidR="004C286E" w:rsidRDefault="004C286E" w:rsidP="00FF6B4A">
            <w:pPr>
              <w:rPr>
                <w:b/>
                <w:bCs/>
                <w:i/>
                <w:iCs/>
                <w:sz w:val="20"/>
                <w:szCs w:val="20"/>
              </w:rPr>
            </w:pPr>
            <w:bookmarkStart w:id="3" w:name="_Hlk184113336"/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 în capătul dinspre</w:t>
            </w:r>
          </w:p>
          <w:p w14:paraId="5930DEB7" w14:textId="77777777" w:rsidR="004C286E" w:rsidRDefault="004C286E" w:rsidP="00FF6B4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Brașov. Fără inductori.</w:t>
            </w:r>
          </w:p>
          <w:bookmarkEnd w:id="3"/>
          <w:p w14:paraId="42DCFE27" w14:textId="77777777" w:rsidR="004C286E" w:rsidRPr="001D4392" w:rsidRDefault="004C286E" w:rsidP="00FF6B4A">
            <w:pPr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Valabil pentru toate trenurile de călători </w:t>
            </w:r>
          </w:p>
        </w:tc>
      </w:tr>
      <w:tr w:rsidR="004C286E" w14:paraId="5DCB894E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7153C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67975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E7577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D28BA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Brașov</w:t>
            </w:r>
          </w:p>
          <w:p w14:paraId="3F5040E3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60BBA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C8815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D593C" w14:textId="77777777" w:rsidR="004C286E" w:rsidRPr="00E731A9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169+864 Km ex.</w:t>
            </w:r>
          </w:p>
          <w:p w14:paraId="266510D7" w14:textId="77777777" w:rsidR="004C286E" w:rsidRPr="00E731A9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171+041 Km pr.</w:t>
            </w:r>
          </w:p>
          <w:p w14:paraId="0E43CADF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-176+450</w:t>
            </w:r>
            <w:r>
              <w:rPr>
                <w:b/>
                <w:bCs/>
                <w:sz w:val="16"/>
                <w:szCs w:val="16"/>
              </w:rPr>
              <w:t xml:space="preserve"> Km ex.</w:t>
            </w:r>
          </w:p>
          <w:p w14:paraId="59CA7A6B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16"/>
                <w:szCs w:val="16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7378F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B36E0" w14:textId="77777777" w:rsidR="004C286E" w:rsidRPr="00616BAF" w:rsidRDefault="004C286E" w:rsidP="00FF6B4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0365059F" w14:textId="77777777" w:rsidR="004C286E" w:rsidRDefault="004C286E" w:rsidP="00FF6B4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  <w:p w14:paraId="55955ADC" w14:textId="77777777" w:rsidR="004C286E" w:rsidRPr="003B726B" w:rsidRDefault="004C286E" w:rsidP="00FF6B4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Valabil pentru toate trenurile de marfă </w:t>
            </w:r>
          </w:p>
        </w:tc>
      </w:tr>
      <w:tr w:rsidR="004C286E" w14:paraId="4E7541E4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F57F1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D93E4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F5569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C9734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Stupini</w:t>
            </w:r>
          </w:p>
          <w:p w14:paraId="26A17B9C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X, peste aparatele de cale 5 și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FE1B9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325B7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A971A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176+030</w:t>
            </w:r>
          </w:p>
          <w:p w14:paraId="14E38E13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176+110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E2945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22904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0BBC3621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4C286E" w14:paraId="6AC90CE3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DA09F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7B09B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EF0AA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3991A" w14:textId="77777777" w:rsidR="004C286E" w:rsidRDefault="004C286E" w:rsidP="00401091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Stupini</w:t>
            </w:r>
          </w:p>
          <w:p w14:paraId="3EF55123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68B9F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73FC9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6C083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427CD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79E84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4C286E" w14:paraId="746FDEE2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03FA0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5AAFA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D0818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C614D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Stupini -</w:t>
            </w:r>
          </w:p>
          <w:p w14:paraId="73EDA5FB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5744F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BEAB8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85D99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76+450</w:t>
            </w:r>
          </w:p>
          <w:p w14:paraId="1AAB9EBC" w14:textId="77777777" w:rsidR="004C286E" w:rsidRPr="00E731A9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</w:t>
            </w:r>
            <w:r w:rsidRPr="00E731A9">
              <w:rPr>
                <w:b/>
                <w:bCs/>
                <w:sz w:val="16"/>
                <w:szCs w:val="16"/>
              </w:rPr>
              <w:t>m ex.</w:t>
            </w:r>
          </w:p>
          <w:p w14:paraId="44F5585B" w14:textId="77777777" w:rsidR="004C286E" w:rsidRPr="00E731A9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17</w:t>
            </w:r>
            <w:r>
              <w:rPr>
                <w:b/>
                <w:bCs/>
                <w:sz w:val="16"/>
                <w:szCs w:val="16"/>
              </w:rPr>
              <w:t>6</w:t>
            </w:r>
            <w:r w:rsidRPr="00E731A9">
              <w:rPr>
                <w:b/>
                <w:bCs/>
                <w:sz w:val="16"/>
                <w:szCs w:val="16"/>
              </w:rPr>
              <w:t>+</w:t>
            </w:r>
            <w:r>
              <w:rPr>
                <w:b/>
                <w:bCs/>
                <w:sz w:val="16"/>
                <w:szCs w:val="16"/>
              </w:rPr>
              <w:t>478</w:t>
            </w:r>
            <w:r w:rsidRPr="00E731A9">
              <w:rPr>
                <w:b/>
                <w:bCs/>
                <w:sz w:val="16"/>
                <w:szCs w:val="16"/>
              </w:rPr>
              <w:t xml:space="preserve"> Km pr.</w:t>
            </w:r>
          </w:p>
          <w:p w14:paraId="134B6E88" w14:textId="77777777" w:rsidR="004C286E" w:rsidRPr="001D4392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-1</w:t>
            </w:r>
            <w:r>
              <w:rPr>
                <w:b/>
                <w:bCs/>
                <w:sz w:val="16"/>
                <w:szCs w:val="16"/>
              </w:rPr>
              <w:t>83</w:t>
            </w:r>
            <w:r w:rsidRPr="00E731A9">
              <w:rPr>
                <w:b/>
                <w:bCs/>
                <w:sz w:val="16"/>
                <w:szCs w:val="16"/>
              </w:rPr>
              <w:t>+</w:t>
            </w:r>
            <w:r>
              <w:rPr>
                <w:b/>
                <w:bCs/>
                <w:sz w:val="16"/>
                <w:szCs w:val="16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C1838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9FAC1" w14:textId="77777777" w:rsidR="004C286E" w:rsidRDefault="004C286E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333592DC" w14:textId="77777777" w:rsidR="004C286E" w:rsidRDefault="004C286E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  <w:p w14:paraId="294FC61C" w14:textId="77777777" w:rsidR="004C286E" w:rsidRPr="003B726B" w:rsidRDefault="004C286E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Valabil pentru toate trenurile de călători </w:t>
            </w:r>
          </w:p>
        </w:tc>
      </w:tr>
      <w:tr w:rsidR="004C286E" w14:paraId="749EC0E5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68595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F53D0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F0C43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62B92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St. Stupini - </w:t>
            </w:r>
          </w:p>
          <w:p w14:paraId="388279F3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D2710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044BD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9DBC7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76</w:t>
            </w:r>
            <w:r w:rsidRPr="00E731A9">
              <w:rPr>
                <w:b/>
                <w:bCs/>
                <w:sz w:val="16"/>
                <w:szCs w:val="16"/>
              </w:rPr>
              <w:t>+</w:t>
            </w:r>
            <w:r>
              <w:rPr>
                <w:b/>
                <w:bCs/>
                <w:sz w:val="16"/>
                <w:szCs w:val="16"/>
              </w:rPr>
              <w:t>450</w:t>
            </w:r>
          </w:p>
          <w:p w14:paraId="0E7153C9" w14:textId="77777777" w:rsidR="004C286E" w:rsidRPr="00E731A9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Km ex.</w:t>
            </w:r>
          </w:p>
          <w:p w14:paraId="2CA80E7A" w14:textId="77777777" w:rsidR="004C286E" w:rsidRPr="00E731A9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17</w:t>
            </w:r>
            <w:r>
              <w:rPr>
                <w:b/>
                <w:bCs/>
                <w:sz w:val="16"/>
                <w:szCs w:val="16"/>
              </w:rPr>
              <w:t>6</w:t>
            </w:r>
            <w:r w:rsidRPr="00E731A9">
              <w:rPr>
                <w:b/>
                <w:bCs/>
                <w:sz w:val="16"/>
                <w:szCs w:val="16"/>
              </w:rPr>
              <w:t>+</w:t>
            </w:r>
            <w:r>
              <w:rPr>
                <w:b/>
                <w:bCs/>
                <w:sz w:val="16"/>
                <w:szCs w:val="16"/>
              </w:rPr>
              <w:t>478</w:t>
            </w:r>
            <w:r w:rsidRPr="00E731A9">
              <w:rPr>
                <w:b/>
                <w:bCs/>
                <w:sz w:val="16"/>
                <w:szCs w:val="16"/>
              </w:rPr>
              <w:t xml:space="preserve"> Km pr.</w:t>
            </w:r>
          </w:p>
          <w:p w14:paraId="46402A99" w14:textId="77777777" w:rsidR="004C286E" w:rsidRPr="001D4392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-1</w:t>
            </w:r>
            <w:r>
              <w:rPr>
                <w:b/>
                <w:bCs/>
                <w:sz w:val="16"/>
                <w:szCs w:val="16"/>
              </w:rPr>
              <w:t>83</w:t>
            </w:r>
            <w:r w:rsidRPr="00E731A9">
              <w:rPr>
                <w:b/>
                <w:bCs/>
                <w:sz w:val="16"/>
                <w:szCs w:val="16"/>
              </w:rPr>
              <w:t>+</w:t>
            </w:r>
            <w:r>
              <w:rPr>
                <w:b/>
                <w:bCs/>
                <w:sz w:val="16"/>
                <w:szCs w:val="16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F05FA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50BDB" w14:textId="77777777" w:rsidR="004C286E" w:rsidRPr="00616BAF" w:rsidRDefault="004C286E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4224A7B3" w14:textId="77777777" w:rsidR="004C286E" w:rsidRDefault="004C286E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  <w:p w14:paraId="13426163" w14:textId="77777777" w:rsidR="004C286E" w:rsidRPr="003B726B" w:rsidRDefault="004C286E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Valabil pentru toate trenurile de mafă</w:t>
            </w:r>
          </w:p>
        </w:tc>
      </w:tr>
      <w:tr w:rsidR="004C286E" w14:paraId="232AC3FC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AF84C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42CB1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334CE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D86A5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Stupini -</w:t>
            </w:r>
          </w:p>
          <w:p w14:paraId="1253678C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8263A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F33AB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E1497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178+800</w:t>
            </w:r>
          </w:p>
          <w:p w14:paraId="02B8CD29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179+300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34B61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F8588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3A029334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  <w:p w14:paraId="0FD61686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Pod provozoriu.</w:t>
            </w:r>
          </w:p>
        </w:tc>
      </w:tr>
      <w:tr w:rsidR="004C286E" w14:paraId="546F3DAE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D61F4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3AB74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54480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1C7A7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Stupini – Bod și </w:t>
            </w:r>
          </w:p>
          <w:p w14:paraId="791533BF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Bod </w:t>
            </w:r>
          </w:p>
          <w:p w14:paraId="3D6F1DAC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22FEA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51B72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AAC92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182+100</w:t>
            </w:r>
          </w:p>
          <w:p w14:paraId="323B33CF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183+900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F4CB7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ECB05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Semnalizată ca limitare de viteză. </w:t>
            </w:r>
          </w:p>
        </w:tc>
      </w:tr>
      <w:tr w:rsidR="004C286E" w14:paraId="495265A3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E2543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84825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46DE3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86B04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Bod </w:t>
            </w:r>
          </w:p>
          <w:p w14:paraId="67EE5237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4F90C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22, 24 și 26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31EDF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41EDC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0D38F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0F588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7ED84169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5 și 6 abătute.</w:t>
            </w:r>
          </w:p>
        </w:tc>
      </w:tr>
      <w:tr w:rsidR="004C286E" w14:paraId="138FCBD1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1E7DE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91EB1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184+000</w:t>
            </w:r>
          </w:p>
          <w:p w14:paraId="761B4DA1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186+900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E17D2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4905B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Bod și linia 2 directă  și</w:t>
            </w:r>
          </w:p>
          <w:p w14:paraId="3D02CE52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202C5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11762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ADFF2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E1C7C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78527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459C2DA4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4C286E" w14:paraId="14228341" w14:textId="77777777" w:rsidTr="00E4222D">
        <w:trPr>
          <w:cantSplit/>
          <w:trHeight w:val="10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ABF3C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71E03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186+900</w:t>
            </w:r>
          </w:p>
          <w:p w14:paraId="06A7424B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6EB9F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A0B53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163D0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F1BB9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75708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2AB0B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8965F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 xml:space="preserve">Semnalizată ca limitare de viteză.  </w:t>
            </w:r>
          </w:p>
          <w:p w14:paraId="3FED7807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4C286E" w14:paraId="4E4FC282" w14:textId="77777777" w:rsidTr="00E4222D">
        <w:trPr>
          <w:cantSplit/>
          <w:trHeight w:val="39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21EDF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704B6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CA0B2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D99B1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Bod - Feldioara</w:t>
            </w:r>
          </w:p>
          <w:p w14:paraId="00ADEAA7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linia 3 directă </w:t>
            </w:r>
          </w:p>
          <w:p w14:paraId="2B0FC9DB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FB173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7546B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E6194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186+900</w:t>
            </w:r>
          </w:p>
          <w:p w14:paraId="08323EA7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192+300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A3A44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9F744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</w:tc>
      </w:tr>
      <w:tr w:rsidR="004C286E" w14:paraId="254E6309" w14:textId="77777777" w:rsidTr="00E4222D">
        <w:trPr>
          <w:cantSplit/>
          <w:trHeight w:val="54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5CC71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0F55F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2340C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397D5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Feldioara       </w:t>
            </w:r>
          </w:p>
          <w:p w14:paraId="10E4C0BD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2DDE4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78C73563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16 - 18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814B3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EC2B7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095FC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6C487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4C286E" w14:paraId="2156D426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A0AA3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6FC2A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48EC7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658FC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Feldioara </w:t>
            </w:r>
          </w:p>
          <w:p w14:paraId="03609C95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3BC39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8A41D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C91FF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192+300</w:t>
            </w:r>
          </w:p>
          <w:p w14:paraId="6079DCF2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192+500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E0CAD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91DBE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C286E" w14:paraId="335161CA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56C48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7BBA8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6EA09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D121E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Feldioara – 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CE13C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9C0EB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AD69C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194+500</w:t>
            </w:r>
          </w:p>
          <w:p w14:paraId="14A7CCFB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198+900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F7667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E1041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 xml:space="preserve">Semnalizată ca limitare de viteză.   </w:t>
            </w:r>
          </w:p>
          <w:p w14:paraId="73626859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  <w:p w14:paraId="214A1D43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Protecție muncitori </w:t>
            </w:r>
            <w:r w:rsidRPr="009F1867">
              <w:rPr>
                <w:b/>
                <w:bCs/>
                <w:i/>
                <w:iCs/>
                <w:sz w:val="20"/>
                <w:szCs w:val="20"/>
              </w:rPr>
              <w:t>și lipsă vizibilitate trecere la nivel km 194+630</w:t>
            </w:r>
          </w:p>
        </w:tc>
      </w:tr>
      <w:tr w:rsidR="004C286E" w14:paraId="33ED75B8" w14:textId="77777777" w:rsidTr="00E4222D">
        <w:trPr>
          <w:cantSplit/>
          <w:trHeight w:val="4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1630A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15C9D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AAEAE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C132A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Feldioara –</w:t>
            </w:r>
          </w:p>
          <w:p w14:paraId="127816D1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FFA43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0A7DF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4CD15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201+000</w:t>
            </w:r>
          </w:p>
          <w:p w14:paraId="1CAC8BE0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205+500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EE3EC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A9C83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41534E3E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4C286E" w14:paraId="3E35C254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9DB7A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5A3AC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4DAD8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C76BF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Apaţa</w:t>
            </w:r>
          </w:p>
          <w:p w14:paraId="158454E8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A01C1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4AE208CD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1 - 7 </w:t>
            </w:r>
          </w:p>
          <w:p w14:paraId="5C788972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173DC69D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9339A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D681E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04A8C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8BC3F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din firul I în firul II.</w:t>
            </w:r>
          </w:p>
          <w:p w14:paraId="00EA7922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4C286E" w14:paraId="077BC210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CD41A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1C89A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9B003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22480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Apaţa - Augustin și </w:t>
            </w:r>
          </w:p>
          <w:p w14:paraId="736F324A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Augustin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94163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E3A3A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C6C95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211+600</w:t>
            </w:r>
          </w:p>
          <w:p w14:paraId="752E5BBB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220+200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1F957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7415E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67A386EB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4C286E" w14:paraId="544D1692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08760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6441F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00F5C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A1BCF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Augustin </w:t>
            </w:r>
          </w:p>
          <w:p w14:paraId="17399072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71A64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0C6C31EB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3B1B4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51C1C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43038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AAA36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5C30B999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5 - 8 abătute.</w:t>
            </w:r>
          </w:p>
        </w:tc>
      </w:tr>
      <w:tr w:rsidR="004C286E" w14:paraId="19D1E6F0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7BFC6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4D584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FE07A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372A6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Augustin </w:t>
            </w:r>
          </w:p>
          <w:p w14:paraId="22D22B57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564B2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5C84F46D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 /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1EBDC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25733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8182A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3FEE4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3A563F94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5 - 8 abătute.</w:t>
            </w:r>
          </w:p>
        </w:tc>
      </w:tr>
      <w:tr w:rsidR="004C286E" w14:paraId="5F2811F4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53452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4EAEF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229+600</w:t>
            </w:r>
          </w:p>
          <w:p w14:paraId="56B58EB1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FFB2A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32C15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Augustin – 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F19D1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E27E5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D1BCF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229+600</w:t>
            </w:r>
          </w:p>
          <w:p w14:paraId="1BC0C712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1B31D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13481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C286E" w14:paraId="7087522A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5965C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5FD4C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234+050</w:t>
            </w:r>
          </w:p>
          <w:p w14:paraId="39F31717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234+150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995F6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AD894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39A47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28104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C4D84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6C3B4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EA8E2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57A1AD6F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Pod provizoriu.</w:t>
            </w:r>
          </w:p>
        </w:tc>
      </w:tr>
      <w:tr w:rsidR="004C286E" w14:paraId="7F9CEE91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8031B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BE160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1ED0D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FE901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Racoş linia 5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AD109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271221E9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BA0BD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25C3C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94116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2DA49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4C286E" w14:paraId="708F8738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93EE4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E8160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623D4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961B1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Racoş linia 6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5AFCC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3155FF8D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980EA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36FCA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48FF9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3F309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4C286E" w14:paraId="0FB65A4A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35F36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87BCD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23180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1E706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Racoş linia 7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89DC3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2768E761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14E26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006CF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2088B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E9211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4C286E" w14:paraId="24474BDD" w14:textId="77777777" w:rsidTr="00E4222D">
        <w:trPr>
          <w:cantSplit/>
          <w:trHeight w:val="89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280A1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D7FBA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243+900</w:t>
            </w:r>
          </w:p>
          <w:p w14:paraId="7319B0E0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364F5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4CDEB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Racoş -</w:t>
            </w:r>
          </w:p>
          <w:p w14:paraId="643C6BB6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D1FEC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E95C6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49C47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243+900</w:t>
            </w:r>
          </w:p>
          <w:p w14:paraId="396C3758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405DC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1890F" w14:textId="77777777" w:rsidR="004C286E" w:rsidRPr="0019324E" w:rsidRDefault="004C286E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19324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19324E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39E3F0DF" w14:textId="77777777" w:rsidR="004C286E" w:rsidRPr="000160B5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160B5">
              <w:rPr>
                <w:b/>
                <w:bCs/>
                <w:i/>
                <w:iCs/>
                <w:sz w:val="20"/>
              </w:rPr>
              <w:t>Pod km 243+941.</w:t>
            </w:r>
          </w:p>
          <w:p w14:paraId="789C6E7B" w14:textId="77777777" w:rsidR="004C286E" w:rsidRPr="006B78FD" w:rsidRDefault="004C286E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61404843" w14:textId="77777777" w:rsidTr="00E4222D">
        <w:trPr>
          <w:cantSplit/>
          <w:trHeight w:val="51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61568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0127E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25233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853FB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Rupea</w:t>
            </w:r>
          </w:p>
          <w:p w14:paraId="280A9BC7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6E1BB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15 </w:t>
            </w:r>
          </w:p>
          <w:p w14:paraId="350EA4DE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79BA3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A7E87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4D15E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0D233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 pe teren.</w:t>
            </w:r>
          </w:p>
          <w:p w14:paraId="16BCBA35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Cu acces la liniile 5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</w:rPr>
              <w:t>8 abătute.</w:t>
            </w:r>
          </w:p>
        </w:tc>
      </w:tr>
      <w:tr w:rsidR="004C286E" w14:paraId="0DC37736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11757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95F1D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2B4C6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DF695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Rupea</w:t>
            </w:r>
          </w:p>
          <w:p w14:paraId="57D9861F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 și 2 abătute,</w:t>
            </w:r>
          </w:p>
          <w:p w14:paraId="4EFB44DA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inclusiv peste sch. 23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D4720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E47A0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EBD63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446F8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38749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7479EAA3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042B575F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la liniile 1 şi 2 abătute.</w:t>
            </w:r>
          </w:p>
        </w:tc>
      </w:tr>
      <w:tr w:rsidR="004C286E" w14:paraId="172F371F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0FFBA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F4362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8E502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678D5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Rupea</w:t>
            </w:r>
          </w:p>
          <w:p w14:paraId="40F66DED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4022D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6E345375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2 - 8</w:t>
            </w:r>
          </w:p>
          <w:p w14:paraId="6872AAE9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12138CC8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C89DC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16F0C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E0D0E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7A8EE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160879F2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5E3AF754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de pe firul I pe firul II.</w:t>
            </w:r>
          </w:p>
        </w:tc>
      </w:tr>
      <w:tr w:rsidR="004C286E" w14:paraId="33829987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25F6E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3B729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65C37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C65EC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Rupea</w:t>
            </w:r>
          </w:p>
          <w:p w14:paraId="716EF48F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90C62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12 </w:t>
            </w:r>
          </w:p>
          <w:p w14:paraId="184CDDF3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B7EA7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6C289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1AA89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7F60E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 pe teren.</w:t>
            </w:r>
          </w:p>
          <w:p w14:paraId="30E74659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Cu acces la liniile 5 - 8.</w:t>
            </w:r>
          </w:p>
        </w:tc>
      </w:tr>
      <w:tr w:rsidR="004C286E" w14:paraId="6CCEF6C9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897AD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F9433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545E4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6FBBF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Rupea</w:t>
            </w:r>
          </w:p>
          <w:p w14:paraId="1E947F8B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DB0F7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 și 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AD9C8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1B6A1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82AAF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A6080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 pe teren.</w:t>
            </w:r>
          </w:p>
          <w:p w14:paraId="7E25021C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 xml:space="preserve">Cu acces la liniile </w:t>
            </w:r>
            <w:r>
              <w:rPr>
                <w:b/>
                <w:bCs/>
                <w:i/>
                <w:iCs/>
                <w:sz w:val="20"/>
                <w:szCs w:val="20"/>
              </w:rPr>
              <w:t>6,7 și 8</w:t>
            </w:r>
            <w:r w:rsidRPr="00D344C9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</w:tr>
      <w:tr w:rsidR="004C286E" w14:paraId="35BB281E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E7EB8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042DF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21950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1E3AA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Rupea</w:t>
            </w:r>
          </w:p>
          <w:p w14:paraId="77D79CD0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 abătută</w:t>
            </w:r>
          </w:p>
          <w:p w14:paraId="25A7D046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inclusiv peste </w:t>
            </w:r>
          </w:p>
          <w:p w14:paraId="31EDE46C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0D8A8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45B35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BC03F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AE903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9CD70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4C286E" w14:paraId="0E2A0F53" w14:textId="77777777" w:rsidTr="00E4222D">
        <w:trPr>
          <w:cantSplit/>
          <w:trHeight w:val="4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EC5FC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E5281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FDF4D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66EE7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Rupea</w:t>
            </w:r>
          </w:p>
          <w:p w14:paraId="03A97D45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 abătută</w:t>
            </w:r>
          </w:p>
          <w:p w14:paraId="18378288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inclusiv peste </w:t>
            </w:r>
          </w:p>
          <w:p w14:paraId="2497534E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39E24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6BDDE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ED1FB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A460D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E3F96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4C286E" w14:paraId="244007FD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A8E9B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DDE00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245+000</w:t>
            </w:r>
          </w:p>
          <w:p w14:paraId="4E1A6C0F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04EEB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0748D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Rupea -</w:t>
            </w:r>
          </w:p>
          <w:p w14:paraId="1C13FD46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814CF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333BF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50B78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245+000</w:t>
            </w:r>
          </w:p>
          <w:p w14:paraId="61E5AF6B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777E2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EF50A" w14:textId="77777777" w:rsidR="004C286E" w:rsidRPr="0019324E" w:rsidRDefault="004C286E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19324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19324E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3BDB559A" w14:textId="77777777" w:rsidR="004C286E" w:rsidRPr="000160B5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160B5">
              <w:rPr>
                <w:b/>
                <w:bCs/>
                <w:i/>
                <w:iCs/>
                <w:sz w:val="20"/>
              </w:rPr>
              <w:t>Pod km 245+050.</w:t>
            </w:r>
          </w:p>
          <w:p w14:paraId="686FCE08" w14:textId="77777777" w:rsidR="004C286E" w:rsidRPr="005C2BB7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45CF3D3F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F2AC9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92B7F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251+100</w:t>
            </w:r>
          </w:p>
          <w:p w14:paraId="3326961B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251+200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96418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1E834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Rupea -</w:t>
            </w:r>
          </w:p>
          <w:p w14:paraId="0115D38F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1BF10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B966E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6EDF4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36402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08DAC" w14:textId="77777777" w:rsidR="004C286E" w:rsidRPr="00DE4F3A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DE4F3A">
              <w:rPr>
                <w:b/>
                <w:bCs/>
                <w:i/>
                <w:sz w:val="20"/>
              </w:rPr>
              <w:t>Semnalizată ca limitare de viteză.</w:t>
            </w:r>
          </w:p>
          <w:p w14:paraId="1E77DD5F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DE4F3A">
              <w:rPr>
                <w:b/>
                <w:bCs/>
                <w:i/>
                <w:sz w:val="20"/>
              </w:rPr>
              <w:t>Podeț  provizoriu.</w:t>
            </w:r>
          </w:p>
          <w:p w14:paraId="77744FD6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Protecție muncitori.</w:t>
            </w:r>
          </w:p>
          <w:p w14:paraId="4427CC23" w14:textId="77777777" w:rsidR="004C286E" w:rsidRPr="00DE4F3A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Lucrări în firul II.</w:t>
            </w:r>
          </w:p>
        </w:tc>
      </w:tr>
      <w:tr w:rsidR="004C286E" w14:paraId="62EF313C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D6E42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BA1B0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252+400</w:t>
            </w:r>
          </w:p>
          <w:p w14:paraId="0BE689E6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4EF6F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2359D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Rupea -</w:t>
            </w:r>
          </w:p>
          <w:p w14:paraId="12EF9C08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Caţa și</w:t>
            </w:r>
          </w:p>
          <w:p w14:paraId="0D41AA23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st. Cața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8C247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1F529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6F7CB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CEEAE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D4B12" w14:textId="77777777" w:rsidR="004C286E" w:rsidRPr="00DE4F3A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DE4F3A">
              <w:rPr>
                <w:b/>
                <w:bCs/>
                <w:i/>
                <w:sz w:val="20"/>
              </w:rPr>
              <w:t>Semnalizată ca limitare de viteză.</w:t>
            </w:r>
          </w:p>
          <w:p w14:paraId="4BC5E4C7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DE4F3A">
              <w:rPr>
                <w:b/>
                <w:bCs/>
                <w:i/>
                <w:sz w:val="20"/>
              </w:rPr>
              <w:t>Podeț  provizoriu.</w:t>
            </w:r>
          </w:p>
          <w:p w14:paraId="01E68E13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Protecție muncitori.</w:t>
            </w:r>
          </w:p>
          <w:p w14:paraId="04E511F9" w14:textId="77777777" w:rsidR="004C286E" w:rsidRPr="00DE4F3A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Lucrări în firul II.</w:t>
            </w:r>
          </w:p>
        </w:tc>
      </w:tr>
      <w:tr w:rsidR="004C286E" w14:paraId="69465319" w14:textId="77777777" w:rsidTr="00E4222D">
        <w:trPr>
          <w:cantSplit/>
          <w:trHeight w:val="56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0A8FA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F2F61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94453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F04D0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Cața </w:t>
            </w:r>
          </w:p>
          <w:p w14:paraId="50985F2D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8235C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12404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F6BA4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17524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7A94A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4C286E" w14:paraId="43BD3642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ED068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DF5F4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255+400</w:t>
            </w:r>
          </w:p>
          <w:p w14:paraId="3791791E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257+400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047D1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0078C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Caţa -</w:t>
            </w:r>
          </w:p>
          <w:p w14:paraId="3A9E71E8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4A845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85AD9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2135F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DE381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D83FD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52822A4D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76867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D1CDE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260+650</w:t>
            </w:r>
          </w:p>
          <w:p w14:paraId="1DD96E9B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263+100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4F0D3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79130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Caţa -</w:t>
            </w:r>
          </w:p>
          <w:p w14:paraId="1299C3AB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439CF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A8700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9EBCE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831BF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96C97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47C7AE9A" w14:textId="77777777" w:rsidR="004C286E" w:rsidRPr="00CB2A72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14:paraId="79C3BD00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DBC70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3072D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7382B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295E6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Beia</w:t>
            </w:r>
          </w:p>
          <w:p w14:paraId="487D6EF2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62451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BE834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7F63F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EA32F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702CF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4C286E" w14:paraId="613FE2EB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6A84D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38330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CB3E3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DD139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Beia</w:t>
            </w:r>
          </w:p>
          <w:p w14:paraId="145055AC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3526B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 </w:t>
            </w:r>
          </w:p>
          <w:p w14:paraId="59ADAFC8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D6E7C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47B4B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AA39F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3C727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7C9C0C70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09962CC3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de pe firul I pe firul II și invers.</w:t>
            </w:r>
          </w:p>
        </w:tc>
      </w:tr>
      <w:tr w:rsidR="004C286E" w14:paraId="434EFE38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14668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6F958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87EA9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FDD22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Beia - </w:t>
            </w:r>
          </w:p>
          <w:p w14:paraId="5DB31C9F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Mureni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DE43E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9E841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FD543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273+700</w:t>
            </w:r>
          </w:p>
          <w:p w14:paraId="37454867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274+600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761D2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09D4A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 Fără inductori.</w:t>
            </w:r>
          </w:p>
        </w:tc>
      </w:tr>
      <w:tr w:rsidR="004C286E" w14:paraId="53A75A6F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B781E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C0591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E7062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A17DF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Mureni</w:t>
            </w:r>
          </w:p>
          <w:p w14:paraId="5992AFA9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9C494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53A747F8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0C5A4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B0889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32F16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22520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 pe teren.</w:t>
            </w:r>
          </w:p>
          <w:p w14:paraId="27371711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 xml:space="preserve">Cu acces de pe firul I </w:t>
            </w:r>
          </w:p>
          <w:p w14:paraId="077CA3DF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pe firul II şi invers.</w:t>
            </w:r>
          </w:p>
        </w:tc>
      </w:tr>
      <w:tr w:rsidR="004C286E" w14:paraId="0F173358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5258C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E41CE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F3C6C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DEB1B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Mureni</w:t>
            </w:r>
          </w:p>
          <w:p w14:paraId="3461258E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A7BA6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77965895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13EB1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F022A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2D462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A8640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67FD0623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70E15217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de pe firul I pe firul II și invers.</w:t>
            </w:r>
          </w:p>
        </w:tc>
      </w:tr>
      <w:tr w:rsidR="004C286E" w14:paraId="226FF459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97B88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4CB99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39974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2CE0E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Mureni</w:t>
            </w:r>
          </w:p>
          <w:p w14:paraId="1567E3E7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ECF36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60803098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12 - 16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5193A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59005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31ABB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56F24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1C05B7FC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Cu acces la linia 4 abătută.</w:t>
            </w:r>
          </w:p>
        </w:tc>
      </w:tr>
      <w:tr w:rsidR="004C286E" w14:paraId="67D98C62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DBDD8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8D433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15C01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36408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Mureni</w:t>
            </w:r>
          </w:p>
          <w:p w14:paraId="3F3186A9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7CF9E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48B4D284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CDDEE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AD459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1087C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F790E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1953D93E" w14:textId="77777777" w:rsidR="004C286E" w:rsidRPr="00D344C9" w:rsidRDefault="004C286E" w:rsidP="00FF6B4A">
            <w:pPr>
              <w:spacing w:before="40" w:line="276" w:lineRule="auto"/>
              <w:ind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 xml:space="preserve"> Cu acces de pe firul I </w:t>
            </w:r>
          </w:p>
          <w:p w14:paraId="40C1DA1E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pe firul II şi invers.</w:t>
            </w:r>
          </w:p>
        </w:tc>
      </w:tr>
      <w:tr w:rsidR="004C286E" w14:paraId="367840B9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B837D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01DDD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67DC0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3201D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Mureni -</w:t>
            </w:r>
          </w:p>
          <w:p w14:paraId="45E3F1EB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4A81A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1BE39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B3CD8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284+300</w:t>
            </w:r>
          </w:p>
          <w:p w14:paraId="3B79DD6C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286+100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03F7E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0A01C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  <w:p w14:paraId="660B3C1E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Variantă provizorie.</w:t>
            </w:r>
          </w:p>
          <w:p w14:paraId="580E44F5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Lucrări Coridor IV.</w:t>
            </w:r>
          </w:p>
        </w:tc>
      </w:tr>
      <w:tr w:rsidR="004C286E" w14:paraId="0384984E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7CB41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D527B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218AC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925BF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9F11F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2843F8D9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7R - 5R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E545A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6F164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74400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87018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4241161F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55FA6F17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la linia 319 </w:t>
            </w:r>
            <w:r w:rsidRPr="00643A5A">
              <w:rPr>
                <w:b/>
                <w:bCs/>
                <w:i/>
                <w:iCs/>
                <w:sz w:val="20"/>
              </w:rPr>
              <w:t>Vânători - Odorhei.</w:t>
            </w:r>
          </w:p>
        </w:tc>
      </w:tr>
      <w:tr w:rsidR="004C286E" w14:paraId="00166679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39EBD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D6731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C94EC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9FE92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Vânători</w:t>
            </w:r>
          </w:p>
          <w:p w14:paraId="654802E6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425EC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10</w:t>
            </w:r>
          </w:p>
          <w:p w14:paraId="324F8595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47D78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E445B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10FC7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73263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4544EBC9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la linia 4 abătută. </w:t>
            </w:r>
          </w:p>
        </w:tc>
      </w:tr>
      <w:tr w:rsidR="004C286E" w14:paraId="7B07BBBE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5EB5F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39D4A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5F83A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08277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Vânători -</w:t>
            </w:r>
          </w:p>
          <w:p w14:paraId="5699EE50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Albeşti Tîrnava și linia 3 directă </w:t>
            </w:r>
          </w:p>
          <w:p w14:paraId="6A586028" w14:textId="77777777" w:rsidR="004C286E" w:rsidRDefault="004C286E" w:rsidP="004712B9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Albeşti Tîrnava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DCA5A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8C726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CB838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288+300</w:t>
            </w:r>
          </w:p>
          <w:p w14:paraId="59343E1E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294+500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FF5D1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6227F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20265E98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4C286E" w14:paraId="77E0E656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A4FA6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E753C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46839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F1C11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  <w:p w14:paraId="523464FB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Sighișoara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2E2DA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58DBA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AEBD1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297+700</w:t>
            </w:r>
          </w:p>
          <w:p w14:paraId="76E58332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299+200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6FFEF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56DE3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3F854CD2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4C286E" w14:paraId="183A3409" w14:textId="77777777" w:rsidTr="00E4222D">
        <w:trPr>
          <w:cantSplit/>
          <w:trHeight w:val="35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15E1E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45588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1F177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91868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Teiuş</w:t>
            </w:r>
          </w:p>
          <w:p w14:paraId="4F8A0DC5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F1D0C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564A576F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7 - 9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923BF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D6233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D3CA2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BE13B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7D6C47C2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3E09C793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la liniile 1 și 2</w:t>
            </w:r>
          </w:p>
        </w:tc>
      </w:tr>
      <w:tr w:rsidR="004C286E" w14:paraId="6C5DA7A1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B0AC0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8142F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B1DE5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6DDB0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Teiuş</w:t>
            </w:r>
          </w:p>
          <w:p w14:paraId="3D63A0C0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AAA50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4047A42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2FC7B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CF7F8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18D2E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1FE5F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1E884221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Valabil pentru toate trenurile de călători.</w:t>
            </w:r>
          </w:p>
        </w:tc>
      </w:tr>
      <w:tr w:rsidR="004C286E" w14:paraId="5E717657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4BBCE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5B277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C56E7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E7CF6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Teiuş</w:t>
            </w:r>
          </w:p>
          <w:p w14:paraId="61DCC72E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20A12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DD956FE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B0AE5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DA4A5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2234A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07D17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438B9F77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Valabil pentru toate trenurile de marfă.</w:t>
            </w:r>
          </w:p>
        </w:tc>
      </w:tr>
      <w:tr w:rsidR="004C286E" w14:paraId="1038FDAC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5C6D7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9FAC6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66182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7A16D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Teiuş</w:t>
            </w:r>
          </w:p>
          <w:p w14:paraId="5528AD56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X, linia 11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E94CF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3CEF9780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staţie la macaz 39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3DC38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43E91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0FB92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FE10A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4C286E" w14:paraId="41DFF0E6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87C6F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A9D11" w14:textId="77777777" w:rsidR="004C286E" w:rsidRDefault="004C286E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88100" w14:textId="77777777" w:rsidR="004C286E" w:rsidRPr="00600D25" w:rsidRDefault="004C286E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99F17" w14:textId="77777777" w:rsidR="004C286E" w:rsidRDefault="004C286E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Teiuş</w:t>
            </w:r>
          </w:p>
          <w:p w14:paraId="0E48F0C7" w14:textId="77777777" w:rsidR="004C286E" w:rsidRDefault="004C286E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9B758" w14:textId="77777777" w:rsidR="004C286E" w:rsidRDefault="004C286E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6A0B7585" w14:textId="77777777" w:rsidR="004C286E" w:rsidRDefault="004C286E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28 - 32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86541" w14:textId="77777777" w:rsidR="004C286E" w:rsidRPr="00600D25" w:rsidRDefault="004C286E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144B4" w14:textId="77777777" w:rsidR="004C286E" w:rsidRDefault="004C286E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5A247" w14:textId="77777777" w:rsidR="004C286E" w:rsidRPr="00600D25" w:rsidRDefault="004C286E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F656A" w14:textId="77777777" w:rsidR="004C286E" w:rsidRPr="00D344C9" w:rsidRDefault="004C286E" w:rsidP="007E60C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21C29BCE" w14:textId="77777777" w:rsidR="004C286E" w:rsidRPr="00D344C9" w:rsidRDefault="004C286E" w:rsidP="007E60C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Cu acces la liniile 9 şi 10.</w:t>
            </w:r>
          </w:p>
        </w:tc>
      </w:tr>
      <w:tr w:rsidR="004C286E" w14:paraId="4FF242D5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970D6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A8DF2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399+195</w:t>
            </w:r>
          </w:p>
          <w:p w14:paraId="2A844C57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412+799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16DC3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CA89C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Teiuş</w:t>
            </w:r>
          </w:p>
          <w:p w14:paraId="512D292F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1D8F9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DADB0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CFB9F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DF5ED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065E8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</w:rPr>
              <w:t>Valabilă numai pentru trenurile cu tracțiune electrică.</w:t>
            </w:r>
          </w:p>
        </w:tc>
      </w:tr>
      <w:tr w:rsidR="004C286E" w14:paraId="59320D6F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ABF25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3B924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29DF4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2677D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Teiuş</w:t>
            </w:r>
          </w:p>
          <w:p w14:paraId="17591C0D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5D917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6344E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14BDC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399+195</w:t>
            </w:r>
          </w:p>
          <w:p w14:paraId="48C80140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412+799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4D548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70D9C" w14:textId="77777777" w:rsidR="004C286E" w:rsidRPr="00FF6B4A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</w:rPr>
              <w:t>Valabilă numai pentru trenurile cu tracțiune electrică.</w:t>
            </w:r>
          </w:p>
        </w:tc>
      </w:tr>
      <w:tr w:rsidR="004C286E" w14:paraId="60DD1EC3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A4D83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C93E7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2BB64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BC730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Aiud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570CD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545C2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202C9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411+700</w:t>
            </w:r>
          </w:p>
          <w:p w14:paraId="55B1B4A8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413+825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C707E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454FB" w14:textId="77777777" w:rsidR="004C286E" w:rsidRPr="00FF6B4A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 Protecție lucrări în linia 4</w:t>
            </w:r>
          </w:p>
        </w:tc>
      </w:tr>
      <w:tr w:rsidR="004C286E" w14:paraId="55C63476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2092A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6606E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411+750</w:t>
            </w:r>
          </w:p>
          <w:p w14:paraId="31BE4370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413+825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DF39B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76BEE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Teiuș - Aiud, </w:t>
            </w:r>
            <w:r>
              <w:rPr>
                <w:b/>
                <w:bCs/>
                <w:sz w:val="20"/>
              </w:rPr>
              <w:br/>
              <w:t xml:space="preserve">linia 4 directă Aiud </w:t>
            </w:r>
            <w:r>
              <w:rPr>
                <w:b/>
                <w:bCs/>
                <w:sz w:val="20"/>
              </w:rPr>
              <w:br/>
              <w:t>și 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47595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FB317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64AA8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AC594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AA199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C286E" w14:paraId="6F6390FA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77074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1E6F5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63686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66D59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Aiud </w:t>
            </w:r>
            <w:r>
              <w:rPr>
                <w:b/>
                <w:bCs/>
                <w:sz w:val="20"/>
              </w:rPr>
              <w:br/>
              <w:t>linia 2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DD1CB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5FFC9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28DD9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890C7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6FF0F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4C286E" w14:paraId="44D3A16B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DBF4E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0F02C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AA3D9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C89D5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Aiud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08D98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  <w:r>
              <w:rPr>
                <w:b/>
                <w:bCs/>
                <w:sz w:val="20"/>
              </w:rPr>
              <w:br/>
              <w:t>1-5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4B231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507EC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DC7F9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D49C4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4C286E" w14:paraId="6F359BA8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46F13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5E047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9DC5B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783B8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Aiud</w:t>
            </w:r>
          </w:p>
          <w:p w14:paraId="02D522EF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9CC51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1E1020B0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 /  17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2C193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902BD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ADA84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DA2DD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55BDD8DE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Cu acces la linia 2 abătută.</w:t>
            </w:r>
          </w:p>
        </w:tc>
      </w:tr>
      <w:tr w:rsidR="004C286E" w14:paraId="079312A0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16228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F888D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651FB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3CBF8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Aiud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4D55E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12-14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A3CC3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9AE80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83E0A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0E1CB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Nesemnalizată pe teren. </w:t>
            </w:r>
            <w:r>
              <w:rPr>
                <w:b/>
                <w:bCs/>
                <w:i/>
                <w:iCs/>
                <w:sz w:val="20"/>
                <w:szCs w:val="20"/>
              </w:rPr>
              <w:br/>
              <w:t>Cu acces de pe fir I pe fir II și invers</w:t>
            </w:r>
          </w:p>
        </w:tc>
      </w:tr>
      <w:tr w:rsidR="004C286E" w14:paraId="464FAF9A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E2A7D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0D73F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412+799</w:t>
            </w:r>
          </w:p>
          <w:p w14:paraId="417E83EC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426+712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7CE20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B6FDA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Aiud</w:t>
            </w:r>
          </w:p>
          <w:p w14:paraId="1E8EC9F3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63B41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C0D7F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E95A9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023AE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56EEE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Nesemnalizată pe teren. </w:t>
            </w:r>
          </w:p>
          <w:p w14:paraId="3CBD5416" w14:textId="77777777" w:rsidR="004C286E" w:rsidRPr="00F10273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F10273">
              <w:rPr>
                <w:b/>
                <w:bCs/>
                <w:sz w:val="20"/>
                <w:szCs w:val="20"/>
              </w:rPr>
              <w:t>Valabilă numai pentru trenurile cu tracțiune electrică.</w:t>
            </w:r>
          </w:p>
        </w:tc>
      </w:tr>
      <w:tr w:rsidR="004C286E" w14:paraId="644D0379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08F18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E77FD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E10E2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A7E21" w14:textId="77777777" w:rsidR="004C286E" w:rsidRDefault="004C286E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Aiud</w:t>
            </w:r>
          </w:p>
          <w:p w14:paraId="21856B2B" w14:textId="77777777" w:rsidR="004C286E" w:rsidRDefault="004C286E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D066C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C20BE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10C1D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412+799</w:t>
            </w:r>
          </w:p>
          <w:p w14:paraId="645A8E5F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426+712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4CA8D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B3640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 Valabil numai pentru trenurile cu tracțiune electrică</w:t>
            </w:r>
          </w:p>
        </w:tc>
      </w:tr>
      <w:tr w:rsidR="004C286E" w14:paraId="7699A714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B3692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98010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417+141</w:t>
            </w:r>
          </w:p>
          <w:p w14:paraId="2372DDED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8872C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64DB2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F6DAC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F2851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A742E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7F0DD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01432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22A387B3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4C286E" w14:paraId="2D1EBC5B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BAE49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A28D1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CD555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0FE04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 Unirea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D94A6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CA328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C234C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425+640</w:t>
            </w:r>
          </w:p>
          <w:p w14:paraId="79F31EC8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427+317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0C860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41677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 Protecție lucrări în linia 3</w:t>
            </w:r>
          </w:p>
        </w:tc>
      </w:tr>
      <w:tr w:rsidR="004C286E" w14:paraId="539E7596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CC2E8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DFB93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425+650</w:t>
            </w:r>
          </w:p>
          <w:p w14:paraId="3BE90035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427+300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9C7DE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58EF4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Aiud - Unirea și linia 3 directă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9F17F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25A39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C0251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1AD73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7EE52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C286E" w14:paraId="558FE08C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1E55F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913E0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C5237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AE527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Aiud</w:t>
            </w:r>
          </w:p>
          <w:p w14:paraId="0605F12C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1DCF5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3B8670C8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/ 5A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170F7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77212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FFB2D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3B0A1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670C1509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Cu acces la linia 5 abătută.</w:t>
            </w:r>
          </w:p>
        </w:tc>
      </w:tr>
      <w:tr w:rsidR="004C286E" w14:paraId="0F0C0818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63261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76CB6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241CF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364D0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Unirea</w:t>
            </w:r>
          </w:p>
          <w:p w14:paraId="6C9F5C65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890EB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C5586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9BA76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33754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E7219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4C286E" w14:paraId="203901FB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F407B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99EA1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426+712</w:t>
            </w:r>
          </w:p>
          <w:p w14:paraId="5FC74833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433+160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9B1D4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80209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Unirea</w:t>
            </w:r>
          </w:p>
          <w:p w14:paraId="2792DC07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FBA54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C14CA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64EEB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E566C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67142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4AE3CCEA" w14:textId="77777777" w:rsidR="004C286E" w:rsidRPr="00056F61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056F61">
              <w:rPr>
                <w:b/>
                <w:bCs/>
                <w:sz w:val="20"/>
                <w:szCs w:val="20"/>
              </w:rPr>
              <w:t>Valabilă numai pentru trenurile cu tracțiune electrică.</w:t>
            </w:r>
          </w:p>
        </w:tc>
      </w:tr>
      <w:tr w:rsidR="004C286E" w14:paraId="23B06192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DACE9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F3F5D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E88A8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D85DF" w14:textId="77777777" w:rsidR="004C286E" w:rsidRDefault="004C286E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Unirea</w:t>
            </w:r>
          </w:p>
          <w:p w14:paraId="71B5AB21" w14:textId="77777777" w:rsidR="004C286E" w:rsidRDefault="004C286E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2F923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CA024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8322F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426+712</w:t>
            </w:r>
          </w:p>
          <w:p w14:paraId="541A1C40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433+160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AA1AA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8A523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64441A43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Valabil numai pentru trenurile cu tracțiune electrică</w:t>
            </w:r>
          </w:p>
        </w:tc>
      </w:tr>
      <w:tr w:rsidR="004C286E" w14:paraId="76CD9346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BE0BA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90C5F" w14:textId="77777777" w:rsidR="004C286E" w:rsidRDefault="004C286E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429+550</w:t>
            </w:r>
          </w:p>
          <w:p w14:paraId="712C7951" w14:textId="77777777" w:rsidR="004C286E" w:rsidRDefault="004C286E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429+600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70C57" w14:textId="77777777" w:rsidR="004C286E" w:rsidRDefault="004C286E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13F72" w14:textId="77777777" w:rsidR="004C286E" w:rsidRDefault="004C286E" w:rsidP="007E60C9">
            <w:pPr>
              <w:spacing w:before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Unirea -</w:t>
            </w:r>
          </w:p>
          <w:p w14:paraId="704BCA15" w14:textId="77777777" w:rsidR="004C286E" w:rsidRDefault="004C286E" w:rsidP="007E60C9">
            <w:pPr>
              <w:spacing w:before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48762" w14:textId="77777777" w:rsidR="004C286E" w:rsidRDefault="004C286E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A88E7" w14:textId="77777777" w:rsidR="004C286E" w:rsidRDefault="004C286E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2D8A4" w14:textId="77777777" w:rsidR="004C286E" w:rsidRDefault="004C286E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429+550</w:t>
            </w:r>
          </w:p>
          <w:p w14:paraId="6C3DD36F" w14:textId="77777777" w:rsidR="004C286E" w:rsidRDefault="004C286E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429+600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52A95" w14:textId="77777777" w:rsidR="004C286E" w:rsidRDefault="004C286E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20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F6746" w14:textId="77777777" w:rsidR="004C286E" w:rsidRDefault="004C286E" w:rsidP="007E60C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Nesemnalizată pe teren.</w:t>
            </w:r>
          </w:p>
          <w:p w14:paraId="5249DDC4" w14:textId="77777777" w:rsidR="004C286E" w:rsidRDefault="004C286E" w:rsidP="007E60C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Valabil numai pentru trenurile tip automotor (trecere la nivel Unirea hc.)</w:t>
            </w:r>
          </w:p>
        </w:tc>
      </w:tr>
      <w:tr w:rsidR="004C286E" w14:paraId="766EBBC1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7D3EC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9E95D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A6C73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F658D" w14:textId="77777777" w:rsidR="004C286E" w:rsidRDefault="004C286E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Unirea -</w:t>
            </w:r>
          </w:p>
          <w:p w14:paraId="7F7789AB" w14:textId="77777777" w:rsidR="004C286E" w:rsidRDefault="004C286E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94ED9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299B3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F2AB6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431+940</w:t>
            </w:r>
          </w:p>
          <w:p w14:paraId="6D267B48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432+750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45A09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F063A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</w:tc>
      </w:tr>
      <w:tr w:rsidR="004C286E" w14:paraId="7FA9CF80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5CF68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278A8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BC7DA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EFC18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Războieni</w:t>
            </w:r>
          </w:p>
          <w:p w14:paraId="6839EEF8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1A086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AC7F4E5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 şi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AC239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9ADB2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946D9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FF416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7E03B034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6E8BAE47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la liniile 7 și 8.</w:t>
            </w:r>
          </w:p>
        </w:tc>
      </w:tr>
      <w:tr w:rsidR="004C286E" w14:paraId="14F6AF5C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A6F7E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3F057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822F4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1D351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Războieni - </w:t>
            </w:r>
          </w:p>
          <w:p w14:paraId="26049AC0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Călărași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186CD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D3226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9C72E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434+050</w:t>
            </w:r>
          </w:p>
          <w:p w14:paraId="48EAEE5A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435+600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6C6D6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6FF46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303BD9E7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  <w:p w14:paraId="0323329C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Protecție muncitori și terasament - lucrări în </w:t>
            </w:r>
          </w:p>
          <w:p w14:paraId="78594D48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firul I.</w:t>
            </w:r>
          </w:p>
        </w:tc>
      </w:tr>
      <w:tr w:rsidR="004C286E" w14:paraId="3817A9D4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20BB3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7C379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2AC96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3AFBD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Călăraşi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9B6CF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6F22D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56D0E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5A194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48F65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</w:t>
            </w:r>
          </w:p>
          <w:p w14:paraId="35CDED5C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 la linia 2 Cap Y. </w:t>
            </w:r>
          </w:p>
        </w:tc>
      </w:tr>
      <w:tr w:rsidR="004C286E" w14:paraId="03B97ED5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B07D3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81361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C2F1B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7E180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Călăraşi Turda – </w:t>
            </w:r>
          </w:p>
          <w:p w14:paraId="0E2291F1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584FE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BF831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D2334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448+500</w:t>
            </w:r>
          </w:p>
          <w:p w14:paraId="637C4C98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450+050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340BB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 /50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713C8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</w:rPr>
              <w:t>50 km/h -  Protectie muncitori intre orele</w:t>
            </w:r>
          </w:p>
          <w:p w14:paraId="342ED54B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</w:rPr>
              <w:t>7.00-19.00</w:t>
            </w:r>
          </w:p>
        </w:tc>
      </w:tr>
      <w:tr w:rsidR="004C286E" w14:paraId="6D649062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36A05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74E4E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3F65A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EC9D1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Câmpia Turzii</w:t>
            </w:r>
          </w:p>
          <w:p w14:paraId="1B7118CA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0CA42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0EC2DC0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40E8C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EC4A3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A6865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3D9F5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Grupa de linii </w:t>
            </w:r>
          </w:p>
          <w:p w14:paraId="7AAD8216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</w:rPr>
              <w:t xml:space="preserve">Turda. </w:t>
            </w:r>
          </w:p>
        </w:tc>
      </w:tr>
      <w:tr w:rsidR="004C286E" w14:paraId="7175F8A3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3EC53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DF536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4CFEB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91FCB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Câmpia Turzii</w:t>
            </w:r>
          </w:p>
          <w:p w14:paraId="5E359C24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3F269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77E1D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DDB73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8BE77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FC674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Grupa de linii </w:t>
            </w:r>
          </w:p>
          <w:p w14:paraId="581D2735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</w:rPr>
              <w:t>Turda.</w:t>
            </w:r>
          </w:p>
        </w:tc>
      </w:tr>
      <w:tr w:rsidR="004C286E" w14:paraId="066A1B16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083FE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48E00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870F7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27AD7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F4C0C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37 / 41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515D7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3BCC3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D65BA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43ECD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5 - 9.</w:t>
            </w:r>
          </w:p>
        </w:tc>
      </w:tr>
      <w:tr w:rsidR="004C286E" w14:paraId="0A43C73A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DE1F3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201A4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5CCAB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978AA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6E29C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2B802DC6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 / 33</w:t>
            </w:r>
          </w:p>
          <w:p w14:paraId="6F68DA1F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2484C542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14904155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 / 49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710DF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F47A7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CA942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62FC8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4C286E" w14:paraId="17290443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EBF0E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464C3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A5D29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4E34F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Câmpia Turzii</w:t>
            </w:r>
          </w:p>
          <w:p w14:paraId="34B11974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A431F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</w:t>
            </w:r>
          </w:p>
          <w:p w14:paraId="355DB6C8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 și 53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9EB2C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FF2FE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9C559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4E7AF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7 - 10.</w:t>
            </w:r>
          </w:p>
        </w:tc>
      </w:tr>
      <w:tr w:rsidR="004C286E" w14:paraId="132ED857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53018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2D392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B737C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A4804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Câmpia Turzii</w:t>
            </w:r>
          </w:p>
          <w:p w14:paraId="4E59B7EA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6 și 7 </w:t>
            </w:r>
          </w:p>
          <w:p w14:paraId="62F16C97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FBBDD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6F36A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4F317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E7B11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4207C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C286E" w14:paraId="0157E020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E4A4A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4B3B4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ECA6D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85664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72D46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 12-18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0930B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60B2D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792B1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365DE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4C286E" w14:paraId="4B9ED69D" w14:textId="77777777" w:rsidTr="00E4222D">
        <w:trPr>
          <w:cantSplit/>
          <w:trHeight w:val="5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DE360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892C0" w14:textId="77777777" w:rsidR="004C286E" w:rsidRDefault="004C286E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2898F" w14:textId="77777777" w:rsidR="004C286E" w:rsidRDefault="004C286E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3FED1" w14:textId="77777777" w:rsidR="004C286E" w:rsidRDefault="004C286E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Câmpia Turzii – </w:t>
            </w:r>
          </w:p>
          <w:p w14:paraId="43E35B2D" w14:textId="77777777" w:rsidR="004C286E" w:rsidRDefault="004C286E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Valea Florilor (cuprinde linia III </w:t>
            </w:r>
          </w:p>
          <w:p w14:paraId="042D94DF" w14:textId="77777777" w:rsidR="004C286E" w:rsidRDefault="004C286E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Câmpia Turzii  și linia II Valea Florilor)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4DDC4" w14:textId="77777777" w:rsidR="004C286E" w:rsidRDefault="004C286E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C8F3B" w14:textId="77777777" w:rsidR="004C286E" w:rsidRDefault="004C286E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F9AE7" w14:textId="77777777" w:rsidR="004C286E" w:rsidRDefault="004C286E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450+050</w:t>
            </w:r>
          </w:p>
          <w:p w14:paraId="52E69344" w14:textId="77777777" w:rsidR="004C286E" w:rsidRDefault="004C286E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465+737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C8193" w14:textId="77777777" w:rsidR="004C286E" w:rsidRDefault="004C286E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3D77E" w14:textId="77777777" w:rsidR="004C286E" w:rsidRDefault="004C286E" w:rsidP="009035DB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4C286E" w14:paraId="111DAF0C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C16B5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FF725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914AB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AAFE0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Valea Florilor</w:t>
            </w:r>
          </w:p>
          <w:p w14:paraId="40B9F05A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68D94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23B4A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9352A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95757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8583B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C286E" w14:paraId="1345DDF7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10A25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EFC6C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65995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77242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Cojocna</w:t>
            </w:r>
          </w:p>
          <w:p w14:paraId="18773E1C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67829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748C9B60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 sch. 13</w:t>
            </w:r>
          </w:p>
          <w:p w14:paraId="5131B3F3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vârf sch.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157B3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E79D8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52B36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784FE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4C286E" w14:paraId="37585589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11076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186DC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F99D6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D8094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</w:t>
            </w:r>
            <w:r w:rsidRPr="003C5F64">
              <w:rPr>
                <w:b/>
                <w:bCs/>
                <w:sz w:val="20"/>
              </w:rPr>
              <w:t>Cojocna</w:t>
            </w:r>
            <w:r>
              <w:rPr>
                <w:b/>
                <w:bCs/>
                <w:sz w:val="20"/>
              </w:rPr>
              <w:br/>
              <w:t>linia 5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AA5CD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78303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9E641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30F20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80B5A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4C286E" w14:paraId="1781CB3B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63A71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CDA70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4EF46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C428C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Hm </w:t>
            </w:r>
            <w:r w:rsidRPr="003C5F64">
              <w:rPr>
                <w:b/>
                <w:bCs/>
                <w:sz w:val="20"/>
              </w:rPr>
              <w:t>Cojocna</w:t>
            </w:r>
            <w:r>
              <w:rPr>
                <w:b/>
                <w:bCs/>
                <w:sz w:val="20"/>
              </w:rPr>
              <w:br/>
            </w:r>
            <w:r w:rsidRPr="003C5F64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–</w:t>
            </w:r>
            <w:r w:rsidRPr="003C5F64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Ax Hm</w:t>
            </w:r>
            <w:r w:rsidRPr="003C5F64">
              <w:rPr>
                <w:b/>
                <w:bCs/>
                <w:sz w:val="20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1C0D6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FB29F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478A5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484+604</w:t>
            </w:r>
          </w:p>
          <w:p w14:paraId="18652796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489+558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C7091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76B08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C286E" w14:paraId="7B47876A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E482F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4244A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484+604</w:t>
            </w:r>
          </w:p>
          <w:p w14:paraId="76F11654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489+558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2807D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80B83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Hm </w:t>
            </w:r>
            <w:r w:rsidRPr="003C5F64">
              <w:rPr>
                <w:b/>
                <w:bCs/>
                <w:sz w:val="20"/>
              </w:rPr>
              <w:t>Cojocna</w:t>
            </w:r>
            <w:r>
              <w:rPr>
                <w:b/>
                <w:bCs/>
                <w:sz w:val="20"/>
              </w:rPr>
              <w:br/>
            </w:r>
            <w:r w:rsidRPr="003C5F64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–</w:t>
            </w:r>
            <w:r w:rsidRPr="003C5F64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Ax Hm</w:t>
            </w:r>
            <w:r w:rsidRPr="003C5F64">
              <w:rPr>
                <w:b/>
                <w:bCs/>
                <w:sz w:val="20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E5ABD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BB657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EEB7E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D09FA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4A76B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C286E" w14:paraId="48E3F541" w14:textId="77777777" w:rsidTr="00E4222D">
        <w:trPr>
          <w:cantSplit/>
          <w:trHeight w:val="39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2DBA8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1701C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69EDD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97A12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CF30F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călcâi</w:t>
            </w:r>
          </w:p>
          <w:p w14:paraId="69655D37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70B5EDDB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24 / 26 și </w:t>
            </w:r>
          </w:p>
          <w:p w14:paraId="0E72D376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 489+700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714BB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332FD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7BA5A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4C924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circulația la </w:t>
            </w:r>
          </w:p>
          <w:p w14:paraId="417537A1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linia 1.</w:t>
            </w:r>
          </w:p>
        </w:tc>
      </w:tr>
      <w:tr w:rsidR="004C286E" w14:paraId="03798B76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48950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4C5F0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A5609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38CE9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Apahida -</w:t>
            </w:r>
          </w:p>
          <w:p w14:paraId="0B418104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Cluj Napoca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F3D09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56027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6A8F0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490+600</w:t>
            </w:r>
          </w:p>
          <w:p w14:paraId="461BC0D3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490+650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13CFD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D8F26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C286E" w14:paraId="41402174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7DB7F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C88BB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495+307</w:t>
            </w:r>
          </w:p>
          <w:p w14:paraId="24762F7F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501+929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8F280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C10C3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St Cluj Napoca Est Ax St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BD0C6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4FDCC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9219F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BB88A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34F8F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4C286E" w14:paraId="49BC13A7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02666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DE6EE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10410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5BE38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Cluj Napoca Est -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F2D1A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23895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16299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499+350</w:t>
            </w:r>
          </w:p>
          <w:p w14:paraId="7F7089CE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501+121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3985A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8798E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</w:tc>
      </w:tr>
      <w:tr w:rsidR="004C286E" w14:paraId="19A1BF5C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ACA0E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65381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E3C3A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95809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32F61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D7D7B78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6A5A1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CCEDA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87856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D3E73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4C286E" w14:paraId="5C96A518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6F061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0AFC6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4268E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7F784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Cluj Napoca</w:t>
            </w:r>
          </w:p>
          <w:p w14:paraId="6CBF6C4D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AAECD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0A671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E3130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1ED1B" w14:textId="77777777" w:rsidR="004C286E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20996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4C286E" w14:paraId="53AF6856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86F40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0A272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4D219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CC507" w14:textId="77777777" w:rsidR="004C286E" w:rsidRDefault="004C286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F5D01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18, 28, 76, diag. </w:t>
            </w:r>
          </w:p>
          <w:p w14:paraId="73FFE9CB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18 - 28 și </w:t>
            </w:r>
          </w:p>
          <w:p w14:paraId="3BB9094E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porți-unea </w:t>
            </w:r>
          </w:p>
          <w:p w14:paraId="44A6D937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linie cuprin-să </w:t>
            </w:r>
          </w:p>
          <w:p w14:paraId="4FE7F1B0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sch. 18 și vârf sch. 200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FDD8F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36AA7" w14:textId="77777777" w:rsidR="004C286E" w:rsidRDefault="004C286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F48E1" w14:textId="77777777" w:rsidR="004C286E" w:rsidRPr="00600D25" w:rsidRDefault="004C286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BD322" w14:textId="77777777" w:rsidR="004C286E" w:rsidRPr="00D344C9" w:rsidRDefault="004C286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4C286E" w14:paraId="4CD0C999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292CC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650A3" w14:textId="77777777" w:rsidR="004C286E" w:rsidRDefault="004C286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03D5A" w14:textId="77777777" w:rsidR="004C286E" w:rsidRPr="00600D25" w:rsidRDefault="004C286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E921F" w14:textId="77777777" w:rsidR="004C286E" w:rsidRDefault="004C286E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Cluj Napoca, </w:t>
            </w:r>
          </w:p>
          <w:p w14:paraId="77485C5E" w14:textId="77777777" w:rsidR="004C286E" w:rsidRDefault="004C286E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C6953" w14:textId="77777777" w:rsidR="004C286E" w:rsidRDefault="004C286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porți-unea </w:t>
            </w:r>
          </w:p>
          <w:p w14:paraId="2D3173A3" w14:textId="77777777" w:rsidR="004C286E" w:rsidRDefault="004C286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cuprin-să </w:t>
            </w:r>
          </w:p>
          <w:p w14:paraId="5D2E0FED" w14:textId="77777777" w:rsidR="004C286E" w:rsidRDefault="004C286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4B25DD86" w14:textId="77777777" w:rsidR="004C286E" w:rsidRDefault="004C286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06B04323" w14:textId="77777777" w:rsidR="004C286E" w:rsidRDefault="004C286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32/34</w:t>
            </w:r>
          </w:p>
          <w:p w14:paraId="330C46F2" w14:textId="77777777" w:rsidR="004C286E" w:rsidRDefault="004C286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790A7259" w14:textId="77777777" w:rsidR="004C286E" w:rsidRDefault="004C286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R28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1C8A1" w14:textId="77777777" w:rsidR="004C286E" w:rsidRDefault="004C286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A8B8D" w14:textId="77777777" w:rsidR="004C286E" w:rsidRDefault="004C286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86981" w14:textId="77777777" w:rsidR="004C286E" w:rsidRPr="00600D25" w:rsidRDefault="004C286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44611" w14:textId="77777777" w:rsidR="004C286E" w:rsidRDefault="004C286E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C286E" w14:paraId="297844D5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2E11B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27937" w14:textId="77777777" w:rsidR="004C286E" w:rsidRDefault="004C286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0F37F" w14:textId="77777777" w:rsidR="004C286E" w:rsidRPr="00600D25" w:rsidRDefault="004C286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A1D2D" w14:textId="77777777" w:rsidR="004C286E" w:rsidRDefault="004C286E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Aleşd </w:t>
            </w:r>
          </w:p>
          <w:p w14:paraId="274E14DD" w14:textId="77777777" w:rsidR="004C286E" w:rsidRDefault="004C286E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5, 6 și 7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32561" w14:textId="77777777" w:rsidR="004C286E" w:rsidRDefault="004C286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E008C" w14:textId="77777777" w:rsidR="004C286E" w:rsidRDefault="004C286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7D84B" w14:textId="77777777" w:rsidR="004C286E" w:rsidRDefault="004C286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1A27E" w14:textId="77777777" w:rsidR="004C286E" w:rsidRPr="00600D25" w:rsidRDefault="004C286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38F2A" w14:textId="77777777" w:rsidR="004C286E" w:rsidRDefault="004C286E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C286E" w14:paraId="2E9436E2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55B8D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5DE3B" w14:textId="77777777" w:rsidR="004C286E" w:rsidRDefault="004C286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B4524" w14:textId="77777777" w:rsidR="004C286E" w:rsidRPr="00600D25" w:rsidRDefault="004C286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84966" w14:textId="77777777" w:rsidR="004C286E" w:rsidRDefault="004C286E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Aleşd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4A74C" w14:textId="77777777" w:rsidR="004C286E" w:rsidRDefault="004C286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4482CEE6" w14:textId="77777777" w:rsidR="004C286E" w:rsidRDefault="004C286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diag </w:t>
            </w:r>
          </w:p>
          <w:p w14:paraId="6948218C" w14:textId="77777777" w:rsidR="004C286E" w:rsidRDefault="004C286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24 - 30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BE974" w14:textId="77777777" w:rsidR="004C286E" w:rsidRDefault="004C286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7C8B5" w14:textId="77777777" w:rsidR="004C286E" w:rsidRDefault="004C286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B78C1" w14:textId="77777777" w:rsidR="004C286E" w:rsidRPr="00600D25" w:rsidRDefault="004C286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47C60" w14:textId="77777777" w:rsidR="004C286E" w:rsidRDefault="004C286E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liinile 5 – 7 Cap Y.</w:t>
            </w:r>
          </w:p>
        </w:tc>
      </w:tr>
      <w:tr w:rsidR="004C286E" w14:paraId="5A7B7A11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A44F0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34D95" w14:textId="77777777" w:rsidR="004C286E" w:rsidRDefault="004C286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622+468</w:t>
            </w:r>
          </w:p>
          <w:p w14:paraId="09C40EEB" w14:textId="77777777" w:rsidR="004C286E" w:rsidRDefault="004C286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622+568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D1348" w14:textId="77777777" w:rsidR="004C286E" w:rsidRPr="00600D25" w:rsidRDefault="004C286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976B0" w14:textId="77777777" w:rsidR="004C286E" w:rsidRDefault="004C286E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Aleşd-</w:t>
            </w:r>
          </w:p>
          <w:p w14:paraId="612B2D5B" w14:textId="77777777" w:rsidR="004C286E" w:rsidRDefault="004C286E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7D9CB" w14:textId="77777777" w:rsidR="004C286E" w:rsidRDefault="004C286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B2381" w14:textId="77777777" w:rsidR="004C286E" w:rsidRDefault="004C286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DCEC5" w14:textId="77777777" w:rsidR="004C286E" w:rsidRDefault="004C286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263A3" w14:textId="77777777" w:rsidR="004C286E" w:rsidRDefault="004C286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538A9" w14:textId="77777777" w:rsidR="004C286E" w:rsidRDefault="004C286E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C286E" w14:paraId="65E326F6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6D3BD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5D345" w14:textId="77777777" w:rsidR="004C286E" w:rsidRDefault="004C286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7078F" w14:textId="77777777" w:rsidR="004C286E" w:rsidRDefault="004C286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9DEC7" w14:textId="77777777" w:rsidR="004C286E" w:rsidRDefault="004C286E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Tileagd linia 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44C5C" w14:textId="77777777" w:rsidR="004C286E" w:rsidRDefault="004C286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25DFC" w14:textId="77777777" w:rsidR="004C286E" w:rsidRDefault="004C286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C4A0F" w14:textId="77777777" w:rsidR="004C286E" w:rsidRDefault="004C286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22685" w14:textId="77777777" w:rsidR="004C286E" w:rsidRDefault="004C286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CACF0" w14:textId="77777777" w:rsidR="004C286E" w:rsidRDefault="004C286E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C286E" w14:paraId="5C3EE896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A98E9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911E9" w14:textId="77777777" w:rsidR="004C286E" w:rsidRDefault="004C286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10DBC" w14:textId="77777777" w:rsidR="004C286E" w:rsidRDefault="004C286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8A2F6" w14:textId="77777777" w:rsidR="004C286E" w:rsidRDefault="004C286E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0A404" w14:textId="77777777" w:rsidR="004C286E" w:rsidRDefault="004C286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 11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0EF77" w14:textId="77777777" w:rsidR="004C286E" w:rsidRDefault="004C286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F830C" w14:textId="77777777" w:rsidR="004C286E" w:rsidRDefault="004C286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31C88" w14:textId="77777777" w:rsidR="004C286E" w:rsidRDefault="004C286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A5795" w14:textId="77777777" w:rsidR="004C286E" w:rsidRDefault="004C286E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</w:rPr>
              <w:br/>
              <w:t xml:space="preserve"> la liinile 1 și 2 Cap X. Nesemnalizată pe teren.</w:t>
            </w:r>
          </w:p>
        </w:tc>
      </w:tr>
      <w:tr w:rsidR="004C286E" w14:paraId="56BC5D70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DAD30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9FD74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D1E16" w14:textId="77777777" w:rsidR="004C286E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80EC0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AD702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 14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739ED" w14:textId="77777777" w:rsidR="004C286E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5F68A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FE3E0" w14:textId="77777777" w:rsidR="004C286E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5D6C0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</w:rPr>
              <w:br/>
              <w:t xml:space="preserve"> la linia  2 Cap Y. Nesemnalizată pe teren.</w:t>
            </w:r>
          </w:p>
        </w:tc>
      </w:tr>
      <w:tr w:rsidR="004C286E" w14:paraId="0C82E8BE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97BCA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EAFA6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633+700</w:t>
            </w:r>
          </w:p>
          <w:p w14:paraId="61D56724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2C963" w14:textId="77777777" w:rsidR="004C286E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4B7B9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Tileagd -</w:t>
            </w:r>
          </w:p>
          <w:p w14:paraId="0A192F78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EBA5B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FEB89" w14:textId="77777777" w:rsidR="004C286E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B9C44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6E811" w14:textId="77777777" w:rsidR="004C286E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1CEAF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C286E" w14:paraId="510E7099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77A59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D5A16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636+190</w:t>
            </w:r>
          </w:p>
          <w:p w14:paraId="17C5C8D9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636+290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6F1EB" w14:textId="77777777" w:rsidR="004C286E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B89FB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Tileagd -</w:t>
            </w:r>
          </w:p>
          <w:p w14:paraId="2A993235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7F4CB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6EBE8" w14:textId="77777777" w:rsidR="004C286E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50D27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68442" w14:textId="77777777" w:rsidR="004C286E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CB1D1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4C286E" w14:paraId="136C3BE5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276F9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AFCAF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638+000</w:t>
            </w:r>
          </w:p>
          <w:p w14:paraId="0BDC9155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638+100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00F7F" w14:textId="77777777" w:rsidR="004C286E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F35A9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Tileagd -</w:t>
            </w:r>
          </w:p>
          <w:p w14:paraId="5E5A428D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7F0DE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03FB9" w14:textId="77777777" w:rsidR="004C286E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99C8E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7F9A1" w14:textId="77777777" w:rsidR="004C286E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0940A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4C286E" w14:paraId="7C40618A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28820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CF57D" w14:textId="77777777" w:rsidR="004C286E" w:rsidRDefault="004C286E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28949" w14:textId="77777777" w:rsidR="004C286E" w:rsidRDefault="004C286E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99D4C" w14:textId="77777777" w:rsidR="004C286E" w:rsidRDefault="004C286E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Oșorhei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4360A" w14:textId="77777777" w:rsidR="004C286E" w:rsidRDefault="004C286E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9F7C5" w14:textId="77777777" w:rsidR="004C286E" w:rsidRDefault="004C286E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32E1C" w14:textId="77777777" w:rsidR="004C286E" w:rsidRDefault="004C286E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644+700</w:t>
            </w:r>
          </w:p>
          <w:p w14:paraId="674CD770" w14:textId="77777777" w:rsidR="004C286E" w:rsidRDefault="004C286E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645+050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1D9DA" w14:textId="77777777" w:rsidR="004C286E" w:rsidRDefault="004C286E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F44D5" w14:textId="77777777" w:rsidR="004C286E" w:rsidRDefault="004C286E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C286E" w14:paraId="69E46763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AD3E2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F5C8A" w14:textId="77777777" w:rsidR="004C286E" w:rsidRDefault="004C286E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E195D" w14:textId="77777777" w:rsidR="004C286E" w:rsidRDefault="004C286E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FC899" w14:textId="77777777" w:rsidR="004C286E" w:rsidRDefault="004C286E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Oșorhei -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F57D3" w14:textId="77777777" w:rsidR="004C286E" w:rsidRDefault="004C286E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8DCA4" w14:textId="77777777" w:rsidR="004C286E" w:rsidRDefault="004C286E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5791D" w14:textId="77777777" w:rsidR="004C286E" w:rsidRDefault="004C286E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647+700</w:t>
            </w:r>
          </w:p>
          <w:p w14:paraId="48D42FD7" w14:textId="77777777" w:rsidR="004C286E" w:rsidRDefault="004C286E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647+800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C30F0" w14:textId="77777777" w:rsidR="004C286E" w:rsidRDefault="004C286E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E14E6" w14:textId="77777777" w:rsidR="004C286E" w:rsidRDefault="004C286E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C286E" w14:paraId="3500BA29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F24C4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2714F" w14:textId="77777777" w:rsidR="004C286E" w:rsidRDefault="004C286E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1B225" w14:textId="77777777" w:rsidR="004C286E" w:rsidRDefault="004C286E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C3C75" w14:textId="77777777" w:rsidR="004C286E" w:rsidRDefault="004C286E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Oradea Est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860FF" w14:textId="77777777" w:rsidR="004C286E" w:rsidRDefault="004C286E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DE04B" w14:textId="77777777" w:rsidR="004C286E" w:rsidRDefault="004C286E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265ED" w14:textId="77777777" w:rsidR="004C286E" w:rsidRDefault="004C286E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649+550</w:t>
            </w:r>
          </w:p>
          <w:p w14:paraId="5E6D1647" w14:textId="77777777" w:rsidR="004C286E" w:rsidRDefault="004C286E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649+650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C9230" w14:textId="77777777" w:rsidR="004C286E" w:rsidRDefault="004C286E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1009A" w14:textId="77777777" w:rsidR="004C286E" w:rsidRDefault="004C286E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4C286E" w14:paraId="26D750AD" w14:textId="77777777" w:rsidTr="00E4222D">
        <w:trPr>
          <w:cantSplit/>
          <w:trHeight w:val="72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282CB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0A606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E0CD2" w14:textId="77777777" w:rsidR="004C286E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EA98E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BA18C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0CB16675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/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44DE1" w14:textId="77777777" w:rsidR="004C286E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C6D21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37443" w14:textId="77777777" w:rsidR="004C286E" w:rsidRPr="00600D25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0101F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4 - 7 Tranzit Cap X.</w:t>
            </w:r>
          </w:p>
        </w:tc>
      </w:tr>
      <w:tr w:rsidR="004C286E" w14:paraId="1CC77BEC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EC767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489FE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EAB5D" w14:textId="77777777" w:rsidR="004C286E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103AC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6C51C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5054A507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/ 13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BDFEC" w14:textId="77777777" w:rsidR="004C286E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A4D88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D2A5A" w14:textId="77777777" w:rsidR="004C286E" w:rsidRPr="00600D25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EB7A1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4 - 7 Tranzit Cap X.</w:t>
            </w:r>
          </w:p>
        </w:tc>
      </w:tr>
      <w:tr w:rsidR="004C286E" w14:paraId="64DFF67F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9DDE2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1F613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652+000</w:t>
            </w:r>
          </w:p>
          <w:p w14:paraId="6E7A21F9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63CF3" w14:textId="77777777" w:rsidR="004C286E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D1AE7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Oradea Est - Oradea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E0DF4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9EAD6" w14:textId="77777777" w:rsidR="004C286E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2D91F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651+950</w:t>
            </w:r>
          </w:p>
          <w:p w14:paraId="2F40821C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652+000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C2BC9" w14:textId="77777777" w:rsidR="004C286E" w:rsidRPr="00600D25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8A007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C286E" w14:paraId="16CCD338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04AB0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E3900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D809A" w14:textId="77777777" w:rsidR="004C286E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B7859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Oradea</w:t>
            </w:r>
          </w:p>
          <w:p w14:paraId="77A4D774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A7747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E9545" w14:textId="77777777" w:rsidR="004C286E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12D91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DE1AD" w14:textId="77777777" w:rsidR="004C286E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79E10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la liniile 3 A, 4 A, 7 A, 1 B, </w:t>
            </w:r>
          </w:p>
          <w:p w14:paraId="71A79B29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 B, 3 B,  Cap Y.</w:t>
            </w:r>
          </w:p>
          <w:p w14:paraId="45F85B72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63D8FF73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Stație paralelogram.</w:t>
            </w:r>
          </w:p>
        </w:tc>
      </w:tr>
      <w:tr w:rsidR="004C286E" w14:paraId="65AEEDAC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FC929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4FE1E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57EAB" w14:textId="77777777" w:rsidR="004C286E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941AE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Oradea</w:t>
            </w:r>
          </w:p>
          <w:p w14:paraId="4FA9AF10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DE695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3BFF1" w14:textId="77777777" w:rsidR="004C286E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743EA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526CD" w14:textId="77777777" w:rsidR="004C286E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E4230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la liniile 7 A, 1B - 3B, </w:t>
            </w:r>
          </w:p>
          <w:p w14:paraId="12BE22BA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Depou  Cap Y.</w:t>
            </w:r>
          </w:p>
          <w:p w14:paraId="2346F3A4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73FDABA6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Stație paralelogram.</w:t>
            </w:r>
          </w:p>
        </w:tc>
      </w:tr>
      <w:tr w:rsidR="004C286E" w14:paraId="3C24A73F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0CEC2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891D7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FA2C7" w14:textId="77777777" w:rsidR="004C286E" w:rsidRPr="00600D25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46335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Oradea</w:t>
            </w:r>
          </w:p>
          <w:p w14:paraId="6B5EB850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1C54F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B1F13" w14:textId="77777777" w:rsidR="004C286E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3D84B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D9E85" w14:textId="77777777" w:rsidR="004C286E" w:rsidRPr="00600D25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73607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la liniile 7A, 1B - 3B și </w:t>
            </w:r>
          </w:p>
          <w:p w14:paraId="0FA058A1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Depou Cap Y.</w:t>
            </w:r>
          </w:p>
          <w:p w14:paraId="1574C0CE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3B15532D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Stație paralelogram.</w:t>
            </w:r>
          </w:p>
        </w:tc>
      </w:tr>
      <w:tr w:rsidR="004C286E" w14:paraId="3B8E2C3D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0FF64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28190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129CE" w14:textId="77777777" w:rsidR="004C286E" w:rsidRPr="00600D25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DC263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Oradea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74839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AA114" w14:textId="77777777" w:rsidR="004C286E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24519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198D7" w14:textId="77777777" w:rsidR="004C286E" w:rsidRPr="00600D25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131E5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1 A, Cap Y.</w:t>
            </w:r>
          </w:p>
          <w:p w14:paraId="4E33E419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37C27EFB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4C286E" w14:paraId="3E095BBD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3FDD2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D3D14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CEF4C" w14:textId="77777777" w:rsidR="004C286E" w:rsidRPr="00600D25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517F1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Oradea</w:t>
            </w:r>
          </w:p>
          <w:p w14:paraId="1B745085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1BB3B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8BA1F" w14:textId="77777777" w:rsidR="004C286E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9227D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CC631" w14:textId="77777777" w:rsidR="004C286E" w:rsidRPr="00600D25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C02CC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3 A, 4 A, Cap Y.</w:t>
            </w:r>
          </w:p>
          <w:p w14:paraId="4453FA0A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64AC38BB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4C286E" w14:paraId="3B20C8AD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13A87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F10DB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663CC" w14:textId="77777777" w:rsidR="004C286E" w:rsidRPr="00600D25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F5277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Oradea</w:t>
            </w:r>
          </w:p>
          <w:p w14:paraId="7F2B7266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0A4B9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C15D1" w14:textId="77777777" w:rsidR="004C286E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DA6C7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3EE71" w14:textId="77777777" w:rsidR="004C286E" w:rsidRPr="00600D25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F5033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3 A, 4 A și Depoul Oradea.</w:t>
            </w:r>
          </w:p>
          <w:p w14:paraId="643484C6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4DD68E60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4C286E" w14:paraId="16E9E972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F597B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8AC36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35615" w14:textId="77777777" w:rsidR="004C286E" w:rsidRPr="00600D25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A1B86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ED0D9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bretea Cap X</w:t>
            </w:r>
          </w:p>
          <w:p w14:paraId="00BF07B4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19, 21, 31, 27 /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72309" w14:textId="77777777" w:rsidR="004C286E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7F546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95E0B" w14:textId="77777777" w:rsidR="004C286E" w:rsidRPr="00600D25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976C9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0E6EA5A2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45D4FC90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la liniile 7 - 17, Cap X.</w:t>
            </w:r>
          </w:p>
        </w:tc>
      </w:tr>
      <w:tr w:rsidR="004C286E" w14:paraId="2156DA3D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D78AE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B82E0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3+772</w:t>
            </w:r>
          </w:p>
          <w:p w14:paraId="36D8B925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3+872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39E41" w14:textId="77777777" w:rsidR="004C286E" w:rsidRPr="00600D25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AE6F9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BC39C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C19C0" w14:textId="77777777" w:rsidR="004C286E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4D209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A83B4" w14:textId="77777777" w:rsidR="004C286E" w:rsidRPr="00600D25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B6177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C286E" w14:paraId="50560E84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F1EFE" w14:textId="77777777" w:rsidR="004C286E" w:rsidRDefault="004C286E" w:rsidP="004C286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4BF08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4+884</w:t>
            </w:r>
          </w:p>
          <w:p w14:paraId="3F3157B2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4+984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E0D92" w14:textId="77777777" w:rsidR="004C286E" w:rsidRPr="00600D25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B85F0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E113F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85530" w14:textId="77777777" w:rsidR="004C286E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8C7DC" w14:textId="77777777" w:rsidR="004C286E" w:rsidRDefault="004C286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83051" w14:textId="77777777" w:rsidR="004C286E" w:rsidRPr="00600D25" w:rsidRDefault="004C286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274C3" w14:textId="77777777" w:rsidR="004C286E" w:rsidRDefault="004C286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14365052" w14:textId="77777777" w:rsidR="004C286E" w:rsidRPr="0095691E" w:rsidRDefault="004C286E" w:rsidP="0095691E"/>
    <w:p w14:paraId="3AE44692" w14:textId="77777777" w:rsidR="004C286E" w:rsidRDefault="004C286E" w:rsidP="00956F37">
      <w:pPr>
        <w:pStyle w:val="Heading1"/>
        <w:spacing w:line="360" w:lineRule="auto"/>
      </w:pPr>
      <w:r>
        <w:t>LINIA 301 N</w:t>
      </w:r>
    </w:p>
    <w:p w14:paraId="62743098" w14:textId="77777777" w:rsidR="004C286E" w:rsidRDefault="004C286E" w:rsidP="004F46F4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4C286E" w14:paraId="62E3AA54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92418" w14:textId="77777777" w:rsidR="004C286E" w:rsidRDefault="004C286E" w:rsidP="004C286E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A5D4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914E2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2DC66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5BFDF4AB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02621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389F1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FC71B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627A8" w14:textId="77777777" w:rsidR="004C286E" w:rsidRPr="0022092F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C317E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443E910D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A4682" w14:textId="77777777" w:rsidR="004C286E" w:rsidRDefault="004C286E" w:rsidP="004C286E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FDBF1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589E9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895EC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7DCC563F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5B51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0CCC2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BF80E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81929" w14:textId="77777777" w:rsidR="004C286E" w:rsidRPr="0022092F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A1F46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4E1FEB64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F8AA6" w14:textId="77777777" w:rsidR="004C286E" w:rsidRDefault="004C286E" w:rsidP="004C286E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6BD8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09E01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A89A5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1B5F4D65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8D5FD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60A86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E98AF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461E5" w14:textId="77777777" w:rsidR="004C286E" w:rsidRPr="0022092F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C4C75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BDDFC2C" w14:textId="77777777" w:rsidR="004C286E" w:rsidRPr="00474FB0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11 şi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12.</w:t>
            </w:r>
          </w:p>
        </w:tc>
      </w:tr>
      <w:tr w:rsidR="004C286E" w14:paraId="7BE057CC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63924" w14:textId="77777777" w:rsidR="004C286E" w:rsidRDefault="004C286E" w:rsidP="004C286E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ADD7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DF6D7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37830" w14:textId="77777777" w:rsidR="004C286E" w:rsidRDefault="004C286E">
            <w:pPr>
              <w:spacing w:before="2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35869A5C" w14:textId="77777777" w:rsidR="004C286E" w:rsidRDefault="004C286E">
            <w:pPr>
              <w:spacing w:before="2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C9BD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3F1A2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99BDB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D0FC1" w14:textId="77777777" w:rsidR="004C286E" w:rsidRPr="0022092F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227DF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243E4345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51961" w14:textId="77777777" w:rsidR="004C286E" w:rsidRDefault="004C286E" w:rsidP="004C286E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B8A36" w14:textId="77777777" w:rsidR="004C286E" w:rsidRDefault="004C286E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209A4" w14:textId="77777777" w:rsidR="004C286E" w:rsidRDefault="004C286E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8B21F" w14:textId="77777777" w:rsidR="004C286E" w:rsidRDefault="004C286E" w:rsidP="000E39C8">
            <w:pPr>
              <w:spacing w:before="20" w:line="360" w:lineRule="auto"/>
              <w:ind w:left="57" w:right="57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St. Bucureşti Nord</w:t>
            </w:r>
            <w:r>
              <w:rPr>
                <w:b/>
                <w:bCs/>
                <w:sz w:val="20"/>
              </w:rPr>
              <w:t xml:space="preserve"> </w:t>
            </w:r>
            <w:r w:rsidRPr="00E4222D"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6050F" w14:textId="77777777" w:rsidR="004C286E" w:rsidRPr="00E4222D" w:rsidRDefault="004C286E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între TDJ </w:t>
            </w:r>
          </w:p>
          <w:p w14:paraId="257CFA53" w14:textId="77777777" w:rsidR="004C286E" w:rsidRPr="00E4222D" w:rsidRDefault="004C286E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36 / 38 și </w:t>
            </w:r>
          </w:p>
          <w:p w14:paraId="469C0EF4" w14:textId="77777777" w:rsidR="004C286E" w:rsidRPr="00E4222D" w:rsidRDefault="004C286E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TDJ </w:t>
            </w:r>
          </w:p>
          <w:p w14:paraId="6BF68772" w14:textId="77777777" w:rsidR="004C286E" w:rsidRDefault="004C286E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46 / 49</w:t>
            </w:r>
            <w:r w:rsidRPr="00E4222D">
              <w:rPr>
                <w:b/>
                <w:bCs/>
                <w:sz w:val="20"/>
              </w:rPr>
              <w:tab/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71453" w14:textId="77777777" w:rsidR="004C286E" w:rsidRDefault="004C286E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3B45A" w14:textId="77777777" w:rsidR="004C286E" w:rsidRDefault="004C286E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AD8CE" w14:textId="77777777" w:rsidR="004C286E" w:rsidRPr="0022092F" w:rsidRDefault="004C286E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C3732" w14:textId="77777777" w:rsidR="004C286E" w:rsidRDefault="004C286E" w:rsidP="000E39C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4222D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02DC88DE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77A33" w14:textId="77777777" w:rsidR="004C286E" w:rsidRDefault="004C286E" w:rsidP="004C286E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7989F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6D809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ACE06" w14:textId="77777777" w:rsidR="004C286E" w:rsidRDefault="004C286E" w:rsidP="006F3FD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EA6A6" w14:textId="77777777" w:rsidR="004C286E" w:rsidRDefault="004C286E" w:rsidP="006F3F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sch. 6A și 6B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C32C7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4DB88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69EB6" w14:textId="77777777" w:rsidR="004C286E" w:rsidRPr="0022092F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38FB3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43CBBA5C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B6106" w14:textId="77777777" w:rsidR="004C286E" w:rsidRDefault="004C286E" w:rsidP="004C286E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5FBBF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2+950</w:t>
            </w:r>
          </w:p>
          <w:p w14:paraId="78D7B3B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556F6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5BDC2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Nord -</w:t>
            </w:r>
          </w:p>
          <w:p w14:paraId="063DA3A1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Chitila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B1D8D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95754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818B1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81CC9" w14:textId="77777777" w:rsidR="004C286E" w:rsidRPr="0022092F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526BA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264D4FE9" w14:textId="77777777">
        <w:trPr>
          <w:cantSplit/>
          <w:trHeight w:val="1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940F2" w14:textId="77777777" w:rsidR="004C286E" w:rsidRDefault="004C286E" w:rsidP="004C286E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D88D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75C92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73D47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Nord -</w:t>
            </w:r>
          </w:p>
          <w:p w14:paraId="7D66D0BD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2DDEA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7E8529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4688F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BEE4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1A3DE" w14:textId="77777777" w:rsidR="004C286E" w:rsidRPr="0022092F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82F5A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7EFF6AAB" w14:textId="77777777" w:rsidR="004C286E" w:rsidRDefault="004C286E">
      <w:pPr>
        <w:spacing w:before="40" w:after="40" w:line="192" w:lineRule="auto"/>
        <w:ind w:right="57"/>
        <w:rPr>
          <w:sz w:val="20"/>
        </w:rPr>
      </w:pPr>
    </w:p>
    <w:p w14:paraId="0AE4799D" w14:textId="77777777" w:rsidR="004C286E" w:rsidRDefault="004C286E" w:rsidP="003260D9">
      <w:pPr>
        <w:pStyle w:val="Heading1"/>
        <w:spacing w:line="360" w:lineRule="auto"/>
      </w:pPr>
      <w:r>
        <w:t>LINIA 301 P</w:t>
      </w:r>
    </w:p>
    <w:p w14:paraId="7A1A40BE" w14:textId="77777777" w:rsidR="004C286E" w:rsidRDefault="004C286E" w:rsidP="0037613D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BUCUREŞTI NORD - BUCUREŞTI GRIVIŢA - BUCUREŞTI BĂNEASA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4C286E" w14:paraId="190D896A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2A884" w14:textId="77777777" w:rsidR="004C286E" w:rsidRDefault="004C286E" w:rsidP="004C286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7B496" w14:textId="77777777" w:rsidR="004C286E" w:rsidRDefault="004C286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78FCB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44C84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3C6841D7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29F7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B465C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6F38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8DC5A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A5AE3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51C31F2D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D5DE8" w14:textId="77777777" w:rsidR="004C286E" w:rsidRDefault="004C286E" w:rsidP="004C286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8622E" w14:textId="77777777" w:rsidR="004C286E" w:rsidRDefault="004C286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B2A78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91A6F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6327C9D2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671A8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2F0E1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FC013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89F06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98869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2AD2C841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FE4ED" w14:textId="77777777" w:rsidR="004C286E" w:rsidRDefault="004C286E" w:rsidP="004C286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E414C" w14:textId="77777777" w:rsidR="004C286E" w:rsidRDefault="004C286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BDB5A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ABDE6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3EEDB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F1A47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0040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6C858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0CF7A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43470A8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11 şi 12.</w:t>
            </w:r>
          </w:p>
        </w:tc>
      </w:tr>
      <w:tr w:rsidR="004C286E" w:rsidRPr="00A8307A" w14:paraId="6A4A75FC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93CAD" w14:textId="77777777" w:rsidR="004C286E" w:rsidRPr="00A75A00" w:rsidRDefault="004C286E" w:rsidP="004C286E">
            <w:pPr>
              <w:numPr>
                <w:ilvl w:val="0"/>
                <w:numId w:val="7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9BB99" w14:textId="77777777" w:rsidR="004C286E" w:rsidRPr="00A8307A" w:rsidRDefault="004C286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EB512" w14:textId="77777777" w:rsidR="004C286E" w:rsidRPr="00A8307A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5613D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Fir III București Nord - </w:t>
            </w:r>
          </w:p>
          <w:p w14:paraId="364011A4" w14:textId="77777777" w:rsidR="004C286E" w:rsidRPr="00A8307A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Grivița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1880F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semnal X3G și Y3G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D8C3B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972AD" w14:textId="77777777" w:rsidR="004C286E" w:rsidRPr="00A8307A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11603" w14:textId="77777777" w:rsidR="004C286E" w:rsidRPr="00A8307A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64FA6" w14:textId="77777777" w:rsidR="004C286E" w:rsidRPr="00A8307A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04703441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D26DA" w14:textId="77777777" w:rsidR="004C286E" w:rsidRDefault="004C286E" w:rsidP="004C286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85F06" w14:textId="77777777" w:rsidR="004C286E" w:rsidRDefault="004C286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23D40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49273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Nord -</w:t>
            </w:r>
          </w:p>
          <w:p w14:paraId="5FB30338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Griviţa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F531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1G, 6G și linia cuprin-să între sch. </w:t>
            </w:r>
          </w:p>
          <w:p w14:paraId="2273415F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1G - 6G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F8CFD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0979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40885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7A48B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3B5E40DA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1473A" w14:textId="77777777" w:rsidR="004C286E" w:rsidRDefault="004C286E" w:rsidP="004C286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65CF3" w14:textId="77777777" w:rsidR="004C286E" w:rsidRDefault="004C286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8D128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CE78A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2B5B6436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0459B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D1B2AEB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A4A86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99F4A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0C4F4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0B436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4AT - 7AT.</w:t>
            </w:r>
          </w:p>
        </w:tc>
      </w:tr>
      <w:tr w:rsidR="004C286E" w14:paraId="4CE748C3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ABEBE" w14:textId="77777777" w:rsidR="004C286E" w:rsidRDefault="004C286E" w:rsidP="004C286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446CE" w14:textId="77777777" w:rsidR="004C286E" w:rsidRDefault="004C286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D2721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2CBBE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1F1F1F0D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70633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AB58927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B609B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5E01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1CA24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47229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C4C79BD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1AT - 6AT.</w:t>
            </w:r>
          </w:p>
        </w:tc>
      </w:tr>
      <w:tr w:rsidR="004C286E" w14:paraId="69E41649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F397A" w14:textId="77777777" w:rsidR="004C286E" w:rsidRDefault="004C286E" w:rsidP="004C286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CF8F5" w14:textId="77777777" w:rsidR="004C286E" w:rsidRDefault="004C286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7773E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64DC0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48E1C2D9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CE1AA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5B6A00A3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 AT / 18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74ACE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D6F4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35B67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63904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6A60394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1AT - 3AT, Cap Y.</w:t>
            </w:r>
          </w:p>
        </w:tc>
      </w:tr>
      <w:tr w:rsidR="004C286E" w14:paraId="7656DA00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7E055" w14:textId="77777777" w:rsidR="004C286E" w:rsidRDefault="004C286E" w:rsidP="004C286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619B5" w14:textId="77777777" w:rsidR="004C286E" w:rsidRDefault="004C286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52646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A061A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0C98CF8B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EAE88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45A899A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D8586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868CE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97BE1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246CC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E72D4B4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1D - 5D, Cap X.</w:t>
            </w:r>
          </w:p>
        </w:tc>
      </w:tr>
      <w:tr w:rsidR="004C286E" w14:paraId="395C1C78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61F51" w14:textId="77777777" w:rsidR="004C286E" w:rsidRDefault="004C286E" w:rsidP="004C286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C673B" w14:textId="77777777" w:rsidR="004C286E" w:rsidRDefault="004C286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0FF34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B2D48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5F44F042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1EA4B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144622AE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2D/3F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D222F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54F0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56CE0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EA317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963A1C3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E41B224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1D Cap Y, 1F-6F Cap X și intrare Depou.</w:t>
            </w:r>
          </w:p>
        </w:tc>
      </w:tr>
      <w:tr w:rsidR="004C286E" w14:paraId="1201A1F7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CF825" w14:textId="77777777" w:rsidR="004C286E" w:rsidRDefault="004C286E" w:rsidP="004C286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86108" w14:textId="77777777" w:rsidR="004C286E" w:rsidRDefault="004C286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F5596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321B3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0AB0B170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3CE4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3C5C9923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10 D/ </w:t>
            </w:r>
          </w:p>
          <w:p w14:paraId="476BA16A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C4736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4A51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DCE86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8D7D9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34D92B2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1D - 6D, Cap Y.</w:t>
            </w:r>
          </w:p>
        </w:tc>
      </w:tr>
      <w:tr w:rsidR="004C286E" w14:paraId="2EEEDC19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F3866" w14:textId="77777777" w:rsidR="004C286E" w:rsidRDefault="004C286E" w:rsidP="004C286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39FAF" w14:textId="77777777" w:rsidR="004C286E" w:rsidRDefault="004C286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1D55E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333FD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0CAE5DA2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AD8D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0A6D3A13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9A473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6966F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6052D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17BEC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0BBC7DB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1D - 5D, Cap Y.</w:t>
            </w:r>
          </w:p>
        </w:tc>
      </w:tr>
      <w:tr w:rsidR="004C286E" w14:paraId="1EBCCA35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E861F" w14:textId="77777777" w:rsidR="004C286E" w:rsidRDefault="004C286E" w:rsidP="004C286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C2156" w14:textId="77777777" w:rsidR="004C286E" w:rsidRDefault="004C286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7C46C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73775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68A73D45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681FD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1015C5C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8D / 9F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0B79C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0B97B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88D68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5B3EF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1E4B9E7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ieșiri la liniile 1D - 4D, Cap Y.</w:t>
            </w:r>
          </w:p>
        </w:tc>
      </w:tr>
      <w:tr w:rsidR="004C286E" w14:paraId="6A346A0E" w14:textId="77777777">
        <w:trPr>
          <w:cantSplit/>
          <w:trHeight w:val="6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60D53" w14:textId="77777777" w:rsidR="004C286E" w:rsidRDefault="004C286E" w:rsidP="004C286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9FA3A" w14:textId="77777777" w:rsidR="004C286E" w:rsidRDefault="004C286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14B13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A0718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33BF12D7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D, linia 1D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283F8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D8DF8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C4ADE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11670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6C732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6464FEC9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59152" w14:textId="77777777" w:rsidR="004C286E" w:rsidRDefault="004C286E" w:rsidP="004C286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4E8C1" w14:textId="77777777" w:rsidR="004C286E" w:rsidRDefault="004C286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21898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648F3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622961ED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E9E28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826554D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32C9C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33B0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B8980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6E22C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C5F7054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 1D - 5D și 1F - 5F.</w:t>
            </w:r>
          </w:p>
        </w:tc>
      </w:tr>
      <w:tr w:rsidR="004C286E" w14:paraId="68226A63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F4EAC" w14:textId="77777777" w:rsidR="004C286E" w:rsidRDefault="004C286E" w:rsidP="004C286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9D44E" w14:textId="77777777" w:rsidR="004C286E" w:rsidRDefault="004C286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29A89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F70AE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78A2A73D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6BBE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E929629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75A30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BE59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398F7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FFDAB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B535CF9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1F - 2F Cap Y.</w:t>
            </w:r>
          </w:p>
        </w:tc>
      </w:tr>
      <w:tr w:rsidR="004C286E" w14:paraId="39CE42C7" w14:textId="77777777">
        <w:trPr>
          <w:cantSplit/>
          <w:trHeight w:val="10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83F12" w14:textId="77777777" w:rsidR="004C286E" w:rsidRDefault="004C286E" w:rsidP="004C286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8469E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9F443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C9883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6553C230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D9B28" w14:textId="77777777" w:rsidR="004C286E" w:rsidRDefault="004C286E">
            <w:pPr>
              <w:spacing w:before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</w:t>
            </w:r>
          </w:p>
          <w:p w14:paraId="114620B4" w14:textId="77777777" w:rsidR="004C286E" w:rsidRDefault="004C286E">
            <w:pPr>
              <w:spacing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sch. </w:t>
            </w:r>
          </w:p>
          <w:p w14:paraId="4A6164B1" w14:textId="77777777" w:rsidR="004C286E" w:rsidRDefault="004C286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20E bis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0C933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35669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6CC6B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CE949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2E013D84" w14:textId="77777777">
        <w:trPr>
          <w:cantSplit/>
          <w:trHeight w:val="9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49B0B" w14:textId="77777777" w:rsidR="004C286E" w:rsidRDefault="004C286E" w:rsidP="004C286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CCB2A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ADFC1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6AC42" w14:textId="77777777" w:rsidR="004C286E" w:rsidRDefault="004C286E">
            <w:pPr>
              <w:pStyle w:val="Heading3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St. Bucureşti Griviţa</w:t>
            </w:r>
          </w:p>
          <w:p w14:paraId="421B1BD8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E, </w:t>
            </w:r>
          </w:p>
          <w:p w14:paraId="25080C54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1E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DCAB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1E6539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115BA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B6CEB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E4007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AF90D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69972DBB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1C9F9" w14:textId="77777777" w:rsidR="004C286E" w:rsidRDefault="004C286E" w:rsidP="004C286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E00D7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31877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E62CC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3CB11695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2F şi 3F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C303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E93736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EBE6F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C92F3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E3A0A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5493B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4E5B4E44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252D8" w14:textId="77777777" w:rsidR="004C286E" w:rsidRDefault="004C286E" w:rsidP="004C286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12899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F4049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20E08" w14:textId="77777777" w:rsidR="004C286E" w:rsidRDefault="004C286E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092116C3" w14:textId="77777777" w:rsidR="004C286E" w:rsidRDefault="004C286E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2DFC0" w14:textId="77777777" w:rsidR="004C286E" w:rsidRDefault="004C286E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2FEA955" w14:textId="77777777" w:rsidR="004C286E" w:rsidRDefault="004C286E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300E3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5EA97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592E1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0640E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3550654B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67719" w14:textId="77777777" w:rsidR="004C286E" w:rsidRDefault="004C286E" w:rsidP="004C286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3BF3F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C7A1B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50359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092E52C0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939B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597CA2B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39F4D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311F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5AF30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E9895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049DF295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ACDED" w14:textId="77777777" w:rsidR="004C286E" w:rsidRDefault="004C286E" w:rsidP="004C286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AFB9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2279F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6C3D9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7EA42170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3BC1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972FE7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81149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C0E5D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FCE8A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36C49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13C7990F" w14:textId="77777777">
        <w:trPr>
          <w:cantSplit/>
          <w:trHeight w:val="104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FEB3D" w14:textId="77777777" w:rsidR="004C286E" w:rsidRDefault="004C286E" w:rsidP="004C286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043F8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C85DF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86A65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356668E1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H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23E7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00B2C34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969A8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73217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97C69" w14:textId="77777777" w:rsidR="004C286E" w:rsidRPr="001B37B8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6C31A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6B479B67" w14:textId="77777777" w:rsidR="004C286E" w:rsidRDefault="004C286E">
      <w:pPr>
        <w:spacing w:before="40" w:after="40" w:line="192" w:lineRule="auto"/>
        <w:ind w:right="57"/>
        <w:rPr>
          <w:sz w:val="20"/>
        </w:rPr>
      </w:pPr>
    </w:p>
    <w:p w14:paraId="19E618DC" w14:textId="77777777" w:rsidR="00264329" w:rsidRDefault="00264329">
      <w:pPr>
        <w:spacing w:before="40" w:after="40" w:line="192" w:lineRule="auto"/>
        <w:ind w:right="57"/>
        <w:rPr>
          <w:sz w:val="20"/>
        </w:rPr>
      </w:pPr>
    </w:p>
    <w:p w14:paraId="6113FF1A" w14:textId="77777777" w:rsidR="00264329" w:rsidRDefault="00264329">
      <w:pPr>
        <w:spacing w:before="40" w:after="40" w:line="192" w:lineRule="auto"/>
        <w:ind w:right="57"/>
        <w:rPr>
          <w:sz w:val="20"/>
        </w:rPr>
      </w:pPr>
    </w:p>
    <w:p w14:paraId="2C79F9CB" w14:textId="77777777" w:rsidR="00264329" w:rsidRDefault="00264329">
      <w:pPr>
        <w:spacing w:before="40" w:after="40" w:line="192" w:lineRule="auto"/>
        <w:ind w:right="57"/>
        <w:rPr>
          <w:sz w:val="20"/>
        </w:rPr>
      </w:pPr>
    </w:p>
    <w:p w14:paraId="0F259ECB" w14:textId="77777777" w:rsidR="004C286E" w:rsidRDefault="004C286E" w:rsidP="00DE67EC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  <w:r>
        <w:rPr>
          <w:b/>
          <w:bCs/>
          <w:spacing w:val="40"/>
        </w:rPr>
        <w:lastRenderedPageBreak/>
        <w:t>LINIA 304</w:t>
      </w:r>
    </w:p>
    <w:p w14:paraId="31498AD8" w14:textId="77777777" w:rsidR="004C286E" w:rsidRDefault="004C286E" w:rsidP="00D03CA4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COMPLEX PLOIEŞTI TRIAJ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4C286E" w14:paraId="0F354326" w14:textId="77777777">
        <w:trPr>
          <w:cantSplit/>
          <w:trHeight w:val="76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043AD" w14:textId="77777777" w:rsidR="004C286E" w:rsidRDefault="004C286E" w:rsidP="004C286E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1416E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7DCEC" w14:textId="77777777" w:rsidR="004C286E" w:rsidRPr="00594E5B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319E7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37F5C0C2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A, </w:t>
            </w:r>
          </w:p>
          <w:p w14:paraId="69F0A678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10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F3B2F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</w:t>
            </w:r>
          </w:p>
          <w:p w14:paraId="3EFE620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83 A </w:t>
            </w:r>
          </w:p>
          <w:p w14:paraId="4002715E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38C3F50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108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C954A" w14:textId="77777777" w:rsidR="004C286E" w:rsidRPr="00594E5B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94E5B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8201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49F0D" w14:textId="77777777" w:rsidR="004C286E" w:rsidRPr="00594E5B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67722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527523A3" w14:textId="77777777">
        <w:trPr>
          <w:cantSplit/>
          <w:trHeight w:val="76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DBC95" w14:textId="77777777" w:rsidR="004C286E" w:rsidRDefault="004C286E" w:rsidP="004C286E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8674F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030F7" w14:textId="77777777" w:rsidR="004C286E" w:rsidRPr="00594E5B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369E4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04223AE8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A, </w:t>
            </w:r>
          </w:p>
          <w:p w14:paraId="303A790D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2A5FD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6B293" w14:textId="77777777" w:rsidR="004C286E" w:rsidRPr="00594E5B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D9F2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038DF" w14:textId="77777777" w:rsidR="004C286E" w:rsidRPr="00594E5B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28D57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4C11BCB0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506AB" w14:textId="77777777" w:rsidR="004C286E" w:rsidRDefault="004C286E" w:rsidP="004C286E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DC1E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3ED5D" w14:textId="77777777" w:rsidR="004C286E" w:rsidRPr="00594E5B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60911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10C68375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A, </w:t>
            </w:r>
          </w:p>
          <w:p w14:paraId="2AADCE69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2  - 5 </w:t>
            </w:r>
          </w:p>
          <w:p w14:paraId="68D460BE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7 şi 8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0479E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85622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D391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4AA15" w14:textId="77777777" w:rsidR="004C286E" w:rsidRPr="00594E5B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DC955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213B5315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07A9C" w14:textId="77777777" w:rsidR="004C286E" w:rsidRDefault="004C286E" w:rsidP="004C286E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CA83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EDF69" w14:textId="77777777" w:rsidR="004C286E" w:rsidRPr="00594E5B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DA246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36D73D2F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A, Cap X + </w:t>
            </w:r>
          </w:p>
          <w:p w14:paraId="7A53012C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0F1AA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zona apa-ratelor de cale Cap X </w:t>
            </w:r>
          </w:p>
          <w:p w14:paraId="6B23EA2F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+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C0EB3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CCC29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10048" w14:textId="77777777" w:rsidR="004C286E" w:rsidRPr="00594E5B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4BD9E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3C6409D7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F09B1" w14:textId="77777777" w:rsidR="004C286E" w:rsidRDefault="004C286E" w:rsidP="004C286E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3CCEE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9833A" w14:textId="77777777" w:rsidR="004C286E" w:rsidRPr="00594E5B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C2DD2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3D56C4C1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6F681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liniile 1, 3, 4, 5, 6 și sch. 101, 15, 21, 25, 37/41, 23, 29, 31, 43, 63, 67, 73, 53, 75, 85, 87, 51, 65, 83, 69, 89 </w:t>
            </w:r>
          </w:p>
          <w:p w14:paraId="1FEB9D4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CEA7C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C5409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0D7ED" w14:textId="77777777" w:rsidR="004C286E" w:rsidRPr="00594E5B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88645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235EDCF7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A51D9" w14:textId="77777777" w:rsidR="004C286E" w:rsidRDefault="004C286E" w:rsidP="004C286E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2DC6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D5A52" w14:textId="77777777" w:rsidR="004C286E" w:rsidRPr="00594E5B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EB08B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1417732E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D, Cap X + </w:t>
            </w:r>
          </w:p>
          <w:p w14:paraId="62AA6567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11B6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zona apa-ratelor de cale Cap X </w:t>
            </w:r>
          </w:p>
          <w:p w14:paraId="4B840E7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+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C985F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E2883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505AE" w14:textId="77777777" w:rsidR="004C286E" w:rsidRPr="00594E5B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7A0C0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094FA2D6" w14:textId="77777777" w:rsidR="004C286E" w:rsidRDefault="004C286E">
      <w:pPr>
        <w:spacing w:before="40" w:after="40" w:line="192" w:lineRule="auto"/>
        <w:ind w:right="57"/>
        <w:rPr>
          <w:sz w:val="20"/>
          <w:lang w:val="en-US"/>
        </w:rPr>
      </w:pPr>
    </w:p>
    <w:p w14:paraId="400C6F3C" w14:textId="77777777" w:rsidR="004C286E" w:rsidRDefault="004C286E" w:rsidP="003A5387">
      <w:pPr>
        <w:pStyle w:val="Heading1"/>
        <w:spacing w:line="360" w:lineRule="auto"/>
      </w:pPr>
      <w:r>
        <w:t>LINIA 316</w:t>
      </w:r>
    </w:p>
    <w:p w14:paraId="3814349A" w14:textId="77777777" w:rsidR="004C286E" w:rsidRDefault="004C286E" w:rsidP="00BD47F2">
      <w:pPr>
        <w:pStyle w:val="Heading1"/>
        <w:spacing w:line="360" w:lineRule="auto"/>
        <w:rPr>
          <w:b w:val="0"/>
          <w:bCs w:val="0"/>
          <w:sz w:val="8"/>
        </w:rPr>
      </w:pPr>
      <w:r>
        <w:t>BRAŞOV - DEDA - RĂZBOIENI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4C286E" w14:paraId="3EE409C9" w14:textId="77777777">
        <w:trPr>
          <w:cantSplit/>
          <w:trHeight w:val="14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2CFAF" w14:textId="77777777" w:rsidR="004C286E" w:rsidRDefault="004C286E" w:rsidP="004C286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66151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013E7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85696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Braşov Călători </w:t>
            </w:r>
          </w:p>
          <w:p w14:paraId="6ECEB83E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F171E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67F4A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E05DB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3A9CE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6186E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E141092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42CC9E5C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3 Cap X, staţia Braşov Călători. </w:t>
            </w:r>
          </w:p>
        </w:tc>
      </w:tr>
      <w:tr w:rsidR="004C286E" w14:paraId="1AD8928A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8401B" w14:textId="77777777" w:rsidR="004C286E" w:rsidRDefault="004C286E" w:rsidP="004C286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02EB7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CF355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FB6FA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Braşov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B906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BC</w:t>
            </w:r>
          </w:p>
          <w:p w14:paraId="28FEA0F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4B71373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 / 57,</w:t>
            </w:r>
          </w:p>
          <w:p w14:paraId="5160D209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/ 59,</w:t>
            </w:r>
          </w:p>
          <w:p w14:paraId="0A6689ED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 / 67</w:t>
            </w:r>
          </w:p>
          <w:p w14:paraId="1AC5F6BB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 69 și T.D.J.</w:t>
            </w:r>
          </w:p>
          <w:p w14:paraId="37972F2A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 / 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91FD2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692A8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508EE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45A64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26C968F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3 - 8 Cap X.</w:t>
            </w:r>
          </w:p>
        </w:tc>
      </w:tr>
      <w:tr w:rsidR="004C286E" w14:paraId="29173833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A8085" w14:textId="77777777" w:rsidR="004C286E" w:rsidRDefault="004C286E" w:rsidP="004C286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1244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91626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3A61D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Braşov</w:t>
            </w:r>
          </w:p>
          <w:p w14:paraId="27989F79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A9EE1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6F1DE0DF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83 / 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8C19F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8DF48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AA3ED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F7B9D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AC5F892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7DDF545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8B.</w:t>
            </w:r>
          </w:p>
        </w:tc>
      </w:tr>
      <w:tr w:rsidR="004C286E" w14:paraId="770D0511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3D816" w14:textId="77777777" w:rsidR="004C286E" w:rsidRDefault="004C286E" w:rsidP="004C286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5C2D9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0C63D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1EFF9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Sfântu Gheorghe</w:t>
            </w:r>
          </w:p>
          <w:p w14:paraId="73FFE6D1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6C51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37280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C510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C1ED3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77CD6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725D20F1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84986" w14:textId="77777777" w:rsidR="004C286E" w:rsidRDefault="004C286E" w:rsidP="004C286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9665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79DC0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BA48B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Sfântu Gheorghe</w:t>
            </w:r>
          </w:p>
          <w:p w14:paraId="24F44183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2105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9939A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0450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5CFD9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3A6A7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56CE4C70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5BA4E" w14:textId="77777777" w:rsidR="004C286E" w:rsidRDefault="004C286E" w:rsidP="004C286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92CCF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36+000</w:t>
            </w:r>
          </w:p>
          <w:p w14:paraId="7688DF6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E98CD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8E763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Sfântu Gheorghe -</w:t>
            </w:r>
          </w:p>
          <w:p w14:paraId="52817EA1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Bodoc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3D32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7A7BA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A6563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04022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948E5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5B2D5893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736F5" w14:textId="77777777" w:rsidR="004C286E" w:rsidRDefault="004C286E" w:rsidP="004C286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43FC8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F88E9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447C1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Malnaș Băi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1B3A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5966E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903D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4BE40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355BF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5AFF5C85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BF796" w14:textId="77777777" w:rsidR="004C286E" w:rsidRDefault="004C286E" w:rsidP="004C286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61CD1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78+300</w:t>
            </w:r>
          </w:p>
          <w:p w14:paraId="59CC6A59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8ABCE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3BEA6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Tușnad Sat –</w:t>
            </w:r>
          </w:p>
          <w:p w14:paraId="7435C4B6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Sânsimion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87539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5F655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7E08F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ECB4E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A44D5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14:paraId="20E89EAB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D3C8D" w14:textId="77777777" w:rsidR="004C286E" w:rsidRDefault="004C286E" w:rsidP="004C286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8A5B7" w14:textId="77777777" w:rsidR="004C286E" w:rsidRDefault="004C286E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92+000</w:t>
            </w:r>
          </w:p>
          <w:p w14:paraId="4DDA5C09" w14:textId="77777777" w:rsidR="004C286E" w:rsidRDefault="004C286E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92+500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9972A" w14:textId="77777777" w:rsidR="004C286E" w:rsidRDefault="004C286E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9148E" w14:textId="77777777" w:rsidR="004C286E" w:rsidRDefault="004C286E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Sâncrăieni -</w:t>
            </w:r>
          </w:p>
          <w:p w14:paraId="05964D74" w14:textId="77777777" w:rsidR="004C286E" w:rsidRDefault="004C286E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Miercurea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601A7" w14:textId="77777777" w:rsidR="004C286E" w:rsidRDefault="004C286E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A4B72" w14:textId="77777777" w:rsidR="004C286E" w:rsidRDefault="004C286E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D1DEC" w14:textId="77777777" w:rsidR="004C286E" w:rsidRDefault="004C286E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1A17B" w14:textId="77777777" w:rsidR="004C286E" w:rsidRPr="00F6236C" w:rsidRDefault="004C286E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CAEC0" w14:textId="77777777" w:rsidR="004C286E" w:rsidRDefault="004C286E" w:rsidP="00CC26A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33CA1BB6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BD253" w14:textId="77777777" w:rsidR="004C286E" w:rsidRDefault="004C286E" w:rsidP="004C286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0899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ABAED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1C680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Miercurea Ciuc</w:t>
            </w:r>
          </w:p>
          <w:p w14:paraId="08990361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362C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12B28" w14:textId="77777777" w:rsidR="004C286E" w:rsidRPr="00514DA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14DA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186A7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7AEE0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CAB07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1F4C07DB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5EBBB" w14:textId="77777777" w:rsidR="004C286E" w:rsidRDefault="004C286E" w:rsidP="004C286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1643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F4304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AB59C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Siculeni grupa D, 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6149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7A91971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 sch.17</w:t>
            </w:r>
          </w:p>
          <w:p w14:paraId="3E5E0EEB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396F24D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77E4186D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9F7C6" w14:textId="77777777" w:rsidR="004C286E" w:rsidRPr="00514DA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3293E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1FFD8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0F6E1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451DC6CC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62889" w14:textId="77777777" w:rsidR="004C286E" w:rsidRDefault="004C286E" w:rsidP="004C286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DF0A7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60B30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80615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Siculeni</w:t>
            </w:r>
          </w:p>
          <w:p w14:paraId="269E1EB5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Grupele B şi 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CDFBF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273EC0">
              <w:rPr>
                <w:b/>
                <w:bCs/>
                <w:sz w:val="18"/>
                <w:szCs w:val="18"/>
              </w:rPr>
              <w:t xml:space="preserve">Începând </w:t>
            </w:r>
            <w:r>
              <w:rPr>
                <w:b/>
                <w:bCs/>
                <w:sz w:val="20"/>
              </w:rPr>
              <w:t xml:space="preserve"> de la călcâi sch. 40 </w:t>
            </w:r>
          </w:p>
          <w:p w14:paraId="57F05BA1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</w:rPr>
              <w:t>Y, grup</w:t>
            </w:r>
            <w:r>
              <w:rPr>
                <w:b/>
                <w:bCs/>
                <w:sz w:val="18"/>
                <w:szCs w:val="18"/>
              </w:rPr>
              <w:t>ele</w:t>
            </w:r>
          </w:p>
          <w:p w14:paraId="3AF8270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273EC0">
              <w:rPr>
                <w:b/>
                <w:bCs/>
                <w:sz w:val="18"/>
                <w:szCs w:val="18"/>
              </w:rPr>
              <w:t>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CF9F9" w14:textId="77777777" w:rsidR="004C286E" w:rsidRPr="00514DA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14DA4">
              <w:rPr>
                <w:b/>
                <w:bCs/>
                <w:sz w:val="36"/>
                <w:szCs w:val="36"/>
              </w:rPr>
              <w:t>1</w:t>
            </w: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EB087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71A88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1DE67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peste toate aparatele de cale din cap Y şi liniile de legătură, 1D - 4D şi liniile 5B - 11B.</w:t>
            </w:r>
          </w:p>
        </w:tc>
      </w:tr>
      <w:tr w:rsidR="004C286E" w14:paraId="2BAC7FBA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04E7D" w14:textId="77777777" w:rsidR="004C286E" w:rsidRDefault="004C286E" w:rsidP="004C286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FC4B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105+100</w:t>
            </w:r>
          </w:p>
          <w:p w14:paraId="691B4A6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105+200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1E652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DCBA0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Siculeni -</w:t>
            </w:r>
          </w:p>
          <w:p w14:paraId="03A9B24A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Mădăraş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9696C" w14:textId="77777777" w:rsidR="004C286E" w:rsidRPr="00273EC0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E11F9" w14:textId="77777777" w:rsidR="004C286E" w:rsidRPr="00514DA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4711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2A3DF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55DCF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14:paraId="7EB7E19B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CDEE3" w14:textId="77777777" w:rsidR="004C286E" w:rsidRDefault="004C286E" w:rsidP="004C286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F558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1C6B6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0E858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Mădăraş Ciuc</w:t>
            </w:r>
          </w:p>
          <w:p w14:paraId="317E4299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DBE2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3A399" w14:textId="77777777" w:rsidR="004C286E" w:rsidRPr="00514DA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14DA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7F37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499CA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CA7A3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597FFD09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6E124" w14:textId="77777777" w:rsidR="004C286E" w:rsidRDefault="004C286E" w:rsidP="004C286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824FA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F7140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8636B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Izvoru Oltului</w:t>
            </w:r>
          </w:p>
          <w:p w14:paraId="767AB810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446DB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F21F1" w14:textId="77777777" w:rsidR="004C286E" w:rsidRPr="00514DA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5E0F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4F37F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E21B4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4458EA12" w14:textId="77777777">
        <w:trPr>
          <w:cantSplit/>
          <w:trHeight w:val="18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B2BD9" w14:textId="77777777" w:rsidR="004C286E" w:rsidRDefault="004C286E" w:rsidP="004C286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DD4B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527E5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872BA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Izvoru Oltului</w:t>
            </w:r>
          </w:p>
          <w:p w14:paraId="3E363132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A2D0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DFB32" w14:textId="77777777" w:rsidR="004C286E" w:rsidRPr="00514DA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A99F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14250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9EFFE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4D6A41AD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885B0" w14:textId="77777777" w:rsidR="004C286E" w:rsidRDefault="004C286E" w:rsidP="004C286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D7FEA" w14:textId="77777777" w:rsidR="004C286E" w:rsidRDefault="004C286E" w:rsidP="002C0CC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128+300</w:t>
            </w:r>
          </w:p>
          <w:p w14:paraId="63B0F8B7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130+900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273FA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7FC15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Izvoru Oltului  -</w:t>
            </w:r>
          </w:p>
          <w:p w14:paraId="0F3EAFA9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Izvoru Mureșului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5ADF3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F2F06" w14:textId="77777777" w:rsidR="004C286E" w:rsidRPr="00514DA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BDAD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62B1D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0D14D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793702DB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6675D" w14:textId="77777777" w:rsidR="004C286E" w:rsidRDefault="004C286E" w:rsidP="004C286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8024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C06B5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A165C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Izvoru Mureşului</w:t>
            </w:r>
          </w:p>
          <w:p w14:paraId="3AF8A1A3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DB85D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6B2EE" w14:textId="77777777" w:rsidR="004C286E" w:rsidRPr="00514DA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B4B1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BE010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F7637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3FDD4656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58012" w14:textId="77777777" w:rsidR="004C286E" w:rsidRDefault="004C286E" w:rsidP="004C286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F1DC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598E9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7D8AA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Izvoru Mureşului</w:t>
            </w:r>
          </w:p>
          <w:p w14:paraId="14AFF08A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B9E7F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C491A" w14:textId="77777777" w:rsidR="004C286E" w:rsidRPr="00514DA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D318D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2D687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CA686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2DF6FA25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01B0C" w14:textId="77777777" w:rsidR="004C286E" w:rsidRDefault="004C286E" w:rsidP="004C286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A71F9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131+311</w:t>
            </w:r>
          </w:p>
          <w:p w14:paraId="3A735CC3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141+440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A6FB1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BC4BF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830247">
              <w:rPr>
                <w:b/>
                <w:bCs/>
                <w:sz w:val="19"/>
                <w:szCs w:val="19"/>
              </w:rPr>
              <w:t xml:space="preserve">Ax st. Izvoru Mureşului- </w:t>
            </w:r>
            <w:r w:rsidRPr="00FD4385">
              <w:rPr>
                <w:b/>
                <w:bCs/>
                <w:sz w:val="20"/>
                <w:szCs w:val="20"/>
              </w:rPr>
              <w:t>Ax st. Voșlobeni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7BF83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ABC2F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24EB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36AAB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0234D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6538D427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7279E" w14:textId="77777777" w:rsidR="004C286E" w:rsidRDefault="004C286E" w:rsidP="004C286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7D1D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142+000</w:t>
            </w:r>
          </w:p>
          <w:p w14:paraId="046AA95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EF581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CFE41" w14:textId="77777777" w:rsidR="004C286E" w:rsidRPr="00830247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St. </w:t>
            </w:r>
            <w:r w:rsidRPr="00BB201D">
              <w:rPr>
                <w:b/>
                <w:bCs/>
                <w:sz w:val="19"/>
                <w:szCs w:val="19"/>
              </w:rPr>
              <w:t>Voșlăbeni, linia 3 directă cap Y, peste schimbatării de cale nr. 12 si 24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2B36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9E55D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1044B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E7894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49C9B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14:paraId="68254E3E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FC0F2" w14:textId="77777777" w:rsidR="004C286E" w:rsidRDefault="004C286E" w:rsidP="004C286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9E98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146+300</w:t>
            </w:r>
          </w:p>
          <w:p w14:paraId="3E50527B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146+600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9173F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D8835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FD4385">
              <w:rPr>
                <w:b/>
                <w:bCs/>
                <w:sz w:val="20"/>
                <w:szCs w:val="20"/>
              </w:rPr>
              <w:t>Voșlobeni</w:t>
            </w:r>
            <w:r>
              <w:rPr>
                <w:b/>
                <w:bCs/>
                <w:sz w:val="20"/>
                <w:szCs w:val="20"/>
              </w:rPr>
              <w:t xml:space="preserve"> -</w:t>
            </w:r>
          </w:p>
          <w:p w14:paraId="24DF1533" w14:textId="77777777" w:rsidR="004C286E" w:rsidRPr="00830247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20"/>
              </w:rPr>
              <w:t>Gheorgheni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D04FF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56F59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D7277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CFD80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5C8CD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14:paraId="47275816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77E55" w14:textId="77777777" w:rsidR="004C286E" w:rsidRDefault="004C286E" w:rsidP="004C286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66C9A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1352D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1C208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Gheorgheni</w:t>
            </w:r>
          </w:p>
          <w:p w14:paraId="398DA012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2B36D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A0AC0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B63C1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ED48D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D2593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6CBEB70E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B1C1C" w14:textId="77777777" w:rsidR="004C286E" w:rsidRDefault="004C286E" w:rsidP="004C286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2290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CB6A1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70419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Gheorgheni</w:t>
            </w:r>
          </w:p>
          <w:p w14:paraId="5075031B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4FC59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1BE7F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5D1A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89A08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9FEBE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05E6A971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193FC" w14:textId="77777777" w:rsidR="004C286E" w:rsidRDefault="004C286E" w:rsidP="004C286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72D2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155+200</w:t>
            </w:r>
          </w:p>
          <w:p w14:paraId="452BD55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155+400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4F9FF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781BA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BB201D">
              <w:rPr>
                <w:b/>
                <w:bCs/>
                <w:sz w:val="20"/>
              </w:rPr>
              <w:t>Lăzarea, linia 3 directă, cap. Y , peste schimbătorii de cale nr. 2 si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8B17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CBD21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07CD8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24CD9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B0DA2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14:paraId="26A9EC33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F0042" w14:textId="77777777" w:rsidR="004C286E" w:rsidRDefault="004C286E" w:rsidP="004C286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9CFC1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40FBB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C52FF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Lăzarea</w:t>
            </w:r>
          </w:p>
          <w:p w14:paraId="04C8E738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AF60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C7A12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4127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4C72E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9FDC9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5CAF0256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734BF" w14:textId="77777777" w:rsidR="004C286E" w:rsidRDefault="004C286E" w:rsidP="004C286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F638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161+750</w:t>
            </w:r>
          </w:p>
          <w:p w14:paraId="0F69C0E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161+950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9503A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7AEC4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BB201D">
              <w:rPr>
                <w:b/>
                <w:bCs/>
                <w:sz w:val="20"/>
              </w:rPr>
              <w:t>Ditrău, linia 3 directă, cap. X , peste schimbătorii de cale nr. 1 si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86C0B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5CFD8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35008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23672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F90B3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7BACAC80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978E1" w14:textId="77777777" w:rsidR="004C286E" w:rsidRDefault="004C286E" w:rsidP="004C286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F2F33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27ABE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B7BE0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Ditrău</w:t>
            </w:r>
          </w:p>
          <w:p w14:paraId="0F1C2AB4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EE547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E9CDF" w14:textId="77777777" w:rsidR="004C286E" w:rsidRPr="00514DA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50D2D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73BFC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4F4B6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5F387B5D" w14:textId="77777777">
        <w:trPr>
          <w:cantSplit/>
          <w:trHeight w:val="3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2A828" w14:textId="77777777" w:rsidR="004C286E" w:rsidRDefault="004C286E" w:rsidP="004C286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9D189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847CB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6F41C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Subcetate Mureș</w:t>
            </w:r>
          </w:p>
          <w:p w14:paraId="1FFFCD4F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4223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0B17B" w14:textId="77777777" w:rsidR="004C286E" w:rsidRPr="00514DA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582F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D276E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E4C5A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D13E4AC" w14:textId="77777777" w:rsidR="004C286E" w:rsidRPr="000D7AA7" w:rsidRDefault="004C286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0D7AA7">
              <w:rPr>
                <w:b/>
                <w:bCs/>
                <w:iCs/>
                <w:sz w:val="20"/>
              </w:rPr>
              <w:t>Se interzice circulația t</w:t>
            </w:r>
            <w:r>
              <w:rPr>
                <w:b/>
                <w:bCs/>
                <w:iCs/>
                <w:sz w:val="20"/>
              </w:rPr>
              <w:t>r</w:t>
            </w:r>
            <w:r w:rsidRPr="000D7AA7">
              <w:rPr>
                <w:b/>
                <w:bCs/>
                <w:iCs/>
                <w:sz w:val="20"/>
              </w:rPr>
              <w:t>enurilor de marfă.</w:t>
            </w:r>
          </w:p>
        </w:tc>
      </w:tr>
      <w:tr w:rsidR="004C286E" w14:paraId="7911F82B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199AC" w14:textId="77777777" w:rsidR="004C286E" w:rsidRDefault="004C286E" w:rsidP="004C286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10AC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6CC48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7C024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Topliţa</w:t>
            </w:r>
          </w:p>
          <w:p w14:paraId="33032B0D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762DF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8D3FD" w14:textId="77777777" w:rsidR="004C286E" w:rsidRPr="00514DA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14DA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9559E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67DE5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87875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7B9637B6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A7764" w14:textId="77777777" w:rsidR="004C286E" w:rsidRDefault="004C286E" w:rsidP="004C286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31537" w14:textId="77777777" w:rsidR="004C286E" w:rsidRDefault="004C286E" w:rsidP="00AE2CA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1A94F" w14:textId="77777777" w:rsidR="004C286E" w:rsidRPr="00F6236C" w:rsidRDefault="004C286E" w:rsidP="00AE2CA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91CBC" w14:textId="77777777" w:rsidR="004C286E" w:rsidRDefault="004C286E" w:rsidP="00AE2CA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Topliţa</w:t>
            </w:r>
          </w:p>
          <w:p w14:paraId="76601463" w14:textId="77777777" w:rsidR="004C286E" w:rsidRDefault="004C286E" w:rsidP="00AE2CA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B0DBA" w14:textId="77777777" w:rsidR="004C286E" w:rsidRDefault="004C286E" w:rsidP="00AE2CA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A8AD6" w14:textId="77777777" w:rsidR="004C286E" w:rsidRDefault="004C286E" w:rsidP="00AE2CA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14DA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D0DA8" w14:textId="77777777" w:rsidR="004C286E" w:rsidRDefault="004C286E" w:rsidP="00AE2CA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1BEAC" w14:textId="77777777" w:rsidR="004C286E" w:rsidRPr="00F6236C" w:rsidRDefault="004C286E" w:rsidP="00AE2CA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CA1C1" w14:textId="77777777" w:rsidR="004C286E" w:rsidRDefault="004C286E" w:rsidP="00AE2CA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1FB03D7A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42FB6" w14:textId="77777777" w:rsidR="004C286E" w:rsidRDefault="004C286E" w:rsidP="004C286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736DA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184+340</w:t>
            </w:r>
          </w:p>
          <w:p w14:paraId="54D02BF3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193+435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2F28D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FECEE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Toplița –</w:t>
            </w:r>
          </w:p>
          <w:p w14:paraId="6E813AE7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 Stânceni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DA4F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E1A5A" w14:textId="77777777" w:rsidR="004C286E" w:rsidRPr="00514DA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5D653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BE9B8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22131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4DD345C8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341B8" w14:textId="77777777" w:rsidR="004C286E" w:rsidRDefault="004C286E" w:rsidP="004C286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D05DD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6B6D8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141DB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Aluniş Mureş</w:t>
            </w:r>
          </w:p>
          <w:p w14:paraId="72E829AD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3B7C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0FD1BC9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FE275" w14:textId="77777777" w:rsidR="004C286E" w:rsidRPr="00514DA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14DA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F86D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47B88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40EA9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31DAD960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8E212" w14:textId="77777777" w:rsidR="004C286E" w:rsidRDefault="004C286E" w:rsidP="004C286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5B34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245+050</w:t>
            </w:r>
          </w:p>
          <w:p w14:paraId="126B12AB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7F13B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E265F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Aluniş Mureş -</w:t>
            </w:r>
          </w:p>
          <w:p w14:paraId="0302DE5C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Reghin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92CB7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5324B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7082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01CF4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393BE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Cu inductori de </w:t>
            </w:r>
          </w:p>
          <w:p w14:paraId="2B27D31D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2000 Hz. Valabilă doar pentru trenurile tip automotor</w:t>
            </w:r>
          </w:p>
        </w:tc>
      </w:tr>
      <w:tr w:rsidR="004C286E" w14:paraId="247D1E62" w14:textId="77777777">
        <w:trPr>
          <w:cantSplit/>
          <w:trHeight w:val="2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2098C" w14:textId="77777777" w:rsidR="004C286E" w:rsidRDefault="004C286E" w:rsidP="004C286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5194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67A79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56613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Reghin</w:t>
            </w:r>
          </w:p>
          <w:p w14:paraId="5BD9B2F4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3227E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F0C2B" w14:textId="77777777" w:rsidR="004C286E" w:rsidRPr="00514DA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2CA01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C4FEC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2D61F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3DF1CCD3" w14:textId="77777777">
        <w:trPr>
          <w:cantSplit/>
          <w:trHeight w:val="1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35523" w14:textId="77777777" w:rsidR="004C286E" w:rsidRDefault="004C286E" w:rsidP="004C286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6211D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14A0D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29995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Reghin</w:t>
            </w:r>
          </w:p>
          <w:p w14:paraId="3A5AC032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C1A8D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36BA4" w14:textId="77777777" w:rsidR="004C286E" w:rsidRPr="00514DA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14DA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532F1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02283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8E910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465CA33D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B9578" w14:textId="77777777" w:rsidR="004C286E" w:rsidRDefault="004C286E" w:rsidP="004C286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1D5C3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28A62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3B315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Reghin</w:t>
            </w:r>
          </w:p>
          <w:p w14:paraId="3DDA1288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5C671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AD17D" w14:textId="77777777" w:rsidR="004C286E" w:rsidRPr="00514DA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14DA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38CBD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B10D1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0F9D0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pe teren. </w:t>
            </w:r>
          </w:p>
        </w:tc>
      </w:tr>
      <w:tr w:rsidR="004C286E" w14:paraId="15618FAC" w14:textId="77777777">
        <w:trPr>
          <w:cantSplit/>
          <w:trHeight w:val="29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F2C9B" w14:textId="77777777" w:rsidR="004C286E" w:rsidRDefault="004C286E" w:rsidP="004C286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F2127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7D645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3EDB6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Dumbrăvioara</w:t>
            </w:r>
          </w:p>
          <w:p w14:paraId="42230E06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DCAC7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922E3" w14:textId="77777777" w:rsidR="004C286E" w:rsidRPr="00514DA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14DA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C3C3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E5349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DDA6E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4C286E" w14:paraId="3CC19623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16790" w14:textId="77777777" w:rsidR="004C286E" w:rsidRDefault="004C286E" w:rsidP="004C286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EF45A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0EFE5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FFDCF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8AAF7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5B3AB7B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 și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68126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5652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539B2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3168F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9.</w:t>
            </w:r>
          </w:p>
          <w:p w14:paraId="6C95754A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0EB9F7AC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99919" w14:textId="77777777" w:rsidR="004C286E" w:rsidRDefault="004C286E" w:rsidP="004C286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352DD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EA8A6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8C345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7F52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A058149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 şi 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DA15E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4507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EC8DB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C5E90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6 şi 7.</w:t>
            </w:r>
          </w:p>
          <w:p w14:paraId="4A648E75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2E15170F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F3ACF" w14:textId="77777777" w:rsidR="004C286E" w:rsidRDefault="004C286E" w:rsidP="004C286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FC8F3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D037F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BE439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Mureş</w:t>
            </w:r>
          </w:p>
          <w:p w14:paraId="2A1F2451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1077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1347A05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E1F97" w14:textId="77777777" w:rsidR="004C286E" w:rsidRPr="00514DA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EA75F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78DDF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AA437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86AA3A6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7 .</w:t>
            </w:r>
          </w:p>
        </w:tc>
      </w:tr>
      <w:tr w:rsidR="004C286E" w14:paraId="0205524A" w14:textId="77777777">
        <w:trPr>
          <w:cantSplit/>
          <w:trHeight w:val="143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268BF" w14:textId="77777777" w:rsidR="004C286E" w:rsidRDefault="004C286E" w:rsidP="004C286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96079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6C9D1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911D1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Mureş Sud</w:t>
            </w:r>
          </w:p>
          <w:p w14:paraId="54BD7649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FB60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toate apara-tele </w:t>
            </w:r>
          </w:p>
          <w:p w14:paraId="6FA5CB8E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cale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EF135" w14:textId="77777777" w:rsidR="004C286E" w:rsidRPr="00514DA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14DA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86A61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5C2D5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05D0A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65E259F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4D60832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2 - 12.</w:t>
            </w:r>
          </w:p>
        </w:tc>
      </w:tr>
      <w:tr w:rsidR="004C286E" w14:paraId="48EA639A" w14:textId="77777777">
        <w:trPr>
          <w:cantSplit/>
          <w:trHeight w:val="19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2987B" w14:textId="77777777" w:rsidR="004C286E" w:rsidRDefault="004C286E" w:rsidP="004C286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077F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7CC18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DB4D8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 Mureş Sud</w:t>
            </w:r>
          </w:p>
          <w:p w14:paraId="18CFB3B0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D2C0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toate apara-tele de cale </w:t>
            </w:r>
          </w:p>
          <w:p w14:paraId="26FEA7CA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7C07C" w14:textId="77777777" w:rsidR="004C286E" w:rsidRPr="00514DA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00F3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3A2D7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AFC5A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46FF843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6940E04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2 - 12.</w:t>
            </w:r>
          </w:p>
        </w:tc>
      </w:tr>
      <w:tr w:rsidR="004C286E" w14:paraId="13383AB3" w14:textId="77777777">
        <w:trPr>
          <w:cantSplit/>
          <w:trHeight w:val="3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BF4F8" w14:textId="77777777" w:rsidR="004C286E" w:rsidRDefault="004C286E" w:rsidP="004C286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1A8C1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3EC13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46766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Războieni</w:t>
            </w:r>
          </w:p>
          <w:p w14:paraId="365F8D5F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F3CC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58B217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 şi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EB7A8" w14:textId="77777777" w:rsidR="004C286E" w:rsidRPr="00514DA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14DA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8661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0A9A9" w14:textId="77777777" w:rsidR="004C286E" w:rsidRPr="00F6236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9B29A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EA5A1AC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7 și  8.</w:t>
            </w:r>
          </w:p>
        </w:tc>
      </w:tr>
    </w:tbl>
    <w:p w14:paraId="6F309820" w14:textId="77777777" w:rsidR="004C286E" w:rsidRDefault="004C286E">
      <w:pPr>
        <w:spacing w:before="40" w:after="40" w:line="192" w:lineRule="auto"/>
        <w:ind w:right="57"/>
        <w:rPr>
          <w:sz w:val="20"/>
        </w:rPr>
      </w:pPr>
    </w:p>
    <w:p w14:paraId="50F215C5" w14:textId="77777777" w:rsidR="004C286E" w:rsidRDefault="004C286E" w:rsidP="00503CFC">
      <w:pPr>
        <w:pStyle w:val="Heading1"/>
        <w:spacing w:line="360" w:lineRule="auto"/>
      </w:pPr>
      <w:r>
        <w:t>LINIA 412</w:t>
      </w:r>
    </w:p>
    <w:p w14:paraId="723A0BDE" w14:textId="77777777" w:rsidR="004C286E" w:rsidRDefault="004C286E" w:rsidP="00C75722">
      <w:pPr>
        <w:pStyle w:val="Heading1"/>
        <w:spacing w:line="360" w:lineRule="auto"/>
        <w:rPr>
          <w:b w:val="0"/>
          <w:bCs w:val="0"/>
          <w:sz w:val="8"/>
        </w:rPr>
      </w:pPr>
      <w:r>
        <w:t>APAHIDA - DEJ CĂLĂTORI - CĂŞEIU - ILEANDA - BAIA MARE</w:t>
      </w: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4C286E" w14:paraId="1C62EC56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633AB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8EFE1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74C87" w14:textId="77777777" w:rsidR="004C286E" w:rsidRPr="005C35B0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F9CF4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Apahida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5022D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călcâi TDJ </w:t>
            </w:r>
          </w:p>
          <w:p w14:paraId="1FE14168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 / 26 și km 489+700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6EA15" w14:textId="77777777" w:rsidR="004C286E" w:rsidRPr="00396332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39633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EDD0D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3291F" w14:textId="77777777" w:rsidR="004C286E" w:rsidRPr="00396332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D453B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circulația la </w:t>
            </w:r>
          </w:p>
          <w:p w14:paraId="0C75C067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linia 1.</w:t>
            </w:r>
          </w:p>
        </w:tc>
      </w:tr>
      <w:tr w:rsidR="004C286E" w14:paraId="78B5D36C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16C92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EE1E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D0BA0" w14:textId="77777777" w:rsidR="004C286E" w:rsidRPr="005C35B0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3AF27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Apahida R21A, R13A, TDJ 13/19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31D38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4D412" w14:textId="77777777" w:rsidR="004C286E" w:rsidRPr="00396332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89181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0+100</w:t>
            </w:r>
          </w:p>
          <w:p w14:paraId="5202C8F8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4BA65" w14:textId="77777777" w:rsidR="004C286E" w:rsidRPr="00396332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F888A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 Afectează Parcurs 2</w:t>
            </w:r>
          </w:p>
        </w:tc>
      </w:tr>
      <w:tr w:rsidR="004C286E" w14:paraId="54073704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CC666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4341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FF627" w14:textId="77777777" w:rsidR="004C286E" w:rsidRPr="005C35B0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32A28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Apahida</w:t>
            </w:r>
          </w:p>
          <w:p w14:paraId="3FA52144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Jucu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9F449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D7267" w14:textId="77777777" w:rsidR="004C286E" w:rsidRPr="00396332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ACA1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48E8753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8+978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52E6D" w14:textId="77777777" w:rsidR="004C286E" w:rsidRPr="00396332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2B99B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3A49EF63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667C6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7F02B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58846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9B96D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Jucu</w:t>
            </w:r>
          </w:p>
          <w:p w14:paraId="6EFB55D3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8679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24A703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F7A1E" w14:textId="77777777" w:rsidR="004C286E" w:rsidRPr="00396332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39633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CBB13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18A37" w14:textId="77777777" w:rsidR="004C286E" w:rsidRPr="00396332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0304D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016A2CCB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174B8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782D2" w14:textId="77777777" w:rsidR="004C286E" w:rsidRDefault="004C286E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8+480</w:t>
            </w:r>
          </w:p>
          <w:p w14:paraId="2782932C" w14:textId="77777777" w:rsidR="004C286E" w:rsidRDefault="004C286E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4D381" w14:textId="77777777" w:rsidR="004C286E" w:rsidRDefault="004C286E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2D181" w14:textId="77777777" w:rsidR="004C286E" w:rsidRDefault="004C286E" w:rsidP="001B125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Jucu Cap Y</w:t>
            </w:r>
          </w:p>
          <w:p w14:paraId="5A6C334E" w14:textId="77777777" w:rsidR="004C286E" w:rsidRDefault="004C286E" w:rsidP="001B125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(pod km 8+556 )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9117B" w14:textId="77777777" w:rsidR="004C286E" w:rsidRDefault="004C286E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03C82" w14:textId="77777777" w:rsidR="004C286E" w:rsidRPr="00396332" w:rsidRDefault="004C286E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DE9C5" w14:textId="77777777" w:rsidR="004C286E" w:rsidRDefault="004C286E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8+480</w:t>
            </w:r>
          </w:p>
          <w:p w14:paraId="50BDFA4A" w14:textId="77777777" w:rsidR="004C286E" w:rsidRDefault="004C286E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7CCEA" w14:textId="77777777" w:rsidR="004C286E" w:rsidRDefault="004C286E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CF34B" w14:textId="77777777" w:rsidR="004C286E" w:rsidRDefault="004C286E" w:rsidP="001B125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21CE4643" w14:textId="77777777" w:rsidR="004C286E" w:rsidRDefault="004C286E" w:rsidP="001B125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14:paraId="03C2609B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520EA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CA18D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12+880</w:t>
            </w:r>
          </w:p>
          <w:p w14:paraId="639E7CC8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12+930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5E756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8B08D" w14:textId="77777777" w:rsidR="004C286E" w:rsidRDefault="004C286E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Jucu -</w:t>
            </w:r>
          </w:p>
          <w:p w14:paraId="1B09D0B1" w14:textId="77777777" w:rsidR="004C286E" w:rsidRDefault="004C286E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Bonţida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7C401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752EC" w14:textId="77777777" w:rsidR="004C286E" w:rsidRPr="00396332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50B8B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884DF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E53BF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018FC698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 (zona TN km 12+908)</w:t>
            </w:r>
          </w:p>
        </w:tc>
      </w:tr>
      <w:tr w:rsidR="004C286E" w14:paraId="56008729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0D44E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D89EF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14+650</w:t>
            </w:r>
          </w:p>
          <w:p w14:paraId="0B018F5D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587B9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4B319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Jucu -</w:t>
            </w:r>
          </w:p>
          <w:p w14:paraId="20A7BFB1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Bonţida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1BB9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5BAD0" w14:textId="77777777" w:rsidR="004C286E" w:rsidRPr="00396332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C912F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A86D3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322D2" w14:textId="77777777" w:rsidR="004C286E" w:rsidRDefault="004C286E" w:rsidP="00EF5B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</w:t>
            </w:r>
          </w:p>
          <w:p w14:paraId="0E1BA7C9" w14:textId="77777777" w:rsidR="004C286E" w:rsidRDefault="004C286E" w:rsidP="00EF5BBB">
            <w:pPr>
              <w:spacing w:before="40" w:after="40" w:line="360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(zonă pod km 14+685)</w:t>
            </w:r>
          </w:p>
        </w:tc>
      </w:tr>
      <w:tr w:rsidR="004C286E" w14:paraId="67FECD3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E1220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A347B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C5162" w14:textId="77777777" w:rsidR="004C286E" w:rsidRPr="005C35B0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B22B9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Bonţida</w:t>
            </w:r>
          </w:p>
          <w:p w14:paraId="3B5FF271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4ADB8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1E94F6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8CB82" w14:textId="77777777" w:rsidR="004C286E" w:rsidRPr="00396332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39633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41BEF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07445" w14:textId="77777777" w:rsidR="004C286E" w:rsidRPr="00396332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949BE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7CF3265B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3DD52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E75EB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E9E1F" w14:textId="77777777" w:rsidR="004C286E" w:rsidRPr="005C35B0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4FEBB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Bonţida</w:t>
            </w:r>
          </w:p>
          <w:p w14:paraId="774CFBE2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816E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7432A88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  <w:p w14:paraId="26C366FE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3152F1F8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56198CD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10,  11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BD99C" w14:textId="77777777" w:rsidR="004C286E" w:rsidRPr="00396332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80B8A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F8D1D" w14:textId="77777777" w:rsidR="004C286E" w:rsidRPr="00396332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58599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776BF396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360DB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7655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16+254</w:t>
            </w:r>
          </w:p>
          <w:p w14:paraId="48775B6D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B2D81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D7D97" w14:textId="77777777" w:rsidR="004C286E" w:rsidRPr="007239CA" w:rsidRDefault="004C286E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  <w:r w:rsidRPr="007239CA">
              <w:rPr>
                <w:b/>
                <w:bCs/>
                <w:sz w:val="20"/>
              </w:rPr>
              <w:t>St.</w:t>
            </w:r>
            <w:r>
              <w:rPr>
                <w:b/>
                <w:bCs/>
                <w:sz w:val="20"/>
              </w:rPr>
              <w:t xml:space="preserve"> </w:t>
            </w:r>
            <w:r w:rsidRPr="007239CA">
              <w:rPr>
                <w:b/>
                <w:bCs/>
                <w:sz w:val="20"/>
              </w:rPr>
              <w:t xml:space="preserve">Bonțida </w:t>
            </w:r>
            <w:r>
              <w:rPr>
                <w:b/>
                <w:bCs/>
                <w:sz w:val="20"/>
              </w:rPr>
              <w:t xml:space="preserve">-semnal intrare St. </w:t>
            </w:r>
            <w:r w:rsidRPr="007239CA">
              <w:rPr>
                <w:b/>
                <w:bCs/>
                <w:sz w:val="20"/>
              </w:rPr>
              <w:t>Bonțida</w:t>
            </w:r>
          </w:p>
          <w:p w14:paraId="1097C786" w14:textId="77777777" w:rsidR="004C286E" w:rsidRPr="007239CA" w:rsidRDefault="004C286E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</w:t>
            </w:r>
            <w:r w:rsidRPr="007239CA">
              <w:rPr>
                <w:b/>
                <w:bCs/>
                <w:sz w:val="20"/>
              </w:rPr>
              <w:t>inclusiv linia 2 directă și schimbătoarele</w:t>
            </w:r>
          </w:p>
          <w:p w14:paraId="29CE25F7" w14:textId="77777777" w:rsidR="004C286E" w:rsidRDefault="004C286E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7239CA">
              <w:rPr>
                <w:b/>
                <w:bCs/>
                <w:sz w:val="20"/>
              </w:rPr>
              <w:t>13,</w:t>
            </w:r>
            <w:r>
              <w:rPr>
                <w:b/>
                <w:bCs/>
                <w:sz w:val="20"/>
              </w:rPr>
              <w:t xml:space="preserve"> </w:t>
            </w:r>
            <w:r w:rsidRPr="007239CA">
              <w:rPr>
                <w:b/>
                <w:bCs/>
                <w:sz w:val="20"/>
              </w:rPr>
              <w:t>1 și 3A</w:t>
            </w:r>
            <w:r>
              <w:rPr>
                <w:b/>
                <w:bCs/>
                <w:sz w:val="20"/>
              </w:rPr>
              <w:t>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336BE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7F1D5" w14:textId="77777777" w:rsidR="004C286E" w:rsidRPr="00396332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57E47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A340C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B8A6D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1FEA37D0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14:paraId="7E9BABDC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CB735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D2D83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16+450</w:t>
            </w:r>
          </w:p>
          <w:p w14:paraId="008802D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0A1BA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9574E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Bonțida</w:t>
            </w:r>
          </w:p>
          <w:p w14:paraId="0B871E96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(trecere la nivel)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D0C6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18FD3" w14:textId="77777777" w:rsidR="004C286E" w:rsidRPr="00396332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78BA3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4BAF8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56BE7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7792C0B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14:paraId="675D6513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D1F84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EE9E3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F88A0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92FD4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Bonțida</w:t>
            </w:r>
          </w:p>
          <w:p w14:paraId="0F0C995B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(inclusiv linia 3 directă și sh. 2A, 4, 8, 9, 3, 1A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3FA8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E9E94" w14:textId="77777777" w:rsidR="004C286E" w:rsidRPr="00396332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65AB9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15+280</w:t>
            </w:r>
          </w:p>
          <w:p w14:paraId="3EB3459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0CE1F" w14:textId="77777777" w:rsidR="004C286E" w:rsidRPr="00396332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08488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2D992641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14:paraId="60792827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B8577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BC78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21+500</w:t>
            </w:r>
          </w:p>
          <w:p w14:paraId="506145DA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1998E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CC2DD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Bonțida -</w:t>
            </w:r>
          </w:p>
          <w:p w14:paraId="643C6FCD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Iclod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9EB4D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4F564" w14:textId="77777777" w:rsidR="004C286E" w:rsidRPr="00396332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6C017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21+500</w:t>
            </w:r>
          </w:p>
          <w:p w14:paraId="4E24062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BD64F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988FC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 Fără inductori. (zonă pod km 21+537)</w:t>
            </w:r>
          </w:p>
        </w:tc>
      </w:tr>
      <w:tr w:rsidR="004C286E" w14:paraId="016496C6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63CB5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3ABBE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22+190</w:t>
            </w:r>
          </w:p>
          <w:p w14:paraId="41F0768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22+240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F34F0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EC19E" w14:textId="77777777" w:rsidR="004C286E" w:rsidRDefault="004C286E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Bonțida -</w:t>
            </w:r>
          </w:p>
          <w:p w14:paraId="7A76897C" w14:textId="77777777" w:rsidR="004C286E" w:rsidRDefault="004C286E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Iclod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55801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DDEE1" w14:textId="77777777" w:rsidR="004C286E" w:rsidRPr="00396332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C2047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F02A8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5D016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</w:t>
            </w:r>
          </w:p>
          <w:p w14:paraId="593C826E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(zonă pod km 22+212)</w:t>
            </w:r>
          </w:p>
        </w:tc>
      </w:tr>
      <w:tr w:rsidR="004C286E" w14:paraId="25E43760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8D11F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B45AB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C60F7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0A987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Iclod - Gherla  (inclusiv linia 3 directă Iclod și sch. 2A TDJ 8/10, sch. 3 și 1A St. Iclod.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46E4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718D3" w14:textId="77777777" w:rsidR="004C286E" w:rsidRPr="00396332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FFC4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21+900</w:t>
            </w:r>
          </w:p>
          <w:p w14:paraId="7A4D9D9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35804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440BC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14:paraId="53C2E2BC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D37DD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4F8E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D3A56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3EA94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Iclod linia 4 abătută</w:t>
            </w:r>
          </w:p>
          <w:p w14:paraId="6D4B1AD6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(inclusiv sch. 7 și 10 în abatere)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1734F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50C1895F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FDC1A" w14:textId="77777777" w:rsidR="004C286E" w:rsidRPr="00396332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B9C1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F5B73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3F676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2CD36D80" w14:textId="77777777" w:rsidTr="00EB7918">
        <w:trPr>
          <w:cantSplit/>
          <w:trHeight w:val="65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12647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665C8" w14:textId="77777777" w:rsidR="004C286E" w:rsidRDefault="004C286E" w:rsidP="00EB791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22+704</w:t>
            </w:r>
          </w:p>
          <w:p w14:paraId="319B8A64" w14:textId="77777777" w:rsidR="004C286E" w:rsidRDefault="004C286E" w:rsidP="00EB791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32+659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8E4E9" w14:textId="77777777" w:rsidR="004C286E" w:rsidRDefault="004C286E" w:rsidP="00EB791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29C87" w14:textId="77777777" w:rsidR="004C286E" w:rsidRDefault="004C286E" w:rsidP="00EB7918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Iclod -</w:t>
            </w:r>
          </w:p>
          <w:p w14:paraId="520BD7BC" w14:textId="77777777" w:rsidR="004C286E" w:rsidRDefault="004C286E" w:rsidP="00EB7918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St. Gherla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02855" w14:textId="77777777" w:rsidR="004C286E" w:rsidRDefault="004C286E" w:rsidP="00EB791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800F9" w14:textId="77777777" w:rsidR="004C286E" w:rsidRPr="00396332" w:rsidRDefault="004C286E" w:rsidP="00EB791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A1DDC" w14:textId="77777777" w:rsidR="004C286E" w:rsidRDefault="004C286E" w:rsidP="00EB791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84CBF" w14:textId="77777777" w:rsidR="004C286E" w:rsidRPr="00396332" w:rsidRDefault="004C286E" w:rsidP="00EB791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534B2" w14:textId="77777777" w:rsidR="004C286E" w:rsidRDefault="004C286E" w:rsidP="00EB791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</w:t>
            </w:r>
          </w:p>
        </w:tc>
      </w:tr>
      <w:tr w:rsidR="004C286E" w14:paraId="7B65F57F" w14:textId="77777777">
        <w:trPr>
          <w:cantSplit/>
          <w:trHeight w:val="4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CA35D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3F4C9" w14:textId="77777777" w:rsidR="004C286E" w:rsidRDefault="004C286E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24+820</w:t>
            </w:r>
          </w:p>
          <w:p w14:paraId="39C2A03B" w14:textId="77777777" w:rsidR="004C286E" w:rsidRDefault="004C286E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9CFC5" w14:textId="77777777" w:rsidR="004C286E" w:rsidRDefault="004C286E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4BEB1" w14:textId="77777777" w:rsidR="004C286E" w:rsidRDefault="004C286E" w:rsidP="00F9641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Iclod - Gherla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4452C" w14:textId="77777777" w:rsidR="004C286E" w:rsidRDefault="004C286E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E7DA7" w14:textId="77777777" w:rsidR="004C286E" w:rsidRPr="00396332" w:rsidRDefault="004C286E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7533F" w14:textId="77777777" w:rsidR="004C286E" w:rsidRDefault="004C286E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18116" w14:textId="77777777" w:rsidR="004C286E" w:rsidRDefault="004C286E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203BC" w14:textId="77777777" w:rsidR="004C286E" w:rsidRDefault="004C286E" w:rsidP="00F9641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  <w:r>
              <w:rPr>
                <w:b/>
                <w:bCs/>
                <w:i/>
                <w:iCs/>
                <w:sz w:val="20"/>
              </w:rPr>
              <w:br/>
              <w:t>(zonă pod km 24+848)</w:t>
            </w:r>
          </w:p>
        </w:tc>
      </w:tr>
      <w:tr w:rsidR="004C286E" w14:paraId="12A82013" w14:textId="77777777">
        <w:trPr>
          <w:cantSplit/>
          <w:trHeight w:val="4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7FDCE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07445" w14:textId="77777777" w:rsidR="004C286E" w:rsidRDefault="004C286E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949E4" w14:textId="77777777" w:rsidR="004C286E" w:rsidRDefault="004C286E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48CF7" w14:textId="77777777" w:rsidR="004C286E" w:rsidRDefault="004C286E" w:rsidP="00FB5E00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Iclod - Gherla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0B11B" w14:textId="77777777" w:rsidR="004C286E" w:rsidRDefault="004C286E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71653" w14:textId="77777777" w:rsidR="004C286E" w:rsidRPr="00396332" w:rsidRDefault="004C286E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04CDC" w14:textId="77777777" w:rsidR="004C286E" w:rsidRDefault="004C286E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25+790</w:t>
            </w:r>
          </w:p>
          <w:p w14:paraId="3321848A" w14:textId="77777777" w:rsidR="004C286E" w:rsidRDefault="004C286E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25+840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67C33" w14:textId="77777777" w:rsidR="004C286E" w:rsidRPr="00396332" w:rsidRDefault="004C286E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770BD" w14:textId="77777777" w:rsidR="004C286E" w:rsidRDefault="004C286E" w:rsidP="00FB5E0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 Fără inductori</w:t>
            </w:r>
          </w:p>
          <w:p w14:paraId="79ECF60C" w14:textId="77777777" w:rsidR="004C286E" w:rsidRDefault="004C286E" w:rsidP="00FB5E0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(zonă pod km 25+811)</w:t>
            </w:r>
          </w:p>
        </w:tc>
      </w:tr>
      <w:tr w:rsidR="004C286E" w14:paraId="4B2A0F07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33A2A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B3F1D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11DEB" w14:textId="77777777" w:rsidR="004C286E" w:rsidRPr="005C35B0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586CF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Gherla</w:t>
            </w:r>
          </w:p>
          <w:p w14:paraId="0EE15CCA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15D97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D60612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B8283" w14:textId="77777777" w:rsidR="004C286E" w:rsidRPr="00396332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39633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AACAA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EBDC5" w14:textId="77777777" w:rsidR="004C286E" w:rsidRPr="00396332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2D108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4F6DD382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F5856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C981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34A59" w14:textId="77777777" w:rsidR="004C286E" w:rsidRPr="005C35B0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827AD" w14:textId="77777777" w:rsidR="004C286E" w:rsidRDefault="004C286E" w:rsidP="00031B6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Gherla</w:t>
            </w:r>
          </w:p>
          <w:p w14:paraId="49C6EE8A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A040A" w14:textId="77777777" w:rsidR="004C286E" w:rsidRDefault="004C286E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4E39E0A7" w14:textId="77777777" w:rsidR="004C286E" w:rsidRDefault="004C286E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1D6C4B99" w14:textId="77777777" w:rsidR="004C286E" w:rsidRDefault="004C286E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5 - 9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CF9C2" w14:textId="77777777" w:rsidR="004C286E" w:rsidRPr="00396332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664C3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46C27" w14:textId="77777777" w:rsidR="004C286E" w:rsidRPr="00396332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5C972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7934D419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80BCD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98EB1" w14:textId="77777777" w:rsidR="004C286E" w:rsidRDefault="004C286E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3E044" w14:textId="77777777" w:rsidR="004C286E" w:rsidRPr="005C35B0" w:rsidRDefault="004C286E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F3A84" w14:textId="77777777" w:rsidR="004C286E" w:rsidRDefault="004C286E" w:rsidP="00006E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3E5B67">
              <w:rPr>
                <w:b/>
                <w:bCs/>
                <w:sz w:val="20"/>
              </w:rPr>
              <w:t>Gherla-Dej Calatori (inclusiv linia 4 directa Gherla si schimbatoarele 4, 14, 18, 7, 5, 3 din st. Gherla)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49B12" w14:textId="77777777" w:rsidR="004C286E" w:rsidRDefault="004C286E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DAF18" w14:textId="77777777" w:rsidR="004C286E" w:rsidRDefault="004C286E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31658" w14:textId="77777777" w:rsidR="004C286E" w:rsidRDefault="004C286E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31+750</w:t>
            </w:r>
          </w:p>
          <w:p w14:paraId="5B4CF3A7" w14:textId="77777777" w:rsidR="004C286E" w:rsidRDefault="004C286E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C24A9" w14:textId="77777777" w:rsidR="004C286E" w:rsidRPr="00396332" w:rsidRDefault="004C286E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73CD0" w14:textId="77777777" w:rsidR="004C286E" w:rsidRDefault="004C286E" w:rsidP="00006E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 Fără inductori.</w:t>
            </w:r>
          </w:p>
        </w:tc>
      </w:tr>
      <w:tr w:rsidR="004C286E" w14:paraId="5B25387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9A96E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5E5F6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42+300</w:t>
            </w:r>
          </w:p>
          <w:p w14:paraId="5A73D1BA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1B1BA" w14:textId="77777777" w:rsidR="004C286E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BE849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Gherla - Dej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B2FCF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5D244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07224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7973C" w14:textId="77777777" w:rsidR="004C286E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1AF91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11F90E31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</w:t>
            </w:r>
          </w:p>
          <w:p w14:paraId="1AA23057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(zonă pod km 42+327)</w:t>
            </w:r>
          </w:p>
        </w:tc>
      </w:tr>
      <w:tr w:rsidR="004C286E" w14:paraId="4F0D9653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43CA5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752BE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44+985</w:t>
            </w:r>
          </w:p>
          <w:p w14:paraId="42BE23D5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16FEF" w14:textId="77777777" w:rsidR="004C286E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FD73B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Dej Călători Cap X </w:t>
            </w:r>
            <w:r w:rsidRPr="00EF5BBB">
              <w:rPr>
                <w:b/>
                <w:bCs/>
                <w:sz w:val="20"/>
              </w:rPr>
              <w:t xml:space="preserve">(zona TN km </w:t>
            </w:r>
            <w:r>
              <w:rPr>
                <w:b/>
                <w:bCs/>
                <w:sz w:val="20"/>
              </w:rPr>
              <w:t>45</w:t>
            </w:r>
            <w:r w:rsidRPr="00EF5BBB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035</w:t>
            </w:r>
            <w:r w:rsidRPr="00EF5BBB">
              <w:rPr>
                <w:b/>
                <w:bCs/>
                <w:sz w:val="20"/>
              </w:rPr>
              <w:t>)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096C7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50771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B5EE6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4827B" w14:textId="77777777" w:rsidR="004C286E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E9C39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6D2C1424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14:paraId="46B5D57F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CC1B2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FB7CF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B5A7E" w14:textId="77777777" w:rsidR="004C286E" w:rsidRPr="005C35B0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B4288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Dej Călători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41C11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3D65AF03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</w:t>
            </w:r>
          </w:p>
          <w:p w14:paraId="00F7E33B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7-15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4F971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247EE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E5FA2" w14:textId="77777777" w:rsidR="004C286E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7B274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C286E" w14:paraId="51E23A73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C3C4F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26E00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2E4E5" w14:textId="77777777" w:rsidR="004C286E" w:rsidRPr="005C35B0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3F870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Dej Călători</w:t>
            </w:r>
          </w:p>
          <w:p w14:paraId="3C5EB2F6" w14:textId="77777777" w:rsidR="004C286E" w:rsidRDefault="004C286E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15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44BC8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7DBE4E9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9B3C2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39633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1EFB9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6424E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A89B8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4805ABD2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9291D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B277D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47+071</w:t>
            </w:r>
          </w:p>
          <w:p w14:paraId="4F8693E4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47+510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4757B" w14:textId="77777777" w:rsidR="004C286E" w:rsidRPr="005C35B0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BF6DA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B85537">
              <w:rPr>
                <w:b/>
                <w:bCs/>
                <w:sz w:val="20"/>
              </w:rPr>
              <w:t>Dej Călători - Cășeiu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9FD1D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FF503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745C3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C3A3C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2D4F5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42608795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  <w:p w14:paraId="0C3E2B09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(inclusiv zonă pod Km 47 + 488)</w:t>
            </w:r>
          </w:p>
        </w:tc>
      </w:tr>
      <w:tr w:rsidR="004C286E" w14:paraId="549AA4CA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D6FEF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BD2BA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48+800</w:t>
            </w:r>
          </w:p>
          <w:p w14:paraId="32301E89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035FF" w14:textId="77777777" w:rsidR="004C286E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47BBC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Dej Călători -</w:t>
            </w:r>
          </w:p>
          <w:p w14:paraId="393BBE21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Cășeiu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9C1DE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F3F3B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9B59E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9398C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1B72F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76BD3B58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F5BBB">
              <w:rPr>
                <w:b/>
                <w:bCs/>
                <w:i/>
                <w:iCs/>
                <w:sz w:val="20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</w:rPr>
              <w:t>48</w:t>
            </w:r>
            <w:r w:rsidRPr="00EF5BBB">
              <w:rPr>
                <w:b/>
                <w:bCs/>
                <w:i/>
                <w:iCs/>
                <w:sz w:val="20"/>
              </w:rPr>
              <w:t>+</w:t>
            </w:r>
            <w:r>
              <w:rPr>
                <w:b/>
                <w:bCs/>
                <w:i/>
                <w:iCs/>
                <w:sz w:val="20"/>
              </w:rPr>
              <w:t>826</w:t>
            </w:r>
            <w:r w:rsidRPr="00EF5BBB">
              <w:rPr>
                <w:b/>
                <w:bCs/>
                <w:i/>
                <w:iCs/>
                <w:sz w:val="20"/>
              </w:rPr>
              <w:t>)</w:t>
            </w:r>
          </w:p>
        </w:tc>
      </w:tr>
      <w:tr w:rsidR="004C286E" w14:paraId="221FFFAD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0C31B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9C7F6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90A72" w14:textId="77777777" w:rsidR="004C286E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2AEB2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St. Cășeiu – </w:t>
            </w:r>
          </w:p>
          <w:p w14:paraId="5C84E975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Gâlgău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D2503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1D96E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F15D1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52+889</w:t>
            </w:r>
          </w:p>
          <w:p w14:paraId="0574F05C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69+955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5AF98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E4093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1D11973E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05322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21D89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58+500</w:t>
            </w:r>
          </w:p>
          <w:p w14:paraId="2353F6F9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67F01" w14:textId="77777777" w:rsidR="004C286E" w:rsidRPr="005C35B0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32D52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Cășeiu -</w:t>
            </w:r>
          </w:p>
          <w:p w14:paraId="64DE621A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Gâlgău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66BF1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7D6FD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F8AF7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304AA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6CCEB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00502113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F5BBB">
              <w:rPr>
                <w:b/>
                <w:bCs/>
                <w:i/>
                <w:iCs/>
                <w:sz w:val="20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</w:rPr>
              <w:t>58</w:t>
            </w:r>
            <w:r w:rsidRPr="00EF5BBB">
              <w:rPr>
                <w:b/>
                <w:bCs/>
                <w:i/>
                <w:iCs/>
                <w:sz w:val="20"/>
              </w:rPr>
              <w:t>+</w:t>
            </w:r>
            <w:r>
              <w:rPr>
                <w:b/>
                <w:bCs/>
                <w:i/>
                <w:iCs/>
                <w:sz w:val="20"/>
              </w:rPr>
              <w:t>526</w:t>
            </w:r>
            <w:r w:rsidRPr="00EF5BBB">
              <w:rPr>
                <w:b/>
                <w:bCs/>
                <w:i/>
                <w:iCs/>
                <w:sz w:val="20"/>
              </w:rPr>
              <w:t>)</w:t>
            </w:r>
          </w:p>
        </w:tc>
      </w:tr>
      <w:tr w:rsidR="004C286E" w14:paraId="3EA368B0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3E7FC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79B32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98F2D" w14:textId="77777777" w:rsidR="004C286E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68C29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Gâlgău</w:t>
            </w:r>
          </w:p>
          <w:p w14:paraId="738BE06D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DA624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B8652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CF06C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69+955</w:t>
            </w:r>
          </w:p>
          <w:p w14:paraId="64504A01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86+072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4026B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DBEF4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3E05C472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3FDCF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CA7D2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74+000</w:t>
            </w:r>
          </w:p>
          <w:p w14:paraId="619EF0EA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77+425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D21BE" w14:textId="77777777" w:rsidR="004C286E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43C9C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Gâlgău -</w:t>
            </w:r>
          </w:p>
          <w:p w14:paraId="08A5E433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01C7E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1EECE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3374A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D05A5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E7D21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7C43544B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14:paraId="529C118A" w14:textId="77777777">
        <w:trPr>
          <w:cantSplit/>
          <w:trHeight w:val="8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E2559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BC2AB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77+425</w:t>
            </w:r>
          </w:p>
          <w:p w14:paraId="5367CCFF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77+475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0394A" w14:textId="77777777" w:rsidR="004C286E" w:rsidRPr="005C35B0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29FE0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Gâlgău -</w:t>
            </w:r>
          </w:p>
          <w:p w14:paraId="168C45F8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4FCA9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D9066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96AF4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8DA93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5FB44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04552C95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F5BBB">
              <w:rPr>
                <w:b/>
                <w:bCs/>
                <w:i/>
                <w:iCs/>
                <w:sz w:val="20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</w:rPr>
              <w:t>77</w:t>
            </w:r>
            <w:r w:rsidRPr="00EF5BBB">
              <w:rPr>
                <w:b/>
                <w:bCs/>
                <w:i/>
                <w:iCs/>
                <w:sz w:val="20"/>
              </w:rPr>
              <w:t>+</w:t>
            </w:r>
            <w:r>
              <w:rPr>
                <w:b/>
                <w:bCs/>
                <w:i/>
                <w:iCs/>
                <w:sz w:val="20"/>
              </w:rPr>
              <w:t>450</w:t>
            </w:r>
            <w:r w:rsidRPr="00EF5BBB">
              <w:rPr>
                <w:b/>
                <w:bCs/>
                <w:i/>
                <w:iCs/>
                <w:sz w:val="20"/>
              </w:rPr>
              <w:t>)</w:t>
            </w:r>
          </w:p>
        </w:tc>
      </w:tr>
      <w:tr w:rsidR="004C286E" w14:paraId="444EC1D3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9CAED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AC03D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DAB57" w14:textId="77777777" w:rsidR="004C286E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317DF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Ileanda</w:t>
            </w:r>
          </w:p>
          <w:p w14:paraId="5317BC2C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ACF0E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63B94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39633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88165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8D75C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AABD5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7AF01757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EA561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B3907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91+450</w:t>
            </w:r>
          </w:p>
          <w:p w14:paraId="1E57A3A0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91+500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D020D" w14:textId="77777777" w:rsidR="004C286E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466CC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Ileanda - Ră</w:t>
            </w:r>
            <w:r>
              <w:rPr>
                <w:b/>
                <w:bCs/>
                <w:sz w:val="20"/>
                <w:lang w:val="en-US"/>
              </w:rPr>
              <w:t>stoci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84AD1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B224B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F8683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845AE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5E1E0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CE74E8"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4C873B05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CE74E8">
              <w:rPr>
                <w:b/>
                <w:bCs/>
                <w:i/>
                <w:iCs/>
                <w:sz w:val="20"/>
              </w:rPr>
              <w:t>Fără inductori.                              (zona pod km 91+469)</w:t>
            </w:r>
          </w:p>
        </w:tc>
      </w:tr>
      <w:tr w:rsidR="004C286E" w14:paraId="50B81AE2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C4D5A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07380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93+360</w:t>
            </w:r>
          </w:p>
          <w:p w14:paraId="4C8BCE5D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93+410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8AFF6" w14:textId="77777777" w:rsidR="004C286E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3329A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St. Ră</w:t>
            </w:r>
            <w:r>
              <w:rPr>
                <w:b/>
                <w:bCs/>
                <w:sz w:val="20"/>
                <w:lang w:val="en-US"/>
              </w:rPr>
              <w:t xml:space="preserve">stoci </w:t>
            </w:r>
          </w:p>
          <w:p w14:paraId="5CB92DA9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(Pod provizoriu 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9A601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246A3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C9F9F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490BF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1BE22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14:paraId="4B5E883B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C25BF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0DB78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95+002</w:t>
            </w:r>
          </w:p>
          <w:p w14:paraId="53A03E38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95+070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FC9F4" w14:textId="77777777" w:rsidR="004C286E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366CA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Ră</w:t>
            </w:r>
            <w:r>
              <w:rPr>
                <w:b/>
                <w:bCs/>
                <w:sz w:val="20"/>
                <w:lang w:val="en-US"/>
              </w:rPr>
              <w:t xml:space="preserve">stoci  - </w:t>
            </w:r>
            <w:r>
              <w:rPr>
                <w:b/>
                <w:bCs/>
                <w:sz w:val="20"/>
              </w:rPr>
              <w:t>Letca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B225C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1E821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3297B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B3851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C2CBB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2D2CC957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2A34EC6B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F5BBB">
              <w:rPr>
                <w:b/>
                <w:bCs/>
                <w:i/>
                <w:iCs/>
                <w:sz w:val="20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</w:rPr>
              <w:t>95</w:t>
            </w:r>
            <w:r w:rsidRPr="00EF5BBB">
              <w:rPr>
                <w:b/>
                <w:bCs/>
                <w:i/>
                <w:iCs/>
                <w:sz w:val="20"/>
              </w:rPr>
              <w:t>+</w:t>
            </w:r>
            <w:r>
              <w:rPr>
                <w:b/>
                <w:bCs/>
                <w:i/>
                <w:iCs/>
                <w:sz w:val="20"/>
              </w:rPr>
              <w:t>041</w:t>
            </w:r>
            <w:r w:rsidRPr="00EF5BBB">
              <w:rPr>
                <w:b/>
                <w:bCs/>
                <w:i/>
                <w:iCs/>
                <w:sz w:val="20"/>
              </w:rPr>
              <w:t>)</w:t>
            </w:r>
          </w:p>
        </w:tc>
      </w:tr>
      <w:tr w:rsidR="004C286E" w14:paraId="0006578A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D2497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17093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98+590</w:t>
            </w:r>
          </w:p>
          <w:p w14:paraId="35988853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98+640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2B896" w14:textId="77777777" w:rsidR="004C286E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02390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Ră</w:t>
            </w:r>
            <w:r>
              <w:rPr>
                <w:b/>
                <w:bCs/>
                <w:sz w:val="20"/>
                <w:lang w:val="en-US"/>
              </w:rPr>
              <w:t xml:space="preserve">stoci  - </w:t>
            </w:r>
            <w:r>
              <w:rPr>
                <w:b/>
                <w:bCs/>
                <w:sz w:val="20"/>
              </w:rPr>
              <w:t>Letca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139AF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EB768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ED989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C44EC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CD7A4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0AE99A7A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3ED80360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F5BBB">
              <w:rPr>
                <w:b/>
                <w:bCs/>
                <w:i/>
                <w:iCs/>
                <w:sz w:val="20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</w:rPr>
              <w:t>98</w:t>
            </w:r>
            <w:r w:rsidRPr="00EF5BBB">
              <w:rPr>
                <w:b/>
                <w:bCs/>
                <w:i/>
                <w:iCs/>
                <w:sz w:val="20"/>
              </w:rPr>
              <w:t>+6</w:t>
            </w:r>
            <w:r>
              <w:rPr>
                <w:b/>
                <w:bCs/>
                <w:i/>
                <w:iCs/>
                <w:sz w:val="20"/>
              </w:rPr>
              <w:t>14</w:t>
            </w:r>
            <w:r w:rsidRPr="00EF5BBB">
              <w:rPr>
                <w:b/>
                <w:bCs/>
                <w:i/>
                <w:iCs/>
                <w:sz w:val="20"/>
              </w:rPr>
              <w:t>)</w:t>
            </w:r>
          </w:p>
        </w:tc>
      </w:tr>
      <w:tr w:rsidR="004C286E" w14:paraId="6578ABE6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8FE8F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A7AFD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105+320</w:t>
            </w:r>
          </w:p>
          <w:p w14:paraId="03BCDE2D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105+370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41059" w14:textId="77777777" w:rsidR="004C286E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41039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Cuciulat </w:t>
            </w:r>
          </w:p>
          <w:p w14:paraId="20BF4615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(pod km 105+343</w:t>
            </w:r>
          </w:p>
          <w:p w14:paraId="64F05244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0F535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BF1C8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7657D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D5277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161D7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5FC3614D" w14:textId="77777777" w:rsidR="004C286E" w:rsidRDefault="004C286E" w:rsidP="00EF5B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14:paraId="1AD6F4C6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78A18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99801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93DAC" w14:textId="77777777" w:rsidR="004C286E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FCB1F" w14:textId="77777777" w:rsidR="004C286E" w:rsidRDefault="004C286E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Cuciulat </w:t>
            </w:r>
          </w:p>
          <w:p w14:paraId="5CA043B8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2D36C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3858717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C4151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29099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2250F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4845E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34378C3B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915B0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1DEE6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111+200</w:t>
            </w:r>
          </w:p>
          <w:p w14:paraId="5510EEDA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7FE1C" w14:textId="77777777" w:rsidR="004C286E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C34A4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Băbuțeni -</w:t>
            </w:r>
          </w:p>
          <w:p w14:paraId="6D0C4174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80318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B5E40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B8F5E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80C58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E8E45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0324C21D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14:paraId="67A5052E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B8807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E6829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111+700</w:t>
            </w:r>
          </w:p>
          <w:p w14:paraId="699EAAC8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111+920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ABC36" w14:textId="77777777" w:rsidR="004C286E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31944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Băbuțeni – </w:t>
            </w:r>
          </w:p>
          <w:p w14:paraId="404D21A4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0658B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484F4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D36FE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38A83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58E12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3A781125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2B3692A8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F5BBB">
              <w:rPr>
                <w:b/>
                <w:bCs/>
                <w:i/>
                <w:iCs/>
                <w:sz w:val="20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</w:rPr>
              <w:t>111</w:t>
            </w:r>
            <w:r w:rsidRPr="00EF5BBB">
              <w:rPr>
                <w:b/>
                <w:bCs/>
                <w:i/>
                <w:iCs/>
                <w:sz w:val="20"/>
              </w:rPr>
              <w:t>+</w:t>
            </w:r>
            <w:r>
              <w:rPr>
                <w:b/>
                <w:bCs/>
                <w:i/>
                <w:iCs/>
                <w:sz w:val="20"/>
              </w:rPr>
              <w:t>810</w:t>
            </w:r>
            <w:r w:rsidRPr="00EF5BBB">
              <w:rPr>
                <w:b/>
                <w:bCs/>
                <w:i/>
                <w:iCs/>
                <w:sz w:val="20"/>
              </w:rPr>
              <w:t>)</w:t>
            </w:r>
          </w:p>
        </w:tc>
      </w:tr>
      <w:tr w:rsidR="004C286E" w14:paraId="666CA04C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4A0DC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BE805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113+820</w:t>
            </w:r>
          </w:p>
          <w:p w14:paraId="2AE0E853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113+870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D9032" w14:textId="77777777" w:rsidR="004C286E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1920E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Băbuțeni -</w:t>
            </w:r>
          </w:p>
          <w:p w14:paraId="5FDCC5ED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200B3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19736" w14:textId="77777777" w:rsidR="004C286E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2D7B1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9A2C7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68156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F5BBB">
              <w:rPr>
                <w:b/>
                <w:bCs/>
                <w:i/>
                <w:iCs/>
                <w:sz w:val="20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</w:rPr>
              <w:t>113</w:t>
            </w:r>
            <w:r w:rsidRPr="00EF5BBB">
              <w:rPr>
                <w:b/>
                <w:bCs/>
                <w:i/>
                <w:iCs/>
                <w:sz w:val="20"/>
              </w:rPr>
              <w:t>+</w:t>
            </w:r>
            <w:r>
              <w:rPr>
                <w:b/>
                <w:bCs/>
                <w:i/>
                <w:iCs/>
                <w:sz w:val="20"/>
              </w:rPr>
              <w:t>844</w:t>
            </w:r>
            <w:r w:rsidRPr="00EF5BBB">
              <w:rPr>
                <w:b/>
                <w:bCs/>
                <w:i/>
                <w:iCs/>
                <w:sz w:val="20"/>
              </w:rPr>
              <w:t>)</w:t>
            </w:r>
          </w:p>
        </w:tc>
      </w:tr>
      <w:tr w:rsidR="004C286E" w14:paraId="2A8E5EF7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E7E90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A5D4A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9A6D7" w14:textId="77777777" w:rsidR="004C286E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26078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BB7AD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2711E" w14:textId="77777777" w:rsidR="004C286E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A5CC0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4E4D9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C5465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 și 2 Cap X. Nesemnalizată pe teren.</w:t>
            </w:r>
          </w:p>
        </w:tc>
      </w:tr>
      <w:tr w:rsidR="004C286E" w14:paraId="215A9960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DED04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A90A4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116+200</w:t>
            </w:r>
          </w:p>
          <w:p w14:paraId="09EBA36C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116+250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9106C" w14:textId="77777777" w:rsidR="004C286E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7BCD4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Surduc Sălaj</w:t>
            </w:r>
          </w:p>
          <w:p w14:paraId="5E83D054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(pod km 116+224 </w:t>
            </w:r>
          </w:p>
          <w:p w14:paraId="01DC1304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23487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6021B" w14:textId="77777777" w:rsidR="004C286E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B6EF3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C0909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39748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7CDF660A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14:paraId="61B76B60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AC893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D7AEE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118+500</w:t>
            </w:r>
          </w:p>
          <w:p w14:paraId="1551D9E6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118+560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11371" w14:textId="77777777" w:rsidR="004C286E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38316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Surduc Sălaj -</w:t>
            </w:r>
          </w:p>
          <w:p w14:paraId="0BF89CD7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Jibou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5AEA4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9A0FF" w14:textId="77777777" w:rsidR="004C286E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25DBC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2BBF4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1647F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05492259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F5BBB">
              <w:rPr>
                <w:b/>
                <w:bCs/>
                <w:i/>
                <w:iCs/>
                <w:sz w:val="20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</w:rPr>
              <w:t>118</w:t>
            </w:r>
            <w:r w:rsidRPr="00EF5BBB">
              <w:rPr>
                <w:b/>
                <w:bCs/>
                <w:i/>
                <w:iCs/>
                <w:sz w:val="20"/>
              </w:rPr>
              <w:t>+</w:t>
            </w:r>
            <w:r>
              <w:rPr>
                <w:b/>
                <w:bCs/>
                <w:i/>
                <w:iCs/>
                <w:sz w:val="20"/>
              </w:rPr>
              <w:t>532</w:t>
            </w:r>
            <w:r w:rsidRPr="00EF5BBB">
              <w:rPr>
                <w:b/>
                <w:bCs/>
                <w:i/>
                <w:iCs/>
                <w:sz w:val="20"/>
              </w:rPr>
              <w:t>)</w:t>
            </w:r>
          </w:p>
        </w:tc>
      </w:tr>
      <w:tr w:rsidR="004C286E" w14:paraId="07BD8992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F20CF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A845B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119+700</w:t>
            </w:r>
          </w:p>
          <w:p w14:paraId="49748B1F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122+350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A0C0A" w14:textId="77777777" w:rsidR="004C286E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CA50F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Surduc Sălaj -</w:t>
            </w:r>
          </w:p>
          <w:p w14:paraId="03D530F5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Jibou </w:t>
            </w:r>
          </w:p>
          <w:p w14:paraId="24C3C7E6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(inclusiv tabier metalic Cap X  St. Jibou)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8926F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65190" w14:textId="77777777" w:rsidR="004C286E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3E5B8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0869C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8BC14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2E4427F4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14:paraId="41167A17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355EC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3F4D5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46EC4" w14:textId="77777777" w:rsidR="004C286E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A1173" w14:textId="77777777" w:rsidR="004C286E" w:rsidRDefault="004C286E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Jibou</w:t>
            </w:r>
          </w:p>
          <w:p w14:paraId="1EBC1DC1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E38B3" w14:textId="77777777" w:rsidR="004C286E" w:rsidRDefault="004C286E" w:rsidP="005956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F61FEB9" w14:textId="77777777" w:rsidR="004C286E" w:rsidRDefault="004C286E" w:rsidP="005956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5D4EC" w14:textId="77777777" w:rsidR="004C286E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65A25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D1362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D7D8E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01079B82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6A577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6894B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DCB87" w14:textId="77777777" w:rsidR="004C286E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5C63E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Jibou</w:t>
            </w:r>
          </w:p>
          <w:p w14:paraId="48E32E4F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47B38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 </w:t>
            </w:r>
          </w:p>
          <w:p w14:paraId="65A7EA1C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75CD1B0C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3/7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38442" w14:textId="77777777" w:rsidR="004C286E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5BD35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85CF1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2565A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6775FFF2" w14:textId="77777777">
        <w:trPr>
          <w:cantSplit/>
          <w:trHeight w:val="39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5716B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CC946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258A2" w14:textId="77777777" w:rsidR="004C286E" w:rsidRPr="005C35B0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F2B0D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Jibou</w:t>
            </w:r>
          </w:p>
          <w:p w14:paraId="0CF3504B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1 - 4 </w:t>
            </w:r>
          </w:p>
          <w:p w14:paraId="6D5BF40E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Tehnică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EC0BB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A24CBAD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6B4E4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39633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67135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1EB20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6018B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0FC9FD29" w14:textId="77777777">
        <w:trPr>
          <w:cantSplit/>
          <w:trHeight w:val="17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8C793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D1204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90575" w14:textId="77777777" w:rsidR="004C286E" w:rsidRPr="005C35B0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349D2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Jibou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3E1EA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36 /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ECC0A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39633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6630B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25471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E5CC7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9 şi 10 abătute.</w:t>
            </w:r>
          </w:p>
        </w:tc>
      </w:tr>
      <w:tr w:rsidR="004C286E" w14:paraId="790C6EB0" w14:textId="77777777">
        <w:trPr>
          <w:cantSplit/>
          <w:trHeight w:val="17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1D094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BB0EF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122+835</w:t>
            </w:r>
          </w:p>
          <w:p w14:paraId="60AF7B44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132+151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8D39E" w14:textId="77777777" w:rsidR="004C286E" w:rsidRPr="005C35B0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B2E2A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Jibou</w:t>
            </w:r>
          </w:p>
          <w:p w14:paraId="76A6CBF5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Ax. Hm Someș Odorhei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B79E0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F7A97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EC235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D2C71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EC5F0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01FDFC4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CFF425B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7A196F8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D296FF4" w14:textId="77777777" w:rsidR="004C286E" w:rsidRPr="005C35B0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9B89E89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Ulmeni Sălaj</w:t>
            </w:r>
          </w:p>
          <w:p w14:paraId="2AA6BEC5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9F14C9A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914A343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7C809B8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39633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029C384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D3E7978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0C6B442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2ED95F15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40165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62BC1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169+000</w:t>
            </w:r>
          </w:p>
          <w:p w14:paraId="21794E18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5A1C6" w14:textId="77777777" w:rsidR="004C286E" w:rsidRPr="005C35B0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BFE92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Satulung pe Someş -</w:t>
            </w:r>
          </w:p>
          <w:p w14:paraId="3B32187B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200AD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0A617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0B7DD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A8EB2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134B5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361FC8C4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Cu inductori de 2000 Hz </w:t>
            </w:r>
          </w:p>
          <w:p w14:paraId="7C65C5D7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paleta de 70 / 375 </w:t>
            </w:r>
          </w:p>
          <w:p w14:paraId="6763C39C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km 16</w:t>
            </w:r>
            <w:r w:rsidRPr="0094672B">
              <w:rPr>
                <w:b/>
                <w:bCs/>
                <w:i/>
                <w:iCs/>
                <w:sz w:val="20"/>
              </w:rPr>
              <w:t xml:space="preserve">8+625 </w:t>
            </w:r>
          </w:p>
          <w:p w14:paraId="79543746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4672B">
              <w:rPr>
                <w:b/>
                <w:bCs/>
                <w:i/>
                <w:iCs/>
                <w:sz w:val="20"/>
              </w:rPr>
              <w:t>dinspre</w:t>
            </w:r>
            <w:r w:rsidRPr="0094672B">
              <w:rPr>
                <w:b/>
                <w:bCs/>
                <w:i/>
                <w:sz w:val="20"/>
              </w:rPr>
              <w:t xml:space="preserve"> Satulung pe Someş.</w:t>
            </w:r>
          </w:p>
        </w:tc>
      </w:tr>
      <w:tr w:rsidR="004C286E" w14:paraId="6ADFD887" w14:textId="77777777">
        <w:trPr>
          <w:cantSplit/>
          <w:trHeight w:val="289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17CC6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C9117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172+530</w:t>
            </w:r>
          </w:p>
          <w:p w14:paraId="24172567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172+680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2B89C" w14:textId="77777777" w:rsidR="004C286E" w:rsidRPr="005C35B0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10A7F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Satulung pe Someş -</w:t>
            </w:r>
          </w:p>
          <w:p w14:paraId="41AC6B1A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58A6F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C6A77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D1C2B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E554A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AF683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02B611B4" w14:textId="77777777">
        <w:trPr>
          <w:cantSplit/>
          <w:trHeight w:val="289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2A430" w14:textId="77777777" w:rsidR="004C286E" w:rsidRDefault="004C286E" w:rsidP="004C286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183B4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175+445</w:t>
            </w:r>
          </w:p>
          <w:p w14:paraId="04866810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175+495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2CEDB" w14:textId="77777777" w:rsidR="004C286E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6855F" w14:textId="77777777" w:rsidR="004C286E" w:rsidRDefault="004C286E" w:rsidP="006832C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Satulung pe Someş -</w:t>
            </w:r>
          </w:p>
          <w:p w14:paraId="62C750DF" w14:textId="77777777" w:rsidR="004C286E" w:rsidRDefault="004C286E" w:rsidP="006832C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6602B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40D57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09388" w14:textId="77777777" w:rsidR="004C286E" w:rsidRDefault="004C286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8827A" w14:textId="77777777" w:rsidR="004C286E" w:rsidRPr="00396332" w:rsidRDefault="004C286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25366" w14:textId="77777777" w:rsidR="004C286E" w:rsidRDefault="004C286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</w:tbl>
    <w:p w14:paraId="1DD1C8DC" w14:textId="77777777" w:rsidR="004C286E" w:rsidRDefault="004C286E">
      <w:pPr>
        <w:spacing w:before="40" w:after="40" w:line="192" w:lineRule="auto"/>
        <w:ind w:right="57"/>
        <w:rPr>
          <w:sz w:val="20"/>
        </w:rPr>
      </w:pPr>
    </w:p>
    <w:p w14:paraId="35E90737" w14:textId="77777777" w:rsidR="004C286E" w:rsidRDefault="004C286E" w:rsidP="0002281B">
      <w:pPr>
        <w:pStyle w:val="Heading1"/>
        <w:spacing w:line="360" w:lineRule="auto"/>
      </w:pPr>
      <w:r>
        <w:t>LINIA 416</w:t>
      </w:r>
    </w:p>
    <w:p w14:paraId="47C698A1" w14:textId="77777777" w:rsidR="004C286E" w:rsidRDefault="004C286E" w:rsidP="00116541">
      <w:pPr>
        <w:pStyle w:val="Heading1"/>
        <w:spacing w:line="360" w:lineRule="auto"/>
        <w:rPr>
          <w:b w:val="0"/>
          <w:bCs w:val="0"/>
          <w:sz w:val="8"/>
        </w:rPr>
      </w:pPr>
      <w:r>
        <w:t>DEJ CĂLĂTORI - DEJ TRIAJ -  BECLEAN PE SOMEŞ - ILVA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4C286E" w14:paraId="1E4C2C3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A358D" w14:textId="77777777" w:rsidR="004C286E" w:rsidRDefault="004C286E" w:rsidP="004C286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52CA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DDE20" w14:textId="77777777" w:rsidR="004C286E" w:rsidRPr="00C4423F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F4FF6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Dej Călători</w:t>
            </w:r>
          </w:p>
          <w:p w14:paraId="363B5E25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1Th, 2Th, </w:t>
            </w:r>
          </w:p>
          <w:p w14:paraId="1E9779C0" w14:textId="77777777" w:rsidR="004C286E" w:rsidRDefault="004C286E">
            <w:pPr>
              <w:spacing w:before="40" w:after="40" w:line="360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și 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67917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30045FD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9E48E" w14:textId="77777777" w:rsidR="004C286E" w:rsidRPr="00C4423F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4423F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2202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79EA1" w14:textId="77777777" w:rsidR="004C286E" w:rsidRPr="00C4423F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D5E02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63C8D01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86037" w14:textId="77777777" w:rsidR="004C286E" w:rsidRDefault="004C286E" w:rsidP="004C286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006F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7AAE9" w14:textId="77777777" w:rsidR="004C286E" w:rsidRPr="00C4423F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4988A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Dej Triaj</w:t>
            </w:r>
          </w:p>
          <w:p w14:paraId="0F7CD58E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B, </w:t>
            </w:r>
          </w:p>
          <w:p w14:paraId="43195FE2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2B - 26B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03CE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toate liniile</w:t>
            </w:r>
          </w:p>
          <w:p w14:paraId="35ACBDD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2B-26B</w:t>
            </w:r>
          </w:p>
          <w:p w14:paraId="3EFC8241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781DCF93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</w:t>
            </w:r>
          </w:p>
          <w:p w14:paraId="2AB1440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1B-85B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C4DC2" w14:textId="77777777" w:rsidR="004C286E" w:rsidRPr="00C4423F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4423F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FFDAB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35C11" w14:textId="77777777" w:rsidR="004C286E" w:rsidRPr="00C4423F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FD4F0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0746B64A" w14:textId="77777777">
        <w:trPr>
          <w:cantSplit/>
          <w:trHeight w:val="1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387C1" w14:textId="77777777" w:rsidR="004C286E" w:rsidRDefault="004C286E" w:rsidP="004C286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BAD97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F2F5B" w14:textId="77777777" w:rsidR="004C286E" w:rsidRPr="00C4423F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8840E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Dej Triaj</w:t>
            </w:r>
          </w:p>
          <w:p w14:paraId="221F10AA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A+D, </w:t>
            </w:r>
          </w:p>
          <w:p w14:paraId="1CCEFBBD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1A - 10A şi </w:t>
            </w:r>
          </w:p>
          <w:p w14:paraId="4B9C3B0E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1D - 4D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2672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toate liniile </w:t>
            </w:r>
          </w:p>
          <w:p w14:paraId="628CC9B7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1A-10A,</w:t>
            </w:r>
          </w:p>
          <w:p w14:paraId="4E235D4D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1D - 4D</w:t>
            </w:r>
          </w:p>
          <w:p w14:paraId="3DBF3B6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6C578003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</w:t>
            </w:r>
          </w:p>
          <w:p w14:paraId="73D6F4DD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1A-55A</w:t>
            </w:r>
          </w:p>
          <w:p w14:paraId="187CB33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02F3A18B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8A-40A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90831" w14:textId="77777777" w:rsidR="004C286E" w:rsidRPr="00C4423F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4423F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C309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029AE" w14:textId="77777777" w:rsidR="004C286E" w:rsidRPr="00C4423F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BCD7A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04DE4EB9" w14:textId="77777777">
        <w:trPr>
          <w:cantSplit/>
          <w:trHeight w:val="1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BD6D3" w14:textId="77777777" w:rsidR="004C286E" w:rsidRDefault="004C286E" w:rsidP="004C286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D415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11EB2" w14:textId="77777777" w:rsidR="004C286E" w:rsidRPr="00C4423F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355F3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Dej Triaj</w:t>
            </w:r>
          </w:p>
          <w:p w14:paraId="39C52977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 3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47A11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vârf sch. </w:t>
            </w:r>
          </w:p>
          <w:p w14:paraId="015BD517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25T</w:t>
            </w:r>
          </w:p>
          <w:p w14:paraId="3B0A90F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vârf</w:t>
            </w:r>
          </w:p>
          <w:p w14:paraId="1F677998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</w:t>
            </w:r>
          </w:p>
          <w:p w14:paraId="5FB08DD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D5D5A" w14:textId="77777777" w:rsidR="004C286E" w:rsidRPr="00C4423F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2F1AE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E6B97" w14:textId="77777777" w:rsidR="004C286E" w:rsidRPr="00C4423F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24F5B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34B252F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1C, 3C spre Grupa A, între sch. 25 T - 31 T - 33 T - 43 T - 51 T - 9A.</w:t>
            </w:r>
          </w:p>
        </w:tc>
      </w:tr>
      <w:tr w:rsidR="004C286E" w14:paraId="743C7DB6" w14:textId="77777777">
        <w:trPr>
          <w:cantSplit/>
          <w:trHeight w:val="6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ED018" w14:textId="77777777" w:rsidR="004C286E" w:rsidRDefault="004C286E" w:rsidP="004C286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20E19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3A5B5" w14:textId="77777777" w:rsidR="004C286E" w:rsidRPr="00C4423F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8D550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Dej Triaj - Reteag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C3F9E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17D45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F96F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7+600</w:t>
            </w:r>
          </w:p>
          <w:p w14:paraId="27E0100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28A4B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04538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14:paraId="21698A8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F9F6F" w14:textId="77777777" w:rsidR="004C286E" w:rsidRDefault="004C286E" w:rsidP="004C286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449F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5ED4F" w14:textId="77777777" w:rsidR="004C286E" w:rsidRPr="00C4423F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DB71B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Reteag</w:t>
            </w:r>
          </w:p>
          <w:p w14:paraId="27A6649F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EEB2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1403A">
              <w:rPr>
                <w:b/>
                <w:bCs/>
                <w:sz w:val="20"/>
              </w:rPr>
              <w:t>de la calcai sch. R10 pana la km 12+300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EE969" w14:textId="77777777" w:rsidR="004C286E" w:rsidRPr="00C4423F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4423F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D6997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896DA" w14:textId="77777777" w:rsidR="004C286E" w:rsidRPr="00C4423F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01099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11403A">
              <w:rPr>
                <w:b/>
                <w:bCs/>
                <w:i/>
                <w:iCs/>
                <w:sz w:val="20"/>
              </w:rPr>
              <w:t>Linie inchisa intre km 12+300 pana la varf R9</w:t>
            </w:r>
          </w:p>
        </w:tc>
      </w:tr>
      <w:tr w:rsidR="004C286E" w14:paraId="7CBE576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47226" w14:textId="77777777" w:rsidR="004C286E" w:rsidRDefault="004C286E" w:rsidP="004C286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C077B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7ADD6" w14:textId="77777777" w:rsidR="004C286E" w:rsidRPr="00C4423F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4AE67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Reteag- Coldău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3801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5773A" w14:textId="77777777" w:rsidR="004C286E" w:rsidRPr="00C4423F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BBE7E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13+000</w:t>
            </w:r>
          </w:p>
          <w:p w14:paraId="6357BA1E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C02A4" w14:textId="77777777" w:rsidR="004C286E" w:rsidRPr="00C4423F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E1D15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14:paraId="5FD255B5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B69FA" w14:textId="77777777" w:rsidR="004C286E" w:rsidRDefault="004C286E" w:rsidP="004C286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D5CC8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24+070</w:t>
            </w:r>
          </w:p>
          <w:p w14:paraId="4B2D5101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96004" w14:textId="77777777" w:rsidR="004C286E" w:rsidRPr="00C4423F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54C53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Beclean pe Someş</w:t>
            </w:r>
          </w:p>
          <w:p w14:paraId="28BDE1F2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6 / 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1D9EF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25135" w14:textId="77777777" w:rsidR="004C286E" w:rsidRPr="00C4423F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23E9D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8D723" w14:textId="77777777" w:rsidR="004C286E" w:rsidRPr="00C4423F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24C35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006C13C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EF365" w14:textId="77777777" w:rsidR="004C286E" w:rsidRDefault="004C286E" w:rsidP="004C286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C401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35007" w14:textId="77777777" w:rsidR="004C286E" w:rsidRPr="00C4423F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1F3B0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Beclean pe Someş</w:t>
            </w:r>
          </w:p>
          <w:p w14:paraId="247E63EE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8 /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C75C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E5438" w14:textId="77777777" w:rsidR="004C286E" w:rsidRPr="00C4423F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1996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24+070</w:t>
            </w:r>
          </w:p>
          <w:p w14:paraId="7DE79D19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2C942" w14:textId="77777777" w:rsidR="004C286E" w:rsidRPr="00C4423F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FC882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5E5DF33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F3FA9" w14:textId="77777777" w:rsidR="004C286E" w:rsidRDefault="004C286E" w:rsidP="004C286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A2119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46DD5" w14:textId="77777777" w:rsidR="004C286E" w:rsidRPr="00C4423F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67599" w14:textId="77777777" w:rsidR="004C286E" w:rsidRDefault="004C286E" w:rsidP="00D754D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Beclean pe Someş</w:t>
            </w:r>
          </w:p>
          <w:p w14:paraId="7ADA33BD" w14:textId="77777777" w:rsidR="004C286E" w:rsidRDefault="004C286E" w:rsidP="00D754D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FCC9A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358FC0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84D7C" w14:textId="77777777" w:rsidR="004C286E" w:rsidRPr="00C4423F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184CF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0CF4C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D3EC6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33DCEC0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780A8" w14:textId="77777777" w:rsidR="004C286E" w:rsidRDefault="004C286E" w:rsidP="004C286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F8F6A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25+030</w:t>
            </w:r>
          </w:p>
          <w:p w14:paraId="5CCD9BF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25+080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43C80" w14:textId="77777777" w:rsidR="004C286E" w:rsidRPr="00C4423F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1CD13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Beclean pe Someş</w:t>
            </w:r>
          </w:p>
          <w:p w14:paraId="33550BD3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5 /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360C9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4F5A1" w14:textId="77777777" w:rsidR="004C286E" w:rsidRPr="00C4423F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00FEE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0139F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DA5C2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7E275E3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6A4D3" w14:textId="77777777" w:rsidR="004C286E" w:rsidRDefault="004C286E" w:rsidP="004C286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E10EA" w14:textId="77777777" w:rsidR="004C286E" w:rsidRDefault="004C286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BA7D1" w14:textId="77777777" w:rsidR="004C286E" w:rsidRDefault="004C286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1C95A" w14:textId="77777777" w:rsidR="004C286E" w:rsidRDefault="004C286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Beclean pe Someş</w:t>
            </w:r>
          </w:p>
          <w:p w14:paraId="06566607" w14:textId="77777777" w:rsidR="004C286E" w:rsidRDefault="004C286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7 /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4D656" w14:textId="77777777" w:rsidR="004C286E" w:rsidRDefault="004C286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F7922" w14:textId="77777777" w:rsidR="004C286E" w:rsidRPr="00C4423F" w:rsidRDefault="004C286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6E9AA" w14:textId="77777777" w:rsidR="004C286E" w:rsidRDefault="004C286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EF035" w14:textId="77777777" w:rsidR="004C286E" w:rsidRDefault="004C286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1E5BD" w14:textId="77777777" w:rsidR="004C286E" w:rsidRDefault="004C286E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circulația </w:t>
            </w:r>
            <w:r>
              <w:rPr>
                <w:b/>
                <w:bCs/>
                <w:i/>
                <w:iCs/>
                <w:sz w:val="20"/>
              </w:rPr>
              <w:br/>
              <w:t>în abatere la liniile 5 - 12</w:t>
            </w:r>
          </w:p>
        </w:tc>
      </w:tr>
      <w:tr w:rsidR="004C286E" w14:paraId="5B8F3B4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787E1" w14:textId="77777777" w:rsidR="004C286E" w:rsidRDefault="004C286E" w:rsidP="004C286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49949" w14:textId="77777777" w:rsidR="004C286E" w:rsidRDefault="004C286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93121" w14:textId="77777777" w:rsidR="004C286E" w:rsidRPr="00C4423F" w:rsidRDefault="004C286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E8DE4" w14:textId="77777777" w:rsidR="004C286E" w:rsidRDefault="004C286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Beclean pe Someş</w:t>
            </w:r>
          </w:p>
          <w:p w14:paraId="71762191" w14:textId="77777777" w:rsidR="004C286E" w:rsidRDefault="004C286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2AB4A" w14:textId="77777777" w:rsidR="004C286E" w:rsidRDefault="004C286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 sch. 28 la călcâi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21A37" w14:textId="77777777" w:rsidR="004C286E" w:rsidRPr="00C4423F" w:rsidRDefault="004C286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46BC5" w14:textId="77777777" w:rsidR="004C286E" w:rsidRDefault="004C286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762D3" w14:textId="77777777" w:rsidR="004C286E" w:rsidRDefault="004C286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6EEAE" w14:textId="77777777" w:rsidR="004C286E" w:rsidRDefault="004C286E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6D64557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16012" w14:textId="77777777" w:rsidR="004C286E" w:rsidRDefault="004C286E" w:rsidP="004C286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F4725" w14:textId="77777777" w:rsidR="004C286E" w:rsidRDefault="004C286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8F730" w14:textId="77777777" w:rsidR="004C286E" w:rsidRPr="00C4423F" w:rsidRDefault="004C286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FAE5F" w14:textId="77777777" w:rsidR="004C286E" w:rsidRDefault="004C286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Năsăud</w:t>
            </w:r>
          </w:p>
          <w:p w14:paraId="61917838" w14:textId="77777777" w:rsidR="004C286E" w:rsidRDefault="004C286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DEEC3" w14:textId="77777777" w:rsidR="004C286E" w:rsidRDefault="004C286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257D7054" w14:textId="77777777" w:rsidR="004C286E" w:rsidRDefault="004C286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/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B16EA" w14:textId="77777777" w:rsidR="004C286E" w:rsidRPr="00C4423F" w:rsidRDefault="004C286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4423F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AE506" w14:textId="77777777" w:rsidR="004C286E" w:rsidRDefault="004C286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10519" w14:textId="77777777" w:rsidR="004C286E" w:rsidRPr="00C4423F" w:rsidRDefault="004C286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D7BD5" w14:textId="77777777" w:rsidR="004C286E" w:rsidRDefault="004C286E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– ieşiri la liniile 1 şi 2.</w:t>
            </w:r>
          </w:p>
        </w:tc>
      </w:tr>
      <w:tr w:rsidR="004C286E" w14:paraId="7EFF336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0CF0A" w14:textId="77777777" w:rsidR="004C286E" w:rsidRDefault="004C286E" w:rsidP="004C286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38DAC" w14:textId="77777777" w:rsidR="004C286E" w:rsidRDefault="004C286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30+150</w:t>
            </w:r>
          </w:p>
          <w:p w14:paraId="15DECD90" w14:textId="77777777" w:rsidR="004C286E" w:rsidRDefault="004C286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0CB21" w14:textId="77777777" w:rsidR="004C286E" w:rsidRPr="00C4423F" w:rsidRDefault="004C286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D8536" w14:textId="77777777" w:rsidR="004C286E" w:rsidRDefault="004C286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Rebrișoara - </w:t>
            </w:r>
          </w:p>
          <w:p w14:paraId="5AEC2263" w14:textId="77777777" w:rsidR="004C286E" w:rsidRDefault="004C286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Feldru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00B87" w14:textId="77777777" w:rsidR="004C286E" w:rsidRDefault="004C286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71289" w14:textId="77777777" w:rsidR="004C286E" w:rsidRPr="00C4423F" w:rsidRDefault="004C286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ED919" w14:textId="77777777" w:rsidR="004C286E" w:rsidRDefault="004C286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B9149" w14:textId="77777777" w:rsidR="004C286E" w:rsidRPr="00C4423F" w:rsidRDefault="004C286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18B70" w14:textId="77777777" w:rsidR="004C286E" w:rsidRDefault="004C286E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14:paraId="3EC2FB5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50ACF" w14:textId="77777777" w:rsidR="004C286E" w:rsidRDefault="004C286E" w:rsidP="004C286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C66D1" w14:textId="77777777" w:rsidR="004C286E" w:rsidRDefault="004C286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11B92" w14:textId="77777777" w:rsidR="004C286E" w:rsidRDefault="004C286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B79FF" w14:textId="77777777" w:rsidR="004C286E" w:rsidRDefault="004C286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77B400D4" w14:textId="77777777" w:rsidR="004C286E" w:rsidRDefault="004C286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0B302" w14:textId="77777777" w:rsidR="004C286E" w:rsidRDefault="004C286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575A50">
              <w:rPr>
                <w:b/>
                <w:bCs/>
                <w:sz w:val="20"/>
              </w:rPr>
              <w:t>c</w:t>
            </w:r>
            <w:r>
              <w:rPr>
                <w:b/>
                <w:bCs/>
                <w:sz w:val="20"/>
              </w:rPr>
              <w:t>ă</w:t>
            </w:r>
            <w:r w:rsidRPr="00575A50"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t>â</w:t>
            </w:r>
            <w:r w:rsidRPr="00575A50">
              <w:rPr>
                <w:b/>
                <w:bCs/>
                <w:sz w:val="20"/>
              </w:rPr>
              <w:t xml:space="preserve">i sch. R28 </w:t>
            </w:r>
            <w:r>
              <w:rPr>
                <w:b/>
                <w:bCs/>
                <w:sz w:val="20"/>
              </w:rPr>
              <w:t>ș</w:t>
            </w:r>
            <w:r w:rsidRPr="00575A50">
              <w:rPr>
                <w:b/>
                <w:bCs/>
                <w:sz w:val="20"/>
              </w:rPr>
              <w:t>i v</w:t>
            </w:r>
            <w:r>
              <w:rPr>
                <w:b/>
                <w:bCs/>
                <w:sz w:val="20"/>
              </w:rPr>
              <w:t>â</w:t>
            </w:r>
            <w:r w:rsidRPr="00575A50">
              <w:rPr>
                <w:b/>
                <w:bCs/>
                <w:sz w:val="20"/>
              </w:rPr>
              <w:t>rf sch. R19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04670" w14:textId="77777777" w:rsidR="004C286E" w:rsidRPr="00C4423F" w:rsidRDefault="004C286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B3A69" w14:textId="77777777" w:rsidR="004C286E" w:rsidRDefault="004C286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CB493" w14:textId="77777777" w:rsidR="004C286E" w:rsidRPr="00C4423F" w:rsidRDefault="004C286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82A7F" w14:textId="77777777" w:rsidR="004C286E" w:rsidRPr="00620605" w:rsidRDefault="004C286E" w:rsidP="00AB4D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4C286E" w14:paraId="53BEA49B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20596" w14:textId="77777777" w:rsidR="004C286E" w:rsidRDefault="004C286E" w:rsidP="004C286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D2D6C" w14:textId="77777777" w:rsidR="004C286E" w:rsidRDefault="004C286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47195" w14:textId="77777777" w:rsidR="004C286E" w:rsidRPr="00C4423F" w:rsidRDefault="004C286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649F4" w14:textId="77777777" w:rsidR="004C286E" w:rsidRDefault="004C286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6BDFF3E6" w14:textId="77777777" w:rsidR="004C286E" w:rsidRDefault="004C286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CABBB" w14:textId="77777777" w:rsidR="004C286E" w:rsidRDefault="004C286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11 /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4CB12" w14:textId="77777777" w:rsidR="004C286E" w:rsidRPr="00C4423F" w:rsidRDefault="004C286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4423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F5CD6" w14:textId="77777777" w:rsidR="004C286E" w:rsidRDefault="004C286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95BC6" w14:textId="77777777" w:rsidR="004C286E" w:rsidRPr="00C4423F" w:rsidRDefault="004C286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2B98F" w14:textId="77777777" w:rsidR="004C286E" w:rsidRDefault="004C286E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A957BE3" w14:textId="77777777" w:rsidR="004C286E" w:rsidRDefault="004C286E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5 – 12.</w:t>
            </w:r>
          </w:p>
        </w:tc>
      </w:tr>
      <w:tr w:rsidR="004C286E" w14:paraId="1DEA5088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DB2F0" w14:textId="77777777" w:rsidR="004C286E" w:rsidRDefault="004C286E" w:rsidP="004C286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678DB" w14:textId="77777777" w:rsidR="004C286E" w:rsidRDefault="004C286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730F7" w14:textId="77777777" w:rsidR="004C286E" w:rsidRPr="00C4423F" w:rsidRDefault="004C286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E518A" w14:textId="77777777" w:rsidR="004C286E" w:rsidRDefault="004C286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2F0B04DC" w14:textId="77777777" w:rsidR="004C286E" w:rsidRDefault="004C286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62AB6" w14:textId="77777777" w:rsidR="004C286E" w:rsidRDefault="004C286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 R23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16A33" w14:textId="77777777" w:rsidR="004C286E" w:rsidRPr="00C4423F" w:rsidRDefault="004C286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3F774" w14:textId="77777777" w:rsidR="004C286E" w:rsidRDefault="004C286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8D735" w14:textId="77777777" w:rsidR="004C286E" w:rsidRPr="00C4423F" w:rsidRDefault="004C286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503B1" w14:textId="77777777" w:rsidR="004C286E" w:rsidRDefault="004C286E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97B654E" w14:textId="77777777" w:rsidR="004C286E" w:rsidRDefault="004C286E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și 7.</w:t>
            </w:r>
          </w:p>
        </w:tc>
      </w:tr>
      <w:tr w:rsidR="004C286E" w14:paraId="4A2ADE1F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03A29" w14:textId="77777777" w:rsidR="004C286E" w:rsidRDefault="004C286E" w:rsidP="004C286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41F0C" w14:textId="77777777" w:rsidR="004C286E" w:rsidRDefault="004C286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7D544" w14:textId="77777777" w:rsidR="004C286E" w:rsidRPr="00C4423F" w:rsidRDefault="004C286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D7D99" w14:textId="77777777" w:rsidR="004C286E" w:rsidRDefault="004C286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52184600" w14:textId="77777777" w:rsidR="004C286E" w:rsidRDefault="004C286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24BAA" w14:textId="77777777" w:rsidR="004C286E" w:rsidRDefault="004C286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725D6E2E" w14:textId="77777777" w:rsidR="004C286E" w:rsidRDefault="004C286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8C81C" w14:textId="77777777" w:rsidR="004C286E" w:rsidRDefault="004C286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19524" w14:textId="77777777" w:rsidR="004C286E" w:rsidRDefault="004C286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35E0B" w14:textId="77777777" w:rsidR="004C286E" w:rsidRPr="00C4423F" w:rsidRDefault="004C286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BAF48" w14:textId="77777777" w:rsidR="004C286E" w:rsidRDefault="004C286E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0800420" w14:textId="77777777" w:rsidR="004C286E" w:rsidRDefault="004C286E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4 – 10.</w:t>
            </w:r>
          </w:p>
        </w:tc>
      </w:tr>
      <w:tr w:rsidR="004C286E" w14:paraId="4109CAE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82254" w14:textId="77777777" w:rsidR="004C286E" w:rsidRDefault="004C286E" w:rsidP="004C286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9D85F" w14:textId="77777777" w:rsidR="004C286E" w:rsidRDefault="004C286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E5E8C" w14:textId="77777777" w:rsidR="004C286E" w:rsidRPr="00C4423F" w:rsidRDefault="004C286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DF6E0" w14:textId="77777777" w:rsidR="004C286E" w:rsidRDefault="004C286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3014DD4C" w14:textId="77777777" w:rsidR="004C286E" w:rsidRDefault="004C286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A7212" w14:textId="77777777" w:rsidR="004C286E" w:rsidRDefault="004C286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6DEA1" w14:textId="77777777" w:rsidR="004C286E" w:rsidRPr="00C4423F" w:rsidRDefault="004C286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4423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781E8" w14:textId="77777777" w:rsidR="004C286E" w:rsidRDefault="004C286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F7CB2" w14:textId="77777777" w:rsidR="004C286E" w:rsidRPr="00C4423F" w:rsidRDefault="004C286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F8338" w14:textId="77777777" w:rsidR="004C286E" w:rsidRDefault="004C286E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3BADCBDC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A6F77" w14:textId="77777777" w:rsidR="004C286E" w:rsidRDefault="004C286E" w:rsidP="004C286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2F6C2" w14:textId="77777777" w:rsidR="004C286E" w:rsidRDefault="004C286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131BD" w14:textId="77777777" w:rsidR="004C286E" w:rsidRPr="00C4423F" w:rsidRDefault="004C286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E0184" w14:textId="77777777" w:rsidR="004C286E" w:rsidRDefault="004C286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623D077B" w14:textId="77777777" w:rsidR="004C286E" w:rsidRDefault="004C286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4F46A" w14:textId="77777777" w:rsidR="004C286E" w:rsidRDefault="004C286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 sch. 15  la km 43+000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17495" w14:textId="77777777" w:rsidR="004C286E" w:rsidRPr="00C4423F" w:rsidRDefault="004C286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22515" w14:textId="77777777" w:rsidR="004C286E" w:rsidRDefault="004C286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5963C" w14:textId="77777777" w:rsidR="004C286E" w:rsidRPr="00C4423F" w:rsidRDefault="004C286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13C2A" w14:textId="77777777" w:rsidR="004C286E" w:rsidRDefault="004C286E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11403A">
              <w:rPr>
                <w:b/>
                <w:bCs/>
                <w:i/>
                <w:iCs/>
                <w:sz w:val="20"/>
              </w:rPr>
              <w:t>Linie inchisa intre km 43+</w:t>
            </w:r>
            <w:r>
              <w:rPr>
                <w:b/>
                <w:bCs/>
                <w:i/>
                <w:iCs/>
                <w:sz w:val="20"/>
              </w:rPr>
              <w:t>00</w:t>
            </w:r>
            <w:r w:rsidRPr="0011403A">
              <w:rPr>
                <w:b/>
                <w:bCs/>
                <w:i/>
                <w:iCs/>
                <w:sz w:val="20"/>
              </w:rPr>
              <w:t>0 pana la calcai R14</w:t>
            </w:r>
          </w:p>
        </w:tc>
      </w:tr>
    </w:tbl>
    <w:p w14:paraId="15727E08" w14:textId="77777777" w:rsidR="004C286E" w:rsidRDefault="004C286E">
      <w:pPr>
        <w:spacing w:before="40" w:after="40" w:line="192" w:lineRule="auto"/>
        <w:ind w:right="57"/>
        <w:rPr>
          <w:sz w:val="20"/>
        </w:rPr>
      </w:pPr>
    </w:p>
    <w:p w14:paraId="30A173C5" w14:textId="77777777" w:rsidR="004C286E" w:rsidRDefault="004C286E" w:rsidP="00380064">
      <w:pPr>
        <w:pStyle w:val="Heading1"/>
        <w:spacing w:line="360" w:lineRule="auto"/>
      </w:pPr>
      <w:r>
        <w:lastRenderedPageBreak/>
        <w:t>LINIA 500</w:t>
      </w:r>
    </w:p>
    <w:p w14:paraId="3CE32881" w14:textId="77777777" w:rsidR="004C286E" w:rsidRPr="00071303" w:rsidRDefault="004C286E" w:rsidP="00CE2DE0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PLOIEŞTI  SUD - ADJUD - VICŞANI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4C286E" w14:paraId="123A0C30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5B1D4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41179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F0162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4EFCF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68009E8E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A abătută, </w:t>
            </w:r>
          </w:p>
          <w:p w14:paraId="7ACF9CED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42D28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46051127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50 pe lungi-mea de 320 m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FD2CB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6967B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7B344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51598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5500C87C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2481C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52D45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67467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C6012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584E6569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</w:t>
            </w:r>
          </w:p>
          <w:p w14:paraId="529542F0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5CA34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17, 19, 25, 31, 33 </w:t>
            </w:r>
          </w:p>
          <w:p w14:paraId="019AFEA4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79393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53882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5AADA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86AAA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4A0626F1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816E3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2D423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1E011C1B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67+450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00609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45306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1D928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4B46B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A1B07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BB130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94983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59B3F253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0CB28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EB50B" w14:textId="77777777" w:rsidR="004C286E" w:rsidRDefault="004C286E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435F9" w14:textId="77777777" w:rsidR="004C286E" w:rsidRPr="00D33E71" w:rsidRDefault="004C286E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7562A" w14:textId="77777777" w:rsidR="004C286E" w:rsidRDefault="004C286E" w:rsidP="0029005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178C0" w14:textId="77777777" w:rsidR="004C286E" w:rsidRDefault="004C286E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24261" w14:textId="77777777" w:rsidR="004C286E" w:rsidRDefault="004C286E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95AE7" w14:textId="77777777" w:rsidR="004C286E" w:rsidRDefault="004C286E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6EF13DAF" w14:textId="77777777" w:rsidR="004C286E" w:rsidRDefault="004C286E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866C0" w14:textId="77777777" w:rsidR="004C286E" w:rsidRPr="00D33E71" w:rsidRDefault="004C286E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A971D" w14:textId="77777777" w:rsidR="004C286E" w:rsidRDefault="004C286E" w:rsidP="0029005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43FAE9CD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43C3B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79AB9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71+100</w:t>
            </w:r>
          </w:p>
          <w:p w14:paraId="20A76547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525DD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A7DA9" w14:textId="77777777" w:rsidR="004C286E" w:rsidRPr="0008670B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19"/>
                <w:szCs w:val="19"/>
              </w:rPr>
            </w:pPr>
            <w:r w:rsidRPr="0008670B">
              <w:rPr>
                <w:b/>
                <w:bCs/>
                <w:sz w:val="19"/>
                <w:szCs w:val="19"/>
              </w:rPr>
              <w:t>Hm Valea Călugărească</w:t>
            </w:r>
          </w:p>
          <w:p w14:paraId="1BE35EDD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inclusiv zona aparatelor de cale</w:t>
            </w:r>
          </w:p>
          <w:p w14:paraId="7CBB0D0A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037CA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8FD4D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A404D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18ED6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15872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:rsidRPr="00456545" w14:paraId="50ABF003" w14:textId="77777777" w:rsidTr="004727FB">
        <w:trPr>
          <w:cantSplit/>
          <w:trHeight w:val="10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835E4" w14:textId="77777777" w:rsidR="004C286E" w:rsidRPr="00456545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82C31" w14:textId="77777777" w:rsidR="004C286E" w:rsidRPr="00456545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42EC4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2DC50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5B3AAB00" w14:textId="77777777" w:rsidR="004C286E" w:rsidRPr="00456545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EF2D8" w14:textId="77777777" w:rsidR="004C286E" w:rsidRPr="00456545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72C1F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49194" w14:textId="77777777" w:rsidR="004C286E" w:rsidRPr="00456545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1BF51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57D7D" w14:textId="77777777" w:rsidR="004C286E" w:rsidRPr="00456545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C286E" w:rsidRPr="00456545" w14:paraId="20BC5E1F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3877E" w14:textId="77777777" w:rsidR="004C286E" w:rsidRPr="00456545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1D5E6" w14:textId="77777777" w:rsidR="004C286E" w:rsidRPr="00456545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7AC66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DA8B6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1D2E17ED" w14:textId="77777777" w:rsidR="004C286E" w:rsidRPr="00456545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88F5B" w14:textId="77777777" w:rsidR="004C286E" w:rsidRPr="00456545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048A3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F5FFF" w14:textId="77777777" w:rsidR="004C286E" w:rsidRPr="00456545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277C0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8F0D8" w14:textId="77777777" w:rsidR="004C286E" w:rsidRPr="00456545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C286E" w:rsidRPr="00456545" w14:paraId="5EE8B990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381F5" w14:textId="77777777" w:rsidR="004C286E" w:rsidRPr="00456545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D84C5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17EB61A5" w14:textId="77777777" w:rsidR="004C286E" w:rsidRPr="00456545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DB5F5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A48A0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26910D0D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E66FE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1EBC0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DF78B" w14:textId="77777777" w:rsidR="004C286E" w:rsidRPr="00456545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E84AE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50AB7" w14:textId="77777777" w:rsidR="004C286E" w:rsidRPr="00456545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C286E" w:rsidRPr="00456545" w14:paraId="5DD79E99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3B42A" w14:textId="77777777" w:rsidR="004C286E" w:rsidRPr="00456545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3637B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6FCC56AC" w14:textId="77777777" w:rsidR="004C286E" w:rsidRPr="00456545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60165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02B61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355CD7BE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D7402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83E59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CE36D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289DB99F" w14:textId="77777777" w:rsidR="004C286E" w:rsidRPr="00456545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6C740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6CED2" w14:textId="77777777" w:rsidR="004C286E" w:rsidRPr="004143AF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05E92FB3" w14:textId="77777777" w:rsidR="004C286E" w:rsidRPr="00A3090B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A3090B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:rsidRPr="00456545" w14:paraId="674A8F17" w14:textId="77777777">
        <w:trPr>
          <w:cantSplit/>
          <w:trHeight w:val="15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C32BE" w14:textId="77777777" w:rsidR="004C286E" w:rsidRPr="00456545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370BA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850E9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4BD1B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64879311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Cricov,</w:t>
            </w:r>
          </w:p>
          <w:p w14:paraId="4021E059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Cricov </w:t>
            </w:r>
          </w:p>
          <w:p w14:paraId="6EA882C2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directă și  Cricov - Inotești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D30CE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63110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53809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5143899C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3056F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42C0C" w14:textId="77777777" w:rsidR="004C286E" w:rsidRPr="004143AF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4C286E" w:rsidRPr="00456545" w14:paraId="4403D428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0512E" w14:textId="77777777" w:rsidR="004C286E" w:rsidRPr="00456545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713CC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F5AE3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EB83F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Cricov </w:t>
            </w:r>
          </w:p>
          <w:p w14:paraId="605EED13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9E7D7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5AFFF932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7E80E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E225A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89230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D1DD1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49DC7B9" w14:textId="77777777" w:rsidR="004C286E" w:rsidRPr="005F21B7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4C286E" w:rsidRPr="00456545" w14:paraId="79D19413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ED51A" w14:textId="77777777" w:rsidR="004C286E" w:rsidRPr="00456545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226BB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49713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45DCA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Inotești </w:t>
            </w:r>
          </w:p>
          <w:p w14:paraId="4F6ED677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66307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5DB1EE8A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90CA9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771C7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4DCF3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D2148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7B29A2D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X.</w:t>
            </w:r>
          </w:p>
        </w:tc>
      </w:tr>
      <w:tr w:rsidR="004C286E" w:rsidRPr="00456545" w14:paraId="6061A4A8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A9409" w14:textId="77777777" w:rsidR="004C286E" w:rsidRPr="00456545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E1648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9891F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E3040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Mizil</w:t>
            </w:r>
          </w:p>
          <w:p w14:paraId="6C0DAD63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19A43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1547DA61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16D25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4D6DE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3E5DB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5D462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B817490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4C286E" w:rsidRPr="00456545" w14:paraId="42EDB614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6B40C" w14:textId="77777777" w:rsidR="004C286E" w:rsidRPr="00456545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6033B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6C43A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2BE15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Ulmeni</w:t>
            </w:r>
          </w:p>
          <w:p w14:paraId="647323BD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EEA18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12D76BCB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F12C0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F3EF2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E92AB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D9245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9E14D56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și 5 st. Ulmeni, </w:t>
            </w:r>
          </w:p>
          <w:p w14:paraId="5360C837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X.</w:t>
            </w:r>
          </w:p>
        </w:tc>
      </w:tr>
      <w:tr w:rsidR="004C286E" w14:paraId="6FC6B948" w14:textId="77777777" w:rsidTr="004727FB">
        <w:trPr>
          <w:cantSplit/>
          <w:trHeight w:val="132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EFDC6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A6CF9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35058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E092D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5B22C894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5CFAC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 </w:t>
            </w:r>
          </w:p>
          <w:p w14:paraId="22ACE7A2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5E3EE5C6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1D86A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81B2C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73775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7607E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37D8536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716C2E5F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5E3BF6D5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3D794131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şi diagonala 54 - 70. </w:t>
            </w:r>
          </w:p>
        </w:tc>
      </w:tr>
      <w:tr w:rsidR="004C286E" w14:paraId="61F24674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F001C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3FCDF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8FAE3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DA450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591586B3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D61C3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2CFC3C6C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56 / 60</w:t>
            </w:r>
          </w:p>
          <w:p w14:paraId="63A6D91E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44498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835E3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827EB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05622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EC5488C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417CCF71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</w:t>
            </w:r>
          </w:p>
          <w:p w14:paraId="6C2EFECF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6 - 15. </w:t>
            </w:r>
          </w:p>
        </w:tc>
      </w:tr>
      <w:tr w:rsidR="004C286E" w14:paraId="2A5D9B5E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5C8B4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15ED4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128+750</w:t>
            </w:r>
          </w:p>
          <w:p w14:paraId="194FE91F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F18B7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3DEC6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Buzău,</w:t>
            </w:r>
          </w:p>
          <w:p w14:paraId="559637E8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Cap Y,</w:t>
            </w:r>
          </w:p>
          <w:p w14:paraId="7EEBA149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75DD7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7BF5F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5772D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9E71E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447C9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CD2B45A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30, 18, 14, 12, 10 Cap Y.</w:t>
            </w:r>
          </w:p>
        </w:tc>
      </w:tr>
      <w:tr w:rsidR="004C286E" w14:paraId="345955EE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E213D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E14EC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32A593ED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8BE0C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F88C2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09FE4F60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1, 7, 11.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7C1A1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C40B1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A7BE0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F1559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2C111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 </w:t>
            </w:r>
          </w:p>
          <w:p w14:paraId="6FA55275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3 directă Hm. Boboc </w:t>
            </w:r>
          </w:p>
        </w:tc>
      </w:tr>
      <w:tr w:rsidR="004C286E" w14:paraId="30106F99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25603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AA707" w14:textId="77777777" w:rsidR="004C286E" w:rsidRDefault="004C286E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68DA3" w14:textId="77777777" w:rsidR="004C286E" w:rsidRDefault="004C286E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474BE" w14:textId="77777777" w:rsidR="004C286E" w:rsidRDefault="004C286E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4F3F5E49" w14:textId="77777777" w:rsidR="004C286E" w:rsidRDefault="004C286E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3, 5,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0F860" w14:textId="77777777" w:rsidR="004C286E" w:rsidRDefault="004C286E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55D42" w14:textId="77777777" w:rsidR="004C286E" w:rsidRDefault="004C286E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7736A" w14:textId="77777777" w:rsidR="004C286E" w:rsidRDefault="004C286E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60035317" w14:textId="77777777" w:rsidR="004C286E" w:rsidRDefault="004C286E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79249" w14:textId="77777777" w:rsidR="004C286E" w:rsidRPr="00D33E71" w:rsidRDefault="004C286E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4012B" w14:textId="77777777" w:rsidR="004C286E" w:rsidRDefault="004C286E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II </w:t>
            </w:r>
          </w:p>
          <w:p w14:paraId="173D91D6" w14:textId="77777777" w:rsidR="004C286E" w:rsidRDefault="004C286E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2 directă Hm. Boboc </w:t>
            </w:r>
          </w:p>
        </w:tc>
      </w:tr>
      <w:tr w:rsidR="004C286E" w14:paraId="0228F7FC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6048C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918AB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157+200</w:t>
            </w:r>
          </w:p>
          <w:p w14:paraId="70743F98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158+900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8B01E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93926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2222673C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Râmnicu Sărat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F2903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5251E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DBF3F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EBB6F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99294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2E131BA5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E2535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657F8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55899D49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3CB58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CAFEE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707629CE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EB6B5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3DC67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B1A0F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393FC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0D88D" w14:textId="77777777" w:rsidR="004C286E" w:rsidRPr="004143AF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0DC0874C" w14:textId="77777777" w:rsidR="004C286E" w:rsidRPr="004143AF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6CF49C62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842CA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6FB8C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D2498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1A314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00B9F12A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582E4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B4C3A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84BEC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7DD58A6D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C74CF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9CA65" w14:textId="77777777" w:rsidR="004C286E" w:rsidRPr="004143AF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19264A14" w14:textId="77777777" w:rsidR="004C286E" w:rsidRPr="004143AF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31E02CC1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04180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DCCE7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A8811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2DF52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Râmnicu Sărat</w:t>
            </w:r>
          </w:p>
          <w:p w14:paraId="772E433F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prim. - exped.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6CEC2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6C084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47235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DFE3F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F8A0F" w14:textId="77777777" w:rsidR="004C286E" w:rsidRPr="004143AF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4C286E" w14:paraId="460F0AC9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1B0A6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27D30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96CB6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C54EB" w14:textId="77777777" w:rsidR="004C286E" w:rsidRDefault="004C286E" w:rsidP="009F551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 -</w:t>
            </w:r>
          </w:p>
          <w:p w14:paraId="707263D4" w14:textId="77777777" w:rsidR="004C286E" w:rsidRDefault="004C286E" w:rsidP="009F551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CBF83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BFC67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EBFFB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167+650</w:t>
            </w:r>
          </w:p>
          <w:p w14:paraId="37E7BB61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C3EBF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FFC4F" w14:textId="77777777" w:rsidR="004C286E" w:rsidRPr="004143AF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4C286E" w14:paraId="0F0BC99E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DA1AE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05B49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AFFDF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6EDB1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 -</w:t>
            </w:r>
          </w:p>
          <w:p w14:paraId="49199DDB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9AC74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9CC70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4A68C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170+000</w:t>
            </w:r>
          </w:p>
          <w:p w14:paraId="57863C19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C7302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4EB17" w14:textId="77777777" w:rsidR="004C286E" w:rsidRPr="004143AF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4C286E" w14:paraId="7287D14F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27A67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EB09C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A3FCA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E1088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43AD1DAD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861BE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AA571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9BDB6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FCAE7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7ED50" w14:textId="77777777" w:rsidR="004C286E" w:rsidRPr="00534A55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3287F765" w14:textId="77777777" w:rsidR="004C286E" w:rsidRPr="00534A55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252AB5A9" w14:textId="77777777" w:rsidR="004C286E" w:rsidRPr="004143AF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4C286E" w14:paraId="3EB30487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5B763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93C30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6D480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33540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36BEB0BE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F305B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12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EE9E7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00A67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BCFD6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103FB" w14:textId="77777777" w:rsidR="004C286E" w:rsidRPr="00534A55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27A299B7" w14:textId="77777777" w:rsidR="004C286E" w:rsidRPr="00534A55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23EFB9AE" w14:textId="77777777" w:rsidR="004C286E" w:rsidRPr="00534A55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4C286E" w14:paraId="057C0AB7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19159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1E929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A9E0B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DBECC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 -</w:t>
            </w:r>
          </w:p>
          <w:p w14:paraId="68ED77CA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97EDC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4AF23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FBD3D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177+180</w:t>
            </w:r>
          </w:p>
          <w:p w14:paraId="57EB99BC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182+620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5B391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6753A" w14:textId="77777777" w:rsidR="004C286E" w:rsidRPr="004143AF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4C286E" w14:paraId="2E7A237C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3BD64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54D91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D7BE8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76805" w14:textId="77777777" w:rsidR="004C286E" w:rsidRPr="000C4604" w:rsidRDefault="004C286E" w:rsidP="004727FB">
            <w:pPr>
              <w:spacing w:before="40" w:after="40" w:line="276" w:lineRule="auto"/>
              <w:ind w:left="57" w:right="57"/>
              <w:rPr>
                <w:sz w:val="20"/>
              </w:rPr>
            </w:pPr>
            <w:r>
              <w:rPr>
                <w:b/>
                <w:bCs/>
                <w:sz w:val="20"/>
              </w:rPr>
              <w:t>Hm 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E6181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7CF7BF6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</w:t>
            </w:r>
          </w:p>
          <w:p w14:paraId="1DD36E00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FC37A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AF21D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737BA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19159" w14:textId="77777777" w:rsidR="004C286E" w:rsidRPr="000C4604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Nesemnalizată pe teren.</w:t>
            </w:r>
          </w:p>
          <w:p w14:paraId="0FB1AE58" w14:textId="77777777" w:rsidR="004C286E" w:rsidRPr="004143AF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Afectează intrări - ieşiri la și de la linia 4 primiri/ expedieri Cap X Gugești</w:t>
            </w:r>
          </w:p>
        </w:tc>
      </w:tr>
      <w:tr w:rsidR="004C286E" w14:paraId="5D79DBEE" w14:textId="77777777" w:rsidTr="004727FB">
        <w:trPr>
          <w:cantSplit/>
          <w:trHeight w:val="3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02AC2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51EBA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8C600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0AE37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</w:t>
            </w:r>
          </w:p>
          <w:p w14:paraId="32184102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2B913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2F575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F3E08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186+450</w:t>
            </w:r>
          </w:p>
          <w:p w14:paraId="334B790C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189+600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F876A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AE757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4C286E" w14:paraId="3D67A867" w14:textId="77777777" w:rsidTr="004727FB">
        <w:trPr>
          <w:cantSplit/>
          <w:trHeight w:val="6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725CF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242B3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187+000</w:t>
            </w:r>
          </w:p>
          <w:p w14:paraId="2475B854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190+400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D2630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ED7B5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 Cotești și</w:t>
            </w:r>
          </w:p>
          <w:p w14:paraId="6845ED2E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Cotești</w:t>
            </w:r>
          </w:p>
          <w:p w14:paraId="5DA8E0EA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95DBB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D97E9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9C2B2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F2D03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E99CB" w14:textId="77777777" w:rsidR="004C286E" w:rsidRPr="00BB30B6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601EC215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peste sch. 1 și 7 </w:t>
            </w:r>
          </w:p>
          <w:p w14:paraId="17088875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>Hm Cotești</w:t>
            </w:r>
            <w:r>
              <w:rPr>
                <w:b/>
                <w:bCs/>
                <w:i/>
                <w:sz w:val="20"/>
              </w:rPr>
              <w:t xml:space="preserve">, </w:t>
            </w:r>
            <w:r w:rsidRPr="00BB30B6">
              <w:rPr>
                <w:b/>
                <w:bCs/>
                <w:i/>
                <w:sz w:val="20"/>
              </w:rPr>
              <w:t>Cap X.</w:t>
            </w:r>
          </w:p>
        </w:tc>
      </w:tr>
      <w:tr w:rsidR="004C286E" w14:paraId="425B90CB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43E3A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4037F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70378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CCE64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Focşani</w:t>
            </w:r>
          </w:p>
          <w:p w14:paraId="31E683DB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P. E.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D44DE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7FBF5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9DF9E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45C50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6071C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49605726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E95FF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D3C7E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673FB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C4598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Focşani -</w:t>
            </w:r>
          </w:p>
          <w:p w14:paraId="380690CA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Putna Seacă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D748A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CC633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C53F0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199+300</w:t>
            </w:r>
          </w:p>
          <w:p w14:paraId="41DD0DFB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208+300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E3052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0A756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401CD6BF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C1C88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F4B12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724FDE2F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B9972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AABAA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87F55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9D345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ACD6B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7430F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47155" w14:textId="77777777" w:rsidR="004C286E" w:rsidRPr="000C4604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>Afectează intrări - ieşiri peste sch. 3,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7,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11 Cap X  Putna Seacă</w:t>
            </w:r>
          </w:p>
        </w:tc>
      </w:tr>
      <w:tr w:rsidR="004C286E" w14:paraId="48E415E0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72372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79FE2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D8847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1EA34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2A1A2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FAE66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26421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6C484776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A7547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1DE90" w14:textId="77777777" w:rsidR="004C286E" w:rsidRPr="000C4604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 xml:space="preserve">Afectează intrări - ieşiri peste sch. </w:t>
            </w:r>
            <w:r>
              <w:rPr>
                <w:b/>
                <w:bCs/>
                <w:i/>
                <w:iCs/>
                <w:sz w:val="20"/>
              </w:rPr>
              <w:t>1, 5, 9</w:t>
            </w:r>
            <w:r w:rsidRPr="000C4604">
              <w:rPr>
                <w:b/>
                <w:bCs/>
                <w:i/>
                <w:iCs/>
                <w:sz w:val="20"/>
              </w:rPr>
              <w:t xml:space="preserve"> Cap X  Putna Seacă</w:t>
            </w:r>
          </w:p>
        </w:tc>
      </w:tr>
      <w:tr w:rsidR="004C286E" w14:paraId="59E3C187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80ADD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5ADFB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2E604D07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7CD06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143F5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Putna Seacă  -</w:t>
            </w:r>
          </w:p>
          <w:p w14:paraId="3598F39C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666D6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3FE4E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FB2A8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1F1592FA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4404A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30497" w14:textId="77777777" w:rsidR="004C286E" w:rsidRPr="004143AF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7BA3E70C" w14:textId="77777777" w:rsidR="004C286E" w:rsidRPr="006C1F61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C1F61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4ABCC9E6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42FCA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A0066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DFC61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7FF56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  <w:p w14:paraId="40FB67E0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X, peste sch.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CC9DB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882FD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6191A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216+700</w:t>
            </w:r>
          </w:p>
          <w:p w14:paraId="07ADB139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216+750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482B8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7A15A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6C593B">
              <w:rPr>
                <w:b/>
                <w:bCs/>
                <w:i/>
                <w:sz w:val="20"/>
              </w:rPr>
              <w:t>Nesemnalizată pe teren</w:t>
            </w:r>
            <w:r>
              <w:rPr>
                <w:b/>
                <w:bCs/>
                <w:iCs/>
                <w:sz w:val="20"/>
              </w:rPr>
              <w:t xml:space="preserve">, </w:t>
            </w:r>
          </w:p>
          <w:p w14:paraId="2A85E675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st. paralelogram.</w:t>
            </w:r>
          </w:p>
          <w:p w14:paraId="6DE6CFBF" w14:textId="77777777" w:rsidR="004C286E" w:rsidRPr="004143AF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 xml:space="preserve">Afectează intrări - ieşiri din / pe  linia 500 fir 2 </w:t>
            </w:r>
            <w:r>
              <w:rPr>
                <w:b/>
                <w:bCs/>
                <w:sz w:val="20"/>
              </w:rPr>
              <w:t>Mărăşeşti – Putna Seacă.</w:t>
            </w:r>
          </w:p>
        </w:tc>
      </w:tr>
      <w:tr w:rsidR="004C286E" w14:paraId="1B3A7789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A4B9B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344FD" w14:textId="77777777" w:rsidR="004C286E" w:rsidRDefault="004C286E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A62EB" w14:textId="77777777" w:rsidR="004C286E" w:rsidRDefault="004C286E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1B65F" w14:textId="77777777" w:rsidR="004C286E" w:rsidRDefault="004C286E" w:rsidP="002B7A9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E5504" w14:textId="77777777" w:rsidR="004C286E" w:rsidRDefault="004C286E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079FC" w14:textId="77777777" w:rsidR="004C286E" w:rsidRDefault="004C286E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471DE" w14:textId="77777777" w:rsidR="004C286E" w:rsidRDefault="004C286E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129C5" w14:textId="77777777" w:rsidR="004C286E" w:rsidRDefault="004C286E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C0F0F" w14:textId="77777777" w:rsidR="004C286E" w:rsidRPr="004143AF" w:rsidRDefault="004C286E" w:rsidP="002B7A9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4C286E" w14:paraId="5091D918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893D8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C8D7A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C4A27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582EC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C7FE2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2ED5F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94168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F2233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FDC43" w14:textId="77777777" w:rsidR="004C286E" w:rsidRPr="004143AF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4C286E" w14:paraId="29E8F960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256FF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02FFB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1A0D84A1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5E32B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89175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Pădureni Putna -</w:t>
            </w:r>
          </w:p>
          <w:p w14:paraId="09C10F1F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DD507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2534B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257B7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073BB770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900C2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EC761" w14:textId="77777777" w:rsidR="004C286E" w:rsidRPr="004143AF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143AF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1D5390DC" w14:textId="77777777" w:rsidR="004C286E" w:rsidRPr="00D84BD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1F797023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3AD37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912EA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50275F1E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8E003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68BF5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78A43108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A09D9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8B31C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BF484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04066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357BA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4C286E" w14:paraId="04DA0EB9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FA20B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843BC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B3E90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C0E27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4D77C11D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8524D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A0281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EE0FC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600A0062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D8B76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C223B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4C286E" w14:paraId="3BA3D20F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38827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B1BCE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68D4B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75FD3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6D73D294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2690F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4D653080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2865A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8FB19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59DBC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12339" w14:textId="77777777" w:rsidR="004C286E" w:rsidRPr="00534C03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Nesemnalizată pe teren.</w:t>
            </w:r>
          </w:p>
          <w:p w14:paraId="74A0F7BA" w14:textId="77777777" w:rsidR="004C286E" w:rsidRPr="00534C03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5E4C9959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la linia 2 primiri - expedieri, Cap X.</w:t>
            </w:r>
          </w:p>
        </w:tc>
      </w:tr>
      <w:tr w:rsidR="004C286E" w14:paraId="4C71AF1C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E646A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EFD9E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3CF45856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DAF17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2C2A6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 -</w:t>
            </w:r>
          </w:p>
          <w:p w14:paraId="40D2241C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Adjud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01CCA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D4A52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91CEE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2397BAF1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B7949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88ECD" w14:textId="77777777" w:rsidR="004C286E" w:rsidRPr="004143AF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49AB51E6" w14:textId="77777777" w:rsidR="004C286E" w:rsidRPr="00D84BD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29982A85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794BF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2397A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242+100</w:t>
            </w:r>
          </w:p>
          <w:p w14:paraId="3993F236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FC2E0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41399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5F9090BF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Tranzit, </w:t>
            </w:r>
          </w:p>
          <w:p w14:paraId="480DEA1E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B6EF8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CF369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302BF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D401E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1737F" w14:textId="77777777" w:rsidR="004C286E" w:rsidRPr="001F07B1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2AA8BC9C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peste sch. 5 st. Adjud, </w:t>
            </w:r>
          </w:p>
          <w:p w14:paraId="26586E9C" w14:textId="77777777" w:rsidR="004C286E" w:rsidRPr="004143AF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>Gr. Tranzit, Cap X.</w:t>
            </w:r>
          </w:p>
        </w:tc>
      </w:tr>
      <w:tr w:rsidR="004C286E" w14:paraId="2D80AEEB" w14:textId="77777777" w:rsidTr="004727FB">
        <w:trPr>
          <w:cantSplit/>
          <w:trHeight w:val="125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3ED9B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F437A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C75F0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55120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3EF629C4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D28B0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01FE8B4F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2FEFD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CE69C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7D015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66E33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11 - 38  </w:t>
            </w:r>
          </w:p>
          <w:p w14:paraId="2CCE79B0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şi </w:t>
            </w:r>
          </w:p>
          <w:p w14:paraId="081F22A4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intrări - ieşiri din Bucla III Pufeşti în Grupa B.</w:t>
            </w:r>
          </w:p>
        </w:tc>
      </w:tr>
      <w:tr w:rsidR="004C286E" w14:paraId="17C7CBD2" w14:textId="77777777" w:rsidTr="004727FB">
        <w:trPr>
          <w:cantSplit/>
          <w:trHeight w:val="124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32FD5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EDCA4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34664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01064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4B21B0A9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30D92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4CAC937F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359D6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A3364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27C91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17642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AA28291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25 - 28  </w:t>
            </w:r>
          </w:p>
          <w:p w14:paraId="0777BE2F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4C286E" w14:paraId="192D8065" w14:textId="77777777" w:rsidTr="004727FB">
        <w:trPr>
          <w:cantSplit/>
          <w:trHeight w:val="59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2FA59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B17FA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39E06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21B9A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6939D176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59912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F6E3562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47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2D562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0CFD7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250A3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C4C6B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DDC581F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15 - 24 Gr. B.</w:t>
            </w:r>
          </w:p>
        </w:tc>
      </w:tr>
      <w:tr w:rsidR="004C286E" w14:paraId="0E5A2A47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36216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68CBA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1B840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65E39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30D9648F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3901A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BFA3C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B7987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236EB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19297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C016DB0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14 - 18 </w:t>
            </w:r>
          </w:p>
          <w:p w14:paraId="5DD9FA0A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4C286E" w14:paraId="336F28F9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494B3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965A1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C99B8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20594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1D9CE186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49498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54690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0D6C2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B9F26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56A5E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34E71C3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27 și 28 Cap X.</w:t>
            </w:r>
          </w:p>
        </w:tc>
      </w:tr>
      <w:tr w:rsidR="004C286E" w14:paraId="68E510FE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397D9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52CEF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9A325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47F83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5E4C797D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B, 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D9364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6D6C3B24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5CFC8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127AB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B6FEA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11E9B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2 Tragere, liniile 3 - 6  </w:t>
            </w:r>
          </w:p>
          <w:p w14:paraId="747FE0EE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 Grupa D şi intrări - ieşiri la toate liniile din Grupa B Cap X.</w:t>
            </w:r>
          </w:p>
        </w:tc>
      </w:tr>
      <w:tr w:rsidR="004C286E" w14:paraId="75C3089B" w14:textId="77777777" w:rsidTr="004727FB">
        <w:trPr>
          <w:cantSplit/>
          <w:trHeight w:val="38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9DE14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97E21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8A229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1E791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7C9D9C6F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Gr.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74AC8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724CA941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61136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EFBFD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5FBAB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4A90A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7C596EA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– 6 </w:t>
            </w:r>
          </w:p>
          <w:p w14:paraId="423B3DEA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4C286E" w14:paraId="052CF375" w14:textId="77777777" w:rsidTr="004727FB">
        <w:trPr>
          <w:cantSplit/>
          <w:trHeight w:val="101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E10E7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B4BA7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2286D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5A083" w14:textId="77777777" w:rsidR="004C286E" w:rsidRPr="00AD0C48" w:rsidRDefault="004C286E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AD0C48">
              <w:rPr>
                <w:rFonts w:ascii="Times New Roman" w:hAnsi="Times New Roman"/>
                <w:spacing w:val="-4"/>
              </w:rPr>
              <w:t>St. Adjud Grupa Tranzit</w:t>
            </w:r>
          </w:p>
          <w:p w14:paraId="501B7CEF" w14:textId="77777777" w:rsidR="004C286E" w:rsidRPr="00AD0C48" w:rsidRDefault="004C286E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4B145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686172BD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 / 89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BB238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10E53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F42EB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71720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03EF3B9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A18FCE3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10 - 13 </w:t>
            </w:r>
          </w:p>
          <w:p w14:paraId="6BAA73E4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4C286E" w14:paraId="3510B75E" w14:textId="77777777" w:rsidTr="004727FB">
        <w:trPr>
          <w:cantSplit/>
          <w:trHeight w:val="14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48C46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618D3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2FD65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FBBA5" w14:textId="77777777" w:rsidR="004C286E" w:rsidRDefault="004C286E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1FFE9A07" w14:textId="77777777" w:rsidR="004C286E" w:rsidRDefault="004C286E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liniile 13 şi 14</w:t>
            </w:r>
          </w:p>
          <w:p w14:paraId="0567D457" w14:textId="77777777" w:rsidR="004C286E" w:rsidRDefault="004C286E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primiri - expedieri</w:t>
            </w:r>
          </w:p>
          <w:p w14:paraId="7B49C041" w14:textId="77777777" w:rsidR="004C286E" w:rsidRPr="002532C4" w:rsidRDefault="004C286E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175B9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E1AA4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0D6A6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78CAD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C91AE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B8D88F7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13 şi 14 </w:t>
            </w:r>
          </w:p>
          <w:p w14:paraId="2FCC53E2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X</w:t>
            </w:r>
          </w:p>
          <w:p w14:paraId="4CBACB29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ambele poziţii ale schimbătorului numărul 61.</w:t>
            </w:r>
          </w:p>
        </w:tc>
      </w:tr>
      <w:tr w:rsidR="004C286E" w14:paraId="7A32DAFE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751F6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028C6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92F0A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E56E5" w14:textId="77777777" w:rsidR="004C286E" w:rsidRDefault="004C286E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710854DF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CEC5D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82 / 86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4A7A4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02216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861DD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F13C9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DF6B7D9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11 - 13  </w:t>
            </w:r>
          </w:p>
          <w:p w14:paraId="6CF7D1A7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4C286E" w14:paraId="6993065E" w14:textId="77777777" w:rsidTr="004727FB">
        <w:trPr>
          <w:cantSplit/>
          <w:trHeight w:val="2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82EB3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43636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07D67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78C59" w14:textId="77777777" w:rsidR="004C286E" w:rsidRDefault="004C286E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6F7FE116" w14:textId="77777777" w:rsidR="004C286E" w:rsidRPr="0037264C" w:rsidRDefault="004C286E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7264C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AF005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70 /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6C05E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E93BD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69F56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B92BC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F19371A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8 - 14</w:t>
            </w:r>
          </w:p>
          <w:p w14:paraId="55639D36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4C286E" w14:paraId="6D69A291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8379D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A585A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C5820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D9EE4" w14:textId="77777777" w:rsidR="004C286E" w:rsidRDefault="004C286E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72654D71" w14:textId="77777777" w:rsidR="004C286E" w:rsidRPr="003A070D" w:rsidRDefault="004C286E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A070D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8E63B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53AC6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CB9DD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3178B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B1B8B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82C7AA3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7 - 9  St. Adjud Grupa Tranzit Cap Y.</w:t>
            </w:r>
          </w:p>
        </w:tc>
      </w:tr>
      <w:tr w:rsidR="004C286E" w14:paraId="41AFFDF5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E8F56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D970E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8D27E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026E2" w14:textId="77777777" w:rsidR="004C286E" w:rsidRDefault="004C286E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3810704A" w14:textId="77777777" w:rsidR="004C286E" w:rsidRPr="00F401CD" w:rsidRDefault="004C286E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C</w:t>
            </w:r>
            <w:r w:rsidRPr="00F401CD">
              <w:rPr>
                <w:rFonts w:ascii="Times New Roman" w:hAnsi="Times New Roman"/>
                <w:bCs w:val="0"/>
              </w:rPr>
              <w:t>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08598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46 </w:t>
            </w:r>
          </w:p>
          <w:p w14:paraId="340219B2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48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096B5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27DCF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16928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C0025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16E5266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8 - 13 </w:t>
            </w:r>
          </w:p>
          <w:p w14:paraId="605BED6B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4C286E" w14:paraId="4351A2BF" w14:textId="77777777" w:rsidTr="004727FB">
        <w:trPr>
          <w:cantSplit/>
          <w:trHeight w:val="4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E82E9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0F57F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6BC3C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0455B" w14:textId="77777777" w:rsidR="004C286E" w:rsidRDefault="004C286E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31D17BC4" w14:textId="77777777" w:rsidR="004C286E" w:rsidRDefault="004C286E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 xml:space="preserve">linia 7 </w:t>
            </w:r>
          </w:p>
          <w:p w14:paraId="4C85E186" w14:textId="77777777" w:rsidR="004C286E" w:rsidRDefault="004C286E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9AAEB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EE006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51A2D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9FB93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51E53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F1953E1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7</w:t>
            </w:r>
          </w:p>
          <w:p w14:paraId="39B3D726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4C286E" w14:paraId="666DD7A5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D6057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5B31D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51A47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DFF38" w14:textId="77777777" w:rsidR="004C286E" w:rsidRDefault="004C286E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1AB4D0A0" w14:textId="77777777" w:rsidR="004C286E" w:rsidRDefault="004C286E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linia 13</w:t>
            </w:r>
          </w:p>
          <w:p w14:paraId="25B45654" w14:textId="77777777" w:rsidR="004C286E" w:rsidRDefault="004C286E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  <w:p w14:paraId="1260A3F1" w14:textId="77777777" w:rsidR="004C286E" w:rsidRPr="002532C4" w:rsidRDefault="004C286E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E1CB5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Ax Staţie până la T.D.J. 90 / 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02286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92F31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453B3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BDF42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9F0A9BD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13</w:t>
            </w:r>
          </w:p>
          <w:p w14:paraId="30AC8B6E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Y.</w:t>
            </w:r>
          </w:p>
        </w:tc>
      </w:tr>
      <w:tr w:rsidR="004C286E" w14:paraId="2A216BA5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6C93C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2B2AC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244+700</w:t>
            </w:r>
          </w:p>
          <w:p w14:paraId="22DD7350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D7D3C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A30FA" w14:textId="77777777" w:rsidR="004C286E" w:rsidRDefault="004C286E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 xml:space="preserve">St. Adjud </w:t>
            </w:r>
          </w:p>
          <w:p w14:paraId="7595B9EA" w14:textId="77777777" w:rsidR="004C286E" w:rsidRDefault="004C286E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Grupa Tranzit,</w:t>
            </w:r>
          </w:p>
          <w:p w14:paraId="0C0A30B6" w14:textId="77777777" w:rsidR="004C286E" w:rsidRDefault="004C286E" w:rsidP="004727FB">
            <w:pPr>
              <w:rPr>
                <w:spacing w:val="-4"/>
              </w:rPr>
            </w:pPr>
            <w:r>
              <w:t xml:space="preserve"> </w:t>
            </w:r>
            <w:r w:rsidRPr="0010350B">
              <w:rPr>
                <w:b/>
                <w:bCs/>
                <w:sz w:val="20"/>
                <w:szCs w:val="20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B5C67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4D4A7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EE09C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BA7A0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A6EA2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E42F799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 10 din </w:t>
            </w:r>
            <w:r w:rsidRPr="005650BF">
              <w:rPr>
                <w:b/>
                <w:bCs/>
                <w:i/>
                <w:iCs/>
                <w:spacing w:val="-4"/>
                <w:sz w:val="20"/>
                <w:szCs w:val="20"/>
              </w:rPr>
              <w:t>St. Adjud</w:t>
            </w:r>
            <w:r>
              <w:rPr>
                <w:b/>
                <w:bCs/>
                <w:i/>
                <w:iCs/>
                <w:sz w:val="20"/>
              </w:rPr>
              <w:t xml:space="preserve"> Cap Y.</w:t>
            </w:r>
          </w:p>
        </w:tc>
      </w:tr>
      <w:tr w:rsidR="004C286E" w14:paraId="65EA20AA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B6238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3F0E9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DEA11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97CB2" w14:textId="77777777" w:rsidR="004C286E" w:rsidRPr="002D1130" w:rsidRDefault="004C286E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St. Valea Seacă linia 2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18F82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B35B6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84588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292+100</w:t>
            </w:r>
          </w:p>
          <w:p w14:paraId="33B05803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D2A42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ADE2C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4C286E" w14:paraId="07310A41" w14:textId="77777777" w:rsidTr="004727FB">
        <w:trPr>
          <w:cantSplit/>
          <w:trHeight w:val="6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3FC10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9D7A3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282A6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AEC80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441FCE4E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A5E14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13/17-19-33/35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7F3A4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AB445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27ECD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7601A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accesul</w:t>
            </w:r>
          </w:p>
          <w:p w14:paraId="696EB948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linia 2 directă</w:t>
            </w:r>
          </w:p>
          <w:p w14:paraId="57C6F850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1 - 12 Marfă. </w:t>
            </w:r>
          </w:p>
        </w:tc>
      </w:tr>
      <w:tr w:rsidR="004C286E" w14:paraId="3A08E949" w14:textId="77777777" w:rsidTr="004727FB">
        <w:trPr>
          <w:cantSplit/>
          <w:trHeight w:val="47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31662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EA557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9B846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F1BB7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1376FD7F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7A596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84B07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315BA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52D4E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7CDAC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călcâi sch. 102, </w:t>
            </w:r>
          </w:p>
          <w:p w14:paraId="5B9A0C22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sch.76,  </w:t>
            </w:r>
          </w:p>
          <w:p w14:paraId="3FD06D96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până la călcâi sch. 70.</w:t>
            </w:r>
          </w:p>
        </w:tc>
      </w:tr>
      <w:tr w:rsidR="004C286E" w14:paraId="5F9468ED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A6E8A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F4F83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A5B50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DED40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489353EA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72388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AF35E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74A9F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677B3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AE1E0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vârful sch. 98, </w:t>
            </w:r>
          </w:p>
          <w:p w14:paraId="11680BAB" w14:textId="77777777" w:rsidR="004C286E" w:rsidRPr="00CB3447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TDJ 78 </w:t>
            </w:r>
            <w:r>
              <w:rPr>
                <w:b/>
                <w:bCs/>
                <w:i/>
                <w:iCs/>
                <w:sz w:val="20"/>
                <w:lang w:val="en-US"/>
              </w:rPr>
              <w:t xml:space="preserve">/ </w:t>
            </w:r>
            <w:r>
              <w:rPr>
                <w:b/>
                <w:bCs/>
                <w:i/>
                <w:iCs/>
                <w:sz w:val="20"/>
              </w:rPr>
              <w:t xml:space="preserve">80, sch.74, 72, 58 până la TDJ 30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/ 40 .</w:t>
            </w:r>
          </w:p>
        </w:tc>
      </w:tr>
      <w:tr w:rsidR="004C286E" w14:paraId="713E2564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A22B7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29F6B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ABD04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20093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Bacău -</w:t>
            </w:r>
          </w:p>
          <w:p w14:paraId="0A5CAAC6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01738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7760B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84E66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308+677</w:t>
            </w:r>
          </w:p>
          <w:p w14:paraId="38C4870E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308+893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E026B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FB703" w14:textId="77777777" w:rsidR="004C286E" w:rsidRPr="004143AF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408CB665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18351B99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D7253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7C3E1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24D9B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7F600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Galbeni, 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51B71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11</w:t>
            </w:r>
          </w:p>
          <w:p w14:paraId="1D3A95CB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până la ax stația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15B1E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18DF3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F8D74" w14:textId="77777777" w:rsidR="004C286E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25D61" w14:textId="77777777" w:rsidR="004C286E" w:rsidRPr="004143AF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4C286E" w14:paraId="3D9CA681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06964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7ECA2" w14:textId="77777777" w:rsidR="004C286E" w:rsidRDefault="004C286E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DCB62" w14:textId="77777777" w:rsidR="004C286E" w:rsidRPr="00D33E71" w:rsidRDefault="004C286E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041DA" w14:textId="77777777" w:rsidR="004C286E" w:rsidRDefault="004C286E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24AAF41B" w14:textId="77777777" w:rsidR="004C286E" w:rsidRDefault="004C286E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37438" w14:textId="77777777" w:rsidR="004C286E" w:rsidRDefault="004C286E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E72F7" w14:textId="77777777" w:rsidR="004C286E" w:rsidRDefault="004C286E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D59C7" w14:textId="77777777" w:rsidR="004C286E" w:rsidRDefault="004C286E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9FE6F" w14:textId="77777777" w:rsidR="004C286E" w:rsidRDefault="004C286E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2CBAD" w14:textId="77777777" w:rsidR="004C286E" w:rsidRPr="004143AF" w:rsidRDefault="004C286E" w:rsidP="00D3024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Nesemnalizată pe teren.</w:t>
            </w:r>
          </w:p>
        </w:tc>
      </w:tr>
      <w:tr w:rsidR="004C286E" w14:paraId="5EA196F6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C8A0A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8800B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4FABD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40F35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4CA84955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21CFD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F1152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83090" w14:textId="77777777" w:rsidR="004C286E" w:rsidRDefault="004C286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BB983" w14:textId="77777777" w:rsidR="004C286E" w:rsidRPr="00D33E71" w:rsidRDefault="004C286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8AF16" w14:textId="77777777" w:rsidR="004C286E" w:rsidRDefault="004C286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4C286E" w14:paraId="6D8F2DD8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94F81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BF688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354+300</w:t>
            </w:r>
          </w:p>
          <w:p w14:paraId="088DA430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360+800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084AD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EC661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 Cap Y St. Săbăoani, </w:t>
            </w:r>
          </w:p>
          <w:p w14:paraId="451D2F6F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Săbăoani – Mircești și linia 3 directă Cap X St. Mircești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19802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140AC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AC5F4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8CF59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75B88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4C286E" w14:paraId="7E95641A" w14:textId="77777777" w:rsidTr="004727FB">
        <w:trPr>
          <w:cantSplit/>
          <w:trHeight w:val="8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EB593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896DB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009DB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6D62D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Paşcani Triaj</w:t>
            </w:r>
          </w:p>
          <w:p w14:paraId="4F434EFE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6B - 12B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A4D86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CF30F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55713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A3876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4E86C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1B23B2D7" w14:textId="77777777" w:rsidTr="004727FB">
        <w:trPr>
          <w:cantSplit/>
          <w:trHeight w:val="8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E36BA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64C05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405+400</w:t>
            </w:r>
          </w:p>
          <w:p w14:paraId="72CF3C79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409+200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FD3F0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259E7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Lespezi – Dolhasca, linia 2 directă Dolhasca și Dolhasca - Liteni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FEA34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8AD53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E1A3A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0EB14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72718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4C286E" w14:paraId="63B47C1F" w14:textId="77777777" w:rsidTr="004727FB">
        <w:trPr>
          <w:cantSplit/>
          <w:trHeight w:val="5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0A3E5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C4E1A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D00FA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B663D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Dolhasca</w:t>
            </w:r>
          </w:p>
          <w:p w14:paraId="5CAE0FD2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1C714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F114D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771F1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B0285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C653D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3381EDB7" w14:textId="77777777" w:rsidTr="004727FB">
        <w:trPr>
          <w:cantSplit/>
          <w:trHeight w:val="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A9C7D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2181E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3ECEB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4F227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Liteni</w:t>
            </w:r>
          </w:p>
          <w:p w14:paraId="46EA8288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E765F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32FE19F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F52B3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470DF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AFEAB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8AFEC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0875D0C2" w14:textId="77777777" w:rsidTr="004727FB">
        <w:trPr>
          <w:cantSplit/>
          <w:trHeight w:val="3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95E6C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82004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0F792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665C4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038B0638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1S şi 2S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A491F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953D544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99BF3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071B2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6B13F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ABA31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32CE4240" w14:textId="77777777" w:rsidTr="004727FB">
        <w:trPr>
          <w:cantSplit/>
          <w:trHeight w:val="3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6459F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99F81" w14:textId="77777777" w:rsidR="004C286E" w:rsidRDefault="004C286E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9014A" w14:textId="77777777" w:rsidR="004C286E" w:rsidRPr="00D33E71" w:rsidRDefault="004C286E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33D3E" w14:textId="77777777" w:rsidR="004C286E" w:rsidRDefault="004C286E" w:rsidP="00EB056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49712055" w14:textId="77777777" w:rsidR="004C286E" w:rsidRDefault="004C286E" w:rsidP="00EB056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2282F" w14:textId="77777777" w:rsidR="004C286E" w:rsidRDefault="004C286E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BFC5B9B" w14:textId="77777777" w:rsidR="004C286E" w:rsidRDefault="004C286E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31C8E" w14:textId="77777777" w:rsidR="004C286E" w:rsidRPr="00D33E71" w:rsidRDefault="004C286E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B45DC" w14:textId="77777777" w:rsidR="004C286E" w:rsidRDefault="004C286E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3CD55" w14:textId="77777777" w:rsidR="004C286E" w:rsidRPr="00D33E71" w:rsidRDefault="004C286E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90980" w14:textId="77777777" w:rsidR="004C286E" w:rsidRDefault="004C286E" w:rsidP="00EB056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46BC63E1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0676B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C495E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7584A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2F11D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3428C478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60EC1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5270CFD0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4CE14643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1 - 7</w:t>
            </w:r>
          </w:p>
          <w:p w14:paraId="79516129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42096685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EC345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62ECB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DFDFC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57708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3741027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1 - 6, Cap X, </w:t>
            </w:r>
          </w:p>
          <w:p w14:paraId="169C5C05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numai la parcursuri peste sch. nr. 1, 3, 5 şi 7 </w:t>
            </w:r>
          </w:p>
          <w:p w14:paraId="0782F9F8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 poziţie abătută.</w:t>
            </w:r>
          </w:p>
        </w:tc>
      </w:tr>
      <w:tr w:rsidR="004C286E" w14:paraId="1782DBA7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07ED6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EB840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F474B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ECC21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2BD9FD8F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11C42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15 până la sch. 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5EA7E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1A770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127FC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7E681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locomotive izolate.</w:t>
            </w:r>
          </w:p>
        </w:tc>
      </w:tr>
      <w:tr w:rsidR="004C286E" w14:paraId="02B7D121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141A7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06F0D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0EEDC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83D0B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674AC801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7B5B1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6320D48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47606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0891D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8FB93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7E84D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0F5841E3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E9BE7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FE09C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89C89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A01C6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76F2BFC6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40DA2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6B7BDFAF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la </w:t>
            </w:r>
          </w:p>
          <w:p w14:paraId="0A4122A1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călcâi</w:t>
            </w:r>
          </w:p>
          <w:p w14:paraId="7FDA3D3F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C9404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760A7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3C29A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D8947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08E42E25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453D1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0552A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FF6BC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97944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7B1DFFFD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28864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1B674B5B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64C2B288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17 - sch. 19 - linia 5 - vârf </w:t>
            </w:r>
          </w:p>
          <w:p w14:paraId="1C47E865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B2E21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56DBE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0165A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625C7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4AD9C8BE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B040E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752EB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4E64C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3E539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Milisăuţi</w:t>
            </w:r>
          </w:p>
          <w:p w14:paraId="385DA009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15B6C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D3C7D" w14:textId="77777777" w:rsidR="004C286E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663CC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F6187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D3867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053E1A07" w14:textId="77777777" w:rsidTr="004727FB">
        <w:trPr>
          <w:cantSplit/>
          <w:trHeight w:val="2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70EA5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99FD0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4E086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67F72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6FE42189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77EFB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54FF208D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7 - </w:t>
            </w:r>
          </w:p>
          <w:p w14:paraId="5A9091FE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773DB621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9 - 11 - </w:t>
            </w:r>
          </w:p>
          <w:p w14:paraId="15810FAB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2DA62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08B1E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5A324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05A1F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41F42260" w14:textId="77777777" w:rsidTr="004727FB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92BF3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7E5F6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E02A8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8BD47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42A202E4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cale largă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5C436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1552E39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B1C0C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  <w:r w:rsidRPr="00D33E71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FBBF2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A069C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C6464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41C6AAFC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792BE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56301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4115A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A8A6D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660D648B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CL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70662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487+100</w:t>
            </w:r>
          </w:p>
          <w:p w14:paraId="161CA7EF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487+980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3367E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E623B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B3ED7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66392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C286E" w14:paraId="045BB583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A624E" w14:textId="77777777" w:rsidR="004C286E" w:rsidRDefault="004C286E" w:rsidP="004C286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A4598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CAA6A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28850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1E643CCE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CL</w:t>
            </w:r>
          </w:p>
          <w:p w14:paraId="067D7937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FE64F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32870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30BF6" w14:textId="77777777" w:rsidR="004C286E" w:rsidRDefault="004C286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E837B" w14:textId="77777777" w:rsidR="004C286E" w:rsidRPr="00D33E71" w:rsidRDefault="004C286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6D87A" w14:textId="77777777" w:rsidR="004C286E" w:rsidRDefault="004C286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4D4F195D" w14:textId="77777777" w:rsidR="004C286E" w:rsidRPr="00BA7DAE" w:rsidRDefault="004C286E" w:rsidP="000A5D7E">
      <w:pPr>
        <w:tabs>
          <w:tab w:val="left" w:pos="2748"/>
        </w:tabs>
        <w:rPr>
          <w:sz w:val="20"/>
        </w:rPr>
      </w:pPr>
    </w:p>
    <w:p w14:paraId="6DE96653" w14:textId="77777777" w:rsidR="004C286E" w:rsidRDefault="004C286E" w:rsidP="00E7698F">
      <w:pPr>
        <w:pStyle w:val="Heading1"/>
        <w:spacing w:line="360" w:lineRule="auto"/>
      </w:pPr>
      <w:r>
        <w:t>LINIA 504</w:t>
      </w:r>
    </w:p>
    <w:p w14:paraId="2E077B6F" w14:textId="77777777" w:rsidR="004C286E" w:rsidRPr="00A16A49" w:rsidRDefault="004C286E" w:rsidP="00946FAB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ADJUD - GHIMEŞ - SICULENI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4C286E" w14:paraId="663912B1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71FC6" w14:textId="77777777" w:rsidR="004C286E" w:rsidRDefault="004C286E" w:rsidP="004C286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ACF96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2+500</w:t>
            </w:r>
          </w:p>
          <w:p w14:paraId="7F6A939E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E0458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965D5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30F46942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6CA64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F27C3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5179E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7CF95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35008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356547">
              <w:rPr>
                <w:b/>
                <w:bCs/>
                <w:i/>
                <w:iCs/>
                <w:sz w:val="20"/>
              </w:rPr>
              <w:t xml:space="preserve">Afectează </w:t>
            </w:r>
            <w:r>
              <w:rPr>
                <w:b/>
                <w:bCs/>
                <w:i/>
                <w:iCs/>
                <w:sz w:val="20"/>
              </w:rPr>
              <w:t xml:space="preserve">firul II </w:t>
            </w:r>
          </w:p>
          <w:p w14:paraId="71D238FE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Adjud - Urechești.</w:t>
            </w:r>
          </w:p>
          <w:p w14:paraId="28E14C4E" w14:textId="77777777" w:rsidR="004C286E" w:rsidRPr="004C4194" w:rsidRDefault="004C286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5 N.</w:t>
            </w:r>
          </w:p>
        </w:tc>
      </w:tr>
      <w:tr w:rsidR="004C286E" w14:paraId="1E977026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EFFA5" w14:textId="77777777" w:rsidR="004C286E" w:rsidRDefault="004C286E" w:rsidP="004C286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233A3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4+000</w:t>
            </w:r>
          </w:p>
          <w:p w14:paraId="34B3ADC3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DD87F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764FD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Adjud -</w:t>
            </w:r>
          </w:p>
          <w:p w14:paraId="46BA2AA2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Urecheşti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251D4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A2F12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CA585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4+000</w:t>
            </w:r>
          </w:p>
          <w:p w14:paraId="1C26D34F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53812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4D11F" w14:textId="77777777" w:rsidR="004C286E" w:rsidRPr="004C4194" w:rsidRDefault="004C286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4C286E" w14:paraId="1615E087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62C22" w14:textId="77777777" w:rsidR="004C286E" w:rsidRDefault="004C286E" w:rsidP="004C286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7F563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D930F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F73D9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Urecheşti –</w:t>
            </w:r>
          </w:p>
          <w:p w14:paraId="3C2C3E06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43F21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68B63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E29DC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9+600</w:t>
            </w:r>
          </w:p>
          <w:p w14:paraId="1938AF0C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015D5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2683E" w14:textId="77777777" w:rsidR="004C286E" w:rsidRPr="004C4194" w:rsidRDefault="004C286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4C286E" w14:paraId="54E4D4C3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351E4" w14:textId="77777777" w:rsidR="004C286E" w:rsidRDefault="004C286E" w:rsidP="004C286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9702A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11+640</w:t>
            </w:r>
          </w:p>
          <w:p w14:paraId="08D10162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EC579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A879F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Urecheşti –</w:t>
            </w:r>
          </w:p>
          <w:p w14:paraId="7211E8B4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92AAA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69D8A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6928B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11+640</w:t>
            </w:r>
          </w:p>
          <w:p w14:paraId="4340CF6A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1E529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10C97" w14:textId="77777777" w:rsidR="004C286E" w:rsidRPr="004C4194" w:rsidRDefault="004C286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C4194">
              <w:rPr>
                <w:b/>
                <w:bCs/>
                <w:iCs/>
                <w:sz w:val="20"/>
              </w:rPr>
              <w:t>*Valabil pentru trenurile remorcate cu două locomotive cuplate.</w:t>
            </w:r>
          </w:p>
          <w:p w14:paraId="136CEDA0" w14:textId="77777777" w:rsidR="004C286E" w:rsidRPr="00D0576C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424F700A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31B2C" w14:textId="77777777" w:rsidR="004C286E" w:rsidRDefault="004C286E" w:rsidP="004C286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65B1F" w14:textId="77777777" w:rsidR="004C286E" w:rsidRDefault="004C286E" w:rsidP="00B7678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18+650</w:t>
            </w:r>
          </w:p>
          <w:p w14:paraId="1212A2EF" w14:textId="77777777" w:rsidR="004C286E" w:rsidRDefault="004C286E" w:rsidP="00B7678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1693D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F2EC4" w14:textId="77777777" w:rsidR="004C286E" w:rsidRDefault="004C286E" w:rsidP="00B7678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Urecheşti –</w:t>
            </w:r>
          </w:p>
          <w:p w14:paraId="0A21D45F" w14:textId="77777777" w:rsidR="004C286E" w:rsidRDefault="004C286E" w:rsidP="00B7678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CF8B5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E25F0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232D2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45277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C9791" w14:textId="77777777" w:rsidR="004C286E" w:rsidRPr="004C4194" w:rsidRDefault="004C286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4C286E" w14:paraId="4A2A80D5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A0BB7" w14:textId="77777777" w:rsidR="004C286E" w:rsidRDefault="004C286E" w:rsidP="004C286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074BF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BBA99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2590B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Borzeşti</w:t>
            </w:r>
          </w:p>
          <w:p w14:paraId="614EF68D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13 </w:t>
            </w:r>
          </w:p>
          <w:p w14:paraId="2D556D4B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EA991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BF8EB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0473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90FAA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A9A65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1D08C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07716947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D5840" w14:textId="77777777" w:rsidR="004C286E" w:rsidRDefault="004C286E" w:rsidP="004C286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F662B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F4E13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2E932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Borzeşti</w:t>
            </w:r>
          </w:p>
          <w:p w14:paraId="49290924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08C29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DD1D2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71F5B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ADD7F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01925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5 - 12 Cap X.</w:t>
            </w:r>
          </w:p>
        </w:tc>
      </w:tr>
      <w:tr w:rsidR="004C286E" w14:paraId="44EB5C9C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06B30" w14:textId="77777777" w:rsidR="004C286E" w:rsidRDefault="004C286E" w:rsidP="004C286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CD239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9C0FA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D22B8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Borzeşti</w:t>
            </w:r>
          </w:p>
          <w:p w14:paraId="4979B5E6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41637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517C5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DA798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379E9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8DE0C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5 - 12 Cap X.</w:t>
            </w:r>
          </w:p>
        </w:tc>
      </w:tr>
      <w:tr w:rsidR="004C286E" w14:paraId="7F2F8B8E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C9608" w14:textId="77777777" w:rsidR="004C286E" w:rsidRDefault="004C286E" w:rsidP="004C286E">
            <w:pPr>
              <w:pStyle w:val="Style1"/>
              <w:numPr>
                <w:ilvl w:val="0"/>
                <w:numId w:val="12"/>
              </w:numPr>
              <w:tabs>
                <w:tab w:val="clear" w:pos="1102"/>
              </w:tabs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45DB6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C00C8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6E78D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Borzeşti</w:t>
            </w:r>
          </w:p>
          <w:p w14:paraId="318DDF78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2D0DE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57 /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39910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3A811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3894A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6B20C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9 - 12</w:t>
            </w:r>
          </w:p>
          <w:p w14:paraId="44C97237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4C286E" w14:paraId="06CCA820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9D626" w14:textId="77777777" w:rsidR="004C286E" w:rsidRDefault="004C286E" w:rsidP="004C286E">
            <w:pPr>
              <w:pStyle w:val="Style1"/>
              <w:numPr>
                <w:ilvl w:val="0"/>
                <w:numId w:val="12"/>
              </w:numPr>
              <w:tabs>
                <w:tab w:val="clear" w:pos="1102"/>
              </w:tabs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94A8B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D8F0F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6271D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Borzeşti</w:t>
            </w:r>
          </w:p>
          <w:p w14:paraId="52575655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7C9B3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1DB88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F9B7D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CF541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9BFB6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10 - 12 Cap X.</w:t>
            </w:r>
          </w:p>
        </w:tc>
      </w:tr>
      <w:tr w:rsidR="004C286E" w14:paraId="484CD209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A829A" w14:textId="77777777" w:rsidR="004C286E" w:rsidRDefault="004C286E" w:rsidP="004C286E">
            <w:pPr>
              <w:pStyle w:val="Style1"/>
              <w:numPr>
                <w:ilvl w:val="0"/>
                <w:numId w:val="12"/>
              </w:numPr>
              <w:tabs>
                <w:tab w:val="clear" w:pos="1102"/>
              </w:tabs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149E0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C00FF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F22AF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Borzeşti</w:t>
            </w:r>
          </w:p>
          <w:p w14:paraId="39B26AB7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4D1D7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2D30A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6E760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6FEF3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FAF81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11 și 12 Cap X.</w:t>
            </w:r>
          </w:p>
        </w:tc>
      </w:tr>
      <w:tr w:rsidR="004C286E" w14:paraId="3D2653DF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28BDF" w14:textId="77777777" w:rsidR="004C286E" w:rsidRDefault="004C286E" w:rsidP="004C286E">
            <w:pPr>
              <w:pStyle w:val="Style1"/>
              <w:numPr>
                <w:ilvl w:val="0"/>
                <w:numId w:val="12"/>
              </w:numPr>
              <w:tabs>
                <w:tab w:val="clear" w:pos="1102"/>
              </w:tabs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CB35E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9F052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54518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Borzeşti</w:t>
            </w:r>
          </w:p>
          <w:p w14:paraId="2E187240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3D47E" w14:textId="77777777" w:rsidR="004C286E" w:rsidRDefault="004C286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115BDE69" w14:textId="77777777" w:rsidR="004C286E" w:rsidRDefault="004C286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66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026B5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9A8F2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338C9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64DEF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3328BEA3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11 -  13 Cap Y.</w:t>
            </w:r>
          </w:p>
        </w:tc>
      </w:tr>
      <w:tr w:rsidR="004C286E" w14:paraId="40848086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C77FE" w14:textId="77777777" w:rsidR="004C286E" w:rsidRDefault="004C286E" w:rsidP="004C286E">
            <w:pPr>
              <w:pStyle w:val="Style1"/>
              <w:numPr>
                <w:ilvl w:val="0"/>
                <w:numId w:val="12"/>
              </w:numPr>
              <w:tabs>
                <w:tab w:val="clear" w:pos="1102"/>
              </w:tabs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406EB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A2F54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67EB5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Borzeşti</w:t>
            </w:r>
          </w:p>
          <w:p w14:paraId="47B7D3C0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33919" w14:textId="77777777" w:rsidR="004C286E" w:rsidRDefault="004C286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17F277CF" w14:textId="77777777" w:rsidR="004C286E" w:rsidRDefault="004C286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76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B0043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5EFCC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D1656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EC80A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00DD2FEE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11 și 12 Cap Y.</w:t>
            </w:r>
          </w:p>
        </w:tc>
      </w:tr>
      <w:tr w:rsidR="004C286E" w14:paraId="42BF894A" w14:textId="77777777" w:rsidTr="00BC2223">
        <w:trPr>
          <w:cantSplit/>
          <w:trHeight w:val="703"/>
          <w:jc w:val="center"/>
        </w:trPr>
        <w:tc>
          <w:tcPr>
            <w:tcW w:w="639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35DF6" w14:textId="77777777" w:rsidR="004C286E" w:rsidRDefault="004C286E" w:rsidP="004C286E">
            <w:pPr>
              <w:pStyle w:val="Style1"/>
              <w:numPr>
                <w:ilvl w:val="0"/>
                <w:numId w:val="12"/>
              </w:numPr>
              <w:tabs>
                <w:tab w:val="clear" w:pos="1102"/>
              </w:tabs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87E08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7E6AE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958A8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Borzeşti - </w:t>
            </w:r>
          </w:p>
          <w:p w14:paraId="59BB0EC1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Oneşti</w:t>
            </w: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1E757" w14:textId="77777777" w:rsidR="004C286E" w:rsidRDefault="004C286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4DDA8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842FB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31+400</w:t>
            </w:r>
          </w:p>
          <w:p w14:paraId="526E85ED" w14:textId="77777777" w:rsidR="004C286E" w:rsidRDefault="004C286E" w:rsidP="00BC222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4C0C4" w14:textId="77777777" w:rsidR="004C286E" w:rsidRPr="00D0473F" w:rsidRDefault="004C286E" w:rsidP="00BC222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42015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4617C799" w14:textId="77777777">
        <w:trPr>
          <w:cantSplit/>
          <w:trHeight w:val="720"/>
          <w:jc w:val="center"/>
        </w:trPr>
        <w:tc>
          <w:tcPr>
            <w:tcW w:w="639" w:type="dxa"/>
            <w:vMerge/>
            <w:tcBorders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2B68C" w14:textId="77777777" w:rsidR="004C286E" w:rsidRDefault="004C286E" w:rsidP="004C286E">
            <w:pPr>
              <w:pStyle w:val="Style1"/>
              <w:numPr>
                <w:ilvl w:val="0"/>
                <w:numId w:val="12"/>
              </w:numPr>
              <w:tabs>
                <w:tab w:val="clear" w:pos="1102"/>
              </w:tabs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1EA76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C5CEE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vMerge/>
            <w:tcBorders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5C271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15ACC" w14:textId="77777777" w:rsidR="004C286E" w:rsidRDefault="004C286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4ED66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418C1" w14:textId="77777777" w:rsidR="004C286E" w:rsidRDefault="004C286E" w:rsidP="00BC222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32+600</w:t>
            </w:r>
          </w:p>
          <w:p w14:paraId="40F66E84" w14:textId="77777777" w:rsidR="004C286E" w:rsidRDefault="004C286E" w:rsidP="00BC222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35+500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AA5F4" w14:textId="77777777" w:rsidR="004C286E" w:rsidRDefault="004C286E" w:rsidP="00BC222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vMerge/>
            <w:tcBorders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D5FF9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0FFAECB9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100E4" w14:textId="77777777" w:rsidR="004C286E" w:rsidRDefault="004C286E" w:rsidP="004C286E">
            <w:pPr>
              <w:pStyle w:val="Style1"/>
              <w:numPr>
                <w:ilvl w:val="0"/>
                <w:numId w:val="12"/>
              </w:numPr>
              <w:tabs>
                <w:tab w:val="clear" w:pos="1102"/>
              </w:tabs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BE92B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32+200</w:t>
            </w:r>
          </w:p>
          <w:p w14:paraId="1F4CF542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9A843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8F085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Borzeşti BC - </w:t>
            </w:r>
          </w:p>
          <w:p w14:paraId="1AE02AE2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9F0A7" w14:textId="77777777" w:rsidR="004C286E" w:rsidRDefault="004C286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1F442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46DA7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F8C2B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101B3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1CBCD77C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82DA2" w14:textId="77777777" w:rsidR="004C286E" w:rsidRDefault="004C286E" w:rsidP="004C286E">
            <w:pPr>
              <w:pStyle w:val="Style1"/>
              <w:numPr>
                <w:ilvl w:val="0"/>
                <w:numId w:val="12"/>
              </w:numPr>
              <w:tabs>
                <w:tab w:val="clear" w:pos="1102"/>
              </w:tabs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B61B6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0765B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968D5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Oneşti</w:t>
            </w:r>
          </w:p>
          <w:p w14:paraId="0807A32D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BA920" w14:textId="77777777" w:rsidR="004C286E" w:rsidRDefault="004C286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6263F7CE" w14:textId="77777777" w:rsidR="004C286E" w:rsidRDefault="004C286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6891B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6A088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9656F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53FF8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413F578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6 - 8, Cap X.</w:t>
            </w:r>
          </w:p>
        </w:tc>
      </w:tr>
      <w:tr w:rsidR="004C286E" w14:paraId="62137979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37030" w14:textId="77777777" w:rsidR="004C286E" w:rsidRDefault="004C286E" w:rsidP="004C286E">
            <w:pPr>
              <w:pStyle w:val="Style1"/>
              <w:numPr>
                <w:ilvl w:val="0"/>
                <w:numId w:val="12"/>
              </w:numPr>
              <w:tabs>
                <w:tab w:val="clear" w:pos="1102"/>
              </w:tabs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3A780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D869C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1CF7C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Oneşti</w:t>
            </w:r>
          </w:p>
          <w:p w14:paraId="09B1B41E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78BAA" w14:textId="77777777" w:rsidR="004C286E" w:rsidRDefault="004C286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1695A50B" w14:textId="77777777" w:rsidR="004C286E" w:rsidRDefault="004C286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957E4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D69FB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7A175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9CA70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11808BA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și 7, Cap X.</w:t>
            </w:r>
          </w:p>
        </w:tc>
      </w:tr>
      <w:tr w:rsidR="004C286E" w14:paraId="4570C9B5" w14:textId="77777777">
        <w:trPr>
          <w:cantSplit/>
          <w:trHeight w:val="4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7EFC0" w14:textId="77777777" w:rsidR="004C286E" w:rsidRDefault="004C286E" w:rsidP="004C286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55598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16E94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BECC0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Oneşti</w:t>
            </w:r>
          </w:p>
          <w:p w14:paraId="35863214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C092C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8CA02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0473F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A6D4B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FA36B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D4385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6 - 8 </w:t>
            </w:r>
          </w:p>
          <w:p w14:paraId="223424B4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primiri – expedieri.</w:t>
            </w:r>
          </w:p>
        </w:tc>
      </w:tr>
      <w:tr w:rsidR="004C286E" w14:paraId="38F2DC60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70710" w14:textId="77777777" w:rsidR="004C286E" w:rsidRDefault="004C286E" w:rsidP="004C286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6B047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42+300</w:t>
            </w:r>
          </w:p>
          <w:p w14:paraId="2C3567DD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E5B7C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8617D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Oneşti -</w:t>
            </w:r>
          </w:p>
          <w:p w14:paraId="6770D026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 Ocna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E368A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F4C2F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A913F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3067D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CB2C4" w14:textId="77777777" w:rsidR="004C286E" w:rsidRPr="004C4194" w:rsidRDefault="004C286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4C286E" w14:paraId="777AA9A7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D1A2D" w14:textId="77777777" w:rsidR="004C286E" w:rsidRDefault="004C286E" w:rsidP="004C286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21F3E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51+500</w:t>
            </w:r>
          </w:p>
          <w:p w14:paraId="34D560C5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E37D6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0F783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 Ocna -</w:t>
            </w:r>
          </w:p>
          <w:p w14:paraId="028456A7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CF406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A5C3A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109F1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73977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47F0C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4C286E" w14:paraId="40E9B928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B51A5" w14:textId="77777777" w:rsidR="004C286E" w:rsidRDefault="004C286E" w:rsidP="004C286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80907" w14:textId="77777777" w:rsidR="004C286E" w:rsidRDefault="004C286E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54+190</w:t>
            </w:r>
          </w:p>
          <w:p w14:paraId="654EFC1A" w14:textId="77777777" w:rsidR="004C286E" w:rsidRDefault="004C286E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A51E1" w14:textId="77777777" w:rsidR="004C286E" w:rsidRDefault="004C286E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3F5CF" w14:textId="77777777" w:rsidR="004C286E" w:rsidRDefault="004C286E" w:rsidP="003A64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 Ocna -</w:t>
            </w:r>
          </w:p>
          <w:p w14:paraId="6349F491" w14:textId="77777777" w:rsidR="004C286E" w:rsidRDefault="004C286E" w:rsidP="003A64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84DDF" w14:textId="77777777" w:rsidR="004C286E" w:rsidRDefault="004C286E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02CC5" w14:textId="77777777" w:rsidR="004C286E" w:rsidRPr="00D0473F" w:rsidRDefault="004C286E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2435B" w14:textId="77777777" w:rsidR="004C286E" w:rsidRDefault="004C286E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EBFF7" w14:textId="77777777" w:rsidR="004C286E" w:rsidRPr="00D0473F" w:rsidRDefault="004C286E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752A0" w14:textId="77777777" w:rsidR="004C286E" w:rsidRPr="004C4194" w:rsidRDefault="004C286E" w:rsidP="003A64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C4194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7D79B38A" w14:textId="77777777" w:rsidR="004C286E" w:rsidRDefault="004C286E" w:rsidP="003A64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60C1B2C5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10F77" w14:textId="77777777" w:rsidR="004C286E" w:rsidRDefault="004C286E" w:rsidP="004C286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B4390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54+650</w:t>
            </w:r>
          </w:p>
          <w:p w14:paraId="330BC467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54+720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A7C22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90097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 Ocna -</w:t>
            </w:r>
          </w:p>
          <w:p w14:paraId="39986B56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A8AD9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D810B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C7782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1A161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8AFF9" w14:textId="77777777" w:rsidR="004C286E" w:rsidRPr="004C4194" w:rsidRDefault="004C286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C4194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3643C3F7" w14:textId="77777777" w:rsidR="004C286E" w:rsidRPr="00D0576C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34D6D5FB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419D2" w14:textId="77777777" w:rsidR="004C286E" w:rsidRDefault="004C286E" w:rsidP="004C286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F3022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55+060</w:t>
            </w:r>
          </w:p>
          <w:p w14:paraId="6C364D96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55+170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B5E07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32EDA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 Ocna -</w:t>
            </w:r>
          </w:p>
          <w:p w14:paraId="500921DC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4C566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590AD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C26A5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37410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867C6" w14:textId="77777777" w:rsidR="004C286E" w:rsidRPr="004C4194" w:rsidRDefault="004C286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C4194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4921E83A" w14:textId="77777777" w:rsidR="004C286E" w:rsidRPr="00D0576C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774B25CE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BE104" w14:textId="77777777" w:rsidR="004C286E" w:rsidRDefault="004C286E" w:rsidP="004C286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42054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60+400</w:t>
            </w:r>
          </w:p>
          <w:p w14:paraId="7C693A76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60+500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4BC1F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1E9D3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 Ocna -</w:t>
            </w:r>
          </w:p>
          <w:p w14:paraId="43D4012B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DAD55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F6022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7D26B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01316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90006" w14:textId="77777777" w:rsidR="004C286E" w:rsidRPr="004C4194" w:rsidRDefault="004C286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C4194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21528F2B" w14:textId="77777777" w:rsidR="004C286E" w:rsidRPr="00D0576C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62DF1EDE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65117" w14:textId="77777777" w:rsidR="004C286E" w:rsidRDefault="004C286E" w:rsidP="004C286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19F92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37111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56886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7C43A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FE652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3BE5E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AE92D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032B3" w14:textId="77777777" w:rsidR="004C286E" w:rsidRPr="00E03C2B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E03C2B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6185BE37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E03C2B">
              <w:rPr>
                <w:b/>
                <w:bCs/>
                <w:i/>
                <w:sz w:val="20"/>
              </w:rPr>
              <w:t>la liniile 2 - 4 st. Dofteana, Cap Y.</w:t>
            </w:r>
          </w:p>
        </w:tc>
      </w:tr>
      <w:tr w:rsidR="004C286E" w14:paraId="56916074" w14:textId="77777777">
        <w:trPr>
          <w:cantSplit/>
          <w:trHeight w:val="48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01127" w14:textId="77777777" w:rsidR="004C286E" w:rsidRDefault="004C286E" w:rsidP="004C286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ECB3B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65+570</w:t>
            </w:r>
          </w:p>
          <w:p w14:paraId="2E17438B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65+710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6EC4F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4711C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Dofteana -</w:t>
            </w:r>
          </w:p>
          <w:p w14:paraId="2D1413EB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Uzului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CE28E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C46A9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FC2F2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69A01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ED4E8" w14:textId="77777777" w:rsidR="004C286E" w:rsidRPr="004C4194" w:rsidRDefault="004C286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C4194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09BA9922" w14:textId="77777777" w:rsidR="004C286E" w:rsidRPr="00D0576C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3E33FF44" w14:textId="77777777">
        <w:trPr>
          <w:cantSplit/>
          <w:trHeight w:val="48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E1756" w14:textId="77777777" w:rsidR="004C286E" w:rsidRDefault="004C286E" w:rsidP="004C286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205DF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66+600</w:t>
            </w:r>
          </w:p>
          <w:p w14:paraId="48E82EBA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66+750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572EF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6FABC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Valea Uzului</w:t>
            </w:r>
          </w:p>
          <w:p w14:paraId="156DFC2E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02A2F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F0CC3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97DD1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C80C3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47768" w14:textId="77777777" w:rsidR="004C286E" w:rsidRPr="00E4349C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E4349C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73559DF4" w14:textId="77777777" w:rsidR="004C286E" w:rsidRPr="00E4349C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E4349C">
              <w:rPr>
                <w:b/>
                <w:bCs/>
                <w:i/>
                <w:sz w:val="20"/>
              </w:rPr>
              <w:t xml:space="preserve">peste sch.  9 și 11, </w:t>
            </w:r>
          </w:p>
          <w:p w14:paraId="36999D4A" w14:textId="77777777" w:rsidR="004C286E" w:rsidRPr="00E4349C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4349C">
              <w:rPr>
                <w:b/>
                <w:bCs/>
                <w:i/>
                <w:iCs/>
                <w:sz w:val="20"/>
              </w:rPr>
              <w:t>Hm Valea Uzului, Cap X.</w:t>
            </w:r>
          </w:p>
        </w:tc>
      </w:tr>
      <w:tr w:rsidR="004C286E" w14:paraId="234F09CD" w14:textId="77777777">
        <w:trPr>
          <w:cantSplit/>
          <w:trHeight w:val="60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4B64E" w14:textId="77777777" w:rsidR="004C286E" w:rsidRDefault="004C286E" w:rsidP="004C286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2D009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69+220</w:t>
            </w:r>
          </w:p>
          <w:p w14:paraId="1BD3D34C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DBEE9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1C23E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Uzului - Comăneşti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596F2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C9443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099B7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5F757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EBA2B" w14:textId="77777777" w:rsidR="004C286E" w:rsidRPr="004C4194" w:rsidRDefault="004C286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C4194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61F8DD4F" w14:textId="77777777" w:rsidR="004C286E" w:rsidRPr="00D0576C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0E4FF2F2" w14:textId="77777777">
        <w:trPr>
          <w:cantSplit/>
          <w:trHeight w:val="4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7B8BE" w14:textId="77777777" w:rsidR="004C286E" w:rsidRDefault="004C286E" w:rsidP="004C286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71E80" w14:textId="77777777" w:rsidR="004C286E" w:rsidRDefault="004C286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75+120</w:t>
            </w:r>
          </w:p>
          <w:p w14:paraId="2A19E74C" w14:textId="77777777" w:rsidR="004C286E" w:rsidRDefault="004C286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75+238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B1D6F" w14:textId="77777777" w:rsidR="004C286E" w:rsidRPr="00D0473F" w:rsidRDefault="004C286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50877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Comăneşti -</w:t>
            </w:r>
          </w:p>
          <w:p w14:paraId="3A92683D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Asău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5D00B" w14:textId="77777777" w:rsidR="004C286E" w:rsidRDefault="004C286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AEE57" w14:textId="77777777" w:rsidR="004C286E" w:rsidRDefault="004C286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67039" w14:textId="77777777" w:rsidR="004C286E" w:rsidRDefault="004C286E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C14C5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5B025" w14:textId="77777777" w:rsidR="004C286E" w:rsidRPr="004C4194" w:rsidRDefault="004C286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C4194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55934877" w14:textId="77777777" w:rsidR="004C286E" w:rsidRPr="00D0576C" w:rsidRDefault="004C286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4ACD73DD" w14:textId="77777777">
        <w:trPr>
          <w:cantSplit/>
          <w:trHeight w:val="4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7EF1A" w14:textId="77777777" w:rsidR="004C286E" w:rsidRDefault="004C286E" w:rsidP="004C286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C9356" w14:textId="77777777" w:rsidR="004C286E" w:rsidRDefault="004C286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76+050</w:t>
            </w:r>
          </w:p>
          <w:p w14:paraId="647D0A61" w14:textId="77777777" w:rsidR="004C286E" w:rsidRDefault="004C286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417A9" w14:textId="77777777" w:rsidR="004C286E" w:rsidRDefault="004C286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C81DE" w14:textId="77777777" w:rsidR="004C286E" w:rsidRDefault="004C286E" w:rsidP="002A556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Comăneşti -</w:t>
            </w:r>
          </w:p>
          <w:p w14:paraId="5EDEE276" w14:textId="77777777" w:rsidR="004C286E" w:rsidRDefault="004C286E" w:rsidP="002A556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Asău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2A747" w14:textId="77777777" w:rsidR="004C286E" w:rsidRDefault="004C286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8238A" w14:textId="77777777" w:rsidR="004C286E" w:rsidRDefault="004C286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82951" w14:textId="77777777" w:rsidR="004C286E" w:rsidRDefault="004C286E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5ED82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548FA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Afectează linia curentă Comănești - Asău</w:t>
            </w:r>
          </w:p>
        </w:tc>
      </w:tr>
      <w:tr w:rsidR="004C286E" w14:paraId="4A6D3694" w14:textId="77777777">
        <w:trPr>
          <w:cantSplit/>
          <w:trHeight w:val="4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2C558" w14:textId="77777777" w:rsidR="004C286E" w:rsidRDefault="004C286E" w:rsidP="004C286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99591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84+260</w:t>
            </w:r>
          </w:p>
          <w:p w14:paraId="5EAB91EC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84+360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9F80D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E0B73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Asău -</w:t>
            </w:r>
          </w:p>
          <w:p w14:paraId="028A1705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Goioasa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1BEF0" w14:textId="77777777" w:rsidR="004C286E" w:rsidRDefault="004C286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69F70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F302C" w14:textId="77777777" w:rsidR="004C286E" w:rsidRDefault="004C286E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7BDD0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99F7D" w14:textId="77777777" w:rsidR="004C286E" w:rsidRPr="004C4194" w:rsidRDefault="004C286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C4194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40D870D3" w14:textId="77777777" w:rsidR="004C286E" w:rsidRPr="00D0576C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41CE2ECD" w14:textId="77777777">
        <w:trPr>
          <w:cantSplit/>
          <w:trHeight w:val="9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3A321" w14:textId="77777777" w:rsidR="004C286E" w:rsidRDefault="004C286E" w:rsidP="004C286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62141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97+960</w:t>
            </w:r>
          </w:p>
          <w:p w14:paraId="45D65C2E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98+060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B38F0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41C11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Simbrea - </w:t>
            </w:r>
          </w:p>
          <w:p w14:paraId="76157996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Palanca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65F49" w14:textId="77777777" w:rsidR="004C286E" w:rsidRDefault="004C286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24DA9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A1393" w14:textId="77777777" w:rsidR="004C286E" w:rsidRDefault="004C286E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DDDAB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DDF36" w14:textId="77777777" w:rsidR="004C286E" w:rsidRPr="004C4194" w:rsidRDefault="004C286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C4194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0A38D849" w14:textId="77777777" w:rsidR="004C286E" w:rsidRPr="00D0576C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12C52DD6" w14:textId="77777777">
        <w:trPr>
          <w:cantSplit/>
          <w:trHeight w:val="9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656DA" w14:textId="77777777" w:rsidR="004C286E" w:rsidRDefault="004C286E" w:rsidP="004C286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E9DA6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103+600</w:t>
            </w:r>
          </w:p>
          <w:p w14:paraId="6812A279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FEC80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0BD98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Palanca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65AEA" w14:textId="77777777" w:rsidR="004C286E" w:rsidRDefault="004C286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AB606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5D720" w14:textId="77777777" w:rsidR="004C286E" w:rsidRDefault="004C286E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AC363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681DC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Afectează intrări – ieşiri</w:t>
            </w:r>
          </w:p>
          <w:p w14:paraId="0E70A70C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sz w:val="20"/>
              </w:rPr>
              <w:t>St. Palanca Cap Y</w:t>
            </w:r>
            <w:r>
              <w:rPr>
                <w:b/>
                <w:bCs/>
                <w:iCs/>
                <w:sz w:val="20"/>
              </w:rPr>
              <w:t xml:space="preserve"> </w:t>
            </w:r>
          </w:p>
        </w:tc>
      </w:tr>
      <w:tr w:rsidR="004C286E" w14:paraId="0D772F9A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C203E" w14:textId="77777777" w:rsidR="004C286E" w:rsidRDefault="004C286E" w:rsidP="004C286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DB887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105+720</w:t>
            </w:r>
          </w:p>
          <w:p w14:paraId="17CCC9E5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105+930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A082C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85062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Palanca -</w:t>
            </w:r>
          </w:p>
          <w:p w14:paraId="3BC0959F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Ghimeş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8BC51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D5B2D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F8878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32323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7AA64" w14:textId="77777777" w:rsidR="004C286E" w:rsidRPr="004C4194" w:rsidRDefault="004C286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C4194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3CE08C67" w14:textId="77777777" w:rsidR="004C286E" w:rsidRPr="00D0576C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54237EC0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9D4CD" w14:textId="77777777" w:rsidR="004C286E" w:rsidRDefault="004C286E" w:rsidP="004C286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59C9B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5C1DF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B6081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Ghimeş</w:t>
            </w:r>
          </w:p>
          <w:p w14:paraId="7001FC31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4E102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8D148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1A2E8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35965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983F5" w14:textId="77777777" w:rsidR="004C286E" w:rsidRPr="00423757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423757">
              <w:rPr>
                <w:b/>
                <w:bCs/>
                <w:i/>
                <w:sz w:val="20"/>
              </w:rPr>
              <w:t>Nesemnalizată pe teren.</w:t>
            </w:r>
          </w:p>
          <w:p w14:paraId="21183495" w14:textId="77777777" w:rsidR="004C286E" w:rsidRPr="00423757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423757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38A6053B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23757">
              <w:rPr>
                <w:b/>
                <w:bCs/>
                <w:i/>
                <w:sz w:val="20"/>
              </w:rPr>
              <w:t>peste sch. 10 la liniile 4 și 5 Cap Y.</w:t>
            </w:r>
          </w:p>
        </w:tc>
      </w:tr>
      <w:tr w:rsidR="004C286E" w14:paraId="35604B52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26F2D" w14:textId="77777777" w:rsidR="004C286E" w:rsidRDefault="004C286E" w:rsidP="004C286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012F9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4BD96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A0951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Ghimeş</w:t>
            </w:r>
          </w:p>
          <w:p w14:paraId="394462DC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1641F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AB6B4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FEF22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5B9B9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2EE42" w14:textId="77777777" w:rsidR="004C286E" w:rsidRPr="00F94F88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94F88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AEB4412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94F88">
              <w:rPr>
                <w:b/>
                <w:bCs/>
                <w:i/>
                <w:iCs/>
                <w:sz w:val="20"/>
              </w:rPr>
              <w:t xml:space="preserve">la și de la liniile 4 și 5 </w:t>
            </w:r>
          </w:p>
          <w:p w14:paraId="2E9F6E89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94F88">
              <w:rPr>
                <w:b/>
                <w:bCs/>
                <w:i/>
                <w:iCs/>
                <w:sz w:val="20"/>
              </w:rPr>
              <w:t>st. Ghimeș, Cap Y.</w:t>
            </w:r>
          </w:p>
        </w:tc>
      </w:tr>
      <w:tr w:rsidR="004C286E" w14:paraId="3993664E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6628E" w14:textId="77777777" w:rsidR="004C286E" w:rsidRDefault="004C286E" w:rsidP="004C286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FAC4B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109+050</w:t>
            </w:r>
          </w:p>
          <w:p w14:paraId="0E317066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109+200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1A08B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8C3C5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Ghimeş -</w:t>
            </w:r>
          </w:p>
          <w:p w14:paraId="242B3D27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Lunca de Mijloc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5B9D1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646B2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2BDE2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B48D1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538DD" w14:textId="77777777" w:rsidR="004C286E" w:rsidRPr="00F94F88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584C42F5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88717" w14:textId="77777777" w:rsidR="004C286E" w:rsidRDefault="004C286E" w:rsidP="004C286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36582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109+070</w:t>
            </w:r>
          </w:p>
          <w:p w14:paraId="5589F222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109+200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AEE40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2D64E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Ghimeş -</w:t>
            </w:r>
          </w:p>
          <w:p w14:paraId="35544BFF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Lunca de Mijloc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4516C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489A2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0C6D1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83E41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9270C" w14:textId="77777777" w:rsidR="004C286E" w:rsidRPr="004C4194" w:rsidRDefault="004C286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C4194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3C3BAC42" w14:textId="77777777" w:rsidR="004C286E" w:rsidRPr="00D0576C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12BB5BCB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188D3" w14:textId="77777777" w:rsidR="004C286E" w:rsidRDefault="004C286E" w:rsidP="004C286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AB5A2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6DD6C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947CF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Siculeni grupa D, linia 3D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4A64A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5FCC59C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 sch. 72</w:t>
            </w:r>
          </w:p>
          <w:p w14:paraId="3D9CC231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41D2B3A8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4B431669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FA6F0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43B80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B7013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742D3" w14:textId="77777777" w:rsidR="004C286E" w:rsidRPr="006E4685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5A87380A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D24A2" w14:textId="77777777" w:rsidR="004C286E" w:rsidRDefault="004C286E" w:rsidP="004C286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322EF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FFAA0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E90C2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Siculeni</w:t>
            </w:r>
          </w:p>
          <w:p w14:paraId="7B944B00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Grupele B și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E27C1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273EC0">
              <w:rPr>
                <w:b/>
                <w:bCs/>
                <w:sz w:val="18"/>
                <w:szCs w:val="18"/>
              </w:rPr>
              <w:t xml:space="preserve">Începând </w:t>
            </w:r>
            <w:r>
              <w:rPr>
                <w:b/>
                <w:bCs/>
                <w:sz w:val="20"/>
              </w:rPr>
              <w:t xml:space="preserve"> de la călcâi sch. 40 </w:t>
            </w:r>
          </w:p>
          <w:p w14:paraId="5117C831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</w:rPr>
              <w:t>Y, grupa 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7D8AC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FF2EF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79A5C" w14:textId="77777777" w:rsidR="004C286E" w:rsidRPr="00D0473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9859B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peste toate aparatele de cale din cap Y şi liniile de legătură, 1D - 4D şi liniile 5B - 11B.</w:t>
            </w:r>
          </w:p>
        </w:tc>
      </w:tr>
    </w:tbl>
    <w:p w14:paraId="107DC255" w14:textId="77777777" w:rsidR="004C286E" w:rsidRDefault="004C286E" w:rsidP="00F340A3">
      <w:pPr>
        <w:spacing w:before="40" w:after="40" w:line="192" w:lineRule="auto"/>
        <w:ind w:right="57"/>
        <w:rPr>
          <w:sz w:val="20"/>
          <w:szCs w:val="20"/>
        </w:rPr>
      </w:pPr>
    </w:p>
    <w:p w14:paraId="3C546A98" w14:textId="77777777" w:rsidR="004C286E" w:rsidRDefault="004C286E" w:rsidP="00EE4C95">
      <w:pPr>
        <w:pStyle w:val="Heading1"/>
        <w:spacing w:line="360" w:lineRule="auto"/>
      </w:pPr>
      <w:r>
        <w:lastRenderedPageBreak/>
        <w:t>LINIA 507</w:t>
      </w:r>
    </w:p>
    <w:p w14:paraId="0D8A2575" w14:textId="77777777" w:rsidR="004C286E" w:rsidRPr="006A4B24" w:rsidRDefault="004C286E" w:rsidP="00822D2B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BACĂU - BICAZ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4C286E" w14:paraId="3EEAD752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BC3FD" w14:textId="77777777" w:rsidR="004C286E" w:rsidRDefault="004C286E" w:rsidP="004C286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A6327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AA963" w14:textId="77777777" w:rsidR="004C286E" w:rsidRPr="002761C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0E2C0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07F7CAE7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FA9A7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78C4C2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33264" w14:textId="77777777" w:rsidR="004C286E" w:rsidRPr="00E1695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0EA3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6092F" w14:textId="77777777" w:rsidR="004C286E" w:rsidRPr="002761C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B3BC0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călcâi sch. 102, </w:t>
            </w:r>
          </w:p>
          <w:p w14:paraId="292FE8FA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 76,  </w:t>
            </w:r>
          </w:p>
          <w:p w14:paraId="2E098973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până la călcâi sch. 70.</w:t>
            </w:r>
          </w:p>
        </w:tc>
      </w:tr>
      <w:tr w:rsidR="004C286E" w14:paraId="704D862D" w14:textId="77777777">
        <w:trPr>
          <w:cantSplit/>
          <w:trHeight w:val="1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336C3" w14:textId="77777777" w:rsidR="004C286E" w:rsidRDefault="004C286E" w:rsidP="004C286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8A5BD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B27C4" w14:textId="77777777" w:rsidR="004C286E" w:rsidRPr="002761C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15774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5924E165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7BAE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2F925C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A12B1" w14:textId="77777777" w:rsidR="004C286E" w:rsidRPr="00E1695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BBEE8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7A360" w14:textId="77777777" w:rsidR="004C286E" w:rsidRPr="002761C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34C3A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vârful sch. 98, </w:t>
            </w:r>
          </w:p>
          <w:p w14:paraId="7A50294E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TDJ 78 </w:t>
            </w:r>
            <w:r>
              <w:rPr>
                <w:b/>
                <w:bCs/>
                <w:i/>
                <w:iCs/>
                <w:sz w:val="20"/>
                <w:lang w:val="en-US"/>
              </w:rPr>
              <w:t xml:space="preserve">/ </w:t>
            </w:r>
            <w:r>
              <w:rPr>
                <w:b/>
                <w:bCs/>
                <w:i/>
                <w:iCs/>
                <w:sz w:val="20"/>
              </w:rPr>
              <w:t xml:space="preserve">80, sch. 74, 72, 58 până la TDJ 30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/ 40.</w:t>
            </w:r>
          </w:p>
        </w:tc>
      </w:tr>
      <w:tr w:rsidR="004C286E" w14:paraId="6CFD3E9B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15B77" w14:textId="77777777" w:rsidR="004C286E" w:rsidRDefault="004C286E" w:rsidP="004C286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ECC7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67162" w14:textId="77777777" w:rsidR="004C286E" w:rsidRPr="002761C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87E04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137728E3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Y, </w:t>
            </w:r>
          </w:p>
          <w:p w14:paraId="5D68403D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551B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52/46-30/40-26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C55A9" w14:textId="77777777" w:rsidR="004C286E" w:rsidRPr="00E1695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F041F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DD6ED" w14:textId="77777777" w:rsidR="004C286E" w:rsidRPr="002761C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B2EBF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F7D178D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spre staţia Gârleni.</w:t>
            </w:r>
          </w:p>
        </w:tc>
      </w:tr>
      <w:tr w:rsidR="004C286E" w14:paraId="082F93D6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7BDF7" w14:textId="77777777" w:rsidR="004C286E" w:rsidRDefault="004C286E" w:rsidP="004C286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F77B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13A52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71928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Buhuși</w:t>
            </w:r>
          </w:p>
          <w:p w14:paraId="5C3CE44D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F56D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302B2" w14:textId="77777777" w:rsidR="004C286E" w:rsidRPr="00E1695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B2DE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D869C" w14:textId="77777777" w:rsidR="004C286E" w:rsidRPr="002761C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1DA46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5D6B41E4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73B81" w14:textId="77777777" w:rsidR="004C286E" w:rsidRDefault="004C286E" w:rsidP="004C286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297A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533FFE89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5914C20F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31+802</w:t>
            </w:r>
          </w:p>
          <w:p w14:paraId="0C658FB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31+810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655C3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4F939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Buhuși - Podoleni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9E25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BF266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F1D01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8830F" w14:textId="77777777" w:rsidR="004C286E" w:rsidRPr="002761C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8AC2B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19 t și 20,5 t și vagoane cu sarcina pe osie cuprinsă între 19 t și 20 t.</w:t>
            </w:r>
          </w:p>
          <w:p w14:paraId="0781BFAC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17A2D8FE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4134A607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BBBD0" w14:textId="77777777" w:rsidR="004C286E" w:rsidRDefault="004C286E" w:rsidP="004C286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121AA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3DA5170D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0172329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33+974</w:t>
            </w:r>
          </w:p>
          <w:p w14:paraId="150B2971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33+980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18713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7E3FE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Buhuși - Podoleni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261A3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8864E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51AE1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4FA95" w14:textId="77777777" w:rsidR="004C286E" w:rsidRPr="002761C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E25F6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19 t și 20,5 t și vagoane cu sarcina pe osie cuprinsă între 19 t și 20 t.</w:t>
            </w:r>
          </w:p>
          <w:p w14:paraId="6902FD58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32BE14E7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12F06173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238A8" w14:textId="77777777" w:rsidR="004C286E" w:rsidRDefault="004C286E" w:rsidP="004C286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43DE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6B579B9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1AF8AD39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43+047</w:t>
            </w:r>
          </w:p>
          <w:p w14:paraId="511A348E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43+093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F050C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198EA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Podoleni - Roznov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4371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1CD96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8CCB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30896" w14:textId="77777777" w:rsidR="004C286E" w:rsidRPr="002761C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D367D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19 t și 20,5 t și vagoane cu sarcina pe osie cuprinsă între 19 t și 20 t.</w:t>
            </w:r>
          </w:p>
          <w:p w14:paraId="4A0024A3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028A6925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3B3039ED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72451" w14:textId="77777777" w:rsidR="004C286E" w:rsidRDefault="004C286E" w:rsidP="004C286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8F00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BE8CB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EA7D0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Roznov</w:t>
            </w:r>
          </w:p>
          <w:p w14:paraId="235897FA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B1B41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14064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0038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3817F" w14:textId="77777777" w:rsidR="004C286E" w:rsidRPr="002761C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BB4DD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BE63FF4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linia 9 abătută.</w:t>
            </w:r>
          </w:p>
        </w:tc>
      </w:tr>
      <w:tr w:rsidR="004C286E" w14:paraId="67530E83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AFB1C" w14:textId="77777777" w:rsidR="004C286E" w:rsidRDefault="004C286E" w:rsidP="004C286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03BF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A1214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479D0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Roznov</w:t>
            </w:r>
          </w:p>
          <w:p w14:paraId="3651CD72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360AF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10458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09E0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B4844" w14:textId="77777777" w:rsidR="004C286E" w:rsidRPr="002761C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00462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călcâi sch. 13, </w:t>
            </w:r>
          </w:p>
          <w:p w14:paraId="4B751FD5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până la vârf sch. 14.</w:t>
            </w:r>
          </w:p>
        </w:tc>
      </w:tr>
      <w:tr w:rsidR="004C286E" w14:paraId="38DF0015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09326" w14:textId="77777777" w:rsidR="004C286E" w:rsidRDefault="004C286E" w:rsidP="004C286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A17A9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A75CD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61748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Roznov</w:t>
            </w:r>
          </w:p>
          <w:p w14:paraId="7D280EE0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FB2F8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196DB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5235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92A34" w14:textId="77777777" w:rsidR="004C286E" w:rsidRPr="002761C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4DAD1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E9B5A2B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liniile 3 - 5 abătute Cap Y.</w:t>
            </w:r>
          </w:p>
        </w:tc>
      </w:tr>
      <w:tr w:rsidR="004C286E" w14:paraId="5877F5F1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30503" w14:textId="77777777" w:rsidR="004C286E" w:rsidRDefault="004C286E" w:rsidP="004C286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426B3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D5601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927F3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Roznov</w:t>
            </w:r>
          </w:p>
          <w:p w14:paraId="681E68F8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DEE2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70665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D26A3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FFBCF" w14:textId="77777777" w:rsidR="004C286E" w:rsidRPr="002761C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BD756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A5105B7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liniile 5, 6 abătute </w:t>
            </w:r>
          </w:p>
          <w:p w14:paraId="2155179F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Y.</w:t>
            </w:r>
          </w:p>
        </w:tc>
      </w:tr>
      <w:tr w:rsidR="004C286E" w14:paraId="68AA9BC3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30DD3" w14:textId="77777777" w:rsidR="004C286E" w:rsidRDefault="004C286E" w:rsidP="004C286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6010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70F1B41E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0397CF8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72+300</w:t>
            </w:r>
          </w:p>
          <w:p w14:paraId="7201F00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72+326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1D891" w14:textId="77777777" w:rsidR="004C286E" w:rsidRPr="002761C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E0A1D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Bistrița Neamț -</w:t>
            </w:r>
          </w:p>
          <w:p w14:paraId="5096F9C3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8982A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2536E" w14:textId="77777777" w:rsidR="004C286E" w:rsidRPr="00E1695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78A71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6BE9B" w14:textId="77777777" w:rsidR="004C286E" w:rsidRPr="002761C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B2AEF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673AD881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5790CA38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58B9616D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66460" w14:textId="77777777" w:rsidR="004C286E" w:rsidRDefault="004C286E" w:rsidP="004C286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59D39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26CD98B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38681B1D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74+658</w:t>
            </w:r>
          </w:p>
          <w:p w14:paraId="0CE50CB1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74+668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49E05" w14:textId="77777777" w:rsidR="004C286E" w:rsidRPr="002761C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EF6BC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13DC9119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716DF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5119F" w14:textId="77777777" w:rsidR="004C286E" w:rsidRPr="00E1695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1EBD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139F2" w14:textId="77777777" w:rsidR="004C286E" w:rsidRPr="002761C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8E483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47334923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15898B80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6C149B28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B67B7" w14:textId="77777777" w:rsidR="004C286E" w:rsidRDefault="004C286E" w:rsidP="004C286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6BE8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75+000</w:t>
            </w:r>
          </w:p>
          <w:p w14:paraId="1F6751B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61D03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3E5E4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Pângărați - </w:t>
            </w:r>
          </w:p>
          <w:p w14:paraId="71172195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0557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B1497" w14:textId="77777777" w:rsidR="004C286E" w:rsidRPr="00E1695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1A95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A4932" w14:textId="77777777" w:rsidR="004C286E" w:rsidRPr="002761C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6CDDE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14:paraId="5F4DED23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141BE" w14:textId="77777777" w:rsidR="004C286E" w:rsidRDefault="004C286E" w:rsidP="004C286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40BB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629312E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3F49C9AB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76+339</w:t>
            </w:r>
          </w:p>
          <w:p w14:paraId="0CCA681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76+349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8BC7C" w14:textId="77777777" w:rsidR="004C286E" w:rsidRPr="002761C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3B160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08285891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A57FE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E7048" w14:textId="77777777" w:rsidR="004C286E" w:rsidRPr="00E1695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65F29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D7C0A" w14:textId="77777777" w:rsidR="004C286E" w:rsidRPr="002761C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C64CC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6293C5CB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5A17D4DC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5E994EE8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F4329" w14:textId="77777777" w:rsidR="004C286E" w:rsidRDefault="004C286E" w:rsidP="004C286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067DE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5A6D7FA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35C7C30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76+891</w:t>
            </w:r>
          </w:p>
          <w:p w14:paraId="4B919957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76+895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4887B" w14:textId="77777777" w:rsidR="004C286E" w:rsidRPr="002761C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4A369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295DCCFC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DB139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48ABB" w14:textId="77777777" w:rsidR="004C286E" w:rsidRPr="00E1695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B1C8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20C6E" w14:textId="77777777" w:rsidR="004C286E" w:rsidRPr="002761C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3CA4D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3B74CCDB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0AE3C215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45725B22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50BB9" w14:textId="77777777" w:rsidR="004C286E" w:rsidRDefault="004C286E" w:rsidP="004C286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F923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02A867C7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11A1E81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77+421</w:t>
            </w:r>
          </w:p>
          <w:p w14:paraId="0B51163F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77+423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F243C" w14:textId="77777777" w:rsidR="004C286E" w:rsidRPr="002761C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DF839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5E188829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C647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7CFD9" w14:textId="77777777" w:rsidR="004C286E" w:rsidRPr="00E1695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D99C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0B730" w14:textId="77777777" w:rsidR="004C286E" w:rsidRPr="002761C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0951C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0BB549DD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44DF4BF9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3DFDED82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F12B9" w14:textId="77777777" w:rsidR="004C286E" w:rsidRDefault="004C286E" w:rsidP="004C286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E283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7DF973C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65DAD91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78+250</w:t>
            </w:r>
          </w:p>
          <w:p w14:paraId="17C6BAFF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78+262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07D3D" w14:textId="77777777" w:rsidR="004C286E" w:rsidRPr="002761C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15445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009A9D02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6033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5EBE9" w14:textId="77777777" w:rsidR="004C286E" w:rsidRPr="00E1695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81EEA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6C59B" w14:textId="77777777" w:rsidR="004C286E" w:rsidRPr="002761C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7B9E8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6433B0A7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2E0CD96D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1F5BD49C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D75EF" w14:textId="77777777" w:rsidR="004C286E" w:rsidRDefault="004C286E" w:rsidP="004C286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2264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2F3BD" w14:textId="77777777" w:rsidR="004C286E" w:rsidRPr="002761C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D8F39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Tarcău</w:t>
            </w:r>
          </w:p>
          <w:p w14:paraId="36AC5766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1A7CB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ED204" w14:textId="77777777" w:rsidR="004C286E" w:rsidRPr="00E1695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BB0EE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F6D41" w14:textId="77777777" w:rsidR="004C286E" w:rsidRPr="002761C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F4BCE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74C35A17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8360C" w14:textId="77777777" w:rsidR="004C286E" w:rsidRDefault="004C286E" w:rsidP="004C286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E27E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048C9B17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2126654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81+105</w:t>
            </w:r>
          </w:p>
          <w:p w14:paraId="5906FBF3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81+265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C7FDA" w14:textId="77777777" w:rsidR="004C286E" w:rsidRPr="002761C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1C196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Tarcău - </w:t>
            </w:r>
          </w:p>
          <w:p w14:paraId="442C66D7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Bicaz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22DA7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E60EC" w14:textId="77777777" w:rsidR="004C286E" w:rsidRPr="00E1695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8FDF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3204D" w14:textId="77777777" w:rsidR="004C286E" w:rsidRPr="002761C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B1FB0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415B6420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6A1CFA83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7BB5FEA7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410C8" w14:textId="77777777" w:rsidR="004C286E" w:rsidRDefault="004C286E" w:rsidP="004C286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475D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598980E3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0B225EE8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81+619</w:t>
            </w:r>
          </w:p>
          <w:p w14:paraId="409FA6F9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81+683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57D3E" w14:textId="77777777" w:rsidR="004C286E" w:rsidRPr="002761C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284BE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Tarcău - </w:t>
            </w:r>
          </w:p>
          <w:p w14:paraId="011B6955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Bicaz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4A278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99F1A" w14:textId="77777777" w:rsidR="004C286E" w:rsidRPr="00E1695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96EB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84E02" w14:textId="77777777" w:rsidR="004C286E" w:rsidRPr="002761C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592D1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416E51F0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404A4140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1A1449AC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734AC" w14:textId="77777777" w:rsidR="004C286E" w:rsidRDefault="004C286E" w:rsidP="004C286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C627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0549F049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0093C277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81+821</w:t>
            </w:r>
          </w:p>
          <w:p w14:paraId="3F980D9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81+941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D78AD" w14:textId="77777777" w:rsidR="004C286E" w:rsidRPr="002761C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B539A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Tarcău - </w:t>
            </w:r>
          </w:p>
          <w:p w14:paraId="6D62EABF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Bicaz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49D4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14E08" w14:textId="77777777" w:rsidR="004C286E" w:rsidRPr="00E1695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B621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E2C39" w14:textId="77777777" w:rsidR="004C286E" w:rsidRPr="002761C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35ED2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0E398F82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5143334F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71F916AA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B1B83" w14:textId="77777777" w:rsidR="004C286E" w:rsidRDefault="004C286E" w:rsidP="004C286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B23C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7F25E" w14:textId="77777777" w:rsidR="004C286E" w:rsidRPr="002761C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9C3A8" w14:textId="77777777" w:rsidR="004C286E" w:rsidRDefault="004C286E">
            <w:pPr>
              <w:pStyle w:val="Heading3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St. Bicaz</w:t>
            </w:r>
          </w:p>
          <w:p w14:paraId="1553F720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C45A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87534" w14:textId="77777777" w:rsidR="004C286E" w:rsidRPr="00E1695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51073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4ED56" w14:textId="77777777" w:rsidR="004C286E" w:rsidRPr="002761C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1C2BF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10693296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76C91" w14:textId="77777777" w:rsidR="004C286E" w:rsidRDefault="004C286E" w:rsidP="004C286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CFDC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05B96" w14:textId="77777777" w:rsidR="004C286E" w:rsidRPr="002761C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66E6B" w14:textId="77777777" w:rsidR="004C286E" w:rsidRDefault="004C286E">
            <w:pPr>
              <w:pStyle w:val="Heading3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St. Bicaz</w:t>
            </w:r>
          </w:p>
          <w:p w14:paraId="7566F268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E839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FBAB21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ED05B" w14:textId="77777777" w:rsidR="004C286E" w:rsidRPr="00E1695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C0F4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3A117" w14:textId="77777777" w:rsidR="004C286E" w:rsidRPr="002761C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7B7F6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2EC64C48" w14:textId="77777777" w:rsidR="004C286E" w:rsidRDefault="004C286E">
      <w:pPr>
        <w:spacing w:before="40" w:after="40" w:line="192" w:lineRule="auto"/>
        <w:ind w:right="57"/>
        <w:rPr>
          <w:sz w:val="20"/>
        </w:rPr>
      </w:pPr>
    </w:p>
    <w:p w14:paraId="59A71A4D" w14:textId="77777777" w:rsidR="004C286E" w:rsidRDefault="004C286E" w:rsidP="00D430CA">
      <w:pPr>
        <w:pStyle w:val="Heading1"/>
        <w:spacing w:line="360" w:lineRule="auto"/>
      </w:pPr>
      <w:r>
        <w:t>LINIA 510</w:t>
      </w:r>
    </w:p>
    <w:p w14:paraId="7AA8E0D3" w14:textId="77777777" w:rsidR="004C286E" w:rsidRDefault="004C286E" w:rsidP="006B5BFC">
      <w:pPr>
        <w:pStyle w:val="Heading1"/>
        <w:spacing w:line="360" w:lineRule="auto"/>
        <w:rPr>
          <w:b w:val="0"/>
          <w:bCs w:val="0"/>
          <w:sz w:val="8"/>
        </w:rPr>
      </w:pPr>
      <w:r>
        <w:t>LEORDA - DOROHOI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4C286E" w14:paraId="363F0057" w14:textId="77777777">
        <w:trPr>
          <w:cantSplit/>
          <w:trHeight w:val="109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5EB39" w14:textId="77777777" w:rsidR="004C286E" w:rsidRDefault="004C286E" w:rsidP="004C286E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DCB31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01C8D658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3A2A6" w14:textId="77777777" w:rsidR="004C286E" w:rsidRPr="003459D6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36205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Leorda - Dorohoi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42EA2" w14:textId="77777777" w:rsidR="004C286E" w:rsidRDefault="004C286E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DEE5F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E6D1B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C804D" w14:textId="77777777" w:rsidR="004C286E" w:rsidRPr="003459D6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2B522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Ax. St. </w:t>
            </w:r>
            <w:r w:rsidRPr="00C8117C">
              <w:rPr>
                <w:b/>
                <w:bCs/>
                <w:i/>
                <w:iCs/>
                <w:sz w:val="20"/>
              </w:rPr>
              <w:t>Leorda</w:t>
            </w:r>
          </w:p>
          <w:p w14:paraId="08BBA4CF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Ax. St.</w:t>
            </w:r>
            <w:r w:rsidRPr="00C8117C">
              <w:rPr>
                <w:b/>
                <w:bCs/>
                <w:i/>
                <w:iCs/>
                <w:sz w:val="20"/>
              </w:rPr>
              <w:t xml:space="preserve"> Dorohoi</w:t>
            </w:r>
          </w:p>
          <w:p w14:paraId="21AE494E" w14:textId="77777777" w:rsidR="004C286E" w:rsidRPr="00C8117C" w:rsidRDefault="004C286E">
            <w:pPr>
              <w:spacing w:before="40" w:after="40" w:line="360" w:lineRule="auto"/>
              <w:ind w:left="57" w:right="57"/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3DD90E48" w14:textId="77777777">
        <w:trPr>
          <w:cantSplit/>
          <w:trHeight w:val="109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CDCA1" w14:textId="77777777" w:rsidR="004C286E" w:rsidRDefault="004C286E" w:rsidP="004C286E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8C9DA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4A755" w14:textId="77777777" w:rsidR="004C286E" w:rsidRPr="003459D6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43A60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Dorohoi</w:t>
            </w:r>
          </w:p>
          <w:p w14:paraId="23604E31" w14:textId="77777777" w:rsidR="004C286E" w:rsidRPr="00673810" w:rsidRDefault="004C286E">
            <w:pPr>
              <w:spacing w:before="40" w:after="40" w:line="360" w:lineRule="auto"/>
              <w:ind w:left="57" w:right="57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4750F" w14:textId="77777777" w:rsidR="004C286E" w:rsidRPr="00673810" w:rsidRDefault="004C286E">
            <w:pPr>
              <w:spacing w:before="40" w:after="40" w:line="360" w:lineRule="auto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B9054" w14:textId="77777777" w:rsidR="004C286E" w:rsidRPr="00673810" w:rsidRDefault="004C286E">
            <w:pPr>
              <w:spacing w:before="120" w:after="40" w:line="360" w:lineRule="auto"/>
              <w:ind w:left="57" w:right="57"/>
              <w:jc w:val="center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C8BC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A4F84" w14:textId="77777777" w:rsidR="004C286E" w:rsidRPr="003459D6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97276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1.</w:t>
            </w:r>
          </w:p>
        </w:tc>
      </w:tr>
      <w:tr w:rsidR="004C286E" w14:paraId="5FA9C2C8" w14:textId="77777777">
        <w:trPr>
          <w:cantSplit/>
          <w:trHeight w:val="109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5ABD5" w14:textId="77777777" w:rsidR="004C286E" w:rsidRDefault="004C286E" w:rsidP="004C286E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DF5C1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9ABC1" w14:textId="77777777" w:rsidR="004C286E" w:rsidRPr="003459D6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EDF43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Dorohoi</w:t>
            </w:r>
          </w:p>
          <w:p w14:paraId="7077C023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3 - 5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304C3" w14:textId="77777777" w:rsidR="004C286E" w:rsidRDefault="004C286E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A8508" w14:textId="77777777" w:rsidR="004C286E" w:rsidRPr="003459D6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E55BB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BA7E5" w14:textId="77777777" w:rsidR="004C286E" w:rsidRPr="003459D6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4E88B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3 - 5.</w:t>
            </w:r>
          </w:p>
        </w:tc>
      </w:tr>
    </w:tbl>
    <w:p w14:paraId="0EA26BE5" w14:textId="77777777" w:rsidR="004C286E" w:rsidRDefault="004C286E">
      <w:pPr>
        <w:spacing w:before="40" w:after="40" w:line="192" w:lineRule="auto"/>
        <w:ind w:right="57"/>
        <w:rPr>
          <w:sz w:val="20"/>
        </w:rPr>
      </w:pPr>
    </w:p>
    <w:p w14:paraId="4DB7EFE4" w14:textId="77777777" w:rsidR="004C286E" w:rsidRDefault="004C286E" w:rsidP="007E1810">
      <w:pPr>
        <w:pStyle w:val="Heading1"/>
        <w:spacing w:line="360" w:lineRule="auto"/>
      </w:pPr>
      <w:r>
        <w:t>LINIA 511</w:t>
      </w:r>
    </w:p>
    <w:p w14:paraId="247AE1A2" w14:textId="77777777" w:rsidR="004C286E" w:rsidRPr="009B4FEF" w:rsidRDefault="004C286E" w:rsidP="00791B14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DĂRMĂNEŞTI - ILVA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4C286E" w14:paraId="6069608D" w14:textId="77777777">
        <w:trPr>
          <w:cantSplit/>
          <w:trHeight w:val="5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EDB98" w14:textId="77777777" w:rsidR="004C286E" w:rsidRDefault="004C286E" w:rsidP="004C286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B2498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7B4E9" w14:textId="77777777" w:rsidR="004C286E" w:rsidRPr="00D33E71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41262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77D1F4DE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BE7FD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79EFB663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7C35003A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17 - sch. 19 - linia 5 - vârf </w:t>
            </w:r>
          </w:p>
          <w:p w14:paraId="1856B279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99A1B" w14:textId="77777777" w:rsidR="004C286E" w:rsidRPr="00D33E71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9E8F4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ACF1B" w14:textId="77777777" w:rsidR="004C286E" w:rsidRPr="00D33E71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7F908" w14:textId="77777777" w:rsidR="004C286E" w:rsidRPr="009E7CE7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9E7CE7"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4C286E" w14:paraId="4A09E9FD" w14:textId="77777777">
        <w:trPr>
          <w:cantSplit/>
          <w:trHeight w:val="5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9E75A" w14:textId="77777777" w:rsidR="004C286E" w:rsidRDefault="004C286E" w:rsidP="004C286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D3147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83281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6642A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Cacica </w:t>
            </w:r>
          </w:p>
          <w:p w14:paraId="002D8F48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E5F79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vârful sch. 5 </w:t>
            </w:r>
          </w:p>
          <w:p w14:paraId="64018623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2983EB92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vârful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1075F" w14:textId="77777777" w:rsidR="004C286E" w:rsidRPr="00F02EF7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49E5A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BD08A" w14:textId="77777777" w:rsidR="004C286E" w:rsidRPr="00BE2D76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C2310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3583ED90" w14:textId="77777777">
        <w:trPr>
          <w:cantSplit/>
          <w:trHeight w:val="5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26C31" w14:textId="77777777" w:rsidR="004C286E" w:rsidRDefault="004C286E" w:rsidP="004C286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D9979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22+030</w:t>
            </w:r>
          </w:p>
          <w:p w14:paraId="03559299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22+062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5B0AE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7C66B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Cacica -</w:t>
            </w:r>
          </w:p>
          <w:p w14:paraId="7743F473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Vârfu Dealului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5CA1B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717B1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4CFBE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2A230" w14:textId="77777777" w:rsidR="004C286E" w:rsidRPr="00BE2D76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4D013" w14:textId="77777777" w:rsidR="004C286E" w:rsidRPr="00193954" w:rsidRDefault="004C286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193954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193954">
              <w:rPr>
                <w:b/>
                <w:bCs/>
                <w:iCs/>
                <w:sz w:val="20"/>
              </w:rPr>
              <w:t>două locomotive cuplate.</w:t>
            </w:r>
          </w:p>
          <w:p w14:paraId="3DDF2B11" w14:textId="77777777" w:rsidR="004C286E" w:rsidRPr="00176852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176852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1E1942A6" w14:textId="77777777">
        <w:trPr>
          <w:cantSplit/>
          <w:trHeight w:val="1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D849B" w14:textId="77777777" w:rsidR="004C286E" w:rsidRDefault="004C286E" w:rsidP="004C286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4F93C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A6536" w14:textId="77777777" w:rsidR="004C286E" w:rsidRPr="002108A9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9B077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Gura Humorului</w:t>
            </w:r>
          </w:p>
          <w:p w14:paraId="43F3BBFE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787FD54A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665CD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Cap X la </w:t>
            </w:r>
          </w:p>
          <w:p w14:paraId="6B1C554B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390106B2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staţie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ABC98" w14:textId="77777777" w:rsidR="004C286E" w:rsidRPr="00F02EF7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1FC91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32F81" w14:textId="77777777" w:rsidR="004C286E" w:rsidRPr="00BE2D76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21FC3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7D8C1236" w14:textId="77777777">
        <w:trPr>
          <w:cantSplit/>
          <w:trHeight w:val="9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EA6BB" w14:textId="77777777" w:rsidR="004C286E" w:rsidRDefault="004C286E" w:rsidP="004C286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F3844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E447F" w14:textId="77777777" w:rsidR="004C286E" w:rsidRPr="002108A9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69407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Pojorâta</w:t>
            </w:r>
          </w:p>
          <w:p w14:paraId="6A89ACDA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91F02" w14:textId="77777777" w:rsidR="004C286E" w:rsidRDefault="004C286E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 xml:space="preserve">de la Cap Y </w:t>
            </w:r>
          </w:p>
          <w:p w14:paraId="5EE75436" w14:textId="77777777" w:rsidR="004C286E" w:rsidRDefault="004C286E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 xml:space="preserve">la </w:t>
            </w:r>
          </w:p>
          <w:p w14:paraId="6B967634" w14:textId="77777777" w:rsidR="004C286E" w:rsidRDefault="004C286E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 xml:space="preserve">ax </w:t>
            </w:r>
          </w:p>
          <w:p w14:paraId="064199E3" w14:textId="77777777" w:rsidR="004C286E" w:rsidRDefault="004C286E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>staţie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949A5" w14:textId="77777777" w:rsidR="004C286E" w:rsidRPr="00F02EF7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B10E9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4AFE9" w14:textId="77777777" w:rsidR="004C286E" w:rsidRPr="00BE2D76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D3B62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39A182AE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3AC3D" w14:textId="77777777" w:rsidR="004C286E" w:rsidRDefault="004C286E" w:rsidP="004C286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35522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5E34E" w14:textId="77777777" w:rsidR="004C286E" w:rsidRPr="002108A9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DE036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Iacobeni</w:t>
            </w:r>
          </w:p>
          <w:p w14:paraId="41EF25EC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EB251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35B9044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A3514" w14:textId="77777777" w:rsidR="004C286E" w:rsidRPr="00F02EF7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318D5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C71AD" w14:textId="77777777" w:rsidR="004C286E" w:rsidRPr="00BE2D76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1F2EF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4314D185" w14:textId="77777777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F2E79" w14:textId="77777777" w:rsidR="004C286E" w:rsidRDefault="004C286E" w:rsidP="004C286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68298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CC242" w14:textId="77777777" w:rsidR="004C286E" w:rsidRPr="002108A9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52AED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Argestru</w:t>
            </w:r>
          </w:p>
          <w:p w14:paraId="36CCB4D8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287C7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FB7CF" w14:textId="77777777" w:rsidR="004C286E" w:rsidRPr="00F02EF7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B43DB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72995" w14:textId="77777777" w:rsidR="004C286E" w:rsidRPr="00BE2D76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3313D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282A44CE" w14:textId="77777777">
        <w:trPr>
          <w:cantSplit/>
          <w:trHeight w:val="1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6A593" w14:textId="77777777" w:rsidR="004C286E" w:rsidRDefault="004C286E" w:rsidP="004C286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AAC1A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94806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CDB34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Larion</w:t>
            </w:r>
          </w:p>
          <w:p w14:paraId="5EB24F9A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</w:t>
            </w:r>
          </w:p>
          <w:p w14:paraId="79A4AE7E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71906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Cap X la Km</w:t>
            </w:r>
          </w:p>
          <w:p w14:paraId="1A17E1C2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C9C81" w14:textId="77777777" w:rsidR="004C286E" w:rsidRPr="00F02EF7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CD037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C8F2A" w14:textId="77777777" w:rsidR="004C286E" w:rsidRPr="00BE2D76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D3F83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340B90A6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E5FDC" w14:textId="77777777" w:rsidR="004C286E" w:rsidRDefault="004C286E" w:rsidP="004C286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070A2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DDE7A" w14:textId="77777777" w:rsidR="004C286E" w:rsidRPr="002108A9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CD040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Mare</w:t>
            </w:r>
          </w:p>
          <w:p w14:paraId="7C5E1099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FA668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FC21E" w14:textId="77777777" w:rsidR="004C286E" w:rsidRPr="00F02EF7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6C6AD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0A328" w14:textId="77777777" w:rsidR="004C286E" w:rsidRPr="00BE2D76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FF3DF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5765D5A5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8F397" w14:textId="77777777" w:rsidR="004C286E" w:rsidRDefault="004C286E" w:rsidP="004C286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5C60A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B53D6" w14:textId="77777777" w:rsidR="004C286E" w:rsidRPr="002108A9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C094A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Măgura Ilvei, linia 3 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D3FD7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6DA6B" w14:textId="77777777" w:rsidR="004C286E" w:rsidRPr="00F02EF7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6275E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11B97" w14:textId="77777777" w:rsidR="004C286E" w:rsidRPr="00BE2D76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C2C8C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27409451" w14:textId="77777777">
        <w:trPr>
          <w:cantSplit/>
          <w:trHeight w:val="8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2032A" w14:textId="77777777" w:rsidR="004C286E" w:rsidRDefault="004C286E" w:rsidP="004C286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0557F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CD111" w14:textId="77777777" w:rsidR="004C286E" w:rsidRPr="002108A9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D2A2E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Leşu Ilvei</w:t>
            </w:r>
          </w:p>
          <w:p w14:paraId="5257F89B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  <w:p w14:paraId="13E9409B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03C2B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64F130DC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13EC4FDA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staţie </w:t>
            </w:r>
          </w:p>
          <w:p w14:paraId="6BC00F32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la </w:t>
            </w:r>
          </w:p>
          <w:p w14:paraId="4213E96D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EC29B" w14:textId="77777777" w:rsidR="004C286E" w:rsidRPr="00F02EF7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C7D24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996D6" w14:textId="77777777" w:rsidR="004C286E" w:rsidRPr="00BE2D76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C5188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1DBDC8DD" w14:textId="77777777">
        <w:trPr>
          <w:cantSplit/>
          <w:trHeight w:val="8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6ACF5" w14:textId="77777777" w:rsidR="004C286E" w:rsidRDefault="004C286E" w:rsidP="004C286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6226D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366F8" w14:textId="77777777" w:rsidR="004C286E" w:rsidRPr="002108A9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21AD9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3D9CE01B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E4D84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774874">
              <w:rPr>
                <w:b/>
                <w:bCs/>
                <w:sz w:val="20"/>
              </w:rPr>
              <w:t>c</w:t>
            </w:r>
            <w:r>
              <w:rPr>
                <w:b/>
                <w:bCs/>
                <w:sz w:val="20"/>
              </w:rPr>
              <w:t>ă</w:t>
            </w:r>
            <w:r w:rsidRPr="00774874"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t>â</w:t>
            </w:r>
            <w:r w:rsidRPr="00774874">
              <w:rPr>
                <w:b/>
                <w:bCs/>
                <w:sz w:val="20"/>
              </w:rPr>
              <w:t xml:space="preserve">i sch. R28 </w:t>
            </w:r>
            <w:r>
              <w:rPr>
                <w:b/>
                <w:bCs/>
                <w:sz w:val="20"/>
              </w:rPr>
              <w:t>ș</w:t>
            </w:r>
            <w:r w:rsidRPr="00774874">
              <w:rPr>
                <w:b/>
                <w:bCs/>
                <w:sz w:val="20"/>
              </w:rPr>
              <w:t>i v</w:t>
            </w:r>
            <w:r>
              <w:rPr>
                <w:b/>
                <w:bCs/>
                <w:sz w:val="20"/>
              </w:rPr>
              <w:t>â</w:t>
            </w:r>
            <w:r w:rsidRPr="00774874">
              <w:rPr>
                <w:b/>
                <w:bCs/>
                <w:sz w:val="20"/>
              </w:rPr>
              <w:t>rf sch. R19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09566" w14:textId="77777777" w:rsidR="004C286E" w:rsidRPr="00F02EF7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038BB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D2D21" w14:textId="77777777" w:rsidR="004C286E" w:rsidRPr="00BE2D76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94AF7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3FC7B5A7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F85AD" w14:textId="77777777" w:rsidR="004C286E" w:rsidRDefault="004C286E" w:rsidP="004C286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80AF2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8E297" w14:textId="77777777" w:rsidR="004C286E" w:rsidRPr="002108A9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9C4A6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Ilva Mică </w:t>
            </w:r>
          </w:p>
          <w:p w14:paraId="1779EFA5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B5087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11 /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D1EBD" w14:textId="77777777" w:rsidR="004C286E" w:rsidRPr="00F02EF7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10E61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17149" w14:textId="77777777" w:rsidR="004C286E" w:rsidRPr="00BE2D76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3D364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B115CF2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427A3E7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– 12.</w:t>
            </w:r>
          </w:p>
        </w:tc>
      </w:tr>
      <w:tr w:rsidR="004C286E" w14:paraId="07A51ED1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08E40" w14:textId="77777777" w:rsidR="004C286E" w:rsidRDefault="004C286E" w:rsidP="004C286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E0B23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E081E" w14:textId="77777777" w:rsidR="004C286E" w:rsidRPr="002108A9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A4EE6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Ilva Mică </w:t>
            </w:r>
          </w:p>
          <w:p w14:paraId="0A71ABE5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C179B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7825D9E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E34BD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A154C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FC7E5" w14:textId="77777777" w:rsidR="004C286E" w:rsidRPr="00BE2D76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47A60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F179B14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și 7.</w:t>
            </w:r>
          </w:p>
        </w:tc>
      </w:tr>
      <w:tr w:rsidR="004C286E" w14:paraId="0B7D8D55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BF584" w14:textId="77777777" w:rsidR="004C286E" w:rsidRDefault="004C286E" w:rsidP="004C286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6AEA1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642FC" w14:textId="77777777" w:rsidR="004C286E" w:rsidRPr="002108A9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497FD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Ilva Mică </w:t>
            </w:r>
          </w:p>
          <w:p w14:paraId="4687819A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3CFBA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76C50A27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3767A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4E6FB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E2205" w14:textId="77777777" w:rsidR="004C286E" w:rsidRPr="00BE2D76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C0531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3AFE772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E4EAE32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– 10.</w:t>
            </w:r>
          </w:p>
        </w:tc>
      </w:tr>
      <w:tr w:rsidR="004C286E" w14:paraId="003240A5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3AF32" w14:textId="77777777" w:rsidR="004C286E" w:rsidRDefault="004C286E" w:rsidP="004C286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50FA5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5F7CC" w14:textId="77777777" w:rsidR="004C286E" w:rsidRPr="002108A9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01232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6EF6CDC5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0F4F5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 sch. 15 la km 43+000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20E2F" w14:textId="77777777" w:rsidR="004C286E" w:rsidRPr="00F02EF7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6D6E0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E12E2" w14:textId="77777777" w:rsidR="004C286E" w:rsidRPr="00BE2D76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75B30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1B7ADA21" w14:textId="77777777">
        <w:trPr>
          <w:cantSplit/>
          <w:trHeight w:val="2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6A541" w14:textId="77777777" w:rsidR="004C286E" w:rsidRDefault="004C286E" w:rsidP="004C286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E61A5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4AD31" w14:textId="77777777" w:rsidR="004C286E" w:rsidRPr="002108A9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4F7C2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3BA1A7D7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0BF31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39DB4" w14:textId="77777777" w:rsidR="004C286E" w:rsidRPr="00F02EF7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5F99B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5627C" w14:textId="77777777" w:rsidR="004C286E" w:rsidRPr="00BE2D76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00B36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530EF0B7" w14:textId="77777777" w:rsidR="004C286E" w:rsidRDefault="004C286E">
      <w:pPr>
        <w:spacing w:before="40" w:after="40" w:line="192" w:lineRule="auto"/>
        <w:ind w:right="57"/>
        <w:rPr>
          <w:sz w:val="20"/>
        </w:rPr>
      </w:pPr>
    </w:p>
    <w:p w14:paraId="748515BB" w14:textId="77777777" w:rsidR="004C286E" w:rsidRDefault="004C286E" w:rsidP="00B86D21">
      <w:pPr>
        <w:pStyle w:val="Heading1"/>
        <w:spacing w:line="360" w:lineRule="auto"/>
      </w:pPr>
      <w:r>
        <w:lastRenderedPageBreak/>
        <w:t>LINIA 515</w:t>
      </w:r>
    </w:p>
    <w:p w14:paraId="309F95AE" w14:textId="77777777" w:rsidR="004C286E" w:rsidRDefault="004C286E" w:rsidP="00862BF9">
      <w:pPr>
        <w:pStyle w:val="Heading1"/>
        <w:spacing w:line="360" w:lineRule="auto"/>
        <w:rPr>
          <w:b w:val="0"/>
          <w:bCs w:val="0"/>
          <w:sz w:val="8"/>
        </w:rPr>
      </w:pPr>
      <w:r>
        <w:t>DORNEŞTI - NISIPITU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0"/>
        <w:gridCol w:w="2207"/>
        <w:gridCol w:w="871"/>
        <w:gridCol w:w="750"/>
        <w:gridCol w:w="871"/>
        <w:gridCol w:w="750"/>
        <w:gridCol w:w="2497"/>
      </w:tblGrid>
      <w:tr w:rsidR="004C286E" w14:paraId="78E3592F" w14:textId="77777777">
        <w:trPr>
          <w:cantSplit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DF9AB" w14:textId="77777777" w:rsidR="004C286E" w:rsidRDefault="004C286E" w:rsidP="004C286E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FFD9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0+200</w:t>
            </w:r>
          </w:p>
          <w:p w14:paraId="45CFABF8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0+700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53271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D01BA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Dornești - Rădăuți</w:t>
            </w: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80CE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37C3D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22248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9C9D9" w14:textId="77777777" w:rsidR="004C286E" w:rsidRPr="00412AB5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14B52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</w:tbl>
    <w:p w14:paraId="44E15C75" w14:textId="77777777" w:rsidR="004C286E" w:rsidRDefault="004C286E">
      <w:pPr>
        <w:spacing w:before="40" w:after="40" w:line="192" w:lineRule="auto"/>
        <w:ind w:right="57"/>
        <w:rPr>
          <w:sz w:val="20"/>
          <w:szCs w:val="20"/>
        </w:rPr>
      </w:pPr>
    </w:p>
    <w:p w14:paraId="66EEC966" w14:textId="77777777" w:rsidR="004C286E" w:rsidRDefault="004C286E" w:rsidP="00072BF3">
      <w:pPr>
        <w:pStyle w:val="Heading1"/>
        <w:spacing w:line="360" w:lineRule="auto"/>
      </w:pPr>
      <w:bookmarkStart w:id="4" w:name="_Hlk182558800"/>
      <w:r>
        <w:t>LINIA 517</w:t>
      </w:r>
    </w:p>
    <w:p w14:paraId="71B1336E" w14:textId="77777777" w:rsidR="004C286E" w:rsidRDefault="004C286E" w:rsidP="00F07F75">
      <w:pPr>
        <w:pStyle w:val="Heading1"/>
        <w:spacing w:line="360" w:lineRule="auto"/>
        <w:rPr>
          <w:b w:val="0"/>
          <w:bCs w:val="0"/>
          <w:sz w:val="8"/>
        </w:rPr>
      </w:pPr>
      <w:r>
        <w:t>SUCEAVA - GURA HUMORULUI</w:t>
      </w:r>
    </w:p>
    <w:bookmarkEnd w:id="4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5"/>
        <w:gridCol w:w="870"/>
        <w:gridCol w:w="755"/>
        <w:gridCol w:w="2491"/>
      </w:tblGrid>
      <w:tr w:rsidR="004C286E" w14:paraId="70300B27" w14:textId="77777777">
        <w:trPr>
          <w:cantSplit/>
          <w:trHeight w:val="13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EF9F3" w14:textId="77777777" w:rsidR="004C286E" w:rsidRDefault="004C286E" w:rsidP="004C286E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7A3D5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52A4D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492A2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07DA0F58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1s şi 2s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B692D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EC4C2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EFF0C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B4E85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01205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708FA173" w14:textId="77777777">
        <w:trPr>
          <w:cantSplit/>
          <w:trHeight w:val="13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8BFFD" w14:textId="77777777" w:rsidR="004C286E" w:rsidRDefault="004C286E" w:rsidP="004C286E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A519B" w14:textId="77777777" w:rsidR="004C286E" w:rsidRDefault="004C286E" w:rsidP="004616D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99B86" w14:textId="77777777" w:rsidR="004C286E" w:rsidRDefault="004C286E" w:rsidP="004616D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03308" w14:textId="77777777" w:rsidR="004C286E" w:rsidRDefault="004C286E" w:rsidP="004616D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6F427B17" w14:textId="77777777" w:rsidR="004C286E" w:rsidRDefault="004C286E" w:rsidP="004616D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9229B" w14:textId="77777777" w:rsidR="004C286E" w:rsidRDefault="004C286E" w:rsidP="004616D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17AE3" w14:textId="77777777" w:rsidR="004C286E" w:rsidRDefault="004C286E" w:rsidP="004616D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4237F" w14:textId="77777777" w:rsidR="004C286E" w:rsidRDefault="004C286E" w:rsidP="004616D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2681F" w14:textId="77777777" w:rsidR="004C286E" w:rsidRDefault="004C286E" w:rsidP="004616D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154D1" w14:textId="77777777" w:rsidR="004C286E" w:rsidRDefault="004C286E" w:rsidP="004616D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022659F3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1BC93" w14:textId="77777777" w:rsidR="004C286E" w:rsidRDefault="004C286E" w:rsidP="004C286E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C40B8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BD392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06447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51B3C245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0C008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0143F37D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26E0AA33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1 - 7</w:t>
            </w:r>
          </w:p>
          <w:p w14:paraId="13EE2B51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330077AA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B7D8D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C62AD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25DE1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8466B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5AC2743A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1 - 6, Cap X, numai la parcursuri peste sch. nr. 1, 3, 5 şi 7 </w:t>
            </w:r>
          </w:p>
          <w:p w14:paraId="70F1AA7C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 poziţii abătute.</w:t>
            </w:r>
          </w:p>
        </w:tc>
      </w:tr>
      <w:tr w:rsidR="004C286E" w14:paraId="5A4E8BF6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57F58" w14:textId="77777777" w:rsidR="004C286E" w:rsidRDefault="004C286E" w:rsidP="004C286E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31210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8B80C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95BBB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03E0F7B1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B0436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15 până la sch. 62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D6D53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7DD99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D0542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F842D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locomotive izolate.</w:t>
            </w:r>
          </w:p>
        </w:tc>
      </w:tr>
      <w:tr w:rsidR="004C286E" w14:paraId="46509F42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C3F80" w14:textId="77777777" w:rsidR="004C286E" w:rsidRDefault="004C286E" w:rsidP="004C286E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CD0E3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687EE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98BDA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46771498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DE25C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1C6C6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39496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82599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70FAA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357A4EE6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A9127" w14:textId="77777777" w:rsidR="004C286E" w:rsidRDefault="004C286E" w:rsidP="004C286E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F4768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12+500</w:t>
            </w:r>
          </w:p>
          <w:p w14:paraId="69832A22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453E2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2F6C5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Suceava Vest - Stroiești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1AC18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40E53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67EC9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ACFCA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2725E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inductori la paletele galbene</w:t>
            </w:r>
          </w:p>
        </w:tc>
      </w:tr>
      <w:tr w:rsidR="004C286E" w14:paraId="177AC566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1A3B9" w14:textId="77777777" w:rsidR="004C286E" w:rsidRDefault="004C286E" w:rsidP="004C286E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2C5B2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74789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00EA4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Ciprian Porumbescu</w:t>
            </w:r>
          </w:p>
          <w:p w14:paraId="458E6213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54B19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EA98B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AFA77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75DDA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85DFF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67241E3A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391A6" w14:textId="77777777" w:rsidR="004C286E" w:rsidRDefault="004C286E" w:rsidP="004C286E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784F8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4D4A4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E7A69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Berchișești, linia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AD806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E3BC4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7A305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5E855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EE5D6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18D054AA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88EF4" w14:textId="77777777" w:rsidR="004C286E" w:rsidRDefault="004C286E" w:rsidP="004C286E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11875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4170B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4F955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Gura Humorului</w:t>
            </w:r>
          </w:p>
          <w:p w14:paraId="481E00C7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prim.-exped.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0B666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Cap X la </w:t>
            </w:r>
          </w:p>
          <w:p w14:paraId="1632344F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1F0D7898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stație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8140B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5C603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A16AA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44CBB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0B4CB01D" w14:textId="77777777" w:rsidR="004C286E" w:rsidRDefault="004C286E" w:rsidP="00F232A2">
      <w:pPr>
        <w:spacing w:before="40" w:after="40" w:line="192" w:lineRule="auto"/>
        <w:ind w:right="57"/>
        <w:rPr>
          <w:sz w:val="20"/>
        </w:rPr>
      </w:pPr>
    </w:p>
    <w:p w14:paraId="504E41C1" w14:textId="77777777" w:rsidR="004C286E" w:rsidRDefault="004C286E" w:rsidP="00F04622">
      <w:pPr>
        <w:pStyle w:val="Heading1"/>
        <w:spacing w:line="360" w:lineRule="auto"/>
      </w:pPr>
      <w:r>
        <w:lastRenderedPageBreak/>
        <w:t>LINIA 600</w:t>
      </w:r>
    </w:p>
    <w:p w14:paraId="653D65F3" w14:textId="77777777" w:rsidR="004C286E" w:rsidRDefault="004C286E" w:rsidP="00CE4CB2">
      <w:pPr>
        <w:pStyle w:val="Heading1"/>
        <w:spacing w:line="360" w:lineRule="auto"/>
        <w:rPr>
          <w:b w:val="0"/>
          <w:bCs w:val="0"/>
          <w:sz w:val="8"/>
        </w:rPr>
      </w:pPr>
      <w:r>
        <w:t>FĂUREI - TECUCI - IAŞI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4C286E" w14:paraId="4CB1095B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CF723" w14:textId="77777777" w:rsidR="004C286E" w:rsidRDefault="004C286E" w:rsidP="004C286E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1EE13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1+300</w:t>
            </w:r>
          </w:p>
          <w:p w14:paraId="48B7528D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6CA9B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77EEB" w14:textId="77777777" w:rsidR="004C286E" w:rsidRDefault="004C286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</w:t>
            </w:r>
          </w:p>
          <w:p w14:paraId="74CCB258" w14:textId="77777777" w:rsidR="004C286E" w:rsidRDefault="004C286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Jirlău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2C3EA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2E237" w14:textId="77777777" w:rsidR="004C286E" w:rsidRPr="002F6CED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D3BB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885F8" w14:textId="77777777" w:rsidR="004C286E" w:rsidRPr="00C14131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82E32" w14:textId="77777777" w:rsidR="004C286E" w:rsidRPr="009E2C90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5F63E54B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0D60E" w14:textId="77777777" w:rsidR="004C286E" w:rsidRDefault="004C286E" w:rsidP="004C286E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0A371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6+700</w:t>
            </w:r>
          </w:p>
          <w:p w14:paraId="72EADD0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6+890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EFBA3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873CF" w14:textId="77777777" w:rsidR="004C286E" w:rsidRDefault="004C286E" w:rsidP="00786FE9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</w:t>
            </w:r>
          </w:p>
          <w:p w14:paraId="47FF8CA3" w14:textId="77777777" w:rsidR="004C286E" w:rsidRDefault="004C286E" w:rsidP="00786FE9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Jirlău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32B2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B13CB" w14:textId="77777777" w:rsidR="004C286E" w:rsidRPr="002F6CED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3150E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BB0C6" w14:textId="77777777" w:rsidR="004C286E" w:rsidRPr="00C14131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96AFB" w14:textId="77777777" w:rsidR="004C286E" w:rsidRPr="005D499E" w:rsidRDefault="004C286E" w:rsidP="00786FE9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2969EADD" w14:textId="77777777" w:rsidR="004C286E" w:rsidRPr="009E2C90" w:rsidRDefault="004C286E" w:rsidP="00786FE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4103430E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05341" w14:textId="77777777" w:rsidR="004C286E" w:rsidRDefault="004C286E" w:rsidP="004C286E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6926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35+500</w:t>
            </w:r>
          </w:p>
          <w:p w14:paraId="620B05DB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C823E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D5CA4" w14:textId="77777777" w:rsidR="004C286E" w:rsidRDefault="004C286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Balta Albă – </w:t>
            </w:r>
          </w:p>
          <w:p w14:paraId="01E7CA70" w14:textId="77777777" w:rsidR="004C286E" w:rsidRDefault="004C286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Ciorăști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DC969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486C2" w14:textId="77777777" w:rsidR="004C286E" w:rsidRPr="002F6CED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2812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1128D" w14:textId="77777777" w:rsidR="004C286E" w:rsidRPr="00C14131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18836" w14:textId="77777777" w:rsidR="004C286E" w:rsidRPr="00DD03D3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  <w:r w:rsidRPr="00DD03D3">
              <w:rPr>
                <w:b/>
                <w:bCs/>
                <w:i/>
                <w:sz w:val="20"/>
              </w:rPr>
              <w:t>Fără inductori.</w:t>
            </w:r>
          </w:p>
        </w:tc>
      </w:tr>
      <w:tr w:rsidR="004C286E" w14:paraId="3304B678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035D8" w14:textId="77777777" w:rsidR="004C286E" w:rsidRDefault="004C286E" w:rsidP="004C286E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E7D6F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EB643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2DEE4" w14:textId="77777777" w:rsidR="004C286E" w:rsidRDefault="004C286E" w:rsidP="00CB56E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Ciorăști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D8D4B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2667D" w14:textId="77777777" w:rsidR="004C286E" w:rsidRPr="002F6CED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2A72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31932" w14:textId="77777777" w:rsidR="004C286E" w:rsidRPr="00C14131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A7C70" w14:textId="77777777" w:rsidR="004C286E" w:rsidRPr="00DD03D3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4C286E" w14:paraId="5786491A" w14:textId="77777777">
        <w:trPr>
          <w:cantSplit/>
          <w:trHeight w:val="11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8F501" w14:textId="77777777" w:rsidR="004C286E" w:rsidRDefault="004C286E" w:rsidP="004C286E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C1847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51+300</w:t>
            </w:r>
          </w:p>
          <w:p w14:paraId="087C51B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84907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66011" w14:textId="77777777" w:rsidR="004C286E" w:rsidRDefault="004C286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Tătăranu -</w:t>
            </w:r>
          </w:p>
          <w:p w14:paraId="2BD053CE" w14:textId="77777777" w:rsidR="004C286E" w:rsidRDefault="004C286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BC15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495E6" w14:textId="77777777" w:rsidR="004C286E" w:rsidRPr="002F6CED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75F1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6BFBB" w14:textId="77777777" w:rsidR="004C286E" w:rsidRPr="00C14131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63761" w14:textId="77777777" w:rsidR="004C286E" w:rsidRPr="005D499E" w:rsidRDefault="004C286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36578B43" w14:textId="77777777" w:rsidR="004C286E" w:rsidRPr="009E2C90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49D56E93" w14:textId="77777777">
        <w:trPr>
          <w:cantSplit/>
          <w:trHeight w:val="54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F5A63" w14:textId="77777777" w:rsidR="004C286E" w:rsidRDefault="004C286E" w:rsidP="004C286E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B700A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55+974</w:t>
            </w:r>
          </w:p>
          <w:p w14:paraId="747614EF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70+552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E04D7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C9B39" w14:textId="77777777" w:rsidR="004C286E" w:rsidRDefault="004C286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Tătăranu -</w:t>
            </w:r>
          </w:p>
          <w:p w14:paraId="473BC1EF" w14:textId="77777777" w:rsidR="004C286E" w:rsidRDefault="004C286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BBAB3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64CCE" w14:textId="77777777" w:rsidR="004C286E" w:rsidRPr="002F6CED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D444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0BED8" w14:textId="77777777" w:rsidR="004C286E" w:rsidRPr="00C14131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62BA7" w14:textId="77777777" w:rsidR="004C286E" w:rsidRPr="005D20EA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  <w:r w:rsidRPr="005D20EA"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4C286E" w14:paraId="600ED2B2" w14:textId="77777777">
        <w:trPr>
          <w:cantSplit/>
          <w:trHeight w:val="54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FCD21" w14:textId="77777777" w:rsidR="004C286E" w:rsidRDefault="004C286E" w:rsidP="004C286E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D28A8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67+030</w:t>
            </w:r>
          </w:p>
          <w:p w14:paraId="59BD7B5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67+120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09470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B6780" w14:textId="77777777" w:rsidR="004C286E" w:rsidRDefault="004C286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Tătăranu -</w:t>
            </w:r>
          </w:p>
          <w:p w14:paraId="077E790A" w14:textId="77777777" w:rsidR="004C286E" w:rsidRDefault="004C286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6187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4C6E0" w14:textId="77777777" w:rsidR="004C286E" w:rsidRPr="002F6CED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E43B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869C5" w14:textId="77777777" w:rsidR="004C286E" w:rsidRPr="00C14131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E7D70" w14:textId="77777777" w:rsidR="004C286E" w:rsidRPr="005D499E" w:rsidRDefault="004C286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6F3F077A" w14:textId="77777777" w:rsidR="004C286E" w:rsidRPr="009E2C90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5D200554" w14:textId="77777777">
        <w:trPr>
          <w:cantSplit/>
          <w:trHeight w:val="54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5EEC6" w14:textId="77777777" w:rsidR="004C286E" w:rsidRDefault="004C286E" w:rsidP="004C286E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60249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73+300</w:t>
            </w:r>
          </w:p>
          <w:p w14:paraId="46E29AFD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73+720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0A809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B5016" w14:textId="77777777" w:rsidR="004C286E" w:rsidRDefault="004C286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 –</w:t>
            </w:r>
          </w:p>
          <w:p w14:paraId="7BDC4EB4" w14:textId="77777777" w:rsidR="004C286E" w:rsidRDefault="004C286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Tecuci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4531D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565F5" w14:textId="77777777" w:rsidR="004C286E" w:rsidRPr="002F6CED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573D1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91707" w14:textId="77777777" w:rsidR="004C286E" w:rsidRPr="00C14131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55C5B" w14:textId="77777777" w:rsidR="004C286E" w:rsidRPr="005D499E" w:rsidRDefault="004C286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6C74EFCA" w14:textId="77777777" w:rsidR="004C286E" w:rsidRPr="009E2C90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74C62633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9458D" w14:textId="77777777" w:rsidR="004C286E" w:rsidRDefault="004C286E" w:rsidP="004C286E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E0A7D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253+125</w:t>
            </w:r>
          </w:p>
          <w:p w14:paraId="1395363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253+175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D25BB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D63A7" w14:textId="77777777" w:rsidR="004C286E" w:rsidRDefault="004C286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Frunzeasca -</w:t>
            </w:r>
          </w:p>
          <w:p w14:paraId="26D4ED03" w14:textId="77777777" w:rsidR="004C286E" w:rsidRDefault="004C286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Berheci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562C8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B7290" w14:textId="77777777" w:rsidR="004C286E" w:rsidRPr="002F6CED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6EB5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F00CF" w14:textId="77777777" w:rsidR="004C286E" w:rsidRPr="00C14131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ED260" w14:textId="77777777" w:rsidR="004C286E" w:rsidRPr="005D499E" w:rsidRDefault="004C286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5EC98A29" w14:textId="77777777" w:rsidR="004C286E" w:rsidRPr="009E2C90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530FE164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47486" w14:textId="77777777" w:rsidR="004C286E" w:rsidRDefault="004C286E" w:rsidP="004C286E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73E93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268+200</w:t>
            </w:r>
          </w:p>
          <w:p w14:paraId="23587E0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268+900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75FE2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62152" w14:textId="77777777" w:rsidR="004C286E" w:rsidRDefault="004C286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Ghidigeni - Tutova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8ED7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A4A7D" w14:textId="77777777" w:rsidR="004C286E" w:rsidRPr="002F6CED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884F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1C343" w14:textId="77777777" w:rsidR="004C286E" w:rsidRPr="00C14131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C986A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Cu inductori la paletele galbene.</w:t>
            </w:r>
          </w:p>
        </w:tc>
      </w:tr>
      <w:tr w:rsidR="004C286E" w14:paraId="367F9FA6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68CBA" w14:textId="77777777" w:rsidR="004C286E" w:rsidRDefault="004C286E" w:rsidP="004C286E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1756A" w14:textId="77777777" w:rsidR="004C286E" w:rsidRDefault="004C286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339+950</w:t>
            </w:r>
          </w:p>
          <w:p w14:paraId="3B52460A" w14:textId="77777777" w:rsidR="004C286E" w:rsidRDefault="004C286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5C200" w14:textId="77777777" w:rsidR="004C286E" w:rsidRDefault="004C286E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06812" w14:textId="77777777" w:rsidR="004C286E" w:rsidRDefault="004C286E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Vaslui </w:t>
            </w:r>
            <w:r>
              <w:rPr>
                <w:b/>
                <w:bCs/>
                <w:sz w:val="20"/>
              </w:rPr>
              <w:br w:type="page"/>
              <w:t xml:space="preserve">– Buhăești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54DDB" w14:textId="77777777" w:rsidR="004C286E" w:rsidRDefault="004C286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8CA29" w14:textId="77777777" w:rsidR="004C286E" w:rsidRPr="002F6CED" w:rsidRDefault="004C286E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06D9F" w14:textId="77777777" w:rsidR="004C286E" w:rsidRDefault="004C286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A47B9" w14:textId="77777777" w:rsidR="004C286E" w:rsidRPr="00C14131" w:rsidRDefault="004C286E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E71AD" w14:textId="77777777" w:rsidR="004C286E" w:rsidRDefault="004C286E" w:rsidP="00E11BA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 St.</w:t>
            </w:r>
            <w:r>
              <w:rPr>
                <w:b/>
                <w:bCs/>
                <w:sz w:val="20"/>
              </w:rPr>
              <w:t>Vaslui</w:t>
            </w:r>
          </w:p>
          <w:p w14:paraId="48DBE226" w14:textId="77777777" w:rsidR="004C286E" w:rsidRDefault="004C286E" w:rsidP="00E11BA9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 St. Buhăiești Nesemnalizată pe teren.</w:t>
            </w:r>
          </w:p>
        </w:tc>
      </w:tr>
      <w:tr w:rsidR="004C286E" w14:paraId="6546BE59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C86F5" w14:textId="77777777" w:rsidR="004C286E" w:rsidRDefault="004C286E" w:rsidP="004C286E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2552C" w14:textId="77777777" w:rsidR="004C286E" w:rsidRDefault="004C286E" w:rsidP="0012648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395+655</w:t>
            </w:r>
          </w:p>
          <w:p w14:paraId="5B3A4F9A" w14:textId="77777777" w:rsidR="004C286E" w:rsidRDefault="004C286E" w:rsidP="0012648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395+755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C9FE2" w14:textId="77777777" w:rsidR="004C286E" w:rsidRDefault="004C286E" w:rsidP="0012648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E923E" w14:textId="77777777" w:rsidR="004C286E" w:rsidRDefault="004C286E" w:rsidP="00126480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Bârnova - Ciurea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D3901" w14:textId="77777777" w:rsidR="004C286E" w:rsidRDefault="004C286E" w:rsidP="0012648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0A519" w14:textId="77777777" w:rsidR="004C286E" w:rsidRPr="002F6CED" w:rsidRDefault="004C286E" w:rsidP="0012648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A595E" w14:textId="77777777" w:rsidR="004C286E" w:rsidRDefault="004C286E" w:rsidP="0012648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395+655</w:t>
            </w:r>
          </w:p>
          <w:p w14:paraId="76F34835" w14:textId="77777777" w:rsidR="004C286E" w:rsidRDefault="004C286E" w:rsidP="0012648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395+755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6157C" w14:textId="77777777" w:rsidR="004C286E" w:rsidRPr="00C14131" w:rsidRDefault="004C286E" w:rsidP="0012648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3162E" w14:textId="77777777" w:rsidR="004C286E" w:rsidRDefault="004C286E" w:rsidP="0012648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Cu inductori la paletele galbene.</w:t>
            </w:r>
          </w:p>
        </w:tc>
      </w:tr>
      <w:tr w:rsidR="004C286E" w14:paraId="27D0D544" w14:textId="77777777">
        <w:trPr>
          <w:cantSplit/>
          <w:trHeight w:val="7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13BCA" w14:textId="77777777" w:rsidR="004C286E" w:rsidRDefault="004C286E" w:rsidP="004C286E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F9DF5" w14:textId="77777777" w:rsidR="004C286E" w:rsidRDefault="004C286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B9738" w14:textId="77777777" w:rsidR="004C286E" w:rsidRPr="00C14131" w:rsidRDefault="004C286E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529AA" w14:textId="77777777" w:rsidR="004C286E" w:rsidRDefault="004C286E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50BC554B" w14:textId="77777777" w:rsidR="004C286E" w:rsidRDefault="004C286E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17 Marfă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105DF" w14:textId="77777777" w:rsidR="004C286E" w:rsidRDefault="004C286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staţie </w:t>
            </w:r>
          </w:p>
          <w:p w14:paraId="61EB1DDE" w14:textId="77777777" w:rsidR="004C286E" w:rsidRDefault="004C286E" w:rsidP="004C286E">
            <w:pPr>
              <w:numPr>
                <w:ilvl w:val="0"/>
                <w:numId w:val="4"/>
              </w:numPr>
              <w:spacing w:before="40" w:after="40" w:line="360" w:lineRule="auto"/>
              <w:ind w:left="57" w:right="57" w:firstLine="0"/>
              <w:jc w:val="center"/>
              <w:rPr>
                <w:b/>
                <w:bCs/>
                <w:sz w:val="20"/>
              </w:rPr>
            </w:pPr>
          </w:p>
          <w:p w14:paraId="13E5B008" w14:textId="77777777" w:rsidR="004C286E" w:rsidRDefault="004C286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</w:t>
            </w:r>
          </w:p>
          <w:p w14:paraId="6D9EE956" w14:textId="77777777" w:rsidR="004C286E" w:rsidRDefault="004C286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A7E8F" w14:textId="77777777" w:rsidR="004C286E" w:rsidRPr="002F6CED" w:rsidRDefault="004C286E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2F6CED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5E03C" w14:textId="77777777" w:rsidR="004C286E" w:rsidRDefault="004C286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81EB0" w14:textId="77777777" w:rsidR="004C286E" w:rsidRPr="00C14131" w:rsidRDefault="004C286E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E04F4" w14:textId="77777777" w:rsidR="004C286E" w:rsidRDefault="004C286E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39484B1D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25644" w14:textId="77777777" w:rsidR="004C286E" w:rsidRDefault="004C286E" w:rsidP="004C286E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429E6" w14:textId="77777777" w:rsidR="004C286E" w:rsidRDefault="004C286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82310" w14:textId="77777777" w:rsidR="004C286E" w:rsidRPr="00C14131" w:rsidRDefault="004C286E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5F3BC" w14:textId="77777777" w:rsidR="004C286E" w:rsidRDefault="004C286E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46941B62" w14:textId="77777777" w:rsidR="004C286E" w:rsidRDefault="004C286E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porţiunea de linie cuprinsă între </w:t>
            </w:r>
          </w:p>
          <w:p w14:paraId="3AEB5F42" w14:textId="77777777" w:rsidR="004C286E" w:rsidRDefault="004C286E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schimbătorii 5 şi 43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24CF4" w14:textId="77777777" w:rsidR="004C286E" w:rsidRDefault="004C286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D3F0EA6" w14:textId="77777777" w:rsidR="004C286E" w:rsidRDefault="004C286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27, 35 </w:t>
            </w:r>
          </w:p>
          <w:p w14:paraId="3721C043" w14:textId="77777777" w:rsidR="004C286E" w:rsidRDefault="004C286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98888" w14:textId="77777777" w:rsidR="004C286E" w:rsidRPr="002F6CED" w:rsidRDefault="004C286E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2F6CED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79A1B" w14:textId="77777777" w:rsidR="004C286E" w:rsidRDefault="004C286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FC956" w14:textId="77777777" w:rsidR="004C286E" w:rsidRPr="00C14131" w:rsidRDefault="004C286E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BC5AD" w14:textId="77777777" w:rsidR="004C286E" w:rsidRDefault="004C286E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linile 12, 13 şi 16 din Grupa Mărfuri, Cap X şi intrări - ieşiri </w:t>
            </w:r>
          </w:p>
          <w:p w14:paraId="25FB6B18" w14:textId="77777777" w:rsidR="004C286E" w:rsidRDefault="004C286E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Depou Cap X.</w:t>
            </w:r>
          </w:p>
        </w:tc>
      </w:tr>
      <w:tr w:rsidR="004C286E" w14:paraId="54D07BC7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677BF" w14:textId="77777777" w:rsidR="004C286E" w:rsidRDefault="004C286E" w:rsidP="004C286E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C968E" w14:textId="77777777" w:rsidR="004C286E" w:rsidRDefault="004C286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899F5" w14:textId="77777777" w:rsidR="004C286E" w:rsidRPr="00C14131" w:rsidRDefault="004C286E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713B6" w14:textId="77777777" w:rsidR="004C286E" w:rsidRDefault="004C286E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Iaşi </w:t>
            </w:r>
          </w:p>
          <w:p w14:paraId="6D0C006F" w14:textId="77777777" w:rsidR="004C286E" w:rsidRDefault="004C286E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9A1EE" w14:textId="77777777" w:rsidR="004C286E" w:rsidRDefault="004C286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5545E7D3" w14:textId="77777777" w:rsidR="004C286E" w:rsidRDefault="004C286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34 -38 - 44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B649D" w14:textId="77777777" w:rsidR="004C286E" w:rsidRPr="002F6CED" w:rsidRDefault="004C286E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FD3F7" w14:textId="77777777" w:rsidR="004C286E" w:rsidRDefault="004C286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3B188" w14:textId="77777777" w:rsidR="004C286E" w:rsidRPr="00C14131" w:rsidRDefault="004C286E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E5932" w14:textId="77777777" w:rsidR="004C286E" w:rsidRDefault="004C286E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din Grupa Iaş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 Nord.</w:t>
            </w:r>
          </w:p>
        </w:tc>
      </w:tr>
    </w:tbl>
    <w:p w14:paraId="5D295461" w14:textId="77777777" w:rsidR="004C286E" w:rsidRDefault="004C286E">
      <w:pPr>
        <w:spacing w:before="40" w:after="40" w:line="192" w:lineRule="auto"/>
        <w:ind w:right="57"/>
        <w:rPr>
          <w:sz w:val="20"/>
        </w:rPr>
      </w:pPr>
    </w:p>
    <w:p w14:paraId="50968770" w14:textId="77777777" w:rsidR="004C286E" w:rsidRDefault="004C286E" w:rsidP="003C645F">
      <w:pPr>
        <w:pStyle w:val="Heading1"/>
        <w:spacing w:line="360" w:lineRule="auto"/>
      </w:pPr>
      <w:r>
        <w:t>LINIA 602</w:t>
      </w:r>
    </w:p>
    <w:p w14:paraId="39D6C3EE" w14:textId="77777777" w:rsidR="004C286E" w:rsidRDefault="004C286E" w:rsidP="000F0D44">
      <w:pPr>
        <w:pStyle w:val="Heading1"/>
        <w:spacing w:line="360" w:lineRule="auto"/>
        <w:rPr>
          <w:b w:val="0"/>
          <w:bCs w:val="0"/>
          <w:sz w:val="8"/>
        </w:rPr>
      </w:pPr>
      <w:r>
        <w:t>MĂRĂŞEŞTI - TECUCI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4C286E" w14:paraId="59E5A68B" w14:textId="77777777">
        <w:trPr>
          <w:cantSplit/>
          <w:trHeight w:val="11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75F0B" w14:textId="77777777" w:rsidR="004C286E" w:rsidRDefault="004C286E" w:rsidP="004C286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6242E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226+560</w:t>
            </w:r>
          </w:p>
          <w:p w14:paraId="6356C3DD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226+688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4D63F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BE402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G-ral Eremia Grigorescu -</w:t>
            </w:r>
          </w:p>
          <w:p w14:paraId="3B27189D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Cosmești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80A7C" w14:textId="77777777" w:rsidR="004C286E" w:rsidRPr="00406474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733E1" w14:textId="77777777" w:rsidR="004C286E" w:rsidRPr="00DA41E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E09BD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226+560</w:t>
            </w:r>
          </w:p>
          <w:p w14:paraId="2E88910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226+688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136BA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D4E58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 Valabil pentru trenurile care au în componență două locomotive cuplate.</w:t>
            </w:r>
          </w:p>
          <w:p w14:paraId="50835877" w14:textId="77777777" w:rsidR="004C286E" w:rsidRPr="0007619C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7619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38366AEB" w14:textId="77777777">
        <w:trPr>
          <w:cantSplit/>
          <w:trHeight w:val="11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3101D" w14:textId="77777777" w:rsidR="004C286E" w:rsidRDefault="004C286E" w:rsidP="004C286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E1EC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227+200</w:t>
            </w:r>
          </w:p>
          <w:p w14:paraId="76EF5D88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227+800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40EE2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BE444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G-ral Eremia Grigorescu -</w:t>
            </w:r>
          </w:p>
          <w:p w14:paraId="401101AF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Cosmești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A6F83" w14:textId="77777777" w:rsidR="004C286E" w:rsidRPr="00406474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4E5BB" w14:textId="77777777" w:rsidR="004C286E" w:rsidRPr="00DA41E4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E1B6A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227+200</w:t>
            </w:r>
          </w:p>
          <w:p w14:paraId="7B2E7B3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AA2CF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4BC57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 Valabil pentru trenurile care au în componență două locomotive cuplate.</w:t>
            </w:r>
          </w:p>
          <w:p w14:paraId="5C3A009D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07619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1AB07D2F" w14:textId="77777777" w:rsidR="004C286E" w:rsidRDefault="004C286E">
      <w:pPr>
        <w:spacing w:before="40" w:after="40" w:line="192" w:lineRule="auto"/>
        <w:ind w:right="57"/>
        <w:rPr>
          <w:sz w:val="20"/>
        </w:rPr>
      </w:pPr>
    </w:p>
    <w:p w14:paraId="65EEC6D8" w14:textId="77777777" w:rsidR="004C286E" w:rsidRDefault="004C286E" w:rsidP="00857B52">
      <w:pPr>
        <w:pStyle w:val="Heading1"/>
        <w:spacing w:line="360" w:lineRule="auto"/>
      </w:pPr>
      <w:r>
        <w:lastRenderedPageBreak/>
        <w:t>LINIA 605</w:t>
      </w:r>
    </w:p>
    <w:p w14:paraId="144F3A18" w14:textId="77777777" w:rsidR="004C286E" w:rsidRDefault="004C286E" w:rsidP="00C73ABA">
      <w:pPr>
        <w:pStyle w:val="Heading1"/>
        <w:spacing w:line="360" w:lineRule="auto"/>
        <w:rPr>
          <w:b w:val="0"/>
          <w:bCs w:val="0"/>
          <w:sz w:val="8"/>
        </w:rPr>
      </w:pPr>
      <w:r>
        <w:t>SOCOLA - UNGHENI PRUT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4C286E" w14:paraId="36004DCD" w14:textId="77777777">
        <w:trPr>
          <w:cantSplit/>
          <w:trHeight w:val="19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4543B" w14:textId="77777777" w:rsidR="004C286E" w:rsidRDefault="004C286E" w:rsidP="004C286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0270A" w14:textId="77777777" w:rsidR="004C286E" w:rsidRDefault="004C286E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668AC" w14:textId="77777777" w:rsidR="004C286E" w:rsidRPr="002C1631" w:rsidRDefault="004C286E">
            <w:pPr>
              <w:spacing w:before="12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A779C" w14:textId="77777777" w:rsidR="004C286E" w:rsidRDefault="004C286E" w:rsidP="00BB05C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Socola Linia 1 CL</w:t>
            </w:r>
          </w:p>
          <w:p w14:paraId="0CEB6F72" w14:textId="77777777" w:rsidR="004C286E" w:rsidRDefault="004C286E" w:rsidP="00BB05C5">
            <w:pPr>
              <w:spacing w:before="40" w:line="276" w:lineRule="auto"/>
              <w:ind w:right="57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F1EBD" w14:textId="77777777" w:rsidR="004C286E" w:rsidRDefault="004C286E" w:rsidP="00BB05C5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27EB0696" w14:textId="77777777" w:rsidR="004C286E" w:rsidRDefault="004C286E" w:rsidP="00BB05C5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7E687EBB" w14:textId="77777777" w:rsidR="004C286E" w:rsidRDefault="004C286E" w:rsidP="00BB05C5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nr. 31 CL </w:t>
            </w:r>
          </w:p>
          <w:p w14:paraId="09D2CEC3" w14:textId="77777777" w:rsidR="004C286E" w:rsidRDefault="004C286E" w:rsidP="00BB05C5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sch 4 CL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2C802" w14:textId="77777777" w:rsidR="004C286E" w:rsidRDefault="004C286E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FE545" w14:textId="77777777" w:rsidR="004C286E" w:rsidRDefault="004C286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B5B4F" w14:textId="77777777" w:rsidR="004C286E" w:rsidRPr="002C1631" w:rsidRDefault="004C286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ADE55" w14:textId="77777777" w:rsidR="004C286E" w:rsidRDefault="004C286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61E8717F" w14:textId="77777777">
        <w:trPr>
          <w:cantSplit/>
          <w:trHeight w:val="19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59308" w14:textId="77777777" w:rsidR="004C286E" w:rsidRDefault="004C286E" w:rsidP="004C286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6606B" w14:textId="77777777" w:rsidR="004C286E" w:rsidRDefault="004C286E" w:rsidP="00BB05C5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D996D" w14:textId="77777777" w:rsidR="004C286E" w:rsidRPr="002C1631" w:rsidRDefault="004C286E" w:rsidP="00BB05C5">
            <w:pPr>
              <w:spacing w:before="12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3B90C" w14:textId="77777777" w:rsidR="004C286E" w:rsidRDefault="004C286E" w:rsidP="00BB05C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Socola Linia 2 CL</w:t>
            </w:r>
          </w:p>
          <w:p w14:paraId="004EE205" w14:textId="77777777" w:rsidR="004C286E" w:rsidRDefault="004C286E" w:rsidP="00BB05C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1996E" w14:textId="77777777" w:rsidR="004C286E" w:rsidRDefault="004C286E" w:rsidP="00BB05C5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08A7F2F9" w14:textId="77777777" w:rsidR="004C286E" w:rsidRDefault="004C286E" w:rsidP="00BB05C5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2E20EC70" w14:textId="77777777" w:rsidR="004C286E" w:rsidRDefault="004C286E" w:rsidP="00BB05C5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nr. 43 CL </w:t>
            </w:r>
          </w:p>
          <w:p w14:paraId="401B3E15" w14:textId="77777777" w:rsidR="004C286E" w:rsidRDefault="004C286E" w:rsidP="00BB05C5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sch 10 CL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98AB6" w14:textId="77777777" w:rsidR="004C286E" w:rsidRDefault="004C286E" w:rsidP="00BB05C5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B5537" w14:textId="77777777" w:rsidR="004C286E" w:rsidRDefault="004C286E" w:rsidP="00BB05C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0E471" w14:textId="77777777" w:rsidR="004C286E" w:rsidRPr="002C1631" w:rsidRDefault="004C286E" w:rsidP="00BB05C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88524" w14:textId="77777777" w:rsidR="004C286E" w:rsidRDefault="004C286E" w:rsidP="00BB05C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38EE55CA" w14:textId="77777777">
        <w:trPr>
          <w:cantSplit/>
          <w:trHeight w:val="19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6F08D" w14:textId="77777777" w:rsidR="004C286E" w:rsidRDefault="004C286E" w:rsidP="004C286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72969" w14:textId="77777777" w:rsidR="004C286E" w:rsidRDefault="004C286E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C9954" w14:textId="77777777" w:rsidR="004C286E" w:rsidRPr="002C1631" w:rsidRDefault="004C286E">
            <w:pPr>
              <w:spacing w:before="12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312D7" w14:textId="77777777" w:rsidR="004C286E" w:rsidRDefault="004C286E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Socola</w:t>
            </w:r>
          </w:p>
          <w:p w14:paraId="4E26AE74" w14:textId="77777777" w:rsidR="004C286E" w:rsidRDefault="004C286E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expediere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F64CB" w14:textId="77777777" w:rsidR="004C286E" w:rsidRDefault="004C286E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2CCA929E" w14:textId="77777777" w:rsidR="004C286E" w:rsidRDefault="004C286E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72678D30" w14:textId="77777777" w:rsidR="004C286E" w:rsidRDefault="004C286E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nr. 33 </w:t>
            </w:r>
          </w:p>
          <w:p w14:paraId="09A069D2" w14:textId="77777777" w:rsidR="004C286E" w:rsidRDefault="004C286E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din </w:t>
            </w:r>
          </w:p>
          <w:p w14:paraId="6A0848AC" w14:textId="77777777" w:rsidR="004C286E" w:rsidRDefault="004C286E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Socola şi </w:t>
            </w:r>
          </w:p>
          <w:p w14:paraId="5AD8CED7" w14:textId="77777777" w:rsidR="004C286E" w:rsidRDefault="004C286E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trav.</w:t>
            </w:r>
          </w:p>
          <w:p w14:paraId="4A83FE93" w14:textId="77777777" w:rsidR="004C286E" w:rsidRDefault="004C286E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 / L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A1988" w14:textId="77777777" w:rsidR="004C286E" w:rsidRDefault="004C286E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23EDD" w14:textId="77777777" w:rsidR="004C286E" w:rsidRDefault="004C286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27090" w14:textId="77777777" w:rsidR="004C286E" w:rsidRPr="002C1631" w:rsidRDefault="004C286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51AB5" w14:textId="77777777" w:rsidR="004C286E" w:rsidRDefault="004C286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25F514B4" w14:textId="77777777">
        <w:trPr>
          <w:cantSplit/>
          <w:trHeight w:val="19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DFD87" w14:textId="77777777" w:rsidR="004C286E" w:rsidRDefault="004C286E" w:rsidP="004C286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3EC7F" w14:textId="77777777" w:rsidR="004C286E" w:rsidRDefault="004C286E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4B6C7" w14:textId="77777777" w:rsidR="004C286E" w:rsidRPr="002C1631" w:rsidRDefault="004C286E">
            <w:pPr>
              <w:spacing w:before="12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4C6D5" w14:textId="77777777" w:rsidR="004C286E" w:rsidRDefault="004C286E" w:rsidP="00BB05C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Socola</w:t>
            </w:r>
          </w:p>
          <w:p w14:paraId="0ECCD1B8" w14:textId="77777777" w:rsidR="004C286E" w:rsidRDefault="004C286E" w:rsidP="00BB05C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 Vechi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62861" w14:textId="77777777" w:rsidR="004C286E" w:rsidRDefault="004C286E" w:rsidP="00BB05C5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TDJ 82/72</w:t>
            </w:r>
          </w:p>
          <w:p w14:paraId="3597F558" w14:textId="77777777" w:rsidR="004C286E" w:rsidRDefault="004C286E" w:rsidP="00BB05C5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BFE39" w14:textId="77777777" w:rsidR="004C286E" w:rsidRDefault="004C286E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48E99" w14:textId="77777777" w:rsidR="004C286E" w:rsidRDefault="004C286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F5EC6" w14:textId="77777777" w:rsidR="004C286E" w:rsidRPr="002C1631" w:rsidRDefault="004C286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38794" w14:textId="77777777" w:rsidR="004C286E" w:rsidRDefault="004C286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077829B8" w14:textId="77777777">
        <w:trPr>
          <w:cantSplit/>
          <w:trHeight w:val="8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8125C" w14:textId="77777777" w:rsidR="004C286E" w:rsidRDefault="004C286E" w:rsidP="004C286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52C84" w14:textId="77777777" w:rsidR="004C286E" w:rsidRDefault="004C286E">
            <w:pPr>
              <w:spacing w:before="40" w:line="276" w:lineRule="auto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9764F" w14:textId="77777777" w:rsidR="004C286E" w:rsidRPr="002C1631" w:rsidRDefault="004C286E">
            <w:pPr>
              <w:spacing w:before="120" w:line="276" w:lineRule="auto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C6A93" w14:textId="77777777" w:rsidR="004C286E" w:rsidRDefault="004C286E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Socola</w:t>
            </w:r>
          </w:p>
          <w:p w14:paraId="667153E1" w14:textId="77777777" w:rsidR="004C286E" w:rsidRDefault="004C286E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 Vechi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BD936" w14:textId="77777777" w:rsidR="004C286E" w:rsidRDefault="004C286E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6FB8AF27" w14:textId="77777777" w:rsidR="004C286E" w:rsidRDefault="004C286E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sch.10</w:t>
            </w:r>
          </w:p>
          <w:p w14:paraId="1B245066" w14:textId="77777777" w:rsidR="004C286E" w:rsidRDefault="004C286E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și </w:t>
            </w:r>
          </w:p>
          <w:p w14:paraId="5B2D1BD1" w14:textId="77777777" w:rsidR="004C286E" w:rsidRDefault="004C286E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0F4B1" w14:textId="77777777" w:rsidR="004C286E" w:rsidRDefault="004C286E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82D5B" w14:textId="77777777" w:rsidR="004C286E" w:rsidRDefault="004C286E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0A3B3" w14:textId="77777777" w:rsidR="004C286E" w:rsidRPr="002C1631" w:rsidRDefault="004C286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4C0E1" w14:textId="77777777" w:rsidR="004C286E" w:rsidRDefault="004C286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5364E68F" w14:textId="77777777">
        <w:trPr>
          <w:cantSplit/>
          <w:trHeight w:val="8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5313E" w14:textId="77777777" w:rsidR="004C286E" w:rsidRDefault="004C286E" w:rsidP="004C286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ED03F" w14:textId="77777777" w:rsidR="004C286E" w:rsidRDefault="004C286E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7C79E" w14:textId="77777777" w:rsidR="004C286E" w:rsidRPr="002C1631" w:rsidRDefault="004C286E">
            <w:pPr>
              <w:spacing w:before="12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1E439" w14:textId="77777777" w:rsidR="004C286E" w:rsidRDefault="004C286E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Socola</w:t>
            </w:r>
          </w:p>
          <w:p w14:paraId="35BD20CB" w14:textId="77777777" w:rsidR="004C286E" w:rsidRDefault="004C286E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Legătura  131 - intrare remiză marfă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FED87" w14:textId="77777777" w:rsidR="004C286E" w:rsidRDefault="004C286E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19682F75" w14:textId="77777777" w:rsidR="004C286E" w:rsidRDefault="004C286E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</w:t>
            </w:r>
          </w:p>
          <w:p w14:paraId="4CF1660F" w14:textId="77777777" w:rsidR="004C286E" w:rsidRDefault="004C286E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 și intrare remiză marfă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51D05" w14:textId="77777777" w:rsidR="004C286E" w:rsidRDefault="004C286E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74545" w14:textId="77777777" w:rsidR="004C286E" w:rsidRDefault="004C286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95CF5" w14:textId="77777777" w:rsidR="004C286E" w:rsidRPr="002C1631" w:rsidRDefault="004C286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FE444" w14:textId="77777777" w:rsidR="004C286E" w:rsidRDefault="004C286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2A32BCC6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DDE54" w14:textId="77777777" w:rsidR="004C286E" w:rsidRDefault="004C286E" w:rsidP="004C286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72950" w14:textId="77777777" w:rsidR="004C286E" w:rsidRDefault="004C286E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8B204" w14:textId="77777777" w:rsidR="004C286E" w:rsidRPr="002C1631" w:rsidRDefault="004C286E">
            <w:pPr>
              <w:spacing w:before="12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1EFAA" w14:textId="77777777" w:rsidR="004C286E" w:rsidRDefault="004C286E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Socola</w:t>
            </w:r>
          </w:p>
          <w:p w14:paraId="756406AD" w14:textId="77777777" w:rsidR="004C286E" w:rsidRDefault="004C286E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Varianta Cântar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10459" w14:textId="77777777" w:rsidR="004C286E" w:rsidRDefault="004C286E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39F09A95" w14:textId="77777777" w:rsidR="004C286E" w:rsidRDefault="004C286E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125 și</w:t>
            </w:r>
          </w:p>
          <w:p w14:paraId="5E670E35" w14:textId="77777777" w:rsidR="004C286E" w:rsidRDefault="004C286E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127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8FD6B" w14:textId="77777777" w:rsidR="004C286E" w:rsidRDefault="004C286E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EB682" w14:textId="77777777" w:rsidR="004C286E" w:rsidRDefault="004C286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C5B64" w14:textId="77777777" w:rsidR="004C286E" w:rsidRPr="002C1631" w:rsidRDefault="004C286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ACDB7" w14:textId="77777777" w:rsidR="004C286E" w:rsidRDefault="004C286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1AC9218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0C2DB" w14:textId="77777777" w:rsidR="004C286E" w:rsidRDefault="004C286E" w:rsidP="004C286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03DFA" w14:textId="77777777" w:rsidR="004C286E" w:rsidRDefault="004C286E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66161" w14:textId="77777777" w:rsidR="004C286E" w:rsidRPr="002C1631" w:rsidRDefault="004C286E">
            <w:pPr>
              <w:spacing w:before="12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2C3F7" w14:textId="77777777" w:rsidR="004C286E" w:rsidRDefault="004C286E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Socola Mărfuri</w:t>
            </w:r>
          </w:p>
          <w:p w14:paraId="5F44D2FD" w14:textId="77777777" w:rsidR="004C286E" w:rsidRDefault="004C286E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de centură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F2234" w14:textId="77777777" w:rsidR="004C286E" w:rsidRDefault="004C286E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2B00D1D" w14:textId="77777777" w:rsidR="004C286E" w:rsidRDefault="004C286E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404DA" w14:textId="77777777" w:rsidR="004C286E" w:rsidRDefault="004C286E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AE794" w14:textId="77777777" w:rsidR="004C286E" w:rsidRDefault="004C286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2DE14" w14:textId="77777777" w:rsidR="004C286E" w:rsidRPr="002C1631" w:rsidRDefault="004C286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E596B" w14:textId="77777777" w:rsidR="004C286E" w:rsidRDefault="004C286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1ADB83AB" w14:textId="77777777">
        <w:trPr>
          <w:cantSplit/>
          <w:trHeight w:val="95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83912" w14:textId="77777777" w:rsidR="004C286E" w:rsidRDefault="004C286E" w:rsidP="004C286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23924" w14:textId="77777777" w:rsidR="004C286E" w:rsidRDefault="004C286E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6C623" w14:textId="77777777" w:rsidR="004C286E" w:rsidRPr="002C1631" w:rsidRDefault="004C286E">
            <w:pPr>
              <w:spacing w:before="12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BFF10" w14:textId="77777777" w:rsidR="004C286E" w:rsidRDefault="004C286E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Socola Mărfuri</w:t>
            </w:r>
          </w:p>
          <w:p w14:paraId="4C04D431" w14:textId="77777777" w:rsidR="004C286E" w:rsidRDefault="004C286E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D2B4C" w14:textId="77777777" w:rsidR="004C286E" w:rsidRDefault="004C286E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5B82F818" w14:textId="77777777" w:rsidR="004C286E" w:rsidRDefault="004C286E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4A74A9BA" w14:textId="77777777" w:rsidR="004C286E" w:rsidRDefault="004C286E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12-</w:t>
            </w:r>
          </w:p>
          <w:p w14:paraId="78A02BD2" w14:textId="77777777" w:rsidR="004C286E" w:rsidRDefault="004C286E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33BDFCAB" w14:textId="77777777" w:rsidR="004C286E" w:rsidRDefault="004C286E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 /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2FCD2" w14:textId="77777777" w:rsidR="004C286E" w:rsidRDefault="004C286E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9CFD2" w14:textId="77777777" w:rsidR="004C286E" w:rsidRDefault="004C286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6625C" w14:textId="77777777" w:rsidR="004C286E" w:rsidRPr="002C1631" w:rsidRDefault="004C286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850AC" w14:textId="77777777" w:rsidR="004C286E" w:rsidRDefault="004C286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46EBFF3C" w14:textId="77777777">
        <w:trPr>
          <w:cantSplit/>
          <w:trHeight w:val="2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6FEE6" w14:textId="77777777" w:rsidR="004C286E" w:rsidRDefault="004C286E" w:rsidP="004C286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DBE36" w14:textId="77777777" w:rsidR="004C286E" w:rsidRDefault="004C286E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6CC73" w14:textId="77777777" w:rsidR="004C286E" w:rsidRPr="002C1631" w:rsidRDefault="004C286E">
            <w:pPr>
              <w:spacing w:before="12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E1F68" w14:textId="77777777" w:rsidR="004C286E" w:rsidRDefault="004C286E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Socola Mărfuri</w:t>
            </w:r>
          </w:p>
          <w:p w14:paraId="5BD7CB7F" w14:textId="77777777" w:rsidR="004C286E" w:rsidRDefault="004C286E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6A494" w14:textId="77777777" w:rsidR="004C286E" w:rsidRDefault="004C286E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1404624A" w14:textId="77777777" w:rsidR="004C286E" w:rsidRDefault="004C286E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4-sch.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B5DEB" w14:textId="77777777" w:rsidR="004C286E" w:rsidRDefault="004C286E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EC5B9" w14:textId="77777777" w:rsidR="004C286E" w:rsidRDefault="004C286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3EEA8" w14:textId="77777777" w:rsidR="004C286E" w:rsidRPr="002C1631" w:rsidRDefault="004C286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79E2C" w14:textId="77777777" w:rsidR="004C286E" w:rsidRDefault="004C286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3F2BDF6B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B875F" w14:textId="77777777" w:rsidR="004C286E" w:rsidRDefault="004C286E" w:rsidP="004C286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53AE6" w14:textId="77777777" w:rsidR="004C286E" w:rsidRDefault="004C286E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17F44" w14:textId="77777777" w:rsidR="004C286E" w:rsidRPr="002C1631" w:rsidRDefault="004C286E">
            <w:pPr>
              <w:spacing w:before="12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C3B41" w14:textId="77777777" w:rsidR="004C286E" w:rsidRDefault="004C286E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Socola Mărfuri</w:t>
            </w:r>
          </w:p>
          <w:p w14:paraId="455A07A7" w14:textId="77777777" w:rsidR="004C286E" w:rsidRDefault="004C286E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45FBF" w14:textId="77777777" w:rsidR="004C286E" w:rsidRDefault="004C286E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3939E034" w14:textId="77777777" w:rsidR="004C286E" w:rsidRDefault="004C286E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2-sch. 6 şi între </w:t>
            </w:r>
          </w:p>
          <w:p w14:paraId="7C5AFF1B" w14:textId="77777777" w:rsidR="004C286E" w:rsidRDefault="004C286E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7-</w:t>
            </w:r>
          </w:p>
          <w:p w14:paraId="49F9B54E" w14:textId="77777777" w:rsidR="004C286E" w:rsidRDefault="004C286E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0BAD4CFA" w14:textId="77777777" w:rsidR="004C286E" w:rsidRPr="00026A53" w:rsidRDefault="004C286E">
            <w:pPr>
              <w:spacing w:before="40" w:line="276" w:lineRule="auto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11 </w:t>
            </w:r>
            <w:r>
              <w:rPr>
                <w:b/>
                <w:bCs/>
                <w:sz w:val="20"/>
                <w:lang w:val="en-US"/>
              </w:rPr>
              <w:t>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ECBEB" w14:textId="77777777" w:rsidR="004C286E" w:rsidRDefault="004C286E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1B995" w14:textId="77777777" w:rsidR="004C286E" w:rsidRDefault="004C286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96058" w14:textId="77777777" w:rsidR="004C286E" w:rsidRPr="002C1631" w:rsidRDefault="004C286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1FA4B" w14:textId="77777777" w:rsidR="004C286E" w:rsidRDefault="004C286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1503B8A6" w14:textId="77777777">
        <w:trPr>
          <w:cantSplit/>
          <w:trHeight w:val="8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6F35A" w14:textId="77777777" w:rsidR="004C286E" w:rsidRDefault="004C286E" w:rsidP="004C286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27141" w14:textId="77777777" w:rsidR="004C286E" w:rsidRDefault="004C286E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F8EDF" w14:textId="77777777" w:rsidR="004C286E" w:rsidRPr="002C1631" w:rsidRDefault="004C286E">
            <w:pPr>
              <w:spacing w:before="12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8ED0F" w14:textId="77777777" w:rsidR="004C286E" w:rsidRDefault="004C286E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Socola Mărfuri </w:t>
            </w:r>
          </w:p>
          <w:p w14:paraId="1F9B2F71" w14:textId="77777777" w:rsidR="004C286E" w:rsidRDefault="004C286E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7D779" w14:textId="77777777" w:rsidR="004C286E" w:rsidRDefault="004C286E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T.D.J.</w:t>
            </w:r>
          </w:p>
          <w:p w14:paraId="5391F321" w14:textId="77777777" w:rsidR="004C286E" w:rsidRDefault="004C286E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 / 26- T.D.J.</w:t>
            </w:r>
          </w:p>
          <w:p w14:paraId="21291F58" w14:textId="77777777" w:rsidR="004C286E" w:rsidRDefault="004C286E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/ 27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42B17" w14:textId="77777777" w:rsidR="004C286E" w:rsidRDefault="004C286E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5ED11" w14:textId="77777777" w:rsidR="004C286E" w:rsidRDefault="004C286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48B9B" w14:textId="77777777" w:rsidR="004C286E" w:rsidRPr="002C1631" w:rsidRDefault="004C286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C7866" w14:textId="77777777" w:rsidR="004C286E" w:rsidRDefault="004C286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4ACF78BE" w14:textId="77777777" w:rsidR="004C286E" w:rsidRDefault="004C286E">
      <w:pPr>
        <w:spacing w:before="40" w:line="192" w:lineRule="auto"/>
        <w:ind w:right="57"/>
        <w:rPr>
          <w:sz w:val="20"/>
        </w:rPr>
      </w:pPr>
    </w:p>
    <w:p w14:paraId="2C39DC8F" w14:textId="77777777" w:rsidR="004C286E" w:rsidRDefault="004C286E" w:rsidP="00870AF0">
      <w:pPr>
        <w:pStyle w:val="Heading1"/>
        <w:spacing w:line="360" w:lineRule="auto"/>
      </w:pPr>
      <w:r>
        <w:t>LINIA 609</w:t>
      </w:r>
    </w:p>
    <w:p w14:paraId="42CF1571" w14:textId="77777777" w:rsidR="004C286E" w:rsidRDefault="004C286E" w:rsidP="008A16BE">
      <w:pPr>
        <w:pStyle w:val="Heading1"/>
        <w:spacing w:line="360" w:lineRule="auto"/>
        <w:rPr>
          <w:b w:val="0"/>
          <w:bCs w:val="0"/>
          <w:sz w:val="8"/>
        </w:rPr>
      </w:pPr>
      <w:r>
        <w:t>BUHĂIEŞTI - ROMAN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4C286E" w14:paraId="1F1F485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6726F" w14:textId="77777777" w:rsidR="004C286E" w:rsidRDefault="004C286E" w:rsidP="004C286E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0D2C1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22C6C" w14:textId="77777777" w:rsidR="004C286E" w:rsidRPr="002409E9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F242B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Negreşti</w:t>
            </w:r>
          </w:p>
          <w:p w14:paraId="54BB660E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6F829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B04E7" w14:textId="77777777" w:rsidR="004C286E" w:rsidRPr="002409E9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2409E9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7DAC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FC082" w14:textId="77777777" w:rsidR="004C286E" w:rsidRPr="002409E9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8FD04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6D050CC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7DD52" w14:textId="77777777" w:rsidR="004C286E" w:rsidRDefault="004C286E" w:rsidP="004C286E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25BD9" w14:textId="77777777" w:rsidR="004C286E" w:rsidRDefault="004C286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A4B22" w14:textId="77777777" w:rsidR="004C286E" w:rsidRPr="002409E9" w:rsidRDefault="004C286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10CC6" w14:textId="77777777" w:rsidR="004C286E" w:rsidRDefault="004C286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Mareşal Constantin Prezan</w:t>
            </w:r>
          </w:p>
          <w:p w14:paraId="40E3F553" w14:textId="77777777" w:rsidR="004C286E" w:rsidRDefault="004C286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7527D" w14:textId="77777777" w:rsidR="004C286E" w:rsidRDefault="004C286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43703" w14:textId="77777777" w:rsidR="004C286E" w:rsidRPr="002409E9" w:rsidRDefault="004C286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2409E9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F515E" w14:textId="77777777" w:rsidR="004C286E" w:rsidRDefault="004C286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176D7" w14:textId="77777777" w:rsidR="004C286E" w:rsidRPr="002409E9" w:rsidRDefault="004C286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8DAF8" w14:textId="77777777" w:rsidR="004C286E" w:rsidRDefault="004C286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201B7AF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8CA7E" w14:textId="77777777" w:rsidR="004C286E" w:rsidRDefault="004C286E" w:rsidP="004C286E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D42A1" w14:textId="77777777" w:rsidR="004C286E" w:rsidRDefault="004C286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15+500</w:t>
            </w:r>
          </w:p>
          <w:p w14:paraId="1EC1E1E6" w14:textId="77777777" w:rsidR="004C286E" w:rsidRDefault="004C286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3EC01" w14:textId="77777777" w:rsidR="004C286E" w:rsidRPr="002409E9" w:rsidRDefault="004C286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1A5BA" w14:textId="77777777" w:rsidR="004C286E" w:rsidRDefault="004C286E" w:rsidP="002D67AB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Negreşti- Mareşal Constantin Prezan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F8F5D" w14:textId="77777777" w:rsidR="004C286E" w:rsidRDefault="004C286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B9E80" w14:textId="77777777" w:rsidR="004C286E" w:rsidRPr="002409E9" w:rsidRDefault="004C286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C8BCA" w14:textId="77777777" w:rsidR="004C286E" w:rsidRDefault="004C286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B7E73" w14:textId="77777777" w:rsidR="004C286E" w:rsidRPr="002409E9" w:rsidRDefault="004C286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EF937" w14:textId="77777777" w:rsidR="004C286E" w:rsidRDefault="004C286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594A04BD" w14:textId="77777777" w:rsidR="004C286E" w:rsidRDefault="004C286E">
      <w:pPr>
        <w:spacing w:before="40" w:line="192" w:lineRule="auto"/>
        <w:ind w:right="57"/>
        <w:rPr>
          <w:sz w:val="20"/>
        </w:rPr>
      </w:pPr>
    </w:p>
    <w:p w14:paraId="1C54723E" w14:textId="77777777" w:rsidR="004C286E" w:rsidRDefault="004C286E" w:rsidP="00DE3370">
      <w:pPr>
        <w:pStyle w:val="Heading1"/>
        <w:spacing w:line="360" w:lineRule="auto"/>
      </w:pPr>
      <w:r>
        <w:lastRenderedPageBreak/>
        <w:t>LINIA 610</w:t>
      </w:r>
    </w:p>
    <w:p w14:paraId="6EAF87D7" w14:textId="77777777" w:rsidR="004C286E" w:rsidRDefault="004C286E" w:rsidP="00824360">
      <w:pPr>
        <w:pStyle w:val="Heading1"/>
        <w:spacing w:line="360" w:lineRule="auto"/>
        <w:rPr>
          <w:b w:val="0"/>
          <w:bCs w:val="0"/>
          <w:sz w:val="8"/>
        </w:rPr>
      </w:pPr>
      <w:r>
        <w:t>IAŞI - PAŞCANI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4C286E" w14:paraId="2B72A763" w14:textId="77777777" w:rsidTr="00F54A4F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B42B5" w14:textId="77777777" w:rsidR="004C286E" w:rsidRDefault="004C286E" w:rsidP="004C286E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B007A" w14:textId="77777777" w:rsidR="004C286E" w:rsidRDefault="004C286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E49A6" w14:textId="77777777" w:rsidR="004C286E" w:rsidRPr="00F81D6F" w:rsidRDefault="004C286E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C2C68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0B30A073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17 marfă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80942" w14:textId="77777777" w:rsidR="004C286E" w:rsidRDefault="004C286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74D80CA1" w14:textId="77777777" w:rsidR="004C286E" w:rsidRDefault="004C286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staţie </w:t>
            </w:r>
          </w:p>
          <w:p w14:paraId="1F696CA9" w14:textId="77777777" w:rsidR="004C286E" w:rsidRDefault="004C286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- </w:t>
            </w:r>
          </w:p>
          <w:p w14:paraId="2A7A3FBA" w14:textId="77777777" w:rsidR="004C286E" w:rsidRDefault="004C286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B7C1E" w14:textId="77777777" w:rsidR="004C286E" w:rsidRPr="00F81D6F" w:rsidRDefault="004C286E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F81D6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5518F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69971" w14:textId="77777777" w:rsidR="004C286E" w:rsidRPr="00F81D6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94A43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6629A673" w14:textId="77777777" w:rsidTr="00F54A4F">
        <w:trPr>
          <w:cantSplit/>
          <w:trHeight w:val="6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C3989" w14:textId="77777777" w:rsidR="004C286E" w:rsidRDefault="004C286E" w:rsidP="004C286E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81BED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4472A" w14:textId="77777777" w:rsidR="004C286E" w:rsidRPr="00F81D6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AD798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053DCB0C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34342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485801C9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 –</w:t>
            </w:r>
          </w:p>
          <w:p w14:paraId="73494872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38 –</w:t>
            </w:r>
          </w:p>
          <w:p w14:paraId="5D6D21BE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45841" w14:textId="77777777" w:rsidR="004C286E" w:rsidRPr="00F81D6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81D6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A9479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EBE26" w14:textId="77777777" w:rsidR="004C286E" w:rsidRPr="00F81D6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189A1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din Grupa Iaşi Nord.</w:t>
            </w:r>
          </w:p>
        </w:tc>
      </w:tr>
      <w:tr w:rsidR="004C286E" w14:paraId="1052CE7C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3761F" w14:textId="77777777" w:rsidR="004C286E" w:rsidRDefault="004C286E" w:rsidP="004C286E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77621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B94EC" w14:textId="77777777" w:rsidR="004C286E" w:rsidRPr="00F81D6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CFFC5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Iaşi </w:t>
            </w:r>
          </w:p>
          <w:p w14:paraId="14FD00D6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porţiunea de line cuprinsă între </w:t>
            </w:r>
          </w:p>
          <w:p w14:paraId="4915C42B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nr. 5 şi 43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388D3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27, 35 şi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4F35F" w14:textId="77777777" w:rsidR="004C286E" w:rsidRPr="00F81D6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972DB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81267" w14:textId="77777777" w:rsidR="004C286E" w:rsidRPr="00F81D6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6C0E6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liniile 12 , 13 şi 16 din Grupa Mărfuri, </w:t>
            </w:r>
          </w:p>
          <w:p w14:paraId="36B31C56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 şi intrări - ieşiri Depou Cap X.</w:t>
            </w:r>
          </w:p>
        </w:tc>
      </w:tr>
      <w:tr w:rsidR="004C286E" w14:paraId="4171B587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82A36" w14:textId="77777777" w:rsidR="004C286E" w:rsidRDefault="004C286E" w:rsidP="004C286E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8382D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FF907" w14:textId="77777777" w:rsidR="004C286E" w:rsidRPr="00F81D6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163D9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Frumos</w:t>
            </w:r>
          </w:p>
          <w:p w14:paraId="38C061A9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F6477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semnal ieșire X6</w:t>
            </w:r>
          </w:p>
          <w:p w14:paraId="176DFB6E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71536866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90F29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76658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E1E9F" w14:textId="77777777" w:rsidR="004C286E" w:rsidRPr="00F81D6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9C61B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3DBD002A" w14:textId="77777777" w:rsidR="004C286E" w:rsidRPr="00C60E02" w:rsidRDefault="004C286E">
      <w:pPr>
        <w:tabs>
          <w:tab w:val="left" w:pos="3768"/>
        </w:tabs>
        <w:rPr>
          <w:sz w:val="20"/>
          <w:szCs w:val="20"/>
        </w:rPr>
      </w:pPr>
    </w:p>
    <w:p w14:paraId="1244DE01" w14:textId="77777777" w:rsidR="004C286E" w:rsidRDefault="004C286E" w:rsidP="00BC435D">
      <w:pPr>
        <w:pStyle w:val="Heading1"/>
        <w:spacing w:line="360" w:lineRule="auto"/>
      </w:pPr>
      <w:r>
        <w:t>LINIA 613</w:t>
      </w:r>
    </w:p>
    <w:p w14:paraId="77057AE4" w14:textId="77777777" w:rsidR="004C286E" w:rsidRDefault="004C286E" w:rsidP="005E6C8C">
      <w:pPr>
        <w:pStyle w:val="Heading1"/>
        <w:spacing w:line="360" w:lineRule="auto"/>
        <w:rPr>
          <w:b w:val="0"/>
          <w:bCs w:val="0"/>
          <w:sz w:val="8"/>
        </w:rPr>
      </w:pPr>
      <w:r>
        <w:t>LEŢCANI - DOROHOI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4C286E" w14:paraId="1E90516D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87551" w14:textId="77777777" w:rsidR="004C286E" w:rsidRDefault="004C286E" w:rsidP="004C286E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95AE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8+140</w:t>
            </w:r>
          </w:p>
          <w:p w14:paraId="0DB1056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9+106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9A805" w14:textId="77777777" w:rsidR="004C286E" w:rsidRPr="00625463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FB2F6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Leţcani -</w:t>
            </w:r>
          </w:p>
          <w:p w14:paraId="23217DD5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Larga Jijia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50E8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B02B9" w14:textId="77777777" w:rsidR="004C286E" w:rsidRPr="00D8119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43718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25CEC" w14:textId="77777777" w:rsidR="004C286E" w:rsidRPr="00D8119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3B554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C286E" w14:paraId="01E38C0B" w14:textId="77777777">
        <w:trPr>
          <w:cantSplit/>
          <w:trHeight w:val="3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08A75" w14:textId="77777777" w:rsidR="004C286E" w:rsidRDefault="004C286E" w:rsidP="004C286E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C656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ACB0D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C9920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Dorohoi</w:t>
            </w:r>
          </w:p>
          <w:p w14:paraId="458B2D94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3 - 5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04F2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946438">
              <w:rPr>
                <w:b/>
                <w:bCs/>
                <w:sz w:val="20"/>
                <w:szCs w:val="20"/>
              </w:rPr>
              <w:t xml:space="preserve">toată </w:t>
            </w:r>
          </w:p>
          <w:p w14:paraId="14C92A1E" w14:textId="77777777" w:rsidR="004C286E" w:rsidRPr="00946438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1750D" w14:textId="77777777" w:rsidR="004C286E" w:rsidRPr="00D8119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4376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D8544" w14:textId="77777777" w:rsidR="004C286E" w:rsidRPr="00D8119C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E534E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terminus.</w:t>
            </w:r>
          </w:p>
          <w:p w14:paraId="615E8364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3 - 5.</w:t>
            </w:r>
          </w:p>
        </w:tc>
      </w:tr>
    </w:tbl>
    <w:p w14:paraId="11802704" w14:textId="77777777" w:rsidR="004C286E" w:rsidRDefault="004C286E">
      <w:pPr>
        <w:spacing w:before="40" w:after="40" w:line="192" w:lineRule="auto"/>
        <w:ind w:right="57"/>
        <w:rPr>
          <w:sz w:val="20"/>
        </w:rPr>
      </w:pPr>
    </w:p>
    <w:p w14:paraId="793197AD" w14:textId="77777777" w:rsidR="004C286E" w:rsidRDefault="004C286E" w:rsidP="004F6534">
      <w:pPr>
        <w:pStyle w:val="Heading1"/>
        <w:spacing w:line="360" w:lineRule="auto"/>
      </w:pPr>
      <w:r>
        <w:t>LINIA 700</w:t>
      </w:r>
    </w:p>
    <w:p w14:paraId="7E94C43A" w14:textId="77777777" w:rsidR="004C286E" w:rsidRDefault="004C286E" w:rsidP="008B1A69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ARMĂŞEŞTI - URZICENI - FĂUREI - GALAŢI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5"/>
        <w:gridCol w:w="2203"/>
        <w:gridCol w:w="870"/>
        <w:gridCol w:w="755"/>
        <w:gridCol w:w="870"/>
        <w:gridCol w:w="755"/>
        <w:gridCol w:w="2489"/>
      </w:tblGrid>
      <w:tr w:rsidR="004C286E" w14:paraId="7415BD86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8D2FE" w14:textId="77777777" w:rsidR="004C286E" w:rsidRDefault="004C286E" w:rsidP="004C286E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31FBC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53162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45E62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2CC5B104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4B102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7694E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F8511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0ABB4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7D9A7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2F257B80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4AB87" w14:textId="77777777" w:rsidR="004C286E" w:rsidRDefault="004C286E" w:rsidP="004C286E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5189C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DE5DA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79E9E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684D015B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9DC11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C7A79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36F5D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422D7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98D11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43834424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FAB6D" w14:textId="77777777" w:rsidR="004C286E" w:rsidRDefault="004C286E" w:rsidP="004C286E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05658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D32C1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0E636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20BC8621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251AA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3D101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60314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10FE0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AD6B8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8AC4296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11 şi 12.</w:t>
            </w:r>
          </w:p>
        </w:tc>
      </w:tr>
      <w:tr w:rsidR="004C286E" w14:paraId="34C3329E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9F624" w14:textId="77777777" w:rsidR="004C286E" w:rsidRDefault="004C286E" w:rsidP="004C286E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48D7B" w14:textId="77777777" w:rsidR="004C286E" w:rsidRDefault="004C286E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48FB0" w14:textId="77777777" w:rsidR="004C286E" w:rsidRDefault="004C286E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90AE8" w14:textId="77777777" w:rsidR="004C286E" w:rsidRDefault="004C286E" w:rsidP="00C505C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St. Bucureşti Nord</w:t>
            </w:r>
            <w:r>
              <w:rPr>
                <w:b/>
                <w:bCs/>
                <w:sz w:val="20"/>
              </w:rPr>
              <w:t xml:space="preserve"> </w:t>
            </w:r>
            <w:r w:rsidRPr="00E4222D"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45A6C" w14:textId="77777777" w:rsidR="004C286E" w:rsidRPr="00E4222D" w:rsidRDefault="004C286E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între TDJ </w:t>
            </w:r>
          </w:p>
          <w:p w14:paraId="7E6DA9B0" w14:textId="77777777" w:rsidR="004C286E" w:rsidRPr="00E4222D" w:rsidRDefault="004C286E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36 / 38 și </w:t>
            </w:r>
          </w:p>
          <w:p w14:paraId="5013B794" w14:textId="77777777" w:rsidR="004C286E" w:rsidRPr="00E4222D" w:rsidRDefault="004C286E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TDJ </w:t>
            </w:r>
          </w:p>
          <w:p w14:paraId="1F767F4F" w14:textId="77777777" w:rsidR="004C286E" w:rsidRDefault="004C286E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46 / 49</w:t>
            </w:r>
            <w:r w:rsidRPr="00E4222D">
              <w:rPr>
                <w:b/>
                <w:bCs/>
                <w:sz w:val="20"/>
              </w:rPr>
              <w:tab/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ECBAC" w14:textId="77777777" w:rsidR="004C286E" w:rsidRDefault="004C286E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85463" w14:textId="77777777" w:rsidR="004C286E" w:rsidRDefault="004C286E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A17B4" w14:textId="77777777" w:rsidR="004C286E" w:rsidRDefault="004C286E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C4802" w14:textId="77777777" w:rsidR="004C286E" w:rsidRDefault="004C286E" w:rsidP="00C505C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4222D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2B235FE1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9B296" w14:textId="77777777" w:rsidR="004C286E" w:rsidRDefault="004C286E" w:rsidP="004C286E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50081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130CD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9FD71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5E6CB124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48ACC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6DD69FC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7B307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BDC26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97805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E25F9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21D87DB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20AD7" w14:textId="77777777" w:rsidR="004C286E" w:rsidRDefault="004C286E" w:rsidP="004C286E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69FC0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B6F70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F0662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4284D09E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41057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A33DCBB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și 25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7C6FB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944E1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44055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4D97E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3FD7607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C494D" w14:textId="77777777" w:rsidR="004C286E" w:rsidRDefault="004C286E" w:rsidP="004C286E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4C4B3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AC391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D88E2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20194602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F709B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5 </w:t>
            </w:r>
          </w:p>
          <w:p w14:paraId="73AF8E6C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7B434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9092E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1FED5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9F20B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0A5EDE56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CB894" w14:textId="77777777" w:rsidR="004C286E" w:rsidRDefault="004C286E" w:rsidP="004C286E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1EF90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05370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DA748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15076CD2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66AD6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A9D7693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13 și 21 </w:t>
            </w:r>
          </w:p>
          <w:p w14:paraId="25DAAF49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33ABE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15FD8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6AC9F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930B8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4400C2E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06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43466" w14:textId="77777777" w:rsidR="004C286E" w:rsidRDefault="004C286E" w:rsidP="004C286E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B1EE0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C278F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6448F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3640F0DA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498EF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1, </w:t>
            </w:r>
          </w:p>
          <w:p w14:paraId="524BFC70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 şi 27 </w:t>
            </w:r>
          </w:p>
          <w:p w14:paraId="48203904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8309D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DA890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8789F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86392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0296E6C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1590D" w14:textId="77777777" w:rsidR="004C286E" w:rsidRDefault="004C286E" w:rsidP="004C286E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238B7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69B06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60728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0F3D3212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69A48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98969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93F08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41775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4BF98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0686BA9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F97AF" w14:textId="77777777" w:rsidR="004C286E" w:rsidRDefault="004C286E" w:rsidP="004C286E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B1468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A9FB0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D0ED5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53DEF0CC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89FC5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22</w:t>
            </w:r>
          </w:p>
          <w:p w14:paraId="6DA6245A" w14:textId="77777777" w:rsidR="004C286E" w:rsidRPr="00B401EA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D7E18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B19AF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54CE7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41D58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3857DE81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13C32" w14:textId="77777777" w:rsidR="004C286E" w:rsidRDefault="004C286E" w:rsidP="004C286E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F4858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72D50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22BA2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3F90A9F6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5207B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14</w:t>
            </w:r>
          </w:p>
          <w:p w14:paraId="2A4BDE8F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5DF8D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E08A0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DCB40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B2A06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3EA7F4D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FC8CB" w14:textId="77777777" w:rsidR="004C286E" w:rsidRDefault="004C286E" w:rsidP="004C286E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6C39F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BAD95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F3306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3F655DCC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C3540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4</w:t>
            </w:r>
          </w:p>
          <w:p w14:paraId="6B239F6E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10 pe directă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82E3B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25D3B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F8B6E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4E37C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Afectează intrări - ieşiri la liniile 2 - 9 Cap Y.</w:t>
            </w:r>
          </w:p>
        </w:tc>
      </w:tr>
      <w:tr w:rsidR="004C286E" w14:paraId="394CF3A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9ED45" w14:textId="77777777" w:rsidR="004C286E" w:rsidRDefault="004C286E" w:rsidP="004C286E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05D3D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5B996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D93D1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1ECCC186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8EA40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4</w:t>
            </w:r>
          </w:p>
          <w:p w14:paraId="2CAF7869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10 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B21D8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E432B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3B173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B40AD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Afectează intrări - ieşiri la liniile 2 - 9 Cap Y.</w:t>
            </w:r>
          </w:p>
        </w:tc>
      </w:tr>
      <w:tr w:rsidR="004C286E" w14:paraId="56D186A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C4075" w14:textId="77777777" w:rsidR="004C286E" w:rsidRDefault="004C286E" w:rsidP="004C286E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1ACD5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0498A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1E4AA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60BE03B4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10833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  <w:p w14:paraId="60C485C2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inclu-</w:t>
            </w:r>
          </w:p>
          <w:p w14:paraId="6E4C5FC8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siv sch. 35 și 32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3629D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AC454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A9333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DDD5A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0F6A0D5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7C761" w14:textId="77777777" w:rsidR="004C286E" w:rsidRDefault="004C286E" w:rsidP="004C286E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8A0BD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B5DF4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05E0A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Mogoșoaia - </w:t>
            </w:r>
          </w:p>
          <w:p w14:paraId="02147DFA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19937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FB210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F13E9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13+071</w:t>
            </w:r>
          </w:p>
          <w:p w14:paraId="14DBB47A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77633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E601C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C286E" w14:paraId="202F6C0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F2735" w14:textId="77777777" w:rsidR="004C286E" w:rsidRDefault="004C286E" w:rsidP="004C286E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02392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19A0A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F512B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Mogoșoaia - </w:t>
            </w:r>
          </w:p>
          <w:p w14:paraId="4F19A8CD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D9392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30C5F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E8B87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14+200</w:t>
            </w:r>
          </w:p>
          <w:p w14:paraId="7DFB8CE9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9C2CD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30B90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01A38A9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024C7" w14:textId="77777777" w:rsidR="004C286E" w:rsidRDefault="004C286E" w:rsidP="004C286E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FD722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D2253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A7E00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Mogoșoaia - </w:t>
            </w:r>
          </w:p>
          <w:p w14:paraId="56F0BA83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01ECF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AE8A2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B4506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19+000</w:t>
            </w:r>
          </w:p>
          <w:p w14:paraId="3473DD88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22+120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688E4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E6E8B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C286E" w14:paraId="7FBDED7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77567" w14:textId="77777777" w:rsidR="004C286E" w:rsidRDefault="004C286E" w:rsidP="004C286E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FDF03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B1A6E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1CB78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Fierbinţi</w:t>
            </w:r>
          </w:p>
          <w:p w14:paraId="4B67AECF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A0A79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0A48B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52124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54835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FE2D5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094EE62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B6072" w14:textId="77777777" w:rsidR="004C286E" w:rsidRDefault="004C286E" w:rsidP="004C286E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FBF11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  <w:p w14:paraId="3911DE38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6EB86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66413" w14:textId="77777777" w:rsidR="004C286E" w:rsidRDefault="004C286E" w:rsidP="00217FCE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</w:rPr>
              <w:t>Dridu –</w:t>
            </w:r>
          </w:p>
          <w:p w14:paraId="5C39F20F" w14:textId="77777777" w:rsidR="004C286E" w:rsidRDefault="004C286E" w:rsidP="00217FC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81C64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5F43A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75559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20FF9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B98BA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14:paraId="610D8BC1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0EE37" w14:textId="77777777" w:rsidR="004C286E" w:rsidRDefault="004C286E" w:rsidP="004C286E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F91B6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58+500</w:t>
            </w:r>
          </w:p>
          <w:p w14:paraId="2825FC3D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A7338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31AFD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</w:rPr>
              <w:t>Dridu –</w:t>
            </w:r>
          </w:p>
          <w:p w14:paraId="0E9F281E" w14:textId="77777777" w:rsidR="004C286E" w:rsidRPr="008A1A04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2AFF6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53886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64372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6534B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626DC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7EA8CE41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75B8B" w14:textId="77777777" w:rsidR="004C286E" w:rsidRDefault="004C286E" w:rsidP="004C286E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FBF5C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63+720</w:t>
            </w:r>
          </w:p>
          <w:p w14:paraId="609CFA6C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70+600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FDE73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593C2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z w:val="20"/>
              </w:rPr>
              <w:t xml:space="preserve">Ax. </w:t>
            </w:r>
            <w:r>
              <w:rPr>
                <w:b/>
                <w:bCs/>
                <w:spacing w:val="-4"/>
                <w:sz w:val="20"/>
                <w:szCs w:val="20"/>
              </w:rPr>
              <w:t>Hm Armășești –</w:t>
            </w:r>
          </w:p>
          <w:p w14:paraId="2A4232E0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67F99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9E5F7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7FA8F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44B3D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756C7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La circulația pe linia 804 se va citi poziția Km 48+170 – 55+000</w:t>
            </w:r>
          </w:p>
        </w:tc>
      </w:tr>
      <w:tr w:rsidR="004C286E" w14:paraId="66DFA3E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D9C22" w14:textId="77777777" w:rsidR="004C286E" w:rsidRDefault="004C286E" w:rsidP="004C286E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B9C65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135+550</w:t>
            </w:r>
          </w:p>
          <w:p w14:paraId="0D8B9294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135+610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300F9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915B1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Ruşeţu -</w:t>
            </w:r>
          </w:p>
          <w:p w14:paraId="3751FAD9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11E9D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04753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D1046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60E18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77F30" w14:textId="77777777" w:rsidR="004C286E" w:rsidRPr="00C20CA5" w:rsidRDefault="004C286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C20CA5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C20CA5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18A757CA" w14:textId="77777777" w:rsidR="004C286E" w:rsidRPr="00EB107D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B107D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36391C9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F54EB" w14:textId="77777777" w:rsidR="004C286E" w:rsidRDefault="004C286E" w:rsidP="004C286E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99535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E0A49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D926D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2BF71579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F8D70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6E1CA4B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și 37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A7976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27204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CEE99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A5A32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A92F83F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34A58AF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4 - 8 st. Făurei, Cap X.</w:t>
            </w:r>
          </w:p>
        </w:tc>
      </w:tr>
      <w:tr w:rsidR="004C286E" w14:paraId="53504CB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9F590" w14:textId="77777777" w:rsidR="004C286E" w:rsidRDefault="004C286E" w:rsidP="004C286E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E7E10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  <w:p w14:paraId="49D7031B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EEDBC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337B6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504D28F8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(zonă aparate de cale Cap X aferente </w:t>
            </w:r>
          </w:p>
          <w:p w14:paraId="3B29827E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liniei 3 directe)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FF1CB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BC04E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D35B8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2B553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3170E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13, 19, 25 </w:t>
            </w:r>
          </w:p>
          <w:p w14:paraId="47884F20" w14:textId="77777777" w:rsidR="004C286E" w:rsidRPr="00C401D9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35 Cap X. </w:t>
            </w:r>
          </w:p>
        </w:tc>
      </w:tr>
      <w:tr w:rsidR="004C286E" w14:paraId="12F62CC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B5335" w14:textId="77777777" w:rsidR="004C286E" w:rsidRDefault="004C286E" w:rsidP="004C286E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3EC79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3BE17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053EB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Brăila</w:t>
            </w:r>
          </w:p>
          <w:p w14:paraId="70E036DC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</w:t>
            </w:r>
          </w:p>
          <w:p w14:paraId="64A5839D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primiri – expedieri </w:t>
            </w:r>
          </w:p>
          <w:p w14:paraId="3CB71B3E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CE101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3870C825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 / 88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AF2AE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CE2BC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34B38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9862C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Afectrează intrări – ieşiri la liniile 5 – 7 </w:t>
            </w:r>
          </w:p>
          <w:p w14:paraId="005D363B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4C286E" w14:paraId="05E0DB2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1BD99" w14:textId="77777777" w:rsidR="004C286E" w:rsidRDefault="004C286E" w:rsidP="004C286E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3417F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489E5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B03AA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Brăila-Baldovinești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852B2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94A83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C4C57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230+200</w:t>
            </w:r>
          </w:p>
          <w:p w14:paraId="6469B41E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FCF52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15043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598C8DB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E444594" w14:textId="77777777" w:rsidR="004C286E" w:rsidRDefault="004C286E" w:rsidP="004C286E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E1383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F4CC6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12D02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Vădeni</w:t>
            </w:r>
          </w:p>
          <w:p w14:paraId="31C880D7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38D25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474ACADD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55508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BD818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DCF6F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BB06F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5352C1C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0261F12" w14:textId="77777777" w:rsidR="004C286E" w:rsidRDefault="004C286E" w:rsidP="004C286E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2AABD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241+300</w:t>
            </w:r>
          </w:p>
          <w:p w14:paraId="1CDCED28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2C6E2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70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4C483" w14:textId="77777777" w:rsidR="004C286E" w:rsidRDefault="004C286E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Vădeni -</w:t>
            </w:r>
          </w:p>
          <w:p w14:paraId="0DC3AB76" w14:textId="77777777" w:rsidR="004C286E" w:rsidRDefault="004C286E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5877D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B9409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AFE01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F32F2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24BCC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3F81A87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8E1B682" w14:textId="77777777" w:rsidR="004C286E" w:rsidRDefault="004C286E" w:rsidP="004C286E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35551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CF831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A3BB3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Vădeni -</w:t>
            </w:r>
          </w:p>
          <w:p w14:paraId="5C71424E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982FB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28618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EEEF4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246+100</w:t>
            </w:r>
          </w:p>
          <w:p w14:paraId="1DF202E5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246+370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5BD04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13AA4" w14:textId="77777777" w:rsidR="004C286E" w:rsidRPr="00C20CA5" w:rsidRDefault="004C286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C20CA5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C20CA5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0A03668B" w14:textId="77777777" w:rsidR="004C286E" w:rsidRPr="00EB107D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B107D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5C482F4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9432F" w14:textId="77777777" w:rsidR="004C286E" w:rsidRDefault="004C286E" w:rsidP="004C286E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34D60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C138C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6BA21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555F366A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763B7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567929D6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 17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6E617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5B0B0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8097C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0AC35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E3B3A6D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13D6B3E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 6 - 8.</w:t>
            </w:r>
          </w:p>
        </w:tc>
      </w:tr>
      <w:tr w:rsidR="004C286E" w14:paraId="676DE33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A4CBF" w14:textId="77777777" w:rsidR="004C286E" w:rsidRDefault="004C286E" w:rsidP="004C286E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F1DB2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2F522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2C70E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556B5CA6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E20C1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08CB346E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 21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708CB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953BA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DC356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BA000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pe teren. Afectează intrări - ieşiri </w:t>
            </w:r>
          </w:p>
          <w:p w14:paraId="3055D234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şi 8.</w:t>
            </w:r>
          </w:p>
        </w:tc>
      </w:tr>
      <w:tr w:rsidR="004C286E" w14:paraId="2D5B0821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1A185" w14:textId="77777777" w:rsidR="004C286E" w:rsidRDefault="004C286E" w:rsidP="004C286E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E598A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DBE1A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2C36A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784F766C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F00ED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TDJ </w:t>
            </w:r>
          </w:p>
          <w:p w14:paraId="725348F4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20 / 24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2B613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FAD13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F9842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0E27C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F8D85F8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359232E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4 - 8 </w:t>
            </w:r>
          </w:p>
          <w:p w14:paraId="4DA77C5E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primiri-expedieri Cap Y.</w:t>
            </w:r>
          </w:p>
        </w:tc>
      </w:tr>
      <w:tr w:rsidR="004C286E" w14:paraId="44E79DC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395A2" w14:textId="77777777" w:rsidR="004C286E" w:rsidRDefault="004C286E" w:rsidP="004C286E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031CE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39063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71D07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7F516124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8ACD8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TDJ </w:t>
            </w:r>
          </w:p>
          <w:p w14:paraId="17DBC399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14 / 16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B7210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3B378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8CC66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63BAB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0FC0E6D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0C23661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1 - 8 </w:t>
            </w:r>
          </w:p>
          <w:p w14:paraId="35ACE55B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4C286E" w14:paraId="7F9721F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D2980" w14:textId="77777777" w:rsidR="004C286E" w:rsidRDefault="004C286E" w:rsidP="004C286E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DC22F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F3EC4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7E029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0C1F6196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F5F0E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E7254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4DCF9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E4233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EA791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249F6E6C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35BEBBF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6 - 8  </w:t>
            </w:r>
          </w:p>
          <w:p w14:paraId="486FAEF1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</w:rPr>
              <w:t>.</w:t>
            </w:r>
          </w:p>
        </w:tc>
      </w:tr>
      <w:tr w:rsidR="004C286E" w14:paraId="369D7DE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03AA8" w14:textId="77777777" w:rsidR="004C286E" w:rsidRDefault="004C286E" w:rsidP="004C286E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72528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95F7A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08D2F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498510F3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8220E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F3C84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16E18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955E6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147D4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57AD3960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B7EFBE8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7 - 8  </w:t>
            </w:r>
          </w:p>
          <w:p w14:paraId="4192C507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</w:rPr>
              <w:t>.</w:t>
            </w:r>
          </w:p>
        </w:tc>
      </w:tr>
      <w:tr w:rsidR="004C286E" w14:paraId="54A3CBB2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3D105" w14:textId="77777777" w:rsidR="004C286E" w:rsidRDefault="004C286E" w:rsidP="004C286E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69F4E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A6229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464E3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Filești</w:t>
            </w:r>
          </w:p>
          <w:p w14:paraId="322F0F77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10825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călcâi sch. 12 la </w:t>
            </w:r>
          </w:p>
          <w:p w14:paraId="55524AF5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călcâi sch. 26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278D6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28FCB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347B8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34A0B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5DC468F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E8BCF7C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3, 4 și 6 Cap Y și peste sch. 16, 18 și TDJ 22/24.</w:t>
            </w:r>
          </w:p>
        </w:tc>
      </w:tr>
      <w:tr w:rsidR="004C286E" w14:paraId="0F15A3C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2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A4B0D" w14:textId="77777777" w:rsidR="004C286E" w:rsidRDefault="004C286E" w:rsidP="004C286E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DEDF7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EF812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F8E1F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Galaţi Călători</w:t>
            </w:r>
          </w:p>
          <w:p w14:paraId="648C3551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66094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40D25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91630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50FCB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BCF36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2693D1D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1A5A23A1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9 - 11.</w:t>
            </w:r>
          </w:p>
        </w:tc>
      </w:tr>
    </w:tbl>
    <w:p w14:paraId="4C388399" w14:textId="77777777" w:rsidR="004C286E" w:rsidRDefault="004C286E">
      <w:pPr>
        <w:spacing w:before="40" w:after="40" w:line="192" w:lineRule="auto"/>
        <w:ind w:right="57"/>
        <w:rPr>
          <w:sz w:val="20"/>
        </w:rPr>
      </w:pPr>
    </w:p>
    <w:p w14:paraId="77A8961C" w14:textId="77777777" w:rsidR="004C286E" w:rsidRDefault="004C286E" w:rsidP="00BD4423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  <w:r>
        <w:rPr>
          <w:b/>
          <w:bCs/>
          <w:spacing w:val="40"/>
        </w:rPr>
        <w:t>LINIA 701</w:t>
      </w:r>
    </w:p>
    <w:p w14:paraId="199398ED" w14:textId="77777777" w:rsidR="004C286E" w:rsidRDefault="004C286E" w:rsidP="00AA1818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BUZĂU - FĂUREI - ŢĂNDĂREI</w:t>
      </w: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"/>
        <w:gridCol w:w="875"/>
        <w:gridCol w:w="754"/>
        <w:gridCol w:w="2201"/>
        <w:gridCol w:w="869"/>
        <w:gridCol w:w="765"/>
        <w:gridCol w:w="869"/>
        <w:gridCol w:w="755"/>
        <w:gridCol w:w="2490"/>
      </w:tblGrid>
      <w:tr w:rsidR="004C286E" w14:paraId="3D0871AA" w14:textId="77777777">
        <w:trPr>
          <w:cantSplit/>
          <w:trHeight w:val="1542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E6D2D" w14:textId="77777777" w:rsidR="004C286E" w:rsidRDefault="004C286E" w:rsidP="004C286E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F3037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971CA" w14:textId="77777777" w:rsidR="004C286E" w:rsidRPr="001304A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F3AFC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4A169EE7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AD716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467A58A9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5EA813EC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13E57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1883E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47716" w14:textId="77777777" w:rsidR="004C286E" w:rsidRPr="001304A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9422F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D6CF1F3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78AA7E8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0D5844B4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0E506391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diagonala 54  - 70.</w:t>
            </w:r>
          </w:p>
        </w:tc>
      </w:tr>
      <w:tr w:rsidR="004C286E" w14:paraId="51AF2E02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D653F" w14:textId="77777777" w:rsidR="004C286E" w:rsidRDefault="004C286E" w:rsidP="004C286E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1D73D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AFF39" w14:textId="77777777" w:rsidR="004C286E" w:rsidRPr="001304A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E132A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6AA1E3A2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6B297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191E248C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56 / 60 </w:t>
            </w:r>
          </w:p>
          <w:p w14:paraId="346CD298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7F2DA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C62AB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23347" w14:textId="77777777" w:rsidR="004C286E" w:rsidRPr="001304A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6200E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FE89D32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69E32E0D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la liniile </w:t>
            </w:r>
          </w:p>
          <w:p w14:paraId="4B6A8CFA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6 - 15.</w:t>
            </w:r>
          </w:p>
        </w:tc>
      </w:tr>
      <w:tr w:rsidR="004C286E" w14:paraId="2B574219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4DEBD" w14:textId="77777777" w:rsidR="004C286E" w:rsidRDefault="004C286E" w:rsidP="004C286E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1D499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128+950</w:t>
            </w:r>
          </w:p>
          <w:p w14:paraId="4025C68D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EE851" w14:textId="77777777" w:rsidR="004C286E" w:rsidRPr="001304A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31DC6" w14:textId="77777777" w:rsidR="004C286E" w:rsidRDefault="004C286E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017A3789" w14:textId="77777777" w:rsidR="004C286E" w:rsidRDefault="004C286E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 peste sch. 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126F6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07AF1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9511C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965AE" w14:textId="77777777" w:rsidR="004C286E" w:rsidRPr="001304A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E9B21" w14:textId="77777777" w:rsidR="004C286E" w:rsidRPr="006A2576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Afectează L. 701 I </w:t>
            </w:r>
          </w:p>
          <w:p w14:paraId="72320F6F" w14:textId="77777777" w:rsidR="004C286E" w:rsidRPr="006A2576" w:rsidRDefault="004C286E" w:rsidP="006A2576">
            <w:pPr>
              <w:spacing w:before="40" w:after="40" w:line="276" w:lineRule="auto"/>
              <w:ind w:right="57"/>
              <w:rPr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 Buzău - Buzău Sud și linia 5 St. Buzău</w:t>
            </w:r>
            <w:r w:rsidRPr="006A2576">
              <w:rPr>
                <w:i/>
                <w:iCs/>
                <w:sz w:val="20"/>
              </w:rPr>
              <w:t xml:space="preserve"> </w:t>
            </w:r>
          </w:p>
          <w:p w14:paraId="05871C59" w14:textId="77777777" w:rsidR="004C286E" w:rsidRDefault="004C286E" w:rsidP="006A2576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14:paraId="25AADF75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F82A9" w14:textId="77777777" w:rsidR="004C286E" w:rsidRDefault="004C286E" w:rsidP="004C286E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47579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  <w:p w14:paraId="7B6B61E5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77E35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1A660" w14:textId="77777777" w:rsidR="004C286E" w:rsidRDefault="004C286E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- Buzău Sud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872AA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3A9AA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0CAA8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B5816" w14:textId="77777777" w:rsidR="004C286E" w:rsidRPr="001304A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F21A7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14:paraId="30AA3665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B528A" w14:textId="77777777" w:rsidR="004C286E" w:rsidRDefault="004C286E" w:rsidP="004C286E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A331B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  <w:p w14:paraId="0F77446A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8536C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549ED" w14:textId="77777777" w:rsidR="004C286E" w:rsidRDefault="004C286E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 Sud linia 3 directă și zonă aparate cale Cap X și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1CDF5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70712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719EE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A7183" w14:textId="77777777" w:rsidR="004C286E" w:rsidRPr="001304A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19551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14:paraId="67FE6340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57ECF" w14:textId="77777777" w:rsidR="004C286E" w:rsidRDefault="004C286E" w:rsidP="004C286E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E94EE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  <w:p w14:paraId="67743E1C" w14:textId="77777777" w:rsidR="004C286E" w:rsidRDefault="004C286E" w:rsidP="001904F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F953B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CE933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Sud - Cilibia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B319B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AC640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44EE8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3E2F6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6D88C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14:paraId="591BDEB8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279C6" w14:textId="77777777" w:rsidR="004C286E" w:rsidRDefault="004C286E" w:rsidP="004C286E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66D82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  <w:p w14:paraId="0653E022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A2BE7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31590" w14:textId="77777777" w:rsidR="004C286E" w:rsidRPr="001904F7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1904F7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1904F7">
              <w:rPr>
                <w:b/>
                <w:bCs/>
                <w:sz w:val="20"/>
                <w:szCs w:val="20"/>
              </w:rPr>
              <w:t>m.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b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1904F7">
              <w:rPr>
                <w:b/>
                <w:bCs/>
                <w:sz w:val="20"/>
                <w:szCs w:val="20"/>
              </w:rPr>
              <w:t xml:space="preserve">a </w:t>
            </w:r>
            <w:r w:rsidRPr="001904F7">
              <w:rPr>
                <w:b/>
                <w:bCs/>
                <w:spacing w:val="4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- 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1904F7">
              <w:rPr>
                <w:b/>
                <w:bCs/>
                <w:sz w:val="20"/>
                <w:szCs w:val="20"/>
              </w:rPr>
              <w:t>ia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2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rect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ș</w:t>
            </w:r>
            <w:r w:rsidRPr="001904F7">
              <w:rPr>
                <w:b/>
                <w:bCs/>
                <w:sz w:val="20"/>
                <w:szCs w:val="20"/>
              </w:rPr>
              <w:t xml:space="preserve">i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1904F7">
              <w:rPr>
                <w:b/>
                <w:bCs/>
                <w:sz w:val="20"/>
                <w:szCs w:val="20"/>
              </w:rPr>
              <w:t>e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1904F7">
              <w:rPr>
                <w:b/>
                <w:bCs/>
                <w:sz w:val="20"/>
                <w:szCs w:val="20"/>
              </w:rPr>
              <w:t xml:space="preserve">e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X</w:t>
            </w:r>
            <w:r w:rsidRPr="001904F7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EE438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606F2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53A25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47B2D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6501A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9, 12, 8, 4 din Hm Cilibia Cap X și Y. Fără inductori. </w:t>
            </w:r>
          </w:p>
        </w:tc>
      </w:tr>
      <w:tr w:rsidR="004C286E" w14:paraId="28BAC00C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C1AA1" w14:textId="77777777" w:rsidR="004C286E" w:rsidRDefault="004C286E" w:rsidP="004C286E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6478A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  <w:p w14:paraId="288343B0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88683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D25AE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Cilibia - C.A. Rosetti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B791A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19BB4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F509C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45334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8C643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14:paraId="4FD1F3B8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65FAF" w14:textId="77777777" w:rsidR="004C286E" w:rsidRDefault="004C286E" w:rsidP="004C286E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16F74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  <w:p w14:paraId="5BCD756D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ED0F4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3123B" w14:textId="77777777" w:rsidR="004C286E" w:rsidRPr="00DA3842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DA3842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DA3842">
              <w:rPr>
                <w:b/>
                <w:bCs/>
                <w:sz w:val="20"/>
                <w:szCs w:val="20"/>
              </w:rPr>
              <w:t>m.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"/>
                <w:sz w:val="20"/>
                <w:szCs w:val="20"/>
              </w:rPr>
              <w:t xml:space="preserve">C.A.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R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sett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li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DA3842">
              <w:rPr>
                <w:b/>
                <w:bCs/>
                <w:sz w:val="20"/>
                <w:szCs w:val="20"/>
              </w:rPr>
              <w:t>a 1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irect</w:t>
            </w:r>
            <w:r w:rsidRPr="00DA3842">
              <w:rPr>
                <w:b/>
                <w:bCs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DA3842">
              <w:rPr>
                <w:b/>
                <w:bCs/>
                <w:sz w:val="20"/>
                <w:szCs w:val="20"/>
              </w:rPr>
              <w:t xml:space="preserve">a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z w:val="20"/>
                <w:szCs w:val="20"/>
              </w:rPr>
              <w:t>p X</w:t>
            </w:r>
            <w:r w:rsidRPr="00DA384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F495B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E25CA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C886E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AB9D5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7D9FF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4812FFA0" w14:textId="77777777" w:rsidR="004C286E" w:rsidRDefault="004C286E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2, și 6 Cap X și Y din </w:t>
            </w:r>
            <w:r w:rsidRPr="00B56D0E">
              <w:rPr>
                <w:b/>
                <w:bCs/>
                <w:i/>
                <w:iCs/>
                <w:sz w:val="20"/>
              </w:rPr>
              <w:t>Hm C.A. Rosetti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  <w:p w14:paraId="1BE58953" w14:textId="77777777" w:rsidR="004C286E" w:rsidRDefault="004C286E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14:paraId="14955894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FA705" w14:textId="77777777" w:rsidR="004C286E" w:rsidRDefault="004C286E" w:rsidP="004C286E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74819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  <w:p w14:paraId="13D5ECC2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883C1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33C35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C.A. Rosetti - Făurei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9A6D4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1EA3C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3C3C2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9B9A6" w14:textId="77777777" w:rsidR="004C286E" w:rsidRPr="001304A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3FCC8" w14:textId="77777777" w:rsidR="004C286E" w:rsidRPr="00175A24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14:paraId="2781638D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3EA07" w14:textId="77777777" w:rsidR="004C286E" w:rsidRDefault="004C286E" w:rsidP="004C286E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5D43A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  <w:p w14:paraId="410B8C10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9173A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D0EF8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 linia 3 directă Cap X, zona aparate de cale.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42685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6A1C6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8DA29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61756" w14:textId="77777777" w:rsidR="004C286E" w:rsidRPr="001304A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9F9CF" w14:textId="77777777" w:rsidR="004C286E" w:rsidRPr="00175A24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3B603B55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4DA89" w14:textId="77777777" w:rsidR="004C286E" w:rsidRDefault="004C286E" w:rsidP="004C286E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08A17" w14:textId="77777777" w:rsidR="004C286E" w:rsidRDefault="004C286E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E89C6" w14:textId="77777777" w:rsidR="004C286E" w:rsidRDefault="004C286E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8163F" w14:textId="77777777" w:rsidR="004C286E" w:rsidRDefault="004C286E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1D4A33E6" w14:textId="77777777" w:rsidR="004C286E" w:rsidRDefault="004C286E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5BD32" w14:textId="77777777" w:rsidR="004C286E" w:rsidRDefault="004C286E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127FB4F" w14:textId="77777777" w:rsidR="004C286E" w:rsidRDefault="004C286E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și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0DEDE" w14:textId="77777777" w:rsidR="004C286E" w:rsidRDefault="004C286E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2A3F9" w14:textId="77777777" w:rsidR="004C286E" w:rsidRDefault="004C286E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93936" w14:textId="77777777" w:rsidR="004C286E" w:rsidRPr="001304AF" w:rsidRDefault="004C286E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49779" w14:textId="77777777" w:rsidR="004C286E" w:rsidRDefault="004C286E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173C20A" w14:textId="77777777" w:rsidR="004C286E" w:rsidRDefault="004C286E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0E7E59A" w14:textId="77777777" w:rsidR="004C286E" w:rsidRPr="00175A24" w:rsidRDefault="004C286E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4 - 8 st. </w:t>
            </w:r>
            <w:r w:rsidRPr="00B9104F">
              <w:rPr>
                <w:b/>
                <w:bCs/>
                <w:i/>
                <w:iCs/>
                <w:sz w:val="20"/>
              </w:rPr>
              <w:t xml:space="preserve">Făurei </w:t>
            </w:r>
          </w:p>
        </w:tc>
      </w:tr>
      <w:tr w:rsidR="004C286E" w14:paraId="157A80E6" w14:textId="77777777">
        <w:trPr>
          <w:cantSplit/>
          <w:trHeight w:val="278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1056A" w14:textId="77777777" w:rsidR="004C286E" w:rsidRDefault="004C286E" w:rsidP="004C286E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9B608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93AEE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69733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7E535817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75F04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EB5159D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 și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AF6DC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D330E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C97D2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93751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8BC0B12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10199EA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1 - 3 st. </w:t>
            </w:r>
            <w:r w:rsidRPr="00B9104F">
              <w:rPr>
                <w:b/>
                <w:bCs/>
                <w:i/>
                <w:iCs/>
                <w:sz w:val="20"/>
              </w:rPr>
              <w:t>Făurei Cap X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4C286E" w14:paraId="5F0374FD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FB7B2" w14:textId="77777777" w:rsidR="004C286E" w:rsidRDefault="004C286E" w:rsidP="004C286E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6EDB9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AA5AE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2C507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29BD5597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95699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32CC1622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/ 59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9D511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FC84B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393EE" w14:textId="77777777" w:rsidR="004C286E" w:rsidRPr="001304A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ECB27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4B49220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E56B24F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7 - 8.</w:t>
            </w:r>
          </w:p>
        </w:tc>
      </w:tr>
      <w:tr w:rsidR="004C286E" w14:paraId="427FE84B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BE428" w14:textId="77777777" w:rsidR="004C286E" w:rsidRDefault="004C286E" w:rsidP="004C286E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C88A1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267DF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7B89E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260BD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5F63E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4A296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4B9E03D9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66DE2" w14:textId="77777777" w:rsidR="004C286E" w:rsidRPr="001304A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2269A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40C48D98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F52F2" w14:textId="77777777" w:rsidR="004C286E" w:rsidRDefault="004C286E" w:rsidP="004C286E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DF59D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356470DC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A862E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A7FE1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8CD88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1985E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F56AA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CB629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52D38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53E0930D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8C84D" w14:textId="77777777" w:rsidR="004C286E" w:rsidRDefault="004C286E" w:rsidP="004C286E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901C5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5CD90" w14:textId="77777777" w:rsidR="004C286E" w:rsidRPr="001304A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BF5D7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3032FB7E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6E811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6B619F1A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61 / 63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19ADD" w14:textId="77777777" w:rsidR="004C286E" w:rsidRPr="00CA3079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A3079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ED1D8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54933" w14:textId="77777777" w:rsidR="004C286E" w:rsidRPr="001304A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5FB94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9210C46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7 şi 8.</w:t>
            </w:r>
          </w:p>
        </w:tc>
      </w:tr>
      <w:tr w:rsidR="004C286E" w14:paraId="248D0631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63E57" w14:textId="77777777" w:rsidR="004C286E" w:rsidRDefault="004C286E" w:rsidP="004C286E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27E59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57+300</w:t>
            </w:r>
          </w:p>
          <w:p w14:paraId="29F60801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DE8F3" w14:textId="77777777" w:rsidR="004C286E" w:rsidRPr="001304A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EA344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45CA649C" w14:textId="77777777" w:rsidR="004C286E" w:rsidRPr="00180EA2" w:rsidRDefault="004C286E">
            <w:pPr>
              <w:spacing w:before="40" w:after="40" w:line="276" w:lineRule="auto"/>
              <w:ind w:left="57" w:right="57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15 / 19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286B9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716B7" w14:textId="77777777" w:rsidR="004C286E" w:rsidRPr="00CA3079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F241A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8D293" w14:textId="77777777" w:rsidR="004C286E" w:rsidRPr="001304A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31A62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C97F84C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3D1D3528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și spre Fir I Murgeanca - Țăndărei la și de la linia III Țăndărei.</w:t>
            </w:r>
          </w:p>
        </w:tc>
      </w:tr>
      <w:tr w:rsidR="004C286E" w14:paraId="2DF6A79C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3444A" w14:textId="77777777" w:rsidR="004C286E" w:rsidRDefault="004C286E" w:rsidP="004C286E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FB774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DBE8C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3DFCB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49ED4DE8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10 / 14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28AFC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AA6E3" w14:textId="77777777" w:rsidR="004C286E" w:rsidRPr="00CA3079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114EC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379CA65C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6DE62" w14:textId="77777777" w:rsidR="004C286E" w:rsidRPr="001304A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E099B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2B33509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500656D0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E3D3A6A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4C286E" w14:paraId="15E6E6F4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8E0DD" w14:textId="77777777" w:rsidR="004C286E" w:rsidRDefault="004C286E" w:rsidP="004C286E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76C48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1D283" w14:textId="77777777" w:rsidR="004C286E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5A296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4D5B3AC5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A6F15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1FB45877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15 / 19</w:t>
            </w:r>
          </w:p>
          <w:p w14:paraId="64B28CEB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4FC59" w14:textId="77777777" w:rsidR="004C286E" w:rsidRPr="00CA3079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1A82A" w14:textId="77777777" w:rsidR="004C286E" w:rsidRDefault="004C286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D382F" w14:textId="77777777" w:rsidR="004C286E" w:rsidRPr="001304AF" w:rsidRDefault="004C286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156B0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6478244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firul I la liniile 1 - 2 </w:t>
            </w:r>
          </w:p>
          <w:p w14:paraId="705D4CDB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st. Țăndărei și </w:t>
            </w:r>
          </w:p>
          <w:p w14:paraId="465A6BD0" w14:textId="77777777" w:rsidR="004C286E" w:rsidRPr="00B71446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firul II la liniile 1 - 3 .</w:t>
            </w:r>
          </w:p>
        </w:tc>
      </w:tr>
    </w:tbl>
    <w:p w14:paraId="5636D0B1" w14:textId="77777777" w:rsidR="004C286E" w:rsidRDefault="004C286E">
      <w:pPr>
        <w:tabs>
          <w:tab w:val="left" w:pos="6382"/>
        </w:tabs>
        <w:rPr>
          <w:sz w:val="20"/>
        </w:rPr>
      </w:pPr>
    </w:p>
    <w:p w14:paraId="03B5B31A" w14:textId="77777777" w:rsidR="004C286E" w:rsidRDefault="004C286E" w:rsidP="00B52218">
      <w:pPr>
        <w:pStyle w:val="Heading1"/>
        <w:spacing w:line="360" w:lineRule="auto"/>
      </w:pPr>
      <w:r>
        <w:t>LINIA 704</w:t>
      </w:r>
    </w:p>
    <w:p w14:paraId="6CA4A709" w14:textId="77777777" w:rsidR="004C286E" w:rsidRDefault="004C286E" w:rsidP="00B726D7">
      <w:pPr>
        <w:pStyle w:val="Heading1"/>
        <w:spacing w:line="360" w:lineRule="auto"/>
        <w:rPr>
          <w:b w:val="0"/>
          <w:bCs w:val="0"/>
          <w:sz w:val="8"/>
        </w:rPr>
      </w:pPr>
      <w:r>
        <w:t>TECUCI - BARBOŞI CĂLĂTORI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3"/>
        <w:gridCol w:w="870"/>
        <w:gridCol w:w="754"/>
        <w:gridCol w:w="870"/>
        <w:gridCol w:w="754"/>
        <w:gridCol w:w="2494"/>
      </w:tblGrid>
      <w:tr w:rsidR="004C286E" w14:paraId="0C67EC7B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90620" w14:textId="77777777" w:rsidR="004C286E" w:rsidRDefault="004C286E" w:rsidP="004C286E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CA4DD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242+800</w:t>
            </w:r>
          </w:p>
          <w:p w14:paraId="2B2D5E58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92852" w14:textId="77777777" w:rsidR="004C286E" w:rsidRPr="00E4080B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C76CD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Tecuci -</w:t>
            </w:r>
          </w:p>
          <w:p w14:paraId="62C68C55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Barcea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28E5D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C7ECB" w14:textId="77777777" w:rsidR="004C286E" w:rsidRPr="00E4080B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9191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242+800</w:t>
            </w:r>
          </w:p>
          <w:p w14:paraId="7C83B3E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8D81D" w14:textId="77777777" w:rsidR="004C286E" w:rsidRPr="00E4080B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7C9D7" w14:textId="77777777" w:rsidR="004C286E" w:rsidRPr="001467E0" w:rsidRDefault="004C286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1467E0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34F7403B" w14:textId="77777777" w:rsidR="004C286E" w:rsidRPr="00C00026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C0002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0FF0879D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7E462" w14:textId="77777777" w:rsidR="004C286E" w:rsidRDefault="004C286E" w:rsidP="004C286E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131D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194FE" w14:textId="77777777" w:rsidR="004C286E" w:rsidRPr="00E4080B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D9B3B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Barcea </w:t>
            </w:r>
          </w:p>
          <w:p w14:paraId="58C900CC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</w:t>
            </w:r>
          </w:p>
          <w:p w14:paraId="32306E33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–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05713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91E63" w14:textId="77777777" w:rsidR="004C286E" w:rsidRPr="00E4080B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F956D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47228" w14:textId="77777777" w:rsidR="004C286E" w:rsidRPr="00E4080B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C3029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3DEAF146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F491C" w14:textId="77777777" w:rsidR="004C286E" w:rsidRDefault="004C286E" w:rsidP="004C286E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47E0E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4B27B" w14:textId="77777777" w:rsidR="004C286E" w:rsidRPr="00E4080B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FF8E4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Iveşti </w:t>
            </w:r>
          </w:p>
          <w:p w14:paraId="1B4C255D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  <w:p w14:paraId="53420ECA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E497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4BA75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4080B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21A1A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06489" w14:textId="77777777" w:rsidR="004C286E" w:rsidRPr="00E4080B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DB6CF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6E80F61B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6EE9B" w14:textId="77777777" w:rsidR="004C286E" w:rsidRDefault="004C286E" w:rsidP="004C286E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CAAE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4CCF7" w14:textId="77777777" w:rsidR="004C286E" w:rsidRPr="00E4080B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7D4EE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Iveşti </w:t>
            </w:r>
          </w:p>
          <w:p w14:paraId="61D086F3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17D605FA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FF84D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56974" w14:textId="77777777" w:rsidR="004C286E" w:rsidRPr="00E4080B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4080B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B6BEB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7FBFA" w14:textId="77777777" w:rsidR="004C286E" w:rsidRPr="00E4080B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A64FD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13D6C793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46E4C7D" w14:textId="77777777" w:rsidR="004C286E" w:rsidRDefault="004C286E" w:rsidP="004C286E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939CA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AE72E" w14:textId="77777777" w:rsidR="004C286E" w:rsidRPr="00E4080B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39FA8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Hanu Conachi</w:t>
            </w:r>
          </w:p>
          <w:p w14:paraId="64C0E8F7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  <w:p w14:paraId="57B62C29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9185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73CE2" w14:textId="77777777" w:rsidR="004C286E" w:rsidRPr="00E4080B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4080B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7994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0D871" w14:textId="77777777" w:rsidR="004C286E" w:rsidRPr="00E4080B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C4D1A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7688E12D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1B2FFCF" w14:textId="77777777" w:rsidR="004C286E" w:rsidRDefault="004C286E" w:rsidP="004C286E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C84E3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271+040</w:t>
            </w:r>
          </w:p>
          <w:p w14:paraId="6A52C663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271+090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1C093" w14:textId="77777777" w:rsidR="004C286E" w:rsidRPr="00E4080B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57D80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Hanu Conachi -</w:t>
            </w:r>
          </w:p>
          <w:p w14:paraId="0FFC76E3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Independenţa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99EB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A6117" w14:textId="77777777" w:rsidR="004C286E" w:rsidRPr="00E4080B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B994E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271+040</w:t>
            </w:r>
          </w:p>
          <w:p w14:paraId="27E51908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271+090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E1DA0" w14:textId="77777777" w:rsidR="004C286E" w:rsidRPr="00E4080B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3552C" w14:textId="77777777" w:rsidR="004C286E" w:rsidRPr="001467E0" w:rsidRDefault="004C286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1467E0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5DA74EDA" w14:textId="77777777" w:rsidR="004C286E" w:rsidRPr="008D7F2C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8D7F2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26309B7E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C336F55" w14:textId="77777777" w:rsidR="004C286E" w:rsidRDefault="004C286E" w:rsidP="004C286E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316F9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278+900</w:t>
            </w:r>
          </w:p>
          <w:p w14:paraId="14D53B7B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279+100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79C2C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F308E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Hanu Conachi -</w:t>
            </w:r>
          </w:p>
          <w:p w14:paraId="58C698FE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Independenţa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8273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4FB6A" w14:textId="77777777" w:rsidR="004C286E" w:rsidRPr="00E4080B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DDF3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8DBF5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B0876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4C286E" w14:paraId="02410ED6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1C9F7BB" w14:textId="77777777" w:rsidR="004C286E" w:rsidRDefault="004C286E" w:rsidP="004C286E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19B4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F8EB3" w14:textId="77777777" w:rsidR="004C286E" w:rsidRPr="00E4080B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22593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Independenţa</w:t>
            </w:r>
          </w:p>
          <w:p w14:paraId="645822E3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4A P. E.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F37EE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17AA8" w14:textId="77777777" w:rsidR="004C286E" w:rsidRPr="00E4080B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B46A9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2B41B" w14:textId="77777777" w:rsidR="004C286E" w:rsidRPr="00E4080B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47389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61CF8803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2E6D6" w14:textId="77777777" w:rsidR="004C286E" w:rsidRDefault="004C286E" w:rsidP="004C286E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E50F9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537E7" w14:textId="77777777" w:rsidR="004C286E" w:rsidRPr="00E4080B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E4B6B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Independenţa</w:t>
            </w:r>
          </w:p>
          <w:p w14:paraId="7890320B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CB898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04A28EF1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19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2605B" w14:textId="77777777" w:rsidR="004C286E" w:rsidRPr="00E4080B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774B9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5CC2E" w14:textId="77777777" w:rsidR="004C286E" w:rsidRPr="00E4080B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6B48F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2C9C677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4. </w:t>
            </w:r>
          </w:p>
        </w:tc>
      </w:tr>
      <w:tr w:rsidR="004C286E" w14:paraId="0BAC3B5B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1D18C" w14:textId="77777777" w:rsidR="004C286E" w:rsidRDefault="004C286E" w:rsidP="004C286E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0EEBA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353FA" w14:textId="77777777" w:rsidR="004C286E" w:rsidRPr="00E4080B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961B5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Independenţa</w:t>
            </w:r>
          </w:p>
          <w:p w14:paraId="3DE625F6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B139A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BCE7D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D7F8E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34506" w14:textId="77777777" w:rsidR="004C286E" w:rsidRPr="00E4080B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BDA3D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1300E94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4 - 6.</w:t>
            </w:r>
          </w:p>
        </w:tc>
      </w:tr>
      <w:tr w:rsidR="004C286E" w14:paraId="4180E42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DC1A3" w14:textId="77777777" w:rsidR="004C286E" w:rsidRDefault="004C286E" w:rsidP="004C286E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A712B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44820" w14:textId="77777777" w:rsidR="004C286E" w:rsidRPr="00E4080B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FD4BC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5260F35B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4D9B3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74009A97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788B7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4CA0B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7E19D" w14:textId="77777777" w:rsidR="004C286E" w:rsidRPr="00E4080B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700CE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1D69E3A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6 – 8.</w:t>
            </w:r>
          </w:p>
        </w:tc>
      </w:tr>
      <w:tr w:rsidR="004C286E" w14:paraId="371380E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E4DCF" w14:textId="77777777" w:rsidR="004C286E" w:rsidRDefault="004C286E" w:rsidP="004C286E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BA38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CC3F6" w14:textId="77777777" w:rsidR="004C286E" w:rsidRPr="00E4080B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69960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3DE6A5A8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DF73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19B1245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AE129" w14:textId="77777777" w:rsidR="004C286E" w:rsidRPr="00E4080B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4080B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CC26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AC175" w14:textId="77777777" w:rsidR="004C286E" w:rsidRPr="00E4080B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C8FD4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0368831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7 şi 8. </w:t>
            </w:r>
          </w:p>
        </w:tc>
      </w:tr>
    </w:tbl>
    <w:p w14:paraId="024564EE" w14:textId="77777777" w:rsidR="004C286E" w:rsidRDefault="004C286E">
      <w:pPr>
        <w:spacing w:before="40" w:after="40" w:line="192" w:lineRule="auto"/>
        <w:ind w:right="57"/>
        <w:rPr>
          <w:sz w:val="20"/>
        </w:rPr>
      </w:pPr>
    </w:p>
    <w:p w14:paraId="5A05C6E1" w14:textId="77777777" w:rsidR="004C286E" w:rsidRDefault="004C286E" w:rsidP="00D06EF4">
      <w:pPr>
        <w:pStyle w:val="Heading1"/>
        <w:spacing w:line="360" w:lineRule="auto"/>
      </w:pPr>
      <w:r>
        <w:t>LINIA 705</w:t>
      </w:r>
    </w:p>
    <w:p w14:paraId="2AAB8EDD" w14:textId="77777777" w:rsidR="004C286E" w:rsidRDefault="004C286E" w:rsidP="00F227EA">
      <w:pPr>
        <w:pStyle w:val="Heading1"/>
        <w:spacing w:line="360" w:lineRule="auto"/>
        <w:rPr>
          <w:b w:val="0"/>
          <w:bCs w:val="0"/>
          <w:sz w:val="8"/>
        </w:rPr>
      </w:pPr>
      <w:r>
        <w:t>GALAŢI - BÂRLAD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3"/>
        <w:gridCol w:w="870"/>
        <w:gridCol w:w="754"/>
        <w:gridCol w:w="870"/>
        <w:gridCol w:w="754"/>
        <w:gridCol w:w="2494"/>
      </w:tblGrid>
      <w:tr w:rsidR="004C286E" w14:paraId="1CC2C348" w14:textId="77777777">
        <w:trPr>
          <w:cantSplit/>
          <w:trHeight w:val="13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4880F" w14:textId="77777777" w:rsidR="004C286E" w:rsidRDefault="004C286E" w:rsidP="004C286E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45DC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5+000</w:t>
            </w:r>
          </w:p>
          <w:p w14:paraId="5EFE42DB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7A1CD" w14:textId="77777777" w:rsidR="004C286E" w:rsidRPr="006A1A91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711EF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Galaţi -</w:t>
            </w:r>
          </w:p>
          <w:p w14:paraId="7AA7DD34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Tuluceşti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E1CDD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5FF43" w14:textId="77777777" w:rsidR="004C286E" w:rsidRPr="006A1A91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E70EE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F07CA" w14:textId="77777777" w:rsidR="004C286E" w:rsidRPr="006A1A91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ACC76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C286E" w14:paraId="5857AB6C" w14:textId="77777777">
        <w:trPr>
          <w:cantSplit/>
          <w:trHeight w:val="13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A50A8" w14:textId="77777777" w:rsidR="004C286E" w:rsidRDefault="004C286E" w:rsidP="004C286E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54361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9+250</w:t>
            </w:r>
          </w:p>
          <w:p w14:paraId="7576ADF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BB7E3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A684B" w14:textId="77777777" w:rsidR="004C286E" w:rsidRDefault="004C286E" w:rsidP="001E7AF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Galaţi -</w:t>
            </w:r>
          </w:p>
          <w:p w14:paraId="1B0FBD25" w14:textId="77777777" w:rsidR="004C286E" w:rsidRDefault="004C286E" w:rsidP="001E7AF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Tuluceşti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7FB4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E92AE" w14:textId="77777777" w:rsidR="004C286E" w:rsidRPr="006A1A91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DDB2D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E2F81" w14:textId="77777777" w:rsidR="004C286E" w:rsidRPr="006A1A91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13FC1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C286E" w14:paraId="0476CBC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8460C" w14:textId="77777777" w:rsidR="004C286E" w:rsidRDefault="004C286E" w:rsidP="004C286E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3FED7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47F0F" w14:textId="77777777" w:rsidR="004C286E" w:rsidRPr="006A1A91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B2D27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Tuluceşti</w:t>
            </w:r>
          </w:p>
          <w:p w14:paraId="25A00EAE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</w:t>
            </w:r>
          </w:p>
          <w:p w14:paraId="085FF711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5F01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85C93" w14:textId="77777777" w:rsidR="004C286E" w:rsidRPr="006A1A91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1A9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4526A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A6C46" w14:textId="77777777" w:rsidR="004C286E" w:rsidRPr="006A1A91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88302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7B103851" w14:textId="77777777">
        <w:trPr>
          <w:cantSplit/>
          <w:trHeight w:val="64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55CC6" w14:textId="77777777" w:rsidR="004C286E" w:rsidRDefault="004C286E" w:rsidP="004C286E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507F3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EBDF6" w14:textId="77777777" w:rsidR="004C286E" w:rsidRPr="006A1A91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A4131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Tuluceşti</w:t>
            </w:r>
          </w:p>
          <w:p w14:paraId="17F39878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CF8C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34FD0B1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3 - 7 </w:t>
            </w:r>
          </w:p>
          <w:p w14:paraId="7805E25A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14C97E8D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89169" w14:textId="77777777" w:rsidR="004C286E" w:rsidRPr="006A1A91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1A9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F26BD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DDFFA" w14:textId="77777777" w:rsidR="004C286E" w:rsidRPr="006A1A91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63FF4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0904E14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3.</w:t>
            </w:r>
          </w:p>
        </w:tc>
      </w:tr>
      <w:tr w:rsidR="004C286E" w14:paraId="3F656491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D8093" w14:textId="77777777" w:rsidR="004C286E" w:rsidRDefault="004C286E" w:rsidP="004C286E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A58B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9A7F1" w14:textId="77777777" w:rsidR="004C286E" w:rsidRPr="006A1A91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C8505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Tuluceşti</w:t>
            </w:r>
          </w:p>
          <w:p w14:paraId="59B7DAB2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DBC3F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BB812" w14:textId="77777777" w:rsidR="004C286E" w:rsidRPr="006A1A91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1A9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155B1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14842" w14:textId="77777777" w:rsidR="004C286E" w:rsidRPr="006A1A91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DE776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E7591C1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3 şi 4.</w:t>
            </w:r>
          </w:p>
        </w:tc>
      </w:tr>
      <w:tr w:rsidR="004C286E" w14:paraId="3F42CF68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FE525" w14:textId="77777777" w:rsidR="004C286E" w:rsidRDefault="004C286E" w:rsidP="004C286E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6877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27+300</w:t>
            </w:r>
          </w:p>
          <w:p w14:paraId="0AD6F37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5CD0D" w14:textId="77777777" w:rsidR="004C286E" w:rsidRPr="006A1A91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862DC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Tuluceşti -</w:t>
            </w:r>
          </w:p>
          <w:p w14:paraId="23556492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Foltești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FF5EE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A6A79" w14:textId="77777777" w:rsidR="004C286E" w:rsidRPr="006A1A91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39AF1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BFA78" w14:textId="77777777" w:rsidR="004C286E" w:rsidRPr="006A1A91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4D596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C286E" w14:paraId="719178CB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BA28D" w14:textId="77777777" w:rsidR="004C286E" w:rsidRDefault="004C286E" w:rsidP="004C286E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79F91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53+500</w:t>
            </w:r>
          </w:p>
          <w:p w14:paraId="1CF134D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45C00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40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A704A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Tg. Bujor</w:t>
            </w:r>
          </w:p>
          <w:p w14:paraId="6D42818D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0E0AE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840C4" w14:textId="77777777" w:rsidR="004C286E" w:rsidRPr="006A1A91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9529A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2CF04" w14:textId="77777777" w:rsidR="004C286E" w:rsidRPr="006A1A91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C839B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C286E" w14:paraId="2A53A909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3F961" w14:textId="77777777" w:rsidR="004C286E" w:rsidRDefault="004C286E" w:rsidP="004C286E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30557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66+950</w:t>
            </w:r>
          </w:p>
          <w:p w14:paraId="0BC07AE7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7AE68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ACF58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Tg. Bujor -</w:t>
            </w:r>
          </w:p>
          <w:p w14:paraId="4E615289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Bereşti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83D5F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712B1" w14:textId="77777777" w:rsidR="004C286E" w:rsidRPr="006A1A91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4FE7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235DB" w14:textId="77777777" w:rsidR="004C286E" w:rsidRPr="006A1A91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8CF40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11D33933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88F7D" w14:textId="77777777" w:rsidR="004C286E" w:rsidRDefault="004C286E" w:rsidP="004C286E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5AAB8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80+600</w:t>
            </w:r>
          </w:p>
          <w:p w14:paraId="2EA3156F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A0CD4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B0220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Bereşti -</w:t>
            </w:r>
          </w:p>
          <w:p w14:paraId="129D48B0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Bârlad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A5138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AB48D" w14:textId="77777777" w:rsidR="004C286E" w:rsidRPr="006A1A91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D4B9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95C1C" w14:textId="77777777" w:rsidR="004C286E" w:rsidRPr="006A1A91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F74DE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 permanentă.</w:t>
            </w:r>
          </w:p>
        </w:tc>
      </w:tr>
      <w:tr w:rsidR="004C286E" w14:paraId="0FD05BC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6171E" w14:textId="77777777" w:rsidR="004C286E" w:rsidRDefault="004C286E" w:rsidP="004C286E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1BF93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98+575</w:t>
            </w:r>
          </w:p>
          <w:p w14:paraId="4B4F56F9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98+625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86FF0" w14:textId="77777777" w:rsidR="004C286E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B3017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Bereşti -</w:t>
            </w:r>
          </w:p>
          <w:p w14:paraId="09F0BD66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Bârlad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E99C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DD862" w14:textId="77777777" w:rsidR="004C286E" w:rsidRPr="006A1A91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2FBE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6674B" w14:textId="77777777" w:rsidR="004C286E" w:rsidRPr="006A1A91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57FAF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C286E" w14:paraId="694CADDA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EB1CC" w14:textId="77777777" w:rsidR="004C286E" w:rsidRDefault="004C286E" w:rsidP="004C286E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7AF49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104+943</w:t>
            </w:r>
          </w:p>
          <w:p w14:paraId="6B6C44A1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104+999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1CEC6" w14:textId="77777777" w:rsidR="004C286E" w:rsidRPr="006A1A91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64630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Bârlad -</w:t>
            </w:r>
          </w:p>
          <w:p w14:paraId="1AAF8B7D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Bălăbăneşti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6EB30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973CA" w14:textId="77777777" w:rsidR="004C286E" w:rsidRPr="006A1A91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C070B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6F1BC" w14:textId="77777777" w:rsidR="004C286E" w:rsidRPr="006A1A91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490BD" w14:textId="77777777" w:rsidR="004C286E" w:rsidRPr="00D84B80" w:rsidRDefault="004C286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D84B80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54E17B86" w14:textId="77777777" w:rsidR="004C286E" w:rsidRPr="00577556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7755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7CB35926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66CCC" w14:textId="77777777" w:rsidR="004C286E" w:rsidRDefault="004C286E" w:rsidP="004C286E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89777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78367" w14:textId="77777777" w:rsidR="004C286E" w:rsidRPr="006A1A91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8D1B8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Bereşti </w:t>
            </w:r>
          </w:p>
          <w:p w14:paraId="19726EBE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</w:t>
            </w:r>
          </w:p>
          <w:p w14:paraId="560F1BE8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E658E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ABCFE" w14:textId="77777777" w:rsidR="004C286E" w:rsidRPr="006A1A91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1A9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15642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6F0BA" w14:textId="77777777" w:rsidR="004C286E" w:rsidRPr="006A1A91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DE5BD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596C9F8E" w14:textId="77777777">
        <w:trPr>
          <w:cantSplit/>
          <w:trHeight w:val="125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010AD" w14:textId="77777777" w:rsidR="004C286E" w:rsidRDefault="004C286E" w:rsidP="004C286E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C78B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FE357" w14:textId="77777777" w:rsidR="004C286E" w:rsidRPr="006A1A91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158F3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Bereşti </w:t>
            </w:r>
          </w:p>
          <w:p w14:paraId="2DEE1BAD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şi Y</w:t>
            </w:r>
          </w:p>
          <w:p w14:paraId="22A87492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CCBC6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B723064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6,  7, diag.</w:t>
            </w:r>
          </w:p>
          <w:p w14:paraId="26B72E6B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  -  5, </w:t>
            </w:r>
          </w:p>
          <w:p w14:paraId="5C7C7A4A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  -  7, </w:t>
            </w:r>
          </w:p>
          <w:p w14:paraId="2E6C444C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4  -  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4E22B" w14:textId="77777777" w:rsidR="004C286E" w:rsidRPr="006A1A91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1A9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534D5" w14:textId="77777777" w:rsidR="004C286E" w:rsidRDefault="004C286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8A579" w14:textId="77777777" w:rsidR="004C286E" w:rsidRPr="006A1A91" w:rsidRDefault="004C286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0E17C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BB71350" w14:textId="77777777" w:rsidR="004C286E" w:rsidRDefault="004C286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2 - 6.</w:t>
            </w:r>
          </w:p>
        </w:tc>
      </w:tr>
    </w:tbl>
    <w:p w14:paraId="3731ECF8" w14:textId="77777777" w:rsidR="004C286E" w:rsidRPr="00454E32" w:rsidRDefault="004C286E">
      <w:pPr>
        <w:spacing w:before="40" w:after="40" w:line="192" w:lineRule="auto"/>
        <w:ind w:right="57"/>
        <w:rPr>
          <w:b/>
          <w:sz w:val="20"/>
        </w:rPr>
      </w:pPr>
    </w:p>
    <w:p w14:paraId="08CA7EEB" w14:textId="77777777" w:rsidR="004C286E" w:rsidRDefault="004C286E" w:rsidP="00F0370D">
      <w:pPr>
        <w:pStyle w:val="Heading1"/>
        <w:spacing w:line="360" w:lineRule="auto"/>
      </w:pPr>
      <w:r>
        <w:t>LINIA 800</w:t>
      </w:r>
    </w:p>
    <w:p w14:paraId="5B73A049" w14:textId="77777777" w:rsidR="004C286E" w:rsidRDefault="004C286E" w:rsidP="00FF431F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CONSTANŢA</w:t>
      </w:r>
    </w:p>
    <w:tbl>
      <w:tblPr>
        <w:tblW w:w="10206" w:type="dxa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4C286E" w14:paraId="0A8E2766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D90315" w14:textId="77777777" w:rsidR="004C286E" w:rsidRDefault="004C286E" w:rsidP="004C286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58326B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92FB08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B5124E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498C4793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A2BB61" w14:textId="77777777" w:rsidR="004C286E" w:rsidRDefault="004C286E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FB3E12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891D78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3C51D9" w14:textId="77777777" w:rsidR="004C286E" w:rsidRPr="008D08D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1CAFB8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66A7B4CC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8A29C8" w14:textId="77777777" w:rsidR="004C286E" w:rsidRDefault="004C286E" w:rsidP="004C286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719A32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356760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CBA76A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0CE269AC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FCAEFE" w14:textId="77777777" w:rsidR="004C286E" w:rsidRDefault="004C286E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D2395D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EF7EA0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D991CB" w14:textId="77777777" w:rsidR="004C286E" w:rsidRPr="008D08D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BB1880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701FBFFA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CFEF31" w14:textId="77777777" w:rsidR="004C286E" w:rsidRDefault="004C286E" w:rsidP="004C286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181906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84B614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49C7E6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5C86A9F4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32E8F5" w14:textId="77777777" w:rsidR="004C286E" w:rsidRDefault="004C286E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1FC762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30E646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FEE605" w14:textId="77777777" w:rsidR="004C286E" w:rsidRPr="008D08D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CB1873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475A3F5" w14:textId="77777777" w:rsidR="004C286E" w:rsidRDefault="004C286E" w:rsidP="00897192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Cu acces la liniile 11 şi 12.</w:t>
            </w:r>
          </w:p>
        </w:tc>
      </w:tr>
      <w:tr w:rsidR="004C286E" w:rsidRPr="00A8307A" w14:paraId="1C3FC083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14BFBA" w14:textId="77777777" w:rsidR="004C286E" w:rsidRPr="00A75A00" w:rsidRDefault="004C286E" w:rsidP="004C286E">
            <w:pPr>
              <w:numPr>
                <w:ilvl w:val="0"/>
                <w:numId w:val="23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0BF73E" w14:textId="77777777" w:rsidR="004C286E" w:rsidRPr="00A8307A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18F9F7" w14:textId="77777777" w:rsidR="004C286E" w:rsidRPr="00A8307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3A36B2" w14:textId="77777777" w:rsidR="004C286E" w:rsidRPr="00A8307A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Racordare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512CD1" w14:textId="77777777" w:rsidR="004C286E" w:rsidRDefault="004C286E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8314C2F" w14:textId="77777777" w:rsidR="004C286E" w:rsidRDefault="004C286E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23 - 27 </w:t>
            </w:r>
          </w:p>
          <w:p w14:paraId="36445D19" w14:textId="77777777" w:rsidR="004C286E" w:rsidRDefault="004C286E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77B4607F" w14:textId="77777777" w:rsidR="004C286E" w:rsidRDefault="004C286E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25 - 29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E6CEDD" w14:textId="77777777" w:rsidR="004C286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9ACF52" w14:textId="77777777" w:rsidR="004C286E" w:rsidRPr="00A8307A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10713B" w14:textId="77777777" w:rsidR="004C286E" w:rsidRPr="00A8307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D4A267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5670536" w14:textId="77777777" w:rsidR="004C286E" w:rsidRPr="00A8307A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treceri în abatere la București Triaj.</w:t>
            </w:r>
          </w:p>
        </w:tc>
      </w:tr>
      <w:tr w:rsidR="004C286E" w14:paraId="0D705BF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9178A" w14:textId="77777777" w:rsidR="004C286E" w:rsidRDefault="004C286E" w:rsidP="004C286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8DA95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64A9E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943A0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Băneasa</w:t>
            </w:r>
          </w:p>
          <w:p w14:paraId="5D541BC1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991A7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toată</w:t>
            </w:r>
          </w:p>
          <w:p w14:paraId="3015AC01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  <w:szCs w:val="18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4716A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FBB2F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CE572" w14:textId="77777777" w:rsidR="004C286E" w:rsidRPr="008D08D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B2B7E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5885FAC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4C861" w14:textId="77777777" w:rsidR="004C286E" w:rsidRDefault="004C286E" w:rsidP="004C286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80D2D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E4C51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29885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1D8AB" w14:textId="77777777" w:rsidR="004C286E" w:rsidRDefault="004C286E" w:rsidP="0070462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1C71F45C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27/29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837E6" w14:textId="77777777" w:rsidR="004C286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56185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B2BE5" w14:textId="77777777" w:rsidR="004C286E" w:rsidRPr="008D08D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FBE57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412C910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18E37" w14:textId="77777777" w:rsidR="004C286E" w:rsidRDefault="004C286E" w:rsidP="004C286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98E21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E39AA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71901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72AEF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6D80F" w14:textId="77777777" w:rsidR="004C286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B8AFF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0206C" w14:textId="77777777" w:rsidR="004C286E" w:rsidRPr="008D08D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88329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1ADEE88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4071D" w14:textId="77777777" w:rsidR="004C286E" w:rsidRDefault="004C286E" w:rsidP="004C286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1DA5F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34B7F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430EF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 peste sch. 33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62CF3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71DE1" w14:textId="77777777" w:rsidR="004C286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1EBAB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15+950</w:t>
            </w:r>
          </w:p>
          <w:p w14:paraId="5CEB0265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7BF86" w14:textId="77777777" w:rsidR="004C286E" w:rsidRPr="008D08D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B4190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6212AF4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BA496" w14:textId="77777777" w:rsidR="004C286E" w:rsidRDefault="004C286E" w:rsidP="004C286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60003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B2DC3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74DEE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5973A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757F9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6C55F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EA626" w14:textId="77777777" w:rsidR="004C286E" w:rsidRPr="008D08D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8FB71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CE2C64A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2DDCD1E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4C286E" w14:paraId="52FA06D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ACCD3" w14:textId="77777777" w:rsidR="004C286E" w:rsidRDefault="004C286E" w:rsidP="004C286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07D90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DDF06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1AE44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72C4F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BC916" w14:textId="77777777" w:rsidR="004C286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E2A87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27F91" w14:textId="77777777" w:rsidR="004C286E" w:rsidRPr="008D08D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4C7B4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04DF8C4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A4D4FC6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4C286E" w14:paraId="265A6B6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6455E" w14:textId="77777777" w:rsidR="004C286E" w:rsidRDefault="004C286E" w:rsidP="004C286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0155F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09867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39EC7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F1FB2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FBC9D" w14:textId="77777777" w:rsidR="004C286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3C1C8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DDAF6" w14:textId="77777777" w:rsidR="004C286E" w:rsidRPr="008D08D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6103E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58A048B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ADD4986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5.</w:t>
            </w:r>
          </w:p>
        </w:tc>
      </w:tr>
      <w:tr w:rsidR="004C286E" w14:paraId="544C68B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814F4" w14:textId="77777777" w:rsidR="004C286E" w:rsidRDefault="004C286E" w:rsidP="004C286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8C51B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E8F60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F2560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Pasărea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9A2FF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F09A5" w14:textId="77777777" w:rsidR="004C286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1E644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BAB20" w14:textId="77777777" w:rsidR="004C286E" w:rsidRPr="008D08D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0BE18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B6985E5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A42809A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4.</w:t>
            </w:r>
          </w:p>
        </w:tc>
      </w:tr>
      <w:tr w:rsidR="004C286E" w14:paraId="5B5B2A2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9127D" w14:textId="77777777" w:rsidR="004C286E" w:rsidRDefault="004C286E" w:rsidP="004C286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7041F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61ABD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C99B4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Brănești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16E72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04670660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C4732" w14:textId="77777777" w:rsidR="004C286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43D73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66161" w14:textId="77777777" w:rsidR="004C286E" w:rsidRPr="008D08D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2C923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C286E" w14:paraId="3016C3D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C8C9B" w14:textId="77777777" w:rsidR="004C286E" w:rsidRDefault="004C286E" w:rsidP="004C286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AF4DF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107+900</w:t>
            </w:r>
          </w:p>
          <w:p w14:paraId="6A70CB54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537D3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B591F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 – Dragoș Vodă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6A7F8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6A74A" w14:textId="77777777" w:rsidR="004C286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CA5B1" w14:textId="77777777" w:rsidR="004C286E" w:rsidRDefault="004C286E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107+900</w:t>
            </w:r>
          </w:p>
          <w:p w14:paraId="115D28AF" w14:textId="77777777" w:rsidR="004C286E" w:rsidRDefault="004C286E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E6996" w14:textId="77777777" w:rsidR="004C286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5792E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C286E" w14:paraId="0A8FE2B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1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2BDD4" w14:textId="77777777" w:rsidR="004C286E" w:rsidRDefault="004C286E" w:rsidP="004C286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961DC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BE181" w14:textId="77777777" w:rsidR="004C286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6EEA1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 -</w:t>
            </w:r>
          </w:p>
          <w:p w14:paraId="204D4505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Perișoru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DA2F0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0AE06" w14:textId="77777777" w:rsidR="004C286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0F80C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109+800</w:t>
            </w:r>
          </w:p>
          <w:p w14:paraId="45188BFF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111+730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F92D9" w14:textId="77777777" w:rsidR="004C286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140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1672D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C286E" w14:paraId="3199B29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8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A721B" w14:textId="77777777" w:rsidR="004C286E" w:rsidRDefault="004C286E" w:rsidP="004C286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862E8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723BD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2F21B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Ciulniţa</w:t>
            </w:r>
          </w:p>
          <w:p w14:paraId="4CAEFDF4" w14:textId="77777777" w:rsidR="004C286E" w:rsidRPr="008B2519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6, 7, 8 şi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15520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B3BA482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3010B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BD989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5551B" w14:textId="77777777" w:rsidR="004C286E" w:rsidRPr="008D08D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EBBDC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4C286E" w14:paraId="1BA5708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582F4" w14:textId="77777777" w:rsidR="004C286E" w:rsidRDefault="004C286E" w:rsidP="004C286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DAFA6" w14:textId="77777777" w:rsidR="004C286E" w:rsidRDefault="004C286E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82117" w14:textId="77777777" w:rsidR="004C286E" w:rsidRPr="001161EA" w:rsidRDefault="004C286E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A2228" w14:textId="77777777" w:rsidR="004C286E" w:rsidRDefault="004C286E" w:rsidP="00897192">
            <w:pPr>
              <w:spacing w:line="276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St. Feteşti</w:t>
            </w:r>
          </w:p>
          <w:p w14:paraId="464D43B7" w14:textId="77777777" w:rsidR="004C286E" w:rsidRDefault="004C286E" w:rsidP="0089719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B9348" w14:textId="77777777" w:rsidR="004C286E" w:rsidRDefault="004C286E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 </w:t>
            </w:r>
          </w:p>
          <w:p w14:paraId="2BBDF5CB" w14:textId="77777777" w:rsidR="004C286E" w:rsidRDefault="004C286E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B2EE9" w14:textId="77777777" w:rsidR="004C286E" w:rsidRPr="001161EA" w:rsidRDefault="004C286E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36308" w14:textId="77777777" w:rsidR="004C286E" w:rsidRDefault="004C286E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B0134" w14:textId="77777777" w:rsidR="004C286E" w:rsidRPr="008D08DE" w:rsidRDefault="004C286E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9CC75" w14:textId="77777777" w:rsidR="004C286E" w:rsidRDefault="004C286E" w:rsidP="0089719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UNIFERTRANS și la liniile 2, 3, 7 - 12. </w:t>
            </w:r>
          </w:p>
        </w:tc>
      </w:tr>
      <w:tr w:rsidR="004C286E" w14:paraId="1A89B9F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8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BDF70" w14:textId="77777777" w:rsidR="004C286E" w:rsidRDefault="004C286E" w:rsidP="004C286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79C15" w14:textId="77777777" w:rsidR="004C286E" w:rsidRDefault="004C286E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BCE03" w14:textId="77777777" w:rsidR="004C286E" w:rsidRPr="001161EA" w:rsidRDefault="004C286E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B10A6" w14:textId="77777777" w:rsidR="004C286E" w:rsidRDefault="004C286E" w:rsidP="003E7F1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Saligny Cap 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A75B1" w14:textId="77777777" w:rsidR="004C286E" w:rsidRDefault="004C286E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1C26C" w14:textId="77777777" w:rsidR="004C286E" w:rsidRPr="001161EA" w:rsidRDefault="004C286E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C68C7" w14:textId="77777777" w:rsidR="004C286E" w:rsidRDefault="004C286E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C4EF9" w14:textId="77777777" w:rsidR="004C286E" w:rsidRDefault="004C286E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E4E2B" w14:textId="77777777" w:rsidR="004C286E" w:rsidRDefault="004C286E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Fără inductori.</w:t>
            </w:r>
          </w:p>
          <w:p w14:paraId="09C9B74D" w14:textId="77777777" w:rsidR="004C286E" w:rsidRDefault="004C286E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5 și 6 St. Saligny.</w:t>
            </w:r>
          </w:p>
        </w:tc>
      </w:tr>
      <w:tr w:rsidR="004C286E" w14:paraId="7BBDC5F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F62DD" w14:textId="77777777" w:rsidR="004C286E" w:rsidRDefault="004C286E" w:rsidP="004C286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08BFB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6F1E7" w14:textId="77777777" w:rsidR="004C286E" w:rsidRPr="001161EA" w:rsidRDefault="004C286E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AFCF7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4B776599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0,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17E91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08E14E4E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sch. 94 până la vârf </w:t>
            </w:r>
          </w:p>
          <w:p w14:paraId="4685C0B4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EA657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00F21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12F51" w14:textId="77777777" w:rsidR="004C286E" w:rsidRPr="001161EA" w:rsidRDefault="004C286E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11776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C286E" w14:paraId="3D430F1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03BC5" w14:textId="77777777" w:rsidR="004C286E" w:rsidRDefault="004C286E" w:rsidP="004C286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1C079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19582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174DD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561D3DEA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D2F1F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semnal</w:t>
            </w:r>
          </w:p>
          <w:p w14:paraId="52658E6E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XPNB,</w:t>
            </w:r>
          </w:p>
          <w:p w14:paraId="1D15E775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până la vârf sch.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D30A5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00C2C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FD2EB" w14:textId="77777777" w:rsidR="004C286E" w:rsidRPr="008D08D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B6088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6B178B0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76682" w14:textId="77777777" w:rsidR="004C286E" w:rsidRDefault="004C286E" w:rsidP="004C286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4720D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83AFB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B9C5A" w14:textId="77777777" w:rsidR="004C286E" w:rsidRDefault="004C286E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0F9A1B7D" w14:textId="77777777" w:rsidR="004C286E" w:rsidRDefault="004C286E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D4861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E6D08" w14:textId="77777777" w:rsidR="004C286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9A3CC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DA56B" w14:textId="77777777" w:rsidR="004C286E" w:rsidRPr="008D08D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FF1AF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Afectează intrări - ieşiri la linia 7 Grupa A</w:t>
            </w:r>
          </w:p>
        </w:tc>
      </w:tr>
      <w:tr w:rsidR="004C286E" w14:paraId="7F45144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E990B" w14:textId="77777777" w:rsidR="004C286E" w:rsidRDefault="004C286E" w:rsidP="004C286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1DF56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1C3C0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F9C6D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3940EF38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60739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FBAF2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3BA52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F9E8C" w14:textId="77777777" w:rsidR="004C286E" w:rsidRPr="008D08D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25AFE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4099F1D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029D109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17 şi 18.</w:t>
            </w:r>
          </w:p>
        </w:tc>
      </w:tr>
      <w:tr w:rsidR="004C286E" w14:paraId="5E911B5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77848" w14:textId="77777777" w:rsidR="004C286E" w:rsidRDefault="004C286E" w:rsidP="004C286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E1422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73C1D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9DD41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33D9F3B6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</w:rPr>
              <w:t>Grupa A, liniile 10, 11, 14,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75293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intrări - 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7B9DA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1C1FA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B6F3B" w14:textId="77777777" w:rsidR="004C286E" w:rsidRPr="008D08D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71B5B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42B1D42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2DC07" w14:textId="77777777" w:rsidR="004C286E" w:rsidRDefault="004C286E" w:rsidP="004C286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FE94F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663C7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E883D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455D2F74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23DD3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A9979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E9E48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B1C80" w14:textId="77777777" w:rsidR="004C286E" w:rsidRPr="008D08D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14D5E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294F68D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4E789" w14:textId="77777777" w:rsidR="004C286E" w:rsidRDefault="004C286E" w:rsidP="004C286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346EB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4582B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76FAB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3D13CB50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B8DE3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EFE6E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387F2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31B6B" w14:textId="77777777" w:rsidR="004C286E" w:rsidRPr="008D08D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F9CCD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1727370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70B5A" w14:textId="77777777" w:rsidR="004C286E" w:rsidRDefault="004C286E" w:rsidP="004C286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B5B73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05039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287E0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21638F2B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82297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3B6A6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2D631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0187B" w14:textId="77777777" w:rsidR="004C286E" w:rsidRPr="008D08D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7D1C4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23FDC87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1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7C84F" w14:textId="77777777" w:rsidR="004C286E" w:rsidRDefault="004C286E" w:rsidP="004C286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C6FB1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5AFD8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7C370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65B194F3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18</w:t>
            </w:r>
          </w:p>
          <w:p w14:paraId="68AC1274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CE6BA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intrări-ieşiri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C2758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E102B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F1A1D" w14:textId="77777777" w:rsidR="004C286E" w:rsidRPr="008D08D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991DE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234C941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15141" w14:textId="77777777" w:rsidR="004C286E" w:rsidRDefault="004C286E" w:rsidP="004C286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70F63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654EE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513FC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4CBCAF78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4716C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02C7B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7220F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255D8" w14:textId="77777777" w:rsidR="004C286E" w:rsidRPr="008D08D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40260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C3C24F3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– ieşiri </w:t>
            </w:r>
          </w:p>
          <w:p w14:paraId="7A622C5B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18 şi 19.</w:t>
            </w:r>
          </w:p>
        </w:tc>
      </w:tr>
      <w:tr w:rsidR="004C286E" w14:paraId="777AEA3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A526E" w14:textId="77777777" w:rsidR="004C286E" w:rsidRDefault="004C286E" w:rsidP="004C286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92D84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3D57A" w14:textId="77777777" w:rsidR="004C286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18FD3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Dorobanțu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757B5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17 </w:t>
            </w:r>
          </w:p>
          <w:p w14:paraId="6F3CB496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8C5D2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9CF59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45CCD" w14:textId="77777777" w:rsidR="004C286E" w:rsidRPr="008D08D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90BA5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000BDB7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liniile 1-4 Cap X</w:t>
            </w:r>
          </w:p>
        </w:tc>
      </w:tr>
      <w:tr w:rsidR="004C286E" w14:paraId="71464EA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87741" w14:textId="77777777" w:rsidR="004C286E" w:rsidRDefault="004C286E" w:rsidP="004C286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3DDD7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26A27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F4D54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Basarabi - </w:t>
            </w:r>
          </w:p>
          <w:p w14:paraId="091696C4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Valu lui Traian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28B6F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BFDEF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9A725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210+950</w:t>
            </w:r>
          </w:p>
          <w:p w14:paraId="24EE10E2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A6ACB" w14:textId="77777777" w:rsidR="004C286E" w:rsidRPr="008D08D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FCC89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C286E" w14:paraId="2979C86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34C6F" w14:textId="77777777" w:rsidR="004C286E" w:rsidRDefault="004C286E" w:rsidP="004C286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7FEFC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E0062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18CBD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2CC10009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B16CA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715FBBB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1166FF31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3D / 5D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8C581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DC35F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D07BA" w14:textId="77777777" w:rsidR="004C286E" w:rsidRPr="008D08D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E39D9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8FDF40E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18875BB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firul I și firul II la liniile 1D - 5D și la </w:t>
            </w:r>
          </w:p>
          <w:p w14:paraId="4B196D0F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Grupa B.</w:t>
            </w:r>
          </w:p>
        </w:tc>
      </w:tr>
      <w:tr w:rsidR="004C286E" w14:paraId="36E364B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98C67" w14:textId="77777777" w:rsidR="004C286E" w:rsidRDefault="004C286E" w:rsidP="004C286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C30B9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5F2DC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2D0F6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08177511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2BEDB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9909B72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82D9F" w14:textId="77777777" w:rsidR="004C286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AF1FE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2972E" w14:textId="77777777" w:rsidR="004C286E" w:rsidRPr="008D08D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EADEF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1D6EFA7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BB7D7" w14:textId="77777777" w:rsidR="004C286E" w:rsidRDefault="004C286E" w:rsidP="004C286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89A83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C3A2D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0BF19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1D3FC108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D040F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700 m din </w:t>
            </w:r>
          </w:p>
          <w:p w14:paraId="06F18E1E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5C021" w14:textId="77777777" w:rsidR="004C286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8AAC6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C4047" w14:textId="77777777" w:rsidR="004C286E" w:rsidRPr="008D08D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AAF2D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59FDDE0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C362C" w14:textId="77777777" w:rsidR="004C286E" w:rsidRDefault="004C286E" w:rsidP="004C286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71FA2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56809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50779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6C7C7D81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7A1D0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35B </w:t>
            </w:r>
          </w:p>
          <w:p w14:paraId="1737B4C2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4F1E2442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5261D124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41B/</w:t>
            </w:r>
          </w:p>
          <w:p w14:paraId="0DA131C4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49B, 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EDDF4" w14:textId="77777777" w:rsidR="004C286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5CADB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41F15" w14:textId="77777777" w:rsidR="004C286E" w:rsidRPr="008D08D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93549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2941F63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B8855" w14:textId="77777777" w:rsidR="004C286E" w:rsidRDefault="004C286E" w:rsidP="004C286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A2442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DC9B8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09E90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8BFEAEE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48687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150 m din </w:t>
            </w:r>
          </w:p>
          <w:p w14:paraId="03C9A943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F1600" w14:textId="77777777" w:rsidR="004C286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BF3B6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174AB" w14:textId="77777777" w:rsidR="004C286E" w:rsidRPr="008D08D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59F03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2CA8FEB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FFB7D" w14:textId="77777777" w:rsidR="004C286E" w:rsidRDefault="004C286E" w:rsidP="004C286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FE43E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405B4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B8270" w14:textId="77777777" w:rsidR="004C286E" w:rsidRDefault="004C286E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3F7D76E" w14:textId="77777777" w:rsidR="004C286E" w:rsidRDefault="004C286E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08182" w14:textId="77777777" w:rsidR="004C286E" w:rsidRPr="00F565BC" w:rsidRDefault="004C286E" w:rsidP="00897192">
            <w:pPr>
              <w:spacing w:before="40" w:after="40" w:line="276" w:lineRule="auto"/>
              <w:ind w:left="57" w:right="57"/>
              <w:jc w:val="center"/>
            </w:pPr>
            <w:r w:rsidRPr="00F565BC">
              <w:t>peste</w:t>
            </w:r>
          </w:p>
          <w:p w14:paraId="22453D4F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F565BC">
              <w:t>sch. 56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DB473" w14:textId="77777777" w:rsidR="004C286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074D3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E7C5A" w14:textId="77777777" w:rsidR="004C286E" w:rsidRPr="008D08D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536ED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565BC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3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3 Grupa Tranzit;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L8 Grupa A și Linia Colectoare</w:t>
            </w:r>
          </w:p>
        </w:tc>
      </w:tr>
      <w:tr w:rsidR="004C286E" w14:paraId="7E4E065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05312" w14:textId="77777777" w:rsidR="004C286E" w:rsidRDefault="004C286E" w:rsidP="004C286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FDA44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53ECB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6AE49" w14:textId="77777777" w:rsidR="004C286E" w:rsidRDefault="004C286E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72B91DBA" w14:textId="77777777" w:rsidR="004C286E" w:rsidRDefault="004C286E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66879" w14:textId="77777777" w:rsidR="004C286E" w:rsidRDefault="004C286E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AD2C631" w14:textId="77777777" w:rsidR="004C286E" w:rsidRDefault="004C286E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30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A36A5" w14:textId="77777777" w:rsidR="004C286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F20B3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634D0" w14:textId="77777777" w:rsidR="004C286E" w:rsidRPr="008D08D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4FBD5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565BC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7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 xml:space="preserve">8 Grupa A și Linia Colectoare. </w:t>
            </w:r>
          </w:p>
        </w:tc>
      </w:tr>
      <w:tr w:rsidR="004C286E" w14:paraId="08ECFBA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67AB9" w14:textId="77777777" w:rsidR="004C286E" w:rsidRDefault="004C286E" w:rsidP="004C286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EBE63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A91C4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6CFB7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19B6C35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30718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4D83F564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sec-ţiunea 071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9D6B7" w14:textId="77777777" w:rsidR="004C286E" w:rsidRPr="001161EA" w:rsidRDefault="004C286E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F1F12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7C14B" w14:textId="77777777" w:rsidR="004C286E" w:rsidRPr="008D08D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F263A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616A3996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– ieşiri </w:t>
            </w:r>
          </w:p>
          <w:p w14:paraId="43302A60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7A, 9A</w:t>
            </w:r>
          </w:p>
          <w:p w14:paraId="29D67A85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şi linia de legătură </w:t>
            </w:r>
          </w:p>
          <w:p w14:paraId="24270B66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Grupa D -  Grupa A.</w:t>
            </w:r>
          </w:p>
        </w:tc>
      </w:tr>
      <w:tr w:rsidR="004C286E" w14:paraId="0FEE618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021D3" w14:textId="77777777" w:rsidR="004C286E" w:rsidRDefault="004C286E" w:rsidP="004C286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E466F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105A9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30F9E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8BAF777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46C9D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5FB7C1D0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27932F4A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112 - 118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A04D8" w14:textId="77777777" w:rsidR="004C286E" w:rsidRPr="001161EA" w:rsidRDefault="004C286E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8BFF0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8427C" w14:textId="77777777" w:rsidR="004C286E" w:rsidRPr="008D08D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B8941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B8D6658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A9C0EBE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A şi 2 A.</w:t>
            </w:r>
          </w:p>
        </w:tc>
      </w:tr>
      <w:tr w:rsidR="004C286E" w14:paraId="2C1F7F8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004A1" w14:textId="77777777" w:rsidR="004C286E" w:rsidRDefault="004C286E" w:rsidP="004C286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E821C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23C0B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663F6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E25B8D8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1268F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SI 054 (intre sch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131F6" w14:textId="77777777" w:rsidR="004C286E" w:rsidRDefault="004C286E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6876F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6515E" w14:textId="77777777" w:rsidR="004C286E" w:rsidRPr="008D08D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C44CA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7E17C85B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fir II L 814 la liniile </w:t>
            </w:r>
          </w:p>
          <w:p w14:paraId="716E3621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1 - 7 Grupa Tranzit. </w:t>
            </w:r>
            <w:r>
              <w:rPr>
                <w:b/>
                <w:bCs/>
                <w:i/>
                <w:iCs/>
                <w:sz w:val="20"/>
              </w:rPr>
              <w:br/>
              <w:t>Și liniile 1-11 Grupa A.</w:t>
            </w:r>
          </w:p>
        </w:tc>
      </w:tr>
      <w:tr w:rsidR="004C286E" w14:paraId="5796FE2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D5642" w14:textId="77777777" w:rsidR="004C286E" w:rsidRDefault="004C286E" w:rsidP="004C286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2FC7E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D3170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E49FD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14B94083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C8DA6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0B02EBA8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19 - 21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7310D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168DC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08F0C" w14:textId="77777777" w:rsidR="004C286E" w:rsidRPr="008D08D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C9202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</w:t>
            </w:r>
          </w:p>
          <w:p w14:paraId="19DA179E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EC8C769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 în firul II.</w:t>
            </w:r>
          </w:p>
        </w:tc>
      </w:tr>
      <w:tr w:rsidR="004C286E" w14:paraId="3083AE0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022E9" w14:textId="77777777" w:rsidR="004C286E" w:rsidRDefault="004C286E" w:rsidP="004C286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82633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E5F66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EA2F9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2BEEF8E9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FBCF1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</w:t>
            </w:r>
          </w:p>
          <w:p w14:paraId="0190292B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 şi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81244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184AA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B1116" w14:textId="77777777" w:rsidR="004C286E" w:rsidRPr="008D08D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B5856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 pe teren. Afectează intrări - ieşiri </w:t>
            </w:r>
          </w:p>
          <w:p w14:paraId="16C8CD96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9  - 11.</w:t>
            </w:r>
          </w:p>
        </w:tc>
      </w:tr>
      <w:tr w:rsidR="004C286E" w14:paraId="5C9902C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77D9C" w14:textId="77777777" w:rsidR="004C286E" w:rsidRDefault="004C286E" w:rsidP="004C286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A9F52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EB182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C7BDA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7FF839CD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Tehnică</w:t>
            </w:r>
          </w:p>
          <w:p w14:paraId="70CE64FB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OT (legătură)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4E699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224+103</w:t>
            </w:r>
          </w:p>
          <w:p w14:paraId="0C0F4757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07A38" w14:textId="77777777" w:rsidR="004C286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D9739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F6098" w14:textId="77777777" w:rsidR="004C286E" w:rsidRPr="008D08D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95680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A983795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ieșiri pe firul III în direcția Palas sau Constanța Mărfuri.</w:t>
            </w:r>
          </w:p>
        </w:tc>
      </w:tr>
      <w:tr w:rsidR="004C286E" w14:paraId="58E4501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B85B8" w14:textId="77777777" w:rsidR="004C286E" w:rsidRDefault="004C286E" w:rsidP="004C286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5DB5A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D011C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05AD9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145A2235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F09F8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E4A34" w14:textId="77777777" w:rsidR="004C286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1A84C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24BAC" w14:textId="77777777" w:rsidR="004C286E" w:rsidRPr="008D08D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DB3B8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606BF6F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16FAD" w14:textId="77777777" w:rsidR="004C286E" w:rsidRDefault="004C286E" w:rsidP="004C286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61A36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865B3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28D4D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28036D75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AFAF8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50/54-46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AD14A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BCB84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B534E" w14:textId="77777777" w:rsidR="004C286E" w:rsidRPr="008D08D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7B4B3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7FC8E6A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D5312" w14:textId="77777777" w:rsidR="004C286E" w:rsidRDefault="004C286E" w:rsidP="004C286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89303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C99C6" w14:textId="77777777" w:rsidR="004C286E" w:rsidRPr="001161EA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45045" w14:textId="77777777" w:rsidR="004C286E" w:rsidRDefault="004C286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 w:rsidRPr="009A6865">
              <w:rPr>
                <w:b/>
                <w:bCs/>
                <w:sz w:val="20"/>
              </w:rPr>
              <w:t>Stația Constanța Oraș prelungire Linia II directa Cap Y si sch.: 38,34 si sch. 2 , pe directa.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82CF9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2385B" w14:textId="77777777" w:rsidR="004C286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8C41E" w14:textId="77777777" w:rsidR="004C286E" w:rsidRDefault="004C286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86A33" w14:textId="77777777" w:rsidR="004C286E" w:rsidRPr="008D08DE" w:rsidRDefault="004C286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EDBF3" w14:textId="77777777" w:rsidR="004C286E" w:rsidRDefault="004C286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A6865">
              <w:rPr>
                <w:b/>
                <w:bCs/>
                <w:i/>
                <w:iCs/>
                <w:sz w:val="20"/>
              </w:rPr>
              <w:t>Semnalizată pe teren, fără inductori la paleta galbenă. Afectează intrări  L 814 A  Bucla Palas-Cta Oras - Linia  II  directă Constanța Oraș Cap Y .</w:t>
            </w:r>
          </w:p>
        </w:tc>
      </w:tr>
    </w:tbl>
    <w:p w14:paraId="594635D1" w14:textId="77777777" w:rsidR="004C286E" w:rsidRDefault="004C286E">
      <w:pPr>
        <w:spacing w:before="40" w:after="40" w:line="192" w:lineRule="auto"/>
        <w:ind w:right="57"/>
        <w:rPr>
          <w:sz w:val="20"/>
        </w:rPr>
      </w:pPr>
    </w:p>
    <w:p w14:paraId="2DBF9629" w14:textId="77777777" w:rsidR="004C286E" w:rsidRDefault="004C286E" w:rsidP="00FF5C69">
      <w:pPr>
        <w:pStyle w:val="Heading1"/>
        <w:spacing w:line="276" w:lineRule="auto"/>
      </w:pPr>
      <w:r>
        <w:lastRenderedPageBreak/>
        <w:t>LINIA 804</w:t>
      </w:r>
    </w:p>
    <w:p w14:paraId="29F06EE0" w14:textId="77777777" w:rsidR="004C286E" w:rsidRDefault="004C286E" w:rsidP="00FF5C69">
      <w:pPr>
        <w:pStyle w:val="Heading1"/>
        <w:spacing w:line="276" w:lineRule="auto"/>
        <w:rPr>
          <w:b w:val="0"/>
          <w:bCs w:val="0"/>
          <w:sz w:val="8"/>
        </w:rPr>
      </w:pPr>
      <w:r>
        <w:t>PLOIEŞTI SUD - URZICENI - ŢĂNDĂREI - FETEŞTI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3"/>
        <w:gridCol w:w="870"/>
        <w:gridCol w:w="754"/>
        <w:gridCol w:w="870"/>
        <w:gridCol w:w="755"/>
        <w:gridCol w:w="2491"/>
      </w:tblGrid>
      <w:tr w:rsidR="004C286E" w14:paraId="552041BE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A41E6" w14:textId="77777777" w:rsidR="004C286E" w:rsidRDefault="004C286E" w:rsidP="004C286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EC2B6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0+844</w:t>
            </w:r>
          </w:p>
          <w:p w14:paraId="462095C3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E24EA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B255B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Ploiești Sud - </w:t>
            </w:r>
          </w:p>
          <w:p w14:paraId="55551A1B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Dâmbu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75600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B0FD3" w14:textId="77777777" w:rsidR="004C286E" w:rsidRPr="00F9444C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AD29E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EBD63" w14:textId="77777777" w:rsidR="004C286E" w:rsidRPr="00F9444C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4251B" w14:textId="77777777" w:rsidR="004C286E" w:rsidRPr="00436B1D" w:rsidRDefault="004C286E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436B1D">
              <w:rPr>
                <w:b/>
                <w:bCs/>
                <w:i/>
                <w:sz w:val="20"/>
              </w:rPr>
              <w:t>Semnalizată ca limitare de viteză.</w:t>
            </w:r>
          </w:p>
        </w:tc>
      </w:tr>
      <w:tr w:rsidR="004C286E" w14:paraId="2919DBFA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70272" w14:textId="77777777" w:rsidR="004C286E" w:rsidRDefault="004C286E" w:rsidP="004C286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5A2E2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  <w:p w14:paraId="12F69F48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24+569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94535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0B0A3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Dâmbu - </w:t>
            </w:r>
          </w:p>
          <w:p w14:paraId="37B52167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Drăgănești Prahova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F2B22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69277" w14:textId="77777777" w:rsidR="004C286E" w:rsidRPr="00F9444C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DB446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9C17D" w14:textId="77777777" w:rsidR="004C286E" w:rsidRPr="00F9444C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0AD01" w14:textId="77777777" w:rsidR="004C286E" w:rsidRPr="00436B1D" w:rsidRDefault="004C286E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4C286E" w14:paraId="0B5F7FB8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8CCC7" w14:textId="77777777" w:rsidR="004C286E" w:rsidRDefault="004C286E" w:rsidP="004C286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4C8A8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8+000</w:t>
            </w:r>
          </w:p>
          <w:p w14:paraId="4542B11E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1AECE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BE5AF" w14:textId="77777777" w:rsidR="004C286E" w:rsidRDefault="004C286E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41D7440A" w14:textId="77777777" w:rsidR="004C286E" w:rsidRDefault="004C286E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A08D3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174A5" w14:textId="77777777" w:rsidR="004C286E" w:rsidRPr="00F9444C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4D0A9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59A78" w14:textId="77777777" w:rsidR="004C286E" w:rsidRPr="00F9444C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3B479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4C286E" w14:paraId="5E1C499E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36FB0" w14:textId="77777777" w:rsidR="004C286E" w:rsidRDefault="004C286E" w:rsidP="004C286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09578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11+265</w:t>
            </w:r>
          </w:p>
          <w:p w14:paraId="1402F0F7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2FB70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4CB02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6B7CE4F7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8BE62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C89C0" w14:textId="77777777" w:rsidR="004C286E" w:rsidRPr="00F9444C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D3D8D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F29E8" w14:textId="77777777" w:rsidR="004C286E" w:rsidRPr="00F9444C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78179" w14:textId="77777777" w:rsidR="004C286E" w:rsidRPr="00E25A4B" w:rsidRDefault="004C286E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E25A4B">
              <w:rPr>
                <w:b/>
                <w:bCs/>
                <w:iCs/>
                <w:sz w:val="20"/>
              </w:rPr>
              <w:t>Valabil pentru trenurile care au în componență două locomotive cuplate.</w:t>
            </w:r>
          </w:p>
          <w:p w14:paraId="2A7ED0C8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C286E" w14:paraId="10135103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11EBE" w14:textId="77777777" w:rsidR="004C286E" w:rsidRDefault="004C286E" w:rsidP="004C286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551E4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12+200</w:t>
            </w:r>
          </w:p>
          <w:p w14:paraId="35635CD7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D62BF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20D89" w14:textId="77777777" w:rsidR="004C286E" w:rsidRDefault="004C286E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30FDF392" w14:textId="77777777" w:rsidR="004C286E" w:rsidRDefault="004C286E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607BA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31C52" w14:textId="77777777" w:rsidR="004C286E" w:rsidRPr="00F9444C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26701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67CD0" w14:textId="77777777" w:rsidR="004C286E" w:rsidRPr="00F9444C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EFD2C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4C286E" w14:paraId="6FD77646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79344" w14:textId="77777777" w:rsidR="004C286E" w:rsidRDefault="004C286E" w:rsidP="004C286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973DE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ECF28" w14:textId="77777777" w:rsidR="004C286E" w:rsidRPr="00A152FB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E249F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Ciorani</w:t>
            </w:r>
          </w:p>
          <w:p w14:paraId="380FC19A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și</w:t>
            </w:r>
          </w:p>
          <w:p w14:paraId="4F83029E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840C9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A539D" w14:textId="77777777" w:rsidR="004C286E" w:rsidRPr="00F9444C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6536D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32+300</w:t>
            </w:r>
          </w:p>
          <w:p w14:paraId="06CB4894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C1049" w14:textId="77777777" w:rsidR="004C286E" w:rsidRPr="00F9444C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9950A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61754286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14CDF" w14:textId="77777777" w:rsidR="004C286E" w:rsidRDefault="004C286E" w:rsidP="004C286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EE126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32+569</w:t>
            </w:r>
          </w:p>
          <w:p w14:paraId="42205C5A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43+140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3B199" w14:textId="77777777" w:rsidR="004C286E" w:rsidRPr="00A152FB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130AB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58F4F426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 și</w:t>
            </w:r>
          </w:p>
          <w:p w14:paraId="48474273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cu</w:t>
            </w:r>
          </w:p>
          <w:p w14:paraId="70CD1E26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2, 8 și 10 </w:t>
            </w:r>
          </w:p>
          <w:p w14:paraId="080A98FC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Hm Ciorani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BB4B8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0C107" w14:textId="77777777" w:rsidR="004C286E" w:rsidRPr="00F9444C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9D646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E2620" w14:textId="77777777" w:rsidR="004C286E" w:rsidRPr="00F9444C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98CA5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76D2ED90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5EB70" w14:textId="77777777" w:rsidR="004C286E" w:rsidRDefault="004C286E" w:rsidP="004C286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622F2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77009" w14:textId="77777777" w:rsidR="004C286E" w:rsidRPr="00A152FB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1E61A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45D575AC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2910157D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linia 2 directă din</w:t>
            </w:r>
          </w:p>
          <w:p w14:paraId="69151341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0A351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63A30" w14:textId="77777777" w:rsidR="004C286E" w:rsidRPr="00F9444C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2FC29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  <w:p w14:paraId="441077A0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A20F2" w14:textId="77777777" w:rsidR="004C286E" w:rsidRPr="00F9444C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ECC5D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C286E" w14:paraId="7F48F20D" w14:textId="77777777">
        <w:trPr>
          <w:cantSplit/>
          <w:trHeight w:val="42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0AF17" w14:textId="77777777" w:rsidR="004C286E" w:rsidRDefault="004C286E" w:rsidP="004C286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9CFE8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9ED39" w14:textId="77777777" w:rsidR="004C286E" w:rsidRPr="00A152FB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E5396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6C597DF4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abătută și </w:t>
            </w:r>
          </w:p>
          <w:p w14:paraId="4041D906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13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F9DDC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2C7E33A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50DE5" w14:textId="77777777" w:rsidR="004C286E" w:rsidRPr="00F9444C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304B3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82045" w14:textId="77777777" w:rsidR="004C286E" w:rsidRPr="00F9444C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AB75C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27A15042" w14:textId="77777777" w:rsidTr="004D67F0">
        <w:trPr>
          <w:cantSplit/>
          <w:trHeight w:val="66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ACE51" w14:textId="77777777" w:rsidR="004C286E" w:rsidRDefault="004C286E" w:rsidP="004C286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9BAFC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48+170</w:t>
            </w:r>
          </w:p>
          <w:p w14:paraId="6D975346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29CD6" w14:textId="77777777" w:rsidR="004C286E" w:rsidRPr="00A152FB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7BA0D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Hm. Armășești-</w:t>
            </w:r>
          </w:p>
          <w:p w14:paraId="5219454F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4D792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EB6C9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70015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AEEE9" w14:textId="77777777" w:rsidR="004C286E" w:rsidRPr="00F9444C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C2CDA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La circulația pe linia 700 se va citi poziția km. 63+720-70+600</w:t>
            </w:r>
          </w:p>
        </w:tc>
      </w:tr>
      <w:tr w:rsidR="004C286E" w14:paraId="0DA315B9" w14:textId="77777777">
        <w:trPr>
          <w:cantSplit/>
          <w:trHeight w:val="11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0BC21" w14:textId="77777777" w:rsidR="004C286E" w:rsidRDefault="004C286E" w:rsidP="004C286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E3B1F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74+550</w:t>
            </w:r>
          </w:p>
          <w:p w14:paraId="2C7ED4ED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B5893" w14:textId="77777777" w:rsidR="004C286E" w:rsidRPr="00A152FB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1B606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Broşteni –</w:t>
            </w:r>
          </w:p>
          <w:p w14:paraId="01F0EDFC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Sărăţuica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67BF2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DAA84" w14:textId="77777777" w:rsidR="004C286E" w:rsidRPr="00F9444C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34BE5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33DAC" w14:textId="77777777" w:rsidR="004C286E" w:rsidRPr="00F9444C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1D324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421DD5E2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4C286E" w14:paraId="07FE3F61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50CC9" w14:textId="77777777" w:rsidR="004C286E" w:rsidRDefault="004C286E" w:rsidP="004C286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845CC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103+500</w:t>
            </w:r>
          </w:p>
          <w:p w14:paraId="52AA8796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07595" w14:textId="77777777" w:rsidR="004C286E" w:rsidRPr="00A152FB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BCB24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Andrăşeşti -</w:t>
            </w:r>
          </w:p>
          <w:p w14:paraId="59BD0136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Amara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46C5A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D9C93" w14:textId="77777777" w:rsidR="004C286E" w:rsidRPr="00F9444C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C921D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E2CCA" w14:textId="77777777" w:rsidR="004C286E" w:rsidRPr="00F9444C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91B72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543ECAFD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4C286E" w14:paraId="01017D7B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21C31" w14:textId="77777777" w:rsidR="004C286E" w:rsidRDefault="004C286E" w:rsidP="004C286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0673A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118+500</w:t>
            </w:r>
          </w:p>
          <w:p w14:paraId="10D51DB3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142+000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118CB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10981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Slobozia Nouă - </w:t>
            </w:r>
          </w:p>
          <w:p w14:paraId="5956409A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5CF92A43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Țăndărei</w:t>
            </w:r>
          </w:p>
          <w:p w14:paraId="5DD72FC5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inclusiv linia 2 directă st. Slobozia Nouă </w:t>
            </w:r>
          </w:p>
          <w:p w14:paraId="235073D5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linia 2 directă </w:t>
            </w:r>
          </w:p>
          <w:p w14:paraId="60786EFF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70475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2AB7C" w14:textId="77777777" w:rsidR="004C286E" w:rsidRPr="00F9444C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9899E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13682" w14:textId="77777777" w:rsidR="004C286E" w:rsidRPr="00F9444C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4F756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059ACE79" w14:textId="77777777">
        <w:trPr>
          <w:cantSplit/>
          <w:trHeight w:val="33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78611" w14:textId="77777777" w:rsidR="004C286E" w:rsidRDefault="004C286E" w:rsidP="004C286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EFE5D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10000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9E9CC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Bucu </w:t>
            </w:r>
          </w:p>
          <w:p w14:paraId="55CB233B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36C77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D350FDD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E43DD" w14:textId="77777777" w:rsidR="004C286E" w:rsidRPr="00F9444C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E4011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C8A4C" w14:textId="77777777" w:rsidR="004C286E" w:rsidRPr="00F9444C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228FA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4BD6A2DE" w14:textId="77777777">
        <w:trPr>
          <w:cantSplit/>
          <w:trHeight w:val="2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FAEA8" w14:textId="77777777" w:rsidR="004C286E" w:rsidRDefault="004C286E" w:rsidP="004C286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C2D6F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7E354" w14:textId="77777777" w:rsidR="004C286E" w:rsidRPr="00A152FB" w:rsidRDefault="004C286E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8C57D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Bucu</w:t>
            </w:r>
          </w:p>
          <w:p w14:paraId="7A5D1A2F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26BBE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C3CCE" w14:textId="77777777" w:rsidR="004C286E" w:rsidRPr="00F9444C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56A13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3406F" w14:textId="77777777" w:rsidR="004C286E" w:rsidRPr="00F9444C" w:rsidRDefault="004C286E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B9A98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C286E" w14:paraId="54FDC1AA" w14:textId="77777777">
        <w:trPr>
          <w:cantSplit/>
          <w:trHeight w:val="11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2FCD6" w14:textId="77777777" w:rsidR="004C286E" w:rsidRDefault="004C286E" w:rsidP="004C286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A5D95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128+250</w:t>
            </w:r>
          </w:p>
          <w:p w14:paraId="1584EDAE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EE9CE" w14:textId="77777777" w:rsidR="004C286E" w:rsidRPr="00A152FB" w:rsidRDefault="004C286E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A152FB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C4327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3828F54D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7656A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A5033" w14:textId="77777777" w:rsidR="004C286E" w:rsidRPr="00F9444C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39350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73548" w14:textId="77777777" w:rsidR="004C286E" w:rsidRPr="00F9444C" w:rsidRDefault="004C286E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40776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52DF20E5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4C286E" w14:paraId="499A52C7" w14:textId="77777777">
        <w:trPr>
          <w:cantSplit/>
          <w:trHeight w:val="8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B73BF" w14:textId="77777777" w:rsidR="004C286E" w:rsidRDefault="004C286E" w:rsidP="004C286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429D3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135+975</w:t>
            </w:r>
          </w:p>
          <w:p w14:paraId="61154969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136+025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E1F1C" w14:textId="77777777" w:rsidR="004C286E" w:rsidRPr="00A152FB" w:rsidRDefault="004C286E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C201C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6F9888B8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1DDAD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1FFCE" w14:textId="77777777" w:rsidR="004C286E" w:rsidRPr="00F9444C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F4007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81D3E" w14:textId="77777777" w:rsidR="004C286E" w:rsidRPr="00F9444C" w:rsidRDefault="004C286E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69F0D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72809328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4C286E" w14:paraId="0324E26C" w14:textId="77777777">
        <w:trPr>
          <w:cantSplit/>
          <w:trHeight w:val="1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66FD7" w14:textId="77777777" w:rsidR="004C286E" w:rsidRDefault="004C286E" w:rsidP="004C286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D52E3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1A8C1" w14:textId="77777777" w:rsidR="004C286E" w:rsidRPr="00A152FB" w:rsidRDefault="004C286E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3C93C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45FBC376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65657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4AAB2497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 /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79EA8" w14:textId="77777777" w:rsidR="004C286E" w:rsidRPr="00F9444C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E58CB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11B57" w14:textId="77777777" w:rsidR="004C286E" w:rsidRPr="00F9444C" w:rsidRDefault="004C286E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2D045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389C9DB1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B5A52BC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şi 8.</w:t>
            </w:r>
          </w:p>
        </w:tc>
      </w:tr>
      <w:tr w:rsidR="004C286E" w14:paraId="207D82D4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F00E8" w14:textId="77777777" w:rsidR="004C286E" w:rsidRDefault="004C286E" w:rsidP="004C286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29C8D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C96A6" w14:textId="77777777" w:rsidR="004C286E" w:rsidRPr="00A152FB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C5ECF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709DF274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10 /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B4260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E4EFF" w14:textId="77777777" w:rsidR="004C286E" w:rsidRPr="00F9444C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93253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2C5C8201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430C2" w14:textId="77777777" w:rsidR="004C286E" w:rsidRPr="00F9444C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F7EDB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9B2857A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30B78525" w14:textId="77777777" w:rsidR="004C286E" w:rsidRDefault="004C286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B7B9E88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4C286E" w14:paraId="10BCB41A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0B412" w14:textId="77777777" w:rsidR="004C286E" w:rsidRDefault="004C286E" w:rsidP="004C286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8BABB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06782" w14:textId="77777777" w:rsidR="004C286E" w:rsidRPr="00A152FB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FBC51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79B86450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D38B1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74A499DE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 /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FC2FF" w14:textId="77777777" w:rsidR="004C286E" w:rsidRPr="00F9444C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89977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42221" w14:textId="77777777" w:rsidR="004C286E" w:rsidRPr="00F9444C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E12CB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62C3E889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7 şi 8.</w:t>
            </w:r>
          </w:p>
        </w:tc>
      </w:tr>
      <w:tr w:rsidR="004C286E" w14:paraId="362D94C1" w14:textId="77777777" w:rsidTr="00480EEF">
        <w:trPr>
          <w:cantSplit/>
          <w:trHeight w:val="6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6053D" w14:textId="77777777" w:rsidR="004C286E" w:rsidRDefault="004C286E" w:rsidP="004C286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3CD0E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E4808" w14:textId="77777777" w:rsidR="004C286E" w:rsidRPr="00A152FB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E52B7" w14:textId="77777777" w:rsidR="004C286E" w:rsidRDefault="004C286E" w:rsidP="00480EE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Ţăndărei - Movila </w:t>
            </w:r>
          </w:p>
          <w:p w14:paraId="64882167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64E0C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D1633" w14:textId="77777777" w:rsidR="004C286E" w:rsidRPr="00F9444C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97553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59+100</w:t>
            </w:r>
          </w:p>
          <w:p w14:paraId="3FC6BFFA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62+900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FB6F5" w14:textId="77777777" w:rsidR="004C286E" w:rsidRPr="00F9444C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AA660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C286E" w14:paraId="298737B2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08ED3" w14:textId="77777777" w:rsidR="004C286E" w:rsidRDefault="004C286E" w:rsidP="004C286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3FEE8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6E459" w14:textId="77777777" w:rsidR="004C286E" w:rsidRPr="00A152FB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2EA8D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Movila –</w:t>
            </w:r>
          </w:p>
          <w:p w14:paraId="1C4CC9E3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9D8D1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F969D" w14:textId="77777777" w:rsidR="004C286E" w:rsidRPr="00F9444C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1EE8A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72+500</w:t>
            </w:r>
          </w:p>
          <w:p w14:paraId="4F18CE04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45DE7" w14:textId="77777777" w:rsidR="004C286E" w:rsidRPr="00F9444C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3105B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C286E" w14:paraId="6074ADBD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069D3" w14:textId="77777777" w:rsidR="004C286E" w:rsidRDefault="004C286E" w:rsidP="004C286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8AC67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87+400</w:t>
            </w:r>
          </w:p>
          <w:p w14:paraId="5E1AC2B5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87+630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C8B0C" w14:textId="77777777" w:rsidR="004C286E" w:rsidRPr="00A152FB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F1769" w14:textId="77777777" w:rsidR="004C286E" w:rsidRDefault="004C286E" w:rsidP="00480EE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Movila –</w:t>
            </w:r>
          </w:p>
          <w:p w14:paraId="5411FEFF" w14:textId="77777777" w:rsidR="004C286E" w:rsidRDefault="004C286E" w:rsidP="00480EE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04D09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82849" w14:textId="77777777" w:rsidR="004C286E" w:rsidRPr="00F9444C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E6670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CC270" w14:textId="77777777" w:rsidR="004C286E" w:rsidRDefault="004C286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BFDCF" w14:textId="77777777" w:rsidR="004C286E" w:rsidRDefault="004C286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</w:tbl>
    <w:p w14:paraId="773A06B2" w14:textId="77777777" w:rsidR="004C286E" w:rsidRDefault="004C286E" w:rsidP="00802827">
      <w:pPr>
        <w:spacing w:line="276" w:lineRule="auto"/>
        <w:ind w:right="57"/>
        <w:rPr>
          <w:sz w:val="20"/>
        </w:rPr>
      </w:pPr>
    </w:p>
    <w:p w14:paraId="4D4CF33F" w14:textId="77777777" w:rsidR="004C286E" w:rsidRDefault="004C286E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345A13B3" w14:textId="77777777" w:rsidR="00264329" w:rsidRPr="00C21F42" w:rsidRDefault="0026432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1C1C8CDC" w14:textId="77777777" w:rsidR="004C286E" w:rsidRPr="00C21F42" w:rsidRDefault="004C286E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>CONDIŢII  SPECIALE  DE  CIRCULAŢIE</w:t>
      </w:r>
    </w:p>
    <w:p w14:paraId="0E5486A7" w14:textId="77777777" w:rsidR="004C286E" w:rsidRPr="00C21F42" w:rsidRDefault="004C286E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CÂND UN FIR  AL  LINIEI  DUBLE</w:t>
      </w:r>
    </w:p>
    <w:p w14:paraId="5BBE6705" w14:textId="77777777" w:rsidR="004C286E" w:rsidRPr="00C21F42" w:rsidRDefault="004C286E" w:rsidP="009257A1">
      <w:pPr>
        <w:pStyle w:val="BARSTYLE"/>
        <w:spacing w:line="480" w:lineRule="auto"/>
        <w:jc w:val="center"/>
        <w:rPr>
          <w:rFonts w:ascii="Times New Roman" w:hAnsi="Times New Roman"/>
          <w:b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ESTE ÎNCHIS PENTRU EXECUTAREA LUCRĂRILOR</w:t>
      </w:r>
    </w:p>
    <w:p w14:paraId="3283070E" w14:textId="77777777" w:rsidR="004C286E" w:rsidRDefault="004C286E" w:rsidP="009257A1">
      <w:pPr>
        <w:tabs>
          <w:tab w:val="left" w:pos="851"/>
        </w:tabs>
        <w:spacing w:line="480" w:lineRule="auto"/>
        <w:jc w:val="both"/>
        <w:rPr>
          <w:b/>
        </w:rPr>
      </w:pPr>
    </w:p>
    <w:p w14:paraId="67B26E90" w14:textId="77777777" w:rsidR="004C286E" w:rsidRPr="00C21F42" w:rsidRDefault="004C286E" w:rsidP="009257A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>Dacă una dintre liniile căii duble este închisă pentru circulaţie, indiferent de sensul de mers, trenurile vor păstra semnalizare pentru circulaţia pe linie simplă, conform  Regulamentului de Semnalizare nr. 004 / 2006, art. 170.</w:t>
      </w:r>
    </w:p>
    <w:p w14:paraId="43487948" w14:textId="77777777" w:rsidR="004C286E" w:rsidRPr="00C21F42" w:rsidRDefault="004C286E" w:rsidP="00EB2AB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 xml:space="preserve">În cazul primirii trenului cu semnalul de intrare sau de ieşire, în baza indicaţiei de chemare sau a ordinului de circulaţie, mecanicul va conduce trenul cu viteza de cel mult 20 km/h, cu deosebită atenţie, conform Regulamentului de Semnalizare nr. 004 / 2006, art. 73, pct. (3) şi art. 78 respectiv 79 din acelaşi Regulament. </w:t>
      </w:r>
    </w:p>
    <w:p w14:paraId="4E61995F" w14:textId="77777777" w:rsidR="004C286E" w:rsidRPr="00C21F42" w:rsidRDefault="004C286E" w:rsidP="00EB2AB1">
      <w:pPr>
        <w:spacing w:line="480" w:lineRule="auto"/>
        <w:ind w:firstLine="851"/>
        <w:jc w:val="both"/>
        <w:rPr>
          <w:b/>
        </w:rPr>
      </w:pPr>
      <w:r w:rsidRPr="00C21F42">
        <w:rPr>
          <w:b/>
        </w:rPr>
        <w:t>* Condiții de circulație pentru strict două locomotive cuplate pentru podurile cu capacitate portantă depășită.</w:t>
      </w:r>
    </w:p>
    <w:p w14:paraId="11459FAA" w14:textId="77777777" w:rsidR="004C286E" w:rsidRPr="00C21F42" w:rsidRDefault="004C286E" w:rsidP="009257A1">
      <w:pPr>
        <w:pStyle w:val="BARSTYLE"/>
        <w:tabs>
          <w:tab w:val="left" w:pos="851"/>
        </w:tabs>
        <w:spacing w:line="480" w:lineRule="auto"/>
        <w:jc w:val="both"/>
        <w:rPr>
          <w:rFonts w:ascii="Times New Roman" w:hAnsi="Times New Roman"/>
          <w:b/>
          <w:sz w:val="20"/>
        </w:rPr>
      </w:pPr>
    </w:p>
    <w:p w14:paraId="6F43BD54" w14:textId="77777777" w:rsidR="001513BB" w:rsidRPr="00BC5ACA" w:rsidRDefault="001513BB" w:rsidP="00BC5ACA"/>
    <w:sectPr w:rsidR="001513BB" w:rsidRPr="00BC5ACA" w:rsidSect="003135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851" w:bottom="851" w:left="851" w:header="8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C4825" w14:textId="77777777" w:rsidR="00690705" w:rsidRDefault="00690705">
      <w:r>
        <w:separator/>
      </w:r>
    </w:p>
  </w:endnote>
  <w:endnote w:type="continuationSeparator" w:id="0">
    <w:p w14:paraId="7CDF48FC" w14:textId="77777777" w:rsidR="00690705" w:rsidRDefault="00690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-R">
    <w:altName w:val="Arial"/>
    <w:charset w:val="00"/>
    <w:family w:val="swiss"/>
    <w:pitch w:val="variable"/>
    <w:sig w:usb0="00000003" w:usb1="00000000" w:usb2="00000000" w:usb3="00000000" w:csb0="00000001" w:csb1="00000000"/>
  </w:font>
  <w:font w:name="Helvetica-R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3FC07" w14:textId="77777777" w:rsidR="000774AC" w:rsidRDefault="000774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BCF8B" w14:textId="77777777" w:rsidR="000774AC" w:rsidRDefault="000774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B55EE" w14:textId="77777777" w:rsidR="000774AC" w:rsidRDefault="000774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944FA" w14:textId="77777777" w:rsidR="00690705" w:rsidRDefault="00690705">
      <w:r>
        <w:separator/>
      </w:r>
    </w:p>
  </w:footnote>
  <w:footnote w:type="continuationSeparator" w:id="0">
    <w:p w14:paraId="7F9819C5" w14:textId="77777777" w:rsidR="00690705" w:rsidRDefault="00690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1EBE8" w14:textId="77777777" w:rsidR="00615117" w:rsidRDefault="00E44E4B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1511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23506">
      <w:rPr>
        <w:rStyle w:val="PageNumber"/>
      </w:rPr>
      <w:t>2</w:t>
    </w:r>
    <w:r>
      <w:rPr>
        <w:rStyle w:val="PageNumber"/>
      </w:rPr>
      <w:fldChar w:fldCharType="end"/>
    </w:r>
  </w:p>
  <w:p w14:paraId="0123CFCB" w14:textId="0208480B" w:rsidR="00615117" w:rsidRDefault="00E6382E" w:rsidP="003135CD">
    <w:pPr>
      <w:framePr w:w="7337" w:h="340" w:hRule="exact" w:wrap="around" w:vAnchor="page" w:hAnchor="page" w:x="1254" w:y="891"/>
      <w:rPr>
        <w:b/>
        <w:bCs/>
        <w:i/>
        <w:iCs/>
        <w:sz w:val="22"/>
      </w:rPr>
    </w:pPr>
    <w:r>
      <w:rPr>
        <w:b/>
        <w:bCs/>
        <w:i/>
        <w:iCs/>
        <w:sz w:val="22"/>
      </w:rPr>
      <w:t xml:space="preserve">                                                                 </w:t>
    </w:r>
    <w:r w:rsidR="003F078B">
      <w:rPr>
        <w:b/>
        <w:bCs/>
        <w:i/>
        <w:iCs/>
        <w:sz w:val="22"/>
      </w:rPr>
      <w:t>decada 11-20 august 2026</w:t>
    </w:r>
  </w:p>
  <w:p w14:paraId="55E74E2D" w14:textId="77777777" w:rsidR="00615117" w:rsidRDefault="00615117">
    <w:pPr>
      <w:pStyle w:val="Header"/>
      <w:ind w:firstLine="357"/>
      <w:jc w:val="right"/>
      <w:rPr>
        <w:rStyle w:val="PageNumber"/>
        <w:b/>
        <w:bCs/>
      </w:rPr>
    </w:pPr>
    <w:r>
      <w:rPr>
        <w:rStyle w:val="PageNumber"/>
        <w:b/>
        <w:bCs/>
      </w:rPr>
      <w:t xml:space="preserve">B.A.R. </w:t>
    </w:r>
    <w:r w:rsidR="005B7C65">
      <w:rPr>
        <w:rStyle w:val="PageNumber"/>
        <w:b/>
        <w:bCs/>
      </w:rPr>
      <w:t>IAȘI</w:t>
    </w:r>
  </w:p>
  <w:tbl>
    <w:tblPr>
      <w:tblW w:w="10206" w:type="dxa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3"/>
      <w:gridCol w:w="799"/>
      <w:gridCol w:w="799"/>
      <w:gridCol w:w="2224"/>
      <w:gridCol w:w="827"/>
      <w:gridCol w:w="827"/>
      <w:gridCol w:w="799"/>
      <w:gridCol w:w="799"/>
      <w:gridCol w:w="2449"/>
    </w:tblGrid>
    <w:tr w:rsidR="00615117" w14:paraId="2F2E98BB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25AEED5E" w14:textId="77777777" w:rsidR="00615117" w:rsidRDefault="00615117">
          <w:pPr>
            <w:spacing w:line="192" w:lineRule="auto"/>
            <w:ind w:left="113" w:right="113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42D4E5FF" w14:textId="77777777" w:rsidR="00615117" w:rsidRDefault="00615117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</w:t>
          </w:r>
        </w:p>
        <w:p w14:paraId="7C883FF9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120B3995" w14:textId="77777777" w:rsidR="00615117" w:rsidRDefault="00615117">
          <w:pPr>
            <w:spacing w:after="4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LINIA SIMPLĂ</w:t>
          </w:r>
        </w:p>
        <w:p w14:paraId="53ACC200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259B4EAC" w14:textId="77777777" w:rsidR="0077304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din staţii, aferente </w:t>
          </w:r>
        </w:p>
        <w:p w14:paraId="5225D9B3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firului I, respectiv liniei simple</w:t>
          </w:r>
        </w:p>
      </w:tc>
      <w:tc>
        <w:tcPr>
          <w:tcW w:w="2211" w:type="dxa"/>
          <w:vMerge w:val="restart"/>
          <w:tcMar>
            <w:left w:w="0" w:type="dxa"/>
            <w:right w:w="0" w:type="dxa"/>
          </w:tcMar>
          <w:vAlign w:val="center"/>
        </w:tcPr>
        <w:p w14:paraId="111D913B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STAŢIA</w:t>
          </w:r>
        </w:p>
        <w:p w14:paraId="365938CF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17E535C4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  <w:r>
            <w:rPr>
              <w:b/>
              <w:bCs/>
              <w:sz w:val="22"/>
            </w:rPr>
            <w:t>DISTANŢA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  <w:vAlign w:val="center"/>
        </w:tcPr>
        <w:p w14:paraId="4F4C6E81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APARATE DE CALE ÎN ABATERE</w:t>
          </w:r>
        </w:p>
        <w:p w14:paraId="42381D96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şi</w:t>
          </w:r>
        </w:p>
        <w:p w14:paraId="7DD3CB58" w14:textId="77777777" w:rsidR="000774AC" w:rsidRDefault="000774AC" w:rsidP="000774AC">
          <w:pPr>
            <w:spacing w:before="8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LINII </w:t>
          </w:r>
        </w:p>
        <w:p w14:paraId="412CF697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ABĂTUTE</w:t>
          </w:r>
        </w:p>
        <w:p w14:paraId="74FCD000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DIN </w:t>
          </w:r>
        </w:p>
        <w:p w14:paraId="21C48557" w14:textId="77777777" w:rsidR="00615117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0B3C1F78" w14:textId="77777777" w:rsidR="00615117" w:rsidRDefault="00615117">
          <w:pPr>
            <w:spacing w:before="12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II</w:t>
          </w:r>
        </w:p>
        <w:p w14:paraId="1C8FEF4D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58DC12FF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0DD1990E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</w:p>
        <w:p w14:paraId="3CE96E73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623F0CBD" w14:textId="77777777" w:rsidR="0077304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din staţii aferente </w:t>
          </w:r>
        </w:p>
        <w:p w14:paraId="27D89C22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firului II</w:t>
          </w:r>
        </w:p>
      </w:tc>
      <w:tc>
        <w:tcPr>
          <w:tcW w:w="2434" w:type="dxa"/>
          <w:vMerge w:val="restart"/>
          <w:tcMar>
            <w:left w:w="0" w:type="dxa"/>
            <w:right w:w="0" w:type="dxa"/>
          </w:tcMar>
          <w:vAlign w:val="center"/>
        </w:tcPr>
        <w:p w14:paraId="3BEA864A" w14:textId="77777777" w:rsidR="00615117" w:rsidRDefault="00615117">
          <w:pPr>
            <w:spacing w:line="192" w:lineRule="auto"/>
            <w:jc w:val="center"/>
            <w:rPr>
              <w:b/>
              <w:bCs/>
              <w:i/>
              <w:iCs/>
              <w:spacing w:val="40"/>
            </w:rPr>
          </w:pPr>
          <w:r>
            <w:rPr>
              <w:b/>
              <w:bCs/>
              <w:i/>
              <w:iCs/>
              <w:spacing w:val="40"/>
            </w:rPr>
            <w:t>OBSERVAŢII</w:t>
          </w:r>
        </w:p>
      </w:tc>
    </w:tr>
    <w:tr w:rsidR="00615117" w14:paraId="72A92BA8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29A5FB3A" w14:textId="77777777" w:rsidR="00615117" w:rsidRDefault="00615117">
          <w:pPr>
            <w:spacing w:line="192" w:lineRule="auto"/>
            <w:jc w:val="center"/>
            <w:rPr>
              <w:b/>
              <w:bCs/>
              <w:sz w:val="20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5FA3A9E0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24B8CCFE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211" w:type="dxa"/>
          <w:vMerge/>
          <w:tcMar>
            <w:left w:w="0" w:type="dxa"/>
            <w:right w:w="0" w:type="dxa"/>
          </w:tcMar>
        </w:tcPr>
        <w:p w14:paraId="609D0536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02DDD9C3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13F7CBF5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24583FBD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6891F5F2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434" w:type="dxa"/>
          <w:vMerge/>
          <w:tcMar>
            <w:left w:w="0" w:type="dxa"/>
            <w:right w:w="0" w:type="dxa"/>
          </w:tcMar>
        </w:tcPr>
        <w:p w14:paraId="42953F46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</w:tr>
  </w:tbl>
  <w:p w14:paraId="5EFCB3F5" w14:textId="77777777" w:rsidR="00615117" w:rsidRDefault="00615117">
    <w:pPr>
      <w:pStyle w:val="Header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20F48" w14:textId="77777777" w:rsidR="00615117" w:rsidRDefault="00E44E4B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1511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29CF">
      <w:rPr>
        <w:rStyle w:val="PageNumber"/>
      </w:rPr>
      <w:t>3</w:t>
    </w:r>
    <w:r>
      <w:rPr>
        <w:rStyle w:val="PageNumber"/>
      </w:rPr>
      <w:fldChar w:fldCharType="end"/>
    </w:r>
  </w:p>
  <w:p w14:paraId="17D100F8" w14:textId="7E75EDA7" w:rsidR="00D66BBF" w:rsidRPr="00A048AC" w:rsidRDefault="00E6382E" w:rsidP="003B1950">
    <w:pPr>
      <w:framePr w:w="7524" w:h="340" w:hRule="exact" w:wrap="around" w:vAnchor="page" w:hAnchor="page" w:x="3193" w:y="891"/>
      <w:rPr>
        <w:b/>
        <w:sz w:val="20"/>
        <w:szCs w:val="20"/>
      </w:rPr>
    </w:pPr>
    <w:r>
      <w:rPr>
        <w:b/>
        <w:bCs/>
        <w:i/>
        <w:iCs/>
        <w:sz w:val="22"/>
      </w:rPr>
      <w:t xml:space="preserve">                               </w:t>
    </w:r>
    <w:r w:rsidR="003F078B">
      <w:rPr>
        <w:b/>
        <w:bCs/>
        <w:i/>
        <w:iCs/>
        <w:sz w:val="22"/>
      </w:rPr>
      <w:t>decada 11-20 august 2026</w:t>
    </w:r>
  </w:p>
  <w:p w14:paraId="481EEC55" w14:textId="77777777" w:rsidR="00B049BC" w:rsidRPr="0098517A" w:rsidRDefault="00B049BC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655D423B" w14:textId="77777777" w:rsidR="00CC094E" w:rsidRPr="00583208" w:rsidRDefault="00CC094E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45C2CAF8" w14:textId="77777777" w:rsidR="00695368" w:rsidRPr="00C77A46" w:rsidRDefault="00695368" w:rsidP="003B1950">
    <w:pPr>
      <w:framePr w:w="7524" w:h="340" w:hRule="exact" w:wrap="around" w:vAnchor="page" w:hAnchor="page" w:x="3193" w:y="891"/>
      <w:rPr>
        <w:b/>
        <w:sz w:val="28"/>
      </w:rPr>
    </w:pPr>
  </w:p>
  <w:p w14:paraId="5CF15765" w14:textId="77777777" w:rsidR="0062578A" w:rsidRPr="00165349" w:rsidRDefault="0062578A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31B2AC96" w14:textId="77777777" w:rsidR="00957FC7" w:rsidRPr="00165349" w:rsidRDefault="00957FC7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2E93C9BD" w14:textId="77777777" w:rsidR="00615117" w:rsidRDefault="00615117" w:rsidP="003B1950">
    <w:pPr>
      <w:framePr w:w="7524" w:h="340" w:hRule="exact" w:wrap="around" w:vAnchor="page" w:hAnchor="page" w:x="3193" w:y="891"/>
      <w:shd w:val="clear" w:color="FFFFFF" w:fill="FFFFFF"/>
      <w:rPr>
        <w:b/>
        <w:bCs/>
        <w:i/>
        <w:iCs/>
        <w:sz w:val="22"/>
      </w:rPr>
    </w:pPr>
  </w:p>
  <w:p w14:paraId="76AF29EE" w14:textId="77777777" w:rsidR="00615117" w:rsidRDefault="00615117">
    <w:pPr>
      <w:pStyle w:val="Header"/>
      <w:rPr>
        <w:rStyle w:val="PageNumber"/>
        <w:b/>
        <w:bCs/>
      </w:rPr>
    </w:pPr>
    <w:r>
      <w:rPr>
        <w:rStyle w:val="PageNumber"/>
        <w:b/>
        <w:bCs/>
      </w:rPr>
      <w:t xml:space="preserve">B.A.R. </w:t>
    </w:r>
    <w:r w:rsidR="005B7C65">
      <w:rPr>
        <w:rStyle w:val="PageNumber"/>
        <w:b/>
        <w:bCs/>
      </w:rPr>
      <w:t>IAȘI</w:t>
    </w:r>
  </w:p>
  <w:tbl>
    <w:tblPr>
      <w:tblW w:w="10206" w:type="dxa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9"/>
      <w:gridCol w:w="803"/>
      <w:gridCol w:w="803"/>
      <w:gridCol w:w="2237"/>
      <w:gridCol w:w="803"/>
      <w:gridCol w:w="803"/>
      <w:gridCol w:w="803"/>
      <w:gridCol w:w="803"/>
      <w:gridCol w:w="2462"/>
    </w:tblGrid>
    <w:tr w:rsidR="004E6072" w14:paraId="6A788316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38E87A3C" w14:textId="77777777" w:rsidR="00615117" w:rsidRDefault="00615117">
          <w:pPr>
            <w:spacing w:line="192" w:lineRule="auto"/>
            <w:ind w:left="113" w:right="113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49A6237E" w14:textId="77777777" w:rsidR="00615117" w:rsidRDefault="00615117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</w:t>
          </w:r>
        </w:p>
        <w:p w14:paraId="05AC6E7F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4317A9D2" w14:textId="77777777" w:rsidR="00615117" w:rsidRDefault="00615117">
          <w:pPr>
            <w:spacing w:after="4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LINIA SIMPLĂ</w:t>
          </w:r>
        </w:p>
        <w:p w14:paraId="7DDAB327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4A17E584" w14:textId="77777777" w:rsidR="004E6072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</w:t>
          </w:r>
        </w:p>
        <w:p w14:paraId="11CCC6A8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din staţii, aferente firului I, respectiv liniei simple</w:t>
          </w:r>
        </w:p>
      </w:tc>
      <w:tc>
        <w:tcPr>
          <w:tcW w:w="2211" w:type="dxa"/>
          <w:vMerge w:val="restart"/>
          <w:tcMar>
            <w:left w:w="0" w:type="dxa"/>
            <w:right w:w="0" w:type="dxa"/>
          </w:tcMar>
          <w:vAlign w:val="center"/>
        </w:tcPr>
        <w:p w14:paraId="77EDDC5E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STAŢIA</w:t>
          </w:r>
        </w:p>
        <w:p w14:paraId="7B2BEAF8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5EE230CA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  <w:r>
            <w:rPr>
              <w:b/>
              <w:bCs/>
              <w:sz w:val="22"/>
            </w:rPr>
            <w:t>DISTANŢA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  <w:vAlign w:val="center"/>
        </w:tcPr>
        <w:p w14:paraId="2676A999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APARATE DE CALE ÎN ABATERE</w:t>
          </w:r>
        </w:p>
        <w:p w14:paraId="315521DB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şi</w:t>
          </w:r>
        </w:p>
        <w:p w14:paraId="2A00AF25" w14:textId="77777777" w:rsidR="000774AC" w:rsidRDefault="000774AC" w:rsidP="000774AC">
          <w:pPr>
            <w:spacing w:before="8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LINII </w:t>
          </w:r>
        </w:p>
        <w:p w14:paraId="774BD716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ABĂTUTE</w:t>
          </w:r>
        </w:p>
        <w:p w14:paraId="33874D1F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DIN </w:t>
          </w:r>
        </w:p>
        <w:p w14:paraId="68A667EA" w14:textId="77777777" w:rsidR="00615117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52ED6B0D" w14:textId="77777777" w:rsidR="00615117" w:rsidRDefault="00615117">
          <w:pPr>
            <w:spacing w:before="12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II</w:t>
          </w:r>
        </w:p>
        <w:p w14:paraId="7930B2E7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5C4C384F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73191A38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</w:p>
        <w:p w14:paraId="250FC949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69A9C192" w14:textId="77777777" w:rsidR="004E6072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din staţii aferente </w:t>
          </w:r>
        </w:p>
        <w:p w14:paraId="3073E5E4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firului II</w:t>
          </w:r>
        </w:p>
      </w:tc>
      <w:tc>
        <w:tcPr>
          <w:tcW w:w="2434" w:type="dxa"/>
          <w:vMerge w:val="restart"/>
          <w:tcMar>
            <w:left w:w="0" w:type="dxa"/>
            <w:right w:w="0" w:type="dxa"/>
          </w:tcMar>
          <w:vAlign w:val="center"/>
        </w:tcPr>
        <w:p w14:paraId="69472C39" w14:textId="77777777" w:rsidR="00615117" w:rsidRDefault="00615117">
          <w:pPr>
            <w:spacing w:line="192" w:lineRule="auto"/>
            <w:jc w:val="center"/>
            <w:rPr>
              <w:b/>
              <w:bCs/>
              <w:i/>
              <w:iCs/>
              <w:spacing w:val="40"/>
            </w:rPr>
          </w:pPr>
          <w:r>
            <w:rPr>
              <w:b/>
              <w:bCs/>
              <w:i/>
              <w:iCs/>
              <w:spacing w:val="40"/>
            </w:rPr>
            <w:t>OBSERVAŢII</w:t>
          </w:r>
        </w:p>
      </w:tc>
    </w:tr>
    <w:tr w:rsidR="004E6072" w14:paraId="4A3F1017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2C49D0EA" w14:textId="77777777" w:rsidR="00615117" w:rsidRDefault="00615117">
          <w:pPr>
            <w:spacing w:line="192" w:lineRule="auto"/>
            <w:jc w:val="center"/>
            <w:rPr>
              <w:b/>
              <w:bCs/>
              <w:sz w:val="20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26E06665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09C4EBD0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211" w:type="dxa"/>
          <w:vMerge/>
          <w:tcMar>
            <w:left w:w="0" w:type="dxa"/>
            <w:right w:w="0" w:type="dxa"/>
          </w:tcMar>
        </w:tcPr>
        <w:p w14:paraId="62974A1A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6102A27B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3D203D1F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18D5B272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592B6D45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434" w:type="dxa"/>
          <w:vMerge/>
          <w:tcMar>
            <w:left w:w="0" w:type="dxa"/>
            <w:right w:w="0" w:type="dxa"/>
          </w:tcMar>
        </w:tcPr>
        <w:p w14:paraId="720BD032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</w:tr>
  </w:tbl>
  <w:p w14:paraId="70591AFE" w14:textId="77777777" w:rsidR="00615117" w:rsidRDefault="00615117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BE954" w14:textId="77777777" w:rsidR="00615117" w:rsidRDefault="00615117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116A5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DC7242"/>
    <w:multiLevelType w:val="hybridMultilevel"/>
    <w:tmpl w:val="A09CFCFA"/>
    <w:lvl w:ilvl="0" w:tplc="335808C4"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" w15:restartNumberingAfterBreak="0">
    <w:nsid w:val="05FF2E43"/>
    <w:multiLevelType w:val="hybridMultilevel"/>
    <w:tmpl w:val="B77454AE"/>
    <w:lvl w:ilvl="0" w:tplc="52AAD6A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313C64"/>
    <w:multiLevelType w:val="hybridMultilevel"/>
    <w:tmpl w:val="6B702C6C"/>
    <w:lvl w:ilvl="0" w:tplc="B1CC90D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B56854"/>
    <w:multiLevelType w:val="hybridMultilevel"/>
    <w:tmpl w:val="637C19BA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5" w15:restartNumberingAfterBreak="0">
    <w:nsid w:val="10357A3E"/>
    <w:multiLevelType w:val="hybridMultilevel"/>
    <w:tmpl w:val="BBB48DD0"/>
    <w:lvl w:ilvl="0" w:tplc="750E02F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" w15:restartNumberingAfterBreak="0">
    <w:nsid w:val="11AF2524"/>
    <w:multiLevelType w:val="hybridMultilevel"/>
    <w:tmpl w:val="0B2E289C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7" w15:restartNumberingAfterBreak="0">
    <w:nsid w:val="183C5DD4"/>
    <w:multiLevelType w:val="hybridMultilevel"/>
    <w:tmpl w:val="B6DA6276"/>
    <w:lvl w:ilvl="0" w:tplc="688A0B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5C0CBD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4A3011"/>
    <w:multiLevelType w:val="hybridMultilevel"/>
    <w:tmpl w:val="0548EBE0"/>
    <w:lvl w:ilvl="0" w:tplc="DAB2719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CE7A63"/>
    <w:multiLevelType w:val="hybridMultilevel"/>
    <w:tmpl w:val="843A3630"/>
    <w:lvl w:ilvl="0" w:tplc="DC80B96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134477"/>
    <w:multiLevelType w:val="hybridMultilevel"/>
    <w:tmpl w:val="32020126"/>
    <w:lvl w:ilvl="0" w:tplc="4558C6F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1" w15:restartNumberingAfterBreak="0">
    <w:nsid w:val="36C96AF2"/>
    <w:multiLevelType w:val="hybridMultilevel"/>
    <w:tmpl w:val="39D6254C"/>
    <w:lvl w:ilvl="0" w:tplc="AE0CA3F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E573DF"/>
    <w:multiLevelType w:val="hybridMultilevel"/>
    <w:tmpl w:val="6262DB42"/>
    <w:lvl w:ilvl="0" w:tplc="38BE533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10A5E32"/>
    <w:multiLevelType w:val="hybridMultilevel"/>
    <w:tmpl w:val="FFA8657C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4" w15:restartNumberingAfterBreak="0">
    <w:nsid w:val="467008FC"/>
    <w:multiLevelType w:val="hybridMultilevel"/>
    <w:tmpl w:val="AE8E1C12"/>
    <w:lvl w:ilvl="0" w:tplc="9048A8BA">
      <w:start w:val="1"/>
      <w:numFmt w:val="decimal"/>
      <w:lvlRestart w:val="0"/>
      <w:pStyle w:val="Style1"/>
      <w:lvlText w:val="%1"/>
      <w:lvlJc w:val="right"/>
      <w:pPr>
        <w:tabs>
          <w:tab w:val="num" w:pos="96"/>
        </w:tabs>
        <w:ind w:left="96" w:hanging="39"/>
      </w:pPr>
      <w:rPr>
        <w:rFonts w:ascii="Times-Roman-R" w:hAnsi="Times-Roman-R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B70ECC"/>
    <w:multiLevelType w:val="hybridMultilevel"/>
    <w:tmpl w:val="4A1C97EE"/>
    <w:lvl w:ilvl="0" w:tplc="6B22758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9A1C36"/>
    <w:multiLevelType w:val="hybridMultilevel"/>
    <w:tmpl w:val="0A245B42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7" w15:restartNumberingAfterBreak="0">
    <w:nsid w:val="48D26C77"/>
    <w:multiLevelType w:val="hybridMultilevel"/>
    <w:tmpl w:val="B4B659C6"/>
    <w:lvl w:ilvl="0" w:tplc="01B2678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9354ED"/>
    <w:multiLevelType w:val="hybridMultilevel"/>
    <w:tmpl w:val="FF7CEA34"/>
    <w:lvl w:ilvl="0" w:tplc="18D02684">
      <w:start w:val="1"/>
      <w:numFmt w:val="decimal"/>
      <w:lvlRestart w:val="0"/>
      <w:suff w:val="nothing"/>
      <w:lvlText w:val="%1"/>
      <w:lvlJc w:val="right"/>
      <w:pPr>
        <w:tabs>
          <w:tab w:val="num" w:pos="153"/>
        </w:tabs>
        <w:ind w:left="153" w:hanging="39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83277E"/>
    <w:multiLevelType w:val="hybridMultilevel"/>
    <w:tmpl w:val="05C84538"/>
    <w:lvl w:ilvl="0" w:tplc="6E88D5F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0" w15:restartNumberingAfterBreak="0">
    <w:nsid w:val="5F5211F5"/>
    <w:multiLevelType w:val="hybridMultilevel"/>
    <w:tmpl w:val="3E88771E"/>
    <w:lvl w:ilvl="0" w:tplc="DDE05C0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1" w15:restartNumberingAfterBreak="0">
    <w:nsid w:val="629D6F32"/>
    <w:multiLevelType w:val="hybridMultilevel"/>
    <w:tmpl w:val="6700EDAE"/>
    <w:lvl w:ilvl="0" w:tplc="87AC6570">
      <w:start w:val="1"/>
      <w:numFmt w:val="decimal"/>
      <w:lvlRestart w:val="0"/>
      <w:suff w:val="nothing"/>
      <w:lvlText w:val="%1"/>
      <w:lvlJc w:val="right"/>
      <w:pPr>
        <w:ind w:left="284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5F4225"/>
    <w:multiLevelType w:val="hybridMultilevel"/>
    <w:tmpl w:val="A74E00A4"/>
    <w:lvl w:ilvl="0" w:tplc="903E3020">
      <w:start w:val="1"/>
      <w:numFmt w:val="decimal"/>
      <w:lvlRestart w:val="0"/>
      <w:suff w:val="nothing"/>
      <w:lvlText w:val="%1"/>
      <w:lvlJc w:val="right"/>
      <w:pPr>
        <w:ind w:left="256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96" w:hanging="360"/>
      </w:pPr>
    </w:lvl>
    <w:lvl w:ilvl="2" w:tplc="0409001B" w:tentative="1">
      <w:start w:val="1"/>
      <w:numFmt w:val="lowerRoman"/>
      <w:lvlText w:val="%3."/>
      <w:lvlJc w:val="right"/>
      <w:pPr>
        <w:ind w:left="2416" w:hanging="180"/>
      </w:pPr>
    </w:lvl>
    <w:lvl w:ilvl="3" w:tplc="0409000F" w:tentative="1">
      <w:start w:val="1"/>
      <w:numFmt w:val="decimal"/>
      <w:lvlText w:val="%4."/>
      <w:lvlJc w:val="left"/>
      <w:pPr>
        <w:ind w:left="3136" w:hanging="360"/>
      </w:pPr>
    </w:lvl>
    <w:lvl w:ilvl="4" w:tplc="04090019" w:tentative="1">
      <w:start w:val="1"/>
      <w:numFmt w:val="lowerLetter"/>
      <w:lvlText w:val="%5."/>
      <w:lvlJc w:val="left"/>
      <w:pPr>
        <w:ind w:left="3856" w:hanging="360"/>
      </w:pPr>
    </w:lvl>
    <w:lvl w:ilvl="5" w:tplc="0409001B" w:tentative="1">
      <w:start w:val="1"/>
      <w:numFmt w:val="lowerRoman"/>
      <w:lvlText w:val="%6."/>
      <w:lvlJc w:val="right"/>
      <w:pPr>
        <w:ind w:left="4576" w:hanging="180"/>
      </w:pPr>
    </w:lvl>
    <w:lvl w:ilvl="6" w:tplc="0409000F" w:tentative="1">
      <w:start w:val="1"/>
      <w:numFmt w:val="decimal"/>
      <w:lvlText w:val="%7."/>
      <w:lvlJc w:val="left"/>
      <w:pPr>
        <w:ind w:left="5296" w:hanging="360"/>
      </w:pPr>
    </w:lvl>
    <w:lvl w:ilvl="7" w:tplc="04090019" w:tentative="1">
      <w:start w:val="1"/>
      <w:numFmt w:val="lowerLetter"/>
      <w:lvlText w:val="%8."/>
      <w:lvlJc w:val="left"/>
      <w:pPr>
        <w:ind w:left="6016" w:hanging="360"/>
      </w:pPr>
    </w:lvl>
    <w:lvl w:ilvl="8" w:tplc="0409001B" w:tentative="1">
      <w:start w:val="1"/>
      <w:numFmt w:val="lowerRoman"/>
      <w:lvlText w:val="%9."/>
      <w:lvlJc w:val="right"/>
      <w:pPr>
        <w:ind w:left="6736" w:hanging="180"/>
      </w:pPr>
    </w:lvl>
  </w:abstractNum>
  <w:abstractNum w:abstractNumId="23" w15:restartNumberingAfterBreak="0">
    <w:nsid w:val="69C90132"/>
    <w:multiLevelType w:val="hybridMultilevel"/>
    <w:tmpl w:val="5EE02172"/>
    <w:lvl w:ilvl="0" w:tplc="ECF86BA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4" w15:restartNumberingAfterBreak="0">
    <w:nsid w:val="6B7833FD"/>
    <w:multiLevelType w:val="hybridMultilevel"/>
    <w:tmpl w:val="1B10A722"/>
    <w:lvl w:ilvl="0" w:tplc="730C29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EFE60C6"/>
    <w:multiLevelType w:val="hybridMultilevel"/>
    <w:tmpl w:val="D1D0C546"/>
    <w:lvl w:ilvl="0" w:tplc="A0EC23E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6" w15:restartNumberingAfterBreak="0">
    <w:nsid w:val="73C23515"/>
    <w:multiLevelType w:val="hybridMultilevel"/>
    <w:tmpl w:val="951CB946"/>
    <w:lvl w:ilvl="0" w:tplc="0C602FC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6237125"/>
    <w:multiLevelType w:val="hybridMultilevel"/>
    <w:tmpl w:val="B2AC0A28"/>
    <w:lvl w:ilvl="0" w:tplc="CB90E95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A66A12"/>
    <w:multiLevelType w:val="hybridMultilevel"/>
    <w:tmpl w:val="615EE740"/>
    <w:lvl w:ilvl="0" w:tplc="E2268C5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9" w15:restartNumberingAfterBreak="0">
    <w:nsid w:val="79B44DF5"/>
    <w:multiLevelType w:val="hybridMultilevel"/>
    <w:tmpl w:val="5C661494"/>
    <w:lvl w:ilvl="0" w:tplc="6EA4053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num w:numId="1" w16cid:durableId="853030552">
    <w:abstractNumId w:val="18"/>
  </w:num>
  <w:num w:numId="2" w16cid:durableId="1543975484">
    <w:abstractNumId w:val="12"/>
  </w:num>
  <w:num w:numId="3" w16cid:durableId="281805907">
    <w:abstractNumId w:val="14"/>
  </w:num>
  <w:num w:numId="4" w16cid:durableId="989358314">
    <w:abstractNumId w:val="1"/>
  </w:num>
  <w:num w:numId="5" w16cid:durableId="432436868">
    <w:abstractNumId w:val="2"/>
  </w:num>
  <w:num w:numId="6" w16cid:durableId="396048776">
    <w:abstractNumId w:val="24"/>
  </w:num>
  <w:num w:numId="7" w16cid:durableId="1308974699">
    <w:abstractNumId w:val="10"/>
  </w:num>
  <w:num w:numId="8" w16cid:durableId="2088573307">
    <w:abstractNumId w:val="23"/>
  </w:num>
  <w:num w:numId="9" w16cid:durableId="264074095">
    <w:abstractNumId w:val="27"/>
  </w:num>
  <w:num w:numId="10" w16cid:durableId="1181236199">
    <w:abstractNumId w:val="25"/>
  </w:num>
  <w:num w:numId="11" w16cid:durableId="936517881">
    <w:abstractNumId w:val="7"/>
  </w:num>
  <w:num w:numId="12" w16cid:durableId="149947623">
    <w:abstractNumId w:val="9"/>
  </w:num>
  <w:num w:numId="13" w16cid:durableId="25910938">
    <w:abstractNumId w:val="19"/>
  </w:num>
  <w:num w:numId="14" w16cid:durableId="1935016965">
    <w:abstractNumId w:val="28"/>
  </w:num>
  <w:num w:numId="15" w16cid:durableId="1318219569">
    <w:abstractNumId w:val="5"/>
  </w:num>
  <w:num w:numId="16" w16cid:durableId="1268854381">
    <w:abstractNumId w:val="11"/>
  </w:num>
  <w:num w:numId="17" w16cid:durableId="244806653">
    <w:abstractNumId w:val="29"/>
  </w:num>
  <w:num w:numId="18" w16cid:durableId="701826518">
    <w:abstractNumId w:val="8"/>
  </w:num>
  <w:num w:numId="19" w16cid:durableId="428818036">
    <w:abstractNumId w:val="26"/>
  </w:num>
  <w:num w:numId="20" w16cid:durableId="1572933392">
    <w:abstractNumId w:val="21"/>
  </w:num>
  <w:num w:numId="21" w16cid:durableId="1555240462">
    <w:abstractNumId w:val="15"/>
  </w:num>
  <w:num w:numId="22" w16cid:durableId="1499542297">
    <w:abstractNumId w:val="17"/>
  </w:num>
  <w:num w:numId="23" w16cid:durableId="232354897">
    <w:abstractNumId w:val="3"/>
  </w:num>
  <w:num w:numId="24" w16cid:durableId="384842544">
    <w:abstractNumId w:val="4"/>
  </w:num>
  <w:num w:numId="25" w16cid:durableId="1482119642">
    <w:abstractNumId w:val="16"/>
  </w:num>
  <w:num w:numId="26" w16cid:durableId="577131854">
    <w:abstractNumId w:val="6"/>
  </w:num>
  <w:num w:numId="27" w16cid:durableId="1501697941">
    <w:abstractNumId w:val="22"/>
  </w:num>
  <w:num w:numId="28" w16cid:durableId="2096515494">
    <w:abstractNumId w:val="13"/>
  </w:num>
  <w:num w:numId="29" w16cid:durableId="244926543">
    <w:abstractNumId w:val="20"/>
  </w:num>
  <w:num w:numId="30" w16cid:durableId="35665740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Z3423NOCeiEPwSMYpbC/+ZiASgtvnps+BqoM9hr+dC6Mfm04q4pLcV+ZWAAglbawSwwBvC7HIOPm7aMwFYWHfA==" w:salt="eP2aCcNPAChFjG2oac4J6A=="/>
  <w:defaultTabStop w:val="720"/>
  <w:evenAndOddHeaders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4779"/>
    <w:rsid w:val="000000DC"/>
    <w:rsid w:val="00000E1B"/>
    <w:rsid w:val="00000EBB"/>
    <w:rsid w:val="00001105"/>
    <w:rsid w:val="00001457"/>
    <w:rsid w:val="00001707"/>
    <w:rsid w:val="000017E5"/>
    <w:rsid w:val="0000191B"/>
    <w:rsid w:val="00001DCD"/>
    <w:rsid w:val="00001F2E"/>
    <w:rsid w:val="000025B3"/>
    <w:rsid w:val="0000269E"/>
    <w:rsid w:val="0000296F"/>
    <w:rsid w:val="00002C0A"/>
    <w:rsid w:val="000037A8"/>
    <w:rsid w:val="0000465F"/>
    <w:rsid w:val="000057DB"/>
    <w:rsid w:val="00006512"/>
    <w:rsid w:val="00006BFA"/>
    <w:rsid w:val="00006DEC"/>
    <w:rsid w:val="00006E63"/>
    <w:rsid w:val="000070C5"/>
    <w:rsid w:val="00007A36"/>
    <w:rsid w:val="00007C99"/>
    <w:rsid w:val="0001081F"/>
    <w:rsid w:val="00010830"/>
    <w:rsid w:val="00010C5C"/>
    <w:rsid w:val="0001134F"/>
    <w:rsid w:val="00011595"/>
    <w:rsid w:val="00011823"/>
    <w:rsid w:val="00012024"/>
    <w:rsid w:val="00012230"/>
    <w:rsid w:val="0001296A"/>
    <w:rsid w:val="000137F5"/>
    <w:rsid w:val="00014388"/>
    <w:rsid w:val="000149E5"/>
    <w:rsid w:val="00014F1F"/>
    <w:rsid w:val="000153EE"/>
    <w:rsid w:val="000167C0"/>
    <w:rsid w:val="000167DB"/>
    <w:rsid w:val="0001683B"/>
    <w:rsid w:val="00016AE2"/>
    <w:rsid w:val="00016B09"/>
    <w:rsid w:val="00016C96"/>
    <w:rsid w:val="00017922"/>
    <w:rsid w:val="00017A5A"/>
    <w:rsid w:val="00017E15"/>
    <w:rsid w:val="00017FA7"/>
    <w:rsid w:val="00020047"/>
    <w:rsid w:val="00021A52"/>
    <w:rsid w:val="00021D57"/>
    <w:rsid w:val="000227F7"/>
    <w:rsid w:val="00022E94"/>
    <w:rsid w:val="00023468"/>
    <w:rsid w:val="00023D7E"/>
    <w:rsid w:val="00023F40"/>
    <w:rsid w:val="00024227"/>
    <w:rsid w:val="0002494B"/>
    <w:rsid w:val="0002494C"/>
    <w:rsid w:val="00024EDF"/>
    <w:rsid w:val="00025073"/>
    <w:rsid w:val="00025C61"/>
    <w:rsid w:val="00025CEA"/>
    <w:rsid w:val="00025D1D"/>
    <w:rsid w:val="00025DE5"/>
    <w:rsid w:val="00025FCD"/>
    <w:rsid w:val="00026079"/>
    <w:rsid w:val="0002669D"/>
    <w:rsid w:val="000266DD"/>
    <w:rsid w:val="000267D5"/>
    <w:rsid w:val="0002742F"/>
    <w:rsid w:val="0002788D"/>
    <w:rsid w:val="00027964"/>
    <w:rsid w:val="00027F92"/>
    <w:rsid w:val="00030335"/>
    <w:rsid w:val="00030AA4"/>
    <w:rsid w:val="000313A4"/>
    <w:rsid w:val="00032300"/>
    <w:rsid w:val="0003241C"/>
    <w:rsid w:val="0003277C"/>
    <w:rsid w:val="00032AD7"/>
    <w:rsid w:val="00032D77"/>
    <w:rsid w:val="00032EE7"/>
    <w:rsid w:val="00033E96"/>
    <w:rsid w:val="00034059"/>
    <w:rsid w:val="0003485B"/>
    <w:rsid w:val="00034A51"/>
    <w:rsid w:val="0003592A"/>
    <w:rsid w:val="000366E9"/>
    <w:rsid w:val="00036D9D"/>
    <w:rsid w:val="00036FDA"/>
    <w:rsid w:val="00037135"/>
    <w:rsid w:val="000373BE"/>
    <w:rsid w:val="000373E9"/>
    <w:rsid w:val="00037908"/>
    <w:rsid w:val="00037EDF"/>
    <w:rsid w:val="000404C7"/>
    <w:rsid w:val="00040E49"/>
    <w:rsid w:val="00041B2A"/>
    <w:rsid w:val="000422F8"/>
    <w:rsid w:val="00042783"/>
    <w:rsid w:val="00042BA8"/>
    <w:rsid w:val="00042CB7"/>
    <w:rsid w:val="00042D90"/>
    <w:rsid w:val="00042E36"/>
    <w:rsid w:val="000430F0"/>
    <w:rsid w:val="000439B3"/>
    <w:rsid w:val="00043BF3"/>
    <w:rsid w:val="00043C97"/>
    <w:rsid w:val="00043D77"/>
    <w:rsid w:val="00043E57"/>
    <w:rsid w:val="00043FF4"/>
    <w:rsid w:val="0004416E"/>
    <w:rsid w:val="000449E9"/>
    <w:rsid w:val="00044B4E"/>
    <w:rsid w:val="00044DF0"/>
    <w:rsid w:val="000450EC"/>
    <w:rsid w:val="00045246"/>
    <w:rsid w:val="0004577C"/>
    <w:rsid w:val="00045E9C"/>
    <w:rsid w:val="00046458"/>
    <w:rsid w:val="00046709"/>
    <w:rsid w:val="00046B0E"/>
    <w:rsid w:val="00046C83"/>
    <w:rsid w:val="000471A0"/>
    <w:rsid w:val="00047B23"/>
    <w:rsid w:val="000507B9"/>
    <w:rsid w:val="00050F92"/>
    <w:rsid w:val="00050FE4"/>
    <w:rsid w:val="000518B0"/>
    <w:rsid w:val="0005202C"/>
    <w:rsid w:val="000527F0"/>
    <w:rsid w:val="0005348D"/>
    <w:rsid w:val="000537F3"/>
    <w:rsid w:val="000542C6"/>
    <w:rsid w:val="000547AC"/>
    <w:rsid w:val="00054C9E"/>
    <w:rsid w:val="00054D72"/>
    <w:rsid w:val="00054E68"/>
    <w:rsid w:val="000551ED"/>
    <w:rsid w:val="00055410"/>
    <w:rsid w:val="00055AF3"/>
    <w:rsid w:val="00055B28"/>
    <w:rsid w:val="00055FA0"/>
    <w:rsid w:val="00056180"/>
    <w:rsid w:val="00056AEC"/>
    <w:rsid w:val="00056E3F"/>
    <w:rsid w:val="0005780D"/>
    <w:rsid w:val="00057832"/>
    <w:rsid w:val="0006002F"/>
    <w:rsid w:val="000604F3"/>
    <w:rsid w:val="00060537"/>
    <w:rsid w:val="00060EDF"/>
    <w:rsid w:val="00061969"/>
    <w:rsid w:val="00061BF9"/>
    <w:rsid w:val="00061C95"/>
    <w:rsid w:val="0006211E"/>
    <w:rsid w:val="000627C1"/>
    <w:rsid w:val="00062FF3"/>
    <w:rsid w:val="0006363B"/>
    <w:rsid w:val="00063773"/>
    <w:rsid w:val="0006421E"/>
    <w:rsid w:val="0006443E"/>
    <w:rsid w:val="00065908"/>
    <w:rsid w:val="00065F7E"/>
    <w:rsid w:val="000662C8"/>
    <w:rsid w:val="000663D8"/>
    <w:rsid w:val="00066442"/>
    <w:rsid w:val="00066855"/>
    <w:rsid w:val="00066AB3"/>
    <w:rsid w:val="000673D3"/>
    <w:rsid w:val="0006768A"/>
    <w:rsid w:val="00067F77"/>
    <w:rsid w:val="000701D5"/>
    <w:rsid w:val="00070208"/>
    <w:rsid w:val="000705EB"/>
    <w:rsid w:val="0007118C"/>
    <w:rsid w:val="00071A41"/>
    <w:rsid w:val="00072302"/>
    <w:rsid w:val="000728F0"/>
    <w:rsid w:val="000728F2"/>
    <w:rsid w:val="00073AFB"/>
    <w:rsid w:val="00074596"/>
    <w:rsid w:val="000746B6"/>
    <w:rsid w:val="000748FB"/>
    <w:rsid w:val="00074E4B"/>
    <w:rsid w:val="00075256"/>
    <w:rsid w:val="00075816"/>
    <w:rsid w:val="00075A7F"/>
    <w:rsid w:val="00075AF9"/>
    <w:rsid w:val="00075D78"/>
    <w:rsid w:val="00075EDB"/>
    <w:rsid w:val="0007604B"/>
    <w:rsid w:val="0007605B"/>
    <w:rsid w:val="0007738A"/>
    <w:rsid w:val="0007743F"/>
    <w:rsid w:val="00077473"/>
    <w:rsid w:val="000774AC"/>
    <w:rsid w:val="000776A7"/>
    <w:rsid w:val="00077AB9"/>
    <w:rsid w:val="00077C21"/>
    <w:rsid w:val="00077DB9"/>
    <w:rsid w:val="00080018"/>
    <w:rsid w:val="00080301"/>
    <w:rsid w:val="00080656"/>
    <w:rsid w:val="00080AA7"/>
    <w:rsid w:val="00081086"/>
    <w:rsid w:val="00081D71"/>
    <w:rsid w:val="000820D8"/>
    <w:rsid w:val="00082BAB"/>
    <w:rsid w:val="000832D4"/>
    <w:rsid w:val="000834E9"/>
    <w:rsid w:val="000836EC"/>
    <w:rsid w:val="00083A23"/>
    <w:rsid w:val="00083C3E"/>
    <w:rsid w:val="00083DFF"/>
    <w:rsid w:val="00084093"/>
    <w:rsid w:val="000840EA"/>
    <w:rsid w:val="000844C7"/>
    <w:rsid w:val="00084F88"/>
    <w:rsid w:val="000851D8"/>
    <w:rsid w:val="0008522F"/>
    <w:rsid w:val="000854FF"/>
    <w:rsid w:val="000855BC"/>
    <w:rsid w:val="00085784"/>
    <w:rsid w:val="00085C7A"/>
    <w:rsid w:val="000865B7"/>
    <w:rsid w:val="00086E46"/>
    <w:rsid w:val="00087815"/>
    <w:rsid w:val="000879E3"/>
    <w:rsid w:val="00087A41"/>
    <w:rsid w:val="00087BF3"/>
    <w:rsid w:val="00090531"/>
    <w:rsid w:val="0009164C"/>
    <w:rsid w:val="00091C0A"/>
    <w:rsid w:val="00092024"/>
    <w:rsid w:val="0009213E"/>
    <w:rsid w:val="00093253"/>
    <w:rsid w:val="00093593"/>
    <w:rsid w:val="00093745"/>
    <w:rsid w:val="00093A7A"/>
    <w:rsid w:val="00093ADD"/>
    <w:rsid w:val="00094D7C"/>
    <w:rsid w:val="00094D92"/>
    <w:rsid w:val="00095524"/>
    <w:rsid w:val="00095C84"/>
    <w:rsid w:val="00095D0F"/>
    <w:rsid w:val="00096999"/>
    <w:rsid w:val="00096DDA"/>
    <w:rsid w:val="0009720C"/>
    <w:rsid w:val="000973C0"/>
    <w:rsid w:val="00097607"/>
    <w:rsid w:val="0009769E"/>
    <w:rsid w:val="00097C14"/>
    <w:rsid w:val="000A00CF"/>
    <w:rsid w:val="000A00EB"/>
    <w:rsid w:val="000A0E17"/>
    <w:rsid w:val="000A167B"/>
    <w:rsid w:val="000A1968"/>
    <w:rsid w:val="000A1AE5"/>
    <w:rsid w:val="000A2009"/>
    <w:rsid w:val="000A244E"/>
    <w:rsid w:val="000A27F2"/>
    <w:rsid w:val="000A3180"/>
    <w:rsid w:val="000A34DA"/>
    <w:rsid w:val="000A3A39"/>
    <w:rsid w:val="000A3FDD"/>
    <w:rsid w:val="000A40E3"/>
    <w:rsid w:val="000A4299"/>
    <w:rsid w:val="000A4FAD"/>
    <w:rsid w:val="000A511E"/>
    <w:rsid w:val="000A649B"/>
    <w:rsid w:val="000A6815"/>
    <w:rsid w:val="000A6870"/>
    <w:rsid w:val="000A7618"/>
    <w:rsid w:val="000A7EF6"/>
    <w:rsid w:val="000B02C4"/>
    <w:rsid w:val="000B032B"/>
    <w:rsid w:val="000B05CE"/>
    <w:rsid w:val="000B1764"/>
    <w:rsid w:val="000B18FB"/>
    <w:rsid w:val="000B1928"/>
    <w:rsid w:val="000B27DA"/>
    <w:rsid w:val="000B2A81"/>
    <w:rsid w:val="000B3132"/>
    <w:rsid w:val="000B349C"/>
    <w:rsid w:val="000B3CC1"/>
    <w:rsid w:val="000B3F11"/>
    <w:rsid w:val="000B4000"/>
    <w:rsid w:val="000B4391"/>
    <w:rsid w:val="000B46DD"/>
    <w:rsid w:val="000B5337"/>
    <w:rsid w:val="000B5649"/>
    <w:rsid w:val="000B5731"/>
    <w:rsid w:val="000B5AEF"/>
    <w:rsid w:val="000B628B"/>
    <w:rsid w:val="000B64CD"/>
    <w:rsid w:val="000B6D80"/>
    <w:rsid w:val="000B6EC5"/>
    <w:rsid w:val="000B70D0"/>
    <w:rsid w:val="000B7440"/>
    <w:rsid w:val="000B7A7C"/>
    <w:rsid w:val="000B7B1F"/>
    <w:rsid w:val="000B7C72"/>
    <w:rsid w:val="000B7D4A"/>
    <w:rsid w:val="000C0008"/>
    <w:rsid w:val="000C00EB"/>
    <w:rsid w:val="000C0273"/>
    <w:rsid w:val="000C049D"/>
    <w:rsid w:val="000C061D"/>
    <w:rsid w:val="000C0831"/>
    <w:rsid w:val="000C0868"/>
    <w:rsid w:val="000C1E30"/>
    <w:rsid w:val="000C2706"/>
    <w:rsid w:val="000C33F2"/>
    <w:rsid w:val="000C40EE"/>
    <w:rsid w:val="000C48BC"/>
    <w:rsid w:val="000C4F7D"/>
    <w:rsid w:val="000C503B"/>
    <w:rsid w:val="000C527E"/>
    <w:rsid w:val="000C5615"/>
    <w:rsid w:val="000C56D3"/>
    <w:rsid w:val="000C5AA7"/>
    <w:rsid w:val="000C5AD2"/>
    <w:rsid w:val="000C6FFB"/>
    <w:rsid w:val="000C70A5"/>
    <w:rsid w:val="000C7791"/>
    <w:rsid w:val="000C7ED9"/>
    <w:rsid w:val="000D0567"/>
    <w:rsid w:val="000D1058"/>
    <w:rsid w:val="000D158F"/>
    <w:rsid w:val="000D1869"/>
    <w:rsid w:val="000D1968"/>
    <w:rsid w:val="000D1B9E"/>
    <w:rsid w:val="000D1CD5"/>
    <w:rsid w:val="000D1D88"/>
    <w:rsid w:val="000D27EA"/>
    <w:rsid w:val="000D299F"/>
    <w:rsid w:val="000D29CD"/>
    <w:rsid w:val="000D3088"/>
    <w:rsid w:val="000D31E2"/>
    <w:rsid w:val="000D3298"/>
    <w:rsid w:val="000D39E9"/>
    <w:rsid w:val="000D469F"/>
    <w:rsid w:val="000D4A0D"/>
    <w:rsid w:val="000D503E"/>
    <w:rsid w:val="000D5147"/>
    <w:rsid w:val="000D52BB"/>
    <w:rsid w:val="000D52F0"/>
    <w:rsid w:val="000D5684"/>
    <w:rsid w:val="000D569B"/>
    <w:rsid w:val="000D59AD"/>
    <w:rsid w:val="000D5DF5"/>
    <w:rsid w:val="000D632A"/>
    <w:rsid w:val="000D6349"/>
    <w:rsid w:val="000D6A7A"/>
    <w:rsid w:val="000D6C53"/>
    <w:rsid w:val="000D7122"/>
    <w:rsid w:val="000D72D7"/>
    <w:rsid w:val="000D7341"/>
    <w:rsid w:val="000D798B"/>
    <w:rsid w:val="000D7E22"/>
    <w:rsid w:val="000D7F9D"/>
    <w:rsid w:val="000E003B"/>
    <w:rsid w:val="000E010F"/>
    <w:rsid w:val="000E0345"/>
    <w:rsid w:val="000E0D9B"/>
    <w:rsid w:val="000E119B"/>
    <w:rsid w:val="000E2119"/>
    <w:rsid w:val="000E2A7E"/>
    <w:rsid w:val="000E2B60"/>
    <w:rsid w:val="000E2F82"/>
    <w:rsid w:val="000E3317"/>
    <w:rsid w:val="000E38B4"/>
    <w:rsid w:val="000E398A"/>
    <w:rsid w:val="000E399C"/>
    <w:rsid w:val="000E3C18"/>
    <w:rsid w:val="000E484B"/>
    <w:rsid w:val="000E495F"/>
    <w:rsid w:val="000E512C"/>
    <w:rsid w:val="000E55DA"/>
    <w:rsid w:val="000E5DD3"/>
    <w:rsid w:val="000E655B"/>
    <w:rsid w:val="000E719F"/>
    <w:rsid w:val="000E7558"/>
    <w:rsid w:val="000E792A"/>
    <w:rsid w:val="000E7A4B"/>
    <w:rsid w:val="000E7A59"/>
    <w:rsid w:val="000F0185"/>
    <w:rsid w:val="000F03A4"/>
    <w:rsid w:val="000F05C6"/>
    <w:rsid w:val="000F0DFD"/>
    <w:rsid w:val="000F1098"/>
    <w:rsid w:val="000F12DB"/>
    <w:rsid w:val="000F1517"/>
    <w:rsid w:val="000F15A8"/>
    <w:rsid w:val="000F1B4F"/>
    <w:rsid w:val="000F2324"/>
    <w:rsid w:val="000F29E5"/>
    <w:rsid w:val="000F3620"/>
    <w:rsid w:val="000F386E"/>
    <w:rsid w:val="000F3EC4"/>
    <w:rsid w:val="000F3F2E"/>
    <w:rsid w:val="000F4297"/>
    <w:rsid w:val="000F4300"/>
    <w:rsid w:val="000F4444"/>
    <w:rsid w:val="000F45C2"/>
    <w:rsid w:val="000F4673"/>
    <w:rsid w:val="000F503C"/>
    <w:rsid w:val="000F5301"/>
    <w:rsid w:val="000F536A"/>
    <w:rsid w:val="000F5C4F"/>
    <w:rsid w:val="000F6358"/>
    <w:rsid w:val="000F76B5"/>
    <w:rsid w:val="000F7BA5"/>
    <w:rsid w:val="00100270"/>
    <w:rsid w:val="001006E1"/>
    <w:rsid w:val="00100BA6"/>
    <w:rsid w:val="00100BCC"/>
    <w:rsid w:val="001014A7"/>
    <w:rsid w:val="00101B24"/>
    <w:rsid w:val="00102272"/>
    <w:rsid w:val="00102807"/>
    <w:rsid w:val="00102E15"/>
    <w:rsid w:val="0010330B"/>
    <w:rsid w:val="001033FE"/>
    <w:rsid w:val="0010479D"/>
    <w:rsid w:val="0010482C"/>
    <w:rsid w:val="001048A7"/>
    <w:rsid w:val="00105434"/>
    <w:rsid w:val="001055AB"/>
    <w:rsid w:val="001055F3"/>
    <w:rsid w:val="00105A50"/>
    <w:rsid w:val="00105E5C"/>
    <w:rsid w:val="001067EF"/>
    <w:rsid w:val="001068F6"/>
    <w:rsid w:val="00106DA3"/>
    <w:rsid w:val="00106E43"/>
    <w:rsid w:val="001071AB"/>
    <w:rsid w:val="00107EF7"/>
    <w:rsid w:val="00110206"/>
    <w:rsid w:val="00110C5B"/>
    <w:rsid w:val="00111602"/>
    <w:rsid w:val="00111A07"/>
    <w:rsid w:val="00111CEC"/>
    <w:rsid w:val="00111D3F"/>
    <w:rsid w:val="0011229F"/>
    <w:rsid w:val="001126F5"/>
    <w:rsid w:val="00113E55"/>
    <w:rsid w:val="0011433D"/>
    <w:rsid w:val="001144FC"/>
    <w:rsid w:val="001153D6"/>
    <w:rsid w:val="00115ABC"/>
    <w:rsid w:val="00116037"/>
    <w:rsid w:val="001161C5"/>
    <w:rsid w:val="00116C77"/>
    <w:rsid w:val="001171D7"/>
    <w:rsid w:val="00117342"/>
    <w:rsid w:val="0011781B"/>
    <w:rsid w:val="00117CE6"/>
    <w:rsid w:val="00117DE7"/>
    <w:rsid w:val="00120263"/>
    <w:rsid w:val="0012095C"/>
    <w:rsid w:val="00120B4A"/>
    <w:rsid w:val="00120BD6"/>
    <w:rsid w:val="00121275"/>
    <w:rsid w:val="00121429"/>
    <w:rsid w:val="0012183D"/>
    <w:rsid w:val="00121AC4"/>
    <w:rsid w:val="00121B85"/>
    <w:rsid w:val="00121CEB"/>
    <w:rsid w:val="0012281D"/>
    <w:rsid w:val="00123D35"/>
    <w:rsid w:val="001241F5"/>
    <w:rsid w:val="00124E55"/>
    <w:rsid w:val="001259C8"/>
    <w:rsid w:val="00126116"/>
    <w:rsid w:val="00126CBB"/>
    <w:rsid w:val="00126D33"/>
    <w:rsid w:val="00127E3B"/>
    <w:rsid w:val="001305C4"/>
    <w:rsid w:val="00130AA5"/>
    <w:rsid w:val="001318BA"/>
    <w:rsid w:val="00131B5B"/>
    <w:rsid w:val="00131E76"/>
    <w:rsid w:val="00132789"/>
    <w:rsid w:val="00132B01"/>
    <w:rsid w:val="00133015"/>
    <w:rsid w:val="0013391B"/>
    <w:rsid w:val="00133A2C"/>
    <w:rsid w:val="00133C8F"/>
    <w:rsid w:val="00133D37"/>
    <w:rsid w:val="00134077"/>
    <w:rsid w:val="001340B0"/>
    <w:rsid w:val="00135957"/>
    <w:rsid w:val="00136D6A"/>
    <w:rsid w:val="00136EC7"/>
    <w:rsid w:val="00137033"/>
    <w:rsid w:val="001375EC"/>
    <w:rsid w:val="0013767B"/>
    <w:rsid w:val="0014066F"/>
    <w:rsid w:val="00140A9F"/>
    <w:rsid w:val="001413DB"/>
    <w:rsid w:val="00141761"/>
    <w:rsid w:val="00141E4A"/>
    <w:rsid w:val="0014214D"/>
    <w:rsid w:val="0014230A"/>
    <w:rsid w:val="001427BF"/>
    <w:rsid w:val="00142C7C"/>
    <w:rsid w:val="00143804"/>
    <w:rsid w:val="00143BDF"/>
    <w:rsid w:val="00143C07"/>
    <w:rsid w:val="00143CB7"/>
    <w:rsid w:val="0014488F"/>
    <w:rsid w:val="0014497D"/>
    <w:rsid w:val="00144C9A"/>
    <w:rsid w:val="00144F6A"/>
    <w:rsid w:val="0014583E"/>
    <w:rsid w:val="00146A30"/>
    <w:rsid w:val="00147006"/>
    <w:rsid w:val="001472B1"/>
    <w:rsid w:val="00147716"/>
    <w:rsid w:val="00147789"/>
    <w:rsid w:val="00147807"/>
    <w:rsid w:val="001478BB"/>
    <w:rsid w:val="001479CF"/>
    <w:rsid w:val="00147D5F"/>
    <w:rsid w:val="00147F63"/>
    <w:rsid w:val="00150579"/>
    <w:rsid w:val="00150FB4"/>
    <w:rsid w:val="001511C6"/>
    <w:rsid w:val="001511F4"/>
    <w:rsid w:val="0015139D"/>
    <w:rsid w:val="001513BB"/>
    <w:rsid w:val="0015195A"/>
    <w:rsid w:val="00151C5A"/>
    <w:rsid w:val="00153289"/>
    <w:rsid w:val="00153832"/>
    <w:rsid w:val="00153B2C"/>
    <w:rsid w:val="00154A4B"/>
    <w:rsid w:val="00156CA0"/>
    <w:rsid w:val="00157478"/>
    <w:rsid w:val="001576EF"/>
    <w:rsid w:val="001577AC"/>
    <w:rsid w:val="00157BD7"/>
    <w:rsid w:val="00160008"/>
    <w:rsid w:val="00160DBE"/>
    <w:rsid w:val="0016120E"/>
    <w:rsid w:val="0016156D"/>
    <w:rsid w:val="0016196B"/>
    <w:rsid w:val="00161C3D"/>
    <w:rsid w:val="001620FE"/>
    <w:rsid w:val="00162C15"/>
    <w:rsid w:val="00162EC4"/>
    <w:rsid w:val="001639B7"/>
    <w:rsid w:val="0016468A"/>
    <w:rsid w:val="00165CF2"/>
    <w:rsid w:val="00165DFD"/>
    <w:rsid w:val="001661AE"/>
    <w:rsid w:val="001661F3"/>
    <w:rsid w:val="001669A2"/>
    <w:rsid w:val="00166A56"/>
    <w:rsid w:val="00166A7D"/>
    <w:rsid w:val="00166BB9"/>
    <w:rsid w:val="001670CB"/>
    <w:rsid w:val="001673A8"/>
    <w:rsid w:val="00167E3D"/>
    <w:rsid w:val="0017031D"/>
    <w:rsid w:val="00170C42"/>
    <w:rsid w:val="00170E42"/>
    <w:rsid w:val="001717FD"/>
    <w:rsid w:val="001718F2"/>
    <w:rsid w:val="00171956"/>
    <w:rsid w:val="00171B37"/>
    <w:rsid w:val="00171B6A"/>
    <w:rsid w:val="00171D43"/>
    <w:rsid w:val="00171FE0"/>
    <w:rsid w:val="00172A3B"/>
    <w:rsid w:val="00172A97"/>
    <w:rsid w:val="00172B91"/>
    <w:rsid w:val="001736E7"/>
    <w:rsid w:val="0017445A"/>
    <w:rsid w:val="001745F9"/>
    <w:rsid w:val="001749CE"/>
    <w:rsid w:val="00174E76"/>
    <w:rsid w:val="00175119"/>
    <w:rsid w:val="00175189"/>
    <w:rsid w:val="00175DFC"/>
    <w:rsid w:val="00175F66"/>
    <w:rsid w:val="00176225"/>
    <w:rsid w:val="00176FB7"/>
    <w:rsid w:val="00177866"/>
    <w:rsid w:val="001779C7"/>
    <w:rsid w:val="00177E26"/>
    <w:rsid w:val="00177ED2"/>
    <w:rsid w:val="0018021D"/>
    <w:rsid w:val="00181BE8"/>
    <w:rsid w:val="00182758"/>
    <w:rsid w:val="0018549B"/>
    <w:rsid w:val="00185757"/>
    <w:rsid w:val="00185948"/>
    <w:rsid w:val="001860D7"/>
    <w:rsid w:val="00186ABE"/>
    <w:rsid w:val="00186BB0"/>
    <w:rsid w:val="001874A1"/>
    <w:rsid w:val="001877D5"/>
    <w:rsid w:val="00187A58"/>
    <w:rsid w:val="00187D9A"/>
    <w:rsid w:val="00187D9D"/>
    <w:rsid w:val="00187DD1"/>
    <w:rsid w:val="00190A29"/>
    <w:rsid w:val="00190C1E"/>
    <w:rsid w:val="00191273"/>
    <w:rsid w:val="00192328"/>
    <w:rsid w:val="00192375"/>
    <w:rsid w:val="00192F7A"/>
    <w:rsid w:val="001930C4"/>
    <w:rsid w:val="00193884"/>
    <w:rsid w:val="00193B10"/>
    <w:rsid w:val="00193D40"/>
    <w:rsid w:val="00193E3A"/>
    <w:rsid w:val="001941E6"/>
    <w:rsid w:val="0019455C"/>
    <w:rsid w:val="001950F0"/>
    <w:rsid w:val="00195380"/>
    <w:rsid w:val="00195463"/>
    <w:rsid w:val="00195499"/>
    <w:rsid w:val="0019549A"/>
    <w:rsid w:val="00195C8B"/>
    <w:rsid w:val="00195E57"/>
    <w:rsid w:val="00195F73"/>
    <w:rsid w:val="00197AD7"/>
    <w:rsid w:val="00197C6B"/>
    <w:rsid w:val="00197E12"/>
    <w:rsid w:val="001A077A"/>
    <w:rsid w:val="001A0835"/>
    <w:rsid w:val="001A08C3"/>
    <w:rsid w:val="001A1142"/>
    <w:rsid w:val="001A149D"/>
    <w:rsid w:val="001A17CC"/>
    <w:rsid w:val="001A1E1D"/>
    <w:rsid w:val="001A21A3"/>
    <w:rsid w:val="001A2BF7"/>
    <w:rsid w:val="001A2C8B"/>
    <w:rsid w:val="001A2F57"/>
    <w:rsid w:val="001A3015"/>
    <w:rsid w:val="001A30CC"/>
    <w:rsid w:val="001A33CE"/>
    <w:rsid w:val="001A34E1"/>
    <w:rsid w:val="001A369B"/>
    <w:rsid w:val="001A382F"/>
    <w:rsid w:val="001A38FF"/>
    <w:rsid w:val="001A4402"/>
    <w:rsid w:val="001A4440"/>
    <w:rsid w:val="001A44BA"/>
    <w:rsid w:val="001A4841"/>
    <w:rsid w:val="001A48BD"/>
    <w:rsid w:val="001A4A2C"/>
    <w:rsid w:val="001A517B"/>
    <w:rsid w:val="001A5D85"/>
    <w:rsid w:val="001A612F"/>
    <w:rsid w:val="001A6287"/>
    <w:rsid w:val="001A6301"/>
    <w:rsid w:val="001A6324"/>
    <w:rsid w:val="001A7324"/>
    <w:rsid w:val="001A79F1"/>
    <w:rsid w:val="001A7E29"/>
    <w:rsid w:val="001B0067"/>
    <w:rsid w:val="001B0803"/>
    <w:rsid w:val="001B0BE6"/>
    <w:rsid w:val="001B13AA"/>
    <w:rsid w:val="001B18FC"/>
    <w:rsid w:val="001B19B9"/>
    <w:rsid w:val="001B1C50"/>
    <w:rsid w:val="001B217D"/>
    <w:rsid w:val="001B2923"/>
    <w:rsid w:val="001B2FAE"/>
    <w:rsid w:val="001B31A1"/>
    <w:rsid w:val="001B34FF"/>
    <w:rsid w:val="001B3590"/>
    <w:rsid w:val="001B3944"/>
    <w:rsid w:val="001B421C"/>
    <w:rsid w:val="001B459B"/>
    <w:rsid w:val="001B4D5F"/>
    <w:rsid w:val="001B5B5B"/>
    <w:rsid w:val="001B5D12"/>
    <w:rsid w:val="001B5DA7"/>
    <w:rsid w:val="001B6246"/>
    <w:rsid w:val="001B62BA"/>
    <w:rsid w:val="001B636E"/>
    <w:rsid w:val="001B6BE0"/>
    <w:rsid w:val="001B7218"/>
    <w:rsid w:val="001C01FF"/>
    <w:rsid w:val="001C05A6"/>
    <w:rsid w:val="001C0AD2"/>
    <w:rsid w:val="001C0C5E"/>
    <w:rsid w:val="001C124C"/>
    <w:rsid w:val="001C1B81"/>
    <w:rsid w:val="001C2CE6"/>
    <w:rsid w:val="001C2FD1"/>
    <w:rsid w:val="001C30D7"/>
    <w:rsid w:val="001C4584"/>
    <w:rsid w:val="001C46A3"/>
    <w:rsid w:val="001C51DD"/>
    <w:rsid w:val="001C56A3"/>
    <w:rsid w:val="001C5915"/>
    <w:rsid w:val="001C5A0A"/>
    <w:rsid w:val="001C63C6"/>
    <w:rsid w:val="001C65A4"/>
    <w:rsid w:val="001C6EA6"/>
    <w:rsid w:val="001C6EF5"/>
    <w:rsid w:val="001C6FBC"/>
    <w:rsid w:val="001C7384"/>
    <w:rsid w:val="001C7454"/>
    <w:rsid w:val="001C7BC2"/>
    <w:rsid w:val="001C7D3E"/>
    <w:rsid w:val="001C7E5B"/>
    <w:rsid w:val="001C7E6A"/>
    <w:rsid w:val="001D0EDB"/>
    <w:rsid w:val="001D0F83"/>
    <w:rsid w:val="001D18AE"/>
    <w:rsid w:val="001D18B2"/>
    <w:rsid w:val="001D1906"/>
    <w:rsid w:val="001D2267"/>
    <w:rsid w:val="001D242D"/>
    <w:rsid w:val="001D2712"/>
    <w:rsid w:val="001D371E"/>
    <w:rsid w:val="001D3BA4"/>
    <w:rsid w:val="001D4226"/>
    <w:rsid w:val="001D437D"/>
    <w:rsid w:val="001D4421"/>
    <w:rsid w:val="001D4BA8"/>
    <w:rsid w:val="001D4D08"/>
    <w:rsid w:val="001D5473"/>
    <w:rsid w:val="001D63AE"/>
    <w:rsid w:val="001D6BAB"/>
    <w:rsid w:val="001D6D12"/>
    <w:rsid w:val="001D75F9"/>
    <w:rsid w:val="001D7B82"/>
    <w:rsid w:val="001D7D90"/>
    <w:rsid w:val="001E0281"/>
    <w:rsid w:val="001E044F"/>
    <w:rsid w:val="001E0A2D"/>
    <w:rsid w:val="001E18FE"/>
    <w:rsid w:val="001E19FB"/>
    <w:rsid w:val="001E1CE9"/>
    <w:rsid w:val="001E27CD"/>
    <w:rsid w:val="001E2A11"/>
    <w:rsid w:val="001E2A22"/>
    <w:rsid w:val="001E2B27"/>
    <w:rsid w:val="001E2D93"/>
    <w:rsid w:val="001E354A"/>
    <w:rsid w:val="001E3AC4"/>
    <w:rsid w:val="001E3F1C"/>
    <w:rsid w:val="001E450A"/>
    <w:rsid w:val="001E484B"/>
    <w:rsid w:val="001E577D"/>
    <w:rsid w:val="001E6407"/>
    <w:rsid w:val="001E64FB"/>
    <w:rsid w:val="001E6DA8"/>
    <w:rsid w:val="001F0142"/>
    <w:rsid w:val="001F1061"/>
    <w:rsid w:val="001F279F"/>
    <w:rsid w:val="001F2B93"/>
    <w:rsid w:val="001F2D22"/>
    <w:rsid w:val="001F36A8"/>
    <w:rsid w:val="001F3943"/>
    <w:rsid w:val="001F39A2"/>
    <w:rsid w:val="001F507E"/>
    <w:rsid w:val="001F508B"/>
    <w:rsid w:val="001F54B8"/>
    <w:rsid w:val="001F54C6"/>
    <w:rsid w:val="001F5523"/>
    <w:rsid w:val="001F59EB"/>
    <w:rsid w:val="001F5B21"/>
    <w:rsid w:val="001F5E03"/>
    <w:rsid w:val="001F6A5D"/>
    <w:rsid w:val="001F7CA0"/>
    <w:rsid w:val="001F7EC9"/>
    <w:rsid w:val="001F7F90"/>
    <w:rsid w:val="00200124"/>
    <w:rsid w:val="002003E3"/>
    <w:rsid w:val="0020130A"/>
    <w:rsid w:val="0020161B"/>
    <w:rsid w:val="0020233A"/>
    <w:rsid w:val="002036D6"/>
    <w:rsid w:val="002037F1"/>
    <w:rsid w:val="002038CB"/>
    <w:rsid w:val="00203DD4"/>
    <w:rsid w:val="00203E77"/>
    <w:rsid w:val="0020420B"/>
    <w:rsid w:val="002042CB"/>
    <w:rsid w:val="00204F84"/>
    <w:rsid w:val="0020527E"/>
    <w:rsid w:val="00205368"/>
    <w:rsid w:val="00205517"/>
    <w:rsid w:val="00205778"/>
    <w:rsid w:val="00205A50"/>
    <w:rsid w:val="00205FE4"/>
    <w:rsid w:val="00206973"/>
    <w:rsid w:val="00206BCC"/>
    <w:rsid w:val="00207EFA"/>
    <w:rsid w:val="002109B3"/>
    <w:rsid w:val="00210B35"/>
    <w:rsid w:val="00210F5D"/>
    <w:rsid w:val="002119D6"/>
    <w:rsid w:val="002120DA"/>
    <w:rsid w:val="00212479"/>
    <w:rsid w:val="00212624"/>
    <w:rsid w:val="00212EF4"/>
    <w:rsid w:val="00212FBA"/>
    <w:rsid w:val="00213497"/>
    <w:rsid w:val="00213577"/>
    <w:rsid w:val="00213946"/>
    <w:rsid w:val="00213A15"/>
    <w:rsid w:val="00213C6E"/>
    <w:rsid w:val="00213F4E"/>
    <w:rsid w:val="00214387"/>
    <w:rsid w:val="002144CF"/>
    <w:rsid w:val="002148B3"/>
    <w:rsid w:val="00214A2D"/>
    <w:rsid w:val="0021503F"/>
    <w:rsid w:val="0021573F"/>
    <w:rsid w:val="0021614B"/>
    <w:rsid w:val="00216431"/>
    <w:rsid w:val="002168A6"/>
    <w:rsid w:val="00216CDB"/>
    <w:rsid w:val="00217592"/>
    <w:rsid w:val="0021782F"/>
    <w:rsid w:val="00217850"/>
    <w:rsid w:val="00217935"/>
    <w:rsid w:val="00217EFC"/>
    <w:rsid w:val="00220312"/>
    <w:rsid w:val="002209CD"/>
    <w:rsid w:val="002219C9"/>
    <w:rsid w:val="00221B23"/>
    <w:rsid w:val="0022256E"/>
    <w:rsid w:val="00222F51"/>
    <w:rsid w:val="0022395B"/>
    <w:rsid w:val="00224170"/>
    <w:rsid w:val="002249B1"/>
    <w:rsid w:val="00225479"/>
    <w:rsid w:val="002258AF"/>
    <w:rsid w:val="00225B96"/>
    <w:rsid w:val="00225CC6"/>
    <w:rsid w:val="002261D0"/>
    <w:rsid w:val="00226F34"/>
    <w:rsid w:val="002278C9"/>
    <w:rsid w:val="00230044"/>
    <w:rsid w:val="00230625"/>
    <w:rsid w:val="00230914"/>
    <w:rsid w:val="00230998"/>
    <w:rsid w:val="00230BDE"/>
    <w:rsid w:val="0023107A"/>
    <w:rsid w:val="00231483"/>
    <w:rsid w:val="00231AC6"/>
    <w:rsid w:val="00231D6F"/>
    <w:rsid w:val="00232412"/>
    <w:rsid w:val="002329AA"/>
    <w:rsid w:val="00232A5D"/>
    <w:rsid w:val="00232C55"/>
    <w:rsid w:val="00232D37"/>
    <w:rsid w:val="00232DFC"/>
    <w:rsid w:val="00232FD0"/>
    <w:rsid w:val="00233243"/>
    <w:rsid w:val="002333CA"/>
    <w:rsid w:val="00233412"/>
    <w:rsid w:val="00233942"/>
    <w:rsid w:val="00234439"/>
    <w:rsid w:val="00234D25"/>
    <w:rsid w:val="00234EA8"/>
    <w:rsid w:val="00234FC0"/>
    <w:rsid w:val="0023540D"/>
    <w:rsid w:val="002354FE"/>
    <w:rsid w:val="00235695"/>
    <w:rsid w:val="00235CFF"/>
    <w:rsid w:val="002361E8"/>
    <w:rsid w:val="0023648F"/>
    <w:rsid w:val="0023675B"/>
    <w:rsid w:val="00236F51"/>
    <w:rsid w:val="0023706E"/>
    <w:rsid w:val="00237BF2"/>
    <w:rsid w:val="00237F76"/>
    <w:rsid w:val="0024078C"/>
    <w:rsid w:val="00240F46"/>
    <w:rsid w:val="002419F0"/>
    <w:rsid w:val="0024271E"/>
    <w:rsid w:val="00242E81"/>
    <w:rsid w:val="0024324F"/>
    <w:rsid w:val="00243259"/>
    <w:rsid w:val="002432D8"/>
    <w:rsid w:val="00243805"/>
    <w:rsid w:val="002438B8"/>
    <w:rsid w:val="00243DC8"/>
    <w:rsid w:val="00244051"/>
    <w:rsid w:val="00244373"/>
    <w:rsid w:val="00244401"/>
    <w:rsid w:val="002445E9"/>
    <w:rsid w:val="00244815"/>
    <w:rsid w:val="00244862"/>
    <w:rsid w:val="00244CAB"/>
    <w:rsid w:val="00245253"/>
    <w:rsid w:val="00245EAB"/>
    <w:rsid w:val="00246C28"/>
    <w:rsid w:val="0024738E"/>
    <w:rsid w:val="00247A22"/>
    <w:rsid w:val="00247A7E"/>
    <w:rsid w:val="002500AC"/>
    <w:rsid w:val="002505F4"/>
    <w:rsid w:val="0025075E"/>
    <w:rsid w:val="00250A05"/>
    <w:rsid w:val="002510B6"/>
    <w:rsid w:val="00251192"/>
    <w:rsid w:val="002512DC"/>
    <w:rsid w:val="0025137D"/>
    <w:rsid w:val="00251404"/>
    <w:rsid w:val="0025142A"/>
    <w:rsid w:val="00251636"/>
    <w:rsid w:val="002519B2"/>
    <w:rsid w:val="00251AFD"/>
    <w:rsid w:val="00251B20"/>
    <w:rsid w:val="0025216B"/>
    <w:rsid w:val="0025248B"/>
    <w:rsid w:val="002524A7"/>
    <w:rsid w:val="00253322"/>
    <w:rsid w:val="00253DFE"/>
    <w:rsid w:val="00253E18"/>
    <w:rsid w:val="00253E8B"/>
    <w:rsid w:val="00253FE3"/>
    <w:rsid w:val="00253FFF"/>
    <w:rsid w:val="00254072"/>
    <w:rsid w:val="00254BE5"/>
    <w:rsid w:val="00255650"/>
    <w:rsid w:val="002556DA"/>
    <w:rsid w:val="00255809"/>
    <w:rsid w:val="00255C0E"/>
    <w:rsid w:val="00255CD6"/>
    <w:rsid w:val="002564CC"/>
    <w:rsid w:val="002566DB"/>
    <w:rsid w:val="002568FB"/>
    <w:rsid w:val="00256FAD"/>
    <w:rsid w:val="00257645"/>
    <w:rsid w:val="002576BE"/>
    <w:rsid w:val="00257754"/>
    <w:rsid w:val="002577A8"/>
    <w:rsid w:val="00257ADB"/>
    <w:rsid w:val="00257CC7"/>
    <w:rsid w:val="00257E4C"/>
    <w:rsid w:val="0026036D"/>
    <w:rsid w:val="0026061E"/>
    <w:rsid w:val="00260BF0"/>
    <w:rsid w:val="00260CCB"/>
    <w:rsid w:val="0026149A"/>
    <w:rsid w:val="00261522"/>
    <w:rsid w:val="00261C00"/>
    <w:rsid w:val="00261D68"/>
    <w:rsid w:val="002620A7"/>
    <w:rsid w:val="00262390"/>
    <w:rsid w:val="002628AB"/>
    <w:rsid w:val="0026341C"/>
    <w:rsid w:val="00263D1F"/>
    <w:rsid w:val="00263D7F"/>
    <w:rsid w:val="0026418F"/>
    <w:rsid w:val="00264216"/>
    <w:rsid w:val="00264329"/>
    <w:rsid w:val="002647E0"/>
    <w:rsid w:val="00264AEE"/>
    <w:rsid w:val="00264AFD"/>
    <w:rsid w:val="00265826"/>
    <w:rsid w:val="00265836"/>
    <w:rsid w:val="00265F1A"/>
    <w:rsid w:val="002660AD"/>
    <w:rsid w:val="0026659E"/>
    <w:rsid w:val="0026663C"/>
    <w:rsid w:val="00266D60"/>
    <w:rsid w:val="002670E2"/>
    <w:rsid w:val="002674D3"/>
    <w:rsid w:val="00267836"/>
    <w:rsid w:val="00267AD8"/>
    <w:rsid w:val="002703D7"/>
    <w:rsid w:val="0027048D"/>
    <w:rsid w:val="00270A10"/>
    <w:rsid w:val="00270D66"/>
    <w:rsid w:val="00270E88"/>
    <w:rsid w:val="002715C2"/>
    <w:rsid w:val="00271895"/>
    <w:rsid w:val="00271A2A"/>
    <w:rsid w:val="00271BEF"/>
    <w:rsid w:val="00271FA5"/>
    <w:rsid w:val="0027339B"/>
    <w:rsid w:val="00273A9E"/>
    <w:rsid w:val="002748F6"/>
    <w:rsid w:val="00274B44"/>
    <w:rsid w:val="0027511E"/>
    <w:rsid w:val="002753D7"/>
    <w:rsid w:val="002755DF"/>
    <w:rsid w:val="00275E0E"/>
    <w:rsid w:val="00275E12"/>
    <w:rsid w:val="002763D0"/>
    <w:rsid w:val="00276727"/>
    <w:rsid w:val="00276AC6"/>
    <w:rsid w:val="00276B3B"/>
    <w:rsid w:val="0027740B"/>
    <w:rsid w:val="0027759A"/>
    <w:rsid w:val="002777F4"/>
    <w:rsid w:val="00277E16"/>
    <w:rsid w:val="002804FE"/>
    <w:rsid w:val="00280A0B"/>
    <w:rsid w:val="00280B1B"/>
    <w:rsid w:val="00280C23"/>
    <w:rsid w:val="00280C7D"/>
    <w:rsid w:val="002819C5"/>
    <w:rsid w:val="00281F4A"/>
    <w:rsid w:val="00282112"/>
    <w:rsid w:val="002826CE"/>
    <w:rsid w:val="00283633"/>
    <w:rsid w:val="00283844"/>
    <w:rsid w:val="0028453F"/>
    <w:rsid w:val="0028496F"/>
    <w:rsid w:val="00285469"/>
    <w:rsid w:val="00285601"/>
    <w:rsid w:val="00285919"/>
    <w:rsid w:val="00285F2D"/>
    <w:rsid w:val="00286402"/>
    <w:rsid w:val="0028671B"/>
    <w:rsid w:val="00286AC2"/>
    <w:rsid w:val="00286B88"/>
    <w:rsid w:val="00286E39"/>
    <w:rsid w:val="00286F6E"/>
    <w:rsid w:val="002873C3"/>
    <w:rsid w:val="00287AB8"/>
    <w:rsid w:val="00287BA3"/>
    <w:rsid w:val="00287C03"/>
    <w:rsid w:val="002901BD"/>
    <w:rsid w:val="00290496"/>
    <w:rsid w:val="00290620"/>
    <w:rsid w:val="00290D0A"/>
    <w:rsid w:val="00290D2F"/>
    <w:rsid w:val="0029130D"/>
    <w:rsid w:val="00291B1B"/>
    <w:rsid w:val="00291C55"/>
    <w:rsid w:val="00291DC9"/>
    <w:rsid w:val="00291EB2"/>
    <w:rsid w:val="00292080"/>
    <w:rsid w:val="002922BE"/>
    <w:rsid w:val="00292899"/>
    <w:rsid w:val="00292ADA"/>
    <w:rsid w:val="00292F4A"/>
    <w:rsid w:val="002933A6"/>
    <w:rsid w:val="0029386E"/>
    <w:rsid w:val="00293BC0"/>
    <w:rsid w:val="00293D2B"/>
    <w:rsid w:val="00293F1F"/>
    <w:rsid w:val="00294975"/>
    <w:rsid w:val="00294A61"/>
    <w:rsid w:val="002953D5"/>
    <w:rsid w:val="002959C1"/>
    <w:rsid w:val="00295DAD"/>
    <w:rsid w:val="00296010"/>
    <w:rsid w:val="00296629"/>
    <w:rsid w:val="0029674F"/>
    <w:rsid w:val="002977DF"/>
    <w:rsid w:val="002A0F01"/>
    <w:rsid w:val="002A10BB"/>
    <w:rsid w:val="002A12D0"/>
    <w:rsid w:val="002A12FA"/>
    <w:rsid w:val="002A1634"/>
    <w:rsid w:val="002A1CA6"/>
    <w:rsid w:val="002A1F1B"/>
    <w:rsid w:val="002A23A3"/>
    <w:rsid w:val="002A2465"/>
    <w:rsid w:val="002A24D5"/>
    <w:rsid w:val="002A3100"/>
    <w:rsid w:val="002A33DD"/>
    <w:rsid w:val="002A35DA"/>
    <w:rsid w:val="002A461B"/>
    <w:rsid w:val="002A4633"/>
    <w:rsid w:val="002A4874"/>
    <w:rsid w:val="002A4B4E"/>
    <w:rsid w:val="002A5176"/>
    <w:rsid w:val="002A519C"/>
    <w:rsid w:val="002A52BC"/>
    <w:rsid w:val="002A58B3"/>
    <w:rsid w:val="002A595C"/>
    <w:rsid w:val="002A6037"/>
    <w:rsid w:val="002A73D9"/>
    <w:rsid w:val="002A746C"/>
    <w:rsid w:val="002A76B5"/>
    <w:rsid w:val="002B0312"/>
    <w:rsid w:val="002B0408"/>
    <w:rsid w:val="002B0C4A"/>
    <w:rsid w:val="002B0C68"/>
    <w:rsid w:val="002B1326"/>
    <w:rsid w:val="002B174B"/>
    <w:rsid w:val="002B1BD6"/>
    <w:rsid w:val="002B2520"/>
    <w:rsid w:val="002B272A"/>
    <w:rsid w:val="002B38AC"/>
    <w:rsid w:val="002B4244"/>
    <w:rsid w:val="002B4665"/>
    <w:rsid w:val="002B486A"/>
    <w:rsid w:val="002B4C07"/>
    <w:rsid w:val="002B4C4E"/>
    <w:rsid w:val="002B4F80"/>
    <w:rsid w:val="002B4FB5"/>
    <w:rsid w:val="002B50B7"/>
    <w:rsid w:val="002B55AA"/>
    <w:rsid w:val="002B5620"/>
    <w:rsid w:val="002B58F8"/>
    <w:rsid w:val="002B70E5"/>
    <w:rsid w:val="002B77B8"/>
    <w:rsid w:val="002B7931"/>
    <w:rsid w:val="002B7B31"/>
    <w:rsid w:val="002B7ECD"/>
    <w:rsid w:val="002C034A"/>
    <w:rsid w:val="002C0D1A"/>
    <w:rsid w:val="002C1FD6"/>
    <w:rsid w:val="002C20B6"/>
    <w:rsid w:val="002C2523"/>
    <w:rsid w:val="002C2A68"/>
    <w:rsid w:val="002C2AF7"/>
    <w:rsid w:val="002C3191"/>
    <w:rsid w:val="002C3596"/>
    <w:rsid w:val="002C3B60"/>
    <w:rsid w:val="002C3EF8"/>
    <w:rsid w:val="002C4859"/>
    <w:rsid w:val="002C4AFD"/>
    <w:rsid w:val="002C4DA4"/>
    <w:rsid w:val="002C531B"/>
    <w:rsid w:val="002C53B5"/>
    <w:rsid w:val="002C5903"/>
    <w:rsid w:val="002C5AA1"/>
    <w:rsid w:val="002C5E4B"/>
    <w:rsid w:val="002C639A"/>
    <w:rsid w:val="002C669E"/>
    <w:rsid w:val="002C6EA8"/>
    <w:rsid w:val="002C70A3"/>
    <w:rsid w:val="002C713A"/>
    <w:rsid w:val="002C7162"/>
    <w:rsid w:val="002C72DF"/>
    <w:rsid w:val="002C7474"/>
    <w:rsid w:val="002C751B"/>
    <w:rsid w:val="002C75F2"/>
    <w:rsid w:val="002C7C04"/>
    <w:rsid w:val="002D0CB1"/>
    <w:rsid w:val="002D113D"/>
    <w:rsid w:val="002D189E"/>
    <w:rsid w:val="002D1978"/>
    <w:rsid w:val="002D1FEC"/>
    <w:rsid w:val="002D26F1"/>
    <w:rsid w:val="002D2CD6"/>
    <w:rsid w:val="002D2F83"/>
    <w:rsid w:val="002D423A"/>
    <w:rsid w:val="002D4654"/>
    <w:rsid w:val="002D4732"/>
    <w:rsid w:val="002D4980"/>
    <w:rsid w:val="002D4EA8"/>
    <w:rsid w:val="002D50F9"/>
    <w:rsid w:val="002D5533"/>
    <w:rsid w:val="002D55B2"/>
    <w:rsid w:val="002D56FC"/>
    <w:rsid w:val="002D6252"/>
    <w:rsid w:val="002D7E9B"/>
    <w:rsid w:val="002D7F8D"/>
    <w:rsid w:val="002E16B6"/>
    <w:rsid w:val="002E175F"/>
    <w:rsid w:val="002E1995"/>
    <w:rsid w:val="002E1A6F"/>
    <w:rsid w:val="002E1EB8"/>
    <w:rsid w:val="002E25A1"/>
    <w:rsid w:val="002E25E8"/>
    <w:rsid w:val="002E2674"/>
    <w:rsid w:val="002E26C0"/>
    <w:rsid w:val="002E2808"/>
    <w:rsid w:val="002E33B7"/>
    <w:rsid w:val="002E3817"/>
    <w:rsid w:val="002E398C"/>
    <w:rsid w:val="002E3CDB"/>
    <w:rsid w:val="002E4255"/>
    <w:rsid w:val="002E4A9E"/>
    <w:rsid w:val="002E5077"/>
    <w:rsid w:val="002E51C4"/>
    <w:rsid w:val="002E544D"/>
    <w:rsid w:val="002E5B15"/>
    <w:rsid w:val="002E606A"/>
    <w:rsid w:val="002E6176"/>
    <w:rsid w:val="002E6A93"/>
    <w:rsid w:val="002E6D01"/>
    <w:rsid w:val="002E6D74"/>
    <w:rsid w:val="002E6DEA"/>
    <w:rsid w:val="002E70B0"/>
    <w:rsid w:val="002E7303"/>
    <w:rsid w:val="002E74BF"/>
    <w:rsid w:val="002E7759"/>
    <w:rsid w:val="002E78F7"/>
    <w:rsid w:val="002E7EF7"/>
    <w:rsid w:val="002F012B"/>
    <w:rsid w:val="002F0205"/>
    <w:rsid w:val="002F0EFC"/>
    <w:rsid w:val="002F11B7"/>
    <w:rsid w:val="002F1368"/>
    <w:rsid w:val="002F21E4"/>
    <w:rsid w:val="002F22CB"/>
    <w:rsid w:val="002F2C12"/>
    <w:rsid w:val="002F3B02"/>
    <w:rsid w:val="002F3D1A"/>
    <w:rsid w:val="002F429B"/>
    <w:rsid w:val="002F459C"/>
    <w:rsid w:val="002F47CC"/>
    <w:rsid w:val="002F4A03"/>
    <w:rsid w:val="002F4CC2"/>
    <w:rsid w:val="002F4D9D"/>
    <w:rsid w:val="002F5520"/>
    <w:rsid w:val="002F5F5D"/>
    <w:rsid w:val="002F60D6"/>
    <w:rsid w:val="002F620B"/>
    <w:rsid w:val="002F6839"/>
    <w:rsid w:val="002F7358"/>
    <w:rsid w:val="002F7642"/>
    <w:rsid w:val="002F7D73"/>
    <w:rsid w:val="00300A21"/>
    <w:rsid w:val="003017E1"/>
    <w:rsid w:val="003028CA"/>
    <w:rsid w:val="00302F78"/>
    <w:rsid w:val="00303744"/>
    <w:rsid w:val="00303FC3"/>
    <w:rsid w:val="00303FCE"/>
    <w:rsid w:val="00304018"/>
    <w:rsid w:val="00304099"/>
    <w:rsid w:val="003041E8"/>
    <w:rsid w:val="0030459C"/>
    <w:rsid w:val="00304972"/>
    <w:rsid w:val="003051D5"/>
    <w:rsid w:val="00305C90"/>
    <w:rsid w:val="003063C1"/>
    <w:rsid w:val="00306756"/>
    <w:rsid w:val="00306DEE"/>
    <w:rsid w:val="00306E4A"/>
    <w:rsid w:val="00306FDB"/>
    <w:rsid w:val="003076F2"/>
    <w:rsid w:val="003077C5"/>
    <w:rsid w:val="0030788E"/>
    <w:rsid w:val="00307BC6"/>
    <w:rsid w:val="00310139"/>
    <w:rsid w:val="0031073A"/>
    <w:rsid w:val="00311C8A"/>
    <w:rsid w:val="00311E87"/>
    <w:rsid w:val="003120D0"/>
    <w:rsid w:val="00312338"/>
    <w:rsid w:val="003124F0"/>
    <w:rsid w:val="00312755"/>
    <w:rsid w:val="00312C1D"/>
    <w:rsid w:val="00312E27"/>
    <w:rsid w:val="00312F4C"/>
    <w:rsid w:val="003135CD"/>
    <w:rsid w:val="00313F18"/>
    <w:rsid w:val="0031413E"/>
    <w:rsid w:val="003154BF"/>
    <w:rsid w:val="00315819"/>
    <w:rsid w:val="00315D03"/>
    <w:rsid w:val="003163C6"/>
    <w:rsid w:val="003175CD"/>
    <w:rsid w:val="00320F30"/>
    <w:rsid w:val="00321096"/>
    <w:rsid w:val="003211BF"/>
    <w:rsid w:val="00321560"/>
    <w:rsid w:val="0032188E"/>
    <w:rsid w:val="00321A54"/>
    <w:rsid w:val="00322048"/>
    <w:rsid w:val="00322976"/>
    <w:rsid w:val="003232A5"/>
    <w:rsid w:val="0032357E"/>
    <w:rsid w:val="00323BEA"/>
    <w:rsid w:val="00324A26"/>
    <w:rsid w:val="00324ADE"/>
    <w:rsid w:val="00325355"/>
    <w:rsid w:val="0032589B"/>
    <w:rsid w:val="003258F1"/>
    <w:rsid w:val="003264C4"/>
    <w:rsid w:val="003265A3"/>
    <w:rsid w:val="00326762"/>
    <w:rsid w:val="00326B72"/>
    <w:rsid w:val="00326F2D"/>
    <w:rsid w:val="0032711C"/>
    <w:rsid w:val="003271B7"/>
    <w:rsid w:val="00327934"/>
    <w:rsid w:val="00327C30"/>
    <w:rsid w:val="00330E6A"/>
    <w:rsid w:val="0033147C"/>
    <w:rsid w:val="00331497"/>
    <w:rsid w:val="00331FAD"/>
    <w:rsid w:val="0033214A"/>
    <w:rsid w:val="003321BF"/>
    <w:rsid w:val="003323A6"/>
    <w:rsid w:val="003327DF"/>
    <w:rsid w:val="00332B6E"/>
    <w:rsid w:val="00332D3C"/>
    <w:rsid w:val="00332F6F"/>
    <w:rsid w:val="003334BC"/>
    <w:rsid w:val="003338EA"/>
    <w:rsid w:val="003341B0"/>
    <w:rsid w:val="003352B1"/>
    <w:rsid w:val="00335E3A"/>
    <w:rsid w:val="00336143"/>
    <w:rsid w:val="003362C8"/>
    <w:rsid w:val="0033693D"/>
    <w:rsid w:val="00336A66"/>
    <w:rsid w:val="00336DCF"/>
    <w:rsid w:val="00336FD2"/>
    <w:rsid w:val="003370A0"/>
    <w:rsid w:val="003374C0"/>
    <w:rsid w:val="0033782A"/>
    <w:rsid w:val="00340302"/>
    <w:rsid w:val="003417E3"/>
    <w:rsid w:val="00341BA1"/>
    <w:rsid w:val="00341D83"/>
    <w:rsid w:val="003425B7"/>
    <w:rsid w:val="003430F2"/>
    <w:rsid w:val="00343190"/>
    <w:rsid w:val="00344EB6"/>
    <w:rsid w:val="003451F6"/>
    <w:rsid w:val="00345398"/>
    <w:rsid w:val="00345804"/>
    <w:rsid w:val="00345E27"/>
    <w:rsid w:val="00347C97"/>
    <w:rsid w:val="00347D20"/>
    <w:rsid w:val="00347D44"/>
    <w:rsid w:val="00350A36"/>
    <w:rsid w:val="00352403"/>
    <w:rsid w:val="003531BE"/>
    <w:rsid w:val="0035364D"/>
    <w:rsid w:val="00353AA7"/>
    <w:rsid w:val="00353BBE"/>
    <w:rsid w:val="003540FE"/>
    <w:rsid w:val="003543B6"/>
    <w:rsid w:val="00354641"/>
    <w:rsid w:val="003546DD"/>
    <w:rsid w:val="00354C71"/>
    <w:rsid w:val="003555D6"/>
    <w:rsid w:val="00355D62"/>
    <w:rsid w:val="00355E0F"/>
    <w:rsid w:val="00355E97"/>
    <w:rsid w:val="00356038"/>
    <w:rsid w:val="003561A2"/>
    <w:rsid w:val="00356290"/>
    <w:rsid w:val="00357451"/>
    <w:rsid w:val="00357539"/>
    <w:rsid w:val="00357774"/>
    <w:rsid w:val="003607AB"/>
    <w:rsid w:val="00360813"/>
    <w:rsid w:val="00361477"/>
    <w:rsid w:val="00361828"/>
    <w:rsid w:val="00362B71"/>
    <w:rsid w:val="00362E57"/>
    <w:rsid w:val="00362F22"/>
    <w:rsid w:val="0036365E"/>
    <w:rsid w:val="00363843"/>
    <w:rsid w:val="00363A2E"/>
    <w:rsid w:val="00363D7E"/>
    <w:rsid w:val="00363DD1"/>
    <w:rsid w:val="00364516"/>
    <w:rsid w:val="00364941"/>
    <w:rsid w:val="00364DAD"/>
    <w:rsid w:val="00365296"/>
    <w:rsid w:val="00365B36"/>
    <w:rsid w:val="00365B78"/>
    <w:rsid w:val="00365F22"/>
    <w:rsid w:val="003675D1"/>
    <w:rsid w:val="00367BCD"/>
    <w:rsid w:val="00367C73"/>
    <w:rsid w:val="00367E23"/>
    <w:rsid w:val="00370AB7"/>
    <w:rsid w:val="00370CCA"/>
    <w:rsid w:val="00371039"/>
    <w:rsid w:val="0037127A"/>
    <w:rsid w:val="00371573"/>
    <w:rsid w:val="00371756"/>
    <w:rsid w:val="003719B0"/>
    <w:rsid w:val="00371C41"/>
    <w:rsid w:val="00372908"/>
    <w:rsid w:val="00373139"/>
    <w:rsid w:val="003735AE"/>
    <w:rsid w:val="00374133"/>
    <w:rsid w:val="0037456F"/>
    <w:rsid w:val="00374D5F"/>
    <w:rsid w:val="00374E60"/>
    <w:rsid w:val="00375049"/>
    <w:rsid w:val="00375774"/>
    <w:rsid w:val="003760BF"/>
    <w:rsid w:val="003763D7"/>
    <w:rsid w:val="0037680C"/>
    <w:rsid w:val="0037698F"/>
    <w:rsid w:val="00376C80"/>
    <w:rsid w:val="00376FE4"/>
    <w:rsid w:val="0037752C"/>
    <w:rsid w:val="00377676"/>
    <w:rsid w:val="00377BF4"/>
    <w:rsid w:val="00377F3D"/>
    <w:rsid w:val="00380B19"/>
    <w:rsid w:val="0038162B"/>
    <w:rsid w:val="003819EE"/>
    <w:rsid w:val="00381E0C"/>
    <w:rsid w:val="00381E79"/>
    <w:rsid w:val="00382186"/>
    <w:rsid w:val="003828AE"/>
    <w:rsid w:val="0038321A"/>
    <w:rsid w:val="00383732"/>
    <w:rsid w:val="00383A83"/>
    <w:rsid w:val="0038462C"/>
    <w:rsid w:val="00384C16"/>
    <w:rsid w:val="00384DD8"/>
    <w:rsid w:val="0038603D"/>
    <w:rsid w:val="0038635A"/>
    <w:rsid w:val="0038688A"/>
    <w:rsid w:val="00386DF9"/>
    <w:rsid w:val="003871A2"/>
    <w:rsid w:val="00387331"/>
    <w:rsid w:val="0038737A"/>
    <w:rsid w:val="0038765B"/>
    <w:rsid w:val="003876A3"/>
    <w:rsid w:val="00390883"/>
    <w:rsid w:val="00390BD9"/>
    <w:rsid w:val="00390C7A"/>
    <w:rsid w:val="00390EDE"/>
    <w:rsid w:val="00391B24"/>
    <w:rsid w:val="003924C8"/>
    <w:rsid w:val="00392FAD"/>
    <w:rsid w:val="00393CC0"/>
    <w:rsid w:val="00394863"/>
    <w:rsid w:val="00394909"/>
    <w:rsid w:val="0039490A"/>
    <w:rsid w:val="00394B81"/>
    <w:rsid w:val="00394C36"/>
    <w:rsid w:val="00394D42"/>
    <w:rsid w:val="00394F0B"/>
    <w:rsid w:val="00394FEF"/>
    <w:rsid w:val="00395454"/>
    <w:rsid w:val="00395892"/>
    <w:rsid w:val="00395C29"/>
    <w:rsid w:val="00396A88"/>
    <w:rsid w:val="00396C79"/>
    <w:rsid w:val="00396D1C"/>
    <w:rsid w:val="003970F2"/>
    <w:rsid w:val="00397295"/>
    <w:rsid w:val="00397307"/>
    <w:rsid w:val="00397310"/>
    <w:rsid w:val="003973D8"/>
    <w:rsid w:val="00397558"/>
    <w:rsid w:val="0039793B"/>
    <w:rsid w:val="003A02C9"/>
    <w:rsid w:val="003A112F"/>
    <w:rsid w:val="003A1278"/>
    <w:rsid w:val="003A1BFF"/>
    <w:rsid w:val="003A282E"/>
    <w:rsid w:val="003A2AA4"/>
    <w:rsid w:val="003A2E57"/>
    <w:rsid w:val="003A2EC1"/>
    <w:rsid w:val="003A36B7"/>
    <w:rsid w:val="003A390A"/>
    <w:rsid w:val="003A39C2"/>
    <w:rsid w:val="003A3AD0"/>
    <w:rsid w:val="003A400E"/>
    <w:rsid w:val="003A4025"/>
    <w:rsid w:val="003A437C"/>
    <w:rsid w:val="003A50A9"/>
    <w:rsid w:val="003A5460"/>
    <w:rsid w:val="003A5ED6"/>
    <w:rsid w:val="003A6DCD"/>
    <w:rsid w:val="003A6DDD"/>
    <w:rsid w:val="003A71D7"/>
    <w:rsid w:val="003A7AA8"/>
    <w:rsid w:val="003A7E0F"/>
    <w:rsid w:val="003B003B"/>
    <w:rsid w:val="003B004D"/>
    <w:rsid w:val="003B13C3"/>
    <w:rsid w:val="003B1950"/>
    <w:rsid w:val="003B1DAD"/>
    <w:rsid w:val="003B1E36"/>
    <w:rsid w:val="003B2093"/>
    <w:rsid w:val="003B2D1D"/>
    <w:rsid w:val="003B2FE1"/>
    <w:rsid w:val="003B3347"/>
    <w:rsid w:val="003B3B69"/>
    <w:rsid w:val="003B3D4C"/>
    <w:rsid w:val="003B3DBC"/>
    <w:rsid w:val="003B3DEB"/>
    <w:rsid w:val="003B4090"/>
    <w:rsid w:val="003B4B2D"/>
    <w:rsid w:val="003B4D03"/>
    <w:rsid w:val="003B5018"/>
    <w:rsid w:val="003B5262"/>
    <w:rsid w:val="003B54E5"/>
    <w:rsid w:val="003B5DB3"/>
    <w:rsid w:val="003B6CFD"/>
    <w:rsid w:val="003B6D00"/>
    <w:rsid w:val="003B6EAA"/>
    <w:rsid w:val="003B715E"/>
    <w:rsid w:val="003B79F2"/>
    <w:rsid w:val="003B7D55"/>
    <w:rsid w:val="003B7DE1"/>
    <w:rsid w:val="003B7EE7"/>
    <w:rsid w:val="003C0381"/>
    <w:rsid w:val="003C0C97"/>
    <w:rsid w:val="003C2086"/>
    <w:rsid w:val="003C23CA"/>
    <w:rsid w:val="003C24F4"/>
    <w:rsid w:val="003C3BD7"/>
    <w:rsid w:val="003C4CEF"/>
    <w:rsid w:val="003C5C15"/>
    <w:rsid w:val="003C6470"/>
    <w:rsid w:val="003C6739"/>
    <w:rsid w:val="003C7272"/>
    <w:rsid w:val="003C7426"/>
    <w:rsid w:val="003C7570"/>
    <w:rsid w:val="003C7611"/>
    <w:rsid w:val="003C7661"/>
    <w:rsid w:val="003C7710"/>
    <w:rsid w:val="003C775A"/>
    <w:rsid w:val="003C7C8C"/>
    <w:rsid w:val="003D0447"/>
    <w:rsid w:val="003D04FA"/>
    <w:rsid w:val="003D058E"/>
    <w:rsid w:val="003D0B88"/>
    <w:rsid w:val="003D170E"/>
    <w:rsid w:val="003D17C9"/>
    <w:rsid w:val="003D1823"/>
    <w:rsid w:val="003D1B0A"/>
    <w:rsid w:val="003D1CDA"/>
    <w:rsid w:val="003D2814"/>
    <w:rsid w:val="003D2B5E"/>
    <w:rsid w:val="003D351A"/>
    <w:rsid w:val="003D3A26"/>
    <w:rsid w:val="003D4D8F"/>
    <w:rsid w:val="003D5006"/>
    <w:rsid w:val="003D5A42"/>
    <w:rsid w:val="003D60F8"/>
    <w:rsid w:val="003D6377"/>
    <w:rsid w:val="003D653B"/>
    <w:rsid w:val="003D682D"/>
    <w:rsid w:val="003D6FA4"/>
    <w:rsid w:val="003D6FAE"/>
    <w:rsid w:val="003D7B03"/>
    <w:rsid w:val="003E045D"/>
    <w:rsid w:val="003E04AF"/>
    <w:rsid w:val="003E083D"/>
    <w:rsid w:val="003E0B79"/>
    <w:rsid w:val="003E0E71"/>
    <w:rsid w:val="003E0EC2"/>
    <w:rsid w:val="003E13C8"/>
    <w:rsid w:val="003E1634"/>
    <w:rsid w:val="003E188E"/>
    <w:rsid w:val="003E18D2"/>
    <w:rsid w:val="003E1C23"/>
    <w:rsid w:val="003E1D64"/>
    <w:rsid w:val="003E1F11"/>
    <w:rsid w:val="003E29B4"/>
    <w:rsid w:val="003E2ACB"/>
    <w:rsid w:val="003E2BDF"/>
    <w:rsid w:val="003E2EB1"/>
    <w:rsid w:val="003E32B8"/>
    <w:rsid w:val="003E3602"/>
    <w:rsid w:val="003E3FDB"/>
    <w:rsid w:val="003E4072"/>
    <w:rsid w:val="003E42DB"/>
    <w:rsid w:val="003E4C6F"/>
    <w:rsid w:val="003E55A6"/>
    <w:rsid w:val="003E5B0E"/>
    <w:rsid w:val="003E661F"/>
    <w:rsid w:val="003E68CC"/>
    <w:rsid w:val="003E6D91"/>
    <w:rsid w:val="003E6F75"/>
    <w:rsid w:val="003E7665"/>
    <w:rsid w:val="003E7AA7"/>
    <w:rsid w:val="003E7CB6"/>
    <w:rsid w:val="003F03B1"/>
    <w:rsid w:val="003F0514"/>
    <w:rsid w:val="003F078B"/>
    <w:rsid w:val="003F0842"/>
    <w:rsid w:val="003F0EC6"/>
    <w:rsid w:val="003F187F"/>
    <w:rsid w:val="003F19CD"/>
    <w:rsid w:val="003F1A3F"/>
    <w:rsid w:val="003F1B97"/>
    <w:rsid w:val="003F1DF4"/>
    <w:rsid w:val="003F269A"/>
    <w:rsid w:val="003F3016"/>
    <w:rsid w:val="003F32A5"/>
    <w:rsid w:val="003F3592"/>
    <w:rsid w:val="003F3FD4"/>
    <w:rsid w:val="003F423C"/>
    <w:rsid w:val="003F45CF"/>
    <w:rsid w:val="003F48F5"/>
    <w:rsid w:val="003F4BBA"/>
    <w:rsid w:val="003F4BE0"/>
    <w:rsid w:val="003F527F"/>
    <w:rsid w:val="003F57C3"/>
    <w:rsid w:val="003F582F"/>
    <w:rsid w:val="003F607F"/>
    <w:rsid w:val="003F6722"/>
    <w:rsid w:val="003F6849"/>
    <w:rsid w:val="003F6B01"/>
    <w:rsid w:val="003F6D6E"/>
    <w:rsid w:val="003F6E05"/>
    <w:rsid w:val="003F767E"/>
    <w:rsid w:val="003F7D45"/>
    <w:rsid w:val="00400164"/>
    <w:rsid w:val="00400DAA"/>
    <w:rsid w:val="00401031"/>
    <w:rsid w:val="0040135E"/>
    <w:rsid w:val="00401DB8"/>
    <w:rsid w:val="00402642"/>
    <w:rsid w:val="0040427F"/>
    <w:rsid w:val="0040454D"/>
    <w:rsid w:val="004049AB"/>
    <w:rsid w:val="004049AE"/>
    <w:rsid w:val="004049BC"/>
    <w:rsid w:val="00404E26"/>
    <w:rsid w:val="00404E8A"/>
    <w:rsid w:val="00405846"/>
    <w:rsid w:val="00405A07"/>
    <w:rsid w:val="00406F11"/>
    <w:rsid w:val="004076FE"/>
    <w:rsid w:val="00407725"/>
    <w:rsid w:val="00407791"/>
    <w:rsid w:val="004079E9"/>
    <w:rsid w:val="00407C63"/>
    <w:rsid w:val="004100CD"/>
    <w:rsid w:val="004109AD"/>
    <w:rsid w:val="00410B1A"/>
    <w:rsid w:val="00410C37"/>
    <w:rsid w:val="00410E69"/>
    <w:rsid w:val="00411028"/>
    <w:rsid w:val="0041130B"/>
    <w:rsid w:val="004116F3"/>
    <w:rsid w:val="004123AB"/>
    <w:rsid w:val="004123BC"/>
    <w:rsid w:val="00412807"/>
    <w:rsid w:val="004128A8"/>
    <w:rsid w:val="00412CD1"/>
    <w:rsid w:val="004130E6"/>
    <w:rsid w:val="00413300"/>
    <w:rsid w:val="004137DF"/>
    <w:rsid w:val="0041380C"/>
    <w:rsid w:val="0041381D"/>
    <w:rsid w:val="00413887"/>
    <w:rsid w:val="00414415"/>
    <w:rsid w:val="00414492"/>
    <w:rsid w:val="004148FD"/>
    <w:rsid w:val="004150DA"/>
    <w:rsid w:val="00415426"/>
    <w:rsid w:val="00415976"/>
    <w:rsid w:val="00415B4C"/>
    <w:rsid w:val="00415B54"/>
    <w:rsid w:val="00416343"/>
    <w:rsid w:val="0041723B"/>
    <w:rsid w:val="00417315"/>
    <w:rsid w:val="00417628"/>
    <w:rsid w:val="00417B33"/>
    <w:rsid w:val="0042037A"/>
    <w:rsid w:val="0042094D"/>
    <w:rsid w:val="00421B72"/>
    <w:rsid w:val="00421DB7"/>
    <w:rsid w:val="00422BB7"/>
    <w:rsid w:val="00422CCD"/>
    <w:rsid w:val="00423A38"/>
    <w:rsid w:val="00423CB9"/>
    <w:rsid w:val="004248E0"/>
    <w:rsid w:val="004248FD"/>
    <w:rsid w:val="00424DAD"/>
    <w:rsid w:val="00424DF3"/>
    <w:rsid w:val="00425D1F"/>
    <w:rsid w:val="00426130"/>
    <w:rsid w:val="00426240"/>
    <w:rsid w:val="004263BD"/>
    <w:rsid w:val="00426874"/>
    <w:rsid w:val="00426B7C"/>
    <w:rsid w:val="00426D49"/>
    <w:rsid w:val="004272B0"/>
    <w:rsid w:val="00427734"/>
    <w:rsid w:val="004307FD"/>
    <w:rsid w:val="00430BBE"/>
    <w:rsid w:val="00430C22"/>
    <w:rsid w:val="00430EEF"/>
    <w:rsid w:val="00431790"/>
    <w:rsid w:val="00431D22"/>
    <w:rsid w:val="00431F86"/>
    <w:rsid w:val="00432158"/>
    <w:rsid w:val="0043254C"/>
    <w:rsid w:val="00432A20"/>
    <w:rsid w:val="00432D35"/>
    <w:rsid w:val="004333E6"/>
    <w:rsid w:val="00434A7A"/>
    <w:rsid w:val="00434FDE"/>
    <w:rsid w:val="00435265"/>
    <w:rsid w:val="0043536B"/>
    <w:rsid w:val="00435619"/>
    <w:rsid w:val="00435EBD"/>
    <w:rsid w:val="004365B5"/>
    <w:rsid w:val="00437399"/>
    <w:rsid w:val="00437A54"/>
    <w:rsid w:val="0044045C"/>
    <w:rsid w:val="00440588"/>
    <w:rsid w:val="00440D10"/>
    <w:rsid w:val="004418F2"/>
    <w:rsid w:val="00441DE4"/>
    <w:rsid w:val="00441F0C"/>
    <w:rsid w:val="00442AC3"/>
    <w:rsid w:val="00442E96"/>
    <w:rsid w:val="00442EAD"/>
    <w:rsid w:val="0044319A"/>
    <w:rsid w:val="00443666"/>
    <w:rsid w:val="004439F0"/>
    <w:rsid w:val="00443AEE"/>
    <w:rsid w:val="00443CF4"/>
    <w:rsid w:val="00443E08"/>
    <w:rsid w:val="00443FA2"/>
    <w:rsid w:val="0044457C"/>
    <w:rsid w:val="00444922"/>
    <w:rsid w:val="00444B49"/>
    <w:rsid w:val="004456EF"/>
    <w:rsid w:val="00446153"/>
    <w:rsid w:val="004463E0"/>
    <w:rsid w:val="00446C7C"/>
    <w:rsid w:val="004471F4"/>
    <w:rsid w:val="00447643"/>
    <w:rsid w:val="00447B07"/>
    <w:rsid w:val="004501DF"/>
    <w:rsid w:val="0045026F"/>
    <w:rsid w:val="00450657"/>
    <w:rsid w:val="00450A2C"/>
    <w:rsid w:val="004510C1"/>
    <w:rsid w:val="00451683"/>
    <w:rsid w:val="004516D2"/>
    <w:rsid w:val="0045179C"/>
    <w:rsid w:val="00451C94"/>
    <w:rsid w:val="0045203B"/>
    <w:rsid w:val="004526B0"/>
    <w:rsid w:val="00452CFF"/>
    <w:rsid w:val="0045333D"/>
    <w:rsid w:val="0045340A"/>
    <w:rsid w:val="004535C7"/>
    <w:rsid w:val="00453973"/>
    <w:rsid w:val="00454A9F"/>
    <w:rsid w:val="00454BE7"/>
    <w:rsid w:val="00454C4F"/>
    <w:rsid w:val="00454E90"/>
    <w:rsid w:val="004552E2"/>
    <w:rsid w:val="00455A0D"/>
    <w:rsid w:val="00455C38"/>
    <w:rsid w:val="00455CB8"/>
    <w:rsid w:val="00455F8C"/>
    <w:rsid w:val="0045610E"/>
    <w:rsid w:val="00456709"/>
    <w:rsid w:val="0045684C"/>
    <w:rsid w:val="00456BD3"/>
    <w:rsid w:val="00456F3B"/>
    <w:rsid w:val="0045756F"/>
    <w:rsid w:val="00457684"/>
    <w:rsid w:val="004579F5"/>
    <w:rsid w:val="0046103F"/>
    <w:rsid w:val="00461170"/>
    <w:rsid w:val="00461828"/>
    <w:rsid w:val="00461FAD"/>
    <w:rsid w:val="0046220F"/>
    <w:rsid w:val="004622E7"/>
    <w:rsid w:val="004623E7"/>
    <w:rsid w:val="00462591"/>
    <w:rsid w:val="00462907"/>
    <w:rsid w:val="0046297B"/>
    <w:rsid w:val="0046328A"/>
    <w:rsid w:val="004632BB"/>
    <w:rsid w:val="00463997"/>
    <w:rsid w:val="00463BE8"/>
    <w:rsid w:val="00463C3F"/>
    <w:rsid w:val="00463E7B"/>
    <w:rsid w:val="004641AB"/>
    <w:rsid w:val="00464582"/>
    <w:rsid w:val="004645BF"/>
    <w:rsid w:val="00466648"/>
    <w:rsid w:val="004674B9"/>
    <w:rsid w:val="00467A94"/>
    <w:rsid w:val="00470130"/>
    <w:rsid w:val="00470BC1"/>
    <w:rsid w:val="004718D8"/>
    <w:rsid w:val="0047198F"/>
    <w:rsid w:val="00471C18"/>
    <w:rsid w:val="0047238B"/>
    <w:rsid w:val="00473C89"/>
    <w:rsid w:val="00473FAA"/>
    <w:rsid w:val="00474025"/>
    <w:rsid w:val="00474063"/>
    <w:rsid w:val="0047417A"/>
    <w:rsid w:val="004742E2"/>
    <w:rsid w:val="00475C7D"/>
    <w:rsid w:val="0047604C"/>
    <w:rsid w:val="00476B5D"/>
    <w:rsid w:val="004771ED"/>
    <w:rsid w:val="004774BA"/>
    <w:rsid w:val="004774ED"/>
    <w:rsid w:val="00477A18"/>
    <w:rsid w:val="00477B63"/>
    <w:rsid w:val="00480968"/>
    <w:rsid w:val="00481454"/>
    <w:rsid w:val="00482495"/>
    <w:rsid w:val="004832B4"/>
    <w:rsid w:val="004834C5"/>
    <w:rsid w:val="004837DF"/>
    <w:rsid w:val="00483C67"/>
    <w:rsid w:val="00484421"/>
    <w:rsid w:val="004847FA"/>
    <w:rsid w:val="00484CD3"/>
    <w:rsid w:val="0048547C"/>
    <w:rsid w:val="004856F1"/>
    <w:rsid w:val="004856FB"/>
    <w:rsid w:val="00485FF7"/>
    <w:rsid w:val="004862D0"/>
    <w:rsid w:val="0048685D"/>
    <w:rsid w:val="00486F1B"/>
    <w:rsid w:val="00486F88"/>
    <w:rsid w:val="004872CE"/>
    <w:rsid w:val="0048742E"/>
    <w:rsid w:val="004874C2"/>
    <w:rsid w:val="004879CD"/>
    <w:rsid w:val="00487D8D"/>
    <w:rsid w:val="0049064B"/>
    <w:rsid w:val="004912F1"/>
    <w:rsid w:val="00491398"/>
    <w:rsid w:val="00491C74"/>
    <w:rsid w:val="00492093"/>
    <w:rsid w:val="00492D59"/>
    <w:rsid w:val="00493005"/>
    <w:rsid w:val="004931AE"/>
    <w:rsid w:val="00494814"/>
    <w:rsid w:val="004953A0"/>
    <w:rsid w:val="004955A6"/>
    <w:rsid w:val="004957DB"/>
    <w:rsid w:val="004958BA"/>
    <w:rsid w:val="00495D96"/>
    <w:rsid w:val="00496789"/>
    <w:rsid w:val="00496C13"/>
    <w:rsid w:val="00497154"/>
    <w:rsid w:val="004978C5"/>
    <w:rsid w:val="00497C28"/>
    <w:rsid w:val="004A0513"/>
    <w:rsid w:val="004A0663"/>
    <w:rsid w:val="004A06C0"/>
    <w:rsid w:val="004A0B1E"/>
    <w:rsid w:val="004A0F85"/>
    <w:rsid w:val="004A0FB2"/>
    <w:rsid w:val="004A126D"/>
    <w:rsid w:val="004A1327"/>
    <w:rsid w:val="004A19CB"/>
    <w:rsid w:val="004A1C77"/>
    <w:rsid w:val="004A2278"/>
    <w:rsid w:val="004A2AA7"/>
    <w:rsid w:val="004A2D2B"/>
    <w:rsid w:val="004A2FCC"/>
    <w:rsid w:val="004A4015"/>
    <w:rsid w:val="004A5279"/>
    <w:rsid w:val="004A52C8"/>
    <w:rsid w:val="004A538D"/>
    <w:rsid w:val="004A55E6"/>
    <w:rsid w:val="004A5B76"/>
    <w:rsid w:val="004A5E52"/>
    <w:rsid w:val="004A5EB0"/>
    <w:rsid w:val="004A5ECF"/>
    <w:rsid w:val="004A616C"/>
    <w:rsid w:val="004A617E"/>
    <w:rsid w:val="004A6577"/>
    <w:rsid w:val="004A6AAA"/>
    <w:rsid w:val="004A6BD9"/>
    <w:rsid w:val="004A70C3"/>
    <w:rsid w:val="004A7F9F"/>
    <w:rsid w:val="004B02F6"/>
    <w:rsid w:val="004B06A9"/>
    <w:rsid w:val="004B154D"/>
    <w:rsid w:val="004B1C39"/>
    <w:rsid w:val="004B21CF"/>
    <w:rsid w:val="004B2534"/>
    <w:rsid w:val="004B27D9"/>
    <w:rsid w:val="004B2883"/>
    <w:rsid w:val="004B306A"/>
    <w:rsid w:val="004B311C"/>
    <w:rsid w:val="004B32B2"/>
    <w:rsid w:val="004B332E"/>
    <w:rsid w:val="004B3B61"/>
    <w:rsid w:val="004B3B68"/>
    <w:rsid w:val="004B40FE"/>
    <w:rsid w:val="004B4332"/>
    <w:rsid w:val="004B4990"/>
    <w:rsid w:val="004B4C77"/>
    <w:rsid w:val="004B4E1B"/>
    <w:rsid w:val="004B51F2"/>
    <w:rsid w:val="004B53C5"/>
    <w:rsid w:val="004B5455"/>
    <w:rsid w:val="004B5D7B"/>
    <w:rsid w:val="004B64A7"/>
    <w:rsid w:val="004B7075"/>
    <w:rsid w:val="004B7265"/>
    <w:rsid w:val="004B7600"/>
    <w:rsid w:val="004C0C1E"/>
    <w:rsid w:val="004C0C76"/>
    <w:rsid w:val="004C0C7A"/>
    <w:rsid w:val="004C0E66"/>
    <w:rsid w:val="004C100C"/>
    <w:rsid w:val="004C1E00"/>
    <w:rsid w:val="004C286E"/>
    <w:rsid w:val="004C2AE2"/>
    <w:rsid w:val="004C34B9"/>
    <w:rsid w:val="004C3AE3"/>
    <w:rsid w:val="004C3EEF"/>
    <w:rsid w:val="004C40FB"/>
    <w:rsid w:val="004C453A"/>
    <w:rsid w:val="004C5094"/>
    <w:rsid w:val="004C52BB"/>
    <w:rsid w:val="004C564E"/>
    <w:rsid w:val="004C568A"/>
    <w:rsid w:val="004C56DE"/>
    <w:rsid w:val="004C5C34"/>
    <w:rsid w:val="004C60B3"/>
    <w:rsid w:val="004C6638"/>
    <w:rsid w:val="004C67B8"/>
    <w:rsid w:val="004C67DD"/>
    <w:rsid w:val="004C70D1"/>
    <w:rsid w:val="004C76E8"/>
    <w:rsid w:val="004C7D10"/>
    <w:rsid w:val="004C7DEA"/>
    <w:rsid w:val="004D060C"/>
    <w:rsid w:val="004D0C97"/>
    <w:rsid w:val="004D0ED7"/>
    <w:rsid w:val="004D0F1F"/>
    <w:rsid w:val="004D0FC8"/>
    <w:rsid w:val="004D16AD"/>
    <w:rsid w:val="004D1AE6"/>
    <w:rsid w:val="004D1C55"/>
    <w:rsid w:val="004D2163"/>
    <w:rsid w:val="004D2191"/>
    <w:rsid w:val="004D29EB"/>
    <w:rsid w:val="004D374D"/>
    <w:rsid w:val="004D396A"/>
    <w:rsid w:val="004D3C11"/>
    <w:rsid w:val="004D3FAA"/>
    <w:rsid w:val="004D45F9"/>
    <w:rsid w:val="004D4C06"/>
    <w:rsid w:val="004D4CD9"/>
    <w:rsid w:val="004D52EB"/>
    <w:rsid w:val="004D532E"/>
    <w:rsid w:val="004D56FC"/>
    <w:rsid w:val="004D58F5"/>
    <w:rsid w:val="004D65DB"/>
    <w:rsid w:val="004D6B0D"/>
    <w:rsid w:val="004E0240"/>
    <w:rsid w:val="004E0EED"/>
    <w:rsid w:val="004E2199"/>
    <w:rsid w:val="004E2366"/>
    <w:rsid w:val="004E2B09"/>
    <w:rsid w:val="004E3189"/>
    <w:rsid w:val="004E31DB"/>
    <w:rsid w:val="004E3224"/>
    <w:rsid w:val="004E3E4F"/>
    <w:rsid w:val="004E4A23"/>
    <w:rsid w:val="004E54E3"/>
    <w:rsid w:val="004E5AE6"/>
    <w:rsid w:val="004E5DE1"/>
    <w:rsid w:val="004E5F39"/>
    <w:rsid w:val="004E5F49"/>
    <w:rsid w:val="004E6072"/>
    <w:rsid w:val="004E6B40"/>
    <w:rsid w:val="004E70DE"/>
    <w:rsid w:val="004E77FD"/>
    <w:rsid w:val="004F0B40"/>
    <w:rsid w:val="004F1CB6"/>
    <w:rsid w:val="004F22F5"/>
    <w:rsid w:val="004F245F"/>
    <w:rsid w:val="004F2B97"/>
    <w:rsid w:val="004F2DD8"/>
    <w:rsid w:val="004F31EE"/>
    <w:rsid w:val="004F3A0E"/>
    <w:rsid w:val="004F3C8F"/>
    <w:rsid w:val="004F4049"/>
    <w:rsid w:val="004F4296"/>
    <w:rsid w:val="004F48A5"/>
    <w:rsid w:val="004F49CA"/>
    <w:rsid w:val="004F4D2D"/>
    <w:rsid w:val="004F5477"/>
    <w:rsid w:val="004F6B1B"/>
    <w:rsid w:val="004F73DC"/>
    <w:rsid w:val="004F7965"/>
    <w:rsid w:val="004F7DCA"/>
    <w:rsid w:val="004F7F11"/>
    <w:rsid w:val="004F7F61"/>
    <w:rsid w:val="005005C6"/>
    <w:rsid w:val="00500CED"/>
    <w:rsid w:val="005016CB"/>
    <w:rsid w:val="005017F9"/>
    <w:rsid w:val="00501CFA"/>
    <w:rsid w:val="00501FA0"/>
    <w:rsid w:val="0050255B"/>
    <w:rsid w:val="00502BE3"/>
    <w:rsid w:val="00502F8F"/>
    <w:rsid w:val="00503B9F"/>
    <w:rsid w:val="00503D69"/>
    <w:rsid w:val="005043D2"/>
    <w:rsid w:val="00504597"/>
    <w:rsid w:val="0050468E"/>
    <w:rsid w:val="00504E42"/>
    <w:rsid w:val="00505C91"/>
    <w:rsid w:val="00505DC4"/>
    <w:rsid w:val="00506950"/>
    <w:rsid w:val="00506B83"/>
    <w:rsid w:val="0050794C"/>
    <w:rsid w:val="00507CCA"/>
    <w:rsid w:val="005111ED"/>
    <w:rsid w:val="005116C7"/>
    <w:rsid w:val="00511BEE"/>
    <w:rsid w:val="00511D51"/>
    <w:rsid w:val="005120BF"/>
    <w:rsid w:val="0051279E"/>
    <w:rsid w:val="00512BF2"/>
    <w:rsid w:val="005134F9"/>
    <w:rsid w:val="00513926"/>
    <w:rsid w:val="005139A3"/>
    <w:rsid w:val="00513C2F"/>
    <w:rsid w:val="00513FC6"/>
    <w:rsid w:val="005140A0"/>
    <w:rsid w:val="005146D1"/>
    <w:rsid w:val="005148E9"/>
    <w:rsid w:val="00514D18"/>
    <w:rsid w:val="005151D0"/>
    <w:rsid w:val="0051535B"/>
    <w:rsid w:val="005158D0"/>
    <w:rsid w:val="00515A0D"/>
    <w:rsid w:val="00515F9C"/>
    <w:rsid w:val="00516172"/>
    <w:rsid w:val="00516264"/>
    <w:rsid w:val="00516835"/>
    <w:rsid w:val="0051727E"/>
    <w:rsid w:val="005174F0"/>
    <w:rsid w:val="005177CA"/>
    <w:rsid w:val="00517D0D"/>
    <w:rsid w:val="00517DF7"/>
    <w:rsid w:val="00520482"/>
    <w:rsid w:val="005205AD"/>
    <w:rsid w:val="005206A8"/>
    <w:rsid w:val="005208CA"/>
    <w:rsid w:val="00520934"/>
    <w:rsid w:val="00520981"/>
    <w:rsid w:val="005209A3"/>
    <w:rsid w:val="00521006"/>
    <w:rsid w:val="005219A7"/>
    <w:rsid w:val="005219D9"/>
    <w:rsid w:val="00521A36"/>
    <w:rsid w:val="00521CB3"/>
    <w:rsid w:val="005220CC"/>
    <w:rsid w:val="0052232B"/>
    <w:rsid w:val="005225D8"/>
    <w:rsid w:val="005228C1"/>
    <w:rsid w:val="00522BA4"/>
    <w:rsid w:val="00523041"/>
    <w:rsid w:val="005230ED"/>
    <w:rsid w:val="00523156"/>
    <w:rsid w:val="00523DC9"/>
    <w:rsid w:val="00523E7F"/>
    <w:rsid w:val="00524596"/>
    <w:rsid w:val="00524994"/>
    <w:rsid w:val="00524AAB"/>
    <w:rsid w:val="00524F01"/>
    <w:rsid w:val="00525620"/>
    <w:rsid w:val="00525622"/>
    <w:rsid w:val="005256C4"/>
    <w:rsid w:val="00525AAB"/>
    <w:rsid w:val="00525C28"/>
    <w:rsid w:val="00525CEF"/>
    <w:rsid w:val="005263DA"/>
    <w:rsid w:val="00526664"/>
    <w:rsid w:val="005266A2"/>
    <w:rsid w:val="00526993"/>
    <w:rsid w:val="00526BC3"/>
    <w:rsid w:val="005300FA"/>
    <w:rsid w:val="005310D3"/>
    <w:rsid w:val="00531301"/>
    <w:rsid w:val="00531833"/>
    <w:rsid w:val="00531CF0"/>
    <w:rsid w:val="005326D6"/>
    <w:rsid w:val="005329B2"/>
    <w:rsid w:val="0053372A"/>
    <w:rsid w:val="0053472F"/>
    <w:rsid w:val="00534DA3"/>
    <w:rsid w:val="0053531A"/>
    <w:rsid w:val="0053541E"/>
    <w:rsid w:val="0053558A"/>
    <w:rsid w:val="00535C17"/>
    <w:rsid w:val="005369D2"/>
    <w:rsid w:val="0053734A"/>
    <w:rsid w:val="005378A7"/>
    <w:rsid w:val="00537EE7"/>
    <w:rsid w:val="0054003C"/>
    <w:rsid w:val="00540B49"/>
    <w:rsid w:val="00541007"/>
    <w:rsid w:val="0054134C"/>
    <w:rsid w:val="00541736"/>
    <w:rsid w:val="0054238E"/>
    <w:rsid w:val="00542591"/>
    <w:rsid w:val="00542762"/>
    <w:rsid w:val="00542FD1"/>
    <w:rsid w:val="00544050"/>
    <w:rsid w:val="00544054"/>
    <w:rsid w:val="005442EA"/>
    <w:rsid w:val="00544403"/>
    <w:rsid w:val="00544640"/>
    <w:rsid w:val="00544979"/>
    <w:rsid w:val="00544D0C"/>
    <w:rsid w:val="00545037"/>
    <w:rsid w:val="005452DC"/>
    <w:rsid w:val="005457B0"/>
    <w:rsid w:val="00545D1B"/>
    <w:rsid w:val="0054608A"/>
    <w:rsid w:val="0054634C"/>
    <w:rsid w:val="00546EFE"/>
    <w:rsid w:val="005478CE"/>
    <w:rsid w:val="00547980"/>
    <w:rsid w:val="00547FD1"/>
    <w:rsid w:val="00550156"/>
    <w:rsid w:val="0055023E"/>
    <w:rsid w:val="00550539"/>
    <w:rsid w:val="005506E9"/>
    <w:rsid w:val="00550718"/>
    <w:rsid w:val="0055079E"/>
    <w:rsid w:val="0055094A"/>
    <w:rsid w:val="005509F9"/>
    <w:rsid w:val="0055107C"/>
    <w:rsid w:val="0055124F"/>
    <w:rsid w:val="00551F08"/>
    <w:rsid w:val="00552433"/>
    <w:rsid w:val="00552B9C"/>
    <w:rsid w:val="00553C04"/>
    <w:rsid w:val="00553E84"/>
    <w:rsid w:val="00554599"/>
    <w:rsid w:val="0055480E"/>
    <w:rsid w:val="00554CD8"/>
    <w:rsid w:val="005550EE"/>
    <w:rsid w:val="00555140"/>
    <w:rsid w:val="00555D43"/>
    <w:rsid w:val="00557110"/>
    <w:rsid w:val="00557ADB"/>
    <w:rsid w:val="00557C92"/>
    <w:rsid w:val="005600EA"/>
    <w:rsid w:val="00560101"/>
    <w:rsid w:val="0056048A"/>
    <w:rsid w:val="00560B7E"/>
    <w:rsid w:val="00560E22"/>
    <w:rsid w:val="00560E7C"/>
    <w:rsid w:val="00560F82"/>
    <w:rsid w:val="005613AC"/>
    <w:rsid w:val="005615A3"/>
    <w:rsid w:val="00561755"/>
    <w:rsid w:val="005617B4"/>
    <w:rsid w:val="0056183B"/>
    <w:rsid w:val="0056197A"/>
    <w:rsid w:val="00561AB2"/>
    <w:rsid w:val="00562232"/>
    <w:rsid w:val="00562B3A"/>
    <w:rsid w:val="00562B7E"/>
    <w:rsid w:val="005631BF"/>
    <w:rsid w:val="005631F5"/>
    <w:rsid w:val="00563936"/>
    <w:rsid w:val="00563BBF"/>
    <w:rsid w:val="00564804"/>
    <w:rsid w:val="00564D50"/>
    <w:rsid w:val="005658BB"/>
    <w:rsid w:val="00565949"/>
    <w:rsid w:val="00565B26"/>
    <w:rsid w:val="00565C17"/>
    <w:rsid w:val="00565D74"/>
    <w:rsid w:val="00565F5B"/>
    <w:rsid w:val="0056613C"/>
    <w:rsid w:val="0056634D"/>
    <w:rsid w:val="00566363"/>
    <w:rsid w:val="00566733"/>
    <w:rsid w:val="00566768"/>
    <w:rsid w:val="00567464"/>
    <w:rsid w:val="00567AA8"/>
    <w:rsid w:val="00567B12"/>
    <w:rsid w:val="00570BC5"/>
    <w:rsid w:val="00571697"/>
    <w:rsid w:val="00571CCB"/>
    <w:rsid w:val="00572E07"/>
    <w:rsid w:val="005730F6"/>
    <w:rsid w:val="00573953"/>
    <w:rsid w:val="00573FC8"/>
    <w:rsid w:val="00574171"/>
    <w:rsid w:val="00574204"/>
    <w:rsid w:val="00574586"/>
    <w:rsid w:val="00574A86"/>
    <w:rsid w:val="00574E82"/>
    <w:rsid w:val="00574EC6"/>
    <w:rsid w:val="00574F53"/>
    <w:rsid w:val="005754B7"/>
    <w:rsid w:val="00575B3D"/>
    <w:rsid w:val="00575DAB"/>
    <w:rsid w:val="00576273"/>
    <w:rsid w:val="005769DF"/>
    <w:rsid w:val="005771CA"/>
    <w:rsid w:val="00577890"/>
    <w:rsid w:val="00577D7F"/>
    <w:rsid w:val="00577FF7"/>
    <w:rsid w:val="005804A6"/>
    <w:rsid w:val="00580847"/>
    <w:rsid w:val="00580927"/>
    <w:rsid w:val="00580941"/>
    <w:rsid w:val="00580B8E"/>
    <w:rsid w:val="00580DC1"/>
    <w:rsid w:val="00581E96"/>
    <w:rsid w:val="00582233"/>
    <w:rsid w:val="005826B0"/>
    <w:rsid w:val="0058312F"/>
    <w:rsid w:val="0058348D"/>
    <w:rsid w:val="00584589"/>
    <w:rsid w:val="00584AED"/>
    <w:rsid w:val="00584CFD"/>
    <w:rsid w:val="00584DF9"/>
    <w:rsid w:val="00584EEE"/>
    <w:rsid w:val="00585043"/>
    <w:rsid w:val="005854B9"/>
    <w:rsid w:val="005854E1"/>
    <w:rsid w:val="00585D8E"/>
    <w:rsid w:val="005877FC"/>
    <w:rsid w:val="00587CD8"/>
    <w:rsid w:val="005903A4"/>
    <w:rsid w:val="005905BD"/>
    <w:rsid w:val="005909FD"/>
    <w:rsid w:val="0059143C"/>
    <w:rsid w:val="00591ED2"/>
    <w:rsid w:val="00592670"/>
    <w:rsid w:val="00593608"/>
    <w:rsid w:val="00593AD1"/>
    <w:rsid w:val="00594150"/>
    <w:rsid w:val="0059435F"/>
    <w:rsid w:val="005953CA"/>
    <w:rsid w:val="005957A9"/>
    <w:rsid w:val="00595FC4"/>
    <w:rsid w:val="005960BB"/>
    <w:rsid w:val="0059616D"/>
    <w:rsid w:val="0059627F"/>
    <w:rsid w:val="00596381"/>
    <w:rsid w:val="00596891"/>
    <w:rsid w:val="00596A6B"/>
    <w:rsid w:val="00596AA9"/>
    <w:rsid w:val="00596BF2"/>
    <w:rsid w:val="00596CEC"/>
    <w:rsid w:val="00597FC7"/>
    <w:rsid w:val="005A09D2"/>
    <w:rsid w:val="005A0BB6"/>
    <w:rsid w:val="005A0F97"/>
    <w:rsid w:val="005A13C9"/>
    <w:rsid w:val="005A1A74"/>
    <w:rsid w:val="005A20BC"/>
    <w:rsid w:val="005A24D2"/>
    <w:rsid w:val="005A305E"/>
    <w:rsid w:val="005A32B2"/>
    <w:rsid w:val="005A3F70"/>
    <w:rsid w:val="005A42D0"/>
    <w:rsid w:val="005A48C4"/>
    <w:rsid w:val="005A4960"/>
    <w:rsid w:val="005A4987"/>
    <w:rsid w:val="005A4A41"/>
    <w:rsid w:val="005A5CF5"/>
    <w:rsid w:val="005A5DD0"/>
    <w:rsid w:val="005A60C0"/>
    <w:rsid w:val="005A6657"/>
    <w:rsid w:val="005A6EC5"/>
    <w:rsid w:val="005A6FBB"/>
    <w:rsid w:val="005A7537"/>
    <w:rsid w:val="005A7BBA"/>
    <w:rsid w:val="005B063B"/>
    <w:rsid w:val="005B0BFA"/>
    <w:rsid w:val="005B0E49"/>
    <w:rsid w:val="005B1669"/>
    <w:rsid w:val="005B2121"/>
    <w:rsid w:val="005B2151"/>
    <w:rsid w:val="005B2451"/>
    <w:rsid w:val="005B29E7"/>
    <w:rsid w:val="005B2BB4"/>
    <w:rsid w:val="005B31CA"/>
    <w:rsid w:val="005B32EC"/>
    <w:rsid w:val="005B49A8"/>
    <w:rsid w:val="005B4DEC"/>
    <w:rsid w:val="005B4F52"/>
    <w:rsid w:val="005B5206"/>
    <w:rsid w:val="005B526A"/>
    <w:rsid w:val="005B5776"/>
    <w:rsid w:val="005B5A78"/>
    <w:rsid w:val="005B6434"/>
    <w:rsid w:val="005B65EC"/>
    <w:rsid w:val="005B68E7"/>
    <w:rsid w:val="005B6AC7"/>
    <w:rsid w:val="005B75F5"/>
    <w:rsid w:val="005B7700"/>
    <w:rsid w:val="005B7A45"/>
    <w:rsid w:val="005B7C65"/>
    <w:rsid w:val="005B7FC0"/>
    <w:rsid w:val="005C012D"/>
    <w:rsid w:val="005C0677"/>
    <w:rsid w:val="005C0A12"/>
    <w:rsid w:val="005C0C16"/>
    <w:rsid w:val="005C0D93"/>
    <w:rsid w:val="005C15DE"/>
    <w:rsid w:val="005C169B"/>
    <w:rsid w:val="005C19A1"/>
    <w:rsid w:val="005C19AF"/>
    <w:rsid w:val="005C19C8"/>
    <w:rsid w:val="005C1EC8"/>
    <w:rsid w:val="005C20A4"/>
    <w:rsid w:val="005C3F4E"/>
    <w:rsid w:val="005C4124"/>
    <w:rsid w:val="005C41A1"/>
    <w:rsid w:val="005C46D1"/>
    <w:rsid w:val="005C49B9"/>
    <w:rsid w:val="005C500A"/>
    <w:rsid w:val="005C5A3E"/>
    <w:rsid w:val="005C5FB9"/>
    <w:rsid w:val="005C63A8"/>
    <w:rsid w:val="005C6EC3"/>
    <w:rsid w:val="005C7389"/>
    <w:rsid w:val="005C7826"/>
    <w:rsid w:val="005C7C87"/>
    <w:rsid w:val="005C7CFF"/>
    <w:rsid w:val="005C7E59"/>
    <w:rsid w:val="005D047E"/>
    <w:rsid w:val="005D0539"/>
    <w:rsid w:val="005D08D8"/>
    <w:rsid w:val="005D0D07"/>
    <w:rsid w:val="005D11D0"/>
    <w:rsid w:val="005D156F"/>
    <w:rsid w:val="005D16F9"/>
    <w:rsid w:val="005D2034"/>
    <w:rsid w:val="005D3460"/>
    <w:rsid w:val="005D37D4"/>
    <w:rsid w:val="005D3A9F"/>
    <w:rsid w:val="005D50D4"/>
    <w:rsid w:val="005D51AB"/>
    <w:rsid w:val="005D562F"/>
    <w:rsid w:val="005D599D"/>
    <w:rsid w:val="005D5B41"/>
    <w:rsid w:val="005D5FCB"/>
    <w:rsid w:val="005D62AB"/>
    <w:rsid w:val="005D71A0"/>
    <w:rsid w:val="005D71B7"/>
    <w:rsid w:val="005D7DB4"/>
    <w:rsid w:val="005E060E"/>
    <w:rsid w:val="005E0837"/>
    <w:rsid w:val="005E220D"/>
    <w:rsid w:val="005E2D85"/>
    <w:rsid w:val="005E2D8C"/>
    <w:rsid w:val="005E30C7"/>
    <w:rsid w:val="005E317B"/>
    <w:rsid w:val="005E32FA"/>
    <w:rsid w:val="005E33FB"/>
    <w:rsid w:val="005E3536"/>
    <w:rsid w:val="005E3D02"/>
    <w:rsid w:val="005E3FE1"/>
    <w:rsid w:val="005E4018"/>
    <w:rsid w:val="005E40CD"/>
    <w:rsid w:val="005E460D"/>
    <w:rsid w:val="005E4F8B"/>
    <w:rsid w:val="005E55B8"/>
    <w:rsid w:val="005E5AB3"/>
    <w:rsid w:val="005E6128"/>
    <w:rsid w:val="005E6558"/>
    <w:rsid w:val="005E6F37"/>
    <w:rsid w:val="005E73CA"/>
    <w:rsid w:val="005E78E2"/>
    <w:rsid w:val="005E7ABE"/>
    <w:rsid w:val="005F024A"/>
    <w:rsid w:val="005F086B"/>
    <w:rsid w:val="005F0914"/>
    <w:rsid w:val="005F0AEC"/>
    <w:rsid w:val="005F0BF5"/>
    <w:rsid w:val="005F147F"/>
    <w:rsid w:val="005F194A"/>
    <w:rsid w:val="005F1AFA"/>
    <w:rsid w:val="005F1D2A"/>
    <w:rsid w:val="005F1E36"/>
    <w:rsid w:val="005F266D"/>
    <w:rsid w:val="005F3438"/>
    <w:rsid w:val="005F373C"/>
    <w:rsid w:val="005F3E51"/>
    <w:rsid w:val="005F41FA"/>
    <w:rsid w:val="005F5913"/>
    <w:rsid w:val="005F738C"/>
    <w:rsid w:val="005F7557"/>
    <w:rsid w:val="005F78E9"/>
    <w:rsid w:val="005F7AB0"/>
    <w:rsid w:val="005F7BBD"/>
    <w:rsid w:val="006001D0"/>
    <w:rsid w:val="006004C9"/>
    <w:rsid w:val="0060099E"/>
    <w:rsid w:val="00600D60"/>
    <w:rsid w:val="00600D7C"/>
    <w:rsid w:val="0060183F"/>
    <w:rsid w:val="006020BC"/>
    <w:rsid w:val="006023D3"/>
    <w:rsid w:val="0060290C"/>
    <w:rsid w:val="0060314A"/>
    <w:rsid w:val="006037EA"/>
    <w:rsid w:val="00603A23"/>
    <w:rsid w:val="00603CA4"/>
    <w:rsid w:val="00603D40"/>
    <w:rsid w:val="0060428E"/>
    <w:rsid w:val="00604538"/>
    <w:rsid w:val="00604731"/>
    <w:rsid w:val="006047F2"/>
    <w:rsid w:val="00604B43"/>
    <w:rsid w:val="00605270"/>
    <w:rsid w:val="00605286"/>
    <w:rsid w:val="00605B3E"/>
    <w:rsid w:val="00605FA3"/>
    <w:rsid w:val="0060691F"/>
    <w:rsid w:val="00606CAA"/>
    <w:rsid w:val="006079F4"/>
    <w:rsid w:val="00610034"/>
    <w:rsid w:val="0061004C"/>
    <w:rsid w:val="0061069F"/>
    <w:rsid w:val="0061150B"/>
    <w:rsid w:val="00611E87"/>
    <w:rsid w:val="0061258F"/>
    <w:rsid w:val="00612849"/>
    <w:rsid w:val="00612FD7"/>
    <w:rsid w:val="00612FFF"/>
    <w:rsid w:val="00613249"/>
    <w:rsid w:val="006135CE"/>
    <w:rsid w:val="006136B9"/>
    <w:rsid w:val="00613D2C"/>
    <w:rsid w:val="00613E8D"/>
    <w:rsid w:val="006149F7"/>
    <w:rsid w:val="00614EAD"/>
    <w:rsid w:val="00615117"/>
    <w:rsid w:val="0061536D"/>
    <w:rsid w:val="00615789"/>
    <w:rsid w:val="00615EF8"/>
    <w:rsid w:val="00615F1D"/>
    <w:rsid w:val="00616424"/>
    <w:rsid w:val="00616AFB"/>
    <w:rsid w:val="00616C56"/>
    <w:rsid w:val="00617500"/>
    <w:rsid w:val="006176F5"/>
    <w:rsid w:val="006179A5"/>
    <w:rsid w:val="00617B46"/>
    <w:rsid w:val="00617C72"/>
    <w:rsid w:val="00620EC0"/>
    <w:rsid w:val="00621419"/>
    <w:rsid w:val="00621752"/>
    <w:rsid w:val="006220AC"/>
    <w:rsid w:val="00623070"/>
    <w:rsid w:val="00623F91"/>
    <w:rsid w:val="0062454E"/>
    <w:rsid w:val="00624D11"/>
    <w:rsid w:val="0062527F"/>
    <w:rsid w:val="0062578A"/>
    <w:rsid w:val="006260F7"/>
    <w:rsid w:val="00626183"/>
    <w:rsid w:val="006267C0"/>
    <w:rsid w:val="00626850"/>
    <w:rsid w:val="00627278"/>
    <w:rsid w:val="0062789E"/>
    <w:rsid w:val="00627CBF"/>
    <w:rsid w:val="00630053"/>
    <w:rsid w:val="00630E09"/>
    <w:rsid w:val="00630F22"/>
    <w:rsid w:val="0063151E"/>
    <w:rsid w:val="00631FED"/>
    <w:rsid w:val="006325AB"/>
    <w:rsid w:val="006327E3"/>
    <w:rsid w:val="006329C2"/>
    <w:rsid w:val="00632BD5"/>
    <w:rsid w:val="006336C5"/>
    <w:rsid w:val="00633AF4"/>
    <w:rsid w:val="00633D5D"/>
    <w:rsid w:val="006342AB"/>
    <w:rsid w:val="00634720"/>
    <w:rsid w:val="00634BB1"/>
    <w:rsid w:val="00634F01"/>
    <w:rsid w:val="00634F5B"/>
    <w:rsid w:val="00634FE8"/>
    <w:rsid w:val="006355F1"/>
    <w:rsid w:val="006356EC"/>
    <w:rsid w:val="00635888"/>
    <w:rsid w:val="006360CE"/>
    <w:rsid w:val="00636802"/>
    <w:rsid w:val="00636C90"/>
    <w:rsid w:val="00636D41"/>
    <w:rsid w:val="00636DDE"/>
    <w:rsid w:val="006372A2"/>
    <w:rsid w:val="00637AEB"/>
    <w:rsid w:val="006401C8"/>
    <w:rsid w:val="00640803"/>
    <w:rsid w:val="006409A0"/>
    <w:rsid w:val="00640A10"/>
    <w:rsid w:val="006418CA"/>
    <w:rsid w:val="00641F63"/>
    <w:rsid w:val="00642623"/>
    <w:rsid w:val="00642797"/>
    <w:rsid w:val="00642D0D"/>
    <w:rsid w:val="0064317C"/>
    <w:rsid w:val="00643908"/>
    <w:rsid w:val="00643961"/>
    <w:rsid w:val="00644317"/>
    <w:rsid w:val="00644510"/>
    <w:rsid w:val="006445FE"/>
    <w:rsid w:val="00645070"/>
    <w:rsid w:val="00647261"/>
    <w:rsid w:val="0064737F"/>
    <w:rsid w:val="00647AC1"/>
    <w:rsid w:val="00647EB3"/>
    <w:rsid w:val="00650790"/>
    <w:rsid w:val="006508CE"/>
    <w:rsid w:val="00651216"/>
    <w:rsid w:val="0065158D"/>
    <w:rsid w:val="00651996"/>
    <w:rsid w:val="00651FBB"/>
    <w:rsid w:val="006529AF"/>
    <w:rsid w:val="0065343C"/>
    <w:rsid w:val="00653B6A"/>
    <w:rsid w:val="00654530"/>
    <w:rsid w:val="00654CA3"/>
    <w:rsid w:val="0065501E"/>
    <w:rsid w:val="006555C7"/>
    <w:rsid w:val="00655622"/>
    <w:rsid w:val="006556AF"/>
    <w:rsid w:val="006559F2"/>
    <w:rsid w:val="00655D0B"/>
    <w:rsid w:val="00656A47"/>
    <w:rsid w:val="00656BC0"/>
    <w:rsid w:val="00657214"/>
    <w:rsid w:val="0065737D"/>
    <w:rsid w:val="006603B6"/>
    <w:rsid w:val="00660626"/>
    <w:rsid w:val="00661BA5"/>
    <w:rsid w:val="00661C02"/>
    <w:rsid w:val="00662477"/>
    <w:rsid w:val="00662554"/>
    <w:rsid w:val="00662811"/>
    <w:rsid w:val="00662C90"/>
    <w:rsid w:val="00663A13"/>
    <w:rsid w:val="0066400A"/>
    <w:rsid w:val="0066529E"/>
    <w:rsid w:val="006653E1"/>
    <w:rsid w:val="006653FD"/>
    <w:rsid w:val="006655BD"/>
    <w:rsid w:val="006666E3"/>
    <w:rsid w:val="006671CF"/>
    <w:rsid w:val="00667590"/>
    <w:rsid w:val="006676F5"/>
    <w:rsid w:val="00667CAE"/>
    <w:rsid w:val="006705B1"/>
    <w:rsid w:val="00671016"/>
    <w:rsid w:val="0067147C"/>
    <w:rsid w:val="00671797"/>
    <w:rsid w:val="006721DE"/>
    <w:rsid w:val="00672723"/>
    <w:rsid w:val="00672937"/>
    <w:rsid w:val="00672DB6"/>
    <w:rsid w:val="00672FA6"/>
    <w:rsid w:val="0067473B"/>
    <w:rsid w:val="00675254"/>
    <w:rsid w:val="00675B95"/>
    <w:rsid w:val="00675DD3"/>
    <w:rsid w:val="00675E2D"/>
    <w:rsid w:val="006760D8"/>
    <w:rsid w:val="00676154"/>
    <w:rsid w:val="00676B31"/>
    <w:rsid w:val="00676DBA"/>
    <w:rsid w:val="00677CAB"/>
    <w:rsid w:val="00680036"/>
    <w:rsid w:val="0068034B"/>
    <w:rsid w:val="006803F1"/>
    <w:rsid w:val="00680EE0"/>
    <w:rsid w:val="006816CC"/>
    <w:rsid w:val="006818BD"/>
    <w:rsid w:val="00681D93"/>
    <w:rsid w:val="0068285C"/>
    <w:rsid w:val="00682F04"/>
    <w:rsid w:val="00683847"/>
    <w:rsid w:val="00683A8F"/>
    <w:rsid w:val="0068462B"/>
    <w:rsid w:val="0068561A"/>
    <w:rsid w:val="006856CB"/>
    <w:rsid w:val="00685C62"/>
    <w:rsid w:val="00685CD7"/>
    <w:rsid w:val="00686D82"/>
    <w:rsid w:val="00686F34"/>
    <w:rsid w:val="0068700D"/>
    <w:rsid w:val="006874AF"/>
    <w:rsid w:val="00687F2D"/>
    <w:rsid w:val="0069009C"/>
    <w:rsid w:val="006906BC"/>
    <w:rsid w:val="00690705"/>
    <w:rsid w:val="00690E77"/>
    <w:rsid w:val="00691171"/>
    <w:rsid w:val="00691BB6"/>
    <w:rsid w:val="00691ED3"/>
    <w:rsid w:val="00692423"/>
    <w:rsid w:val="0069292F"/>
    <w:rsid w:val="006929CB"/>
    <w:rsid w:val="00692B53"/>
    <w:rsid w:val="00692D99"/>
    <w:rsid w:val="00693478"/>
    <w:rsid w:val="0069348E"/>
    <w:rsid w:val="00693953"/>
    <w:rsid w:val="0069426B"/>
    <w:rsid w:val="006944FC"/>
    <w:rsid w:val="00694787"/>
    <w:rsid w:val="00695368"/>
    <w:rsid w:val="00695774"/>
    <w:rsid w:val="0069681D"/>
    <w:rsid w:val="00696A5D"/>
    <w:rsid w:val="00696D94"/>
    <w:rsid w:val="0069739F"/>
    <w:rsid w:val="006A00CD"/>
    <w:rsid w:val="006A07B6"/>
    <w:rsid w:val="006A0A45"/>
    <w:rsid w:val="006A0AB3"/>
    <w:rsid w:val="006A0DE0"/>
    <w:rsid w:val="006A0E30"/>
    <w:rsid w:val="006A0E75"/>
    <w:rsid w:val="006A1301"/>
    <w:rsid w:val="006A19B5"/>
    <w:rsid w:val="006A1E93"/>
    <w:rsid w:val="006A2EC2"/>
    <w:rsid w:val="006A372B"/>
    <w:rsid w:val="006A3BDD"/>
    <w:rsid w:val="006A416D"/>
    <w:rsid w:val="006A4187"/>
    <w:rsid w:val="006A4CEC"/>
    <w:rsid w:val="006A5069"/>
    <w:rsid w:val="006A5169"/>
    <w:rsid w:val="006A5261"/>
    <w:rsid w:val="006A5D1C"/>
    <w:rsid w:val="006A6368"/>
    <w:rsid w:val="006A6C55"/>
    <w:rsid w:val="006A7303"/>
    <w:rsid w:val="006B00DE"/>
    <w:rsid w:val="006B027E"/>
    <w:rsid w:val="006B03CD"/>
    <w:rsid w:val="006B0C75"/>
    <w:rsid w:val="006B0CB3"/>
    <w:rsid w:val="006B0D39"/>
    <w:rsid w:val="006B0D90"/>
    <w:rsid w:val="006B10B7"/>
    <w:rsid w:val="006B1F25"/>
    <w:rsid w:val="006B2205"/>
    <w:rsid w:val="006B2553"/>
    <w:rsid w:val="006B2ACB"/>
    <w:rsid w:val="006B2EF6"/>
    <w:rsid w:val="006B30C3"/>
    <w:rsid w:val="006B3356"/>
    <w:rsid w:val="006B33FC"/>
    <w:rsid w:val="006B34F4"/>
    <w:rsid w:val="006B3516"/>
    <w:rsid w:val="006B378E"/>
    <w:rsid w:val="006B41D7"/>
    <w:rsid w:val="006B45AC"/>
    <w:rsid w:val="006B4641"/>
    <w:rsid w:val="006B4763"/>
    <w:rsid w:val="006B4CB9"/>
    <w:rsid w:val="006B5256"/>
    <w:rsid w:val="006B5322"/>
    <w:rsid w:val="006B53A3"/>
    <w:rsid w:val="006B565E"/>
    <w:rsid w:val="006B61D4"/>
    <w:rsid w:val="006B6529"/>
    <w:rsid w:val="006B66CB"/>
    <w:rsid w:val="006B6AEA"/>
    <w:rsid w:val="006B722C"/>
    <w:rsid w:val="006B7752"/>
    <w:rsid w:val="006B78F7"/>
    <w:rsid w:val="006B7BC2"/>
    <w:rsid w:val="006B7E6B"/>
    <w:rsid w:val="006C1066"/>
    <w:rsid w:val="006C15FE"/>
    <w:rsid w:val="006C18D8"/>
    <w:rsid w:val="006C1ADC"/>
    <w:rsid w:val="006C1D0F"/>
    <w:rsid w:val="006C214B"/>
    <w:rsid w:val="006C21BC"/>
    <w:rsid w:val="006C2C66"/>
    <w:rsid w:val="006C311C"/>
    <w:rsid w:val="006C3141"/>
    <w:rsid w:val="006C3E98"/>
    <w:rsid w:val="006C417E"/>
    <w:rsid w:val="006C4475"/>
    <w:rsid w:val="006C48C8"/>
    <w:rsid w:val="006C4A0F"/>
    <w:rsid w:val="006C5AAB"/>
    <w:rsid w:val="006C6DC1"/>
    <w:rsid w:val="006C737B"/>
    <w:rsid w:val="006C747B"/>
    <w:rsid w:val="006C7F08"/>
    <w:rsid w:val="006D004B"/>
    <w:rsid w:val="006D01B8"/>
    <w:rsid w:val="006D0710"/>
    <w:rsid w:val="006D098F"/>
    <w:rsid w:val="006D09AB"/>
    <w:rsid w:val="006D0BD5"/>
    <w:rsid w:val="006D1785"/>
    <w:rsid w:val="006D19B7"/>
    <w:rsid w:val="006D1D92"/>
    <w:rsid w:val="006D2193"/>
    <w:rsid w:val="006D24DE"/>
    <w:rsid w:val="006D25BC"/>
    <w:rsid w:val="006D32CA"/>
    <w:rsid w:val="006D35BA"/>
    <w:rsid w:val="006D3876"/>
    <w:rsid w:val="006D3C66"/>
    <w:rsid w:val="006D4820"/>
    <w:rsid w:val="006D4B27"/>
    <w:rsid w:val="006D4E94"/>
    <w:rsid w:val="006D4FFA"/>
    <w:rsid w:val="006D5883"/>
    <w:rsid w:val="006D5ABD"/>
    <w:rsid w:val="006D5CC0"/>
    <w:rsid w:val="006D69B3"/>
    <w:rsid w:val="006D6A68"/>
    <w:rsid w:val="006D6B0C"/>
    <w:rsid w:val="006D6C8C"/>
    <w:rsid w:val="006D70B3"/>
    <w:rsid w:val="006D7B51"/>
    <w:rsid w:val="006E02DB"/>
    <w:rsid w:val="006E04DD"/>
    <w:rsid w:val="006E06C5"/>
    <w:rsid w:val="006E0ED6"/>
    <w:rsid w:val="006E3D78"/>
    <w:rsid w:val="006E3DF4"/>
    <w:rsid w:val="006E3F5E"/>
    <w:rsid w:val="006E4D7A"/>
    <w:rsid w:val="006E5E02"/>
    <w:rsid w:val="006E5E45"/>
    <w:rsid w:val="006E64CC"/>
    <w:rsid w:val="006E72CC"/>
    <w:rsid w:val="006E7651"/>
    <w:rsid w:val="006E7729"/>
    <w:rsid w:val="006E786E"/>
    <w:rsid w:val="006E7AE7"/>
    <w:rsid w:val="006F041E"/>
    <w:rsid w:val="006F05C8"/>
    <w:rsid w:val="006F07BA"/>
    <w:rsid w:val="006F11AB"/>
    <w:rsid w:val="006F1253"/>
    <w:rsid w:val="006F1537"/>
    <w:rsid w:val="006F176C"/>
    <w:rsid w:val="006F17E6"/>
    <w:rsid w:val="006F1D60"/>
    <w:rsid w:val="006F302D"/>
    <w:rsid w:val="006F3788"/>
    <w:rsid w:val="006F4048"/>
    <w:rsid w:val="006F414F"/>
    <w:rsid w:val="006F508D"/>
    <w:rsid w:val="006F5526"/>
    <w:rsid w:val="006F57F3"/>
    <w:rsid w:val="006F59F1"/>
    <w:rsid w:val="006F5C01"/>
    <w:rsid w:val="006F6C1F"/>
    <w:rsid w:val="006F71F9"/>
    <w:rsid w:val="006F7F36"/>
    <w:rsid w:val="006F7FE4"/>
    <w:rsid w:val="0070007C"/>
    <w:rsid w:val="0070052E"/>
    <w:rsid w:val="00700DB5"/>
    <w:rsid w:val="00700F3F"/>
    <w:rsid w:val="00701EEE"/>
    <w:rsid w:val="00701F8D"/>
    <w:rsid w:val="007021B9"/>
    <w:rsid w:val="007025CA"/>
    <w:rsid w:val="00702988"/>
    <w:rsid w:val="00703BE1"/>
    <w:rsid w:val="00703D66"/>
    <w:rsid w:val="00703E5A"/>
    <w:rsid w:val="007043A3"/>
    <w:rsid w:val="007045A5"/>
    <w:rsid w:val="00704D2C"/>
    <w:rsid w:val="00705787"/>
    <w:rsid w:val="00705BE3"/>
    <w:rsid w:val="0070610B"/>
    <w:rsid w:val="00706B1A"/>
    <w:rsid w:val="00707FE4"/>
    <w:rsid w:val="00710066"/>
    <w:rsid w:val="0071036D"/>
    <w:rsid w:val="007109B7"/>
    <w:rsid w:val="00710CEC"/>
    <w:rsid w:val="00710FEA"/>
    <w:rsid w:val="00711760"/>
    <w:rsid w:val="00711AC7"/>
    <w:rsid w:val="00711E5C"/>
    <w:rsid w:val="00712059"/>
    <w:rsid w:val="0071240F"/>
    <w:rsid w:val="007129CB"/>
    <w:rsid w:val="007131BC"/>
    <w:rsid w:val="00713705"/>
    <w:rsid w:val="00713AE2"/>
    <w:rsid w:val="00713DA3"/>
    <w:rsid w:val="00714280"/>
    <w:rsid w:val="007143EB"/>
    <w:rsid w:val="00714E31"/>
    <w:rsid w:val="00715A6E"/>
    <w:rsid w:val="0071665E"/>
    <w:rsid w:val="007168BE"/>
    <w:rsid w:val="0071734E"/>
    <w:rsid w:val="00720A6E"/>
    <w:rsid w:val="00720AF0"/>
    <w:rsid w:val="00720EBB"/>
    <w:rsid w:val="0072112E"/>
    <w:rsid w:val="00721674"/>
    <w:rsid w:val="00721D77"/>
    <w:rsid w:val="007220BF"/>
    <w:rsid w:val="00722289"/>
    <w:rsid w:val="0072313C"/>
    <w:rsid w:val="00723EB5"/>
    <w:rsid w:val="0072573A"/>
    <w:rsid w:val="00725B27"/>
    <w:rsid w:val="00725CD3"/>
    <w:rsid w:val="00726072"/>
    <w:rsid w:val="007262B9"/>
    <w:rsid w:val="00726E6D"/>
    <w:rsid w:val="007309EF"/>
    <w:rsid w:val="00731032"/>
    <w:rsid w:val="007317E6"/>
    <w:rsid w:val="007333C2"/>
    <w:rsid w:val="007336B8"/>
    <w:rsid w:val="007338E2"/>
    <w:rsid w:val="00733C8B"/>
    <w:rsid w:val="00733CCD"/>
    <w:rsid w:val="007347BD"/>
    <w:rsid w:val="00734C88"/>
    <w:rsid w:val="007350FA"/>
    <w:rsid w:val="007354F9"/>
    <w:rsid w:val="0073553F"/>
    <w:rsid w:val="0073583E"/>
    <w:rsid w:val="00735A5D"/>
    <w:rsid w:val="00736D25"/>
    <w:rsid w:val="007372AE"/>
    <w:rsid w:val="00737C2A"/>
    <w:rsid w:val="00740789"/>
    <w:rsid w:val="00740935"/>
    <w:rsid w:val="0074138A"/>
    <w:rsid w:val="00741550"/>
    <w:rsid w:val="00742339"/>
    <w:rsid w:val="00742377"/>
    <w:rsid w:val="007425D1"/>
    <w:rsid w:val="007427D0"/>
    <w:rsid w:val="007434FD"/>
    <w:rsid w:val="00743521"/>
    <w:rsid w:val="00743DBF"/>
    <w:rsid w:val="007446E8"/>
    <w:rsid w:val="0074474C"/>
    <w:rsid w:val="00744B32"/>
    <w:rsid w:val="007451F2"/>
    <w:rsid w:val="00745219"/>
    <w:rsid w:val="00745272"/>
    <w:rsid w:val="007464BD"/>
    <w:rsid w:val="00746526"/>
    <w:rsid w:val="00746663"/>
    <w:rsid w:val="00746C3B"/>
    <w:rsid w:val="0074761E"/>
    <w:rsid w:val="00747AED"/>
    <w:rsid w:val="00747DE8"/>
    <w:rsid w:val="0075038E"/>
    <w:rsid w:val="007503A8"/>
    <w:rsid w:val="007506D5"/>
    <w:rsid w:val="00750FD3"/>
    <w:rsid w:val="00751475"/>
    <w:rsid w:val="007526AF"/>
    <w:rsid w:val="007527AC"/>
    <w:rsid w:val="00752CD0"/>
    <w:rsid w:val="007530F1"/>
    <w:rsid w:val="00753776"/>
    <w:rsid w:val="007537BB"/>
    <w:rsid w:val="00753993"/>
    <w:rsid w:val="00754288"/>
    <w:rsid w:val="00754A6D"/>
    <w:rsid w:val="00754EDD"/>
    <w:rsid w:val="0075524C"/>
    <w:rsid w:val="00755950"/>
    <w:rsid w:val="00755A3B"/>
    <w:rsid w:val="00755B3C"/>
    <w:rsid w:val="00755F91"/>
    <w:rsid w:val="007563FA"/>
    <w:rsid w:val="0075699A"/>
    <w:rsid w:val="00756B38"/>
    <w:rsid w:val="00756D6D"/>
    <w:rsid w:val="007570EA"/>
    <w:rsid w:val="00757646"/>
    <w:rsid w:val="0075794B"/>
    <w:rsid w:val="00757F2C"/>
    <w:rsid w:val="0076037B"/>
    <w:rsid w:val="00760506"/>
    <w:rsid w:val="00761979"/>
    <w:rsid w:val="00761C94"/>
    <w:rsid w:val="00761FEA"/>
    <w:rsid w:val="00762422"/>
    <w:rsid w:val="007635F2"/>
    <w:rsid w:val="007639E8"/>
    <w:rsid w:val="00763E28"/>
    <w:rsid w:val="00764C09"/>
    <w:rsid w:val="007650FF"/>
    <w:rsid w:val="007656C7"/>
    <w:rsid w:val="00765B1B"/>
    <w:rsid w:val="00766B85"/>
    <w:rsid w:val="00766C34"/>
    <w:rsid w:val="00766D5B"/>
    <w:rsid w:val="0076771C"/>
    <w:rsid w:val="00767A1F"/>
    <w:rsid w:val="00767B4E"/>
    <w:rsid w:val="00767D67"/>
    <w:rsid w:val="00767E76"/>
    <w:rsid w:val="00770137"/>
    <w:rsid w:val="00770CFE"/>
    <w:rsid w:val="00770DCD"/>
    <w:rsid w:val="00771899"/>
    <w:rsid w:val="007721A4"/>
    <w:rsid w:val="00772AF3"/>
    <w:rsid w:val="00772B09"/>
    <w:rsid w:val="00772C45"/>
    <w:rsid w:val="00773047"/>
    <w:rsid w:val="007730C9"/>
    <w:rsid w:val="007737AE"/>
    <w:rsid w:val="00773806"/>
    <w:rsid w:val="0077446A"/>
    <w:rsid w:val="00775693"/>
    <w:rsid w:val="00775DBD"/>
    <w:rsid w:val="00775F1E"/>
    <w:rsid w:val="0077619B"/>
    <w:rsid w:val="007766BD"/>
    <w:rsid w:val="0077701F"/>
    <w:rsid w:val="0077724A"/>
    <w:rsid w:val="007772D1"/>
    <w:rsid w:val="00777542"/>
    <w:rsid w:val="00777609"/>
    <w:rsid w:val="0077783A"/>
    <w:rsid w:val="00777DCE"/>
    <w:rsid w:val="007803CF"/>
    <w:rsid w:val="00780566"/>
    <w:rsid w:val="00780A49"/>
    <w:rsid w:val="007812E3"/>
    <w:rsid w:val="00782827"/>
    <w:rsid w:val="00782AE5"/>
    <w:rsid w:val="00782B11"/>
    <w:rsid w:val="00782BB3"/>
    <w:rsid w:val="007835FF"/>
    <w:rsid w:val="00783992"/>
    <w:rsid w:val="00783A1A"/>
    <w:rsid w:val="00784861"/>
    <w:rsid w:val="007849C4"/>
    <w:rsid w:val="00785065"/>
    <w:rsid w:val="007850F8"/>
    <w:rsid w:val="0078552C"/>
    <w:rsid w:val="007857F3"/>
    <w:rsid w:val="00785A88"/>
    <w:rsid w:val="0078669E"/>
    <w:rsid w:val="00786DE3"/>
    <w:rsid w:val="00786F61"/>
    <w:rsid w:val="00787003"/>
    <w:rsid w:val="0078782B"/>
    <w:rsid w:val="00787A6C"/>
    <w:rsid w:val="00787EE7"/>
    <w:rsid w:val="00790304"/>
    <w:rsid w:val="00790358"/>
    <w:rsid w:val="007903E1"/>
    <w:rsid w:val="00790ED1"/>
    <w:rsid w:val="00790F60"/>
    <w:rsid w:val="00791886"/>
    <w:rsid w:val="007919D0"/>
    <w:rsid w:val="00791E58"/>
    <w:rsid w:val="00792227"/>
    <w:rsid w:val="00792348"/>
    <w:rsid w:val="00792368"/>
    <w:rsid w:val="00792438"/>
    <w:rsid w:val="0079266A"/>
    <w:rsid w:val="00793544"/>
    <w:rsid w:val="0079440F"/>
    <w:rsid w:val="00794B25"/>
    <w:rsid w:val="007951BB"/>
    <w:rsid w:val="007953B4"/>
    <w:rsid w:val="007954B5"/>
    <w:rsid w:val="00795EEA"/>
    <w:rsid w:val="0079609B"/>
    <w:rsid w:val="00796240"/>
    <w:rsid w:val="00797D83"/>
    <w:rsid w:val="007A0452"/>
    <w:rsid w:val="007A06F3"/>
    <w:rsid w:val="007A09ED"/>
    <w:rsid w:val="007A0A20"/>
    <w:rsid w:val="007A0E00"/>
    <w:rsid w:val="007A12A5"/>
    <w:rsid w:val="007A1462"/>
    <w:rsid w:val="007A14EB"/>
    <w:rsid w:val="007A1B2C"/>
    <w:rsid w:val="007A1E37"/>
    <w:rsid w:val="007A1E58"/>
    <w:rsid w:val="007A2162"/>
    <w:rsid w:val="007A2395"/>
    <w:rsid w:val="007A2DD4"/>
    <w:rsid w:val="007A2E41"/>
    <w:rsid w:val="007A3308"/>
    <w:rsid w:val="007A3556"/>
    <w:rsid w:val="007A375D"/>
    <w:rsid w:val="007A3A6E"/>
    <w:rsid w:val="007A460C"/>
    <w:rsid w:val="007A4CAE"/>
    <w:rsid w:val="007A5B0F"/>
    <w:rsid w:val="007A5E15"/>
    <w:rsid w:val="007A5EDC"/>
    <w:rsid w:val="007A61F2"/>
    <w:rsid w:val="007A65CA"/>
    <w:rsid w:val="007A7477"/>
    <w:rsid w:val="007A753F"/>
    <w:rsid w:val="007B0583"/>
    <w:rsid w:val="007B0903"/>
    <w:rsid w:val="007B0E14"/>
    <w:rsid w:val="007B1A1A"/>
    <w:rsid w:val="007B1B8B"/>
    <w:rsid w:val="007B1C03"/>
    <w:rsid w:val="007B2381"/>
    <w:rsid w:val="007B23A9"/>
    <w:rsid w:val="007B29F7"/>
    <w:rsid w:val="007B3884"/>
    <w:rsid w:val="007B39F0"/>
    <w:rsid w:val="007B3D24"/>
    <w:rsid w:val="007B3FDF"/>
    <w:rsid w:val="007B4122"/>
    <w:rsid w:val="007B43EC"/>
    <w:rsid w:val="007B471C"/>
    <w:rsid w:val="007B478F"/>
    <w:rsid w:val="007B48F4"/>
    <w:rsid w:val="007B4B61"/>
    <w:rsid w:val="007B522C"/>
    <w:rsid w:val="007B5C0E"/>
    <w:rsid w:val="007B6416"/>
    <w:rsid w:val="007B71D4"/>
    <w:rsid w:val="007B7517"/>
    <w:rsid w:val="007C0505"/>
    <w:rsid w:val="007C07C9"/>
    <w:rsid w:val="007C08CA"/>
    <w:rsid w:val="007C14F0"/>
    <w:rsid w:val="007C1BB1"/>
    <w:rsid w:val="007C1C06"/>
    <w:rsid w:val="007C1D41"/>
    <w:rsid w:val="007C1E93"/>
    <w:rsid w:val="007C22BC"/>
    <w:rsid w:val="007C2AE9"/>
    <w:rsid w:val="007C302E"/>
    <w:rsid w:val="007C30D7"/>
    <w:rsid w:val="007C3397"/>
    <w:rsid w:val="007C36E2"/>
    <w:rsid w:val="007C3E6A"/>
    <w:rsid w:val="007C40FF"/>
    <w:rsid w:val="007C43EF"/>
    <w:rsid w:val="007C5A0E"/>
    <w:rsid w:val="007C5F3E"/>
    <w:rsid w:val="007C64BE"/>
    <w:rsid w:val="007C6678"/>
    <w:rsid w:val="007C74E0"/>
    <w:rsid w:val="007C76A7"/>
    <w:rsid w:val="007C7824"/>
    <w:rsid w:val="007D01CA"/>
    <w:rsid w:val="007D021E"/>
    <w:rsid w:val="007D0520"/>
    <w:rsid w:val="007D0F97"/>
    <w:rsid w:val="007D1504"/>
    <w:rsid w:val="007D152B"/>
    <w:rsid w:val="007D18C4"/>
    <w:rsid w:val="007D1C6C"/>
    <w:rsid w:val="007D1EEF"/>
    <w:rsid w:val="007D29DE"/>
    <w:rsid w:val="007D2A4A"/>
    <w:rsid w:val="007D2D85"/>
    <w:rsid w:val="007D371D"/>
    <w:rsid w:val="007D38B8"/>
    <w:rsid w:val="007D3BD3"/>
    <w:rsid w:val="007D40F6"/>
    <w:rsid w:val="007D4226"/>
    <w:rsid w:val="007D4C18"/>
    <w:rsid w:val="007D4D64"/>
    <w:rsid w:val="007D5486"/>
    <w:rsid w:val="007D5B65"/>
    <w:rsid w:val="007D65CD"/>
    <w:rsid w:val="007D6877"/>
    <w:rsid w:val="007D6D43"/>
    <w:rsid w:val="007D6FB0"/>
    <w:rsid w:val="007D72BF"/>
    <w:rsid w:val="007D744D"/>
    <w:rsid w:val="007D774A"/>
    <w:rsid w:val="007D7793"/>
    <w:rsid w:val="007D7824"/>
    <w:rsid w:val="007E0DA0"/>
    <w:rsid w:val="007E11B9"/>
    <w:rsid w:val="007E1486"/>
    <w:rsid w:val="007E15F1"/>
    <w:rsid w:val="007E19CD"/>
    <w:rsid w:val="007E1A9C"/>
    <w:rsid w:val="007E1B82"/>
    <w:rsid w:val="007E217A"/>
    <w:rsid w:val="007E2EBA"/>
    <w:rsid w:val="007E438C"/>
    <w:rsid w:val="007E4EC4"/>
    <w:rsid w:val="007E5E14"/>
    <w:rsid w:val="007E5E2B"/>
    <w:rsid w:val="007E5EC3"/>
    <w:rsid w:val="007E7C9C"/>
    <w:rsid w:val="007F00DD"/>
    <w:rsid w:val="007F04AC"/>
    <w:rsid w:val="007F0696"/>
    <w:rsid w:val="007F1369"/>
    <w:rsid w:val="007F1502"/>
    <w:rsid w:val="007F1958"/>
    <w:rsid w:val="007F22FD"/>
    <w:rsid w:val="007F25C8"/>
    <w:rsid w:val="007F29F7"/>
    <w:rsid w:val="007F2D6F"/>
    <w:rsid w:val="007F2DA0"/>
    <w:rsid w:val="007F302F"/>
    <w:rsid w:val="007F32D6"/>
    <w:rsid w:val="007F3379"/>
    <w:rsid w:val="007F33E6"/>
    <w:rsid w:val="007F37DA"/>
    <w:rsid w:val="007F38FE"/>
    <w:rsid w:val="007F3A0C"/>
    <w:rsid w:val="007F3C46"/>
    <w:rsid w:val="007F3F02"/>
    <w:rsid w:val="007F4250"/>
    <w:rsid w:val="007F42C8"/>
    <w:rsid w:val="007F4AA7"/>
    <w:rsid w:val="007F5850"/>
    <w:rsid w:val="007F586E"/>
    <w:rsid w:val="007F59E5"/>
    <w:rsid w:val="007F5BC9"/>
    <w:rsid w:val="007F5D89"/>
    <w:rsid w:val="007F5EA8"/>
    <w:rsid w:val="007F629F"/>
    <w:rsid w:val="007F695D"/>
    <w:rsid w:val="007F6992"/>
    <w:rsid w:val="007F788E"/>
    <w:rsid w:val="007F7BC5"/>
    <w:rsid w:val="007F7F8C"/>
    <w:rsid w:val="00800907"/>
    <w:rsid w:val="008009E3"/>
    <w:rsid w:val="00800BFB"/>
    <w:rsid w:val="00800C45"/>
    <w:rsid w:val="00801BE3"/>
    <w:rsid w:val="008023D7"/>
    <w:rsid w:val="00803098"/>
    <w:rsid w:val="008030E1"/>
    <w:rsid w:val="00803552"/>
    <w:rsid w:val="0080415E"/>
    <w:rsid w:val="0080430E"/>
    <w:rsid w:val="00804602"/>
    <w:rsid w:val="00804894"/>
    <w:rsid w:val="008057BE"/>
    <w:rsid w:val="00805E2E"/>
    <w:rsid w:val="00805FAA"/>
    <w:rsid w:val="0080602B"/>
    <w:rsid w:val="00806747"/>
    <w:rsid w:val="00806F90"/>
    <w:rsid w:val="0080720F"/>
    <w:rsid w:val="0080762F"/>
    <w:rsid w:val="008077E1"/>
    <w:rsid w:val="008079F4"/>
    <w:rsid w:val="00807A04"/>
    <w:rsid w:val="008113CC"/>
    <w:rsid w:val="0081321C"/>
    <w:rsid w:val="0081326C"/>
    <w:rsid w:val="0081388A"/>
    <w:rsid w:val="00814BAF"/>
    <w:rsid w:val="0081540C"/>
    <w:rsid w:val="008158DE"/>
    <w:rsid w:val="00815CE6"/>
    <w:rsid w:val="00816330"/>
    <w:rsid w:val="0081682E"/>
    <w:rsid w:val="00816F77"/>
    <w:rsid w:val="008170C1"/>
    <w:rsid w:val="00817287"/>
    <w:rsid w:val="0081791A"/>
    <w:rsid w:val="0081791D"/>
    <w:rsid w:val="00820872"/>
    <w:rsid w:val="00820AEF"/>
    <w:rsid w:val="00820D3C"/>
    <w:rsid w:val="00820DDC"/>
    <w:rsid w:val="00821212"/>
    <w:rsid w:val="008221F0"/>
    <w:rsid w:val="008224F1"/>
    <w:rsid w:val="00822664"/>
    <w:rsid w:val="00822BAF"/>
    <w:rsid w:val="00822BF6"/>
    <w:rsid w:val="00822CAB"/>
    <w:rsid w:val="00823027"/>
    <w:rsid w:val="00823A5D"/>
    <w:rsid w:val="00823B5D"/>
    <w:rsid w:val="00824729"/>
    <w:rsid w:val="00824F66"/>
    <w:rsid w:val="00825512"/>
    <w:rsid w:val="0082586B"/>
    <w:rsid w:val="00825879"/>
    <w:rsid w:val="008259C2"/>
    <w:rsid w:val="00825BCD"/>
    <w:rsid w:val="0082637E"/>
    <w:rsid w:val="00826D4F"/>
    <w:rsid w:val="00826F88"/>
    <w:rsid w:val="00827441"/>
    <w:rsid w:val="008275EC"/>
    <w:rsid w:val="00830168"/>
    <w:rsid w:val="00830174"/>
    <w:rsid w:val="00830E09"/>
    <w:rsid w:val="00831411"/>
    <w:rsid w:val="00831602"/>
    <w:rsid w:val="008317BC"/>
    <w:rsid w:val="00832575"/>
    <w:rsid w:val="00832692"/>
    <w:rsid w:val="00833A1C"/>
    <w:rsid w:val="00833BED"/>
    <w:rsid w:val="00833E81"/>
    <w:rsid w:val="00834041"/>
    <w:rsid w:val="008343FB"/>
    <w:rsid w:val="00834D34"/>
    <w:rsid w:val="00834D4C"/>
    <w:rsid w:val="0083509E"/>
    <w:rsid w:val="00835B64"/>
    <w:rsid w:val="008362E5"/>
    <w:rsid w:val="008366D7"/>
    <w:rsid w:val="00836E1B"/>
    <w:rsid w:val="00836E22"/>
    <w:rsid w:val="008371AB"/>
    <w:rsid w:val="0083750E"/>
    <w:rsid w:val="0083780F"/>
    <w:rsid w:val="00837BAA"/>
    <w:rsid w:val="008400BE"/>
    <w:rsid w:val="00840186"/>
    <w:rsid w:val="008401B2"/>
    <w:rsid w:val="00840278"/>
    <w:rsid w:val="008402B0"/>
    <w:rsid w:val="00840F29"/>
    <w:rsid w:val="0084216F"/>
    <w:rsid w:val="00842408"/>
    <w:rsid w:val="008427C0"/>
    <w:rsid w:val="008437A2"/>
    <w:rsid w:val="00843B45"/>
    <w:rsid w:val="00843D26"/>
    <w:rsid w:val="00844D48"/>
    <w:rsid w:val="0084574C"/>
    <w:rsid w:val="00845AC5"/>
    <w:rsid w:val="00845ADD"/>
    <w:rsid w:val="008462D2"/>
    <w:rsid w:val="00847580"/>
    <w:rsid w:val="00850034"/>
    <w:rsid w:val="008505BF"/>
    <w:rsid w:val="00851352"/>
    <w:rsid w:val="0085165C"/>
    <w:rsid w:val="008519CA"/>
    <w:rsid w:val="00851D34"/>
    <w:rsid w:val="008526FE"/>
    <w:rsid w:val="00853211"/>
    <w:rsid w:val="0085377D"/>
    <w:rsid w:val="00853A12"/>
    <w:rsid w:val="00853D5E"/>
    <w:rsid w:val="008546C7"/>
    <w:rsid w:val="008547F1"/>
    <w:rsid w:val="008553D5"/>
    <w:rsid w:val="00855BB2"/>
    <w:rsid w:val="00856220"/>
    <w:rsid w:val="00856A3A"/>
    <w:rsid w:val="00856D7F"/>
    <w:rsid w:val="00856E61"/>
    <w:rsid w:val="00857EBB"/>
    <w:rsid w:val="008602A5"/>
    <w:rsid w:val="00861664"/>
    <w:rsid w:val="00861CDA"/>
    <w:rsid w:val="00862729"/>
    <w:rsid w:val="00862AAE"/>
    <w:rsid w:val="00862D85"/>
    <w:rsid w:val="00862DF6"/>
    <w:rsid w:val="00862E07"/>
    <w:rsid w:val="0086342E"/>
    <w:rsid w:val="00863F93"/>
    <w:rsid w:val="008645EB"/>
    <w:rsid w:val="00864779"/>
    <w:rsid w:val="0086548B"/>
    <w:rsid w:val="00865860"/>
    <w:rsid w:val="008659EE"/>
    <w:rsid w:val="00865A4A"/>
    <w:rsid w:val="00865B06"/>
    <w:rsid w:val="00865B89"/>
    <w:rsid w:val="008663E1"/>
    <w:rsid w:val="008663F2"/>
    <w:rsid w:val="0086649F"/>
    <w:rsid w:val="008664A0"/>
    <w:rsid w:val="0086692F"/>
    <w:rsid w:val="00866D2C"/>
    <w:rsid w:val="00866FE6"/>
    <w:rsid w:val="008672D9"/>
    <w:rsid w:val="0086767C"/>
    <w:rsid w:val="00867B0A"/>
    <w:rsid w:val="00867DE7"/>
    <w:rsid w:val="00870067"/>
    <w:rsid w:val="0087037C"/>
    <w:rsid w:val="00870AAA"/>
    <w:rsid w:val="00870AAE"/>
    <w:rsid w:val="00870B7B"/>
    <w:rsid w:val="00870D05"/>
    <w:rsid w:val="00871A54"/>
    <w:rsid w:val="00872CCB"/>
    <w:rsid w:val="00872E9C"/>
    <w:rsid w:val="00873781"/>
    <w:rsid w:val="00874351"/>
    <w:rsid w:val="008754F5"/>
    <w:rsid w:val="00875961"/>
    <w:rsid w:val="00875D91"/>
    <w:rsid w:val="00876033"/>
    <w:rsid w:val="008770EB"/>
    <w:rsid w:val="008776B8"/>
    <w:rsid w:val="00877753"/>
    <w:rsid w:val="0087775A"/>
    <w:rsid w:val="00877A46"/>
    <w:rsid w:val="00877CB1"/>
    <w:rsid w:val="00877DEB"/>
    <w:rsid w:val="008804AA"/>
    <w:rsid w:val="00880822"/>
    <w:rsid w:val="0088103E"/>
    <w:rsid w:val="00881419"/>
    <w:rsid w:val="00881505"/>
    <w:rsid w:val="00881DB3"/>
    <w:rsid w:val="00881F9C"/>
    <w:rsid w:val="00882184"/>
    <w:rsid w:val="00882BDC"/>
    <w:rsid w:val="00884371"/>
    <w:rsid w:val="00884E6C"/>
    <w:rsid w:val="00885200"/>
    <w:rsid w:val="00885DD8"/>
    <w:rsid w:val="00886067"/>
    <w:rsid w:val="00886B4B"/>
    <w:rsid w:val="00887C80"/>
    <w:rsid w:val="00887E9E"/>
    <w:rsid w:val="00890513"/>
    <w:rsid w:val="0089075F"/>
    <w:rsid w:val="00890AB4"/>
    <w:rsid w:val="0089158C"/>
    <w:rsid w:val="008915FF"/>
    <w:rsid w:val="00891F91"/>
    <w:rsid w:val="008925FB"/>
    <w:rsid w:val="0089274C"/>
    <w:rsid w:val="0089291E"/>
    <w:rsid w:val="008933E2"/>
    <w:rsid w:val="00893464"/>
    <w:rsid w:val="008935CE"/>
    <w:rsid w:val="008936F7"/>
    <w:rsid w:val="00893879"/>
    <w:rsid w:val="00894793"/>
    <w:rsid w:val="00894B25"/>
    <w:rsid w:val="00894D3D"/>
    <w:rsid w:val="008955B6"/>
    <w:rsid w:val="00896413"/>
    <w:rsid w:val="00896587"/>
    <w:rsid w:val="0089728A"/>
    <w:rsid w:val="008975D1"/>
    <w:rsid w:val="008975F5"/>
    <w:rsid w:val="0089774C"/>
    <w:rsid w:val="008A032C"/>
    <w:rsid w:val="008A0701"/>
    <w:rsid w:val="008A1018"/>
    <w:rsid w:val="008A12EC"/>
    <w:rsid w:val="008A1637"/>
    <w:rsid w:val="008A18B5"/>
    <w:rsid w:val="008A1AB7"/>
    <w:rsid w:val="008A225A"/>
    <w:rsid w:val="008A26F4"/>
    <w:rsid w:val="008A276D"/>
    <w:rsid w:val="008A2E48"/>
    <w:rsid w:val="008A31C5"/>
    <w:rsid w:val="008A366D"/>
    <w:rsid w:val="008A39F1"/>
    <w:rsid w:val="008A4290"/>
    <w:rsid w:val="008A42A1"/>
    <w:rsid w:val="008A494B"/>
    <w:rsid w:val="008A4C81"/>
    <w:rsid w:val="008A6B0D"/>
    <w:rsid w:val="008A710C"/>
    <w:rsid w:val="008A71F4"/>
    <w:rsid w:val="008A79A5"/>
    <w:rsid w:val="008A7D38"/>
    <w:rsid w:val="008A7E35"/>
    <w:rsid w:val="008B0951"/>
    <w:rsid w:val="008B0A66"/>
    <w:rsid w:val="008B0F6D"/>
    <w:rsid w:val="008B139B"/>
    <w:rsid w:val="008B1410"/>
    <w:rsid w:val="008B1474"/>
    <w:rsid w:val="008B168C"/>
    <w:rsid w:val="008B1ECF"/>
    <w:rsid w:val="008B27EA"/>
    <w:rsid w:val="008B2875"/>
    <w:rsid w:val="008B2A35"/>
    <w:rsid w:val="008B2A7B"/>
    <w:rsid w:val="008B2A8C"/>
    <w:rsid w:val="008B2BD7"/>
    <w:rsid w:val="008B314C"/>
    <w:rsid w:val="008B36C0"/>
    <w:rsid w:val="008B3725"/>
    <w:rsid w:val="008B4BDC"/>
    <w:rsid w:val="008B59A2"/>
    <w:rsid w:val="008B5AED"/>
    <w:rsid w:val="008B606F"/>
    <w:rsid w:val="008B649C"/>
    <w:rsid w:val="008B6D5C"/>
    <w:rsid w:val="008B7216"/>
    <w:rsid w:val="008B721D"/>
    <w:rsid w:val="008B73E2"/>
    <w:rsid w:val="008C0541"/>
    <w:rsid w:val="008C0A07"/>
    <w:rsid w:val="008C0FD4"/>
    <w:rsid w:val="008C1219"/>
    <w:rsid w:val="008C1999"/>
    <w:rsid w:val="008C1C84"/>
    <w:rsid w:val="008C1ED9"/>
    <w:rsid w:val="008C232D"/>
    <w:rsid w:val="008C29AD"/>
    <w:rsid w:val="008C2BFD"/>
    <w:rsid w:val="008C2EF9"/>
    <w:rsid w:val="008C3082"/>
    <w:rsid w:val="008C3108"/>
    <w:rsid w:val="008C3275"/>
    <w:rsid w:val="008C331D"/>
    <w:rsid w:val="008C355A"/>
    <w:rsid w:val="008C36CA"/>
    <w:rsid w:val="008C41B6"/>
    <w:rsid w:val="008C44E1"/>
    <w:rsid w:val="008C4527"/>
    <w:rsid w:val="008C49E6"/>
    <w:rsid w:val="008C50C1"/>
    <w:rsid w:val="008C55BA"/>
    <w:rsid w:val="008C5602"/>
    <w:rsid w:val="008C56E0"/>
    <w:rsid w:val="008C571A"/>
    <w:rsid w:val="008C5D60"/>
    <w:rsid w:val="008C5E50"/>
    <w:rsid w:val="008C66C4"/>
    <w:rsid w:val="008C6B2D"/>
    <w:rsid w:val="008C6C58"/>
    <w:rsid w:val="008C7407"/>
    <w:rsid w:val="008C7418"/>
    <w:rsid w:val="008C7973"/>
    <w:rsid w:val="008C79FF"/>
    <w:rsid w:val="008C7BC3"/>
    <w:rsid w:val="008D054E"/>
    <w:rsid w:val="008D059D"/>
    <w:rsid w:val="008D0CCC"/>
    <w:rsid w:val="008D120B"/>
    <w:rsid w:val="008D13F2"/>
    <w:rsid w:val="008D1993"/>
    <w:rsid w:val="008D2CA8"/>
    <w:rsid w:val="008D2FE5"/>
    <w:rsid w:val="008D3BBE"/>
    <w:rsid w:val="008D3C8F"/>
    <w:rsid w:val="008D3EFA"/>
    <w:rsid w:val="008D4017"/>
    <w:rsid w:val="008D414C"/>
    <w:rsid w:val="008D471B"/>
    <w:rsid w:val="008D474B"/>
    <w:rsid w:val="008D4B9D"/>
    <w:rsid w:val="008D4CF3"/>
    <w:rsid w:val="008D4DB3"/>
    <w:rsid w:val="008D5002"/>
    <w:rsid w:val="008D52BD"/>
    <w:rsid w:val="008D583E"/>
    <w:rsid w:val="008D5CA3"/>
    <w:rsid w:val="008D5DE4"/>
    <w:rsid w:val="008D6357"/>
    <w:rsid w:val="008D6408"/>
    <w:rsid w:val="008D6B39"/>
    <w:rsid w:val="008D71AB"/>
    <w:rsid w:val="008D77D7"/>
    <w:rsid w:val="008D7AAF"/>
    <w:rsid w:val="008E00F2"/>
    <w:rsid w:val="008E047C"/>
    <w:rsid w:val="008E04C5"/>
    <w:rsid w:val="008E0B07"/>
    <w:rsid w:val="008E10DD"/>
    <w:rsid w:val="008E1825"/>
    <w:rsid w:val="008E18F2"/>
    <w:rsid w:val="008E1C95"/>
    <w:rsid w:val="008E2617"/>
    <w:rsid w:val="008E2E72"/>
    <w:rsid w:val="008E3369"/>
    <w:rsid w:val="008E34B4"/>
    <w:rsid w:val="008E370B"/>
    <w:rsid w:val="008E373E"/>
    <w:rsid w:val="008E38A5"/>
    <w:rsid w:val="008E4452"/>
    <w:rsid w:val="008E4C9E"/>
    <w:rsid w:val="008E4EDE"/>
    <w:rsid w:val="008E4F12"/>
    <w:rsid w:val="008E532A"/>
    <w:rsid w:val="008E5661"/>
    <w:rsid w:val="008E62A7"/>
    <w:rsid w:val="008E64BA"/>
    <w:rsid w:val="008E653D"/>
    <w:rsid w:val="008E6F50"/>
    <w:rsid w:val="008E73C2"/>
    <w:rsid w:val="008E73DF"/>
    <w:rsid w:val="008E75B4"/>
    <w:rsid w:val="008E7A7D"/>
    <w:rsid w:val="008E7B3B"/>
    <w:rsid w:val="008F01B1"/>
    <w:rsid w:val="008F0207"/>
    <w:rsid w:val="008F05B1"/>
    <w:rsid w:val="008F0875"/>
    <w:rsid w:val="008F0E64"/>
    <w:rsid w:val="008F0F25"/>
    <w:rsid w:val="008F10F5"/>
    <w:rsid w:val="008F1911"/>
    <w:rsid w:val="008F1CEA"/>
    <w:rsid w:val="008F1E10"/>
    <w:rsid w:val="008F209E"/>
    <w:rsid w:val="008F2360"/>
    <w:rsid w:val="008F36E8"/>
    <w:rsid w:val="008F3CC0"/>
    <w:rsid w:val="008F3FF1"/>
    <w:rsid w:val="008F43FF"/>
    <w:rsid w:val="008F4415"/>
    <w:rsid w:val="008F49B6"/>
    <w:rsid w:val="008F558F"/>
    <w:rsid w:val="008F5D2B"/>
    <w:rsid w:val="008F5D9A"/>
    <w:rsid w:val="008F617D"/>
    <w:rsid w:val="008F635A"/>
    <w:rsid w:val="008F645F"/>
    <w:rsid w:val="008F6761"/>
    <w:rsid w:val="008F6835"/>
    <w:rsid w:val="008F6DEE"/>
    <w:rsid w:val="008F7156"/>
    <w:rsid w:val="008F76B5"/>
    <w:rsid w:val="008F7F25"/>
    <w:rsid w:val="0090000D"/>
    <w:rsid w:val="0090007A"/>
    <w:rsid w:val="00900765"/>
    <w:rsid w:val="00900C9C"/>
    <w:rsid w:val="00900DCF"/>
    <w:rsid w:val="00900F06"/>
    <w:rsid w:val="009010AF"/>
    <w:rsid w:val="0090176E"/>
    <w:rsid w:val="0090250E"/>
    <w:rsid w:val="00902ED3"/>
    <w:rsid w:val="00902FE3"/>
    <w:rsid w:val="00903285"/>
    <w:rsid w:val="0090364D"/>
    <w:rsid w:val="009038D0"/>
    <w:rsid w:val="00903C4E"/>
    <w:rsid w:val="0090474A"/>
    <w:rsid w:val="00904ADF"/>
    <w:rsid w:val="00904B7D"/>
    <w:rsid w:val="00904D15"/>
    <w:rsid w:val="00905A0F"/>
    <w:rsid w:val="00905AA7"/>
    <w:rsid w:val="00905B9D"/>
    <w:rsid w:val="0090698C"/>
    <w:rsid w:val="009077BE"/>
    <w:rsid w:val="009108AD"/>
    <w:rsid w:val="009108ED"/>
    <w:rsid w:val="00910C89"/>
    <w:rsid w:val="00910D78"/>
    <w:rsid w:val="0091118B"/>
    <w:rsid w:val="00911242"/>
    <w:rsid w:val="00911365"/>
    <w:rsid w:val="00911B6F"/>
    <w:rsid w:val="00911D89"/>
    <w:rsid w:val="00912033"/>
    <w:rsid w:val="0091292D"/>
    <w:rsid w:val="00912A12"/>
    <w:rsid w:val="00912DEB"/>
    <w:rsid w:val="00912E23"/>
    <w:rsid w:val="009134EB"/>
    <w:rsid w:val="00913830"/>
    <w:rsid w:val="00914269"/>
    <w:rsid w:val="00914306"/>
    <w:rsid w:val="00914A41"/>
    <w:rsid w:val="00914FD0"/>
    <w:rsid w:val="00915312"/>
    <w:rsid w:val="00915338"/>
    <w:rsid w:val="00915F83"/>
    <w:rsid w:val="009171D7"/>
    <w:rsid w:val="0091726A"/>
    <w:rsid w:val="00917409"/>
    <w:rsid w:val="009174D4"/>
    <w:rsid w:val="00917A7C"/>
    <w:rsid w:val="009200B0"/>
    <w:rsid w:val="00920424"/>
    <w:rsid w:val="009206CD"/>
    <w:rsid w:val="009207C9"/>
    <w:rsid w:val="00920A3B"/>
    <w:rsid w:val="00920D34"/>
    <w:rsid w:val="00920F06"/>
    <w:rsid w:val="0092126F"/>
    <w:rsid w:val="0092267F"/>
    <w:rsid w:val="009228EB"/>
    <w:rsid w:val="00922D3B"/>
    <w:rsid w:val="009231B7"/>
    <w:rsid w:val="00923420"/>
    <w:rsid w:val="00923658"/>
    <w:rsid w:val="009241D8"/>
    <w:rsid w:val="009244D6"/>
    <w:rsid w:val="009247E2"/>
    <w:rsid w:val="00924EFD"/>
    <w:rsid w:val="009252DB"/>
    <w:rsid w:val="00925524"/>
    <w:rsid w:val="00925A15"/>
    <w:rsid w:val="009266C7"/>
    <w:rsid w:val="00926822"/>
    <w:rsid w:val="009268EF"/>
    <w:rsid w:val="00926AD4"/>
    <w:rsid w:val="00927012"/>
    <w:rsid w:val="00927503"/>
    <w:rsid w:val="00927AE2"/>
    <w:rsid w:val="00927C33"/>
    <w:rsid w:val="00927DA7"/>
    <w:rsid w:val="00927E4A"/>
    <w:rsid w:val="00930390"/>
    <w:rsid w:val="00930453"/>
    <w:rsid w:val="009315C4"/>
    <w:rsid w:val="00932033"/>
    <w:rsid w:val="00932396"/>
    <w:rsid w:val="00932688"/>
    <w:rsid w:val="00932C88"/>
    <w:rsid w:val="009331F2"/>
    <w:rsid w:val="0093395B"/>
    <w:rsid w:val="00934311"/>
    <w:rsid w:val="00934438"/>
    <w:rsid w:val="009348C2"/>
    <w:rsid w:val="00934AAE"/>
    <w:rsid w:val="00935C51"/>
    <w:rsid w:val="00936035"/>
    <w:rsid w:val="00936688"/>
    <w:rsid w:val="00937A61"/>
    <w:rsid w:val="00937B90"/>
    <w:rsid w:val="009405EC"/>
    <w:rsid w:val="00940D2B"/>
    <w:rsid w:val="009416E7"/>
    <w:rsid w:val="009431A3"/>
    <w:rsid w:val="00943433"/>
    <w:rsid w:val="009439DB"/>
    <w:rsid w:val="00943AA3"/>
    <w:rsid w:val="00943D63"/>
    <w:rsid w:val="00943EB1"/>
    <w:rsid w:val="00944018"/>
    <w:rsid w:val="00944AD0"/>
    <w:rsid w:val="00945983"/>
    <w:rsid w:val="00945B48"/>
    <w:rsid w:val="00946467"/>
    <w:rsid w:val="00946D9D"/>
    <w:rsid w:val="0094752A"/>
    <w:rsid w:val="009479D6"/>
    <w:rsid w:val="00947AEA"/>
    <w:rsid w:val="00947AFF"/>
    <w:rsid w:val="00950138"/>
    <w:rsid w:val="009507CC"/>
    <w:rsid w:val="00950CDE"/>
    <w:rsid w:val="00950EBE"/>
    <w:rsid w:val="0095136A"/>
    <w:rsid w:val="0095166F"/>
    <w:rsid w:val="0095183B"/>
    <w:rsid w:val="00951C49"/>
    <w:rsid w:val="00951D45"/>
    <w:rsid w:val="00951FCA"/>
    <w:rsid w:val="009527FE"/>
    <w:rsid w:val="00952953"/>
    <w:rsid w:val="009529D0"/>
    <w:rsid w:val="00953849"/>
    <w:rsid w:val="0095412B"/>
    <w:rsid w:val="00955C40"/>
    <w:rsid w:val="00955EEF"/>
    <w:rsid w:val="0095629B"/>
    <w:rsid w:val="009562A2"/>
    <w:rsid w:val="00957467"/>
    <w:rsid w:val="00957856"/>
    <w:rsid w:val="00957FC7"/>
    <w:rsid w:val="00960086"/>
    <w:rsid w:val="00960403"/>
    <w:rsid w:val="009604ED"/>
    <w:rsid w:val="00960759"/>
    <w:rsid w:val="00960992"/>
    <w:rsid w:val="00961216"/>
    <w:rsid w:val="00961BE5"/>
    <w:rsid w:val="00961C6C"/>
    <w:rsid w:val="00961EB8"/>
    <w:rsid w:val="009622BD"/>
    <w:rsid w:val="009624C7"/>
    <w:rsid w:val="009628DF"/>
    <w:rsid w:val="009632D3"/>
    <w:rsid w:val="00963846"/>
    <w:rsid w:val="00963ABC"/>
    <w:rsid w:val="00964233"/>
    <w:rsid w:val="0096430F"/>
    <w:rsid w:val="009647DB"/>
    <w:rsid w:val="00964E17"/>
    <w:rsid w:val="0096525D"/>
    <w:rsid w:val="0096558B"/>
    <w:rsid w:val="00965E03"/>
    <w:rsid w:val="00965E73"/>
    <w:rsid w:val="009668F0"/>
    <w:rsid w:val="0096694C"/>
    <w:rsid w:val="009669B2"/>
    <w:rsid w:val="00966A14"/>
    <w:rsid w:val="00966EB5"/>
    <w:rsid w:val="0096752A"/>
    <w:rsid w:val="009676BA"/>
    <w:rsid w:val="0096792F"/>
    <w:rsid w:val="00967B70"/>
    <w:rsid w:val="00970E2A"/>
    <w:rsid w:val="00971762"/>
    <w:rsid w:val="00971850"/>
    <w:rsid w:val="00971D22"/>
    <w:rsid w:val="00972305"/>
    <w:rsid w:val="00972A0F"/>
    <w:rsid w:val="00973191"/>
    <w:rsid w:val="00973356"/>
    <w:rsid w:val="009734D9"/>
    <w:rsid w:val="00973C9C"/>
    <w:rsid w:val="00973EE1"/>
    <w:rsid w:val="0097402D"/>
    <w:rsid w:val="0097470D"/>
    <w:rsid w:val="00975817"/>
    <w:rsid w:val="0097590D"/>
    <w:rsid w:val="00975959"/>
    <w:rsid w:val="00975C3D"/>
    <w:rsid w:val="00976ACE"/>
    <w:rsid w:val="00976C81"/>
    <w:rsid w:val="00976D49"/>
    <w:rsid w:val="00977BD5"/>
    <w:rsid w:val="009807D4"/>
    <w:rsid w:val="009819D7"/>
    <w:rsid w:val="00981EBC"/>
    <w:rsid w:val="00982CDD"/>
    <w:rsid w:val="00982CED"/>
    <w:rsid w:val="00983448"/>
    <w:rsid w:val="009834EF"/>
    <w:rsid w:val="0098369E"/>
    <w:rsid w:val="009836D9"/>
    <w:rsid w:val="00983B1E"/>
    <w:rsid w:val="00983BE6"/>
    <w:rsid w:val="00983CF4"/>
    <w:rsid w:val="0098433D"/>
    <w:rsid w:val="0098507A"/>
    <w:rsid w:val="009850BB"/>
    <w:rsid w:val="009856C3"/>
    <w:rsid w:val="00985F2A"/>
    <w:rsid w:val="00986255"/>
    <w:rsid w:val="0098643B"/>
    <w:rsid w:val="009865F8"/>
    <w:rsid w:val="00986A3A"/>
    <w:rsid w:val="00986B2D"/>
    <w:rsid w:val="00986E9A"/>
    <w:rsid w:val="00986F06"/>
    <w:rsid w:val="0098703D"/>
    <w:rsid w:val="00987159"/>
    <w:rsid w:val="00987324"/>
    <w:rsid w:val="009873A8"/>
    <w:rsid w:val="009873B8"/>
    <w:rsid w:val="009878D2"/>
    <w:rsid w:val="00987916"/>
    <w:rsid w:val="00987C0D"/>
    <w:rsid w:val="00987CE5"/>
    <w:rsid w:val="00987D52"/>
    <w:rsid w:val="009902C8"/>
    <w:rsid w:val="00990695"/>
    <w:rsid w:val="00990846"/>
    <w:rsid w:val="00990879"/>
    <w:rsid w:val="009909AF"/>
    <w:rsid w:val="00990EA8"/>
    <w:rsid w:val="009913A0"/>
    <w:rsid w:val="00991503"/>
    <w:rsid w:val="00991564"/>
    <w:rsid w:val="009924BC"/>
    <w:rsid w:val="009925AC"/>
    <w:rsid w:val="00992F00"/>
    <w:rsid w:val="00992F2F"/>
    <w:rsid w:val="0099360F"/>
    <w:rsid w:val="009939D0"/>
    <w:rsid w:val="009942E3"/>
    <w:rsid w:val="0099437F"/>
    <w:rsid w:val="00994458"/>
    <w:rsid w:val="00994764"/>
    <w:rsid w:val="00994C1B"/>
    <w:rsid w:val="0099518E"/>
    <w:rsid w:val="00995727"/>
    <w:rsid w:val="00995A0B"/>
    <w:rsid w:val="00995B83"/>
    <w:rsid w:val="00996820"/>
    <w:rsid w:val="00997551"/>
    <w:rsid w:val="009A083C"/>
    <w:rsid w:val="009A09EC"/>
    <w:rsid w:val="009A0BC9"/>
    <w:rsid w:val="009A1531"/>
    <w:rsid w:val="009A1B1F"/>
    <w:rsid w:val="009A1BA1"/>
    <w:rsid w:val="009A1EC7"/>
    <w:rsid w:val="009A229C"/>
    <w:rsid w:val="009A26E8"/>
    <w:rsid w:val="009A311B"/>
    <w:rsid w:val="009A3207"/>
    <w:rsid w:val="009A3625"/>
    <w:rsid w:val="009A4150"/>
    <w:rsid w:val="009A434A"/>
    <w:rsid w:val="009A5D28"/>
    <w:rsid w:val="009A5EB3"/>
    <w:rsid w:val="009A5FC8"/>
    <w:rsid w:val="009A60FA"/>
    <w:rsid w:val="009A61A0"/>
    <w:rsid w:val="009A62F1"/>
    <w:rsid w:val="009A670A"/>
    <w:rsid w:val="009A6A46"/>
    <w:rsid w:val="009A6C27"/>
    <w:rsid w:val="009A6CD1"/>
    <w:rsid w:val="009A6E4E"/>
    <w:rsid w:val="009A6EF3"/>
    <w:rsid w:val="009A7033"/>
    <w:rsid w:val="009A759A"/>
    <w:rsid w:val="009A79EA"/>
    <w:rsid w:val="009A7D20"/>
    <w:rsid w:val="009B074E"/>
    <w:rsid w:val="009B176B"/>
    <w:rsid w:val="009B1789"/>
    <w:rsid w:val="009B1A46"/>
    <w:rsid w:val="009B254D"/>
    <w:rsid w:val="009B2754"/>
    <w:rsid w:val="009B2F4D"/>
    <w:rsid w:val="009B3075"/>
    <w:rsid w:val="009B3550"/>
    <w:rsid w:val="009B364F"/>
    <w:rsid w:val="009B3DB0"/>
    <w:rsid w:val="009B43D8"/>
    <w:rsid w:val="009B4BDF"/>
    <w:rsid w:val="009B5560"/>
    <w:rsid w:val="009B5645"/>
    <w:rsid w:val="009B5691"/>
    <w:rsid w:val="009B58D9"/>
    <w:rsid w:val="009B5966"/>
    <w:rsid w:val="009B5988"/>
    <w:rsid w:val="009B5CFD"/>
    <w:rsid w:val="009B615E"/>
    <w:rsid w:val="009B63DF"/>
    <w:rsid w:val="009B667F"/>
    <w:rsid w:val="009B73B9"/>
    <w:rsid w:val="009B77F8"/>
    <w:rsid w:val="009B7AB4"/>
    <w:rsid w:val="009B7B8B"/>
    <w:rsid w:val="009B7E43"/>
    <w:rsid w:val="009C0839"/>
    <w:rsid w:val="009C0DD9"/>
    <w:rsid w:val="009C1239"/>
    <w:rsid w:val="009C17E2"/>
    <w:rsid w:val="009C2251"/>
    <w:rsid w:val="009C248C"/>
    <w:rsid w:val="009C24D2"/>
    <w:rsid w:val="009C26B0"/>
    <w:rsid w:val="009C2AC4"/>
    <w:rsid w:val="009C31B4"/>
    <w:rsid w:val="009C3FC1"/>
    <w:rsid w:val="009C4317"/>
    <w:rsid w:val="009C43E6"/>
    <w:rsid w:val="009C4EA5"/>
    <w:rsid w:val="009C5388"/>
    <w:rsid w:val="009C5C0F"/>
    <w:rsid w:val="009C5CBC"/>
    <w:rsid w:val="009C5FF6"/>
    <w:rsid w:val="009C60B2"/>
    <w:rsid w:val="009C658D"/>
    <w:rsid w:val="009C66CE"/>
    <w:rsid w:val="009C793F"/>
    <w:rsid w:val="009C7DA5"/>
    <w:rsid w:val="009D0451"/>
    <w:rsid w:val="009D05AA"/>
    <w:rsid w:val="009D084A"/>
    <w:rsid w:val="009D157B"/>
    <w:rsid w:val="009D18AE"/>
    <w:rsid w:val="009D1CC2"/>
    <w:rsid w:val="009D1F7C"/>
    <w:rsid w:val="009D34DD"/>
    <w:rsid w:val="009D38B7"/>
    <w:rsid w:val="009D393B"/>
    <w:rsid w:val="009D39E7"/>
    <w:rsid w:val="009D3AEF"/>
    <w:rsid w:val="009D4F07"/>
    <w:rsid w:val="009D5091"/>
    <w:rsid w:val="009D53EC"/>
    <w:rsid w:val="009D56A2"/>
    <w:rsid w:val="009D5771"/>
    <w:rsid w:val="009D5A60"/>
    <w:rsid w:val="009D5AD3"/>
    <w:rsid w:val="009D6088"/>
    <w:rsid w:val="009D64F4"/>
    <w:rsid w:val="009D65B6"/>
    <w:rsid w:val="009D6D2E"/>
    <w:rsid w:val="009D6D70"/>
    <w:rsid w:val="009D759F"/>
    <w:rsid w:val="009E1245"/>
    <w:rsid w:val="009E1AED"/>
    <w:rsid w:val="009E1FFB"/>
    <w:rsid w:val="009E234C"/>
    <w:rsid w:val="009E2B5A"/>
    <w:rsid w:val="009E2E10"/>
    <w:rsid w:val="009E3161"/>
    <w:rsid w:val="009E38EF"/>
    <w:rsid w:val="009E3B60"/>
    <w:rsid w:val="009E3D89"/>
    <w:rsid w:val="009E3EAB"/>
    <w:rsid w:val="009E4357"/>
    <w:rsid w:val="009E48EC"/>
    <w:rsid w:val="009E4B79"/>
    <w:rsid w:val="009E607F"/>
    <w:rsid w:val="009E67F7"/>
    <w:rsid w:val="009E6ECC"/>
    <w:rsid w:val="009E7814"/>
    <w:rsid w:val="009E7EC2"/>
    <w:rsid w:val="009F0081"/>
    <w:rsid w:val="009F0850"/>
    <w:rsid w:val="009F1622"/>
    <w:rsid w:val="009F18B4"/>
    <w:rsid w:val="009F1900"/>
    <w:rsid w:val="009F1CD0"/>
    <w:rsid w:val="009F2193"/>
    <w:rsid w:val="009F27C2"/>
    <w:rsid w:val="009F28FF"/>
    <w:rsid w:val="009F29BD"/>
    <w:rsid w:val="009F2A2A"/>
    <w:rsid w:val="009F2DDB"/>
    <w:rsid w:val="009F3243"/>
    <w:rsid w:val="009F35D9"/>
    <w:rsid w:val="009F3D6D"/>
    <w:rsid w:val="009F4280"/>
    <w:rsid w:val="009F42C3"/>
    <w:rsid w:val="009F4425"/>
    <w:rsid w:val="009F4572"/>
    <w:rsid w:val="009F486B"/>
    <w:rsid w:val="009F498A"/>
    <w:rsid w:val="009F4A73"/>
    <w:rsid w:val="009F4C96"/>
    <w:rsid w:val="009F4DE1"/>
    <w:rsid w:val="009F5F4D"/>
    <w:rsid w:val="009F6094"/>
    <w:rsid w:val="009F6276"/>
    <w:rsid w:val="009F6706"/>
    <w:rsid w:val="009F694D"/>
    <w:rsid w:val="009F75AC"/>
    <w:rsid w:val="009F7FEA"/>
    <w:rsid w:val="00A004C8"/>
    <w:rsid w:val="00A0071F"/>
    <w:rsid w:val="00A011CF"/>
    <w:rsid w:val="00A012BA"/>
    <w:rsid w:val="00A0136D"/>
    <w:rsid w:val="00A014BB"/>
    <w:rsid w:val="00A01651"/>
    <w:rsid w:val="00A01664"/>
    <w:rsid w:val="00A019DD"/>
    <w:rsid w:val="00A02376"/>
    <w:rsid w:val="00A024EF"/>
    <w:rsid w:val="00A0305E"/>
    <w:rsid w:val="00A031D3"/>
    <w:rsid w:val="00A03503"/>
    <w:rsid w:val="00A03AAB"/>
    <w:rsid w:val="00A04CBA"/>
    <w:rsid w:val="00A04E19"/>
    <w:rsid w:val="00A04EB9"/>
    <w:rsid w:val="00A0529B"/>
    <w:rsid w:val="00A055F5"/>
    <w:rsid w:val="00A05D72"/>
    <w:rsid w:val="00A05EFE"/>
    <w:rsid w:val="00A05F8D"/>
    <w:rsid w:val="00A0631C"/>
    <w:rsid w:val="00A06634"/>
    <w:rsid w:val="00A069E4"/>
    <w:rsid w:val="00A06AB5"/>
    <w:rsid w:val="00A06DAF"/>
    <w:rsid w:val="00A07199"/>
    <w:rsid w:val="00A07516"/>
    <w:rsid w:val="00A07872"/>
    <w:rsid w:val="00A07C44"/>
    <w:rsid w:val="00A07D73"/>
    <w:rsid w:val="00A07F91"/>
    <w:rsid w:val="00A10573"/>
    <w:rsid w:val="00A10820"/>
    <w:rsid w:val="00A10992"/>
    <w:rsid w:val="00A12962"/>
    <w:rsid w:val="00A13215"/>
    <w:rsid w:val="00A14314"/>
    <w:rsid w:val="00A14425"/>
    <w:rsid w:val="00A149CC"/>
    <w:rsid w:val="00A14DCE"/>
    <w:rsid w:val="00A1532D"/>
    <w:rsid w:val="00A153A9"/>
    <w:rsid w:val="00A154B7"/>
    <w:rsid w:val="00A15B9F"/>
    <w:rsid w:val="00A162CD"/>
    <w:rsid w:val="00A16397"/>
    <w:rsid w:val="00A1754D"/>
    <w:rsid w:val="00A175E6"/>
    <w:rsid w:val="00A178CC"/>
    <w:rsid w:val="00A206EC"/>
    <w:rsid w:val="00A2074F"/>
    <w:rsid w:val="00A20D33"/>
    <w:rsid w:val="00A2128C"/>
    <w:rsid w:val="00A212B4"/>
    <w:rsid w:val="00A21399"/>
    <w:rsid w:val="00A21451"/>
    <w:rsid w:val="00A21CE0"/>
    <w:rsid w:val="00A228E1"/>
    <w:rsid w:val="00A22B74"/>
    <w:rsid w:val="00A2415D"/>
    <w:rsid w:val="00A25011"/>
    <w:rsid w:val="00A25E58"/>
    <w:rsid w:val="00A26041"/>
    <w:rsid w:val="00A2665F"/>
    <w:rsid w:val="00A26AA3"/>
    <w:rsid w:val="00A271FC"/>
    <w:rsid w:val="00A27F81"/>
    <w:rsid w:val="00A30E6F"/>
    <w:rsid w:val="00A30EB4"/>
    <w:rsid w:val="00A3122F"/>
    <w:rsid w:val="00A3183D"/>
    <w:rsid w:val="00A318AC"/>
    <w:rsid w:val="00A318B1"/>
    <w:rsid w:val="00A31940"/>
    <w:rsid w:val="00A31ED6"/>
    <w:rsid w:val="00A323CC"/>
    <w:rsid w:val="00A32820"/>
    <w:rsid w:val="00A328FA"/>
    <w:rsid w:val="00A329CF"/>
    <w:rsid w:val="00A32A9D"/>
    <w:rsid w:val="00A33146"/>
    <w:rsid w:val="00A3331B"/>
    <w:rsid w:val="00A339FE"/>
    <w:rsid w:val="00A3409C"/>
    <w:rsid w:val="00A34774"/>
    <w:rsid w:val="00A348AD"/>
    <w:rsid w:val="00A348CE"/>
    <w:rsid w:val="00A34B57"/>
    <w:rsid w:val="00A34EAF"/>
    <w:rsid w:val="00A3565A"/>
    <w:rsid w:val="00A3586C"/>
    <w:rsid w:val="00A35CB0"/>
    <w:rsid w:val="00A36087"/>
    <w:rsid w:val="00A360AD"/>
    <w:rsid w:val="00A36101"/>
    <w:rsid w:val="00A36D60"/>
    <w:rsid w:val="00A37AC0"/>
    <w:rsid w:val="00A40AAB"/>
    <w:rsid w:val="00A4106A"/>
    <w:rsid w:val="00A42131"/>
    <w:rsid w:val="00A43648"/>
    <w:rsid w:val="00A445C2"/>
    <w:rsid w:val="00A447CE"/>
    <w:rsid w:val="00A44EE4"/>
    <w:rsid w:val="00A455A6"/>
    <w:rsid w:val="00A45704"/>
    <w:rsid w:val="00A45819"/>
    <w:rsid w:val="00A45E18"/>
    <w:rsid w:val="00A45E55"/>
    <w:rsid w:val="00A467F7"/>
    <w:rsid w:val="00A47059"/>
    <w:rsid w:val="00A47347"/>
    <w:rsid w:val="00A47689"/>
    <w:rsid w:val="00A47B22"/>
    <w:rsid w:val="00A508F8"/>
    <w:rsid w:val="00A524A9"/>
    <w:rsid w:val="00A538F2"/>
    <w:rsid w:val="00A5391C"/>
    <w:rsid w:val="00A540B9"/>
    <w:rsid w:val="00A54494"/>
    <w:rsid w:val="00A54946"/>
    <w:rsid w:val="00A55DBD"/>
    <w:rsid w:val="00A5619B"/>
    <w:rsid w:val="00A568C5"/>
    <w:rsid w:val="00A575C6"/>
    <w:rsid w:val="00A60088"/>
    <w:rsid w:val="00A6078A"/>
    <w:rsid w:val="00A60F23"/>
    <w:rsid w:val="00A60FCD"/>
    <w:rsid w:val="00A611AA"/>
    <w:rsid w:val="00A613E4"/>
    <w:rsid w:val="00A61691"/>
    <w:rsid w:val="00A618DC"/>
    <w:rsid w:val="00A61AF8"/>
    <w:rsid w:val="00A61DD3"/>
    <w:rsid w:val="00A621C1"/>
    <w:rsid w:val="00A630C4"/>
    <w:rsid w:val="00A630FF"/>
    <w:rsid w:val="00A63305"/>
    <w:rsid w:val="00A64EA8"/>
    <w:rsid w:val="00A64F1D"/>
    <w:rsid w:val="00A65B38"/>
    <w:rsid w:val="00A66393"/>
    <w:rsid w:val="00A67AE2"/>
    <w:rsid w:val="00A67C6F"/>
    <w:rsid w:val="00A67C88"/>
    <w:rsid w:val="00A700FD"/>
    <w:rsid w:val="00A70905"/>
    <w:rsid w:val="00A70B23"/>
    <w:rsid w:val="00A70C67"/>
    <w:rsid w:val="00A70FBC"/>
    <w:rsid w:val="00A7114E"/>
    <w:rsid w:val="00A7196C"/>
    <w:rsid w:val="00A731A8"/>
    <w:rsid w:val="00A7488E"/>
    <w:rsid w:val="00A74925"/>
    <w:rsid w:val="00A75A82"/>
    <w:rsid w:val="00A75C27"/>
    <w:rsid w:val="00A75DEF"/>
    <w:rsid w:val="00A76703"/>
    <w:rsid w:val="00A7716C"/>
    <w:rsid w:val="00A77252"/>
    <w:rsid w:val="00A77894"/>
    <w:rsid w:val="00A77BFF"/>
    <w:rsid w:val="00A80392"/>
    <w:rsid w:val="00A80D33"/>
    <w:rsid w:val="00A80DBE"/>
    <w:rsid w:val="00A80FD5"/>
    <w:rsid w:val="00A81E69"/>
    <w:rsid w:val="00A82C1F"/>
    <w:rsid w:val="00A830AD"/>
    <w:rsid w:val="00A83193"/>
    <w:rsid w:val="00A836C8"/>
    <w:rsid w:val="00A83B8E"/>
    <w:rsid w:val="00A83B9C"/>
    <w:rsid w:val="00A83C5D"/>
    <w:rsid w:val="00A83C76"/>
    <w:rsid w:val="00A83EF5"/>
    <w:rsid w:val="00A83FF8"/>
    <w:rsid w:val="00A8403C"/>
    <w:rsid w:val="00A84303"/>
    <w:rsid w:val="00A848AE"/>
    <w:rsid w:val="00A84CF8"/>
    <w:rsid w:val="00A84E1F"/>
    <w:rsid w:val="00A85419"/>
    <w:rsid w:val="00A86106"/>
    <w:rsid w:val="00A861C6"/>
    <w:rsid w:val="00A86692"/>
    <w:rsid w:val="00A867A4"/>
    <w:rsid w:val="00A86B5A"/>
    <w:rsid w:val="00A86CAA"/>
    <w:rsid w:val="00A87095"/>
    <w:rsid w:val="00A8722B"/>
    <w:rsid w:val="00A873C2"/>
    <w:rsid w:val="00A875E2"/>
    <w:rsid w:val="00A87637"/>
    <w:rsid w:val="00A87E51"/>
    <w:rsid w:val="00A90109"/>
    <w:rsid w:val="00A902C1"/>
    <w:rsid w:val="00A90463"/>
    <w:rsid w:val="00A9061A"/>
    <w:rsid w:val="00A90882"/>
    <w:rsid w:val="00A90E83"/>
    <w:rsid w:val="00A90ECB"/>
    <w:rsid w:val="00A9100D"/>
    <w:rsid w:val="00A91498"/>
    <w:rsid w:val="00A916C6"/>
    <w:rsid w:val="00A91C2D"/>
    <w:rsid w:val="00A92ECB"/>
    <w:rsid w:val="00A933CB"/>
    <w:rsid w:val="00A93737"/>
    <w:rsid w:val="00A93F86"/>
    <w:rsid w:val="00A93F9E"/>
    <w:rsid w:val="00A942B0"/>
    <w:rsid w:val="00A94687"/>
    <w:rsid w:val="00A9469A"/>
    <w:rsid w:val="00A946BA"/>
    <w:rsid w:val="00A94E29"/>
    <w:rsid w:val="00A95090"/>
    <w:rsid w:val="00A96C77"/>
    <w:rsid w:val="00A96F4E"/>
    <w:rsid w:val="00A978B8"/>
    <w:rsid w:val="00AA0562"/>
    <w:rsid w:val="00AA06F2"/>
    <w:rsid w:val="00AA08AF"/>
    <w:rsid w:val="00AA0ABF"/>
    <w:rsid w:val="00AA0FB9"/>
    <w:rsid w:val="00AA0FC9"/>
    <w:rsid w:val="00AA12C7"/>
    <w:rsid w:val="00AA3AE4"/>
    <w:rsid w:val="00AA3C00"/>
    <w:rsid w:val="00AA43C4"/>
    <w:rsid w:val="00AA43FF"/>
    <w:rsid w:val="00AA4C3B"/>
    <w:rsid w:val="00AA4FD4"/>
    <w:rsid w:val="00AA5FC7"/>
    <w:rsid w:val="00AA635E"/>
    <w:rsid w:val="00AA683F"/>
    <w:rsid w:val="00AA6B10"/>
    <w:rsid w:val="00AA6F43"/>
    <w:rsid w:val="00AA7147"/>
    <w:rsid w:val="00AB0F02"/>
    <w:rsid w:val="00AB126C"/>
    <w:rsid w:val="00AB14AA"/>
    <w:rsid w:val="00AB1E58"/>
    <w:rsid w:val="00AB2263"/>
    <w:rsid w:val="00AB2320"/>
    <w:rsid w:val="00AB23C3"/>
    <w:rsid w:val="00AB2501"/>
    <w:rsid w:val="00AB3195"/>
    <w:rsid w:val="00AB34A8"/>
    <w:rsid w:val="00AB354F"/>
    <w:rsid w:val="00AB3A87"/>
    <w:rsid w:val="00AB3CFE"/>
    <w:rsid w:val="00AB3E0A"/>
    <w:rsid w:val="00AB469C"/>
    <w:rsid w:val="00AB46B2"/>
    <w:rsid w:val="00AB4C5F"/>
    <w:rsid w:val="00AB5687"/>
    <w:rsid w:val="00AB5AD2"/>
    <w:rsid w:val="00AB62BC"/>
    <w:rsid w:val="00AB679F"/>
    <w:rsid w:val="00AB680F"/>
    <w:rsid w:val="00AB6BF6"/>
    <w:rsid w:val="00AB7CE6"/>
    <w:rsid w:val="00AB7D3A"/>
    <w:rsid w:val="00AB7E72"/>
    <w:rsid w:val="00AB7EDE"/>
    <w:rsid w:val="00AB7FDA"/>
    <w:rsid w:val="00AC06EA"/>
    <w:rsid w:val="00AC08D8"/>
    <w:rsid w:val="00AC095B"/>
    <w:rsid w:val="00AC0C0C"/>
    <w:rsid w:val="00AC0E88"/>
    <w:rsid w:val="00AC111A"/>
    <w:rsid w:val="00AC1755"/>
    <w:rsid w:val="00AC198F"/>
    <w:rsid w:val="00AC2619"/>
    <w:rsid w:val="00AC27B2"/>
    <w:rsid w:val="00AC2D12"/>
    <w:rsid w:val="00AC3412"/>
    <w:rsid w:val="00AC3613"/>
    <w:rsid w:val="00AC3BD6"/>
    <w:rsid w:val="00AC42F5"/>
    <w:rsid w:val="00AC544D"/>
    <w:rsid w:val="00AC588E"/>
    <w:rsid w:val="00AC59A9"/>
    <w:rsid w:val="00AC5AC8"/>
    <w:rsid w:val="00AC6C3C"/>
    <w:rsid w:val="00AC6F8A"/>
    <w:rsid w:val="00AC7278"/>
    <w:rsid w:val="00AC727D"/>
    <w:rsid w:val="00AC74E7"/>
    <w:rsid w:val="00AC7B61"/>
    <w:rsid w:val="00AC7D92"/>
    <w:rsid w:val="00AC7E7F"/>
    <w:rsid w:val="00AC7F4D"/>
    <w:rsid w:val="00AD06DF"/>
    <w:rsid w:val="00AD0B5C"/>
    <w:rsid w:val="00AD0C93"/>
    <w:rsid w:val="00AD0D86"/>
    <w:rsid w:val="00AD10DE"/>
    <w:rsid w:val="00AD1147"/>
    <w:rsid w:val="00AD140B"/>
    <w:rsid w:val="00AD1C83"/>
    <w:rsid w:val="00AD2510"/>
    <w:rsid w:val="00AD256E"/>
    <w:rsid w:val="00AD2C81"/>
    <w:rsid w:val="00AD337A"/>
    <w:rsid w:val="00AD443D"/>
    <w:rsid w:val="00AD50F0"/>
    <w:rsid w:val="00AD52A9"/>
    <w:rsid w:val="00AD5A75"/>
    <w:rsid w:val="00AD5C3B"/>
    <w:rsid w:val="00AD6687"/>
    <w:rsid w:val="00AD68DB"/>
    <w:rsid w:val="00AD6FC1"/>
    <w:rsid w:val="00AD71DE"/>
    <w:rsid w:val="00AD797C"/>
    <w:rsid w:val="00AD7C97"/>
    <w:rsid w:val="00AE0095"/>
    <w:rsid w:val="00AE08EF"/>
    <w:rsid w:val="00AE0CF2"/>
    <w:rsid w:val="00AE0D29"/>
    <w:rsid w:val="00AE0DA0"/>
    <w:rsid w:val="00AE0FD7"/>
    <w:rsid w:val="00AE2286"/>
    <w:rsid w:val="00AE2663"/>
    <w:rsid w:val="00AE2E09"/>
    <w:rsid w:val="00AE306F"/>
    <w:rsid w:val="00AE3193"/>
    <w:rsid w:val="00AE3BEC"/>
    <w:rsid w:val="00AE3D27"/>
    <w:rsid w:val="00AE44C5"/>
    <w:rsid w:val="00AE47BB"/>
    <w:rsid w:val="00AE4908"/>
    <w:rsid w:val="00AE49F4"/>
    <w:rsid w:val="00AE577E"/>
    <w:rsid w:val="00AE5CA1"/>
    <w:rsid w:val="00AE62EC"/>
    <w:rsid w:val="00AE6C53"/>
    <w:rsid w:val="00AE7073"/>
    <w:rsid w:val="00AE727C"/>
    <w:rsid w:val="00AE783B"/>
    <w:rsid w:val="00AE7AA4"/>
    <w:rsid w:val="00AE7B65"/>
    <w:rsid w:val="00AF0F04"/>
    <w:rsid w:val="00AF1155"/>
    <w:rsid w:val="00AF1923"/>
    <w:rsid w:val="00AF1D52"/>
    <w:rsid w:val="00AF206F"/>
    <w:rsid w:val="00AF246D"/>
    <w:rsid w:val="00AF2AB4"/>
    <w:rsid w:val="00AF2ABC"/>
    <w:rsid w:val="00AF2F01"/>
    <w:rsid w:val="00AF2FF1"/>
    <w:rsid w:val="00AF35E6"/>
    <w:rsid w:val="00AF36F7"/>
    <w:rsid w:val="00AF401E"/>
    <w:rsid w:val="00AF422E"/>
    <w:rsid w:val="00AF4381"/>
    <w:rsid w:val="00AF4D52"/>
    <w:rsid w:val="00AF4D69"/>
    <w:rsid w:val="00AF4DA1"/>
    <w:rsid w:val="00AF4E90"/>
    <w:rsid w:val="00AF5041"/>
    <w:rsid w:val="00AF6521"/>
    <w:rsid w:val="00AF6957"/>
    <w:rsid w:val="00AF6A23"/>
    <w:rsid w:val="00AF6D36"/>
    <w:rsid w:val="00AF705E"/>
    <w:rsid w:val="00AF7137"/>
    <w:rsid w:val="00AF7467"/>
    <w:rsid w:val="00B00AD8"/>
    <w:rsid w:val="00B0238B"/>
    <w:rsid w:val="00B029C4"/>
    <w:rsid w:val="00B02DFB"/>
    <w:rsid w:val="00B033B8"/>
    <w:rsid w:val="00B03B04"/>
    <w:rsid w:val="00B03E36"/>
    <w:rsid w:val="00B042FE"/>
    <w:rsid w:val="00B0432F"/>
    <w:rsid w:val="00B049BC"/>
    <w:rsid w:val="00B05419"/>
    <w:rsid w:val="00B05444"/>
    <w:rsid w:val="00B05499"/>
    <w:rsid w:val="00B057FB"/>
    <w:rsid w:val="00B05AD8"/>
    <w:rsid w:val="00B062B7"/>
    <w:rsid w:val="00B0695F"/>
    <w:rsid w:val="00B06EA4"/>
    <w:rsid w:val="00B06EFA"/>
    <w:rsid w:val="00B079B8"/>
    <w:rsid w:val="00B07F6C"/>
    <w:rsid w:val="00B10022"/>
    <w:rsid w:val="00B1026D"/>
    <w:rsid w:val="00B10341"/>
    <w:rsid w:val="00B117AB"/>
    <w:rsid w:val="00B12DE8"/>
    <w:rsid w:val="00B12F02"/>
    <w:rsid w:val="00B13626"/>
    <w:rsid w:val="00B145BA"/>
    <w:rsid w:val="00B14D12"/>
    <w:rsid w:val="00B159D4"/>
    <w:rsid w:val="00B167A7"/>
    <w:rsid w:val="00B16917"/>
    <w:rsid w:val="00B16BA7"/>
    <w:rsid w:val="00B17259"/>
    <w:rsid w:val="00B17295"/>
    <w:rsid w:val="00B17C91"/>
    <w:rsid w:val="00B17D88"/>
    <w:rsid w:val="00B200A3"/>
    <w:rsid w:val="00B204B4"/>
    <w:rsid w:val="00B20686"/>
    <w:rsid w:val="00B20981"/>
    <w:rsid w:val="00B20D78"/>
    <w:rsid w:val="00B21116"/>
    <w:rsid w:val="00B21185"/>
    <w:rsid w:val="00B21963"/>
    <w:rsid w:val="00B220FB"/>
    <w:rsid w:val="00B221DD"/>
    <w:rsid w:val="00B22635"/>
    <w:rsid w:val="00B2404B"/>
    <w:rsid w:val="00B24079"/>
    <w:rsid w:val="00B24202"/>
    <w:rsid w:val="00B242DE"/>
    <w:rsid w:val="00B24A93"/>
    <w:rsid w:val="00B24B64"/>
    <w:rsid w:val="00B24CE5"/>
    <w:rsid w:val="00B24DD3"/>
    <w:rsid w:val="00B25F39"/>
    <w:rsid w:val="00B2674B"/>
    <w:rsid w:val="00B269EF"/>
    <w:rsid w:val="00B26B76"/>
    <w:rsid w:val="00B26C84"/>
    <w:rsid w:val="00B26E9C"/>
    <w:rsid w:val="00B275DE"/>
    <w:rsid w:val="00B2765E"/>
    <w:rsid w:val="00B2768A"/>
    <w:rsid w:val="00B27E2C"/>
    <w:rsid w:val="00B303FC"/>
    <w:rsid w:val="00B306BF"/>
    <w:rsid w:val="00B30870"/>
    <w:rsid w:val="00B30DD2"/>
    <w:rsid w:val="00B30FB6"/>
    <w:rsid w:val="00B30FEB"/>
    <w:rsid w:val="00B31596"/>
    <w:rsid w:val="00B317DE"/>
    <w:rsid w:val="00B31975"/>
    <w:rsid w:val="00B31BAD"/>
    <w:rsid w:val="00B32302"/>
    <w:rsid w:val="00B32361"/>
    <w:rsid w:val="00B3285F"/>
    <w:rsid w:val="00B328F3"/>
    <w:rsid w:val="00B32F98"/>
    <w:rsid w:val="00B331A7"/>
    <w:rsid w:val="00B331AE"/>
    <w:rsid w:val="00B33373"/>
    <w:rsid w:val="00B337CF"/>
    <w:rsid w:val="00B33A60"/>
    <w:rsid w:val="00B33E9F"/>
    <w:rsid w:val="00B343D1"/>
    <w:rsid w:val="00B34472"/>
    <w:rsid w:val="00B347E5"/>
    <w:rsid w:val="00B34D1F"/>
    <w:rsid w:val="00B35687"/>
    <w:rsid w:val="00B35901"/>
    <w:rsid w:val="00B35EC3"/>
    <w:rsid w:val="00B35F99"/>
    <w:rsid w:val="00B36162"/>
    <w:rsid w:val="00B363A6"/>
    <w:rsid w:val="00B369C8"/>
    <w:rsid w:val="00B36D2C"/>
    <w:rsid w:val="00B36DF3"/>
    <w:rsid w:val="00B37133"/>
    <w:rsid w:val="00B3780A"/>
    <w:rsid w:val="00B37A41"/>
    <w:rsid w:val="00B37DF6"/>
    <w:rsid w:val="00B37E59"/>
    <w:rsid w:val="00B37E7F"/>
    <w:rsid w:val="00B402FD"/>
    <w:rsid w:val="00B403A9"/>
    <w:rsid w:val="00B40BCF"/>
    <w:rsid w:val="00B40E10"/>
    <w:rsid w:val="00B42A09"/>
    <w:rsid w:val="00B43060"/>
    <w:rsid w:val="00B43255"/>
    <w:rsid w:val="00B43F05"/>
    <w:rsid w:val="00B4410D"/>
    <w:rsid w:val="00B442E8"/>
    <w:rsid w:val="00B44596"/>
    <w:rsid w:val="00B447AF"/>
    <w:rsid w:val="00B4481C"/>
    <w:rsid w:val="00B4492D"/>
    <w:rsid w:val="00B44BA0"/>
    <w:rsid w:val="00B4506F"/>
    <w:rsid w:val="00B46AC4"/>
    <w:rsid w:val="00B46DAD"/>
    <w:rsid w:val="00B46DFE"/>
    <w:rsid w:val="00B47406"/>
    <w:rsid w:val="00B4744C"/>
    <w:rsid w:val="00B47535"/>
    <w:rsid w:val="00B50476"/>
    <w:rsid w:val="00B50782"/>
    <w:rsid w:val="00B507FD"/>
    <w:rsid w:val="00B50B80"/>
    <w:rsid w:val="00B51928"/>
    <w:rsid w:val="00B51B44"/>
    <w:rsid w:val="00B51C93"/>
    <w:rsid w:val="00B5224D"/>
    <w:rsid w:val="00B52DC7"/>
    <w:rsid w:val="00B5324C"/>
    <w:rsid w:val="00B53C6D"/>
    <w:rsid w:val="00B54018"/>
    <w:rsid w:val="00B544BA"/>
    <w:rsid w:val="00B54526"/>
    <w:rsid w:val="00B55E3A"/>
    <w:rsid w:val="00B55ED5"/>
    <w:rsid w:val="00B56115"/>
    <w:rsid w:val="00B5637B"/>
    <w:rsid w:val="00B56732"/>
    <w:rsid w:val="00B56A90"/>
    <w:rsid w:val="00B57E9D"/>
    <w:rsid w:val="00B601A7"/>
    <w:rsid w:val="00B606E0"/>
    <w:rsid w:val="00B6097E"/>
    <w:rsid w:val="00B60D13"/>
    <w:rsid w:val="00B61999"/>
    <w:rsid w:val="00B62E98"/>
    <w:rsid w:val="00B63929"/>
    <w:rsid w:val="00B643B6"/>
    <w:rsid w:val="00B64A3C"/>
    <w:rsid w:val="00B65843"/>
    <w:rsid w:val="00B65BA7"/>
    <w:rsid w:val="00B6678D"/>
    <w:rsid w:val="00B66DFE"/>
    <w:rsid w:val="00B67110"/>
    <w:rsid w:val="00B6784C"/>
    <w:rsid w:val="00B708EA"/>
    <w:rsid w:val="00B70B53"/>
    <w:rsid w:val="00B710C5"/>
    <w:rsid w:val="00B719E1"/>
    <w:rsid w:val="00B71ACD"/>
    <w:rsid w:val="00B729E4"/>
    <w:rsid w:val="00B72AF2"/>
    <w:rsid w:val="00B72BED"/>
    <w:rsid w:val="00B72C16"/>
    <w:rsid w:val="00B72CCE"/>
    <w:rsid w:val="00B72E61"/>
    <w:rsid w:val="00B73042"/>
    <w:rsid w:val="00B7318C"/>
    <w:rsid w:val="00B73806"/>
    <w:rsid w:val="00B738C4"/>
    <w:rsid w:val="00B73D19"/>
    <w:rsid w:val="00B73D78"/>
    <w:rsid w:val="00B73FDF"/>
    <w:rsid w:val="00B745F9"/>
    <w:rsid w:val="00B749D4"/>
    <w:rsid w:val="00B74C03"/>
    <w:rsid w:val="00B75224"/>
    <w:rsid w:val="00B75967"/>
    <w:rsid w:val="00B76437"/>
    <w:rsid w:val="00B76B56"/>
    <w:rsid w:val="00B778A2"/>
    <w:rsid w:val="00B80641"/>
    <w:rsid w:val="00B8067A"/>
    <w:rsid w:val="00B81543"/>
    <w:rsid w:val="00B81B15"/>
    <w:rsid w:val="00B81BF4"/>
    <w:rsid w:val="00B820C3"/>
    <w:rsid w:val="00B820C7"/>
    <w:rsid w:val="00B832B8"/>
    <w:rsid w:val="00B83DE4"/>
    <w:rsid w:val="00B84138"/>
    <w:rsid w:val="00B8426C"/>
    <w:rsid w:val="00B8457C"/>
    <w:rsid w:val="00B84C08"/>
    <w:rsid w:val="00B85424"/>
    <w:rsid w:val="00B859CF"/>
    <w:rsid w:val="00B85E70"/>
    <w:rsid w:val="00B85EEB"/>
    <w:rsid w:val="00B861DE"/>
    <w:rsid w:val="00B86925"/>
    <w:rsid w:val="00B86DF8"/>
    <w:rsid w:val="00B87452"/>
    <w:rsid w:val="00B87B5A"/>
    <w:rsid w:val="00B87BFF"/>
    <w:rsid w:val="00B87EF3"/>
    <w:rsid w:val="00B900C2"/>
    <w:rsid w:val="00B9065F"/>
    <w:rsid w:val="00B90681"/>
    <w:rsid w:val="00B90879"/>
    <w:rsid w:val="00B90AD3"/>
    <w:rsid w:val="00B9107C"/>
    <w:rsid w:val="00B91799"/>
    <w:rsid w:val="00B918B2"/>
    <w:rsid w:val="00B91C5A"/>
    <w:rsid w:val="00B9256C"/>
    <w:rsid w:val="00B92F5A"/>
    <w:rsid w:val="00B936A8"/>
    <w:rsid w:val="00B937F4"/>
    <w:rsid w:val="00B941C6"/>
    <w:rsid w:val="00B94378"/>
    <w:rsid w:val="00B946F1"/>
    <w:rsid w:val="00B94788"/>
    <w:rsid w:val="00B949AE"/>
    <w:rsid w:val="00B94B59"/>
    <w:rsid w:val="00B94F1D"/>
    <w:rsid w:val="00B95713"/>
    <w:rsid w:val="00B960E6"/>
    <w:rsid w:val="00B96EE7"/>
    <w:rsid w:val="00B97054"/>
    <w:rsid w:val="00B9735A"/>
    <w:rsid w:val="00B97C72"/>
    <w:rsid w:val="00B97C7B"/>
    <w:rsid w:val="00BA0B29"/>
    <w:rsid w:val="00BA1606"/>
    <w:rsid w:val="00BA1BF2"/>
    <w:rsid w:val="00BA1C98"/>
    <w:rsid w:val="00BA215C"/>
    <w:rsid w:val="00BA21F3"/>
    <w:rsid w:val="00BA22B6"/>
    <w:rsid w:val="00BA271B"/>
    <w:rsid w:val="00BA2B63"/>
    <w:rsid w:val="00BA30A8"/>
    <w:rsid w:val="00BA354D"/>
    <w:rsid w:val="00BA3DEF"/>
    <w:rsid w:val="00BA40AE"/>
    <w:rsid w:val="00BA48A8"/>
    <w:rsid w:val="00BA4B31"/>
    <w:rsid w:val="00BA6373"/>
    <w:rsid w:val="00BA664E"/>
    <w:rsid w:val="00BA75FA"/>
    <w:rsid w:val="00BB00A3"/>
    <w:rsid w:val="00BB04BC"/>
    <w:rsid w:val="00BB0807"/>
    <w:rsid w:val="00BB09E6"/>
    <w:rsid w:val="00BB0B3E"/>
    <w:rsid w:val="00BB0C0C"/>
    <w:rsid w:val="00BB10DD"/>
    <w:rsid w:val="00BB11F5"/>
    <w:rsid w:val="00BB140F"/>
    <w:rsid w:val="00BB1972"/>
    <w:rsid w:val="00BB23AB"/>
    <w:rsid w:val="00BB276B"/>
    <w:rsid w:val="00BB2D94"/>
    <w:rsid w:val="00BB36BA"/>
    <w:rsid w:val="00BB3FF6"/>
    <w:rsid w:val="00BB49F0"/>
    <w:rsid w:val="00BB51D6"/>
    <w:rsid w:val="00BB5425"/>
    <w:rsid w:val="00BB59AC"/>
    <w:rsid w:val="00BB5A42"/>
    <w:rsid w:val="00BB6623"/>
    <w:rsid w:val="00BB67ED"/>
    <w:rsid w:val="00BB7333"/>
    <w:rsid w:val="00BB7528"/>
    <w:rsid w:val="00BC02E0"/>
    <w:rsid w:val="00BC07C8"/>
    <w:rsid w:val="00BC0FC6"/>
    <w:rsid w:val="00BC1504"/>
    <w:rsid w:val="00BC1575"/>
    <w:rsid w:val="00BC1B66"/>
    <w:rsid w:val="00BC1BB4"/>
    <w:rsid w:val="00BC1CDE"/>
    <w:rsid w:val="00BC2081"/>
    <w:rsid w:val="00BC26A8"/>
    <w:rsid w:val="00BC2967"/>
    <w:rsid w:val="00BC2D1D"/>
    <w:rsid w:val="00BC2E31"/>
    <w:rsid w:val="00BC3262"/>
    <w:rsid w:val="00BC38B7"/>
    <w:rsid w:val="00BC3A2F"/>
    <w:rsid w:val="00BC3A7B"/>
    <w:rsid w:val="00BC3FC2"/>
    <w:rsid w:val="00BC4304"/>
    <w:rsid w:val="00BC4F06"/>
    <w:rsid w:val="00BC50BB"/>
    <w:rsid w:val="00BC5476"/>
    <w:rsid w:val="00BC5ACA"/>
    <w:rsid w:val="00BC5E82"/>
    <w:rsid w:val="00BC5F7C"/>
    <w:rsid w:val="00BC6047"/>
    <w:rsid w:val="00BC63EC"/>
    <w:rsid w:val="00BC668C"/>
    <w:rsid w:val="00BD028D"/>
    <w:rsid w:val="00BD097D"/>
    <w:rsid w:val="00BD0997"/>
    <w:rsid w:val="00BD0CA6"/>
    <w:rsid w:val="00BD131B"/>
    <w:rsid w:val="00BD16F9"/>
    <w:rsid w:val="00BD1E4C"/>
    <w:rsid w:val="00BD26E1"/>
    <w:rsid w:val="00BD2C44"/>
    <w:rsid w:val="00BD300E"/>
    <w:rsid w:val="00BD3ACB"/>
    <w:rsid w:val="00BD3EC8"/>
    <w:rsid w:val="00BD443A"/>
    <w:rsid w:val="00BD4C40"/>
    <w:rsid w:val="00BD4CFF"/>
    <w:rsid w:val="00BD5083"/>
    <w:rsid w:val="00BD54E0"/>
    <w:rsid w:val="00BD550E"/>
    <w:rsid w:val="00BD5855"/>
    <w:rsid w:val="00BD5AB7"/>
    <w:rsid w:val="00BD5CCD"/>
    <w:rsid w:val="00BD61D1"/>
    <w:rsid w:val="00BD65DB"/>
    <w:rsid w:val="00BD75A5"/>
    <w:rsid w:val="00BD7AA7"/>
    <w:rsid w:val="00BE0041"/>
    <w:rsid w:val="00BE0587"/>
    <w:rsid w:val="00BE1662"/>
    <w:rsid w:val="00BE1A8F"/>
    <w:rsid w:val="00BE2235"/>
    <w:rsid w:val="00BE2809"/>
    <w:rsid w:val="00BE2E0A"/>
    <w:rsid w:val="00BE3FF2"/>
    <w:rsid w:val="00BE4553"/>
    <w:rsid w:val="00BE45B2"/>
    <w:rsid w:val="00BE4974"/>
    <w:rsid w:val="00BE4D56"/>
    <w:rsid w:val="00BE4DF5"/>
    <w:rsid w:val="00BE58ED"/>
    <w:rsid w:val="00BE5C42"/>
    <w:rsid w:val="00BE5E7C"/>
    <w:rsid w:val="00BE627C"/>
    <w:rsid w:val="00BE6E02"/>
    <w:rsid w:val="00BE6EF1"/>
    <w:rsid w:val="00BE7251"/>
    <w:rsid w:val="00BE7534"/>
    <w:rsid w:val="00BE7AB4"/>
    <w:rsid w:val="00BF0280"/>
    <w:rsid w:val="00BF058C"/>
    <w:rsid w:val="00BF0689"/>
    <w:rsid w:val="00BF0B6A"/>
    <w:rsid w:val="00BF1138"/>
    <w:rsid w:val="00BF13CC"/>
    <w:rsid w:val="00BF13E3"/>
    <w:rsid w:val="00BF189D"/>
    <w:rsid w:val="00BF194D"/>
    <w:rsid w:val="00BF1CFF"/>
    <w:rsid w:val="00BF21C4"/>
    <w:rsid w:val="00BF2B8C"/>
    <w:rsid w:val="00BF30EF"/>
    <w:rsid w:val="00BF3E9D"/>
    <w:rsid w:val="00BF3F8F"/>
    <w:rsid w:val="00BF408E"/>
    <w:rsid w:val="00BF475A"/>
    <w:rsid w:val="00BF4BA3"/>
    <w:rsid w:val="00BF5CB4"/>
    <w:rsid w:val="00BF5D21"/>
    <w:rsid w:val="00BF5EEB"/>
    <w:rsid w:val="00BF5EFB"/>
    <w:rsid w:val="00BF5F54"/>
    <w:rsid w:val="00BF6060"/>
    <w:rsid w:val="00BF67E3"/>
    <w:rsid w:val="00BF6EFC"/>
    <w:rsid w:val="00BF6F61"/>
    <w:rsid w:val="00BF6FF9"/>
    <w:rsid w:val="00BF7325"/>
    <w:rsid w:val="00BF73C2"/>
    <w:rsid w:val="00BF740C"/>
    <w:rsid w:val="00BF749D"/>
    <w:rsid w:val="00BF7BE7"/>
    <w:rsid w:val="00BF7C8A"/>
    <w:rsid w:val="00BF7DE6"/>
    <w:rsid w:val="00C0091A"/>
    <w:rsid w:val="00C009DE"/>
    <w:rsid w:val="00C00B9E"/>
    <w:rsid w:val="00C00BD4"/>
    <w:rsid w:val="00C01D0B"/>
    <w:rsid w:val="00C02D9A"/>
    <w:rsid w:val="00C03217"/>
    <w:rsid w:val="00C03472"/>
    <w:rsid w:val="00C05612"/>
    <w:rsid w:val="00C05D0F"/>
    <w:rsid w:val="00C05D26"/>
    <w:rsid w:val="00C0615B"/>
    <w:rsid w:val="00C06728"/>
    <w:rsid w:val="00C06B86"/>
    <w:rsid w:val="00C06D05"/>
    <w:rsid w:val="00C07E77"/>
    <w:rsid w:val="00C07FCE"/>
    <w:rsid w:val="00C1005E"/>
    <w:rsid w:val="00C107C5"/>
    <w:rsid w:val="00C10FC3"/>
    <w:rsid w:val="00C116C3"/>
    <w:rsid w:val="00C11B40"/>
    <w:rsid w:val="00C12139"/>
    <w:rsid w:val="00C12AF9"/>
    <w:rsid w:val="00C12D79"/>
    <w:rsid w:val="00C12EC7"/>
    <w:rsid w:val="00C13922"/>
    <w:rsid w:val="00C13E11"/>
    <w:rsid w:val="00C14022"/>
    <w:rsid w:val="00C141E8"/>
    <w:rsid w:val="00C14795"/>
    <w:rsid w:val="00C15C90"/>
    <w:rsid w:val="00C16CF6"/>
    <w:rsid w:val="00C16DD4"/>
    <w:rsid w:val="00C16EB8"/>
    <w:rsid w:val="00C17522"/>
    <w:rsid w:val="00C17A09"/>
    <w:rsid w:val="00C17BFD"/>
    <w:rsid w:val="00C17D9A"/>
    <w:rsid w:val="00C17DA4"/>
    <w:rsid w:val="00C20924"/>
    <w:rsid w:val="00C218B8"/>
    <w:rsid w:val="00C225CC"/>
    <w:rsid w:val="00C22621"/>
    <w:rsid w:val="00C22E98"/>
    <w:rsid w:val="00C2338F"/>
    <w:rsid w:val="00C234DB"/>
    <w:rsid w:val="00C236AA"/>
    <w:rsid w:val="00C23B5A"/>
    <w:rsid w:val="00C24124"/>
    <w:rsid w:val="00C243A6"/>
    <w:rsid w:val="00C245D7"/>
    <w:rsid w:val="00C24F56"/>
    <w:rsid w:val="00C251C3"/>
    <w:rsid w:val="00C256FF"/>
    <w:rsid w:val="00C2652F"/>
    <w:rsid w:val="00C268C3"/>
    <w:rsid w:val="00C26EEC"/>
    <w:rsid w:val="00C2709E"/>
    <w:rsid w:val="00C27234"/>
    <w:rsid w:val="00C272DE"/>
    <w:rsid w:val="00C302B9"/>
    <w:rsid w:val="00C306CE"/>
    <w:rsid w:val="00C31216"/>
    <w:rsid w:val="00C31B9B"/>
    <w:rsid w:val="00C32089"/>
    <w:rsid w:val="00C32736"/>
    <w:rsid w:val="00C32C4B"/>
    <w:rsid w:val="00C32E73"/>
    <w:rsid w:val="00C335C2"/>
    <w:rsid w:val="00C33621"/>
    <w:rsid w:val="00C336C4"/>
    <w:rsid w:val="00C33FE5"/>
    <w:rsid w:val="00C34919"/>
    <w:rsid w:val="00C35382"/>
    <w:rsid w:val="00C35757"/>
    <w:rsid w:val="00C35B79"/>
    <w:rsid w:val="00C35D25"/>
    <w:rsid w:val="00C36369"/>
    <w:rsid w:val="00C37A61"/>
    <w:rsid w:val="00C401D1"/>
    <w:rsid w:val="00C404CF"/>
    <w:rsid w:val="00C4054A"/>
    <w:rsid w:val="00C4126C"/>
    <w:rsid w:val="00C4146F"/>
    <w:rsid w:val="00C41C94"/>
    <w:rsid w:val="00C41CC7"/>
    <w:rsid w:val="00C41FE2"/>
    <w:rsid w:val="00C4228F"/>
    <w:rsid w:val="00C422B7"/>
    <w:rsid w:val="00C425BC"/>
    <w:rsid w:val="00C42A5F"/>
    <w:rsid w:val="00C42A70"/>
    <w:rsid w:val="00C4355B"/>
    <w:rsid w:val="00C43EDD"/>
    <w:rsid w:val="00C44DDA"/>
    <w:rsid w:val="00C44E52"/>
    <w:rsid w:val="00C46283"/>
    <w:rsid w:val="00C46753"/>
    <w:rsid w:val="00C46C8F"/>
    <w:rsid w:val="00C47AF7"/>
    <w:rsid w:val="00C47D32"/>
    <w:rsid w:val="00C47F9F"/>
    <w:rsid w:val="00C50436"/>
    <w:rsid w:val="00C513A9"/>
    <w:rsid w:val="00C51C69"/>
    <w:rsid w:val="00C52A45"/>
    <w:rsid w:val="00C537E0"/>
    <w:rsid w:val="00C53870"/>
    <w:rsid w:val="00C53A64"/>
    <w:rsid w:val="00C53DD7"/>
    <w:rsid w:val="00C53F45"/>
    <w:rsid w:val="00C53FC2"/>
    <w:rsid w:val="00C5448D"/>
    <w:rsid w:val="00C546E8"/>
    <w:rsid w:val="00C5471F"/>
    <w:rsid w:val="00C54903"/>
    <w:rsid w:val="00C549E0"/>
    <w:rsid w:val="00C54AC0"/>
    <w:rsid w:val="00C54B64"/>
    <w:rsid w:val="00C54C44"/>
    <w:rsid w:val="00C54D83"/>
    <w:rsid w:val="00C55611"/>
    <w:rsid w:val="00C557F0"/>
    <w:rsid w:val="00C56256"/>
    <w:rsid w:val="00C564D4"/>
    <w:rsid w:val="00C568FB"/>
    <w:rsid w:val="00C56F1C"/>
    <w:rsid w:val="00C57087"/>
    <w:rsid w:val="00C57BF9"/>
    <w:rsid w:val="00C57F3F"/>
    <w:rsid w:val="00C57FEE"/>
    <w:rsid w:val="00C6075D"/>
    <w:rsid w:val="00C61087"/>
    <w:rsid w:val="00C62670"/>
    <w:rsid w:val="00C628AA"/>
    <w:rsid w:val="00C62F7F"/>
    <w:rsid w:val="00C63426"/>
    <w:rsid w:val="00C63748"/>
    <w:rsid w:val="00C63AA7"/>
    <w:rsid w:val="00C63B66"/>
    <w:rsid w:val="00C63C67"/>
    <w:rsid w:val="00C63D55"/>
    <w:rsid w:val="00C640FE"/>
    <w:rsid w:val="00C64476"/>
    <w:rsid w:val="00C64555"/>
    <w:rsid w:val="00C645CD"/>
    <w:rsid w:val="00C647B9"/>
    <w:rsid w:val="00C64AD9"/>
    <w:rsid w:val="00C6573B"/>
    <w:rsid w:val="00C65C31"/>
    <w:rsid w:val="00C66CC2"/>
    <w:rsid w:val="00C67630"/>
    <w:rsid w:val="00C67B13"/>
    <w:rsid w:val="00C67C26"/>
    <w:rsid w:val="00C67D67"/>
    <w:rsid w:val="00C67DE5"/>
    <w:rsid w:val="00C67F7D"/>
    <w:rsid w:val="00C7026B"/>
    <w:rsid w:val="00C704A9"/>
    <w:rsid w:val="00C71CC1"/>
    <w:rsid w:val="00C71E2F"/>
    <w:rsid w:val="00C7213F"/>
    <w:rsid w:val="00C72A24"/>
    <w:rsid w:val="00C72EAC"/>
    <w:rsid w:val="00C730C8"/>
    <w:rsid w:val="00C731F6"/>
    <w:rsid w:val="00C75392"/>
    <w:rsid w:val="00C753EF"/>
    <w:rsid w:val="00C755D4"/>
    <w:rsid w:val="00C75646"/>
    <w:rsid w:val="00C75900"/>
    <w:rsid w:val="00C75AFA"/>
    <w:rsid w:val="00C76454"/>
    <w:rsid w:val="00C769CB"/>
    <w:rsid w:val="00C76FAB"/>
    <w:rsid w:val="00C7756A"/>
    <w:rsid w:val="00C77839"/>
    <w:rsid w:val="00C80123"/>
    <w:rsid w:val="00C801CE"/>
    <w:rsid w:val="00C80522"/>
    <w:rsid w:val="00C805E3"/>
    <w:rsid w:val="00C80910"/>
    <w:rsid w:val="00C81588"/>
    <w:rsid w:val="00C816FE"/>
    <w:rsid w:val="00C81A9C"/>
    <w:rsid w:val="00C81D99"/>
    <w:rsid w:val="00C81DF7"/>
    <w:rsid w:val="00C827DD"/>
    <w:rsid w:val="00C82BAB"/>
    <w:rsid w:val="00C82F14"/>
    <w:rsid w:val="00C832E2"/>
    <w:rsid w:val="00C83626"/>
    <w:rsid w:val="00C83872"/>
    <w:rsid w:val="00C84C82"/>
    <w:rsid w:val="00C852E3"/>
    <w:rsid w:val="00C854A0"/>
    <w:rsid w:val="00C86275"/>
    <w:rsid w:val="00C8660A"/>
    <w:rsid w:val="00C86B63"/>
    <w:rsid w:val="00C86DD0"/>
    <w:rsid w:val="00C8717F"/>
    <w:rsid w:val="00C87B7B"/>
    <w:rsid w:val="00C907C3"/>
    <w:rsid w:val="00C9082D"/>
    <w:rsid w:val="00C9092C"/>
    <w:rsid w:val="00C90D10"/>
    <w:rsid w:val="00C91C62"/>
    <w:rsid w:val="00C927D4"/>
    <w:rsid w:val="00C929F4"/>
    <w:rsid w:val="00C92EB8"/>
    <w:rsid w:val="00C9306C"/>
    <w:rsid w:val="00C93301"/>
    <w:rsid w:val="00C934A7"/>
    <w:rsid w:val="00C938F1"/>
    <w:rsid w:val="00C93A92"/>
    <w:rsid w:val="00C93DDF"/>
    <w:rsid w:val="00C94144"/>
    <w:rsid w:val="00C941A1"/>
    <w:rsid w:val="00C941E0"/>
    <w:rsid w:val="00C94B6C"/>
    <w:rsid w:val="00C95714"/>
    <w:rsid w:val="00C95992"/>
    <w:rsid w:val="00C9604F"/>
    <w:rsid w:val="00C9680B"/>
    <w:rsid w:val="00C96880"/>
    <w:rsid w:val="00C96987"/>
    <w:rsid w:val="00C96A3E"/>
    <w:rsid w:val="00C978A2"/>
    <w:rsid w:val="00CA02A6"/>
    <w:rsid w:val="00CA06B9"/>
    <w:rsid w:val="00CA0855"/>
    <w:rsid w:val="00CA0A9E"/>
    <w:rsid w:val="00CA10D1"/>
    <w:rsid w:val="00CA1496"/>
    <w:rsid w:val="00CA14C1"/>
    <w:rsid w:val="00CA1613"/>
    <w:rsid w:val="00CA16A9"/>
    <w:rsid w:val="00CA18D7"/>
    <w:rsid w:val="00CA1A2D"/>
    <w:rsid w:val="00CA1F9B"/>
    <w:rsid w:val="00CA1FDD"/>
    <w:rsid w:val="00CA2045"/>
    <w:rsid w:val="00CA2393"/>
    <w:rsid w:val="00CA2C01"/>
    <w:rsid w:val="00CA457F"/>
    <w:rsid w:val="00CA49C1"/>
    <w:rsid w:val="00CA4B78"/>
    <w:rsid w:val="00CA50E4"/>
    <w:rsid w:val="00CA5810"/>
    <w:rsid w:val="00CA64A5"/>
    <w:rsid w:val="00CA6650"/>
    <w:rsid w:val="00CA667C"/>
    <w:rsid w:val="00CA6A7F"/>
    <w:rsid w:val="00CA6C91"/>
    <w:rsid w:val="00CA6FBB"/>
    <w:rsid w:val="00CA759D"/>
    <w:rsid w:val="00CA7A60"/>
    <w:rsid w:val="00CA7EB0"/>
    <w:rsid w:val="00CB03DD"/>
    <w:rsid w:val="00CB058E"/>
    <w:rsid w:val="00CB0C39"/>
    <w:rsid w:val="00CB0CD1"/>
    <w:rsid w:val="00CB0E1C"/>
    <w:rsid w:val="00CB0E30"/>
    <w:rsid w:val="00CB16A4"/>
    <w:rsid w:val="00CB1C46"/>
    <w:rsid w:val="00CB3EAB"/>
    <w:rsid w:val="00CB47E2"/>
    <w:rsid w:val="00CB4D0C"/>
    <w:rsid w:val="00CB4D1F"/>
    <w:rsid w:val="00CB506A"/>
    <w:rsid w:val="00CB5805"/>
    <w:rsid w:val="00CB665A"/>
    <w:rsid w:val="00CB67B9"/>
    <w:rsid w:val="00CB6A1C"/>
    <w:rsid w:val="00CB7384"/>
    <w:rsid w:val="00CB7391"/>
    <w:rsid w:val="00CB77A3"/>
    <w:rsid w:val="00CB7F32"/>
    <w:rsid w:val="00CC089A"/>
    <w:rsid w:val="00CC094E"/>
    <w:rsid w:val="00CC0D13"/>
    <w:rsid w:val="00CC1BF8"/>
    <w:rsid w:val="00CC1DFD"/>
    <w:rsid w:val="00CC21C7"/>
    <w:rsid w:val="00CC24F1"/>
    <w:rsid w:val="00CC254E"/>
    <w:rsid w:val="00CC2DFB"/>
    <w:rsid w:val="00CC2E56"/>
    <w:rsid w:val="00CC2F8F"/>
    <w:rsid w:val="00CC4222"/>
    <w:rsid w:val="00CC43E2"/>
    <w:rsid w:val="00CC4641"/>
    <w:rsid w:val="00CC4AB8"/>
    <w:rsid w:val="00CC4AF6"/>
    <w:rsid w:val="00CC4B30"/>
    <w:rsid w:val="00CC53F5"/>
    <w:rsid w:val="00CC5818"/>
    <w:rsid w:val="00CC5B20"/>
    <w:rsid w:val="00CC5DA7"/>
    <w:rsid w:val="00CC5F95"/>
    <w:rsid w:val="00CC6179"/>
    <w:rsid w:val="00CC651B"/>
    <w:rsid w:val="00CC6DAA"/>
    <w:rsid w:val="00CC7C74"/>
    <w:rsid w:val="00CD02CC"/>
    <w:rsid w:val="00CD0B73"/>
    <w:rsid w:val="00CD0DB1"/>
    <w:rsid w:val="00CD0FF7"/>
    <w:rsid w:val="00CD1458"/>
    <w:rsid w:val="00CD173E"/>
    <w:rsid w:val="00CD1C47"/>
    <w:rsid w:val="00CD2042"/>
    <w:rsid w:val="00CD24DF"/>
    <w:rsid w:val="00CD2AAE"/>
    <w:rsid w:val="00CD2C52"/>
    <w:rsid w:val="00CD2E47"/>
    <w:rsid w:val="00CD30A2"/>
    <w:rsid w:val="00CD36EF"/>
    <w:rsid w:val="00CD3EE6"/>
    <w:rsid w:val="00CD4424"/>
    <w:rsid w:val="00CD4685"/>
    <w:rsid w:val="00CD5656"/>
    <w:rsid w:val="00CD5AF7"/>
    <w:rsid w:val="00CD61DC"/>
    <w:rsid w:val="00CD644A"/>
    <w:rsid w:val="00CD64AD"/>
    <w:rsid w:val="00CD655C"/>
    <w:rsid w:val="00CD6F1D"/>
    <w:rsid w:val="00CD77C9"/>
    <w:rsid w:val="00CD7F21"/>
    <w:rsid w:val="00CE02FD"/>
    <w:rsid w:val="00CE05EF"/>
    <w:rsid w:val="00CE0758"/>
    <w:rsid w:val="00CE0CB6"/>
    <w:rsid w:val="00CE0ECF"/>
    <w:rsid w:val="00CE0F83"/>
    <w:rsid w:val="00CE14DD"/>
    <w:rsid w:val="00CE181B"/>
    <w:rsid w:val="00CE19D6"/>
    <w:rsid w:val="00CE21E7"/>
    <w:rsid w:val="00CE295D"/>
    <w:rsid w:val="00CE2B86"/>
    <w:rsid w:val="00CE3352"/>
    <w:rsid w:val="00CE3D8B"/>
    <w:rsid w:val="00CE4FD5"/>
    <w:rsid w:val="00CE56DD"/>
    <w:rsid w:val="00CE5746"/>
    <w:rsid w:val="00CE57DF"/>
    <w:rsid w:val="00CE5991"/>
    <w:rsid w:val="00CE5EBE"/>
    <w:rsid w:val="00CE6156"/>
    <w:rsid w:val="00CE637B"/>
    <w:rsid w:val="00CE6450"/>
    <w:rsid w:val="00CE678A"/>
    <w:rsid w:val="00CE6ED7"/>
    <w:rsid w:val="00CF06EC"/>
    <w:rsid w:val="00CF07B1"/>
    <w:rsid w:val="00CF0986"/>
    <w:rsid w:val="00CF0EDA"/>
    <w:rsid w:val="00CF1603"/>
    <w:rsid w:val="00CF1884"/>
    <w:rsid w:val="00CF27A5"/>
    <w:rsid w:val="00CF2DC4"/>
    <w:rsid w:val="00CF3151"/>
    <w:rsid w:val="00CF3309"/>
    <w:rsid w:val="00CF37C7"/>
    <w:rsid w:val="00CF4037"/>
    <w:rsid w:val="00CF4B94"/>
    <w:rsid w:val="00CF5195"/>
    <w:rsid w:val="00CF53CA"/>
    <w:rsid w:val="00CF5A24"/>
    <w:rsid w:val="00CF5E17"/>
    <w:rsid w:val="00CF62DC"/>
    <w:rsid w:val="00CF6ADB"/>
    <w:rsid w:val="00CF6F72"/>
    <w:rsid w:val="00CF75F1"/>
    <w:rsid w:val="00CF777C"/>
    <w:rsid w:val="00D00188"/>
    <w:rsid w:val="00D007AC"/>
    <w:rsid w:val="00D00AA7"/>
    <w:rsid w:val="00D01B83"/>
    <w:rsid w:val="00D020A8"/>
    <w:rsid w:val="00D02292"/>
    <w:rsid w:val="00D02620"/>
    <w:rsid w:val="00D0262A"/>
    <w:rsid w:val="00D0280F"/>
    <w:rsid w:val="00D030FA"/>
    <w:rsid w:val="00D031D4"/>
    <w:rsid w:val="00D035E2"/>
    <w:rsid w:val="00D04262"/>
    <w:rsid w:val="00D04960"/>
    <w:rsid w:val="00D04C5A"/>
    <w:rsid w:val="00D05158"/>
    <w:rsid w:val="00D0579F"/>
    <w:rsid w:val="00D061DE"/>
    <w:rsid w:val="00D07037"/>
    <w:rsid w:val="00D07255"/>
    <w:rsid w:val="00D103AF"/>
    <w:rsid w:val="00D109DC"/>
    <w:rsid w:val="00D10BA4"/>
    <w:rsid w:val="00D10C24"/>
    <w:rsid w:val="00D11481"/>
    <w:rsid w:val="00D114CE"/>
    <w:rsid w:val="00D117DB"/>
    <w:rsid w:val="00D12BB6"/>
    <w:rsid w:val="00D12FA3"/>
    <w:rsid w:val="00D13233"/>
    <w:rsid w:val="00D1350D"/>
    <w:rsid w:val="00D13E83"/>
    <w:rsid w:val="00D14076"/>
    <w:rsid w:val="00D14A56"/>
    <w:rsid w:val="00D15192"/>
    <w:rsid w:val="00D153E7"/>
    <w:rsid w:val="00D15949"/>
    <w:rsid w:val="00D15CEF"/>
    <w:rsid w:val="00D15F5C"/>
    <w:rsid w:val="00D16AB2"/>
    <w:rsid w:val="00D16B06"/>
    <w:rsid w:val="00D17221"/>
    <w:rsid w:val="00D17B28"/>
    <w:rsid w:val="00D202C2"/>
    <w:rsid w:val="00D2043A"/>
    <w:rsid w:val="00D20624"/>
    <w:rsid w:val="00D2095E"/>
    <w:rsid w:val="00D21069"/>
    <w:rsid w:val="00D21601"/>
    <w:rsid w:val="00D21BFB"/>
    <w:rsid w:val="00D21E17"/>
    <w:rsid w:val="00D22556"/>
    <w:rsid w:val="00D229D4"/>
    <w:rsid w:val="00D2398F"/>
    <w:rsid w:val="00D23D63"/>
    <w:rsid w:val="00D23DCC"/>
    <w:rsid w:val="00D23DCD"/>
    <w:rsid w:val="00D23E37"/>
    <w:rsid w:val="00D24146"/>
    <w:rsid w:val="00D24EF6"/>
    <w:rsid w:val="00D250A1"/>
    <w:rsid w:val="00D254D6"/>
    <w:rsid w:val="00D25C70"/>
    <w:rsid w:val="00D25D38"/>
    <w:rsid w:val="00D2660C"/>
    <w:rsid w:val="00D26881"/>
    <w:rsid w:val="00D271EB"/>
    <w:rsid w:val="00D2738E"/>
    <w:rsid w:val="00D27625"/>
    <w:rsid w:val="00D276C4"/>
    <w:rsid w:val="00D27AD0"/>
    <w:rsid w:val="00D27EDF"/>
    <w:rsid w:val="00D3030C"/>
    <w:rsid w:val="00D309EE"/>
    <w:rsid w:val="00D31033"/>
    <w:rsid w:val="00D31179"/>
    <w:rsid w:val="00D316FB"/>
    <w:rsid w:val="00D31AA4"/>
    <w:rsid w:val="00D31C59"/>
    <w:rsid w:val="00D31E34"/>
    <w:rsid w:val="00D31F3A"/>
    <w:rsid w:val="00D32378"/>
    <w:rsid w:val="00D32551"/>
    <w:rsid w:val="00D332C3"/>
    <w:rsid w:val="00D336E4"/>
    <w:rsid w:val="00D33C48"/>
    <w:rsid w:val="00D33FA5"/>
    <w:rsid w:val="00D34189"/>
    <w:rsid w:val="00D341D3"/>
    <w:rsid w:val="00D346FB"/>
    <w:rsid w:val="00D34CD0"/>
    <w:rsid w:val="00D3595E"/>
    <w:rsid w:val="00D36CC6"/>
    <w:rsid w:val="00D36F16"/>
    <w:rsid w:val="00D36F5B"/>
    <w:rsid w:val="00D37602"/>
    <w:rsid w:val="00D376C4"/>
    <w:rsid w:val="00D40279"/>
    <w:rsid w:val="00D403B9"/>
    <w:rsid w:val="00D4097F"/>
    <w:rsid w:val="00D409BE"/>
    <w:rsid w:val="00D40DAE"/>
    <w:rsid w:val="00D41482"/>
    <w:rsid w:val="00D416EF"/>
    <w:rsid w:val="00D423A7"/>
    <w:rsid w:val="00D424CC"/>
    <w:rsid w:val="00D429F3"/>
    <w:rsid w:val="00D42E5B"/>
    <w:rsid w:val="00D434A4"/>
    <w:rsid w:val="00D449A5"/>
    <w:rsid w:val="00D455D9"/>
    <w:rsid w:val="00D46143"/>
    <w:rsid w:val="00D46DFD"/>
    <w:rsid w:val="00D478D5"/>
    <w:rsid w:val="00D47F68"/>
    <w:rsid w:val="00D50285"/>
    <w:rsid w:val="00D50401"/>
    <w:rsid w:val="00D506A8"/>
    <w:rsid w:val="00D50713"/>
    <w:rsid w:val="00D50C2C"/>
    <w:rsid w:val="00D51474"/>
    <w:rsid w:val="00D51732"/>
    <w:rsid w:val="00D523C2"/>
    <w:rsid w:val="00D52A28"/>
    <w:rsid w:val="00D52AE3"/>
    <w:rsid w:val="00D534CD"/>
    <w:rsid w:val="00D535F6"/>
    <w:rsid w:val="00D53CB5"/>
    <w:rsid w:val="00D53F49"/>
    <w:rsid w:val="00D540F9"/>
    <w:rsid w:val="00D5422E"/>
    <w:rsid w:val="00D54632"/>
    <w:rsid w:val="00D54685"/>
    <w:rsid w:val="00D546DD"/>
    <w:rsid w:val="00D54721"/>
    <w:rsid w:val="00D54A42"/>
    <w:rsid w:val="00D54CC3"/>
    <w:rsid w:val="00D54D28"/>
    <w:rsid w:val="00D55187"/>
    <w:rsid w:val="00D55CEB"/>
    <w:rsid w:val="00D56456"/>
    <w:rsid w:val="00D56A39"/>
    <w:rsid w:val="00D56DF3"/>
    <w:rsid w:val="00D56EF1"/>
    <w:rsid w:val="00D56F13"/>
    <w:rsid w:val="00D600A4"/>
    <w:rsid w:val="00D601F0"/>
    <w:rsid w:val="00D605BE"/>
    <w:rsid w:val="00D60850"/>
    <w:rsid w:val="00D60EC9"/>
    <w:rsid w:val="00D61E98"/>
    <w:rsid w:val="00D62746"/>
    <w:rsid w:val="00D62B23"/>
    <w:rsid w:val="00D631FF"/>
    <w:rsid w:val="00D633D9"/>
    <w:rsid w:val="00D63807"/>
    <w:rsid w:val="00D63A16"/>
    <w:rsid w:val="00D647A7"/>
    <w:rsid w:val="00D64D72"/>
    <w:rsid w:val="00D652EA"/>
    <w:rsid w:val="00D658E5"/>
    <w:rsid w:val="00D65B61"/>
    <w:rsid w:val="00D6639B"/>
    <w:rsid w:val="00D6689C"/>
    <w:rsid w:val="00D66BB8"/>
    <w:rsid w:val="00D66BBF"/>
    <w:rsid w:val="00D66D4A"/>
    <w:rsid w:val="00D670CA"/>
    <w:rsid w:val="00D67AC4"/>
    <w:rsid w:val="00D700E4"/>
    <w:rsid w:val="00D70761"/>
    <w:rsid w:val="00D71887"/>
    <w:rsid w:val="00D7245D"/>
    <w:rsid w:val="00D72BD1"/>
    <w:rsid w:val="00D72F6C"/>
    <w:rsid w:val="00D7352A"/>
    <w:rsid w:val="00D73571"/>
    <w:rsid w:val="00D7382D"/>
    <w:rsid w:val="00D73840"/>
    <w:rsid w:val="00D73CFE"/>
    <w:rsid w:val="00D7422B"/>
    <w:rsid w:val="00D74AFD"/>
    <w:rsid w:val="00D7553E"/>
    <w:rsid w:val="00D760B8"/>
    <w:rsid w:val="00D76178"/>
    <w:rsid w:val="00D761D5"/>
    <w:rsid w:val="00D7721F"/>
    <w:rsid w:val="00D77A3C"/>
    <w:rsid w:val="00D77C14"/>
    <w:rsid w:val="00D80144"/>
    <w:rsid w:val="00D801B9"/>
    <w:rsid w:val="00D80962"/>
    <w:rsid w:val="00D809DB"/>
    <w:rsid w:val="00D80F39"/>
    <w:rsid w:val="00D81AA4"/>
    <w:rsid w:val="00D81B20"/>
    <w:rsid w:val="00D81BEA"/>
    <w:rsid w:val="00D81F4E"/>
    <w:rsid w:val="00D822B9"/>
    <w:rsid w:val="00D824E8"/>
    <w:rsid w:val="00D82E9E"/>
    <w:rsid w:val="00D83124"/>
    <w:rsid w:val="00D83B7F"/>
    <w:rsid w:val="00D83DE6"/>
    <w:rsid w:val="00D84525"/>
    <w:rsid w:val="00D846EB"/>
    <w:rsid w:val="00D85582"/>
    <w:rsid w:val="00D8569F"/>
    <w:rsid w:val="00D86233"/>
    <w:rsid w:val="00D86716"/>
    <w:rsid w:val="00D86C7A"/>
    <w:rsid w:val="00D871E5"/>
    <w:rsid w:val="00D87381"/>
    <w:rsid w:val="00D87646"/>
    <w:rsid w:val="00D87D50"/>
    <w:rsid w:val="00D87EB3"/>
    <w:rsid w:val="00D901A5"/>
    <w:rsid w:val="00D9050A"/>
    <w:rsid w:val="00D90A30"/>
    <w:rsid w:val="00D913B9"/>
    <w:rsid w:val="00D915B0"/>
    <w:rsid w:val="00D92C67"/>
    <w:rsid w:val="00D92DAA"/>
    <w:rsid w:val="00D930C8"/>
    <w:rsid w:val="00D9385B"/>
    <w:rsid w:val="00D9394B"/>
    <w:rsid w:val="00D93AE7"/>
    <w:rsid w:val="00D93F4C"/>
    <w:rsid w:val="00D946AF"/>
    <w:rsid w:val="00D94835"/>
    <w:rsid w:val="00D94ABD"/>
    <w:rsid w:val="00D94D69"/>
    <w:rsid w:val="00D9557A"/>
    <w:rsid w:val="00D958D0"/>
    <w:rsid w:val="00D96D67"/>
    <w:rsid w:val="00D96DDA"/>
    <w:rsid w:val="00D9751F"/>
    <w:rsid w:val="00D97AF2"/>
    <w:rsid w:val="00D97B5B"/>
    <w:rsid w:val="00D97D89"/>
    <w:rsid w:val="00DA082E"/>
    <w:rsid w:val="00DA118C"/>
    <w:rsid w:val="00DA1216"/>
    <w:rsid w:val="00DA15F7"/>
    <w:rsid w:val="00DA16AD"/>
    <w:rsid w:val="00DA1D3F"/>
    <w:rsid w:val="00DA2199"/>
    <w:rsid w:val="00DA27F1"/>
    <w:rsid w:val="00DA2CF1"/>
    <w:rsid w:val="00DA2D62"/>
    <w:rsid w:val="00DA30E4"/>
    <w:rsid w:val="00DA352F"/>
    <w:rsid w:val="00DA4774"/>
    <w:rsid w:val="00DA4890"/>
    <w:rsid w:val="00DA4A75"/>
    <w:rsid w:val="00DA55E8"/>
    <w:rsid w:val="00DA5923"/>
    <w:rsid w:val="00DA5F90"/>
    <w:rsid w:val="00DA6ACC"/>
    <w:rsid w:val="00DA78B5"/>
    <w:rsid w:val="00DA7FAB"/>
    <w:rsid w:val="00DA7FCC"/>
    <w:rsid w:val="00DB1048"/>
    <w:rsid w:val="00DB1191"/>
    <w:rsid w:val="00DB13BC"/>
    <w:rsid w:val="00DB1895"/>
    <w:rsid w:val="00DB1BEA"/>
    <w:rsid w:val="00DB2B8B"/>
    <w:rsid w:val="00DB2CC4"/>
    <w:rsid w:val="00DB3AE8"/>
    <w:rsid w:val="00DB52AD"/>
    <w:rsid w:val="00DB544F"/>
    <w:rsid w:val="00DB5A2B"/>
    <w:rsid w:val="00DB5B80"/>
    <w:rsid w:val="00DB6736"/>
    <w:rsid w:val="00DB6FA4"/>
    <w:rsid w:val="00DB77B5"/>
    <w:rsid w:val="00DC01DC"/>
    <w:rsid w:val="00DC05D6"/>
    <w:rsid w:val="00DC09DE"/>
    <w:rsid w:val="00DC0AD2"/>
    <w:rsid w:val="00DC0BBC"/>
    <w:rsid w:val="00DC0BC8"/>
    <w:rsid w:val="00DC0D19"/>
    <w:rsid w:val="00DC0D80"/>
    <w:rsid w:val="00DC1133"/>
    <w:rsid w:val="00DC1234"/>
    <w:rsid w:val="00DC12BD"/>
    <w:rsid w:val="00DC19D8"/>
    <w:rsid w:val="00DC1B6E"/>
    <w:rsid w:val="00DC2115"/>
    <w:rsid w:val="00DC2151"/>
    <w:rsid w:val="00DC22A8"/>
    <w:rsid w:val="00DC22CA"/>
    <w:rsid w:val="00DC293D"/>
    <w:rsid w:val="00DC29BA"/>
    <w:rsid w:val="00DC2CB4"/>
    <w:rsid w:val="00DC3109"/>
    <w:rsid w:val="00DC4620"/>
    <w:rsid w:val="00DC47E0"/>
    <w:rsid w:val="00DC4F68"/>
    <w:rsid w:val="00DC523B"/>
    <w:rsid w:val="00DC543F"/>
    <w:rsid w:val="00DC58A9"/>
    <w:rsid w:val="00DC5D65"/>
    <w:rsid w:val="00DC5F7F"/>
    <w:rsid w:val="00DC666E"/>
    <w:rsid w:val="00DC68A2"/>
    <w:rsid w:val="00DC6A2F"/>
    <w:rsid w:val="00DC6B48"/>
    <w:rsid w:val="00DC76D6"/>
    <w:rsid w:val="00DD00AA"/>
    <w:rsid w:val="00DD0100"/>
    <w:rsid w:val="00DD0419"/>
    <w:rsid w:val="00DD04D8"/>
    <w:rsid w:val="00DD1125"/>
    <w:rsid w:val="00DD1339"/>
    <w:rsid w:val="00DD1BD3"/>
    <w:rsid w:val="00DD20C3"/>
    <w:rsid w:val="00DD2308"/>
    <w:rsid w:val="00DD2744"/>
    <w:rsid w:val="00DD334F"/>
    <w:rsid w:val="00DD3ACA"/>
    <w:rsid w:val="00DD3F73"/>
    <w:rsid w:val="00DD4452"/>
    <w:rsid w:val="00DD44F6"/>
    <w:rsid w:val="00DD4625"/>
    <w:rsid w:val="00DD4818"/>
    <w:rsid w:val="00DD4B33"/>
    <w:rsid w:val="00DD5381"/>
    <w:rsid w:val="00DD5723"/>
    <w:rsid w:val="00DD5DD9"/>
    <w:rsid w:val="00DD62F1"/>
    <w:rsid w:val="00DD6441"/>
    <w:rsid w:val="00DD6952"/>
    <w:rsid w:val="00DD6B5A"/>
    <w:rsid w:val="00DD7879"/>
    <w:rsid w:val="00DD7EFD"/>
    <w:rsid w:val="00DE01E7"/>
    <w:rsid w:val="00DE0C0A"/>
    <w:rsid w:val="00DE0CD5"/>
    <w:rsid w:val="00DE130A"/>
    <w:rsid w:val="00DE212D"/>
    <w:rsid w:val="00DE218F"/>
    <w:rsid w:val="00DE22D8"/>
    <w:rsid w:val="00DE26BF"/>
    <w:rsid w:val="00DE3058"/>
    <w:rsid w:val="00DE323B"/>
    <w:rsid w:val="00DE32A5"/>
    <w:rsid w:val="00DE32E7"/>
    <w:rsid w:val="00DE339B"/>
    <w:rsid w:val="00DE3464"/>
    <w:rsid w:val="00DE3941"/>
    <w:rsid w:val="00DE3F36"/>
    <w:rsid w:val="00DE40C3"/>
    <w:rsid w:val="00DE4316"/>
    <w:rsid w:val="00DE49AF"/>
    <w:rsid w:val="00DE49BB"/>
    <w:rsid w:val="00DE5D22"/>
    <w:rsid w:val="00DE6264"/>
    <w:rsid w:val="00DE6621"/>
    <w:rsid w:val="00DE76BD"/>
    <w:rsid w:val="00DE7742"/>
    <w:rsid w:val="00DE7818"/>
    <w:rsid w:val="00DE781E"/>
    <w:rsid w:val="00DE79BE"/>
    <w:rsid w:val="00DE7BE5"/>
    <w:rsid w:val="00DF0124"/>
    <w:rsid w:val="00DF08D0"/>
    <w:rsid w:val="00DF1506"/>
    <w:rsid w:val="00DF1571"/>
    <w:rsid w:val="00DF1864"/>
    <w:rsid w:val="00DF1BD1"/>
    <w:rsid w:val="00DF2354"/>
    <w:rsid w:val="00DF23DB"/>
    <w:rsid w:val="00DF25F8"/>
    <w:rsid w:val="00DF3107"/>
    <w:rsid w:val="00DF31AA"/>
    <w:rsid w:val="00DF32A9"/>
    <w:rsid w:val="00DF3752"/>
    <w:rsid w:val="00DF39E5"/>
    <w:rsid w:val="00DF3F36"/>
    <w:rsid w:val="00DF42BB"/>
    <w:rsid w:val="00DF4FAF"/>
    <w:rsid w:val="00DF529F"/>
    <w:rsid w:val="00DF53BD"/>
    <w:rsid w:val="00DF5564"/>
    <w:rsid w:val="00DF5756"/>
    <w:rsid w:val="00DF5B27"/>
    <w:rsid w:val="00DF6D15"/>
    <w:rsid w:val="00DF6FB4"/>
    <w:rsid w:val="00DF71BF"/>
    <w:rsid w:val="00DF74B2"/>
    <w:rsid w:val="00DF77FC"/>
    <w:rsid w:val="00DF7FB3"/>
    <w:rsid w:val="00E002E0"/>
    <w:rsid w:val="00E0160C"/>
    <w:rsid w:val="00E017B4"/>
    <w:rsid w:val="00E02442"/>
    <w:rsid w:val="00E02444"/>
    <w:rsid w:val="00E0373E"/>
    <w:rsid w:val="00E047FB"/>
    <w:rsid w:val="00E048A0"/>
    <w:rsid w:val="00E048EB"/>
    <w:rsid w:val="00E056E9"/>
    <w:rsid w:val="00E06E61"/>
    <w:rsid w:val="00E06F3A"/>
    <w:rsid w:val="00E07005"/>
    <w:rsid w:val="00E07852"/>
    <w:rsid w:val="00E0799B"/>
    <w:rsid w:val="00E07B78"/>
    <w:rsid w:val="00E07D7B"/>
    <w:rsid w:val="00E10559"/>
    <w:rsid w:val="00E10675"/>
    <w:rsid w:val="00E11493"/>
    <w:rsid w:val="00E11CD0"/>
    <w:rsid w:val="00E121E0"/>
    <w:rsid w:val="00E1231F"/>
    <w:rsid w:val="00E12558"/>
    <w:rsid w:val="00E1349F"/>
    <w:rsid w:val="00E1360D"/>
    <w:rsid w:val="00E139FB"/>
    <w:rsid w:val="00E13A92"/>
    <w:rsid w:val="00E13D2C"/>
    <w:rsid w:val="00E1401F"/>
    <w:rsid w:val="00E140A5"/>
    <w:rsid w:val="00E14D39"/>
    <w:rsid w:val="00E15877"/>
    <w:rsid w:val="00E15909"/>
    <w:rsid w:val="00E15CCF"/>
    <w:rsid w:val="00E15E33"/>
    <w:rsid w:val="00E16677"/>
    <w:rsid w:val="00E1690B"/>
    <w:rsid w:val="00E17355"/>
    <w:rsid w:val="00E20178"/>
    <w:rsid w:val="00E20729"/>
    <w:rsid w:val="00E20ACB"/>
    <w:rsid w:val="00E20B23"/>
    <w:rsid w:val="00E20D67"/>
    <w:rsid w:val="00E210C9"/>
    <w:rsid w:val="00E2161E"/>
    <w:rsid w:val="00E21793"/>
    <w:rsid w:val="00E223DC"/>
    <w:rsid w:val="00E227C4"/>
    <w:rsid w:val="00E22C0E"/>
    <w:rsid w:val="00E23206"/>
    <w:rsid w:val="00E23506"/>
    <w:rsid w:val="00E235A1"/>
    <w:rsid w:val="00E23C78"/>
    <w:rsid w:val="00E23F10"/>
    <w:rsid w:val="00E23F97"/>
    <w:rsid w:val="00E24206"/>
    <w:rsid w:val="00E24730"/>
    <w:rsid w:val="00E247C8"/>
    <w:rsid w:val="00E24856"/>
    <w:rsid w:val="00E2500B"/>
    <w:rsid w:val="00E25229"/>
    <w:rsid w:val="00E25292"/>
    <w:rsid w:val="00E252B0"/>
    <w:rsid w:val="00E25BBD"/>
    <w:rsid w:val="00E25D48"/>
    <w:rsid w:val="00E26442"/>
    <w:rsid w:val="00E2661B"/>
    <w:rsid w:val="00E26B88"/>
    <w:rsid w:val="00E275D1"/>
    <w:rsid w:val="00E279C7"/>
    <w:rsid w:val="00E27A47"/>
    <w:rsid w:val="00E27ACC"/>
    <w:rsid w:val="00E27CB7"/>
    <w:rsid w:val="00E30096"/>
    <w:rsid w:val="00E3083F"/>
    <w:rsid w:val="00E30895"/>
    <w:rsid w:val="00E30DB7"/>
    <w:rsid w:val="00E313D4"/>
    <w:rsid w:val="00E31457"/>
    <w:rsid w:val="00E31746"/>
    <w:rsid w:val="00E317AE"/>
    <w:rsid w:val="00E319FF"/>
    <w:rsid w:val="00E31C1C"/>
    <w:rsid w:val="00E31F51"/>
    <w:rsid w:val="00E320AE"/>
    <w:rsid w:val="00E3218A"/>
    <w:rsid w:val="00E329C9"/>
    <w:rsid w:val="00E32E6F"/>
    <w:rsid w:val="00E3333A"/>
    <w:rsid w:val="00E3366B"/>
    <w:rsid w:val="00E33B23"/>
    <w:rsid w:val="00E33C73"/>
    <w:rsid w:val="00E341A7"/>
    <w:rsid w:val="00E342CC"/>
    <w:rsid w:val="00E347F7"/>
    <w:rsid w:val="00E35153"/>
    <w:rsid w:val="00E35B14"/>
    <w:rsid w:val="00E35DEB"/>
    <w:rsid w:val="00E36107"/>
    <w:rsid w:val="00E36AB2"/>
    <w:rsid w:val="00E36E25"/>
    <w:rsid w:val="00E37119"/>
    <w:rsid w:val="00E3765D"/>
    <w:rsid w:val="00E377A4"/>
    <w:rsid w:val="00E379C9"/>
    <w:rsid w:val="00E37EC6"/>
    <w:rsid w:val="00E37F20"/>
    <w:rsid w:val="00E400B9"/>
    <w:rsid w:val="00E402E7"/>
    <w:rsid w:val="00E409A5"/>
    <w:rsid w:val="00E40D8C"/>
    <w:rsid w:val="00E417F8"/>
    <w:rsid w:val="00E418F5"/>
    <w:rsid w:val="00E419BC"/>
    <w:rsid w:val="00E41A4E"/>
    <w:rsid w:val="00E425A6"/>
    <w:rsid w:val="00E432F4"/>
    <w:rsid w:val="00E43616"/>
    <w:rsid w:val="00E437FB"/>
    <w:rsid w:val="00E43B25"/>
    <w:rsid w:val="00E43DE6"/>
    <w:rsid w:val="00E43F21"/>
    <w:rsid w:val="00E441EC"/>
    <w:rsid w:val="00E44350"/>
    <w:rsid w:val="00E44E4B"/>
    <w:rsid w:val="00E455AC"/>
    <w:rsid w:val="00E4580C"/>
    <w:rsid w:val="00E45A60"/>
    <w:rsid w:val="00E45B2D"/>
    <w:rsid w:val="00E45F66"/>
    <w:rsid w:val="00E479B7"/>
    <w:rsid w:val="00E47E07"/>
    <w:rsid w:val="00E51643"/>
    <w:rsid w:val="00E51747"/>
    <w:rsid w:val="00E519F7"/>
    <w:rsid w:val="00E5397C"/>
    <w:rsid w:val="00E54B80"/>
    <w:rsid w:val="00E55A0E"/>
    <w:rsid w:val="00E55BFE"/>
    <w:rsid w:val="00E55C81"/>
    <w:rsid w:val="00E56026"/>
    <w:rsid w:val="00E5674D"/>
    <w:rsid w:val="00E56DF9"/>
    <w:rsid w:val="00E56E99"/>
    <w:rsid w:val="00E5700B"/>
    <w:rsid w:val="00E5765D"/>
    <w:rsid w:val="00E57709"/>
    <w:rsid w:val="00E604A5"/>
    <w:rsid w:val="00E607E6"/>
    <w:rsid w:val="00E60990"/>
    <w:rsid w:val="00E60AA9"/>
    <w:rsid w:val="00E61786"/>
    <w:rsid w:val="00E61D8D"/>
    <w:rsid w:val="00E62E49"/>
    <w:rsid w:val="00E62F28"/>
    <w:rsid w:val="00E636E8"/>
    <w:rsid w:val="00E6382E"/>
    <w:rsid w:val="00E65105"/>
    <w:rsid w:val="00E65988"/>
    <w:rsid w:val="00E65C1F"/>
    <w:rsid w:val="00E66020"/>
    <w:rsid w:val="00E665BD"/>
    <w:rsid w:val="00E667BF"/>
    <w:rsid w:val="00E66D5C"/>
    <w:rsid w:val="00E66F39"/>
    <w:rsid w:val="00E6723A"/>
    <w:rsid w:val="00E672BF"/>
    <w:rsid w:val="00E67418"/>
    <w:rsid w:val="00E6771C"/>
    <w:rsid w:val="00E678F7"/>
    <w:rsid w:val="00E67C75"/>
    <w:rsid w:val="00E702E4"/>
    <w:rsid w:val="00E7092B"/>
    <w:rsid w:val="00E70D81"/>
    <w:rsid w:val="00E7140E"/>
    <w:rsid w:val="00E7156B"/>
    <w:rsid w:val="00E715F7"/>
    <w:rsid w:val="00E71604"/>
    <w:rsid w:val="00E72594"/>
    <w:rsid w:val="00E72DB0"/>
    <w:rsid w:val="00E7373B"/>
    <w:rsid w:val="00E73927"/>
    <w:rsid w:val="00E7459C"/>
    <w:rsid w:val="00E74B1A"/>
    <w:rsid w:val="00E74B69"/>
    <w:rsid w:val="00E74DE0"/>
    <w:rsid w:val="00E750FC"/>
    <w:rsid w:val="00E758A1"/>
    <w:rsid w:val="00E75F7A"/>
    <w:rsid w:val="00E76243"/>
    <w:rsid w:val="00E7736B"/>
    <w:rsid w:val="00E776EC"/>
    <w:rsid w:val="00E77C35"/>
    <w:rsid w:val="00E80118"/>
    <w:rsid w:val="00E811A9"/>
    <w:rsid w:val="00E81ABF"/>
    <w:rsid w:val="00E81DF0"/>
    <w:rsid w:val="00E82970"/>
    <w:rsid w:val="00E82D36"/>
    <w:rsid w:val="00E831FC"/>
    <w:rsid w:val="00E83392"/>
    <w:rsid w:val="00E833C0"/>
    <w:rsid w:val="00E83455"/>
    <w:rsid w:val="00E83842"/>
    <w:rsid w:val="00E83BF4"/>
    <w:rsid w:val="00E8421B"/>
    <w:rsid w:val="00E845A5"/>
    <w:rsid w:val="00E845B7"/>
    <w:rsid w:val="00E84982"/>
    <w:rsid w:val="00E84B75"/>
    <w:rsid w:val="00E84D13"/>
    <w:rsid w:val="00E8508B"/>
    <w:rsid w:val="00E8512E"/>
    <w:rsid w:val="00E85907"/>
    <w:rsid w:val="00E85E57"/>
    <w:rsid w:val="00E864F7"/>
    <w:rsid w:val="00E86623"/>
    <w:rsid w:val="00E87D68"/>
    <w:rsid w:val="00E9020A"/>
    <w:rsid w:val="00E911DA"/>
    <w:rsid w:val="00E91F05"/>
    <w:rsid w:val="00E92416"/>
    <w:rsid w:val="00E92423"/>
    <w:rsid w:val="00E9271F"/>
    <w:rsid w:val="00E928EA"/>
    <w:rsid w:val="00E9387B"/>
    <w:rsid w:val="00E93E96"/>
    <w:rsid w:val="00E94437"/>
    <w:rsid w:val="00E94650"/>
    <w:rsid w:val="00E9491E"/>
    <w:rsid w:val="00E95286"/>
    <w:rsid w:val="00E95565"/>
    <w:rsid w:val="00E95CAA"/>
    <w:rsid w:val="00E966E0"/>
    <w:rsid w:val="00E97A60"/>
    <w:rsid w:val="00EA0188"/>
    <w:rsid w:val="00EA024F"/>
    <w:rsid w:val="00EA04D8"/>
    <w:rsid w:val="00EA0553"/>
    <w:rsid w:val="00EA06F7"/>
    <w:rsid w:val="00EA097D"/>
    <w:rsid w:val="00EA0D50"/>
    <w:rsid w:val="00EA13F6"/>
    <w:rsid w:val="00EA1853"/>
    <w:rsid w:val="00EA21D6"/>
    <w:rsid w:val="00EA229D"/>
    <w:rsid w:val="00EA25C2"/>
    <w:rsid w:val="00EA2796"/>
    <w:rsid w:val="00EA282D"/>
    <w:rsid w:val="00EA28D6"/>
    <w:rsid w:val="00EA2A35"/>
    <w:rsid w:val="00EA2C40"/>
    <w:rsid w:val="00EA2E0F"/>
    <w:rsid w:val="00EA2E51"/>
    <w:rsid w:val="00EA33F5"/>
    <w:rsid w:val="00EA3BC5"/>
    <w:rsid w:val="00EA4306"/>
    <w:rsid w:val="00EA4C5A"/>
    <w:rsid w:val="00EA4EF5"/>
    <w:rsid w:val="00EA5034"/>
    <w:rsid w:val="00EA5263"/>
    <w:rsid w:val="00EA542F"/>
    <w:rsid w:val="00EA55AE"/>
    <w:rsid w:val="00EA5CC7"/>
    <w:rsid w:val="00EA5F42"/>
    <w:rsid w:val="00EA65C7"/>
    <w:rsid w:val="00EA68E6"/>
    <w:rsid w:val="00EA69E9"/>
    <w:rsid w:val="00EA6CCD"/>
    <w:rsid w:val="00EA7A16"/>
    <w:rsid w:val="00EA7D1F"/>
    <w:rsid w:val="00EA7EF6"/>
    <w:rsid w:val="00EB0AED"/>
    <w:rsid w:val="00EB0F64"/>
    <w:rsid w:val="00EB10AB"/>
    <w:rsid w:val="00EB118A"/>
    <w:rsid w:val="00EB1719"/>
    <w:rsid w:val="00EB1959"/>
    <w:rsid w:val="00EB1D18"/>
    <w:rsid w:val="00EB25A8"/>
    <w:rsid w:val="00EB286F"/>
    <w:rsid w:val="00EB2DB7"/>
    <w:rsid w:val="00EB2E4D"/>
    <w:rsid w:val="00EB313F"/>
    <w:rsid w:val="00EB32B9"/>
    <w:rsid w:val="00EB35A5"/>
    <w:rsid w:val="00EB3877"/>
    <w:rsid w:val="00EB3BC2"/>
    <w:rsid w:val="00EB3C4E"/>
    <w:rsid w:val="00EB42AE"/>
    <w:rsid w:val="00EB4462"/>
    <w:rsid w:val="00EB5585"/>
    <w:rsid w:val="00EB567F"/>
    <w:rsid w:val="00EB5F33"/>
    <w:rsid w:val="00EB61DC"/>
    <w:rsid w:val="00EB620B"/>
    <w:rsid w:val="00EB65E6"/>
    <w:rsid w:val="00EB6697"/>
    <w:rsid w:val="00EB73BE"/>
    <w:rsid w:val="00EB7AD1"/>
    <w:rsid w:val="00EB7D7E"/>
    <w:rsid w:val="00EB7EBA"/>
    <w:rsid w:val="00EC0038"/>
    <w:rsid w:val="00EC01C6"/>
    <w:rsid w:val="00EC03D7"/>
    <w:rsid w:val="00EC0609"/>
    <w:rsid w:val="00EC161B"/>
    <w:rsid w:val="00EC241F"/>
    <w:rsid w:val="00EC2483"/>
    <w:rsid w:val="00EC2629"/>
    <w:rsid w:val="00EC2824"/>
    <w:rsid w:val="00EC285B"/>
    <w:rsid w:val="00EC2C7F"/>
    <w:rsid w:val="00EC371D"/>
    <w:rsid w:val="00EC374E"/>
    <w:rsid w:val="00EC39FE"/>
    <w:rsid w:val="00EC4B4E"/>
    <w:rsid w:val="00EC504C"/>
    <w:rsid w:val="00EC58FA"/>
    <w:rsid w:val="00EC6389"/>
    <w:rsid w:val="00EC6617"/>
    <w:rsid w:val="00EC6832"/>
    <w:rsid w:val="00EC6946"/>
    <w:rsid w:val="00ED0412"/>
    <w:rsid w:val="00ED05CD"/>
    <w:rsid w:val="00ED0789"/>
    <w:rsid w:val="00ED0D27"/>
    <w:rsid w:val="00ED0D4A"/>
    <w:rsid w:val="00ED0F99"/>
    <w:rsid w:val="00ED12EE"/>
    <w:rsid w:val="00ED1B19"/>
    <w:rsid w:val="00ED1E9D"/>
    <w:rsid w:val="00ED1EDB"/>
    <w:rsid w:val="00ED2CE4"/>
    <w:rsid w:val="00ED2DCC"/>
    <w:rsid w:val="00ED2E8A"/>
    <w:rsid w:val="00ED2F1F"/>
    <w:rsid w:val="00ED3470"/>
    <w:rsid w:val="00ED3715"/>
    <w:rsid w:val="00ED3AF4"/>
    <w:rsid w:val="00ED3C79"/>
    <w:rsid w:val="00ED4386"/>
    <w:rsid w:val="00ED4772"/>
    <w:rsid w:val="00ED4A10"/>
    <w:rsid w:val="00ED4BCA"/>
    <w:rsid w:val="00ED5477"/>
    <w:rsid w:val="00ED54DA"/>
    <w:rsid w:val="00ED565B"/>
    <w:rsid w:val="00ED6072"/>
    <w:rsid w:val="00ED6795"/>
    <w:rsid w:val="00ED6F4F"/>
    <w:rsid w:val="00ED72CD"/>
    <w:rsid w:val="00ED7308"/>
    <w:rsid w:val="00ED730B"/>
    <w:rsid w:val="00ED769F"/>
    <w:rsid w:val="00ED776A"/>
    <w:rsid w:val="00ED779C"/>
    <w:rsid w:val="00EE01DA"/>
    <w:rsid w:val="00EE03D0"/>
    <w:rsid w:val="00EE0D3E"/>
    <w:rsid w:val="00EE13DE"/>
    <w:rsid w:val="00EE1565"/>
    <w:rsid w:val="00EE1AEE"/>
    <w:rsid w:val="00EE2430"/>
    <w:rsid w:val="00EE2D4F"/>
    <w:rsid w:val="00EE3047"/>
    <w:rsid w:val="00EE372E"/>
    <w:rsid w:val="00EE3A19"/>
    <w:rsid w:val="00EE3CBA"/>
    <w:rsid w:val="00EE4109"/>
    <w:rsid w:val="00EE4E3D"/>
    <w:rsid w:val="00EE531B"/>
    <w:rsid w:val="00EE55DC"/>
    <w:rsid w:val="00EE5D3C"/>
    <w:rsid w:val="00EE61A9"/>
    <w:rsid w:val="00EE61B5"/>
    <w:rsid w:val="00EE64A3"/>
    <w:rsid w:val="00EE6BB7"/>
    <w:rsid w:val="00EE6C74"/>
    <w:rsid w:val="00EE71E7"/>
    <w:rsid w:val="00EE7475"/>
    <w:rsid w:val="00EE7A25"/>
    <w:rsid w:val="00EE7CB0"/>
    <w:rsid w:val="00EE7ED9"/>
    <w:rsid w:val="00EF048C"/>
    <w:rsid w:val="00EF0625"/>
    <w:rsid w:val="00EF068C"/>
    <w:rsid w:val="00EF07C8"/>
    <w:rsid w:val="00EF0A2E"/>
    <w:rsid w:val="00EF0ADE"/>
    <w:rsid w:val="00EF10EB"/>
    <w:rsid w:val="00EF139B"/>
    <w:rsid w:val="00EF1A22"/>
    <w:rsid w:val="00EF1B03"/>
    <w:rsid w:val="00EF218C"/>
    <w:rsid w:val="00EF2A3F"/>
    <w:rsid w:val="00EF46CE"/>
    <w:rsid w:val="00EF492B"/>
    <w:rsid w:val="00EF4D3B"/>
    <w:rsid w:val="00EF5298"/>
    <w:rsid w:val="00EF52BC"/>
    <w:rsid w:val="00EF6013"/>
    <w:rsid w:val="00EF602C"/>
    <w:rsid w:val="00EF63F2"/>
    <w:rsid w:val="00EF6D2A"/>
    <w:rsid w:val="00EF6E26"/>
    <w:rsid w:val="00EF72C1"/>
    <w:rsid w:val="00EF7561"/>
    <w:rsid w:val="00EF7BAA"/>
    <w:rsid w:val="00EF7E55"/>
    <w:rsid w:val="00F008DE"/>
    <w:rsid w:val="00F00BB8"/>
    <w:rsid w:val="00F00E44"/>
    <w:rsid w:val="00F011CA"/>
    <w:rsid w:val="00F0130E"/>
    <w:rsid w:val="00F01379"/>
    <w:rsid w:val="00F0166D"/>
    <w:rsid w:val="00F017D3"/>
    <w:rsid w:val="00F01830"/>
    <w:rsid w:val="00F01BC8"/>
    <w:rsid w:val="00F029AA"/>
    <w:rsid w:val="00F02F34"/>
    <w:rsid w:val="00F030B9"/>
    <w:rsid w:val="00F0313F"/>
    <w:rsid w:val="00F033EB"/>
    <w:rsid w:val="00F04518"/>
    <w:rsid w:val="00F0474E"/>
    <w:rsid w:val="00F05816"/>
    <w:rsid w:val="00F0596C"/>
    <w:rsid w:val="00F0646E"/>
    <w:rsid w:val="00F06A19"/>
    <w:rsid w:val="00F06C60"/>
    <w:rsid w:val="00F070B4"/>
    <w:rsid w:val="00F073CE"/>
    <w:rsid w:val="00F07651"/>
    <w:rsid w:val="00F079DB"/>
    <w:rsid w:val="00F07C94"/>
    <w:rsid w:val="00F10140"/>
    <w:rsid w:val="00F10290"/>
    <w:rsid w:val="00F108AF"/>
    <w:rsid w:val="00F11154"/>
    <w:rsid w:val="00F11346"/>
    <w:rsid w:val="00F115BE"/>
    <w:rsid w:val="00F11DE0"/>
    <w:rsid w:val="00F11FCF"/>
    <w:rsid w:val="00F124CB"/>
    <w:rsid w:val="00F12D88"/>
    <w:rsid w:val="00F13052"/>
    <w:rsid w:val="00F13191"/>
    <w:rsid w:val="00F13DB8"/>
    <w:rsid w:val="00F1461B"/>
    <w:rsid w:val="00F1702F"/>
    <w:rsid w:val="00F171B0"/>
    <w:rsid w:val="00F176C3"/>
    <w:rsid w:val="00F2092B"/>
    <w:rsid w:val="00F2094D"/>
    <w:rsid w:val="00F20EA5"/>
    <w:rsid w:val="00F216AD"/>
    <w:rsid w:val="00F21ABB"/>
    <w:rsid w:val="00F21ABF"/>
    <w:rsid w:val="00F2203F"/>
    <w:rsid w:val="00F220E6"/>
    <w:rsid w:val="00F22387"/>
    <w:rsid w:val="00F2293B"/>
    <w:rsid w:val="00F22E82"/>
    <w:rsid w:val="00F22F2E"/>
    <w:rsid w:val="00F231EF"/>
    <w:rsid w:val="00F23298"/>
    <w:rsid w:val="00F23765"/>
    <w:rsid w:val="00F23821"/>
    <w:rsid w:val="00F23833"/>
    <w:rsid w:val="00F2440A"/>
    <w:rsid w:val="00F24AA5"/>
    <w:rsid w:val="00F24BF9"/>
    <w:rsid w:val="00F24E2E"/>
    <w:rsid w:val="00F25963"/>
    <w:rsid w:val="00F25F7B"/>
    <w:rsid w:val="00F26431"/>
    <w:rsid w:val="00F26D66"/>
    <w:rsid w:val="00F26E95"/>
    <w:rsid w:val="00F27229"/>
    <w:rsid w:val="00F2768D"/>
    <w:rsid w:val="00F27B65"/>
    <w:rsid w:val="00F27C1F"/>
    <w:rsid w:val="00F27CA6"/>
    <w:rsid w:val="00F27E1D"/>
    <w:rsid w:val="00F300B8"/>
    <w:rsid w:val="00F3151C"/>
    <w:rsid w:val="00F315E6"/>
    <w:rsid w:val="00F319DD"/>
    <w:rsid w:val="00F31D77"/>
    <w:rsid w:val="00F321A9"/>
    <w:rsid w:val="00F3236F"/>
    <w:rsid w:val="00F3242C"/>
    <w:rsid w:val="00F32692"/>
    <w:rsid w:val="00F32A67"/>
    <w:rsid w:val="00F33B5A"/>
    <w:rsid w:val="00F33FBE"/>
    <w:rsid w:val="00F33FCA"/>
    <w:rsid w:val="00F349CF"/>
    <w:rsid w:val="00F34DD8"/>
    <w:rsid w:val="00F35515"/>
    <w:rsid w:val="00F355A3"/>
    <w:rsid w:val="00F35B18"/>
    <w:rsid w:val="00F3606F"/>
    <w:rsid w:val="00F360B5"/>
    <w:rsid w:val="00F36720"/>
    <w:rsid w:val="00F36AB5"/>
    <w:rsid w:val="00F37322"/>
    <w:rsid w:val="00F37410"/>
    <w:rsid w:val="00F37925"/>
    <w:rsid w:val="00F37BE6"/>
    <w:rsid w:val="00F37F06"/>
    <w:rsid w:val="00F401D6"/>
    <w:rsid w:val="00F40294"/>
    <w:rsid w:val="00F405B4"/>
    <w:rsid w:val="00F4085D"/>
    <w:rsid w:val="00F411C5"/>
    <w:rsid w:val="00F412B5"/>
    <w:rsid w:val="00F413DA"/>
    <w:rsid w:val="00F41D84"/>
    <w:rsid w:val="00F435CB"/>
    <w:rsid w:val="00F43BF7"/>
    <w:rsid w:val="00F441BA"/>
    <w:rsid w:val="00F454EF"/>
    <w:rsid w:val="00F4569C"/>
    <w:rsid w:val="00F460EF"/>
    <w:rsid w:val="00F46505"/>
    <w:rsid w:val="00F46B3C"/>
    <w:rsid w:val="00F47112"/>
    <w:rsid w:val="00F474D4"/>
    <w:rsid w:val="00F474EA"/>
    <w:rsid w:val="00F47A05"/>
    <w:rsid w:val="00F47E50"/>
    <w:rsid w:val="00F5034E"/>
    <w:rsid w:val="00F50F89"/>
    <w:rsid w:val="00F51DEB"/>
    <w:rsid w:val="00F5234F"/>
    <w:rsid w:val="00F52846"/>
    <w:rsid w:val="00F52DF9"/>
    <w:rsid w:val="00F52E02"/>
    <w:rsid w:val="00F53465"/>
    <w:rsid w:val="00F53687"/>
    <w:rsid w:val="00F53AB9"/>
    <w:rsid w:val="00F540C0"/>
    <w:rsid w:val="00F5439A"/>
    <w:rsid w:val="00F546EF"/>
    <w:rsid w:val="00F54C19"/>
    <w:rsid w:val="00F54DE4"/>
    <w:rsid w:val="00F55ECC"/>
    <w:rsid w:val="00F56220"/>
    <w:rsid w:val="00F565CA"/>
    <w:rsid w:val="00F570FA"/>
    <w:rsid w:val="00F5714F"/>
    <w:rsid w:val="00F571E3"/>
    <w:rsid w:val="00F57DE2"/>
    <w:rsid w:val="00F603B9"/>
    <w:rsid w:val="00F603D1"/>
    <w:rsid w:val="00F609A2"/>
    <w:rsid w:val="00F609FF"/>
    <w:rsid w:val="00F613B4"/>
    <w:rsid w:val="00F61610"/>
    <w:rsid w:val="00F61BB6"/>
    <w:rsid w:val="00F620BC"/>
    <w:rsid w:val="00F621BF"/>
    <w:rsid w:val="00F623D1"/>
    <w:rsid w:val="00F624FE"/>
    <w:rsid w:val="00F627A6"/>
    <w:rsid w:val="00F62D5D"/>
    <w:rsid w:val="00F62D6A"/>
    <w:rsid w:val="00F62F36"/>
    <w:rsid w:val="00F634F8"/>
    <w:rsid w:val="00F63654"/>
    <w:rsid w:val="00F638FE"/>
    <w:rsid w:val="00F64486"/>
    <w:rsid w:val="00F649AD"/>
    <w:rsid w:val="00F64A2C"/>
    <w:rsid w:val="00F652EF"/>
    <w:rsid w:val="00F65AA0"/>
    <w:rsid w:val="00F65E7E"/>
    <w:rsid w:val="00F663A5"/>
    <w:rsid w:val="00F66DEF"/>
    <w:rsid w:val="00F67203"/>
    <w:rsid w:val="00F6741D"/>
    <w:rsid w:val="00F6746D"/>
    <w:rsid w:val="00F677A2"/>
    <w:rsid w:val="00F67981"/>
    <w:rsid w:val="00F67A51"/>
    <w:rsid w:val="00F67F22"/>
    <w:rsid w:val="00F7084F"/>
    <w:rsid w:val="00F709BB"/>
    <w:rsid w:val="00F70E6B"/>
    <w:rsid w:val="00F7143F"/>
    <w:rsid w:val="00F716BE"/>
    <w:rsid w:val="00F718E0"/>
    <w:rsid w:val="00F71DC6"/>
    <w:rsid w:val="00F72119"/>
    <w:rsid w:val="00F725BC"/>
    <w:rsid w:val="00F72B95"/>
    <w:rsid w:val="00F72DF0"/>
    <w:rsid w:val="00F7323E"/>
    <w:rsid w:val="00F7341A"/>
    <w:rsid w:val="00F7346E"/>
    <w:rsid w:val="00F74677"/>
    <w:rsid w:val="00F7491F"/>
    <w:rsid w:val="00F74C53"/>
    <w:rsid w:val="00F74DCB"/>
    <w:rsid w:val="00F75282"/>
    <w:rsid w:val="00F7584E"/>
    <w:rsid w:val="00F75C68"/>
    <w:rsid w:val="00F75CDE"/>
    <w:rsid w:val="00F75F73"/>
    <w:rsid w:val="00F7617C"/>
    <w:rsid w:val="00F76215"/>
    <w:rsid w:val="00F76662"/>
    <w:rsid w:val="00F769AC"/>
    <w:rsid w:val="00F76DE5"/>
    <w:rsid w:val="00F7707C"/>
    <w:rsid w:val="00F7715B"/>
    <w:rsid w:val="00F7774C"/>
    <w:rsid w:val="00F77E54"/>
    <w:rsid w:val="00F80E9F"/>
    <w:rsid w:val="00F810E2"/>
    <w:rsid w:val="00F811ED"/>
    <w:rsid w:val="00F81500"/>
    <w:rsid w:val="00F817E4"/>
    <w:rsid w:val="00F81A01"/>
    <w:rsid w:val="00F826E2"/>
    <w:rsid w:val="00F827ED"/>
    <w:rsid w:val="00F82B59"/>
    <w:rsid w:val="00F835B3"/>
    <w:rsid w:val="00F844C9"/>
    <w:rsid w:val="00F844D4"/>
    <w:rsid w:val="00F84516"/>
    <w:rsid w:val="00F84534"/>
    <w:rsid w:val="00F84ACB"/>
    <w:rsid w:val="00F854E4"/>
    <w:rsid w:val="00F85509"/>
    <w:rsid w:val="00F85E91"/>
    <w:rsid w:val="00F86ACB"/>
    <w:rsid w:val="00F86BB3"/>
    <w:rsid w:val="00F86C13"/>
    <w:rsid w:val="00F871DC"/>
    <w:rsid w:val="00F8749D"/>
    <w:rsid w:val="00F876C8"/>
    <w:rsid w:val="00F876E0"/>
    <w:rsid w:val="00F87A42"/>
    <w:rsid w:val="00F87AE0"/>
    <w:rsid w:val="00F90176"/>
    <w:rsid w:val="00F90534"/>
    <w:rsid w:val="00F905A1"/>
    <w:rsid w:val="00F912A5"/>
    <w:rsid w:val="00F914D0"/>
    <w:rsid w:val="00F91D27"/>
    <w:rsid w:val="00F9213A"/>
    <w:rsid w:val="00F921E0"/>
    <w:rsid w:val="00F93E2E"/>
    <w:rsid w:val="00F94112"/>
    <w:rsid w:val="00F94221"/>
    <w:rsid w:val="00F9445E"/>
    <w:rsid w:val="00F94460"/>
    <w:rsid w:val="00F945FF"/>
    <w:rsid w:val="00F946AD"/>
    <w:rsid w:val="00F9559B"/>
    <w:rsid w:val="00F95B08"/>
    <w:rsid w:val="00F95B1A"/>
    <w:rsid w:val="00F95CE0"/>
    <w:rsid w:val="00F95DA0"/>
    <w:rsid w:val="00F95E96"/>
    <w:rsid w:val="00F95ED9"/>
    <w:rsid w:val="00F96275"/>
    <w:rsid w:val="00F96563"/>
    <w:rsid w:val="00F966A5"/>
    <w:rsid w:val="00F973D9"/>
    <w:rsid w:val="00F97548"/>
    <w:rsid w:val="00F9763E"/>
    <w:rsid w:val="00F97A22"/>
    <w:rsid w:val="00FA020E"/>
    <w:rsid w:val="00FA0681"/>
    <w:rsid w:val="00FA09E1"/>
    <w:rsid w:val="00FA0EB4"/>
    <w:rsid w:val="00FA10EC"/>
    <w:rsid w:val="00FA1CA4"/>
    <w:rsid w:val="00FA2141"/>
    <w:rsid w:val="00FA27FF"/>
    <w:rsid w:val="00FA2F31"/>
    <w:rsid w:val="00FA2F3F"/>
    <w:rsid w:val="00FA3369"/>
    <w:rsid w:val="00FA3569"/>
    <w:rsid w:val="00FA3D16"/>
    <w:rsid w:val="00FA41C8"/>
    <w:rsid w:val="00FA4358"/>
    <w:rsid w:val="00FA490D"/>
    <w:rsid w:val="00FA4B0C"/>
    <w:rsid w:val="00FA545A"/>
    <w:rsid w:val="00FA5463"/>
    <w:rsid w:val="00FA5656"/>
    <w:rsid w:val="00FA588C"/>
    <w:rsid w:val="00FA5AF2"/>
    <w:rsid w:val="00FA66B8"/>
    <w:rsid w:val="00FA690B"/>
    <w:rsid w:val="00FA699B"/>
    <w:rsid w:val="00FA722D"/>
    <w:rsid w:val="00FA734A"/>
    <w:rsid w:val="00FA74D3"/>
    <w:rsid w:val="00FA7651"/>
    <w:rsid w:val="00FB02EA"/>
    <w:rsid w:val="00FB0E46"/>
    <w:rsid w:val="00FB10D8"/>
    <w:rsid w:val="00FB1A68"/>
    <w:rsid w:val="00FB1B15"/>
    <w:rsid w:val="00FB226B"/>
    <w:rsid w:val="00FB2C44"/>
    <w:rsid w:val="00FB36F1"/>
    <w:rsid w:val="00FB3D97"/>
    <w:rsid w:val="00FB403B"/>
    <w:rsid w:val="00FB4083"/>
    <w:rsid w:val="00FB425D"/>
    <w:rsid w:val="00FB45EB"/>
    <w:rsid w:val="00FB48BE"/>
    <w:rsid w:val="00FB4FB6"/>
    <w:rsid w:val="00FB55B6"/>
    <w:rsid w:val="00FB5896"/>
    <w:rsid w:val="00FB5FBB"/>
    <w:rsid w:val="00FB6090"/>
    <w:rsid w:val="00FB60BB"/>
    <w:rsid w:val="00FB6BF9"/>
    <w:rsid w:val="00FB727E"/>
    <w:rsid w:val="00FB728E"/>
    <w:rsid w:val="00FB769C"/>
    <w:rsid w:val="00FB7719"/>
    <w:rsid w:val="00FB7A80"/>
    <w:rsid w:val="00FC017F"/>
    <w:rsid w:val="00FC1430"/>
    <w:rsid w:val="00FC18A9"/>
    <w:rsid w:val="00FC1944"/>
    <w:rsid w:val="00FC1A80"/>
    <w:rsid w:val="00FC2480"/>
    <w:rsid w:val="00FC24D2"/>
    <w:rsid w:val="00FC25ED"/>
    <w:rsid w:val="00FC26F1"/>
    <w:rsid w:val="00FC2C5D"/>
    <w:rsid w:val="00FC34F5"/>
    <w:rsid w:val="00FC3506"/>
    <w:rsid w:val="00FC395C"/>
    <w:rsid w:val="00FC3A37"/>
    <w:rsid w:val="00FC44CF"/>
    <w:rsid w:val="00FC4C7B"/>
    <w:rsid w:val="00FC51E1"/>
    <w:rsid w:val="00FC5FA1"/>
    <w:rsid w:val="00FC5FE0"/>
    <w:rsid w:val="00FC63E3"/>
    <w:rsid w:val="00FC6CB7"/>
    <w:rsid w:val="00FC72D3"/>
    <w:rsid w:val="00FC72EA"/>
    <w:rsid w:val="00FC7619"/>
    <w:rsid w:val="00FC76AE"/>
    <w:rsid w:val="00FD040D"/>
    <w:rsid w:val="00FD07C3"/>
    <w:rsid w:val="00FD1FB2"/>
    <w:rsid w:val="00FD2242"/>
    <w:rsid w:val="00FD2978"/>
    <w:rsid w:val="00FD2D97"/>
    <w:rsid w:val="00FD3B1A"/>
    <w:rsid w:val="00FD4066"/>
    <w:rsid w:val="00FD55E1"/>
    <w:rsid w:val="00FD5FD2"/>
    <w:rsid w:val="00FD6629"/>
    <w:rsid w:val="00FD6A01"/>
    <w:rsid w:val="00FD78B5"/>
    <w:rsid w:val="00FD7D01"/>
    <w:rsid w:val="00FD7F11"/>
    <w:rsid w:val="00FE0113"/>
    <w:rsid w:val="00FE01CE"/>
    <w:rsid w:val="00FE06BB"/>
    <w:rsid w:val="00FE0BC2"/>
    <w:rsid w:val="00FE1458"/>
    <w:rsid w:val="00FE18AA"/>
    <w:rsid w:val="00FE210B"/>
    <w:rsid w:val="00FE252A"/>
    <w:rsid w:val="00FE258A"/>
    <w:rsid w:val="00FE258C"/>
    <w:rsid w:val="00FE27CE"/>
    <w:rsid w:val="00FE2CD0"/>
    <w:rsid w:val="00FE2D71"/>
    <w:rsid w:val="00FE2E76"/>
    <w:rsid w:val="00FE30B1"/>
    <w:rsid w:val="00FE38B7"/>
    <w:rsid w:val="00FE432F"/>
    <w:rsid w:val="00FE450D"/>
    <w:rsid w:val="00FE4703"/>
    <w:rsid w:val="00FE4833"/>
    <w:rsid w:val="00FE4D36"/>
    <w:rsid w:val="00FE4ECB"/>
    <w:rsid w:val="00FE5157"/>
    <w:rsid w:val="00FE525D"/>
    <w:rsid w:val="00FE548A"/>
    <w:rsid w:val="00FE5A06"/>
    <w:rsid w:val="00FE6575"/>
    <w:rsid w:val="00FE6752"/>
    <w:rsid w:val="00FE68C7"/>
    <w:rsid w:val="00FE695E"/>
    <w:rsid w:val="00FE70A6"/>
    <w:rsid w:val="00FE7925"/>
    <w:rsid w:val="00FF01FF"/>
    <w:rsid w:val="00FF0379"/>
    <w:rsid w:val="00FF0706"/>
    <w:rsid w:val="00FF10BB"/>
    <w:rsid w:val="00FF127A"/>
    <w:rsid w:val="00FF13CE"/>
    <w:rsid w:val="00FF14BC"/>
    <w:rsid w:val="00FF1507"/>
    <w:rsid w:val="00FF1D19"/>
    <w:rsid w:val="00FF1F34"/>
    <w:rsid w:val="00FF2215"/>
    <w:rsid w:val="00FF26ED"/>
    <w:rsid w:val="00FF32A5"/>
    <w:rsid w:val="00FF3755"/>
    <w:rsid w:val="00FF43FF"/>
    <w:rsid w:val="00FF474C"/>
    <w:rsid w:val="00FF4EA5"/>
    <w:rsid w:val="00FF4F34"/>
    <w:rsid w:val="00FF55EF"/>
    <w:rsid w:val="00FF6478"/>
    <w:rsid w:val="00FF65F3"/>
    <w:rsid w:val="00FF716A"/>
    <w:rsid w:val="00FF7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5A287A8C"/>
  <w15:docId w15:val="{397113EE-2790-48AB-A765-470E9FF1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842"/>
    <w:rPr>
      <w:noProof/>
      <w:sz w:val="24"/>
      <w:szCs w:val="24"/>
      <w:lang w:val="ro-RO"/>
    </w:rPr>
  </w:style>
  <w:style w:type="paragraph" w:styleId="Heading1">
    <w:name w:val="heading 1"/>
    <w:aliases w:val="BAR"/>
    <w:basedOn w:val="Normal"/>
    <w:next w:val="Normal"/>
    <w:link w:val="Heading1Char"/>
    <w:qFormat/>
    <w:rsid w:val="003F0842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3F0842"/>
    <w:pPr>
      <w:keepNext/>
      <w:spacing w:before="60" w:after="60" w:line="192" w:lineRule="auto"/>
      <w:ind w:left="57" w:right="57"/>
      <w:outlineLvl w:val="1"/>
    </w:pPr>
    <w:rPr>
      <w:rFonts w:ascii="Helvetica-R" w:hAnsi="Helvetica-R"/>
      <w:b/>
      <w:bCs/>
      <w:sz w:val="20"/>
    </w:rPr>
  </w:style>
  <w:style w:type="paragraph" w:styleId="Heading3">
    <w:name w:val="heading 3"/>
    <w:basedOn w:val="Normal"/>
    <w:next w:val="Normal"/>
    <w:qFormat/>
    <w:rsid w:val="003F0842"/>
    <w:pPr>
      <w:keepNext/>
      <w:spacing w:line="192" w:lineRule="auto"/>
      <w:ind w:left="57" w:right="57"/>
      <w:outlineLvl w:val="2"/>
    </w:pPr>
    <w:rPr>
      <w:rFonts w:ascii="Times-Roman-R" w:hAnsi="Times-Roman-R"/>
      <w:b/>
      <w:bCs/>
    </w:rPr>
  </w:style>
  <w:style w:type="paragraph" w:styleId="Heading4">
    <w:name w:val="heading 4"/>
    <w:basedOn w:val="Normal"/>
    <w:next w:val="Normal"/>
    <w:qFormat/>
    <w:rsid w:val="003F0842"/>
    <w:pPr>
      <w:keepNext/>
      <w:spacing w:before="40" w:line="192" w:lineRule="auto"/>
      <w:ind w:left="57" w:right="57"/>
      <w:outlineLvl w:val="3"/>
    </w:pPr>
    <w:rPr>
      <w:rFonts w:ascii="Times-Roman-R" w:hAnsi="Times-Roman-R"/>
      <w:b/>
      <w:bCs/>
      <w:sz w:val="22"/>
    </w:rPr>
  </w:style>
  <w:style w:type="paragraph" w:styleId="Heading5">
    <w:name w:val="heading 5"/>
    <w:aliases w:val="normal"/>
    <w:basedOn w:val="Normal"/>
    <w:next w:val="Normal"/>
    <w:qFormat/>
    <w:rsid w:val="003F0842"/>
    <w:pPr>
      <w:keepNext/>
      <w:spacing w:before="40" w:after="40" w:line="192" w:lineRule="auto"/>
      <w:ind w:left="57" w:right="57"/>
      <w:jc w:val="center"/>
      <w:outlineLvl w:val="4"/>
    </w:pPr>
    <w:rPr>
      <w:rFonts w:ascii="Times-Roman-R" w:hAnsi="Times-Roman-R"/>
      <w:b/>
      <w:bCs/>
      <w:spacing w:val="-10"/>
      <w:sz w:val="22"/>
    </w:rPr>
  </w:style>
  <w:style w:type="paragraph" w:styleId="Heading6">
    <w:name w:val="heading 6"/>
    <w:basedOn w:val="Normal"/>
    <w:next w:val="Normal"/>
    <w:qFormat/>
    <w:rsid w:val="003F0842"/>
    <w:pPr>
      <w:keepNext/>
      <w:outlineLvl w:val="5"/>
    </w:pPr>
    <w:rPr>
      <w:rFonts w:ascii="Helvetica-R" w:hAnsi="Helvetica-R"/>
      <w:b/>
      <w:bCs/>
      <w:sz w:val="20"/>
    </w:rPr>
  </w:style>
  <w:style w:type="paragraph" w:styleId="Heading7">
    <w:name w:val="heading 7"/>
    <w:basedOn w:val="Normal"/>
    <w:next w:val="Normal"/>
    <w:link w:val="Heading7Char"/>
    <w:qFormat/>
    <w:rsid w:val="003F0842"/>
    <w:pPr>
      <w:keepNext/>
      <w:jc w:val="center"/>
      <w:outlineLvl w:val="6"/>
    </w:pPr>
    <w:rPr>
      <w:rFonts w:ascii="Helvetica-R" w:hAnsi="Helvetica-R"/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3F0842"/>
    <w:pPr>
      <w:keepNext/>
      <w:spacing w:line="192" w:lineRule="auto"/>
      <w:outlineLvl w:val="7"/>
    </w:pPr>
    <w:rPr>
      <w:rFonts w:ascii="Helvetica-R" w:hAnsi="Helvetica-R"/>
      <w:b/>
      <w:bCs/>
      <w:i/>
      <w:iCs/>
      <w:sz w:val="22"/>
      <w:lang w:eastAsia="ro-RO"/>
    </w:rPr>
  </w:style>
  <w:style w:type="paragraph" w:styleId="Heading9">
    <w:name w:val="heading 9"/>
    <w:basedOn w:val="Normal"/>
    <w:next w:val="Normal"/>
    <w:link w:val="Heading9Char"/>
    <w:qFormat/>
    <w:rsid w:val="003F0842"/>
    <w:pPr>
      <w:keepNext/>
      <w:jc w:val="right"/>
      <w:outlineLvl w:val="8"/>
    </w:pPr>
    <w:rPr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RSTYLE">
    <w:name w:val="BARSTYLE"/>
    <w:basedOn w:val="Normal"/>
    <w:rsid w:val="003F0842"/>
    <w:pPr>
      <w:tabs>
        <w:tab w:val="left" w:pos="284"/>
        <w:tab w:val="right" w:pos="709"/>
        <w:tab w:val="left" w:pos="1701"/>
        <w:tab w:val="left" w:pos="2835"/>
        <w:tab w:val="right" w:pos="3402"/>
        <w:tab w:val="left" w:pos="3969"/>
        <w:tab w:val="left" w:pos="4820"/>
        <w:tab w:val="left" w:pos="5670"/>
        <w:tab w:val="right" w:pos="7088"/>
      </w:tabs>
      <w:ind w:left="57" w:right="57"/>
    </w:pPr>
    <w:rPr>
      <w:rFonts w:ascii="Times-Roman-R" w:hAnsi="Times-Roman-R"/>
      <w:sz w:val="22"/>
      <w:szCs w:val="20"/>
      <w:lang w:val="nl-NL"/>
    </w:rPr>
  </w:style>
  <w:style w:type="paragraph" w:styleId="Header">
    <w:name w:val="header"/>
    <w:basedOn w:val="Normal"/>
    <w:link w:val="HeaderChar"/>
    <w:rsid w:val="003F084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3F084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F0842"/>
  </w:style>
  <w:style w:type="paragraph" w:styleId="BlockText">
    <w:name w:val="Block Text"/>
    <w:basedOn w:val="Normal"/>
    <w:rsid w:val="003F0842"/>
    <w:pPr>
      <w:spacing w:before="40" w:line="192" w:lineRule="auto"/>
      <w:ind w:left="113" w:right="113"/>
      <w:jc w:val="center"/>
    </w:pPr>
    <w:rPr>
      <w:rFonts w:ascii="Times-Roman-R" w:hAnsi="Times-Roman-R"/>
      <w:sz w:val="22"/>
    </w:rPr>
  </w:style>
  <w:style w:type="paragraph" w:styleId="Caption">
    <w:name w:val="caption"/>
    <w:basedOn w:val="Normal"/>
    <w:next w:val="Normal"/>
    <w:qFormat/>
    <w:rsid w:val="003F0842"/>
    <w:rPr>
      <w:rFonts w:ascii="Times-Roman-R" w:hAnsi="Times-Roman-R"/>
      <w:b/>
      <w:bCs/>
      <w:sz w:val="22"/>
    </w:rPr>
  </w:style>
  <w:style w:type="paragraph" w:styleId="Title">
    <w:name w:val="Title"/>
    <w:basedOn w:val="Normal"/>
    <w:qFormat/>
    <w:rsid w:val="003F0842"/>
    <w:pPr>
      <w:jc w:val="center"/>
    </w:pPr>
    <w:rPr>
      <w:rFonts w:ascii="Times-Roman-R" w:hAnsi="Times-Roman-R"/>
      <w:spacing w:val="40"/>
      <w:sz w:val="32"/>
    </w:rPr>
  </w:style>
  <w:style w:type="paragraph" w:styleId="BodyText">
    <w:name w:val="Body Text"/>
    <w:basedOn w:val="Normal"/>
    <w:link w:val="BodyTextChar"/>
    <w:rsid w:val="003F0842"/>
    <w:pPr>
      <w:spacing w:before="40" w:after="40" w:line="192" w:lineRule="auto"/>
      <w:jc w:val="center"/>
    </w:pPr>
    <w:rPr>
      <w:rFonts w:ascii="Helvetica-R" w:hAnsi="Helvetica-R"/>
      <w:b/>
      <w:bCs/>
      <w:sz w:val="20"/>
    </w:rPr>
  </w:style>
  <w:style w:type="character" w:styleId="Hyperlink">
    <w:name w:val="Hyperlink"/>
    <w:rsid w:val="00B347E5"/>
    <w:rPr>
      <w:color w:val="0000FF"/>
      <w:u w:val="single"/>
    </w:rPr>
  </w:style>
  <w:style w:type="character" w:styleId="FollowedHyperlink">
    <w:name w:val="FollowedHyperlink"/>
    <w:rsid w:val="00B347E5"/>
    <w:rPr>
      <w:color w:val="800080"/>
      <w:u w:val="single"/>
    </w:rPr>
  </w:style>
  <w:style w:type="character" w:customStyle="1" w:styleId="Heading7Char">
    <w:name w:val="Heading 7 Char"/>
    <w:link w:val="Heading7"/>
    <w:rsid w:val="00B347E5"/>
    <w:rPr>
      <w:rFonts w:ascii="Helvetica-R" w:hAnsi="Helvetica-R"/>
      <w:b/>
      <w:bCs/>
      <w:noProof/>
      <w:sz w:val="28"/>
      <w:szCs w:val="24"/>
      <w:lang w:val="ro-RO"/>
    </w:rPr>
  </w:style>
  <w:style w:type="character" w:customStyle="1" w:styleId="Heading8Char">
    <w:name w:val="Heading 8 Char"/>
    <w:link w:val="Heading8"/>
    <w:rsid w:val="00B347E5"/>
    <w:rPr>
      <w:rFonts w:ascii="Helvetica-R" w:hAnsi="Helvetica-R"/>
      <w:b/>
      <w:bCs/>
      <w:i/>
      <w:iCs/>
      <w:noProof/>
      <w:sz w:val="22"/>
      <w:szCs w:val="24"/>
      <w:lang w:val="ro-RO" w:eastAsia="ro-RO"/>
    </w:rPr>
  </w:style>
  <w:style w:type="character" w:customStyle="1" w:styleId="Heading9Char">
    <w:name w:val="Heading 9 Char"/>
    <w:link w:val="Heading9"/>
    <w:rsid w:val="00B347E5"/>
    <w:rPr>
      <w:b/>
      <w:bCs/>
      <w:i/>
      <w:iCs/>
      <w:noProof/>
      <w:szCs w:val="24"/>
      <w:lang w:val="ro-RO"/>
    </w:rPr>
  </w:style>
  <w:style w:type="character" w:customStyle="1" w:styleId="Heading1Char">
    <w:name w:val="Heading 1 Char"/>
    <w:aliases w:val="BAR Char"/>
    <w:link w:val="Heading1"/>
    <w:rsid w:val="00B347E5"/>
    <w:rPr>
      <w:b/>
      <w:bCs/>
      <w:noProof/>
      <w:sz w:val="24"/>
      <w:szCs w:val="24"/>
      <w:lang w:val="ro-RO"/>
    </w:rPr>
  </w:style>
  <w:style w:type="character" w:customStyle="1" w:styleId="HeaderChar">
    <w:name w:val="Header Char"/>
    <w:link w:val="Header"/>
    <w:rsid w:val="00B347E5"/>
    <w:rPr>
      <w:noProof/>
      <w:sz w:val="24"/>
      <w:szCs w:val="24"/>
      <w:lang w:val="ro-RO"/>
    </w:rPr>
  </w:style>
  <w:style w:type="character" w:customStyle="1" w:styleId="FooterChar">
    <w:name w:val="Footer Char"/>
    <w:link w:val="Footer"/>
    <w:rsid w:val="00B347E5"/>
    <w:rPr>
      <w:noProof/>
      <w:sz w:val="24"/>
      <w:szCs w:val="24"/>
      <w:lang w:val="ro-RO"/>
    </w:rPr>
  </w:style>
  <w:style w:type="character" w:customStyle="1" w:styleId="BodyTextChar">
    <w:name w:val="Body Text Char"/>
    <w:link w:val="BodyText"/>
    <w:rsid w:val="00B347E5"/>
    <w:rPr>
      <w:rFonts w:ascii="Helvetica-R" w:hAnsi="Helvetica-R"/>
      <w:b/>
      <w:bCs/>
      <w:noProof/>
      <w:szCs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7E5"/>
    <w:rPr>
      <w:rFonts w:ascii="Tahoma" w:hAnsi="Tahoma" w:cs="Tahoma"/>
      <w:noProof w:val="0"/>
      <w:sz w:val="16"/>
      <w:szCs w:val="16"/>
      <w:lang w:val="en-GB"/>
    </w:rPr>
  </w:style>
  <w:style w:type="character" w:customStyle="1" w:styleId="BalloonTextChar">
    <w:name w:val="Balloon Text Char"/>
    <w:link w:val="BalloonText"/>
    <w:uiPriority w:val="99"/>
    <w:semiHidden/>
    <w:rsid w:val="00B347E5"/>
    <w:rPr>
      <w:rFonts w:ascii="Tahoma" w:hAnsi="Tahoma" w:cs="Tahoma"/>
      <w:sz w:val="16"/>
      <w:szCs w:val="16"/>
      <w:lang w:val="en-GB"/>
    </w:rPr>
  </w:style>
  <w:style w:type="character" w:customStyle="1" w:styleId="Heading2Char">
    <w:name w:val="Heading 2 Char"/>
    <w:link w:val="Heading2"/>
    <w:rsid w:val="00B347E5"/>
    <w:rPr>
      <w:rFonts w:ascii="Helvetica-R" w:hAnsi="Helvetica-R"/>
      <w:b/>
      <w:bCs/>
      <w:noProof/>
      <w:szCs w:val="24"/>
      <w:lang w:val="ro-RO"/>
    </w:rPr>
  </w:style>
  <w:style w:type="paragraph" w:customStyle="1" w:styleId="Style1">
    <w:name w:val="Style1"/>
    <w:basedOn w:val="Normal"/>
    <w:rsid w:val="00B347E5"/>
    <w:pPr>
      <w:numPr>
        <w:numId w:val="3"/>
      </w:numPr>
      <w:tabs>
        <w:tab w:val="clear" w:pos="96"/>
        <w:tab w:val="num" w:pos="720"/>
        <w:tab w:val="num" w:pos="1102"/>
      </w:tabs>
      <w:ind w:left="0" w:firstLine="742"/>
    </w:pPr>
    <w:rPr>
      <w:noProof w:val="0"/>
      <w:lang w:val="en-GB"/>
    </w:rPr>
  </w:style>
  <w:style w:type="paragraph" w:styleId="ListBullet">
    <w:name w:val="List Bullet"/>
    <w:basedOn w:val="Normal"/>
    <w:uiPriority w:val="99"/>
    <w:unhideWhenUsed/>
    <w:rsid w:val="0056634D"/>
    <w:pPr>
      <w:numPr>
        <w:numId w:val="30"/>
      </w:numPr>
      <w:tabs>
        <w:tab w:val="clear" w:pos="360"/>
      </w:tabs>
      <w:ind w:left="0" w:firstLine="0"/>
      <w:contextualSpacing/>
    </w:pPr>
    <w:rPr>
      <w:noProof w:val="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Application%20Data\Microsoft\Templates\b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bar.dot</Template>
  <TotalTime>2</TotalTime>
  <Pages>1</Pages>
  <Words>15118</Words>
  <Characters>86175</Characters>
  <Application>Microsoft Office Word</Application>
  <DocSecurity>0</DocSecurity>
  <Lines>718</Lines>
  <Paragraphs>202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</vt:lpstr>
      <vt:lpstr>C</vt:lpstr>
    </vt:vector>
  </TitlesOfParts>
  <Company>filaret</Company>
  <LinksUpToDate>false</LinksUpToDate>
  <CharactersWithSpaces>101091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Victor</dc:creator>
  <cp:keywords/>
  <dc:description/>
  <cp:lastModifiedBy>HP</cp:lastModifiedBy>
  <cp:revision>6</cp:revision>
  <cp:lastPrinted>2012-08-09T06:05:00Z</cp:lastPrinted>
  <dcterms:created xsi:type="dcterms:W3CDTF">2026-08-03T06:56:00Z</dcterms:created>
  <dcterms:modified xsi:type="dcterms:W3CDTF">2026-08-03T08:16:00Z</dcterms:modified>
</cp:coreProperties>
</file>