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83AB4" w14:textId="77777777" w:rsidR="00370420" w:rsidRPr="00112589" w:rsidRDefault="00370420" w:rsidP="00883759">
      <w:pPr>
        <w:framePr w:w="3969" w:h="567" w:hRule="exact" w:hSpace="181" w:wrap="around" w:vAnchor="page" w:hAnchor="text" w:xAlign="right" w:y="852"/>
        <w:shd w:val="solid" w:color="FFFFFF" w:fill="FFFFFF"/>
        <w:spacing w:line="192" w:lineRule="auto"/>
        <w:jc w:val="center"/>
        <w:rPr>
          <w:b/>
          <w:spacing w:val="-8"/>
          <w:sz w:val="16"/>
          <w:szCs w:val="16"/>
          <w:lang w:val="ro-RO"/>
        </w:rPr>
      </w:pPr>
      <w:r w:rsidRPr="00112589">
        <w:rPr>
          <w:b/>
          <w:spacing w:val="-8"/>
          <w:sz w:val="16"/>
          <w:szCs w:val="16"/>
          <w:lang w:val="ro-RO"/>
        </w:rPr>
        <w:t>C.N.C.F. "C.F.R." S.A. -  D I R E C Ţ I A  L I N I I</w:t>
      </w:r>
    </w:p>
    <w:p w14:paraId="7A3E7F22" w14:textId="76CCC735" w:rsidR="00370420" w:rsidRPr="00112589" w:rsidRDefault="00370420" w:rsidP="00883759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b/>
          <w:sz w:val="16"/>
          <w:szCs w:val="16"/>
          <w:lang w:val="ro-RO"/>
        </w:rPr>
      </w:pPr>
      <w:r w:rsidRPr="00112589">
        <w:rPr>
          <w:b/>
          <w:sz w:val="16"/>
          <w:szCs w:val="16"/>
          <w:lang w:val="ro-RO"/>
        </w:rPr>
        <w:t xml:space="preserve"> (de la pagina 1 la pagina )</w:t>
      </w:r>
    </w:p>
    <w:p w14:paraId="4AA02A18" w14:textId="77777777" w:rsidR="00370420" w:rsidRDefault="00370420">
      <w:pPr>
        <w:framePr w:w="3969" w:h="567" w:hRule="exact" w:hSpace="181" w:wrap="around" w:vAnchor="page" w:hAnchor="text" w:xAlign="right" w:y="852"/>
        <w:shd w:val="solid" w:color="FFFFFF" w:fill="FFFFFF"/>
        <w:spacing w:before="120"/>
        <w:jc w:val="center"/>
        <w:rPr>
          <w:spacing w:val="-8"/>
          <w:sz w:val="18"/>
          <w:lang w:val="ro-RO"/>
        </w:rPr>
      </w:pPr>
    </w:p>
    <w:p w14:paraId="7D7BC68A" w14:textId="77777777" w:rsidR="00370420" w:rsidRDefault="00370420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spacing w:val="-8"/>
          <w:sz w:val="18"/>
          <w:lang w:val="ro-RO"/>
        </w:rPr>
      </w:pPr>
    </w:p>
    <w:p w14:paraId="107C8496" w14:textId="77777777" w:rsidR="00370420" w:rsidRDefault="00370420">
      <w:pPr>
        <w:jc w:val="center"/>
        <w:rPr>
          <w:sz w:val="28"/>
        </w:rPr>
      </w:pPr>
    </w:p>
    <w:p w14:paraId="13F72A10" w14:textId="77777777" w:rsidR="00370420" w:rsidRDefault="00370420">
      <w:pPr>
        <w:jc w:val="center"/>
        <w:rPr>
          <w:sz w:val="28"/>
        </w:rPr>
      </w:pPr>
    </w:p>
    <w:p w14:paraId="0C156ACD" w14:textId="77777777" w:rsidR="00370420" w:rsidRDefault="00370420">
      <w:pPr>
        <w:jc w:val="center"/>
        <w:rPr>
          <w:sz w:val="28"/>
        </w:rPr>
      </w:pPr>
    </w:p>
    <w:p w14:paraId="50247B58" w14:textId="77777777" w:rsidR="00370420" w:rsidRDefault="00370420">
      <w:pPr>
        <w:jc w:val="center"/>
        <w:rPr>
          <w:b/>
          <w:bCs/>
          <w:noProof/>
          <w:spacing w:val="80"/>
          <w:sz w:val="32"/>
          <w:lang w:val="en-US"/>
        </w:rPr>
      </w:pPr>
    </w:p>
    <w:p w14:paraId="229CAE05" w14:textId="77777777" w:rsidR="00370420" w:rsidRDefault="00370420">
      <w:pPr>
        <w:jc w:val="center"/>
        <w:rPr>
          <w:b/>
          <w:bCs/>
          <w:noProof/>
          <w:spacing w:val="80"/>
          <w:sz w:val="32"/>
          <w:lang w:val="en-US"/>
        </w:rPr>
      </w:pPr>
      <w:r>
        <w:rPr>
          <w:b/>
          <w:bCs/>
          <w:noProof/>
          <w:spacing w:val="80"/>
          <w:sz w:val="32"/>
          <w:lang w:val="en-US"/>
        </w:rPr>
        <w:t>B.A.R.</w:t>
      </w:r>
      <w:r>
        <w:rPr>
          <w:b/>
          <w:bCs/>
          <w:spacing w:val="80"/>
          <w:sz w:val="32"/>
        </w:rPr>
        <w:t>BRAŞOV</w:t>
      </w:r>
    </w:p>
    <w:p w14:paraId="6FCCC17E" w14:textId="77777777" w:rsidR="00370420" w:rsidRDefault="00000000">
      <w:pPr>
        <w:rPr>
          <w:b/>
          <w:bCs/>
          <w:spacing w:val="40"/>
        </w:rPr>
      </w:pPr>
      <w:r>
        <w:rPr>
          <w:b/>
          <w:bCs/>
          <w:noProof/>
          <w:spacing w:val="80"/>
          <w:sz w:val="32"/>
          <w:lang w:val="en-US"/>
        </w:rPr>
        <w:pict w14:anchorId="79BDC194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0" type="#_x0000_t136" style="position:absolute;margin-left:1.1pt;margin-top:2.2pt;width:511.65pt;height:28.65pt;z-index:1" fillcolor="black">
            <v:shadow color="#868686"/>
            <v:textpath style="font-family:&quot;Times New Roman&quot;;font-size:16pt;font-weight:bold;v-text-kern:t" trim="t" fitpath="t" string="B U L E T I N  D E  A V I Z A R E  A  R E S T R I C Ţ I I L O R   D E  V I T E Z Ă"/>
          </v:shape>
        </w:pict>
      </w:r>
    </w:p>
    <w:p w14:paraId="1D27EA26" w14:textId="77777777" w:rsidR="00370420" w:rsidRDefault="00370420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10"/>
        </w:rPr>
      </w:pPr>
    </w:p>
    <w:p w14:paraId="1F4E7286" w14:textId="77777777" w:rsidR="00370420" w:rsidRDefault="00370420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24"/>
        </w:rPr>
      </w:pPr>
      <w:r>
        <w:rPr>
          <w:rFonts w:ascii="Times New Roman" w:hAnsi="Times New Roman"/>
          <w:caps/>
          <w:sz w:val="24"/>
        </w:rPr>
        <w:t>decada 21-31 august 2026</w:t>
      </w:r>
    </w:p>
    <w:p w14:paraId="1F8C336E" w14:textId="77777777" w:rsidR="00370420" w:rsidRPr="00304457" w:rsidRDefault="00370420" w:rsidP="00304457">
      <w:pPr>
        <w:framePr w:w="8282" w:h="357" w:hRule="exact" w:wrap="notBeside" w:vAnchor="page" w:hAnchor="page" w:x="1742" w:y="3552"/>
        <w:rPr>
          <w:lang w:val="ro-RO" w:eastAsia="ro-RO"/>
        </w:rPr>
      </w:pPr>
    </w:p>
    <w:p w14:paraId="609DD801" w14:textId="77777777" w:rsidR="00370420" w:rsidRDefault="00370420">
      <w:pPr>
        <w:rPr>
          <w:b/>
          <w:bCs/>
          <w:spacing w:val="40"/>
        </w:rPr>
      </w:pPr>
    </w:p>
    <w:tbl>
      <w:tblPr>
        <w:tblW w:w="10206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847"/>
        <w:gridCol w:w="714"/>
        <w:gridCol w:w="2267"/>
        <w:gridCol w:w="804"/>
        <w:gridCol w:w="736"/>
        <w:gridCol w:w="959"/>
        <w:gridCol w:w="736"/>
        <w:gridCol w:w="2434"/>
      </w:tblGrid>
      <w:tr w:rsidR="00370420" w14:paraId="71DBDEE6" w14:textId="77777777">
        <w:trPr>
          <w:cantSplit/>
          <w:jc w:val="center"/>
        </w:trPr>
        <w:tc>
          <w:tcPr>
            <w:tcW w:w="709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14:paraId="22747E6C" w14:textId="77777777" w:rsidR="00370420" w:rsidRDefault="00370420" w:rsidP="00FC1F7F">
            <w:pPr>
              <w:spacing w:line="192" w:lineRule="auto"/>
              <w:ind w:left="113" w:right="113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Numărul curent</w:t>
            </w:r>
          </w:p>
        </w:tc>
        <w:tc>
          <w:tcPr>
            <w:tcW w:w="1561" w:type="dxa"/>
            <w:gridSpan w:val="2"/>
            <w:tcMar>
              <w:left w:w="0" w:type="dxa"/>
              <w:right w:w="0" w:type="dxa"/>
            </w:tcMar>
          </w:tcPr>
          <w:p w14:paraId="6A22C9D3" w14:textId="77777777" w:rsidR="00370420" w:rsidRDefault="00370420" w:rsidP="00FC1F7F">
            <w:pPr>
              <w:spacing w:before="120" w:after="40" w:line="192" w:lineRule="auto"/>
              <w:jc w:val="center"/>
              <w:rPr>
                <w:b/>
                <w:bCs/>
                <w:spacing w:val="40"/>
                <w:sz w:val="22"/>
                <w:lang w:val="ro-RO"/>
              </w:rPr>
            </w:pPr>
            <w:r>
              <w:rPr>
                <w:b/>
                <w:bCs/>
                <w:spacing w:val="40"/>
                <w:sz w:val="22"/>
                <w:lang w:val="ro-RO"/>
              </w:rPr>
              <w:t>FIRUL I</w:t>
            </w:r>
          </w:p>
          <w:p w14:paraId="53A5A6A0" w14:textId="77777777" w:rsidR="00370420" w:rsidRDefault="00370420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sau</w:t>
            </w:r>
          </w:p>
          <w:p w14:paraId="14F63573" w14:textId="77777777" w:rsidR="00370420" w:rsidRDefault="00370420" w:rsidP="00FC1F7F">
            <w:pPr>
              <w:spacing w:after="40"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LINIA SIMPLĂ</w:t>
            </w:r>
          </w:p>
          <w:p w14:paraId="446D30C7" w14:textId="77777777" w:rsidR="00370420" w:rsidRDefault="00370420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>Linia curentă şi</w:t>
            </w:r>
          </w:p>
          <w:p w14:paraId="2BF51E62" w14:textId="77777777" w:rsidR="00370420" w:rsidRDefault="00370420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 xml:space="preserve"> linia directă din staţii, aferente firului I, respectiv liniei simple</w:t>
            </w:r>
          </w:p>
        </w:tc>
        <w:tc>
          <w:tcPr>
            <w:tcW w:w="2267" w:type="dxa"/>
            <w:vMerge w:val="restart"/>
            <w:tcMar>
              <w:left w:w="0" w:type="dxa"/>
              <w:right w:w="0" w:type="dxa"/>
            </w:tcMar>
            <w:vAlign w:val="center"/>
          </w:tcPr>
          <w:p w14:paraId="759B5224" w14:textId="77777777" w:rsidR="00370420" w:rsidRDefault="00370420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STAŢIA</w:t>
            </w:r>
          </w:p>
          <w:p w14:paraId="62AB264A" w14:textId="77777777" w:rsidR="00370420" w:rsidRDefault="00370420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sau</w:t>
            </w:r>
          </w:p>
          <w:p w14:paraId="5AE8BE6C" w14:textId="77777777" w:rsidR="00370420" w:rsidRDefault="00370420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DISTANŢA</w:t>
            </w:r>
          </w:p>
        </w:tc>
        <w:tc>
          <w:tcPr>
            <w:tcW w:w="1540" w:type="dxa"/>
            <w:gridSpan w:val="2"/>
            <w:tcMar>
              <w:left w:w="0" w:type="dxa"/>
              <w:right w:w="0" w:type="dxa"/>
            </w:tcMar>
            <w:vAlign w:val="center"/>
          </w:tcPr>
          <w:p w14:paraId="2DDE1166" w14:textId="77777777" w:rsidR="00370420" w:rsidRDefault="00370420" w:rsidP="002A2B4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APARATE DE CALE ÎN ABATERE</w:t>
            </w:r>
          </w:p>
          <w:p w14:paraId="3B4E3991" w14:textId="77777777" w:rsidR="00370420" w:rsidRDefault="00370420" w:rsidP="002A2B4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şi</w:t>
            </w:r>
          </w:p>
          <w:p w14:paraId="43033C67" w14:textId="77777777" w:rsidR="00370420" w:rsidRDefault="00370420" w:rsidP="002A2B4F">
            <w:pPr>
              <w:spacing w:before="80"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 xml:space="preserve">LINII </w:t>
            </w:r>
          </w:p>
          <w:p w14:paraId="6E311541" w14:textId="77777777" w:rsidR="00370420" w:rsidRDefault="00370420" w:rsidP="002A2B4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ABĂTUTE</w:t>
            </w:r>
          </w:p>
          <w:p w14:paraId="6C0956A5" w14:textId="77777777" w:rsidR="00370420" w:rsidRDefault="00370420" w:rsidP="002A2B4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 xml:space="preserve">DIN </w:t>
            </w:r>
          </w:p>
          <w:p w14:paraId="3D4DF7D8" w14:textId="77777777" w:rsidR="00370420" w:rsidRDefault="00370420" w:rsidP="002A2B4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STAŢII</w:t>
            </w:r>
          </w:p>
        </w:tc>
        <w:tc>
          <w:tcPr>
            <w:tcW w:w="1695" w:type="dxa"/>
            <w:gridSpan w:val="2"/>
            <w:tcMar>
              <w:left w:w="0" w:type="dxa"/>
              <w:right w:w="0" w:type="dxa"/>
            </w:tcMar>
          </w:tcPr>
          <w:p w14:paraId="7329F5B4" w14:textId="77777777" w:rsidR="00370420" w:rsidRDefault="00370420" w:rsidP="00FC1F7F">
            <w:pPr>
              <w:spacing w:before="120" w:line="192" w:lineRule="auto"/>
              <w:jc w:val="center"/>
              <w:rPr>
                <w:b/>
                <w:bCs/>
                <w:spacing w:val="40"/>
                <w:sz w:val="22"/>
                <w:lang w:val="ro-RO"/>
              </w:rPr>
            </w:pPr>
            <w:r>
              <w:rPr>
                <w:b/>
                <w:bCs/>
                <w:spacing w:val="40"/>
                <w:sz w:val="22"/>
                <w:lang w:val="ro-RO"/>
              </w:rPr>
              <w:t>FIRUL II</w:t>
            </w:r>
          </w:p>
          <w:p w14:paraId="2BC3EB3C" w14:textId="77777777" w:rsidR="00370420" w:rsidRDefault="00370420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  <w:p w14:paraId="1624258E" w14:textId="77777777" w:rsidR="00370420" w:rsidRDefault="00370420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  <w:p w14:paraId="03C17A61" w14:textId="77777777" w:rsidR="00370420" w:rsidRDefault="00370420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  <w:p w14:paraId="30807AC9" w14:textId="77777777" w:rsidR="00370420" w:rsidRDefault="00370420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</w:p>
          <w:p w14:paraId="4BF3368D" w14:textId="77777777" w:rsidR="00370420" w:rsidRDefault="00370420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>Linia curentă şi</w:t>
            </w:r>
          </w:p>
          <w:p w14:paraId="4C80AEA4" w14:textId="77777777" w:rsidR="00370420" w:rsidRDefault="00370420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 xml:space="preserve"> linia directă din </w:t>
            </w:r>
          </w:p>
          <w:p w14:paraId="7FB8A73C" w14:textId="77777777" w:rsidR="00370420" w:rsidRDefault="00370420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 xml:space="preserve">staţii aferente </w:t>
            </w:r>
          </w:p>
          <w:p w14:paraId="69F4AAF2" w14:textId="77777777" w:rsidR="00370420" w:rsidRDefault="00370420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>firului II</w:t>
            </w:r>
          </w:p>
        </w:tc>
        <w:tc>
          <w:tcPr>
            <w:tcW w:w="2434" w:type="dxa"/>
            <w:vMerge w:val="restart"/>
            <w:tcMar>
              <w:left w:w="0" w:type="dxa"/>
              <w:right w:w="0" w:type="dxa"/>
            </w:tcMar>
            <w:vAlign w:val="center"/>
          </w:tcPr>
          <w:p w14:paraId="6A4EF362" w14:textId="77777777" w:rsidR="00370420" w:rsidRDefault="00370420" w:rsidP="00FC1F7F">
            <w:pPr>
              <w:spacing w:line="192" w:lineRule="auto"/>
              <w:jc w:val="center"/>
              <w:rPr>
                <w:b/>
                <w:bCs/>
                <w:i/>
                <w:iCs/>
                <w:spacing w:val="40"/>
                <w:lang w:val="ro-RO"/>
              </w:rPr>
            </w:pPr>
            <w:r>
              <w:rPr>
                <w:b/>
                <w:bCs/>
                <w:i/>
                <w:iCs/>
                <w:spacing w:val="40"/>
                <w:lang w:val="ro-RO"/>
              </w:rPr>
              <w:t>OBSERVAŢII</w:t>
            </w:r>
          </w:p>
        </w:tc>
      </w:tr>
      <w:tr w:rsidR="00370420" w14:paraId="10DA9221" w14:textId="77777777">
        <w:trPr>
          <w:cantSplit/>
          <w:trHeight w:val="509"/>
          <w:jc w:val="center"/>
        </w:trPr>
        <w:tc>
          <w:tcPr>
            <w:tcW w:w="709" w:type="dxa"/>
            <w:vMerge/>
            <w:tcMar>
              <w:left w:w="0" w:type="dxa"/>
              <w:right w:w="0" w:type="dxa"/>
            </w:tcMar>
          </w:tcPr>
          <w:p w14:paraId="1B0317C4" w14:textId="77777777" w:rsidR="00370420" w:rsidRDefault="00370420" w:rsidP="00FC1F7F">
            <w:pPr>
              <w:spacing w:line="192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47" w:type="dxa"/>
            <w:tcMar>
              <w:left w:w="0" w:type="dxa"/>
              <w:right w:w="0" w:type="dxa"/>
            </w:tcMar>
          </w:tcPr>
          <w:p w14:paraId="60B37791" w14:textId="77777777" w:rsidR="00370420" w:rsidRDefault="00370420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km. la km.</w:t>
            </w:r>
          </w:p>
        </w:tc>
        <w:tc>
          <w:tcPr>
            <w:tcW w:w="714" w:type="dxa"/>
            <w:tcMar>
              <w:left w:w="0" w:type="dxa"/>
              <w:right w:w="0" w:type="dxa"/>
            </w:tcMar>
          </w:tcPr>
          <w:p w14:paraId="5FFEECCF" w14:textId="77777777" w:rsidR="00370420" w:rsidRDefault="00370420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Viteza redusă</w:t>
            </w:r>
          </w:p>
        </w:tc>
        <w:tc>
          <w:tcPr>
            <w:tcW w:w="2267" w:type="dxa"/>
            <w:vMerge/>
            <w:tcMar>
              <w:left w:w="0" w:type="dxa"/>
              <w:right w:w="0" w:type="dxa"/>
            </w:tcMar>
          </w:tcPr>
          <w:p w14:paraId="51CFBA0F" w14:textId="77777777" w:rsidR="00370420" w:rsidRDefault="00370420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</w:tc>
        <w:tc>
          <w:tcPr>
            <w:tcW w:w="804" w:type="dxa"/>
            <w:tcMar>
              <w:left w:w="0" w:type="dxa"/>
              <w:right w:w="0" w:type="dxa"/>
            </w:tcMar>
          </w:tcPr>
          <w:p w14:paraId="2921AAC4" w14:textId="77777777" w:rsidR="00370420" w:rsidRDefault="00370420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km. la 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0BA0E877" w14:textId="77777777" w:rsidR="00370420" w:rsidRDefault="00370420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Viteza redusă</w:t>
            </w:r>
          </w:p>
        </w:tc>
        <w:tc>
          <w:tcPr>
            <w:tcW w:w="959" w:type="dxa"/>
            <w:tcMar>
              <w:left w:w="0" w:type="dxa"/>
              <w:right w:w="0" w:type="dxa"/>
            </w:tcMar>
          </w:tcPr>
          <w:p w14:paraId="3702C6BE" w14:textId="77777777" w:rsidR="00370420" w:rsidRDefault="00370420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008F32A1" w14:textId="77777777" w:rsidR="00370420" w:rsidRDefault="00370420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km. la </w:t>
            </w:r>
          </w:p>
          <w:p w14:paraId="10960888" w14:textId="77777777" w:rsidR="00370420" w:rsidRDefault="00370420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66D20C2B" w14:textId="77777777" w:rsidR="00370420" w:rsidRDefault="00370420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Viteza redusă</w:t>
            </w:r>
          </w:p>
        </w:tc>
        <w:tc>
          <w:tcPr>
            <w:tcW w:w="2434" w:type="dxa"/>
            <w:vMerge/>
            <w:tcMar>
              <w:left w:w="0" w:type="dxa"/>
              <w:right w:w="0" w:type="dxa"/>
            </w:tcMar>
          </w:tcPr>
          <w:p w14:paraId="2329ACE5" w14:textId="77777777" w:rsidR="00370420" w:rsidRDefault="00370420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</w:tc>
      </w:tr>
    </w:tbl>
    <w:p w14:paraId="2C24B3A9" w14:textId="77777777" w:rsidR="00370420" w:rsidRDefault="00370420">
      <w:pPr>
        <w:spacing w:line="192" w:lineRule="auto"/>
        <w:jc w:val="center"/>
      </w:pPr>
    </w:p>
    <w:p w14:paraId="170D32AA" w14:textId="77777777" w:rsidR="00370420" w:rsidRDefault="00370420">
      <w:pPr>
        <w:spacing w:line="192" w:lineRule="auto"/>
        <w:ind w:left="-57" w:right="-57"/>
        <w:jc w:val="center"/>
        <w:rPr>
          <w:b/>
          <w:bCs/>
          <w:lang w:val="ro-RO"/>
        </w:rPr>
      </w:pPr>
      <w:r>
        <w:rPr>
          <w:b/>
          <w:bCs/>
          <w:lang w:val="ro-RO"/>
        </w:rPr>
        <w:t>TOATE RESTRICŢIILE ŞI LIMITĂRILE DE VITEZĂ SE VOR RESPECTA CU TOT TRENUL !</w:t>
      </w:r>
    </w:p>
    <w:p w14:paraId="705D562F" w14:textId="77777777" w:rsidR="00370420" w:rsidRPr="00C40B51" w:rsidRDefault="00370420">
      <w:pPr>
        <w:spacing w:line="192" w:lineRule="auto"/>
        <w:ind w:left="-57" w:right="-57"/>
        <w:jc w:val="center"/>
        <w:rPr>
          <w:b/>
          <w:bCs/>
          <w:sz w:val="20"/>
          <w:szCs w:val="20"/>
          <w:lang w:val="ro-RO"/>
        </w:rPr>
      </w:pPr>
    </w:p>
    <w:p w14:paraId="47C02C47" w14:textId="77777777" w:rsidR="00370420" w:rsidRPr="00C40B51" w:rsidRDefault="00370420">
      <w:pPr>
        <w:spacing w:line="192" w:lineRule="auto"/>
        <w:ind w:left="-57" w:right="-57"/>
        <w:jc w:val="center"/>
        <w:rPr>
          <w:b/>
          <w:bCs/>
          <w:sz w:val="20"/>
          <w:szCs w:val="20"/>
          <w:lang w:val="ro-RO"/>
        </w:rPr>
      </w:pPr>
    </w:p>
    <w:p w14:paraId="326F8C84" w14:textId="77777777" w:rsidR="00370420" w:rsidRPr="00C40B51" w:rsidRDefault="00370420">
      <w:pPr>
        <w:spacing w:line="192" w:lineRule="auto"/>
        <w:ind w:left="-57" w:right="-57"/>
        <w:jc w:val="center"/>
        <w:rPr>
          <w:b/>
          <w:bCs/>
          <w:sz w:val="20"/>
          <w:szCs w:val="20"/>
          <w:lang w:val="ro-RO"/>
        </w:rPr>
      </w:pPr>
    </w:p>
    <w:p w14:paraId="6C464627" w14:textId="77777777" w:rsidR="00370420" w:rsidRDefault="00370420" w:rsidP="004C7D25">
      <w:pPr>
        <w:pStyle w:val="Heading1"/>
        <w:spacing w:line="360" w:lineRule="auto"/>
      </w:pPr>
      <w:r>
        <w:t>LINIA 101</w:t>
      </w:r>
    </w:p>
    <w:p w14:paraId="5EFE4A1D" w14:textId="77777777" w:rsidR="00370420" w:rsidRDefault="00370420" w:rsidP="00877BCD">
      <w:pPr>
        <w:pStyle w:val="Heading1"/>
        <w:spacing w:line="360" w:lineRule="auto"/>
        <w:rPr>
          <w:b w:val="0"/>
          <w:bCs w:val="0"/>
          <w:sz w:val="8"/>
        </w:rPr>
      </w:pPr>
      <w:r>
        <w:t>CHITILA - GOLEŞTI - PITEŞTI - PIATRA OLT – CRAIOVA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370420" w14:paraId="4BE2915A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E35CA" w14:textId="77777777" w:rsidR="00370420" w:rsidRDefault="00370420" w:rsidP="0037042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27EDF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9+455</w:t>
            </w:r>
          </w:p>
          <w:p w14:paraId="5F99E77C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9+960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25BE9" w14:textId="77777777" w:rsidR="00370420" w:rsidRPr="000625F2" w:rsidRDefault="0037042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CC7A6" w14:textId="77777777" w:rsidR="00370420" w:rsidRDefault="00370420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Chitila - </w:t>
            </w:r>
          </w:p>
          <w:p w14:paraId="21A3E228" w14:textId="77777777" w:rsidR="00370420" w:rsidRDefault="00370420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 zonă macaze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7CA83" w14:textId="77777777" w:rsidR="00370420" w:rsidRPr="009E41CA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0BCFC" w14:textId="77777777" w:rsidR="00370420" w:rsidRPr="000625F2" w:rsidRDefault="0037042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EEEA2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58396" w14:textId="77777777" w:rsidR="00370420" w:rsidRPr="000625F2" w:rsidRDefault="0037042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5D6F3" w14:textId="77777777" w:rsidR="00370420" w:rsidRDefault="00370420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5A6410BA" w14:textId="77777777" w:rsidR="00370420" w:rsidRDefault="00370420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70420" w14:paraId="7844400A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F051B" w14:textId="77777777" w:rsidR="00370420" w:rsidRDefault="00370420" w:rsidP="0037042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3CDB9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9+960</w:t>
            </w:r>
          </w:p>
          <w:p w14:paraId="58182825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8E989" w14:textId="77777777" w:rsidR="00370420" w:rsidRDefault="0037042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3FB4C" w14:textId="77777777" w:rsidR="00370420" w:rsidRDefault="00370420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Chitila</w:t>
            </w:r>
          </w:p>
          <w:p w14:paraId="2ABC53E0" w14:textId="77777777" w:rsidR="00370420" w:rsidRDefault="00370420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 14/16, cap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A73DF" w14:textId="77777777" w:rsidR="00370420" w:rsidRPr="009E41CA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BEE07" w14:textId="77777777" w:rsidR="00370420" w:rsidRPr="000625F2" w:rsidRDefault="0037042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76F56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72C8D" w14:textId="77777777" w:rsidR="00370420" w:rsidRPr="000625F2" w:rsidRDefault="0037042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5163B" w14:textId="77777777" w:rsidR="00370420" w:rsidRDefault="00370420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982BCAF" w14:textId="77777777" w:rsidR="00370420" w:rsidRDefault="00370420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78D6B1A" w14:textId="77777777" w:rsidR="00370420" w:rsidRDefault="00370420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de la liniile 4 - 11 și spre </w:t>
            </w:r>
          </w:p>
          <w:p w14:paraId="3752A301" w14:textId="77777777" w:rsidR="00370420" w:rsidRDefault="00370420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fir I Chitila - Săbăreni.</w:t>
            </w:r>
          </w:p>
        </w:tc>
      </w:tr>
      <w:tr w:rsidR="00370420" w14:paraId="0165EFC8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9C84D" w14:textId="77777777" w:rsidR="00370420" w:rsidRDefault="00370420" w:rsidP="0037042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617CD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BE79D" w14:textId="77777777" w:rsidR="00370420" w:rsidRDefault="0037042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17190" w14:textId="77777777" w:rsidR="00370420" w:rsidRDefault="00370420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Săbăreni</w:t>
            </w:r>
          </w:p>
          <w:p w14:paraId="53CE8125" w14:textId="77777777" w:rsidR="00370420" w:rsidRDefault="00370420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2 directă + </w:t>
            </w:r>
          </w:p>
          <w:p w14:paraId="343D4E7F" w14:textId="77777777" w:rsidR="00370420" w:rsidRDefault="00370420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zonă macaze, Cap X+Y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920C0" w14:textId="77777777" w:rsidR="00370420" w:rsidRPr="009E41CA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A2B96" w14:textId="77777777" w:rsidR="00370420" w:rsidRPr="000625F2" w:rsidRDefault="0037042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6D80E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14+000</w:t>
            </w:r>
          </w:p>
          <w:p w14:paraId="516B84A0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BCB6A" w14:textId="77777777" w:rsidR="00370420" w:rsidRPr="000625F2" w:rsidRDefault="0037042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75A74" w14:textId="77777777" w:rsidR="00370420" w:rsidRDefault="00370420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70420" w14:paraId="310B7A29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C84C1" w14:textId="77777777" w:rsidR="00370420" w:rsidRDefault="00370420" w:rsidP="0037042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DA352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F89D5" w14:textId="77777777" w:rsidR="00370420" w:rsidRPr="000625F2" w:rsidRDefault="0037042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792C3" w14:textId="77777777" w:rsidR="00370420" w:rsidRDefault="00370420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Săbăreni </w:t>
            </w:r>
          </w:p>
          <w:p w14:paraId="30C60946" w14:textId="77777777" w:rsidR="00370420" w:rsidRDefault="00370420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X, peste sch. 17  </w:t>
            </w:r>
          </w:p>
          <w:p w14:paraId="385E9261" w14:textId="77777777" w:rsidR="00370420" w:rsidRDefault="00370420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265D0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9E41CA"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z w:val="20"/>
                <w:lang w:val="ro-RO"/>
              </w:rPr>
              <w:t xml:space="preserve">sch. 17 </w:t>
            </w:r>
          </w:p>
          <w:p w14:paraId="05A8967C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1D62F" w14:textId="77777777" w:rsidR="00370420" w:rsidRPr="000625F2" w:rsidRDefault="0037042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29952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0CD3B" w14:textId="77777777" w:rsidR="00370420" w:rsidRPr="000625F2" w:rsidRDefault="0037042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E46BF" w14:textId="77777777" w:rsidR="00370420" w:rsidRDefault="00370420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75CE009" w14:textId="77777777" w:rsidR="00370420" w:rsidRDefault="00370420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linia 1 abătută.</w:t>
            </w:r>
          </w:p>
        </w:tc>
      </w:tr>
      <w:tr w:rsidR="00370420" w14:paraId="60F569F6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A35E9" w14:textId="77777777" w:rsidR="00370420" w:rsidRDefault="00370420" w:rsidP="0037042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2FC45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4A7A1" w14:textId="77777777" w:rsidR="00370420" w:rsidRPr="000625F2" w:rsidRDefault="0037042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F86AF" w14:textId="77777777" w:rsidR="00370420" w:rsidRDefault="00370420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Săbăreni</w:t>
            </w:r>
          </w:p>
          <w:p w14:paraId="311EAE15" w14:textId="77777777" w:rsidR="00370420" w:rsidRDefault="00370420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10,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9328D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9E41CA"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z w:val="20"/>
                <w:lang w:val="ro-RO"/>
              </w:rPr>
              <w:t xml:space="preserve">sch. 10 </w:t>
            </w:r>
          </w:p>
          <w:p w14:paraId="58E4F34F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6FE5B" w14:textId="77777777" w:rsidR="00370420" w:rsidRPr="000625F2" w:rsidRDefault="0037042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8DA80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33A7D" w14:textId="77777777" w:rsidR="00370420" w:rsidRPr="000625F2" w:rsidRDefault="0037042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7AD05" w14:textId="77777777" w:rsidR="00370420" w:rsidRDefault="00370420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4 şi 5.</w:t>
            </w:r>
          </w:p>
        </w:tc>
      </w:tr>
      <w:tr w:rsidR="00370420" w14:paraId="263C19C2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EF7B5" w14:textId="77777777" w:rsidR="00370420" w:rsidRDefault="00370420" w:rsidP="0037042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19F78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22+500</w:t>
            </w:r>
          </w:p>
          <w:p w14:paraId="5E6F615C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24+190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6EB0C" w14:textId="77777777" w:rsidR="00370420" w:rsidRPr="000625F2" w:rsidRDefault="0037042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42964" w14:textId="77777777" w:rsidR="00370420" w:rsidRDefault="00370420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Ciocăneşti</w:t>
            </w:r>
          </w:p>
          <w:p w14:paraId="3CD4A8E3" w14:textId="77777777" w:rsidR="00370420" w:rsidRDefault="00370420" w:rsidP="00216B4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directă, și zona aparate de cale </w:t>
            </w:r>
            <w:r>
              <w:rPr>
                <w:b/>
                <w:bCs/>
                <w:sz w:val="20"/>
                <w:lang w:val="ro-RO"/>
              </w:rPr>
              <w:br/>
              <w:t>Cap X+Y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FD1D9" w14:textId="77777777" w:rsidR="00370420" w:rsidRPr="009E41CA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25351" w14:textId="77777777" w:rsidR="00370420" w:rsidRPr="000625F2" w:rsidRDefault="0037042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309F7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223C5" w14:textId="77777777" w:rsidR="00370420" w:rsidRPr="000625F2" w:rsidRDefault="0037042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30AA5" w14:textId="77777777" w:rsidR="00370420" w:rsidRDefault="00370420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70420" w14:paraId="76CFE0DF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4FBB2" w14:textId="77777777" w:rsidR="00370420" w:rsidRDefault="00370420" w:rsidP="0037042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8BBCC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95CAD" w14:textId="77777777" w:rsidR="00370420" w:rsidRDefault="0037042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50AFA" w14:textId="77777777" w:rsidR="00370420" w:rsidRDefault="00370420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Ghergani, linia 2 directă + zonă aparate cale Cap X + Y - Titu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2E028" w14:textId="77777777" w:rsidR="00370420" w:rsidRPr="009E41CA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E2603" w14:textId="77777777" w:rsidR="00370420" w:rsidRPr="000625F2" w:rsidRDefault="0037042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525DE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35+400</w:t>
            </w:r>
          </w:p>
          <w:p w14:paraId="588A9B40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38+800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2CBC7" w14:textId="77777777" w:rsidR="00370420" w:rsidRPr="000625F2" w:rsidRDefault="0037042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06FDA" w14:textId="77777777" w:rsidR="00370420" w:rsidRDefault="00370420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70420" w14:paraId="3C13DA54" w14:textId="77777777" w:rsidTr="003F58BA">
        <w:trPr>
          <w:cantSplit/>
          <w:trHeight w:val="67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2D3AF" w14:textId="77777777" w:rsidR="00370420" w:rsidRDefault="00370420" w:rsidP="0037042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FA00A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B73B5" w14:textId="77777777" w:rsidR="00370420" w:rsidRDefault="0037042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29297" w14:textId="77777777" w:rsidR="00370420" w:rsidRDefault="00370420" w:rsidP="0098369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Ghergani – Titu – Fusea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E684B" w14:textId="77777777" w:rsidR="00370420" w:rsidRPr="009E41CA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4035A" w14:textId="77777777" w:rsidR="00370420" w:rsidRPr="000625F2" w:rsidRDefault="0037042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16225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38+800</w:t>
            </w:r>
          </w:p>
          <w:p w14:paraId="71FF0619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9D30F" w14:textId="77777777" w:rsidR="00370420" w:rsidRPr="000625F2" w:rsidRDefault="0037042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2C888" w14:textId="77777777" w:rsidR="00370420" w:rsidRDefault="00370420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70420" w14:paraId="0CA04F6D" w14:textId="77777777" w:rsidTr="003F58BA">
        <w:trPr>
          <w:cantSplit/>
          <w:trHeight w:val="5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BA8F2" w14:textId="77777777" w:rsidR="00370420" w:rsidRDefault="00370420" w:rsidP="0037042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D435A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D9BB4" w14:textId="77777777" w:rsidR="00370420" w:rsidRPr="000625F2" w:rsidRDefault="0037042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B113A" w14:textId="77777777" w:rsidR="00370420" w:rsidRDefault="00370420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Ciocăneşti</w:t>
            </w:r>
          </w:p>
          <w:p w14:paraId="62F08076" w14:textId="77777777" w:rsidR="00370420" w:rsidRDefault="00370420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schimbătorul numărul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D1705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9E41CA"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z w:val="20"/>
                <w:lang w:val="ro-RO"/>
              </w:rPr>
              <w:t xml:space="preserve">sch. 9 </w:t>
            </w:r>
          </w:p>
          <w:p w14:paraId="3CE8E0BA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2051A" w14:textId="77777777" w:rsidR="00370420" w:rsidRPr="000625F2" w:rsidRDefault="0037042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AA5DD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9ECF3" w14:textId="77777777" w:rsidR="00370420" w:rsidRPr="000625F2" w:rsidRDefault="0037042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3DBB3" w14:textId="77777777" w:rsidR="00370420" w:rsidRDefault="00370420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14C6C08E" w14:textId="77777777" w:rsidTr="003F58BA">
        <w:trPr>
          <w:cantSplit/>
          <w:trHeight w:val="5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3C390" w14:textId="77777777" w:rsidR="00370420" w:rsidRDefault="00370420" w:rsidP="0037042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269A3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24+190</w:t>
            </w:r>
          </w:p>
          <w:p w14:paraId="60DB9C02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CD410" w14:textId="77777777" w:rsidR="00370420" w:rsidRPr="000625F2" w:rsidRDefault="0037042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053C2" w14:textId="77777777" w:rsidR="00370420" w:rsidRDefault="00370420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Ciocăneşti -</w:t>
            </w:r>
          </w:p>
          <w:p w14:paraId="0B7A338A" w14:textId="77777777" w:rsidR="00370420" w:rsidRDefault="00370420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Ghergani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7E48F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84154" w14:textId="77777777" w:rsidR="00370420" w:rsidRPr="000625F2" w:rsidRDefault="0037042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F0544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9BBB2" w14:textId="77777777" w:rsidR="00370420" w:rsidRPr="000625F2" w:rsidRDefault="0037042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28C21" w14:textId="77777777" w:rsidR="00370420" w:rsidRDefault="00370420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70420" w14:paraId="36EE107A" w14:textId="77777777" w:rsidTr="003F58BA">
        <w:trPr>
          <w:cantSplit/>
          <w:trHeight w:val="5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5D716" w14:textId="77777777" w:rsidR="00370420" w:rsidRDefault="00370420" w:rsidP="0037042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9361E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35+100</w:t>
            </w:r>
          </w:p>
          <w:p w14:paraId="638DEF8B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B8EBF" w14:textId="77777777" w:rsidR="00370420" w:rsidRDefault="0037042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01AC4" w14:textId="77777777" w:rsidR="00370420" w:rsidRDefault="00370420" w:rsidP="008F3AE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Ghergani linia 3 directă și zonă aparate de cale Cap X și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FA1D4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00692" w14:textId="77777777" w:rsidR="00370420" w:rsidRPr="000625F2" w:rsidRDefault="0037042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916F5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2A206" w14:textId="77777777" w:rsidR="00370420" w:rsidRPr="000625F2" w:rsidRDefault="0037042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EA508" w14:textId="77777777" w:rsidR="00370420" w:rsidRDefault="00370420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70420" w14:paraId="0782A353" w14:textId="77777777" w:rsidTr="003F58BA">
        <w:trPr>
          <w:cantSplit/>
          <w:trHeight w:val="57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AF9BA" w14:textId="77777777" w:rsidR="00370420" w:rsidRDefault="00370420" w:rsidP="0037042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B3381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3BB06" w14:textId="77777777" w:rsidR="00370420" w:rsidRPr="000625F2" w:rsidRDefault="0037042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AA2E2" w14:textId="77777777" w:rsidR="00370420" w:rsidRDefault="00370420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Ghergani</w:t>
            </w:r>
          </w:p>
          <w:p w14:paraId="28B77971" w14:textId="77777777" w:rsidR="00370420" w:rsidRDefault="00370420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4 </w:t>
            </w:r>
          </w:p>
          <w:p w14:paraId="21BAA684" w14:textId="77777777" w:rsidR="00370420" w:rsidRDefault="00370420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2CDDA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FEB00" w14:textId="77777777" w:rsidR="00370420" w:rsidRPr="000625F2" w:rsidRDefault="0037042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751CB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996B6" w14:textId="77777777" w:rsidR="00370420" w:rsidRPr="000625F2" w:rsidRDefault="0037042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7A645" w14:textId="77777777" w:rsidR="00370420" w:rsidRDefault="00370420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7058B057" w14:textId="77777777" w:rsidTr="003F58BA">
        <w:trPr>
          <w:cantSplit/>
          <w:trHeight w:val="57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05D2D" w14:textId="77777777" w:rsidR="00370420" w:rsidRDefault="00370420" w:rsidP="0037042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35FC4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42+000</w:t>
            </w:r>
          </w:p>
          <w:p w14:paraId="193DA292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47+270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26FA3" w14:textId="77777777" w:rsidR="00370420" w:rsidRPr="000625F2" w:rsidRDefault="0037042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1ADAF" w14:textId="77777777" w:rsidR="00370420" w:rsidRDefault="00370420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Ghergani -</w:t>
            </w:r>
          </w:p>
          <w:p w14:paraId="2F00FAF3" w14:textId="77777777" w:rsidR="00370420" w:rsidRDefault="00370420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Titu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81717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AACE3" w14:textId="77777777" w:rsidR="00370420" w:rsidRPr="000625F2" w:rsidRDefault="0037042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77102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72CFA" w14:textId="77777777" w:rsidR="00370420" w:rsidRPr="000625F2" w:rsidRDefault="0037042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51EBB" w14:textId="77777777" w:rsidR="00370420" w:rsidRDefault="00370420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70420" w14:paraId="69D92262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1F397" w14:textId="77777777" w:rsidR="00370420" w:rsidRDefault="00370420" w:rsidP="0037042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AB69B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C2E79" w14:textId="77777777" w:rsidR="00370420" w:rsidRPr="000625F2" w:rsidRDefault="0037042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FD3D0" w14:textId="77777777" w:rsidR="00370420" w:rsidRDefault="00370420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Titu</w:t>
            </w:r>
          </w:p>
          <w:p w14:paraId="611DB624" w14:textId="77777777" w:rsidR="00370420" w:rsidRDefault="00370420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16C47" w14:textId="77777777" w:rsidR="00370420" w:rsidRPr="00A165AE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23, 29 și 31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3BA89" w14:textId="77777777" w:rsidR="00370420" w:rsidRPr="000625F2" w:rsidRDefault="0037042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7CBFA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8DDC2" w14:textId="77777777" w:rsidR="00370420" w:rsidRPr="000625F2" w:rsidRDefault="0037042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02E33" w14:textId="77777777" w:rsidR="00370420" w:rsidRDefault="00370420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2A157B00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8EADC" w14:textId="77777777" w:rsidR="00370420" w:rsidRDefault="00370420" w:rsidP="0037042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6CAEB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47+800</w:t>
            </w:r>
          </w:p>
          <w:p w14:paraId="124380C6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FF8E2" w14:textId="77777777" w:rsidR="00370420" w:rsidRPr="000625F2" w:rsidRDefault="0037042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BBE7B" w14:textId="77777777" w:rsidR="00370420" w:rsidRDefault="00370420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Titu</w:t>
            </w:r>
          </w:p>
          <w:p w14:paraId="35F7605B" w14:textId="77777777" w:rsidR="00370420" w:rsidRDefault="00370420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85DA5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D73F0" w14:textId="77777777" w:rsidR="00370420" w:rsidRDefault="0037042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56E5E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7DE20" w14:textId="77777777" w:rsidR="00370420" w:rsidRPr="000625F2" w:rsidRDefault="0037042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11A2A" w14:textId="77777777" w:rsidR="00370420" w:rsidRDefault="00370420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Cap X - ax stație.</w:t>
            </w:r>
          </w:p>
        </w:tc>
      </w:tr>
      <w:tr w:rsidR="00370420" w14:paraId="78AD5319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C8AA4" w14:textId="77777777" w:rsidR="00370420" w:rsidRDefault="00370420" w:rsidP="0037042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F6EAD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5A610" w14:textId="77777777" w:rsidR="00370420" w:rsidRPr="000625F2" w:rsidRDefault="0037042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064AB" w14:textId="77777777" w:rsidR="00370420" w:rsidRDefault="00370420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Titu</w:t>
            </w:r>
          </w:p>
          <w:p w14:paraId="2522CF16" w14:textId="77777777" w:rsidR="00370420" w:rsidRDefault="00370420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F4619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19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11562" w14:textId="77777777" w:rsidR="00370420" w:rsidRDefault="0037042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E2472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90D12" w14:textId="77777777" w:rsidR="00370420" w:rsidRPr="000625F2" w:rsidRDefault="0037042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73557" w14:textId="77777777" w:rsidR="00370420" w:rsidRDefault="00370420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2964796" w14:textId="77777777" w:rsidR="00370420" w:rsidRDefault="00370420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A451E6E" w14:textId="77777777" w:rsidR="00370420" w:rsidRDefault="00370420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4, 5 și 6.</w:t>
            </w:r>
          </w:p>
        </w:tc>
      </w:tr>
      <w:tr w:rsidR="00370420" w14:paraId="0A4F002C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9F0ED" w14:textId="77777777" w:rsidR="00370420" w:rsidRDefault="00370420" w:rsidP="0037042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C7DE8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6DD88" w14:textId="77777777" w:rsidR="00370420" w:rsidRPr="000625F2" w:rsidRDefault="0037042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DA9B5" w14:textId="77777777" w:rsidR="00370420" w:rsidRDefault="00370420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Titu</w:t>
            </w:r>
          </w:p>
          <w:p w14:paraId="778475F8" w14:textId="77777777" w:rsidR="00370420" w:rsidRDefault="00370420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E969E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 33/35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4F80D" w14:textId="77777777" w:rsidR="00370420" w:rsidRDefault="0037042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CDD98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DE603" w14:textId="77777777" w:rsidR="00370420" w:rsidRPr="000625F2" w:rsidRDefault="0037042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DDA1A" w14:textId="77777777" w:rsidR="00370420" w:rsidRDefault="00370420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9E50F8D" w14:textId="77777777" w:rsidR="00370420" w:rsidRDefault="00370420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3929AF1" w14:textId="77777777" w:rsidR="00370420" w:rsidRDefault="00370420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6, 7 și 8.</w:t>
            </w:r>
          </w:p>
        </w:tc>
      </w:tr>
      <w:tr w:rsidR="00370420" w14:paraId="6274E47F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64BB0" w14:textId="77777777" w:rsidR="00370420" w:rsidRDefault="00370420" w:rsidP="0037042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25F27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92832" w14:textId="77777777" w:rsidR="00370420" w:rsidRPr="000625F2" w:rsidRDefault="0037042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7D583" w14:textId="77777777" w:rsidR="00370420" w:rsidRDefault="00370420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Titu</w:t>
            </w:r>
          </w:p>
          <w:p w14:paraId="5B36EA24" w14:textId="77777777" w:rsidR="00370420" w:rsidRDefault="00370420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141F7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 37/39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C873B" w14:textId="77777777" w:rsidR="00370420" w:rsidRDefault="0037042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CCEDB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87B06" w14:textId="77777777" w:rsidR="00370420" w:rsidRPr="000625F2" w:rsidRDefault="0037042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4A2B9" w14:textId="77777777" w:rsidR="00370420" w:rsidRDefault="00370420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0434B54" w14:textId="77777777" w:rsidR="00370420" w:rsidRDefault="00370420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0ADB13A" w14:textId="77777777" w:rsidR="00370420" w:rsidRDefault="00370420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7 și 8.</w:t>
            </w:r>
          </w:p>
        </w:tc>
      </w:tr>
      <w:tr w:rsidR="00370420" w14:paraId="41DDCE90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EC197" w14:textId="77777777" w:rsidR="00370420" w:rsidRDefault="00370420" w:rsidP="0037042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59572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31D38" w14:textId="77777777" w:rsidR="00370420" w:rsidRPr="000625F2" w:rsidRDefault="0037042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4A8EA" w14:textId="77777777" w:rsidR="00370420" w:rsidRDefault="00370420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Titu</w:t>
            </w:r>
          </w:p>
          <w:p w14:paraId="3E90DBFE" w14:textId="77777777" w:rsidR="00370420" w:rsidRDefault="00370420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487F2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 56/58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0459B" w14:textId="77777777" w:rsidR="00370420" w:rsidRDefault="0037042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AF3FF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F4951" w14:textId="77777777" w:rsidR="00370420" w:rsidRPr="000625F2" w:rsidRDefault="0037042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C6D70" w14:textId="77777777" w:rsidR="00370420" w:rsidRDefault="00370420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04F2055" w14:textId="77777777" w:rsidR="00370420" w:rsidRDefault="00370420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6980AA8" w14:textId="77777777" w:rsidR="00370420" w:rsidRDefault="00370420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8 și 10.</w:t>
            </w:r>
          </w:p>
        </w:tc>
      </w:tr>
      <w:tr w:rsidR="00370420" w14:paraId="353BEC69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A3204" w14:textId="77777777" w:rsidR="00370420" w:rsidRDefault="00370420" w:rsidP="0037042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DBD23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DC0F5" w14:textId="77777777" w:rsidR="00370420" w:rsidRPr="000625F2" w:rsidRDefault="0037042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0374C" w14:textId="77777777" w:rsidR="00370420" w:rsidRDefault="00370420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Titu</w:t>
            </w:r>
          </w:p>
          <w:p w14:paraId="3FB60C3E" w14:textId="77777777" w:rsidR="00370420" w:rsidRDefault="00370420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071C0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A18BAAE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 și 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E5637" w14:textId="77777777" w:rsidR="00370420" w:rsidRDefault="0037042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E4DE1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E78AB" w14:textId="77777777" w:rsidR="00370420" w:rsidRPr="000625F2" w:rsidRDefault="0037042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82059" w14:textId="77777777" w:rsidR="00370420" w:rsidRDefault="00370420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5ADC335" w14:textId="77777777" w:rsidR="00370420" w:rsidRDefault="00370420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626B008" w14:textId="77777777" w:rsidR="00370420" w:rsidRDefault="00370420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4.</w:t>
            </w:r>
          </w:p>
        </w:tc>
      </w:tr>
      <w:tr w:rsidR="00370420" w14:paraId="16090DF5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95940" w14:textId="77777777" w:rsidR="00370420" w:rsidRDefault="00370420" w:rsidP="0037042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1D5AC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F1721" w14:textId="77777777" w:rsidR="00370420" w:rsidRPr="000625F2" w:rsidRDefault="0037042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71930" w14:textId="77777777" w:rsidR="00370420" w:rsidRDefault="00370420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Titu</w:t>
            </w:r>
          </w:p>
          <w:p w14:paraId="553E3C39" w14:textId="77777777" w:rsidR="00370420" w:rsidRDefault="00370420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9453A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</w:t>
            </w:r>
          </w:p>
          <w:p w14:paraId="460198D6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34 / 42 </w:t>
            </w:r>
          </w:p>
          <w:p w14:paraId="4651309E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33C3064D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5BD576D6" w14:textId="77777777" w:rsidR="00370420" w:rsidRPr="00A165AE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 / 54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CD8CB" w14:textId="77777777" w:rsidR="00370420" w:rsidRPr="000625F2" w:rsidRDefault="0037042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5B08C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2CBAB" w14:textId="77777777" w:rsidR="00370420" w:rsidRPr="000625F2" w:rsidRDefault="0037042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C2CAC" w14:textId="77777777" w:rsidR="00370420" w:rsidRDefault="00370420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4BA9C3F" w14:textId="77777777" w:rsidR="00370420" w:rsidRDefault="00370420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5 - 9.</w:t>
            </w:r>
          </w:p>
        </w:tc>
      </w:tr>
      <w:tr w:rsidR="00370420" w14:paraId="0F106005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92726" w14:textId="77777777" w:rsidR="00370420" w:rsidRDefault="00370420" w:rsidP="0037042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FD106" w14:textId="77777777" w:rsidR="00370420" w:rsidRDefault="00370420" w:rsidP="00034D6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49+700</w:t>
            </w:r>
          </w:p>
          <w:p w14:paraId="56D27C2A" w14:textId="77777777" w:rsidR="00370420" w:rsidRDefault="00370420" w:rsidP="00034D6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23ECF" w14:textId="77777777" w:rsidR="00370420" w:rsidRPr="000625F2" w:rsidRDefault="0037042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0718D" w14:textId="77777777" w:rsidR="00370420" w:rsidRDefault="00370420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Titu - Fusea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10CB6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15777" w14:textId="77777777" w:rsidR="00370420" w:rsidRDefault="0037042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556A8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A507C" w14:textId="77777777" w:rsidR="00370420" w:rsidRPr="000625F2" w:rsidRDefault="0037042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E7CA3" w14:textId="77777777" w:rsidR="00370420" w:rsidRDefault="00370420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70420" w14:paraId="771391A7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05B63" w14:textId="77777777" w:rsidR="00370420" w:rsidRDefault="00370420" w:rsidP="0037042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EA7F3" w14:textId="77777777" w:rsidR="00370420" w:rsidRDefault="00370420" w:rsidP="00034D6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52+850</w:t>
            </w:r>
          </w:p>
          <w:p w14:paraId="397DFDF5" w14:textId="77777777" w:rsidR="00370420" w:rsidRDefault="00370420" w:rsidP="00034D6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460F8" w14:textId="77777777" w:rsidR="00370420" w:rsidRDefault="0037042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8D014" w14:textId="77777777" w:rsidR="00370420" w:rsidRDefault="00370420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 Fusea linia 1 directă și sch 1, 15, 17, 10, 8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35BC5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45981" w14:textId="77777777" w:rsidR="00370420" w:rsidRDefault="0037042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A6189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C9D09" w14:textId="77777777" w:rsidR="00370420" w:rsidRPr="000625F2" w:rsidRDefault="0037042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13B0F" w14:textId="77777777" w:rsidR="00370420" w:rsidRDefault="00370420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70420" w14:paraId="08AD321A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7A064" w14:textId="77777777" w:rsidR="00370420" w:rsidRDefault="00370420" w:rsidP="0037042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0E562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63+350</w:t>
            </w:r>
          </w:p>
          <w:p w14:paraId="554CBE43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BEC20" w14:textId="77777777" w:rsidR="00370420" w:rsidRDefault="0037042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E7505" w14:textId="77777777" w:rsidR="00370420" w:rsidRDefault="00370420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Mătăsaru -</w:t>
            </w:r>
          </w:p>
          <w:p w14:paraId="11AC2227" w14:textId="77777777" w:rsidR="00370420" w:rsidRDefault="00370420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6E3C6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CDFDA" w14:textId="77777777" w:rsidR="00370420" w:rsidRPr="000625F2" w:rsidRDefault="0037042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45528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3CAC1" w14:textId="77777777" w:rsidR="00370420" w:rsidRDefault="0037042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6252E" w14:textId="77777777" w:rsidR="00370420" w:rsidRDefault="00370420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Se respectă doar cu primul vehicul din componența trenului.</w:t>
            </w:r>
          </w:p>
        </w:tc>
      </w:tr>
      <w:tr w:rsidR="00370420" w14:paraId="4844C6E8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7C17F" w14:textId="77777777" w:rsidR="00370420" w:rsidRDefault="00370420" w:rsidP="0037042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70BDD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EF854" w14:textId="77777777" w:rsidR="00370420" w:rsidRDefault="0037042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9563B" w14:textId="77777777" w:rsidR="00370420" w:rsidRDefault="00370420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Mătăsaru -</w:t>
            </w:r>
          </w:p>
          <w:p w14:paraId="3F4DD340" w14:textId="77777777" w:rsidR="00370420" w:rsidRDefault="00370420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E1279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765BA" w14:textId="77777777" w:rsidR="00370420" w:rsidRPr="000625F2" w:rsidRDefault="0037042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66C23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58+960</w:t>
            </w:r>
          </w:p>
          <w:p w14:paraId="16FF2CD8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59+010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821CD" w14:textId="77777777" w:rsidR="00370420" w:rsidRDefault="0037042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58C50" w14:textId="77777777" w:rsidR="00370420" w:rsidRDefault="00370420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 – TN km 58+990.</w:t>
            </w:r>
          </w:p>
        </w:tc>
      </w:tr>
      <w:tr w:rsidR="00370420" w14:paraId="36B7C29F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F9736" w14:textId="77777777" w:rsidR="00370420" w:rsidRDefault="00370420" w:rsidP="0037042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8BFCB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2AC09" w14:textId="77777777" w:rsidR="00370420" w:rsidRDefault="0037042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E8E37" w14:textId="77777777" w:rsidR="00370420" w:rsidRDefault="00370420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Mătăsaru -</w:t>
            </w:r>
          </w:p>
          <w:p w14:paraId="0842AF9F" w14:textId="77777777" w:rsidR="00370420" w:rsidRDefault="00370420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82B5D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43A48" w14:textId="77777777" w:rsidR="00370420" w:rsidRPr="000625F2" w:rsidRDefault="0037042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CB3CA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59+600</w:t>
            </w:r>
          </w:p>
          <w:p w14:paraId="5F4A08A0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9BD77" w14:textId="77777777" w:rsidR="00370420" w:rsidRDefault="0037042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641D0" w14:textId="77777777" w:rsidR="00370420" w:rsidRDefault="00370420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 – TN km 59+625.</w:t>
            </w:r>
          </w:p>
        </w:tc>
      </w:tr>
      <w:tr w:rsidR="00370420" w14:paraId="2B2B2229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2237B" w14:textId="77777777" w:rsidR="00370420" w:rsidRDefault="00370420" w:rsidP="0037042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7F7BB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796CE" w14:textId="77777777" w:rsidR="00370420" w:rsidRDefault="0037042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11674" w14:textId="77777777" w:rsidR="00370420" w:rsidRDefault="00370420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Mătăsaru -</w:t>
            </w:r>
          </w:p>
          <w:p w14:paraId="05675422" w14:textId="77777777" w:rsidR="00370420" w:rsidRDefault="00370420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356B8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2BDCA" w14:textId="77777777" w:rsidR="00370420" w:rsidRPr="000625F2" w:rsidRDefault="0037042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7CC45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63+350</w:t>
            </w:r>
          </w:p>
          <w:p w14:paraId="60143D65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42CBA" w14:textId="77777777" w:rsidR="00370420" w:rsidRDefault="0037042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497AB" w14:textId="77777777" w:rsidR="00370420" w:rsidRDefault="00370420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 – TN km 63+370.</w:t>
            </w:r>
          </w:p>
        </w:tc>
      </w:tr>
      <w:tr w:rsidR="00370420" w14:paraId="0DD36903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A4AB9" w14:textId="77777777" w:rsidR="00370420" w:rsidRDefault="00370420" w:rsidP="0037042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179A7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4E714" w14:textId="77777777" w:rsidR="00370420" w:rsidRDefault="0037042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1BF8A" w14:textId="77777777" w:rsidR="00370420" w:rsidRDefault="00370420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Mătăsaru -</w:t>
            </w:r>
          </w:p>
          <w:p w14:paraId="577DB95E" w14:textId="77777777" w:rsidR="00370420" w:rsidRDefault="00370420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D39BF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D0BC3" w14:textId="77777777" w:rsidR="00370420" w:rsidRPr="000625F2" w:rsidRDefault="0037042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8F43C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65+850</w:t>
            </w:r>
          </w:p>
          <w:p w14:paraId="475E64B5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A60EE" w14:textId="77777777" w:rsidR="00370420" w:rsidRDefault="0037042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53086" w14:textId="77777777" w:rsidR="00370420" w:rsidRDefault="00370420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 – TN km 65+875.</w:t>
            </w:r>
          </w:p>
        </w:tc>
      </w:tr>
      <w:tr w:rsidR="00370420" w14:paraId="711911B5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053E3" w14:textId="77777777" w:rsidR="00370420" w:rsidRDefault="00370420" w:rsidP="0037042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EDCFE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69+230</w:t>
            </w:r>
          </w:p>
          <w:p w14:paraId="2E80D897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70+250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1DAF2" w14:textId="77777777" w:rsidR="00370420" w:rsidRDefault="0037042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93156" w14:textId="77777777" w:rsidR="00370420" w:rsidRDefault="00370420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Găeşti, linia 2 directă și sch. 3, 7, 11 și 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6654A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8B8CD" w14:textId="77777777" w:rsidR="00370420" w:rsidRPr="000625F2" w:rsidRDefault="0037042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6770D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1FABF" w14:textId="77777777" w:rsidR="00370420" w:rsidRDefault="0037042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D671A" w14:textId="77777777" w:rsidR="00370420" w:rsidRDefault="00370420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29B39E48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92E9C" w14:textId="77777777" w:rsidR="00370420" w:rsidRDefault="00370420" w:rsidP="0037042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DF933" w14:textId="77777777" w:rsidR="00370420" w:rsidRDefault="00370420" w:rsidP="003A43B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E1443" w14:textId="77777777" w:rsidR="00370420" w:rsidRDefault="00370420" w:rsidP="003A43B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C160C" w14:textId="77777777" w:rsidR="00370420" w:rsidRDefault="00370420" w:rsidP="003A43B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Găeşti peste</w:t>
            </w:r>
          </w:p>
          <w:p w14:paraId="16E69DAF" w14:textId="77777777" w:rsidR="00370420" w:rsidRDefault="00370420" w:rsidP="003A43B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9 și 13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BF574" w14:textId="77777777" w:rsidR="00370420" w:rsidRDefault="00370420" w:rsidP="003A43B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4236E" w14:textId="77777777" w:rsidR="00370420" w:rsidRPr="000625F2" w:rsidRDefault="00370420" w:rsidP="003A43B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006F5" w14:textId="77777777" w:rsidR="00370420" w:rsidRDefault="00370420" w:rsidP="003A43B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69+250</w:t>
            </w:r>
          </w:p>
          <w:p w14:paraId="45E7B03B" w14:textId="77777777" w:rsidR="00370420" w:rsidRDefault="00370420" w:rsidP="003A43B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0AF5B" w14:textId="77777777" w:rsidR="00370420" w:rsidRDefault="00370420" w:rsidP="003A43B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433C9" w14:textId="77777777" w:rsidR="00370420" w:rsidRDefault="00370420" w:rsidP="003A43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35D92153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BF829" w14:textId="77777777" w:rsidR="00370420" w:rsidRDefault="00370420" w:rsidP="0037042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C2C17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4371C" w14:textId="77777777" w:rsidR="00370420" w:rsidRPr="000625F2" w:rsidRDefault="0037042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31552" w14:textId="77777777" w:rsidR="00370420" w:rsidRDefault="00370420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Găeşti </w:t>
            </w:r>
          </w:p>
          <w:p w14:paraId="66C5D70F" w14:textId="77777777" w:rsidR="00370420" w:rsidRDefault="00370420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8466C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romb bretea</w:t>
            </w:r>
          </w:p>
          <w:p w14:paraId="5A126D42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9-11-7-13 </w:t>
            </w:r>
          </w:p>
          <w:p w14:paraId="0FF65685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7861E21D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abate-rile </w:t>
            </w:r>
          </w:p>
          <w:p w14:paraId="5E2C5C68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66E1F4F2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din romb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EC8BA" w14:textId="77777777" w:rsidR="00370420" w:rsidRPr="000625F2" w:rsidRDefault="0037042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72EC1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9A23E" w14:textId="77777777" w:rsidR="00370420" w:rsidRDefault="0037042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1EF60" w14:textId="77777777" w:rsidR="00370420" w:rsidRDefault="00370420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73BE6C6C" w14:textId="77777777" w:rsidTr="003F58BA">
        <w:trPr>
          <w:cantSplit/>
          <w:trHeight w:val="82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032C2" w14:textId="77777777" w:rsidR="00370420" w:rsidRDefault="00370420" w:rsidP="0037042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832DC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421D4" w14:textId="77777777" w:rsidR="00370420" w:rsidRPr="000625F2" w:rsidRDefault="0037042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277D0" w14:textId="77777777" w:rsidR="00370420" w:rsidRDefault="00370420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Găeşti </w:t>
            </w:r>
          </w:p>
          <w:p w14:paraId="3A1B5070" w14:textId="77777777" w:rsidR="00370420" w:rsidRDefault="00370420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9A57D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E8D37" w14:textId="77777777" w:rsidR="00370420" w:rsidRPr="000625F2" w:rsidRDefault="0037042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C6AE5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DACF4" w14:textId="77777777" w:rsidR="00370420" w:rsidRPr="000625F2" w:rsidRDefault="0037042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0FDB6" w14:textId="77777777" w:rsidR="00370420" w:rsidRDefault="00370420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211E657" w14:textId="77777777" w:rsidR="00370420" w:rsidRDefault="00370420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linia 1.</w:t>
            </w:r>
          </w:p>
        </w:tc>
      </w:tr>
      <w:tr w:rsidR="00370420" w14:paraId="34E805D7" w14:textId="77777777" w:rsidTr="003F58BA">
        <w:trPr>
          <w:cantSplit/>
          <w:trHeight w:val="82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25CC0" w14:textId="77777777" w:rsidR="00370420" w:rsidRDefault="00370420" w:rsidP="0037042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D12C8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6652F" w14:textId="77777777" w:rsidR="00370420" w:rsidRPr="000625F2" w:rsidRDefault="0037042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4B6CF" w14:textId="77777777" w:rsidR="00370420" w:rsidRDefault="00370420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Găeşti </w:t>
            </w:r>
          </w:p>
          <w:p w14:paraId="6C45EAE7" w14:textId="77777777" w:rsidR="00370420" w:rsidRDefault="00370420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 </w:t>
            </w:r>
          </w:p>
          <w:p w14:paraId="5151999A" w14:textId="77777777" w:rsidR="00370420" w:rsidRDefault="00370420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nr.1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E822F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9E41CA"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z w:val="20"/>
                <w:lang w:val="ro-RO"/>
              </w:rPr>
              <w:t xml:space="preserve">sch. 1 </w:t>
            </w:r>
          </w:p>
          <w:p w14:paraId="0A552BBB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B5292" w14:textId="77777777" w:rsidR="00370420" w:rsidRPr="000625F2" w:rsidRDefault="0037042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B4FE8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538D9" w14:textId="77777777" w:rsidR="00370420" w:rsidRPr="000625F2" w:rsidRDefault="0037042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29955" w14:textId="77777777" w:rsidR="00370420" w:rsidRDefault="00370420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BF158CA" w14:textId="77777777" w:rsidR="00370420" w:rsidRDefault="00370420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LFI SC Mairon SA.</w:t>
            </w:r>
          </w:p>
        </w:tc>
      </w:tr>
      <w:tr w:rsidR="00370420" w14:paraId="1BF17DF4" w14:textId="77777777" w:rsidTr="003F58BA">
        <w:trPr>
          <w:cantSplit/>
          <w:trHeight w:val="82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4D562" w14:textId="77777777" w:rsidR="00370420" w:rsidRDefault="00370420" w:rsidP="0037042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AE6FF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C88AD" w14:textId="77777777" w:rsidR="00370420" w:rsidRPr="000625F2" w:rsidRDefault="0037042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405A1" w14:textId="77777777" w:rsidR="00370420" w:rsidRDefault="00370420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Găeşti </w:t>
            </w:r>
          </w:p>
          <w:p w14:paraId="6E58AE7A" w14:textId="77777777" w:rsidR="00370420" w:rsidRDefault="00370420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 </w:t>
            </w:r>
          </w:p>
          <w:p w14:paraId="5B2A78FA" w14:textId="77777777" w:rsidR="00370420" w:rsidRDefault="00370420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21 / 23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FF600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6D3D160B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 / 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39F1A" w14:textId="77777777" w:rsidR="00370420" w:rsidRPr="000625F2" w:rsidRDefault="0037042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B9311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5DF3A" w14:textId="77777777" w:rsidR="00370420" w:rsidRPr="000625F2" w:rsidRDefault="0037042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164B3" w14:textId="77777777" w:rsidR="00370420" w:rsidRDefault="00370420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650FC71" w14:textId="77777777" w:rsidR="00370420" w:rsidRDefault="00370420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4 - 8.</w:t>
            </w:r>
          </w:p>
        </w:tc>
      </w:tr>
      <w:tr w:rsidR="00370420" w14:paraId="47AFB10E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9B9B5" w14:textId="77777777" w:rsidR="00370420" w:rsidRDefault="00370420" w:rsidP="0037042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613D8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41D10" w14:textId="77777777" w:rsidR="00370420" w:rsidRPr="000625F2" w:rsidRDefault="0037042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BAF41" w14:textId="77777777" w:rsidR="00370420" w:rsidRDefault="00370420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Găeşti</w:t>
            </w:r>
          </w:p>
          <w:p w14:paraId="0E9F0C2F" w14:textId="77777777" w:rsidR="00370420" w:rsidRDefault="00370420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X, </w:t>
            </w:r>
          </w:p>
          <w:p w14:paraId="06A32A10" w14:textId="77777777" w:rsidR="00370420" w:rsidRDefault="00370420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25 / 27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16A20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31A11DF3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  / 27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6C255" w14:textId="77777777" w:rsidR="00370420" w:rsidRPr="000625F2" w:rsidRDefault="0037042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9DC31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12F2D" w14:textId="77777777" w:rsidR="00370420" w:rsidRPr="000625F2" w:rsidRDefault="0037042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B8FFE" w14:textId="77777777" w:rsidR="00370420" w:rsidRDefault="00370420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5 - 8.</w:t>
            </w:r>
          </w:p>
        </w:tc>
      </w:tr>
      <w:tr w:rsidR="00370420" w14:paraId="7D0BBBBF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83F40" w14:textId="77777777" w:rsidR="00370420" w:rsidRDefault="00370420" w:rsidP="0037042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F59EF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9FDF1" w14:textId="77777777" w:rsidR="00370420" w:rsidRPr="000625F2" w:rsidRDefault="0037042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FD168" w14:textId="77777777" w:rsidR="00370420" w:rsidRDefault="00370420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Găeşti</w:t>
            </w:r>
          </w:p>
          <w:p w14:paraId="3D6147DE" w14:textId="77777777" w:rsidR="00370420" w:rsidRDefault="00370420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ED541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 29</w:t>
            </w:r>
          </w:p>
          <w:p w14:paraId="4C181500" w14:textId="77777777" w:rsidR="00370420" w:rsidRPr="00FA5543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ro-RO"/>
              </w:rPr>
              <w:t xml:space="preserve">în abatere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A7A8A" w14:textId="77777777" w:rsidR="00370420" w:rsidRPr="000625F2" w:rsidRDefault="0037042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BDC4C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F131F" w14:textId="77777777" w:rsidR="00370420" w:rsidRPr="000625F2" w:rsidRDefault="0037042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D58FC" w14:textId="77777777" w:rsidR="00370420" w:rsidRDefault="00370420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6 si 7</w:t>
            </w:r>
          </w:p>
        </w:tc>
      </w:tr>
      <w:tr w:rsidR="00370420" w14:paraId="51099C9C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E866C" w14:textId="77777777" w:rsidR="00370420" w:rsidRDefault="00370420" w:rsidP="0037042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7B6C7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BA618" w14:textId="77777777" w:rsidR="00370420" w:rsidRPr="000625F2" w:rsidRDefault="0037042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FAA3C" w14:textId="77777777" w:rsidR="00370420" w:rsidRDefault="00370420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Găeşti </w:t>
            </w:r>
          </w:p>
          <w:p w14:paraId="22327D2A" w14:textId="77777777" w:rsidR="00370420" w:rsidRDefault="00370420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Y </w:t>
            </w:r>
          </w:p>
          <w:p w14:paraId="05F88509" w14:textId="77777777" w:rsidR="00370420" w:rsidRDefault="00370420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nr.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45667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9E41CA"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z w:val="20"/>
                <w:lang w:val="ro-RO"/>
              </w:rPr>
              <w:t xml:space="preserve">sch. 14 </w:t>
            </w:r>
          </w:p>
          <w:p w14:paraId="694386BB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4A18D" w14:textId="77777777" w:rsidR="00370420" w:rsidRPr="000625F2" w:rsidRDefault="0037042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69477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A3E79" w14:textId="77777777" w:rsidR="00370420" w:rsidRPr="000625F2" w:rsidRDefault="0037042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B65FF" w14:textId="77777777" w:rsidR="00370420" w:rsidRDefault="00370420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E44D0C3" w14:textId="77777777" w:rsidR="00370420" w:rsidRDefault="00370420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4 - 8.</w:t>
            </w:r>
          </w:p>
        </w:tc>
      </w:tr>
      <w:tr w:rsidR="00370420" w14:paraId="1E45DF3C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9E95B" w14:textId="77777777" w:rsidR="00370420" w:rsidRDefault="00370420" w:rsidP="0037042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A3C58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9F894" w14:textId="77777777" w:rsidR="00370420" w:rsidRPr="000625F2" w:rsidRDefault="0037042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1FBF1" w14:textId="77777777" w:rsidR="00370420" w:rsidRDefault="00370420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Găeşti </w:t>
            </w:r>
          </w:p>
          <w:p w14:paraId="4EAB0C8A" w14:textId="77777777" w:rsidR="00370420" w:rsidRDefault="00370420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CE89F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9E41CA"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z w:val="20"/>
                <w:lang w:val="ro-RO"/>
              </w:rPr>
              <w:t xml:space="preserve">sch. 16, 18, 20 </w:t>
            </w:r>
          </w:p>
          <w:p w14:paraId="7144D11C" w14:textId="77777777" w:rsidR="00370420" w:rsidRPr="009E41CA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70599" w14:textId="77777777" w:rsidR="00370420" w:rsidRDefault="0037042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EA41D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AA4CE" w14:textId="77777777" w:rsidR="00370420" w:rsidRPr="000625F2" w:rsidRDefault="0037042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15C7D" w14:textId="77777777" w:rsidR="00370420" w:rsidRDefault="00370420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7789F15B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1C0A2" w14:textId="77777777" w:rsidR="00370420" w:rsidRDefault="00370420" w:rsidP="0037042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7FDC3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F05DE" w14:textId="77777777" w:rsidR="00370420" w:rsidRPr="000625F2" w:rsidRDefault="0037042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1024C" w14:textId="77777777" w:rsidR="00370420" w:rsidRPr="006E4185" w:rsidRDefault="00370420" w:rsidP="00AD4FEF">
            <w:pPr>
              <w:spacing w:before="40" w:after="40" w:line="360" w:lineRule="auto"/>
              <w:ind w:left="57" w:right="57"/>
              <w:rPr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Găeşti - Golești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1DF9E" w14:textId="77777777" w:rsidR="00370420" w:rsidRPr="009E41CA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CB193" w14:textId="77777777" w:rsidR="00370420" w:rsidRDefault="0037042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533F0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70+490</w:t>
            </w:r>
          </w:p>
          <w:p w14:paraId="4C06485E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3113F" w14:textId="77777777" w:rsidR="00370420" w:rsidRPr="000625F2" w:rsidRDefault="0037042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96238" w14:textId="77777777" w:rsidR="00370420" w:rsidRDefault="00370420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70420" w14:paraId="72EA1AE5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D295F" w14:textId="77777777" w:rsidR="00370420" w:rsidRDefault="00370420" w:rsidP="0037042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8D7FC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71+925</w:t>
            </w:r>
          </w:p>
          <w:p w14:paraId="01F2BA6A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71+975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63326" w14:textId="77777777" w:rsidR="00370420" w:rsidRPr="000625F2" w:rsidRDefault="0037042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50CF4" w14:textId="77777777" w:rsidR="00370420" w:rsidRDefault="00370420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Găeşti - Leordeni Argeş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EB672" w14:textId="77777777" w:rsidR="00370420" w:rsidRPr="009E41CA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A0A09" w14:textId="77777777" w:rsidR="00370420" w:rsidRDefault="0037042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FADD9" w14:textId="77777777" w:rsidR="00370420" w:rsidRDefault="00370420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D289D" w14:textId="77777777" w:rsidR="00370420" w:rsidRPr="000625F2" w:rsidRDefault="00370420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BCD26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72151B">
              <w:rPr>
                <w:b/>
                <w:bCs/>
                <w:i/>
                <w:iCs/>
                <w:sz w:val="20"/>
                <w:lang w:val="en-US"/>
              </w:rPr>
              <w:t>TN km 71+950. Semnalizată ca limitare de viteză. Se respectă cu primul vehicul din compunerea trenului.</w:t>
            </w:r>
          </w:p>
        </w:tc>
      </w:tr>
      <w:tr w:rsidR="00370420" w14:paraId="491E2BC0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6B935" w14:textId="77777777" w:rsidR="00370420" w:rsidRDefault="00370420" w:rsidP="0037042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BDD06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B26EA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0C30A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Găeşti - Leordeni Argeş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71CEB" w14:textId="77777777" w:rsidR="00370420" w:rsidRPr="009E41CA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D2563" w14:textId="77777777" w:rsidR="00370420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FFB6B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71+925</w:t>
            </w:r>
          </w:p>
          <w:p w14:paraId="0B9CF10B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71+975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7FD2D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87A71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72151B">
              <w:rPr>
                <w:b/>
                <w:bCs/>
                <w:i/>
                <w:iCs/>
                <w:sz w:val="20"/>
                <w:lang w:val="en-US"/>
              </w:rPr>
              <w:t>TN km 71+950. Semnalizată ca limitare de viteză. Se respectă cu primul vehicul din compunerea trenului.</w:t>
            </w:r>
          </w:p>
        </w:tc>
      </w:tr>
      <w:tr w:rsidR="00370420" w14:paraId="637134F6" w14:textId="77777777" w:rsidTr="003F58BA">
        <w:trPr>
          <w:cantSplit/>
          <w:trHeight w:val="5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13167" w14:textId="77777777" w:rsidR="00370420" w:rsidRDefault="00370420" w:rsidP="0037042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10F49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45FAE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748DC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Leordeni Argeş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31807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T.D.J. </w:t>
            </w:r>
          </w:p>
          <w:p w14:paraId="1B4DCB57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 /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E99C2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D5017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64710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1204E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4 - 7.</w:t>
            </w:r>
          </w:p>
        </w:tc>
      </w:tr>
      <w:tr w:rsidR="00370420" w14:paraId="2CDF5D75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9BF66" w14:textId="77777777" w:rsidR="00370420" w:rsidRDefault="00370420" w:rsidP="0037042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07376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A53AD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8FD93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Leordeni Argeş</w:t>
            </w:r>
          </w:p>
          <w:p w14:paraId="5934AF31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1CCE2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DCB05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2859D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CA930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33F0C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E869A6F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6.</w:t>
            </w:r>
          </w:p>
        </w:tc>
      </w:tr>
      <w:tr w:rsidR="00370420" w14:paraId="181397FA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10FC6" w14:textId="77777777" w:rsidR="00370420" w:rsidRDefault="00370420" w:rsidP="0037042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6D03B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F5535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489C7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Leordeni Argeş</w:t>
            </w:r>
          </w:p>
          <w:p w14:paraId="7696619E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BF1CC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6AE7DB46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 /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4072A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3B50A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53838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A924A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2BAE179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668A877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4 - 6.</w:t>
            </w:r>
          </w:p>
        </w:tc>
      </w:tr>
      <w:tr w:rsidR="00370420" w14:paraId="6BDE9948" w14:textId="77777777" w:rsidTr="003F58BA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A14E2" w14:textId="77777777" w:rsidR="00370420" w:rsidRDefault="00370420" w:rsidP="0037042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FEB61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5DACE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7E057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Leordeni Argeş</w:t>
            </w:r>
          </w:p>
          <w:p w14:paraId="4486125E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B72CB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FBD00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26805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D3213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6EDD2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70420" w14:paraId="72E7DB55" w14:textId="77777777" w:rsidTr="003F58BA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B5312" w14:textId="77777777" w:rsidR="00370420" w:rsidRDefault="00370420" w:rsidP="0037042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EB361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461E8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D0109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Călineşti</w:t>
            </w:r>
          </w:p>
          <w:p w14:paraId="025D8493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3A7C2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7ABB2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2C3ED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3231A" w14:textId="77777777" w:rsidR="00370420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68BA5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4 - 7 abătute.</w:t>
            </w:r>
          </w:p>
        </w:tc>
      </w:tr>
      <w:tr w:rsidR="00370420" w14:paraId="39EBCF76" w14:textId="77777777" w:rsidTr="003F58BA">
        <w:trPr>
          <w:cantSplit/>
          <w:trHeight w:val="4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63408" w14:textId="77777777" w:rsidR="00370420" w:rsidRDefault="00370420" w:rsidP="0037042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6DCF8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7C334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862B3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Goleşti linia 4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F71CC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D9A37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21A9A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99+500</w:t>
            </w:r>
          </w:p>
          <w:p w14:paraId="4B0371FE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99+550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8F443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FAA1F" w14:textId="77777777" w:rsidR="00370420" w:rsidRDefault="00370420" w:rsidP="003A43BB">
            <w:pPr>
              <w:ind w:left="68"/>
              <w:rPr>
                <w:b/>
                <w:bCs/>
                <w:i/>
                <w:iCs/>
                <w:sz w:val="20"/>
                <w:szCs w:val="20"/>
              </w:rPr>
            </w:pPr>
            <w:r w:rsidRPr="003724FD">
              <w:rPr>
                <w:b/>
                <w:bCs/>
                <w:i/>
                <w:iCs/>
                <w:sz w:val="20"/>
                <w:szCs w:val="20"/>
              </w:rPr>
              <w:t>Nesemnalizat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 pe teren.Cuprins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szCs w:val="20"/>
              </w:rPr>
              <w:t>î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ntre c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lc</w:t>
            </w:r>
            <w:r>
              <w:rPr>
                <w:b/>
                <w:bCs/>
                <w:i/>
                <w:iCs/>
                <w:sz w:val="20"/>
                <w:szCs w:val="20"/>
              </w:rPr>
              <w:t>â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i sch.17 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i semnal Y4, afecteaz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 intr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rile 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i ie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irile de la linia IV din direc</w:t>
            </w:r>
            <w:r>
              <w:rPr>
                <w:b/>
                <w:bCs/>
                <w:i/>
                <w:iCs/>
                <w:sz w:val="20"/>
                <w:szCs w:val="20"/>
              </w:rPr>
              <w:t>ț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ia Gole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ti-C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line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ti, cap X,</w:t>
            </w:r>
          </w:p>
          <w:p w14:paraId="702E43CC" w14:textId="77777777" w:rsidR="00370420" w:rsidRPr="003A43BB" w:rsidRDefault="00370420" w:rsidP="003A43BB">
            <w:pPr>
              <w:ind w:left="68"/>
              <w:rPr>
                <w:b/>
                <w:bCs/>
                <w:i/>
                <w:iCs/>
                <w:sz w:val="20"/>
                <w:szCs w:val="20"/>
              </w:rPr>
            </w:pP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Fir I 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i Fir II</w:t>
            </w:r>
          </w:p>
        </w:tc>
      </w:tr>
      <w:tr w:rsidR="00370420" w14:paraId="75DF5AAF" w14:textId="77777777" w:rsidTr="003F58BA">
        <w:trPr>
          <w:cantSplit/>
          <w:trHeight w:val="4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2C081" w14:textId="77777777" w:rsidR="00370420" w:rsidRDefault="00370420" w:rsidP="0037042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FD827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000000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407FD" w14:textId="77777777" w:rsidR="00370420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35B1D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Goleşti</w:t>
            </w:r>
          </w:p>
          <w:p w14:paraId="1BEB438D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4 </w:t>
            </w:r>
          </w:p>
          <w:p w14:paraId="2B8B2DCC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8C015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</w:t>
            </w:r>
          </w:p>
          <w:p w14:paraId="6E9D985A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T.D.J. 70 / 72, până la T.D.J. 16 / 18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AB3C6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CFF8F2A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000000"/>
              <w:left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42F19" w14:textId="77777777" w:rsidR="00370420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FC133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913A9C1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4, 5 şi 6</w:t>
            </w:r>
          </w:p>
          <w:p w14:paraId="22641DFE" w14:textId="77777777" w:rsidR="00370420" w:rsidRPr="002C6BE4" w:rsidRDefault="00370420" w:rsidP="0072151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ap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primiri -  expedieri.</w:t>
            </w:r>
          </w:p>
        </w:tc>
      </w:tr>
      <w:tr w:rsidR="00370420" w14:paraId="03C3977C" w14:textId="77777777" w:rsidTr="003F58BA">
        <w:trPr>
          <w:cantSplit/>
          <w:trHeight w:val="14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6DB5F" w14:textId="77777777" w:rsidR="00370420" w:rsidRDefault="00370420" w:rsidP="0037042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A7F49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20111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FB214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Goleşti</w:t>
            </w:r>
          </w:p>
          <w:p w14:paraId="7E3F9F59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1A - 6A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123B9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călcâiul sch. 5 până la axa grupei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45CEE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DDF72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1C8BE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F00EE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70420" w14:paraId="45D2339E" w14:textId="77777777" w:rsidTr="003F58BA">
        <w:trPr>
          <w:cantSplit/>
          <w:trHeight w:val="9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72E9E" w14:textId="77777777" w:rsidR="00370420" w:rsidRDefault="00370420" w:rsidP="0037042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40A37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896E8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206BA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Goleşti</w:t>
            </w:r>
          </w:p>
          <w:p w14:paraId="5678F7DB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96C77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3F52FE40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39 / 41</w:t>
            </w:r>
          </w:p>
          <w:p w14:paraId="6DF0C22D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ro-RO"/>
              </w:rPr>
              <w:t>ş</w:t>
            </w:r>
            <w:r>
              <w:rPr>
                <w:b/>
                <w:bCs/>
                <w:sz w:val="20"/>
                <w:lang w:val="en-US"/>
              </w:rPr>
              <w:t xml:space="preserve">i </w:t>
            </w:r>
          </w:p>
          <w:p w14:paraId="48562BE3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en-US"/>
              </w:rPr>
              <w:t>sch. 45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E80E7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3E4CC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D5FDF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3A7EF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54E3EF6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Călineşti - Goleşti.</w:t>
            </w:r>
          </w:p>
        </w:tc>
      </w:tr>
      <w:tr w:rsidR="00370420" w14:paraId="71578480" w14:textId="77777777" w:rsidTr="003F58BA">
        <w:trPr>
          <w:cantSplit/>
          <w:trHeight w:val="10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2FC7B" w14:textId="77777777" w:rsidR="00370420" w:rsidRDefault="00370420" w:rsidP="0037042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CCA7B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0BBAF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CEABD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Goleşti</w:t>
            </w:r>
          </w:p>
          <w:p w14:paraId="41D6170C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EFEA6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04BC179A" w14:textId="77777777" w:rsidR="00370420" w:rsidRPr="00164983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ro-RO"/>
              </w:rPr>
              <w:t>30 / 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214A2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E72B5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333CA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6A267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2B127FA" w14:textId="77777777" w:rsidR="00370420" w:rsidRPr="0058349B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I. C. Brătianu - Goleşti.</w:t>
            </w:r>
          </w:p>
        </w:tc>
      </w:tr>
      <w:tr w:rsidR="00370420" w14:paraId="4C30A27D" w14:textId="77777777" w:rsidTr="003F58BA">
        <w:trPr>
          <w:cantSplit/>
          <w:trHeight w:val="6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304CE" w14:textId="77777777" w:rsidR="00370420" w:rsidRDefault="00370420" w:rsidP="0037042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C38AA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6A5D4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48837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Pârvu</w:t>
            </w:r>
          </w:p>
          <w:p w14:paraId="5F2A636C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2 </w:t>
            </w:r>
          </w:p>
          <w:p w14:paraId="7834FDF9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02E33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între călcâiul sch.  15 </w:t>
            </w:r>
          </w:p>
          <w:p w14:paraId="35F90E01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şi călcâiul sch. 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B0E09" w14:textId="77777777" w:rsidR="00370420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648AA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E49A0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B2484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0E4A7EF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1 şi 2 </w:t>
            </w:r>
          </w:p>
          <w:p w14:paraId="5F0B3657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 – expedieri.</w:t>
            </w:r>
          </w:p>
        </w:tc>
      </w:tr>
      <w:tr w:rsidR="00370420" w14:paraId="51F6F36B" w14:textId="77777777" w:rsidTr="003F58BA">
        <w:trPr>
          <w:cantSplit/>
          <w:trHeight w:val="206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67685" w14:textId="77777777" w:rsidR="00370420" w:rsidRDefault="00370420" w:rsidP="0037042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D8F61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24585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1D6FB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Pârvu</w:t>
            </w:r>
          </w:p>
          <w:p w14:paraId="22D148F5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89673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62E0A380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sch. </w:t>
            </w:r>
          </w:p>
          <w:p w14:paraId="5EED4AA7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18 şi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5CAC0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FF8AD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3BEEB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00E72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70420" w14:paraId="1FE934C3" w14:textId="77777777" w:rsidTr="003F58BA">
        <w:trPr>
          <w:cantSplit/>
          <w:trHeight w:val="6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53F11" w14:textId="77777777" w:rsidR="00370420" w:rsidRDefault="00370420" w:rsidP="0037042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137EF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B8D9D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485F2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Costești</w:t>
            </w:r>
          </w:p>
          <w:p w14:paraId="6B035A72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Y, prim.-expedieri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1B6D4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0EBFE71E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2265D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6AE08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F2048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6268C" w14:textId="77777777" w:rsidR="00370420" w:rsidRPr="00860983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860983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FE1B223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860983">
              <w:rPr>
                <w:b/>
                <w:bCs/>
                <w:i/>
                <w:iCs/>
                <w:sz w:val="20"/>
                <w:lang w:val="ro-RO"/>
              </w:rPr>
              <w:t xml:space="preserve">Cap Y, liniile 3 - 5 </w:t>
            </w:r>
          </w:p>
          <w:p w14:paraId="007BA423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860983">
              <w:rPr>
                <w:b/>
                <w:bCs/>
                <w:i/>
                <w:iCs/>
                <w:sz w:val="20"/>
                <w:lang w:val="ro-RO"/>
              </w:rPr>
              <w:t xml:space="preserve">st. Costești, din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direcția </w:t>
            </w:r>
            <w:r w:rsidRPr="00860983">
              <w:rPr>
                <w:b/>
                <w:bCs/>
                <w:i/>
                <w:iCs/>
                <w:sz w:val="20"/>
                <w:lang w:val="ro-RO"/>
              </w:rPr>
              <w:t xml:space="preserve"> Fâlfani L 101 și </w:t>
            </w:r>
          </w:p>
          <w:p w14:paraId="225487C4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860983">
              <w:rPr>
                <w:b/>
                <w:bCs/>
                <w:i/>
                <w:iCs/>
                <w:sz w:val="20"/>
                <w:lang w:val="ro-RO"/>
              </w:rPr>
              <w:t>direc</w:t>
            </w:r>
            <w:r>
              <w:rPr>
                <w:b/>
                <w:bCs/>
                <w:i/>
                <w:iCs/>
                <w:sz w:val="20"/>
                <w:lang w:val="ro-RO"/>
              </w:rPr>
              <w:t>ția</w:t>
            </w:r>
            <w:r w:rsidRPr="00860983">
              <w:rPr>
                <w:b/>
                <w:bCs/>
                <w:i/>
                <w:iCs/>
                <w:sz w:val="20"/>
                <w:lang w:val="ro-RO"/>
              </w:rPr>
              <w:t xml:space="preserve"> Roșiori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Nord</w:t>
            </w:r>
            <w:r w:rsidRPr="00860983">
              <w:rPr>
                <w:b/>
                <w:bCs/>
                <w:i/>
                <w:iCs/>
                <w:sz w:val="20"/>
                <w:lang w:val="ro-RO"/>
              </w:rPr>
              <w:t xml:space="preserve"> L 110.</w:t>
            </w:r>
          </w:p>
        </w:tc>
      </w:tr>
      <w:tr w:rsidR="00370420" w14:paraId="168C4EA3" w14:textId="77777777" w:rsidTr="003F58BA">
        <w:trPr>
          <w:cantSplit/>
          <w:trHeight w:val="6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9D18D" w14:textId="77777777" w:rsidR="00370420" w:rsidRDefault="00370420" w:rsidP="0037042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8F2F7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132+800</w:t>
            </w:r>
          </w:p>
          <w:p w14:paraId="4A5DBCB4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135+100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D3078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90E5C" w14:textId="77777777" w:rsidR="00370420" w:rsidRDefault="00370420" w:rsidP="003E586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Costești - Fâlfani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8C40E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5FE64" w14:textId="77777777" w:rsidR="00370420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D09BC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B4F1B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6A889" w14:textId="77777777" w:rsidR="00370420" w:rsidRPr="00860983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70420" w14:paraId="6C8A47EB" w14:textId="77777777" w:rsidTr="003F58BA">
        <w:trPr>
          <w:cantSplit/>
          <w:trHeight w:val="6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185E7" w14:textId="77777777" w:rsidR="00370420" w:rsidRDefault="00370420" w:rsidP="0037042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ABBB7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141+400</w:t>
            </w:r>
          </w:p>
          <w:p w14:paraId="31B062A7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142+200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56E38" w14:textId="77777777" w:rsidR="00370420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2341B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Fâlfani - Stolnici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5E0E1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0CEF6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0882F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56498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0D5E4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70420" w14:paraId="26AD52DE" w14:textId="77777777" w:rsidTr="003F58BA">
        <w:trPr>
          <w:cantSplit/>
          <w:trHeight w:val="6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5F624" w14:textId="77777777" w:rsidR="00370420" w:rsidRDefault="00370420" w:rsidP="0037042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07700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152+400</w:t>
            </w:r>
          </w:p>
          <w:p w14:paraId="4912367B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153+200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0F3B5" w14:textId="77777777" w:rsidR="00370420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25D97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Hârsești - Corbu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D46D7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38FE7" w14:textId="77777777" w:rsidR="00370420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47D0B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DC699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88683" w14:textId="77777777" w:rsidR="00370420" w:rsidRPr="00860983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70420" w14:paraId="56369B8D" w14:textId="77777777" w:rsidTr="003F58BA">
        <w:trPr>
          <w:cantSplit/>
          <w:trHeight w:val="6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0CB1D" w14:textId="77777777" w:rsidR="00370420" w:rsidRDefault="00370420" w:rsidP="0037042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D07C7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03AE1" w14:textId="77777777" w:rsidR="00370420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F9E8E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Corbu</w:t>
            </w:r>
          </w:p>
          <w:p w14:paraId="51C29F1A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E8967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6FCA0FE7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 /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108CE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B924A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7F75B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902B2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afectarea liniei 4</w:t>
            </w:r>
          </w:p>
          <w:p w14:paraId="6989600C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primiri - expedieri.</w:t>
            </w:r>
          </w:p>
        </w:tc>
      </w:tr>
      <w:tr w:rsidR="00370420" w14:paraId="3DEDF0D4" w14:textId="77777777" w:rsidTr="003F58BA">
        <w:trPr>
          <w:cantSplit/>
          <w:trHeight w:val="5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A5F58" w14:textId="77777777" w:rsidR="00370420" w:rsidRDefault="00370420" w:rsidP="0037042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874C2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3FC62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6277F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Sineşti</w:t>
            </w:r>
          </w:p>
          <w:p w14:paraId="7BE6228D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2 </w:t>
            </w:r>
          </w:p>
          <w:p w14:paraId="46C87F52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94F9F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050A5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2812A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1FD14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6B36B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70420" w14:paraId="018FD455" w14:textId="77777777" w:rsidTr="003F58BA">
        <w:trPr>
          <w:cantSplit/>
          <w:trHeight w:val="4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CD0A7" w14:textId="77777777" w:rsidR="00370420" w:rsidRDefault="00370420" w:rsidP="0037042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D7620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162+900</w:t>
            </w:r>
          </w:p>
          <w:p w14:paraId="2949935A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163+300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6A290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73100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Sineşti - Potcoava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F99CE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C2E48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84DB6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9F285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9A305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70420" w14:paraId="40C0F3DE" w14:textId="77777777" w:rsidTr="003F58BA">
        <w:trPr>
          <w:cantSplit/>
          <w:trHeight w:val="4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1685F" w14:textId="77777777" w:rsidR="00370420" w:rsidRDefault="00370420" w:rsidP="0037042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DAD6C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168+500</w:t>
            </w:r>
          </w:p>
          <w:p w14:paraId="3512F451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174+500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3871E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34C82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Potcoava</w:t>
            </w:r>
          </w:p>
          <w:p w14:paraId="772B036C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 si  Potcoava – Bălteni Olt</w:t>
            </w:r>
          </w:p>
          <w:p w14:paraId="482F2B2A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7B782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7DA7B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57BDF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DF606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4201E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70420" w14:paraId="65112E0A" w14:textId="77777777" w:rsidTr="003F58BA">
        <w:trPr>
          <w:cantSplit/>
          <w:trHeight w:val="4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864BD" w14:textId="77777777" w:rsidR="00370420" w:rsidRDefault="00370420" w:rsidP="0037042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D7F5F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C621C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CBD17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Potcoava</w:t>
            </w:r>
          </w:p>
          <w:p w14:paraId="322EEAEE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7828E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8501C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629CD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E58F7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7DE1C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afectarea liniei 1</w:t>
            </w:r>
          </w:p>
          <w:p w14:paraId="1680C4F8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 – expedieri.</w:t>
            </w:r>
          </w:p>
        </w:tc>
      </w:tr>
      <w:tr w:rsidR="00370420" w14:paraId="7EE5F3BD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02E91" w14:textId="77777777" w:rsidR="00370420" w:rsidRDefault="00370420" w:rsidP="0037042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750F5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9B080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5151E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Potcoava</w:t>
            </w:r>
          </w:p>
          <w:p w14:paraId="7217C19D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146B9A34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77229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BB394B7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D1A35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3220A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DE213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6EA43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70420" w14:paraId="1694A403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48CF9" w14:textId="77777777" w:rsidR="00370420" w:rsidRDefault="00370420" w:rsidP="0037042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11B47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03F12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06BEF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Potcoava</w:t>
            </w:r>
          </w:p>
          <w:p w14:paraId="021973DD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</w:t>
            </w:r>
          </w:p>
          <w:p w14:paraId="257E9611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FC72C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 sch. 7 până la axa stației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8A7EC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EC069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82E0C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B5B27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70420" w14:paraId="60268942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4CD72" w14:textId="77777777" w:rsidR="00370420" w:rsidRDefault="00370420" w:rsidP="0037042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A7DC2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7522C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81B88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Bălteni</w:t>
            </w:r>
          </w:p>
          <w:p w14:paraId="4194F710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2 </w:t>
            </w:r>
          </w:p>
          <w:p w14:paraId="0AD705AB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13753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472ED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9A6AB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BCD48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F10DC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70420" w14:paraId="1A7A9BD0" w14:textId="77777777" w:rsidTr="003F58BA">
        <w:trPr>
          <w:cantSplit/>
          <w:trHeight w:val="2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C91CD" w14:textId="77777777" w:rsidR="00370420" w:rsidRDefault="00370420" w:rsidP="0037042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243BB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D4A1B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0BA50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Recea</w:t>
            </w:r>
          </w:p>
          <w:p w14:paraId="3AD853FF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B3BAD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7CD0DBF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5578A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C2C57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DCBF6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68BB6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70420" w14:paraId="0E7D6729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8341B" w14:textId="77777777" w:rsidR="00370420" w:rsidRDefault="00370420" w:rsidP="0037042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3DCD4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B95F2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4322A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Slatina</w:t>
            </w:r>
          </w:p>
          <w:p w14:paraId="3AA55983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5 şi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7D1C6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79B4E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DDB46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1E165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0DF24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70420" w14:paraId="2C954B47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B45C4" w14:textId="77777777" w:rsidR="00370420" w:rsidRDefault="00370420" w:rsidP="0037042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0610C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7D21E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48AAF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Slatina</w:t>
            </w:r>
          </w:p>
          <w:p w14:paraId="278947D9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61570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din </w:t>
            </w:r>
          </w:p>
          <w:p w14:paraId="10C16014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 în </w:t>
            </w:r>
          </w:p>
          <w:p w14:paraId="658F9271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axa staţiei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1D536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D627F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84880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23057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Restul liniei este închisă.</w:t>
            </w:r>
          </w:p>
        </w:tc>
      </w:tr>
      <w:tr w:rsidR="00370420" w14:paraId="072794DD" w14:textId="77777777" w:rsidTr="003F58BA">
        <w:trPr>
          <w:cantSplit/>
          <w:trHeight w:val="7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5BC2E" w14:textId="77777777" w:rsidR="00370420" w:rsidRDefault="00370420" w:rsidP="0037042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1254D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0C6BA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4998D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Slatina</w:t>
            </w:r>
          </w:p>
          <w:p w14:paraId="22D370BE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8 </w:t>
            </w:r>
          </w:p>
          <w:p w14:paraId="2498FD8B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39324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09727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3B385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AD4ED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7593F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70420" w14:paraId="5E8A6A81" w14:textId="77777777" w:rsidTr="003F58BA">
        <w:trPr>
          <w:cantSplit/>
          <w:trHeight w:val="7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6A6FF" w14:textId="77777777" w:rsidR="00370420" w:rsidRDefault="00370420" w:rsidP="0037042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14DC5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13CD4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78F0B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Slatina</w:t>
            </w:r>
          </w:p>
          <w:p w14:paraId="5ED786EA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şi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FAAD5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 27, 33,  22 </w:t>
            </w:r>
          </w:p>
          <w:p w14:paraId="2A296F78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  34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60A04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AF082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94F6B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88B72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3 - 11  primiri - expedieri.</w:t>
            </w:r>
          </w:p>
        </w:tc>
      </w:tr>
      <w:tr w:rsidR="00370420" w14:paraId="100D793A" w14:textId="77777777" w:rsidTr="003F58BA">
        <w:trPr>
          <w:cantSplit/>
          <w:trHeight w:val="41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4CBBF" w14:textId="77777777" w:rsidR="00370420" w:rsidRDefault="00370420" w:rsidP="0037042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96C60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F80CF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D4830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Slatina</w:t>
            </w:r>
          </w:p>
          <w:p w14:paraId="47F71BC0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06512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A6258F4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 şi 31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B5464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172AB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8EB02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C59E2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1F108C0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7 - 11</w:t>
            </w:r>
          </w:p>
          <w:p w14:paraId="16E95278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primiri – expedieri.</w:t>
            </w:r>
          </w:p>
        </w:tc>
      </w:tr>
      <w:tr w:rsidR="00370420" w14:paraId="6C7AF8D0" w14:textId="77777777" w:rsidTr="003F58BA">
        <w:trPr>
          <w:cantSplit/>
          <w:trHeight w:val="92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04FF4" w14:textId="77777777" w:rsidR="00370420" w:rsidRDefault="00370420" w:rsidP="0037042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83215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645F2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60133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Slatina</w:t>
            </w:r>
          </w:p>
          <w:p w14:paraId="5B38C26A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741E3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7EF77216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 /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0A0E9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A12A4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9EB21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E2AC0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5 - 11 primiri – expedieri.</w:t>
            </w:r>
          </w:p>
        </w:tc>
      </w:tr>
      <w:tr w:rsidR="00370420" w14:paraId="655C856B" w14:textId="77777777" w:rsidTr="003F58BA">
        <w:trPr>
          <w:cantSplit/>
          <w:trHeight w:val="8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84783" w14:textId="77777777" w:rsidR="00370420" w:rsidRDefault="00370420" w:rsidP="0037042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C417D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9042B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1C275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Slatina</w:t>
            </w:r>
          </w:p>
          <w:p w14:paraId="6A2DDE5D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88A25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30 / 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8B104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BBECB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35181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AA0F3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8 - 15</w:t>
            </w:r>
          </w:p>
          <w:p w14:paraId="623D5115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primiri - expedieri.</w:t>
            </w:r>
          </w:p>
        </w:tc>
      </w:tr>
      <w:tr w:rsidR="00370420" w14:paraId="35D46CE3" w14:textId="77777777" w:rsidTr="003F58BA">
        <w:trPr>
          <w:cantSplit/>
          <w:trHeight w:val="6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73E34" w14:textId="77777777" w:rsidR="00370420" w:rsidRDefault="00370420" w:rsidP="0037042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A0CAF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56D77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54A8B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Milcov, linia 1 </w:t>
            </w:r>
          </w:p>
          <w:p w14:paraId="722987F1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11366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7620ACB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4E650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4595D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51781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39E15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70420" w14:paraId="007236D9" w14:textId="77777777" w:rsidTr="003F58BA">
        <w:trPr>
          <w:cantSplit/>
          <w:trHeight w:val="6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21177" w14:textId="77777777" w:rsidR="00370420" w:rsidRDefault="00370420" w:rsidP="0037042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4C345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3FB04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1B733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Slătioara</w:t>
            </w:r>
          </w:p>
          <w:p w14:paraId="1C9DE4D7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2 </w:t>
            </w:r>
          </w:p>
          <w:p w14:paraId="7060C041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C67A3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8E0B2F4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E1335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3A68E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9684F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3668E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70420" w14:paraId="4D361066" w14:textId="77777777" w:rsidTr="003F58BA">
        <w:trPr>
          <w:cantSplit/>
          <w:trHeight w:val="8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ECD78" w14:textId="77777777" w:rsidR="00370420" w:rsidRDefault="00370420" w:rsidP="0037042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D35A2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205+450</w:t>
            </w:r>
          </w:p>
          <w:p w14:paraId="06CF6045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206+600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CF76E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D11EC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Piatra Olt</w:t>
            </w:r>
          </w:p>
          <w:p w14:paraId="0EC57835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  <w:p w14:paraId="48A14B44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(din călcâiul schimbătorului numărul 23 până la vârful schimbătorului numărul 14)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14A84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4897C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B4AAB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C35E5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C7FBD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D5D3E92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Staţie paralelogram.</w:t>
            </w:r>
          </w:p>
        </w:tc>
      </w:tr>
      <w:tr w:rsidR="00370420" w14:paraId="7FF3C04C" w14:textId="77777777" w:rsidTr="003F58BA">
        <w:trPr>
          <w:cantSplit/>
          <w:trHeight w:val="4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FFD16" w14:textId="77777777" w:rsidR="00370420" w:rsidRDefault="00370420" w:rsidP="0037042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CFB47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094CD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97DA6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Piatra Olt</w:t>
            </w:r>
          </w:p>
          <w:p w14:paraId="6FB628D6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98A49" w14:textId="77777777" w:rsidR="00370420" w:rsidRDefault="00370420" w:rsidP="006E418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324AE5C4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26, 32,  38, 42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D6279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7A6BA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427A1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12134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afectarea liniilor 4 - 11.</w:t>
            </w:r>
          </w:p>
        </w:tc>
      </w:tr>
      <w:tr w:rsidR="00370420" w14:paraId="1A1A19AF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51FD7" w14:textId="77777777" w:rsidR="00370420" w:rsidRDefault="00370420" w:rsidP="0037042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35B3D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00EB8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1A7B3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Piatra Olt</w:t>
            </w:r>
          </w:p>
          <w:p w14:paraId="0E5B4570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39122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863AF12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0510F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26850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8CA49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52ADC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70420" w14:paraId="25038A3D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80771" w14:textId="77777777" w:rsidR="00370420" w:rsidRDefault="00370420" w:rsidP="0037042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27516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28A5D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2BC32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Balş</w:t>
            </w:r>
          </w:p>
          <w:p w14:paraId="60EA9CA9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8D8B6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3EE8560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 şi 59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F83C1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E285B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EE919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158AC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1.</w:t>
            </w:r>
          </w:p>
        </w:tc>
      </w:tr>
      <w:tr w:rsidR="00370420" w14:paraId="289057B3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B1224" w14:textId="77777777" w:rsidR="00370420" w:rsidRDefault="00370420" w:rsidP="0037042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3A999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219+775</w:t>
            </w:r>
          </w:p>
          <w:p w14:paraId="629E2719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219+935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EE616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DCB6F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Balş -</w:t>
            </w:r>
          </w:p>
          <w:p w14:paraId="18D23B51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Robăneşti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A4BAC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5D6A1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7D3D3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630B9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818B4" w14:textId="77777777" w:rsidR="00370420" w:rsidRPr="006064A3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6064A3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  <w:lang w:val="ro-RO"/>
              </w:rPr>
              <w:t>care au în componență</w:t>
            </w:r>
            <w:r w:rsidRPr="003D2B16">
              <w:rPr>
                <w:b/>
                <w:bCs/>
                <w:iCs/>
                <w:sz w:val="20"/>
                <w:lang w:val="ro-RO"/>
              </w:rPr>
              <w:t xml:space="preserve"> </w:t>
            </w:r>
            <w:r w:rsidRPr="006064A3">
              <w:rPr>
                <w:b/>
                <w:bCs/>
                <w:iCs/>
                <w:sz w:val="20"/>
                <w:lang w:val="ro-RO"/>
              </w:rPr>
              <w:t>două locomotive cuplate.</w:t>
            </w:r>
          </w:p>
          <w:p w14:paraId="13686FA9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4E74C2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18D7BE3D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1356F" w14:textId="77777777" w:rsidR="00370420" w:rsidRDefault="00370420" w:rsidP="0037042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BC123" w14:textId="77777777" w:rsidR="00370420" w:rsidRPr="006064A3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6064A3">
              <w:rPr>
                <w:b/>
                <w:bCs/>
                <w:color w:val="000000"/>
                <w:sz w:val="20"/>
                <w:lang w:val="ro-RO"/>
              </w:rPr>
              <w:t>221+910</w:t>
            </w:r>
          </w:p>
          <w:p w14:paraId="0E5D1F14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6064A3">
              <w:rPr>
                <w:b/>
                <w:bCs/>
                <w:color w:val="000000"/>
                <w:sz w:val="20"/>
                <w:lang w:val="ro-RO"/>
              </w:rPr>
              <w:t>221+960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E010F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B582A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Balş -</w:t>
            </w:r>
          </w:p>
          <w:p w14:paraId="5E723A8B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Robăneşti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CC6ED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86989" w14:textId="77777777" w:rsidR="00370420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574C7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DBF1F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9F761" w14:textId="77777777" w:rsidR="00370420" w:rsidRPr="006064A3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6064A3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  <w:lang w:val="ro-RO"/>
              </w:rPr>
              <w:t>care au în componență</w:t>
            </w:r>
            <w:r w:rsidRPr="003D2B16">
              <w:rPr>
                <w:b/>
                <w:bCs/>
                <w:iCs/>
                <w:sz w:val="20"/>
                <w:lang w:val="ro-RO"/>
              </w:rPr>
              <w:t xml:space="preserve"> </w:t>
            </w:r>
            <w:r w:rsidRPr="006064A3">
              <w:rPr>
                <w:b/>
                <w:bCs/>
                <w:iCs/>
                <w:sz w:val="20"/>
                <w:lang w:val="ro-RO"/>
              </w:rPr>
              <w:t>două locomotive cuplate.</w:t>
            </w:r>
          </w:p>
          <w:p w14:paraId="19742C64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4E74C2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35D8E293" w14:textId="77777777" w:rsidTr="003F58BA">
        <w:trPr>
          <w:cantSplit/>
          <w:trHeight w:val="14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9EFB2" w14:textId="77777777" w:rsidR="00370420" w:rsidRDefault="00370420" w:rsidP="0037042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D48B8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230+550</w:t>
            </w:r>
          </w:p>
          <w:p w14:paraId="3EBB9881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230+700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668A7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995B3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Robăneşti-</w:t>
            </w:r>
          </w:p>
          <w:p w14:paraId="0470D55D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Pieleşti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60262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6733F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00549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7B3B6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62010" w14:textId="77777777" w:rsidR="00370420" w:rsidRPr="001D28D8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Fără inductori.</w:t>
            </w:r>
          </w:p>
        </w:tc>
      </w:tr>
      <w:tr w:rsidR="00370420" w14:paraId="5117AFEC" w14:textId="77777777" w:rsidTr="003F58BA">
        <w:trPr>
          <w:cantSplit/>
          <w:trHeight w:val="14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8F64B" w14:textId="77777777" w:rsidR="00370420" w:rsidRDefault="00370420" w:rsidP="0037042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D93BC" w14:textId="77777777" w:rsidR="00370420" w:rsidRPr="006064A3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949C4" w14:textId="77777777" w:rsidR="00370420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FE66E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Pieleşti linia 3 </w:t>
            </w:r>
          </w:p>
          <w:p w14:paraId="6D77D81C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A9552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02F3B0A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8B6B6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65A48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240DE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F4DC8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370420" w14:paraId="0C1AC96B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4C867" w14:textId="77777777" w:rsidR="00370420" w:rsidRDefault="00370420" w:rsidP="0037042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8DED3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241+900</w:t>
            </w:r>
          </w:p>
          <w:p w14:paraId="72992276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BF297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67015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Pieleşti -</w:t>
            </w:r>
          </w:p>
          <w:p w14:paraId="6BA6BEC0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Plaiu Vulcănești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0C5E1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44BF1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21221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E2A99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4E24F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370420" w14:paraId="1BAE07D0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DC3BE" w14:textId="77777777" w:rsidR="00370420" w:rsidRDefault="00370420" w:rsidP="0037042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B40DD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44D68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A50A4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Plaiu Vulcănești</w:t>
            </w:r>
          </w:p>
          <w:p w14:paraId="114496D2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AB7DB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3 </w:t>
            </w:r>
          </w:p>
          <w:p w14:paraId="264BFD90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B4F35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A928D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4ED15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831DE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afectarea liniilor 2 și 3 primiri - expedieri, Cap X.</w:t>
            </w:r>
          </w:p>
        </w:tc>
      </w:tr>
      <w:tr w:rsidR="00370420" w14:paraId="7BD97A89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E7B45" w14:textId="77777777" w:rsidR="00370420" w:rsidRDefault="00370420" w:rsidP="0037042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BF58F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249+150</w:t>
            </w:r>
          </w:p>
          <w:p w14:paraId="01885395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250+300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B2C81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7459A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Craiova</w:t>
            </w:r>
          </w:p>
          <w:p w14:paraId="16660A1A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3A+3B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E4350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932EC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35FED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3D8EB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596B2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Numai pentru trenuri de marfă în tranzit. Nesemnalizată pe teren.</w:t>
            </w:r>
          </w:p>
          <w:p w14:paraId="6F431715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Stația  în  paralelogram.</w:t>
            </w:r>
          </w:p>
        </w:tc>
      </w:tr>
      <w:tr w:rsidR="00370420" w14:paraId="51B2A271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EC7FD" w14:textId="77777777" w:rsidR="00370420" w:rsidRDefault="00370420" w:rsidP="0037042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B163E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1207E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83EB2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Craiova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9D9A1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 </w:t>
            </w:r>
          </w:p>
          <w:p w14:paraId="139EBA5A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73 -77-</w:t>
            </w:r>
          </w:p>
          <w:p w14:paraId="4B5FCAE6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- 83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7C497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DADB9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E5604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6C00D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din linia 2 A la liniile 26 și 27.</w:t>
            </w:r>
          </w:p>
        </w:tc>
      </w:tr>
      <w:tr w:rsidR="00370420" w14:paraId="6EC894CE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E9C39" w14:textId="77777777" w:rsidR="00370420" w:rsidRDefault="00370420" w:rsidP="0037042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C0203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5F59F" w14:textId="77777777" w:rsidR="00370420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CA803" w14:textId="77777777" w:rsidR="00370420" w:rsidRDefault="00370420" w:rsidP="0072151B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Craiova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626FF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 </w:t>
            </w:r>
          </w:p>
          <w:p w14:paraId="62F2EF68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79 - 85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762C4" w14:textId="77777777" w:rsidR="00370420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4C7F5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7B1D0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D27B0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din linia 28 A la liniile 1 - 4B.</w:t>
            </w:r>
          </w:p>
        </w:tc>
      </w:tr>
      <w:tr w:rsidR="00370420" w14:paraId="4AD57570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19C26" w14:textId="77777777" w:rsidR="00370420" w:rsidRDefault="00370420" w:rsidP="0037042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01446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6C3A7" w14:textId="77777777" w:rsidR="00370420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CD22E" w14:textId="77777777" w:rsidR="00370420" w:rsidRDefault="00370420" w:rsidP="0072151B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Craiova</w:t>
            </w:r>
          </w:p>
          <w:p w14:paraId="620819DB" w14:textId="77777777" w:rsidR="00370420" w:rsidRDefault="00370420" w:rsidP="0072151B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4DD05" w14:textId="77777777" w:rsidR="00370420" w:rsidRDefault="00370420" w:rsidP="0072151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602FE953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 / 87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6ED32" w14:textId="77777777" w:rsidR="00370420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65B0C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FCAED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8D1C6" w14:textId="77777777" w:rsidR="00370420" w:rsidRDefault="00370420" w:rsidP="0072151B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5E44D27" w14:textId="77777777" w:rsidR="00370420" w:rsidRDefault="00370420" w:rsidP="0072151B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din linia 2A către liniile </w:t>
            </w:r>
          </w:p>
          <w:p w14:paraId="5270C229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26 și 27. </w:t>
            </w:r>
          </w:p>
        </w:tc>
      </w:tr>
      <w:tr w:rsidR="00370420" w14:paraId="42E9CE1F" w14:textId="77777777" w:rsidTr="003F58BA">
        <w:trPr>
          <w:cantSplit/>
          <w:trHeight w:val="58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71BA8" w14:textId="77777777" w:rsidR="00370420" w:rsidRDefault="00370420" w:rsidP="0037042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CF14A" w14:textId="77777777" w:rsidR="00370420" w:rsidRDefault="00370420" w:rsidP="0072151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1AE6D" w14:textId="77777777" w:rsidR="00370420" w:rsidRPr="000625F2" w:rsidRDefault="00370420" w:rsidP="0072151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D5FE5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Craiova</w:t>
            </w:r>
          </w:p>
          <w:p w14:paraId="322494EE" w14:textId="77777777" w:rsidR="00370420" w:rsidRDefault="00370420" w:rsidP="0072151B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245E7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7AF087C8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23, 33,  35, TDJ </w:t>
            </w:r>
          </w:p>
          <w:p w14:paraId="7895EDD4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 / 49, 45 / 51, sch. 55, 57, 59, 65, 67, 69</w:t>
            </w:r>
          </w:p>
          <w:p w14:paraId="2AD1C6B1" w14:textId="77777777" w:rsidR="00370420" w:rsidRDefault="00370420" w:rsidP="0072151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044B3" w14:textId="77777777" w:rsidR="00370420" w:rsidRDefault="00370420" w:rsidP="0072151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85D0C" w14:textId="77777777" w:rsidR="00370420" w:rsidRDefault="00370420" w:rsidP="0072151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65CEA" w14:textId="77777777" w:rsidR="00370420" w:rsidRPr="000625F2" w:rsidRDefault="00370420" w:rsidP="0072151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768C2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C1A9599" w14:textId="77777777" w:rsidR="00370420" w:rsidRDefault="00370420" w:rsidP="0072151B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4A - 11.</w:t>
            </w:r>
          </w:p>
        </w:tc>
      </w:tr>
      <w:tr w:rsidR="00370420" w14:paraId="5D949DE9" w14:textId="77777777" w:rsidTr="003F58BA">
        <w:trPr>
          <w:cantSplit/>
          <w:trHeight w:val="15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5564D" w14:textId="77777777" w:rsidR="00370420" w:rsidRDefault="00370420" w:rsidP="0037042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C960C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52E89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7385B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Craiova</w:t>
            </w:r>
          </w:p>
          <w:p w14:paraId="37C9B4D4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B0494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1D5B7A42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145,147, 149,151 </w:t>
            </w:r>
          </w:p>
          <w:p w14:paraId="596DFD4F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157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B968A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B19FA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070C0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242EE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ECE5B62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12 - 16.</w:t>
            </w:r>
          </w:p>
        </w:tc>
      </w:tr>
      <w:tr w:rsidR="00370420" w14:paraId="312ED0DC" w14:textId="77777777" w:rsidTr="003F58BA">
        <w:trPr>
          <w:cantSplit/>
          <w:trHeight w:val="15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ADABF" w14:textId="77777777" w:rsidR="00370420" w:rsidRDefault="00370420" w:rsidP="0037042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6A8D3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7A5E2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392EA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Craiova</w:t>
            </w:r>
          </w:p>
          <w:p w14:paraId="08F7DD40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12-16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F833E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AB4B2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2DBF8" w14:textId="77777777" w:rsidR="00370420" w:rsidRDefault="00370420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D819F" w14:textId="77777777" w:rsidR="00370420" w:rsidRPr="000625F2" w:rsidRDefault="00370420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2AA5F" w14:textId="77777777" w:rsidR="00370420" w:rsidRDefault="00370420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6C0F534C" w14:textId="77777777" w:rsidR="00370420" w:rsidRDefault="00370420">
      <w:pPr>
        <w:spacing w:before="40" w:after="40" w:line="192" w:lineRule="auto"/>
        <w:ind w:right="57"/>
        <w:rPr>
          <w:sz w:val="20"/>
          <w:lang w:val="ro-RO"/>
        </w:rPr>
      </w:pPr>
    </w:p>
    <w:p w14:paraId="1974EF9F" w14:textId="77777777" w:rsidR="00370420" w:rsidRDefault="00370420" w:rsidP="00DB78D2">
      <w:pPr>
        <w:pStyle w:val="Heading1"/>
        <w:spacing w:line="360" w:lineRule="auto"/>
      </w:pPr>
      <w:r>
        <w:t>LINIA 112</w:t>
      </w:r>
    </w:p>
    <w:p w14:paraId="36196793" w14:textId="77777777" w:rsidR="00370420" w:rsidRDefault="00370420" w:rsidP="00D013FA">
      <w:pPr>
        <w:pStyle w:val="Heading1"/>
        <w:spacing w:line="360" w:lineRule="auto"/>
        <w:rPr>
          <w:b w:val="0"/>
          <w:bCs w:val="0"/>
          <w:sz w:val="8"/>
        </w:rPr>
      </w:pPr>
      <w:r>
        <w:t xml:space="preserve">PIATRA OLT - CARACAL - </w:t>
      </w:r>
      <w:r w:rsidRPr="00755F45">
        <w:t>CARACAL GR. TEHNICA</w:t>
      </w:r>
    </w:p>
    <w:tbl>
      <w:tblPr>
        <w:tblW w:w="102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4"/>
        <w:gridCol w:w="877"/>
        <w:gridCol w:w="756"/>
        <w:gridCol w:w="2204"/>
        <w:gridCol w:w="869"/>
        <w:gridCol w:w="758"/>
        <w:gridCol w:w="869"/>
        <w:gridCol w:w="754"/>
        <w:gridCol w:w="2487"/>
      </w:tblGrid>
      <w:tr w:rsidR="00370420" w14:paraId="687532AA" w14:textId="77777777">
        <w:trPr>
          <w:cantSplit/>
          <w:trHeight w:val="766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750D1" w14:textId="77777777" w:rsidR="00370420" w:rsidRDefault="00370420" w:rsidP="00370420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4104F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26AE2" w14:textId="77777777" w:rsidR="00370420" w:rsidRPr="00483148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B452E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Piatra Olt</w:t>
            </w:r>
          </w:p>
          <w:p w14:paraId="3AA9D0D3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D03B3" w14:textId="77777777" w:rsidR="00370420" w:rsidRDefault="00370420" w:rsidP="000B158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3143A3B9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26, 32, 38 </w:t>
            </w:r>
            <w:r>
              <w:rPr>
                <w:b/>
                <w:bCs/>
                <w:sz w:val="20"/>
                <w:lang w:val="ro-RO"/>
              </w:rPr>
              <w:t xml:space="preserve">și </w:t>
            </w:r>
            <w:r>
              <w:rPr>
                <w:b/>
                <w:bCs/>
                <w:sz w:val="20"/>
              </w:rPr>
              <w:t>42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CC4CE" w14:textId="77777777" w:rsidR="00370420" w:rsidRPr="00483148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6C916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D17F4" w14:textId="77777777" w:rsidR="00370420" w:rsidRPr="00483148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C9FA4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afectarea liniilor 4 - 11.</w:t>
            </w:r>
          </w:p>
        </w:tc>
      </w:tr>
      <w:tr w:rsidR="00370420" w14:paraId="7BB09FA9" w14:textId="77777777">
        <w:trPr>
          <w:cantSplit/>
          <w:trHeight w:val="766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586A9" w14:textId="77777777" w:rsidR="00370420" w:rsidRDefault="00370420" w:rsidP="00370420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BF89C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D2BD9" w14:textId="77777777" w:rsidR="00370420" w:rsidRPr="00483148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80000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Piatra Olt</w:t>
            </w:r>
          </w:p>
          <w:p w14:paraId="1F64B427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FFFD3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EE642AD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8DEF5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E3D70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7C2C3" w14:textId="77777777" w:rsidR="00370420" w:rsidRPr="00483148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77AD8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70420" w14:paraId="1D1251AB" w14:textId="77777777">
        <w:trPr>
          <w:cantSplit/>
          <w:trHeight w:val="766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A0583" w14:textId="77777777" w:rsidR="00370420" w:rsidRDefault="00370420" w:rsidP="00370420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25AD1" w14:textId="77777777" w:rsidR="00370420" w:rsidRDefault="00370420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206+900</w:t>
            </w:r>
          </w:p>
          <w:p w14:paraId="0BC2D0CE" w14:textId="77777777" w:rsidR="00370420" w:rsidRDefault="00370420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207+000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1303F" w14:textId="77777777" w:rsidR="00370420" w:rsidRPr="00483148" w:rsidRDefault="00370420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4D0AE" w14:textId="77777777" w:rsidR="00370420" w:rsidRDefault="00370420" w:rsidP="00850C5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Piatra Olt - Vlăduleni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67D5A" w14:textId="77777777" w:rsidR="00370420" w:rsidRDefault="00370420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3ACE1" w14:textId="77777777" w:rsidR="00370420" w:rsidRDefault="00370420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BFCA4" w14:textId="77777777" w:rsidR="00370420" w:rsidRDefault="00370420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815AA" w14:textId="77777777" w:rsidR="00370420" w:rsidRPr="00483148" w:rsidRDefault="00370420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3FEC9" w14:textId="77777777" w:rsidR="00370420" w:rsidRDefault="00370420" w:rsidP="00850C5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70420" w14:paraId="741EF71F" w14:textId="77777777">
        <w:trPr>
          <w:cantSplit/>
          <w:trHeight w:val="766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3CF48" w14:textId="77777777" w:rsidR="00370420" w:rsidRDefault="00370420" w:rsidP="00370420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3E5E7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213+000</w:t>
            </w:r>
          </w:p>
          <w:p w14:paraId="6057CC92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237+700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FEE68" w14:textId="77777777" w:rsidR="00370420" w:rsidRPr="00483148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9DECD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Piatra Olt - Caracal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54233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995AA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F6D68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4EFAC" w14:textId="77777777" w:rsidR="00370420" w:rsidRPr="00483148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B5880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370420" w14:paraId="10DBDF74" w14:textId="77777777">
        <w:trPr>
          <w:cantSplit/>
          <w:trHeight w:val="766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B4B2F" w14:textId="77777777" w:rsidR="00370420" w:rsidRDefault="00370420" w:rsidP="00370420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02BB4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217+100</w:t>
            </w:r>
          </w:p>
          <w:p w14:paraId="19198C3C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217+150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5863C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B5442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Piatra Olt - Vlăduleni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C451D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43AE8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4BA2A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6959A" w14:textId="77777777" w:rsidR="00370420" w:rsidRPr="00483148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62591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70420" w14:paraId="5ABC86A0" w14:textId="77777777">
        <w:trPr>
          <w:cantSplit/>
          <w:trHeight w:val="344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82C52" w14:textId="77777777" w:rsidR="00370420" w:rsidRDefault="00370420" w:rsidP="00370420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9350E" w14:textId="77777777" w:rsidR="00370420" w:rsidRDefault="0037042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5502C" w14:textId="77777777" w:rsidR="00370420" w:rsidRDefault="0037042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18C04" w14:textId="77777777" w:rsidR="00370420" w:rsidRDefault="00370420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Vlăduleni</w:t>
            </w:r>
          </w:p>
          <w:p w14:paraId="25E53BBD" w14:textId="77777777" w:rsidR="00370420" w:rsidRDefault="00370420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183AC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495384D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D9B25" w14:textId="77777777" w:rsidR="00370420" w:rsidRPr="00483148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483148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5A49F" w14:textId="77777777" w:rsidR="00370420" w:rsidRDefault="0037042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93ADB" w14:textId="77777777" w:rsidR="00370420" w:rsidRPr="00483148" w:rsidRDefault="0037042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3CE42" w14:textId="77777777" w:rsidR="00370420" w:rsidRDefault="00370420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70420" w14:paraId="6AE17E8F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5A15D" w14:textId="77777777" w:rsidR="00370420" w:rsidRDefault="00370420" w:rsidP="00370420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C1C37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342FF" w14:textId="77777777" w:rsidR="00370420" w:rsidRPr="00483148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E0261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Romula</w:t>
            </w:r>
          </w:p>
          <w:p w14:paraId="1D3E49F6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</w:t>
            </w:r>
          </w:p>
          <w:p w14:paraId="79A82C9E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4A9D3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AB3EA60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36634" w14:textId="77777777" w:rsidR="00370420" w:rsidRPr="00483148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483148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4A000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AE1F0" w14:textId="77777777" w:rsidR="00370420" w:rsidRPr="00483148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A8808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70420" w14:paraId="493A5C18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1241D" w14:textId="77777777" w:rsidR="00370420" w:rsidRDefault="00370420" w:rsidP="00370420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36996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6A5C3" w14:textId="77777777" w:rsidR="00370420" w:rsidRPr="00483148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216DC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Romula</w:t>
            </w:r>
          </w:p>
          <w:p w14:paraId="4A43DADA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FAA60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47A7DBCC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 și 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8006C" w14:textId="77777777" w:rsidR="00370420" w:rsidRPr="00483148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4E483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F2EAF" w14:textId="77777777" w:rsidR="00370420" w:rsidRPr="00483148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ED927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02D69A2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și 3.</w:t>
            </w:r>
          </w:p>
        </w:tc>
      </w:tr>
      <w:tr w:rsidR="00370420" w14:paraId="3F8DAD2D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BEDC4" w14:textId="77777777" w:rsidR="00370420" w:rsidRDefault="00370420" w:rsidP="00370420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D6B5F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231+335</w:t>
            </w:r>
          </w:p>
          <w:p w14:paraId="49DCD5F5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231+405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8E58E" w14:textId="77777777" w:rsidR="00370420" w:rsidRPr="00483148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B525A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Romula -</w:t>
            </w:r>
          </w:p>
          <w:p w14:paraId="72731165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Caracal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F5391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5AF87" w14:textId="77777777" w:rsidR="00370420" w:rsidRPr="00483148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B9D52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F0D02" w14:textId="77777777" w:rsidR="00370420" w:rsidRPr="00483148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2E4BD" w14:textId="77777777" w:rsidR="00370420" w:rsidRPr="00EB0A86" w:rsidRDefault="00370420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EB0A86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EB0A86">
              <w:rPr>
                <w:b/>
                <w:bCs/>
                <w:iCs/>
                <w:sz w:val="20"/>
              </w:rPr>
              <w:t xml:space="preserve">  două locomotive cuplate.</w:t>
            </w:r>
          </w:p>
          <w:p w14:paraId="584DE66C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70420" w14:paraId="494A7F5E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97F6C" w14:textId="77777777" w:rsidR="00370420" w:rsidRDefault="00370420" w:rsidP="00370420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A3789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231+950</w:t>
            </w:r>
          </w:p>
          <w:p w14:paraId="679172C9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232+000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D7823" w14:textId="77777777" w:rsidR="00370420" w:rsidRPr="00483148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6BEDE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Romula -</w:t>
            </w:r>
          </w:p>
          <w:p w14:paraId="4F75108E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Caracal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9037B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7751A" w14:textId="77777777" w:rsidR="00370420" w:rsidRPr="00483148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4441A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59B99" w14:textId="77777777" w:rsidR="00370420" w:rsidRPr="00483148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F039D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70420" w14:paraId="09CA9D33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5111D" w14:textId="77777777" w:rsidR="00370420" w:rsidRDefault="00370420" w:rsidP="00370420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E68D1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237+810</w:t>
            </w:r>
          </w:p>
          <w:p w14:paraId="09B7E741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238+790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F6D78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79207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30F9CCB8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F6ED4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BBFDE" w14:textId="77777777" w:rsidR="00370420" w:rsidRPr="00483148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C5D13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B68EF" w14:textId="77777777" w:rsidR="00370420" w:rsidRPr="00483148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57A28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2B2C2880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Între vf. sch. 22 și </w:t>
            </w:r>
          </w:p>
          <w:p w14:paraId="581A736A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călcâi sch. 27.</w:t>
            </w:r>
          </w:p>
        </w:tc>
      </w:tr>
      <w:tr w:rsidR="00370420" w14:paraId="44CF6442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D7263" w14:textId="77777777" w:rsidR="00370420" w:rsidRDefault="00370420" w:rsidP="00370420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A1708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26A4C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497A9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179B1520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6214D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3BB8550C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22 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3918A" w14:textId="77777777" w:rsidR="00370420" w:rsidRPr="00483148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32F5B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C6FD5" w14:textId="77777777" w:rsidR="00370420" w:rsidRPr="00483148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AF396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4 și 5</w:t>
            </w:r>
          </w:p>
        </w:tc>
      </w:tr>
      <w:tr w:rsidR="00370420" w14:paraId="32D6F7E3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61C9B" w14:textId="77777777" w:rsidR="00370420" w:rsidRDefault="00370420" w:rsidP="00370420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454FB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CDF85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7F651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475144C9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 Cap Y,</w:t>
            </w:r>
          </w:p>
          <w:p w14:paraId="13C8B82D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6, 32 și 34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E5212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F2719" w14:textId="77777777" w:rsidR="00370420" w:rsidRPr="00483148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BCA84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156+150</w:t>
            </w:r>
          </w:p>
          <w:p w14:paraId="1714FB07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156+480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F038D" w14:textId="77777777" w:rsidR="00370420" w:rsidRPr="00483148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8010D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56FD3ED7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C60A641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 și 2, Cap Y.</w:t>
            </w:r>
          </w:p>
        </w:tc>
      </w:tr>
      <w:tr w:rsidR="00370420" w14:paraId="59C486F5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084FF" w14:textId="77777777" w:rsidR="00370420" w:rsidRDefault="00370420" w:rsidP="00370420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B1A0E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368D2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9230C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2832466C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46684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34</w:t>
            </w:r>
          </w:p>
          <w:p w14:paraId="289DA228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2A7F5" w14:textId="77777777" w:rsidR="00370420" w:rsidRPr="00483148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22A29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83DA9" w14:textId="77777777" w:rsidR="00370420" w:rsidRPr="00483148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26345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2B736F7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1 Cap Y.</w:t>
            </w:r>
          </w:p>
        </w:tc>
      </w:tr>
      <w:tr w:rsidR="00370420" w14:paraId="7E134EC5" w14:textId="77777777">
        <w:trPr>
          <w:cantSplit/>
          <w:trHeight w:val="1965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A4E0D" w14:textId="77777777" w:rsidR="00370420" w:rsidRDefault="00370420" w:rsidP="00370420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13BE3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35446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4CEFB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4EF54CF2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5D0FB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157F0AB2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3 - 9 </w:t>
            </w:r>
          </w:p>
          <w:p w14:paraId="45CA1C84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75B4C339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21 - 33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268A7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5ADC2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78BD9" w14:textId="77777777" w:rsidR="00370420" w:rsidRPr="00483148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CC94A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AD30FD6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 la linia 1 la linia 7.</w:t>
            </w:r>
          </w:p>
        </w:tc>
      </w:tr>
      <w:tr w:rsidR="00370420" w14:paraId="00A15BBE" w14:textId="77777777">
        <w:trPr>
          <w:cantSplit/>
          <w:trHeight w:val="128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1C717" w14:textId="77777777" w:rsidR="00370420" w:rsidRDefault="00370420" w:rsidP="00370420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F8A02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E4199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7605F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44091BE4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FCB94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3DB1A6C3" w14:textId="77777777" w:rsidR="00370420" w:rsidRPr="000A20AF" w:rsidRDefault="00370420">
            <w:pPr>
              <w:spacing w:before="40" w:after="40" w:line="360" w:lineRule="auto"/>
              <w:ind w:left="64" w:right="57"/>
              <w:jc w:val="center"/>
              <w:rPr>
                <w:b/>
                <w:bCs/>
                <w:sz w:val="20"/>
              </w:rPr>
            </w:pPr>
            <w:r w:rsidRPr="000A20AF">
              <w:rPr>
                <w:b/>
                <w:bCs/>
                <w:sz w:val="20"/>
              </w:rPr>
              <w:t>23 -</w:t>
            </w:r>
            <w:r>
              <w:rPr>
                <w:b/>
                <w:bCs/>
                <w:sz w:val="20"/>
              </w:rPr>
              <w:t xml:space="preserve"> </w:t>
            </w:r>
            <w:r w:rsidRPr="000A20AF">
              <w:rPr>
                <w:b/>
                <w:bCs/>
                <w:sz w:val="20"/>
              </w:rPr>
              <w:t>29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750F1" w14:textId="77777777" w:rsidR="00370420" w:rsidRPr="00483148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9200B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F0E73" w14:textId="77777777" w:rsidR="00370420" w:rsidRPr="00483148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A446B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F5F9344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3 - 9.</w:t>
            </w:r>
          </w:p>
        </w:tc>
      </w:tr>
      <w:tr w:rsidR="00370420" w14:paraId="30F7B251" w14:textId="77777777">
        <w:trPr>
          <w:cantSplit/>
          <w:trHeight w:val="1965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938CD" w14:textId="77777777" w:rsidR="00370420" w:rsidRDefault="00370420" w:rsidP="00370420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4F3D5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AEBC6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3EA04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15856230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490E6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31 și 37 pe directă și în abatere 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789A4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83A5B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3B6D6" w14:textId="77777777" w:rsidR="00370420" w:rsidRPr="00483148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9FA4B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F74052F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7 - 9.</w:t>
            </w:r>
          </w:p>
        </w:tc>
      </w:tr>
      <w:tr w:rsidR="00370420" w14:paraId="189BAA4A" w14:textId="77777777">
        <w:trPr>
          <w:cantSplit/>
          <w:trHeight w:val="888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0A9E4" w14:textId="77777777" w:rsidR="00370420" w:rsidRDefault="00370420" w:rsidP="00370420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248D9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18F71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89707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Caracal </w:t>
            </w:r>
          </w:p>
          <w:p w14:paraId="1826AB22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FE4B0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</w:t>
            </w:r>
          </w:p>
          <w:p w14:paraId="2B74E34B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26, 28, 30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0864B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CC11D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95586" w14:textId="77777777" w:rsidR="00370420" w:rsidRPr="00483148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29CF1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6 și 7.</w:t>
            </w:r>
          </w:p>
        </w:tc>
      </w:tr>
      <w:tr w:rsidR="00370420" w14:paraId="369F92E1" w14:textId="77777777">
        <w:trPr>
          <w:cantSplit/>
          <w:trHeight w:val="888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0901B" w14:textId="77777777" w:rsidR="00370420" w:rsidRDefault="00370420" w:rsidP="00370420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530A1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75BA4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38389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Caracal </w:t>
            </w:r>
          </w:p>
          <w:p w14:paraId="5B09FA41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28780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40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504F4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BDB1B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18C2E" w14:textId="77777777" w:rsidR="00370420" w:rsidRPr="00483148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B6D5E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linia 1.</w:t>
            </w:r>
          </w:p>
        </w:tc>
      </w:tr>
      <w:tr w:rsidR="00370420" w14:paraId="196E9A4F" w14:textId="77777777">
        <w:trPr>
          <w:cantSplit/>
          <w:trHeight w:val="592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29283" w14:textId="77777777" w:rsidR="00370420" w:rsidRDefault="00370420" w:rsidP="00370420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B7E17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0EB50" w14:textId="77777777" w:rsidR="00370420" w:rsidRPr="00483148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FFCF6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Caracal </w:t>
            </w:r>
          </w:p>
          <w:p w14:paraId="455829E0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B57A1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7F6DB2D8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 și 52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3163C" w14:textId="77777777" w:rsidR="00370420" w:rsidRPr="00483148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8C8C0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A3622" w14:textId="77777777" w:rsidR="00370420" w:rsidRPr="00483148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B7BA9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FF3DCE9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1, 4 și 5.</w:t>
            </w:r>
          </w:p>
        </w:tc>
      </w:tr>
      <w:tr w:rsidR="00370420" w14:paraId="5398308D" w14:textId="77777777">
        <w:trPr>
          <w:cantSplit/>
          <w:trHeight w:val="421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27D00" w14:textId="77777777" w:rsidR="00370420" w:rsidRDefault="00370420" w:rsidP="00370420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23A99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ED201" w14:textId="77777777" w:rsidR="00370420" w:rsidRPr="00483148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B42B6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6C7B0B7E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5 și 6 </w:t>
            </w:r>
          </w:p>
          <w:p w14:paraId="4774D6A3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AFA69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5458E20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A1E64" w14:textId="77777777" w:rsidR="00370420" w:rsidRPr="00483148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483148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CC814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49ABB" w14:textId="77777777" w:rsidR="00370420" w:rsidRPr="00483148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0CE54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70420" w14:paraId="133DB6B8" w14:textId="77777777">
        <w:trPr>
          <w:cantSplit/>
          <w:trHeight w:val="421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B685E" w14:textId="77777777" w:rsidR="00370420" w:rsidRDefault="00370420" w:rsidP="00370420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F9B24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F885F" w14:textId="77777777" w:rsidR="00370420" w:rsidRPr="00483148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F8B9E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359BDD7A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7 </w:t>
            </w:r>
          </w:p>
          <w:p w14:paraId="378C6A30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27740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535947D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E48C4" w14:textId="77777777" w:rsidR="00370420" w:rsidRPr="00483148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A5A5F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9E02D" w14:textId="77777777" w:rsidR="00370420" w:rsidRPr="00483148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A0D51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70420" w14:paraId="079AFF7E" w14:textId="77777777">
        <w:trPr>
          <w:cantSplit/>
          <w:trHeight w:val="421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75F99" w14:textId="77777777" w:rsidR="00370420" w:rsidRDefault="00370420" w:rsidP="00370420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B579B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239+100</w:t>
            </w:r>
          </w:p>
          <w:p w14:paraId="6A9CCC25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242+900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0846E" w14:textId="77777777" w:rsidR="00370420" w:rsidRPr="00483148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53365" w14:textId="77777777" w:rsidR="00370420" w:rsidRPr="002F2938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2F2938">
              <w:rPr>
                <w:rFonts w:eastAsia="Arial"/>
                <w:b/>
                <w:bCs/>
                <w:sz w:val="20"/>
                <w:szCs w:val="20"/>
              </w:rPr>
              <w:t>St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.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Ca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r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li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n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ia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1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p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X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-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G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r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up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pacing w:val="1"/>
                <w:sz w:val="20"/>
                <w:szCs w:val="20"/>
              </w:rPr>
              <w:t>T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ehn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ica</w:t>
            </w:r>
            <w:r w:rsidRPr="002F2938">
              <w:rPr>
                <w:rFonts w:eastAsia="Arial"/>
                <w:b/>
                <w:bCs/>
                <w:w w:val="99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Ca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r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</w:t>
            </w:r>
            <w:r w:rsidRPr="002F2938">
              <w:rPr>
                <w:rFonts w:eastAsia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si</w:t>
            </w:r>
            <w:r w:rsidRPr="002F2938">
              <w:rPr>
                <w:rFonts w:eastAsia="Arial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li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n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ia</w:t>
            </w:r>
            <w:r w:rsidRPr="002F2938">
              <w:rPr>
                <w:rFonts w:eastAsia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1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d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re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cta</w:t>
            </w:r>
            <w:r w:rsidRPr="002F2938">
              <w:rPr>
                <w:rFonts w:eastAsia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Grup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pacing w:val="1"/>
                <w:sz w:val="20"/>
                <w:szCs w:val="20"/>
              </w:rPr>
              <w:t>T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ehn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ica</w:t>
            </w:r>
            <w:r w:rsidRPr="002F2938">
              <w:rPr>
                <w:rFonts w:eastAsia="Arial"/>
                <w:b/>
                <w:bCs/>
                <w:w w:val="99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Ca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r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195CF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D2A86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52820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13E79" w14:textId="77777777" w:rsidR="00370420" w:rsidRPr="00483148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6828B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70420" w14:paraId="63EE5F33" w14:textId="77777777">
        <w:trPr>
          <w:cantSplit/>
          <w:trHeight w:val="371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834F3" w14:textId="77777777" w:rsidR="00370420" w:rsidRDefault="00370420" w:rsidP="00370420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4469D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5C3F0" w14:textId="77777777" w:rsidR="00370420" w:rsidRPr="00483148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A8BED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Tehnică </w:t>
            </w:r>
          </w:p>
          <w:p w14:paraId="4E46F6B6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Caracal </w:t>
            </w:r>
          </w:p>
          <w:p w14:paraId="13738873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</w:t>
            </w:r>
          </w:p>
          <w:p w14:paraId="52465F92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–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D3BED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C80F5C7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17E60" w14:textId="77777777" w:rsidR="00370420" w:rsidRPr="00483148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483148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A13BA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37ACB" w14:textId="77777777" w:rsidR="00370420" w:rsidRPr="00483148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AAEBD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70420" w14:paraId="2BB41FEE" w14:textId="77777777">
        <w:trPr>
          <w:cantSplit/>
          <w:trHeight w:val="371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71FDD" w14:textId="77777777" w:rsidR="00370420" w:rsidRDefault="00370420" w:rsidP="00370420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E302F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B5F2E" w14:textId="77777777" w:rsidR="00370420" w:rsidRPr="00483148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F34F7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Tehnică </w:t>
            </w:r>
          </w:p>
          <w:p w14:paraId="72CFA59E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Caracal </w:t>
            </w:r>
          </w:p>
          <w:p w14:paraId="23119FF4" w14:textId="77777777" w:rsidR="00370420" w:rsidRPr="007D0C03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</w:rPr>
              <w:t xml:space="preserve">Cap </w:t>
            </w:r>
            <w:r>
              <w:rPr>
                <w:b/>
                <w:bCs/>
                <w:sz w:val="20"/>
                <w:lang w:val="en-US"/>
              </w:rPr>
              <w:t>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2095C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789E17B0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</w:t>
            </w:r>
          </w:p>
          <w:p w14:paraId="63FFB226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5/7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23558" w14:textId="77777777" w:rsidR="00370420" w:rsidRPr="00483148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54D21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CD4DC" w14:textId="77777777" w:rsidR="00370420" w:rsidRPr="00483148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EEF02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 la liniile 2 și 3</w:t>
            </w:r>
          </w:p>
        </w:tc>
      </w:tr>
    </w:tbl>
    <w:p w14:paraId="26A08932" w14:textId="77777777" w:rsidR="00370420" w:rsidRDefault="00370420" w:rsidP="006B4CB8">
      <w:pPr>
        <w:pStyle w:val="Heading1"/>
        <w:spacing w:line="360" w:lineRule="auto"/>
      </w:pPr>
    </w:p>
    <w:p w14:paraId="77BBFE21" w14:textId="77777777" w:rsidR="00370420" w:rsidRPr="005905D7" w:rsidRDefault="00370420" w:rsidP="006B4CB8">
      <w:pPr>
        <w:pStyle w:val="Heading1"/>
        <w:spacing w:line="360" w:lineRule="auto"/>
      </w:pPr>
      <w:r w:rsidRPr="005905D7">
        <w:t>LINIA 116</w:t>
      </w:r>
    </w:p>
    <w:p w14:paraId="02113652" w14:textId="77777777" w:rsidR="00370420" w:rsidRPr="005905D7" w:rsidRDefault="00370420" w:rsidP="00D850A8">
      <w:pPr>
        <w:pStyle w:val="Heading1"/>
        <w:spacing w:line="360" w:lineRule="auto"/>
        <w:rPr>
          <w:bCs w:val="0"/>
          <w:sz w:val="8"/>
        </w:rPr>
      </w:pPr>
      <w:r w:rsidRPr="005905D7">
        <w:t>FILIAŞI - LIVEZENI - SIMERIA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5"/>
        <w:gridCol w:w="878"/>
        <w:gridCol w:w="751"/>
        <w:gridCol w:w="2197"/>
        <w:gridCol w:w="870"/>
        <w:gridCol w:w="758"/>
        <w:gridCol w:w="868"/>
        <w:gridCol w:w="763"/>
        <w:gridCol w:w="2486"/>
      </w:tblGrid>
      <w:tr w:rsidR="00370420" w:rsidRPr="00743905" w14:paraId="52829ACE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DA4DA" w14:textId="77777777" w:rsidR="00370420" w:rsidRPr="00743905" w:rsidRDefault="00370420" w:rsidP="0037042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A40D3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5B245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4F62E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Ţânţăreni</w:t>
            </w:r>
          </w:p>
          <w:p w14:paraId="489518F4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B251B" w14:textId="77777777" w:rsidR="00370420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sch. 1</w:t>
            </w:r>
          </w:p>
          <w:p w14:paraId="49FB35D4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şi 21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CE89F" w14:textId="77777777" w:rsidR="00370420" w:rsidRPr="00743905" w:rsidRDefault="0037042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4F71A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86408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25A9B" w14:textId="77777777" w:rsidR="00370420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1A8A9BAA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la linia </w:t>
            </w: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1.</w:t>
            </w:r>
          </w:p>
        </w:tc>
      </w:tr>
      <w:tr w:rsidR="00370420" w:rsidRPr="00743905" w14:paraId="23A085DA" w14:textId="77777777" w:rsidTr="00481280">
        <w:trPr>
          <w:cantSplit/>
          <w:trHeight w:val="77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9A6B3" w14:textId="77777777" w:rsidR="00370420" w:rsidRPr="00743905" w:rsidRDefault="00370420" w:rsidP="0037042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D2761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C5B93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1FE1A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Ţânţăreni</w:t>
            </w:r>
          </w:p>
          <w:p w14:paraId="116E1446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C7953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de la</w:t>
            </w:r>
          </w:p>
          <w:p w14:paraId="44975253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Cap X până la </w:t>
            </w: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>axa staţiei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E0693" w14:textId="77777777" w:rsidR="00370420" w:rsidRPr="00743905" w:rsidRDefault="0037042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F4018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ABAF2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2DB36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Restul liniei este închisă.</w:t>
            </w:r>
          </w:p>
        </w:tc>
      </w:tr>
      <w:tr w:rsidR="00370420" w:rsidRPr="00743905" w14:paraId="58B9868A" w14:textId="77777777" w:rsidTr="00481280">
        <w:trPr>
          <w:cantSplit/>
          <w:trHeight w:val="31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BD0DD" w14:textId="77777777" w:rsidR="00370420" w:rsidRPr="00743905" w:rsidRDefault="00370420" w:rsidP="0037042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891DD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0B47C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8D3C8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Ţânţăreni</w:t>
            </w:r>
          </w:p>
          <w:p w14:paraId="18919E96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3</w:t>
            </w:r>
          </w:p>
          <w:p w14:paraId="257DAECB" w14:textId="77777777" w:rsidR="00370420" w:rsidRPr="00743905" w:rsidRDefault="00370420" w:rsidP="00481280">
            <w:pPr>
              <w:spacing w:before="40" w:after="40" w:line="276" w:lineRule="auto"/>
              <w:ind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 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77477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BE773" w14:textId="77777777" w:rsidR="00370420" w:rsidRPr="00743905" w:rsidRDefault="0037042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B0808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0126B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F61D9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370420" w:rsidRPr="00743905" w14:paraId="2DAFFA7F" w14:textId="77777777" w:rsidTr="00481280">
        <w:trPr>
          <w:cantSplit/>
          <w:trHeight w:val="31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B4BA0" w14:textId="77777777" w:rsidR="00370420" w:rsidRPr="00743905" w:rsidRDefault="00370420" w:rsidP="0037042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11DC2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F4CC7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15C10" w14:textId="77777777" w:rsidR="00370420" w:rsidRPr="00743905" w:rsidRDefault="00370420" w:rsidP="00C208D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Gilort</w:t>
            </w:r>
          </w:p>
          <w:p w14:paraId="09C5AFA0" w14:textId="77777777" w:rsidR="00370420" w:rsidRPr="00743905" w:rsidRDefault="00370420" w:rsidP="00C208D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Cap </w:t>
            </w:r>
            <w:r>
              <w:rPr>
                <w:b/>
                <w:bCs/>
                <w:color w:val="000000"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F507B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color w:val="000000"/>
                <w:sz w:val="20"/>
                <w:lang w:val="ro-RO"/>
              </w:rPr>
              <w:t>2 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F8A34" w14:textId="77777777" w:rsidR="00370420" w:rsidRPr="00743905" w:rsidRDefault="0037042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5A8C1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7F955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53094" w14:textId="77777777" w:rsidR="00370420" w:rsidRPr="00743905" w:rsidRDefault="00370420" w:rsidP="00C208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Cu acces la linia 2 </w:t>
            </w:r>
          </w:p>
          <w:p w14:paraId="7F45A3F5" w14:textId="77777777" w:rsidR="00370420" w:rsidRPr="00743905" w:rsidRDefault="00370420" w:rsidP="00C208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primiri - expedieri.</w:t>
            </w:r>
          </w:p>
        </w:tc>
      </w:tr>
      <w:tr w:rsidR="00370420" w:rsidRPr="00743905" w14:paraId="7EDEED9E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9A3CA" w14:textId="77777777" w:rsidR="00370420" w:rsidRPr="00743905" w:rsidRDefault="00370420" w:rsidP="0037042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D6B6C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F15C9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363C2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Gilort</w:t>
            </w:r>
          </w:p>
          <w:p w14:paraId="2156FBF8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D218D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 3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CEA81" w14:textId="77777777" w:rsidR="00370420" w:rsidRPr="00743905" w:rsidRDefault="0037042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D06E4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E4339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5DF37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Cu acces la linia 2 </w:t>
            </w:r>
          </w:p>
          <w:p w14:paraId="58C0FE0C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primiri - expedieri.</w:t>
            </w:r>
          </w:p>
        </w:tc>
      </w:tr>
      <w:tr w:rsidR="00370420" w:rsidRPr="00743905" w14:paraId="5E5D010B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ECFBE" w14:textId="77777777" w:rsidR="00370420" w:rsidRPr="00743905" w:rsidRDefault="00370420" w:rsidP="0037042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483E9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17+830</w:t>
            </w:r>
          </w:p>
          <w:p w14:paraId="49C58452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17+880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20F3D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F5BA4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Gilort -</w:t>
            </w:r>
          </w:p>
          <w:p w14:paraId="332BA388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Tu</w:t>
            </w:r>
            <w:r>
              <w:rPr>
                <w:b/>
                <w:bCs/>
                <w:color w:val="000000"/>
                <w:sz w:val="20"/>
                <w:lang w:val="ro-RO"/>
              </w:rPr>
              <w:t>r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burea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D6309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D26CF" w14:textId="77777777" w:rsidR="00370420" w:rsidRPr="00743905" w:rsidRDefault="0037042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6CB89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B15AC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B253B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600FEF52" w14:textId="77777777" w:rsidR="00370420" w:rsidRPr="0007721B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370420" w:rsidRPr="00743905" w14:paraId="041BE6F9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DDE2F" w14:textId="77777777" w:rsidR="00370420" w:rsidRPr="00743905" w:rsidRDefault="00370420" w:rsidP="0037042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18D17" w14:textId="77777777" w:rsidR="00370420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18+190</w:t>
            </w:r>
          </w:p>
          <w:p w14:paraId="6BCE60ED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18+240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95F6D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ED833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Gilort -</w:t>
            </w:r>
          </w:p>
          <w:p w14:paraId="2D39032E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Tu</w:t>
            </w:r>
            <w:r>
              <w:rPr>
                <w:b/>
                <w:bCs/>
                <w:color w:val="000000"/>
                <w:sz w:val="20"/>
                <w:lang w:val="ro-RO"/>
              </w:rPr>
              <w:t>r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burea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BCFB4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C1DFC" w14:textId="77777777" w:rsidR="00370420" w:rsidRPr="00743905" w:rsidRDefault="0037042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70E1B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51F8A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7C308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7C41D1D6" w14:textId="77777777" w:rsidR="00370420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370420" w:rsidRPr="00743905" w14:paraId="539151A8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8850C" w14:textId="77777777" w:rsidR="00370420" w:rsidRPr="00743905" w:rsidRDefault="00370420" w:rsidP="0037042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4E5BD" w14:textId="77777777" w:rsidR="00370420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20+645</w:t>
            </w:r>
          </w:p>
          <w:p w14:paraId="123E6F56" w14:textId="77777777" w:rsidR="00370420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20+695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1EA66" w14:textId="77777777" w:rsidR="00370420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9E859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Tu</w:t>
            </w:r>
            <w:r>
              <w:rPr>
                <w:b/>
                <w:bCs/>
                <w:color w:val="000000"/>
                <w:sz w:val="20"/>
                <w:lang w:val="ro-RO"/>
              </w:rPr>
              <w:t>r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burea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-</w:t>
            </w:r>
          </w:p>
          <w:p w14:paraId="0BE39F5D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Bibe</w:t>
            </w:r>
            <w:r>
              <w:rPr>
                <w:b/>
                <w:bCs/>
                <w:color w:val="000000"/>
                <w:sz w:val="20"/>
                <w:lang w:val="ro-RO"/>
              </w:rPr>
              <w:t>ș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56C68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C9F68" w14:textId="77777777" w:rsidR="00370420" w:rsidRPr="00743905" w:rsidRDefault="0037042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C3983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7439D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99C87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53E6AD40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370420" w:rsidRPr="00743905" w14:paraId="19338741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678F8" w14:textId="77777777" w:rsidR="00370420" w:rsidRPr="00743905" w:rsidRDefault="00370420" w:rsidP="0037042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B7AE3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21+600</w:t>
            </w:r>
          </w:p>
          <w:p w14:paraId="6BF64A87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21+710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604D1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3B5CC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Tu</w:t>
            </w:r>
            <w:r>
              <w:rPr>
                <w:b/>
                <w:bCs/>
                <w:color w:val="000000"/>
                <w:sz w:val="20"/>
                <w:lang w:val="ro-RO"/>
              </w:rPr>
              <w:t>r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burea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-</w:t>
            </w:r>
          </w:p>
          <w:p w14:paraId="30A20DDB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Bibe</w:t>
            </w:r>
            <w:r>
              <w:rPr>
                <w:b/>
                <w:bCs/>
                <w:color w:val="000000"/>
                <w:sz w:val="20"/>
                <w:lang w:val="ro-RO"/>
              </w:rPr>
              <w:t>ș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A4D9E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0960B" w14:textId="77777777" w:rsidR="00370420" w:rsidRPr="00743905" w:rsidRDefault="0037042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8F034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3A3F4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58FCC" w14:textId="77777777" w:rsidR="00370420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27CA5BE1" w14:textId="77777777" w:rsidR="00370420" w:rsidRPr="00537749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370420" w:rsidRPr="00743905" w14:paraId="780A7A61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88B26" w14:textId="77777777" w:rsidR="00370420" w:rsidRPr="00743905" w:rsidRDefault="00370420" w:rsidP="0037042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F1608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25+470</w:t>
            </w:r>
          </w:p>
          <w:p w14:paraId="18DD19F5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25+520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998CD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7F7A5" w14:textId="77777777" w:rsidR="00370420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Bibesti</w:t>
            </w:r>
          </w:p>
          <w:p w14:paraId="6FD4427D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1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7B58A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C39FC" w14:textId="77777777" w:rsidR="00370420" w:rsidRPr="00743905" w:rsidRDefault="0037042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963FF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DF364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F47A7" w14:textId="77777777" w:rsidR="00370420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Valabil </w:t>
            </w:r>
            <w:r w:rsidRPr="005A7670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pentru trenurile care au în componență două locomotive cuplate.</w:t>
            </w:r>
          </w:p>
          <w:p w14:paraId="75FCA31D" w14:textId="77777777" w:rsidR="00370420" w:rsidRPr="005A7670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370420" w:rsidRPr="00743905" w14:paraId="00A1CEDD" w14:textId="77777777" w:rsidTr="00481280">
        <w:trPr>
          <w:cantSplit/>
          <w:trHeight w:val="29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5DC57" w14:textId="77777777" w:rsidR="00370420" w:rsidRPr="00743905" w:rsidRDefault="00370420" w:rsidP="0037042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2CE40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F1C27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7F923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Bibeşti</w:t>
            </w:r>
          </w:p>
          <w:p w14:paraId="66DD55A8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2 </w:t>
            </w:r>
          </w:p>
          <w:p w14:paraId="542BF2BC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C0BEF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2A32B069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664CA" w14:textId="77777777" w:rsidR="00370420" w:rsidRPr="00743905" w:rsidRDefault="0037042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57F83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98E3F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2CF91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370420" w:rsidRPr="00743905" w14:paraId="446C4BA5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997F3" w14:textId="77777777" w:rsidR="00370420" w:rsidRPr="00743905" w:rsidRDefault="00370420" w:rsidP="0037042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730CC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80084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88BE9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Musculeşti</w:t>
            </w:r>
          </w:p>
          <w:p w14:paraId="009C602F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2AC31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 5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4815B" w14:textId="77777777" w:rsidR="00370420" w:rsidRPr="00743905" w:rsidRDefault="0037042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3762F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9BD85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865FD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Cu acces la linia 1</w:t>
            </w:r>
          </w:p>
          <w:p w14:paraId="150D907A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primiri - expedieri.</w:t>
            </w:r>
          </w:p>
        </w:tc>
      </w:tr>
      <w:tr w:rsidR="00370420" w:rsidRPr="00743905" w14:paraId="7C9E5D68" w14:textId="77777777" w:rsidTr="00481280">
        <w:trPr>
          <w:cantSplit/>
          <w:trHeight w:val="2595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EE30B" w14:textId="77777777" w:rsidR="00370420" w:rsidRPr="00743905" w:rsidRDefault="00370420" w:rsidP="0037042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8D844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D762E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B9583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Bărbăteşti</w:t>
            </w:r>
          </w:p>
          <w:p w14:paraId="7D236B0C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3 </w:t>
            </w:r>
          </w:p>
          <w:p w14:paraId="52CEAEDC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70AE8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toată linia </w:t>
            </w:r>
          </w:p>
          <w:p w14:paraId="350A5015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şi </w:t>
            </w:r>
          </w:p>
          <w:p w14:paraId="67AEFB63" w14:textId="77777777" w:rsidR="00370420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peste sch. </w:t>
            </w:r>
          </w:p>
          <w:p w14:paraId="3EEEE2ED" w14:textId="77777777" w:rsidR="00370420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5, 7 </w:t>
            </w:r>
          </w:p>
          <w:p w14:paraId="6D846F64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şi </w:t>
            </w:r>
          </w:p>
          <w:p w14:paraId="0CB2529B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TDJ </w:t>
            </w:r>
          </w:p>
          <w:p w14:paraId="3017C0C7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6 / 8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B5C2D" w14:textId="77777777" w:rsidR="00370420" w:rsidRPr="00743905" w:rsidRDefault="0037042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BE192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972DC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82D13" w14:textId="77777777" w:rsidR="00370420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31D612DC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la liniile 3 şi 4.</w:t>
            </w:r>
          </w:p>
        </w:tc>
      </w:tr>
      <w:tr w:rsidR="00370420" w:rsidRPr="00743905" w14:paraId="36A09B10" w14:textId="77777777" w:rsidTr="00481280">
        <w:trPr>
          <w:cantSplit/>
          <w:trHeight w:val="108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256AA" w14:textId="77777777" w:rsidR="00370420" w:rsidRPr="00743905" w:rsidRDefault="00370420" w:rsidP="0037042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3A993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D42E0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B3004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 Bărbăteşti</w:t>
            </w:r>
          </w:p>
          <w:p w14:paraId="21ADDC7A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4 </w:t>
            </w:r>
          </w:p>
          <w:p w14:paraId="25EFF1B0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7BDB7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de la Cap X la </w:t>
            </w:r>
          </w:p>
          <w:p w14:paraId="06D5C19E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axa staţiei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17D5A" w14:textId="77777777" w:rsidR="00370420" w:rsidRPr="00743905" w:rsidRDefault="0037042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2B875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B18B3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F6DB5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Restul liniei este închisă.</w:t>
            </w:r>
          </w:p>
        </w:tc>
      </w:tr>
      <w:tr w:rsidR="00370420" w:rsidRPr="00743905" w14:paraId="244C6056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97447" w14:textId="77777777" w:rsidR="00370420" w:rsidRPr="00743905" w:rsidRDefault="00370420" w:rsidP="0037042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E9BDD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E3F7B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6357E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Jupâneşti</w:t>
            </w:r>
          </w:p>
          <w:p w14:paraId="0C1ED428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Cap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DAA8C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 6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47030" w14:textId="77777777" w:rsidR="00370420" w:rsidRPr="00743905" w:rsidRDefault="0037042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0A52C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D6A9E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FFCE0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</w:t>
            </w:r>
          </w:p>
          <w:p w14:paraId="41E4F02C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la linia 2</w:t>
            </w:r>
          </w:p>
          <w:p w14:paraId="06DE96D0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primiri - expedieri.</w:t>
            </w:r>
          </w:p>
        </w:tc>
      </w:tr>
      <w:tr w:rsidR="00370420" w:rsidRPr="00743905" w14:paraId="6C0A7821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8949E" w14:textId="77777777" w:rsidR="00370420" w:rsidRPr="00743905" w:rsidRDefault="00370420" w:rsidP="0037042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A2EEA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45+660</w:t>
            </w:r>
          </w:p>
          <w:p w14:paraId="6CB6A5B7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45+740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04E19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0EF39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Cărbuneşti</w:t>
            </w:r>
          </w:p>
          <w:p w14:paraId="38A624E4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207BB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F8705" w14:textId="77777777" w:rsidR="00370420" w:rsidRPr="00743905" w:rsidRDefault="0037042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BAED8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F8131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BFDDB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 xml:space="preserve">inclusiv 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64069838" w14:textId="77777777" w:rsidR="00370420" w:rsidRPr="001D7D9E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370420" w:rsidRPr="00743905" w14:paraId="6242D5EF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F7762" w14:textId="77777777" w:rsidR="00370420" w:rsidRPr="00743905" w:rsidRDefault="00370420" w:rsidP="0037042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3CBEF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367CB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193A9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Cărbuneşti</w:t>
            </w:r>
          </w:p>
          <w:p w14:paraId="2F2AAE16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546DB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T.D.J.</w:t>
            </w:r>
          </w:p>
          <w:p w14:paraId="2F5BF043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 / 7,</w:t>
            </w:r>
          </w:p>
          <w:p w14:paraId="751D16B9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sch. 11, 17, 24, 26, 30 şi TDJ </w:t>
            </w:r>
          </w:p>
          <w:p w14:paraId="77FDB5FC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en-US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18 </w:t>
            </w:r>
            <w:r w:rsidRPr="00743905">
              <w:rPr>
                <w:b/>
                <w:bCs/>
                <w:color w:val="000000"/>
                <w:sz w:val="20"/>
                <w:lang w:val="en-US"/>
              </w:rPr>
              <w:t>/ 22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B6B46" w14:textId="77777777" w:rsidR="00370420" w:rsidRPr="00743905" w:rsidRDefault="0037042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F3779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FC4AB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8B84E" w14:textId="77777777" w:rsidR="00370420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3C033631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la liniile 3 - 8.</w:t>
            </w:r>
          </w:p>
        </w:tc>
      </w:tr>
      <w:tr w:rsidR="00370420" w:rsidRPr="00743905" w14:paraId="5290D71A" w14:textId="77777777" w:rsidTr="00481280">
        <w:trPr>
          <w:cantSplit/>
          <w:trHeight w:val="414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60D63" w14:textId="77777777" w:rsidR="00370420" w:rsidRPr="00743905" w:rsidRDefault="00370420" w:rsidP="0037042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C6775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9BAD6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17A96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Cărbuneşti</w:t>
            </w:r>
          </w:p>
          <w:p w14:paraId="6CB893F9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19C3D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3EA38F7A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40175" w14:textId="77777777" w:rsidR="00370420" w:rsidRPr="00743905" w:rsidRDefault="0037042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8A738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3CE48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D902D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370420" w:rsidRPr="00743905" w14:paraId="6FC2F40B" w14:textId="77777777" w:rsidTr="00481280">
        <w:trPr>
          <w:cantSplit/>
          <w:trHeight w:val="414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8E899" w14:textId="77777777" w:rsidR="00370420" w:rsidRPr="00743905" w:rsidRDefault="00370420" w:rsidP="0037042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FFB7E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FD64E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D5DC2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Pojogeni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Cap X +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292C6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T.D.J.</w:t>
            </w:r>
          </w:p>
          <w:p w14:paraId="3B1591B8" w14:textId="77777777" w:rsidR="00370420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 / 5</w:t>
            </w:r>
          </w:p>
          <w:p w14:paraId="458406E0" w14:textId="77777777" w:rsidR="00370420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și</w:t>
            </w:r>
          </w:p>
          <w:p w14:paraId="7508A0B4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sch. 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A17B8" w14:textId="77777777" w:rsidR="00370420" w:rsidRPr="00743905" w:rsidRDefault="0037042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CD147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545B0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F7A47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Cu acces la linia 2.</w:t>
            </w:r>
          </w:p>
        </w:tc>
      </w:tr>
      <w:tr w:rsidR="00370420" w:rsidRPr="00743905" w14:paraId="41E75B19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94CBF" w14:textId="77777777" w:rsidR="00370420" w:rsidRPr="00743905" w:rsidRDefault="00370420" w:rsidP="0037042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213E0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51+565</w:t>
            </w:r>
          </w:p>
          <w:p w14:paraId="22E16612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51+615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59762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D5216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Pojogeni -</w:t>
            </w:r>
          </w:p>
          <w:p w14:paraId="4E22D468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Copăcioasa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B7F63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2B821" w14:textId="77777777" w:rsidR="00370420" w:rsidRPr="00743905" w:rsidRDefault="0037042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EA88D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4E58A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6C170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0E17CB85" w14:textId="77777777" w:rsidR="00370420" w:rsidRPr="0007721B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370420" w:rsidRPr="00743905" w14:paraId="161FCBFC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EA73F" w14:textId="77777777" w:rsidR="00370420" w:rsidRPr="00743905" w:rsidRDefault="00370420" w:rsidP="0037042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2FB92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53+270</w:t>
            </w:r>
          </w:p>
          <w:p w14:paraId="33F9E828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</w:t>
            </w:r>
            <w:r>
              <w:rPr>
                <w:b/>
                <w:bCs/>
                <w:color w:val="000000"/>
                <w:sz w:val="20"/>
                <w:lang w:val="ro-RO"/>
              </w:rPr>
              <w:t>3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+</w:t>
            </w:r>
            <w:r>
              <w:rPr>
                <w:b/>
                <w:bCs/>
                <w:color w:val="000000"/>
                <w:sz w:val="20"/>
                <w:lang w:val="ro-RO"/>
              </w:rPr>
              <w:t>32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C1163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3C80D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Pojogeni -</w:t>
            </w:r>
          </w:p>
          <w:p w14:paraId="1D5E6055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Copăcioasa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26CE7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8B376" w14:textId="77777777" w:rsidR="00370420" w:rsidRPr="00743905" w:rsidRDefault="0037042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96BAB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442A1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D0D94" w14:textId="77777777" w:rsidR="00370420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47AEC09B" w14:textId="77777777" w:rsidR="00370420" w:rsidRPr="00951746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  <w:lang w:val="ro-RO"/>
              </w:rPr>
            </w:pPr>
            <w:r w:rsidRPr="00951746">
              <w:rPr>
                <w:b/>
                <w:bCs/>
                <w:i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370420" w:rsidRPr="00743905" w14:paraId="2DA60F43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13592" w14:textId="77777777" w:rsidR="00370420" w:rsidRPr="00743905" w:rsidRDefault="00370420" w:rsidP="0037042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116A1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DEA3D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01880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Copăcioasa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linia 2 directă, peste sch.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8C762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5CF1F" w14:textId="77777777" w:rsidR="00370420" w:rsidRPr="00743905" w:rsidRDefault="0037042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7ADE8" w14:textId="77777777" w:rsidR="00370420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57+400</w:t>
            </w:r>
          </w:p>
          <w:p w14:paraId="2EB7685C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57+600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B6B69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47AC2" w14:textId="77777777" w:rsidR="00370420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370420" w:rsidRPr="00743905" w14:paraId="4ABDA7FF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44C50" w14:textId="77777777" w:rsidR="00370420" w:rsidRPr="00743905" w:rsidRDefault="00370420" w:rsidP="0037042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08422" w14:textId="77777777" w:rsidR="00370420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63+600</w:t>
            </w:r>
          </w:p>
          <w:p w14:paraId="2CA9FBD9" w14:textId="77777777" w:rsidR="00370420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64+300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F721A" w14:textId="77777777" w:rsidR="00370420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900C0" w14:textId="77777777" w:rsidR="00370420" w:rsidRDefault="00370420" w:rsidP="007B676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Lunca Budieni -</w:t>
            </w:r>
          </w:p>
          <w:p w14:paraId="30DE8D28" w14:textId="77777777" w:rsidR="00370420" w:rsidRDefault="00370420" w:rsidP="007B676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Târgu Jiu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A1557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19455" w14:textId="77777777" w:rsidR="00370420" w:rsidRPr="00743905" w:rsidRDefault="0037042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43FAC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B6534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64CD0" w14:textId="77777777" w:rsidR="00370420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color w:val="000000"/>
                <w:sz w:val="20"/>
                <w:lang w:val="ro-RO"/>
              </w:rPr>
              <w:t>Fără inductori.</w:t>
            </w:r>
          </w:p>
        </w:tc>
      </w:tr>
      <w:tr w:rsidR="00370420" w:rsidRPr="00743905" w14:paraId="21129CCA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2B2B5" w14:textId="77777777" w:rsidR="00370420" w:rsidRPr="00743905" w:rsidRDefault="00370420" w:rsidP="0037042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EB81F" w14:textId="77777777" w:rsidR="00370420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68+900</w:t>
            </w:r>
          </w:p>
          <w:p w14:paraId="701A6C74" w14:textId="77777777" w:rsidR="00370420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69+570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F8D42" w14:textId="77777777" w:rsidR="00370420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B0535" w14:textId="77777777" w:rsidR="00370420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Lunca Budieni -</w:t>
            </w:r>
          </w:p>
          <w:p w14:paraId="492368C4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Târgu Jiu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70EFA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67C9C" w14:textId="77777777" w:rsidR="00370420" w:rsidRPr="00743905" w:rsidRDefault="0037042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76D2D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41E88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41050" w14:textId="77777777" w:rsidR="00370420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370420" w:rsidRPr="00743905" w14:paraId="24945419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5AF0C" w14:textId="77777777" w:rsidR="00370420" w:rsidRPr="00743905" w:rsidRDefault="00370420" w:rsidP="0037042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94C01" w14:textId="77777777" w:rsidR="00370420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5AABD" w14:textId="77777777" w:rsidR="00370420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3EF8D" w14:textId="77777777" w:rsidR="00370420" w:rsidRPr="00743905" w:rsidRDefault="00370420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Târgu Jiu</w:t>
            </w:r>
          </w:p>
          <w:p w14:paraId="1849B45D" w14:textId="77777777" w:rsidR="00370420" w:rsidRDefault="00370420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919D7" w14:textId="77777777" w:rsidR="00370420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3</w:t>
            </w:r>
          </w:p>
          <w:p w14:paraId="328146F1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B4C5E" w14:textId="77777777" w:rsidR="00370420" w:rsidRPr="00743905" w:rsidRDefault="0037042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D6A33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FD4E9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7B2D4" w14:textId="77777777" w:rsidR="00370420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linia 3 tehnică în abatere</w:t>
            </w:r>
          </w:p>
        </w:tc>
      </w:tr>
      <w:tr w:rsidR="00370420" w:rsidRPr="00743905" w14:paraId="10F8C96A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AF7D4" w14:textId="77777777" w:rsidR="00370420" w:rsidRPr="00743905" w:rsidRDefault="00370420" w:rsidP="0037042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27B6C" w14:textId="77777777" w:rsidR="00370420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5BE4B" w14:textId="77777777" w:rsidR="00370420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217D8" w14:textId="77777777" w:rsidR="00370420" w:rsidRPr="00743905" w:rsidRDefault="00370420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Târgu Jiu</w:t>
            </w:r>
          </w:p>
          <w:p w14:paraId="2BE96FB8" w14:textId="77777777" w:rsidR="00370420" w:rsidRDefault="00370420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FACCD" w14:textId="77777777" w:rsidR="00370420" w:rsidRDefault="00370420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13</w:t>
            </w:r>
          </w:p>
          <w:p w14:paraId="18450ED7" w14:textId="77777777" w:rsidR="00370420" w:rsidRPr="00743905" w:rsidRDefault="00370420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703D5" w14:textId="77777777" w:rsidR="00370420" w:rsidRPr="00743905" w:rsidRDefault="0037042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ABEEC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B3494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D1198" w14:textId="77777777" w:rsidR="00370420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liniile 4, 5 și 6  ân abatere</w:t>
            </w:r>
          </w:p>
        </w:tc>
      </w:tr>
      <w:tr w:rsidR="00370420" w:rsidRPr="00743905" w14:paraId="256AE01F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3AF24" w14:textId="77777777" w:rsidR="00370420" w:rsidRPr="00743905" w:rsidRDefault="00370420" w:rsidP="0037042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2C46E" w14:textId="77777777" w:rsidR="00370420" w:rsidRDefault="00370420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68D52" w14:textId="77777777" w:rsidR="00370420" w:rsidRDefault="00370420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86911" w14:textId="77777777" w:rsidR="00370420" w:rsidRPr="00743905" w:rsidRDefault="00370420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Târgu Jiu</w:t>
            </w:r>
          </w:p>
          <w:p w14:paraId="1F7388B2" w14:textId="77777777" w:rsidR="00370420" w:rsidRDefault="00370420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Cap </w:t>
            </w:r>
            <w:r>
              <w:rPr>
                <w:b/>
                <w:bCs/>
                <w:color w:val="000000"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FCE23" w14:textId="77777777" w:rsidR="00370420" w:rsidRDefault="00370420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14</w:t>
            </w:r>
          </w:p>
          <w:p w14:paraId="46A3D467" w14:textId="77777777" w:rsidR="00370420" w:rsidRPr="00743905" w:rsidRDefault="00370420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85C65" w14:textId="77777777" w:rsidR="00370420" w:rsidRPr="00743905" w:rsidRDefault="00370420" w:rsidP="00E374FA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D5486" w14:textId="77777777" w:rsidR="00370420" w:rsidRPr="00743905" w:rsidRDefault="00370420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07D9C" w14:textId="77777777" w:rsidR="00370420" w:rsidRPr="00743905" w:rsidRDefault="00370420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F96DA" w14:textId="77777777" w:rsidR="00370420" w:rsidRDefault="00370420" w:rsidP="00E374F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linia 1</w:t>
            </w:r>
          </w:p>
        </w:tc>
      </w:tr>
      <w:tr w:rsidR="00370420" w:rsidRPr="00743905" w14:paraId="077E8C63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4BE36" w14:textId="77777777" w:rsidR="00370420" w:rsidRPr="00743905" w:rsidRDefault="00370420" w:rsidP="0037042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1D2E4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4544A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25E3E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Târgu Jiu</w:t>
            </w:r>
          </w:p>
          <w:p w14:paraId="26A655AE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Cap X </w:t>
            </w:r>
            <w:r>
              <w:rPr>
                <w:b/>
                <w:bCs/>
                <w:color w:val="000000"/>
                <w:sz w:val="20"/>
                <w:lang w:val="ro-RO"/>
              </w:rPr>
              <w:t>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1AFEE" w14:textId="77777777" w:rsidR="00370420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27,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22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</w:p>
          <w:p w14:paraId="4B370E62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şi 24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FA609" w14:textId="77777777" w:rsidR="00370420" w:rsidRPr="00743905" w:rsidRDefault="0037042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17858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28FFA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A32A6" w14:textId="77777777" w:rsidR="00370420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3045F96D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4</w:t>
            </w: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- 10.</w:t>
            </w:r>
          </w:p>
        </w:tc>
      </w:tr>
      <w:tr w:rsidR="00370420" w:rsidRPr="00743905" w14:paraId="2EC1A952" w14:textId="77777777" w:rsidTr="00481280">
        <w:trPr>
          <w:cantSplit/>
          <w:trHeight w:val="37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C77E0" w14:textId="77777777" w:rsidR="00370420" w:rsidRPr="00743905" w:rsidRDefault="00370420" w:rsidP="0037042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F91E8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D60B4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390B0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Ec. Teodoroiu</w:t>
            </w:r>
          </w:p>
          <w:p w14:paraId="3A428BBA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4 </w:t>
            </w:r>
          </w:p>
          <w:p w14:paraId="25F7259B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A6648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2DE289C3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BBAC1" w14:textId="77777777" w:rsidR="00370420" w:rsidRPr="00743905" w:rsidRDefault="0037042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871CE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2B0B3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173BC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370420" w:rsidRPr="00743905" w14:paraId="0EBB464F" w14:textId="77777777" w:rsidTr="00481280">
        <w:trPr>
          <w:cantSplit/>
          <w:trHeight w:val="37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98734" w14:textId="77777777" w:rsidR="00370420" w:rsidRPr="00743905" w:rsidRDefault="00370420" w:rsidP="0037042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4BC9D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77+685</w:t>
            </w:r>
          </w:p>
          <w:p w14:paraId="3794D45D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77+735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3BB0A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B64DF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Ec. Teodoroiu -</w:t>
            </w:r>
          </w:p>
          <w:p w14:paraId="36698A9E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Parângu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78D71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9EACF" w14:textId="77777777" w:rsidR="00370420" w:rsidRPr="00743905" w:rsidRDefault="0037042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20156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9F6B8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AA658" w14:textId="77777777" w:rsidR="00370420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6CBC4BF7" w14:textId="77777777" w:rsidR="00370420" w:rsidRPr="00351657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370420" w:rsidRPr="00743905" w14:paraId="53626452" w14:textId="77777777" w:rsidTr="00481280">
        <w:trPr>
          <w:cantSplit/>
          <w:trHeight w:val="37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4F6AD" w14:textId="77777777" w:rsidR="00370420" w:rsidRPr="00743905" w:rsidRDefault="00370420" w:rsidP="0037042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82A9C" w14:textId="77777777" w:rsidR="00370420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90+300</w:t>
            </w:r>
          </w:p>
          <w:p w14:paraId="5F875B64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90+400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9F86C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C330E" w14:textId="77777777" w:rsidR="00370420" w:rsidRPr="00743905" w:rsidRDefault="00370420" w:rsidP="00212214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Valea Sadului</w:t>
            </w:r>
          </w:p>
          <w:p w14:paraId="1F4F888A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sch. 2 Cap Y.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5D1B3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AA961" w14:textId="77777777" w:rsidR="00370420" w:rsidRPr="00743905" w:rsidRDefault="0037042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0B08E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1E18C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686E8" w14:textId="77777777" w:rsidR="00370420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370420" w:rsidRPr="00743905" w14:paraId="10EAB21F" w14:textId="77777777" w:rsidTr="00481280">
        <w:trPr>
          <w:cantSplit/>
          <w:trHeight w:val="22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F8951" w14:textId="77777777" w:rsidR="00370420" w:rsidRPr="00743905" w:rsidRDefault="00370420" w:rsidP="0037042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38EA3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3F57A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D5510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Valea Sadului</w:t>
            </w:r>
          </w:p>
          <w:p w14:paraId="43551783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1 </w:t>
            </w:r>
          </w:p>
          <w:p w14:paraId="3273C81E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10456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53A01E20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08505" w14:textId="77777777" w:rsidR="00370420" w:rsidRPr="00743905" w:rsidRDefault="0037042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BF106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A55B6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6FB7C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370420" w:rsidRPr="00743905" w14:paraId="12DF75C1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FFC4C" w14:textId="77777777" w:rsidR="00370420" w:rsidRPr="00743905" w:rsidRDefault="00370420" w:rsidP="0037042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EA974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7A9AC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4FFDA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St. </w:t>
            </w:r>
            <w:r>
              <w:rPr>
                <w:b/>
                <w:bCs/>
                <w:color w:val="000000"/>
                <w:sz w:val="20"/>
                <w:lang w:val="ro-RO"/>
              </w:rPr>
              <w:t>Meri</w:t>
            </w:r>
          </w:p>
          <w:p w14:paraId="28483C44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6B78DB">
              <w:rPr>
                <w:b/>
                <w:bCs/>
                <w:color w:val="000000"/>
                <w:sz w:val="19"/>
                <w:szCs w:val="19"/>
                <w:lang w:val="ro-RO"/>
              </w:rPr>
              <w:t>linia 3 primiri-expedieri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CD005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16054F6C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4A299" w14:textId="77777777" w:rsidR="00370420" w:rsidRPr="00743905" w:rsidRDefault="0037042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EA28B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E9BF7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23B09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370420" w:rsidRPr="00743905" w14:paraId="1ED5AD64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52A68" w14:textId="77777777" w:rsidR="00370420" w:rsidRPr="00743905" w:rsidRDefault="00370420" w:rsidP="0037042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8A196" w14:textId="77777777" w:rsidR="00370420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95+700</w:t>
            </w:r>
          </w:p>
          <w:p w14:paraId="37CBCE1C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97+500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EE11D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EE050" w14:textId="77777777" w:rsidR="00370420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Meri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-</w:t>
            </w:r>
          </w:p>
          <w:p w14:paraId="1FF0418B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Lainici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F3B4D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2CF96" w14:textId="77777777" w:rsidR="00370420" w:rsidRPr="00743905" w:rsidRDefault="0037042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2ACCB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BD8E4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C6117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370420" w:rsidRPr="00743905" w14:paraId="2C65469F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98D74" w14:textId="77777777" w:rsidR="00370420" w:rsidRPr="00743905" w:rsidRDefault="00370420" w:rsidP="0037042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4507E" w14:textId="77777777" w:rsidR="00370420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96+250</w:t>
            </w:r>
          </w:p>
          <w:p w14:paraId="1570B1D7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96+320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34433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C09C1" w14:textId="77777777" w:rsidR="00370420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Meri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-</w:t>
            </w:r>
          </w:p>
          <w:p w14:paraId="204F17EB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Lainici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54DF1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BD98A" w14:textId="77777777" w:rsidR="00370420" w:rsidRPr="00743905" w:rsidRDefault="0037042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54571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5F6BE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77FB6" w14:textId="77777777" w:rsidR="00370420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5A3B34CB" w14:textId="77777777" w:rsidR="00370420" w:rsidRPr="003B409E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3B409E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370420" w:rsidRPr="00743905" w14:paraId="3F1E707C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30F16" w14:textId="77777777" w:rsidR="00370420" w:rsidRPr="00743905" w:rsidRDefault="00370420" w:rsidP="0037042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                     </w:t>
            </w: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6AA37" w14:textId="77777777" w:rsidR="00370420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100+420</w:t>
            </w:r>
          </w:p>
          <w:p w14:paraId="006CD70D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100+480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2C3BE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C4ECE" w14:textId="77777777" w:rsidR="00370420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Meri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-</w:t>
            </w:r>
          </w:p>
          <w:p w14:paraId="488800AA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Lainici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E4CB5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17228" w14:textId="77777777" w:rsidR="00370420" w:rsidRPr="00743905" w:rsidRDefault="0037042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51710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292F0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BCEA9" w14:textId="77777777" w:rsidR="00370420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6434228D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3B409E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370420" w:rsidRPr="00743905" w14:paraId="0BD82D27" w14:textId="77777777" w:rsidTr="00481280">
        <w:trPr>
          <w:cantSplit/>
          <w:trHeight w:val="89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E2928" w14:textId="77777777" w:rsidR="00370420" w:rsidRPr="00743905" w:rsidRDefault="00370420" w:rsidP="0037042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D8A6B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40F20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519D1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Lainici</w:t>
            </w:r>
          </w:p>
          <w:p w14:paraId="75FC1C92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1 </w:t>
            </w:r>
          </w:p>
          <w:p w14:paraId="63E10F57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66009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116F1489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38862" w14:textId="77777777" w:rsidR="00370420" w:rsidRPr="00743905" w:rsidRDefault="0037042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415C9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46F00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32892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370420" w:rsidRPr="00743905" w14:paraId="5FBC4F9B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8E8E9" w14:textId="77777777" w:rsidR="00370420" w:rsidRPr="00743905" w:rsidRDefault="00370420" w:rsidP="0037042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C383E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10</w:t>
            </w:r>
            <w:r>
              <w:rPr>
                <w:b/>
                <w:bCs/>
                <w:color w:val="000000"/>
                <w:sz w:val="20"/>
                <w:lang w:val="ro-RO"/>
              </w:rPr>
              <w:t>3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+</w:t>
            </w:r>
            <w:r>
              <w:rPr>
                <w:b/>
                <w:bCs/>
                <w:color w:val="000000"/>
                <w:sz w:val="20"/>
                <w:lang w:val="ro-RO"/>
              </w:rPr>
              <w:t>930</w:t>
            </w:r>
          </w:p>
          <w:p w14:paraId="74A67744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104+</w:t>
            </w:r>
            <w:r>
              <w:rPr>
                <w:b/>
                <w:bCs/>
                <w:color w:val="000000"/>
                <w:sz w:val="20"/>
                <w:lang w:val="ro-RO"/>
              </w:rPr>
              <w:t>831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A5641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BBA7B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Lainici –</w:t>
            </w:r>
          </w:p>
          <w:p w14:paraId="2AFDC35F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Pietrele Albe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CE050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63DE0" w14:textId="77777777" w:rsidR="00370420" w:rsidRPr="00743905" w:rsidRDefault="0037042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0618F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BAB15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EE8F8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Semnalizată ca limitare de viteză.</w:t>
            </w:r>
          </w:p>
        </w:tc>
      </w:tr>
      <w:tr w:rsidR="00370420" w:rsidRPr="00743905" w14:paraId="78919753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6C98B" w14:textId="77777777" w:rsidR="00370420" w:rsidRPr="00743905" w:rsidRDefault="00370420" w:rsidP="0037042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ECA56" w14:textId="77777777" w:rsidR="00370420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53435" w14:textId="77777777" w:rsidR="00370420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0D5E8" w14:textId="77777777" w:rsidR="00370420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Pietrele Albe</w:t>
            </w:r>
          </w:p>
          <w:p w14:paraId="661AFA79" w14:textId="77777777" w:rsidR="00370420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liniile 1 și 2</w:t>
            </w:r>
          </w:p>
          <w:p w14:paraId="3407E1F4" w14:textId="77777777" w:rsidR="00370420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419FE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5A1602A2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FE722" w14:textId="77777777" w:rsidR="00370420" w:rsidRPr="00743905" w:rsidRDefault="0037042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</w:t>
            </w: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2B480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398B3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5CACA" w14:textId="77777777" w:rsidR="00370420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370420" w:rsidRPr="00743905" w14:paraId="58135959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7333B" w14:textId="77777777" w:rsidR="00370420" w:rsidRPr="00743905" w:rsidRDefault="00370420" w:rsidP="0037042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51D74" w14:textId="77777777" w:rsidR="00370420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113+700</w:t>
            </w:r>
          </w:p>
          <w:p w14:paraId="58E79566" w14:textId="77777777" w:rsidR="00370420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113+750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B54FA" w14:textId="77777777" w:rsidR="00370420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7DC61" w14:textId="77777777" w:rsidR="00370420" w:rsidRPr="00743905" w:rsidRDefault="00370420" w:rsidP="00722B9C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Strâmbuţa</w:t>
            </w:r>
          </w:p>
          <w:p w14:paraId="152E3BC0" w14:textId="77777777" w:rsidR="00370420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sch. 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6E54E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7AFC9" w14:textId="77777777" w:rsidR="00370420" w:rsidRPr="00743905" w:rsidRDefault="0037042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F92AE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ADCD4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66CA8" w14:textId="77777777" w:rsidR="00370420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370420" w:rsidRPr="00743905" w14:paraId="7BD815EC" w14:textId="77777777" w:rsidTr="00481280">
        <w:trPr>
          <w:cantSplit/>
          <w:trHeight w:val="2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78FE2" w14:textId="77777777" w:rsidR="00370420" w:rsidRPr="00743905" w:rsidRDefault="00370420" w:rsidP="0037042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7C82A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6BEDD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4E253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Strâmbuţa</w:t>
            </w:r>
          </w:p>
          <w:p w14:paraId="64FB7346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1 </w:t>
            </w:r>
          </w:p>
          <w:p w14:paraId="1D823E91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6F700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285E88ED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7C257" w14:textId="77777777" w:rsidR="00370420" w:rsidRPr="00743905" w:rsidRDefault="0037042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76012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D4B8F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88F8E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370420" w:rsidRPr="00743905" w14:paraId="017DB11B" w14:textId="77777777" w:rsidTr="00481280">
        <w:trPr>
          <w:cantSplit/>
          <w:trHeight w:val="164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DE8AF" w14:textId="77777777" w:rsidR="00370420" w:rsidRPr="00743905" w:rsidRDefault="00370420" w:rsidP="0037042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4556C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DCD87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27DDA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Livezeni</w:t>
            </w:r>
          </w:p>
          <w:p w14:paraId="7112C472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748B7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între </w:t>
            </w:r>
          </w:p>
          <w:p w14:paraId="4A7D85B2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ax Clădire Călători şi km 84+000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EE930" w14:textId="77777777" w:rsidR="00370420" w:rsidRPr="00743905" w:rsidRDefault="0037042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4A304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E9C5C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128FA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Între km 84+000 şi călcâiul schimbătorului numărul 12 este porţiune închisă.</w:t>
            </w:r>
          </w:p>
        </w:tc>
      </w:tr>
      <w:tr w:rsidR="00370420" w:rsidRPr="00743905" w14:paraId="231AE51B" w14:textId="77777777" w:rsidTr="00481280">
        <w:trPr>
          <w:cantSplit/>
          <w:trHeight w:val="77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FF85A" w14:textId="77777777" w:rsidR="00370420" w:rsidRPr="00743905" w:rsidRDefault="00370420" w:rsidP="0037042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78097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D1BBD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DF74F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Livezeni</w:t>
            </w:r>
          </w:p>
          <w:p w14:paraId="5DE5366A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liniile 4 şi 5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55A7F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D99BE" w14:textId="77777777" w:rsidR="00370420" w:rsidRPr="00743905" w:rsidRDefault="0037042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00588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127D1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16EF7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Inclusiv peste schimbătorul numărul 22.</w:t>
            </w:r>
          </w:p>
        </w:tc>
      </w:tr>
      <w:tr w:rsidR="00370420" w:rsidRPr="00743905" w14:paraId="0CE0F1B2" w14:textId="77777777" w:rsidTr="00481280">
        <w:trPr>
          <w:cantSplit/>
          <w:trHeight w:val="748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3FB73" w14:textId="77777777" w:rsidR="00370420" w:rsidRPr="00743905" w:rsidRDefault="00370420" w:rsidP="0037042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23EEC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4BCE6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FA33E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Petroșani Călători, linia 3 directă Cap. X peste sch.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63347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9F5A6" w14:textId="77777777" w:rsidR="00370420" w:rsidRPr="00743905" w:rsidRDefault="0037042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1A663" w14:textId="77777777" w:rsidR="00370420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79+510</w:t>
            </w:r>
          </w:p>
          <w:p w14:paraId="25190FF0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79+460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53A36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70329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 Stație paralelogram. Afectează intrări - ieşiri la liniile 1 - 3 Cap X.</w:t>
            </w:r>
          </w:p>
        </w:tc>
      </w:tr>
      <w:tr w:rsidR="00370420" w:rsidRPr="00743905" w14:paraId="0829CA2D" w14:textId="77777777" w:rsidTr="00481280">
        <w:trPr>
          <w:cantSplit/>
          <w:trHeight w:val="748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4FD2D" w14:textId="77777777" w:rsidR="00370420" w:rsidRPr="00743905" w:rsidRDefault="00370420" w:rsidP="0037042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17413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ED6BD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108B1" w14:textId="77777777" w:rsidR="00370420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Petroșani Cap.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76E35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 7, 9, 15, 33 și peste TDJ 23/29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B9D21" w14:textId="77777777" w:rsidR="00370420" w:rsidRPr="00743905" w:rsidRDefault="0037042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7C578" w14:textId="77777777" w:rsidR="00370420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F5532" w14:textId="77777777" w:rsidR="00370420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45FBD" w14:textId="77777777" w:rsidR="00370420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liniile 1-12 Cap X.</w:t>
            </w:r>
          </w:p>
        </w:tc>
      </w:tr>
      <w:tr w:rsidR="00370420" w:rsidRPr="00743905" w14:paraId="0F9C5B55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DE522" w14:textId="77777777" w:rsidR="00370420" w:rsidRPr="00743905" w:rsidRDefault="00370420" w:rsidP="0037042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C1973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93149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4958F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St. Petroşani </w:t>
            </w:r>
          </w:p>
          <w:p w14:paraId="000A7934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</w:t>
            </w:r>
            <w:r>
              <w:rPr>
                <w:b/>
                <w:bCs/>
                <w:color w:val="000000"/>
                <w:sz w:val="20"/>
                <w:lang w:val="ro-RO"/>
              </w:rPr>
              <w:t>ile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 2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B, 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7, 8,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9, 12</w:t>
            </w:r>
            <w:r>
              <w:rPr>
                <w:b/>
                <w:bCs/>
                <w:color w:val="000000"/>
                <w:sz w:val="20"/>
                <w:lang w:val="ro-RO"/>
              </w:rPr>
              <w:t>, 13 și 14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862E2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04564B47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2955E" w14:textId="77777777" w:rsidR="00370420" w:rsidRPr="00743905" w:rsidRDefault="0037042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92849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B8382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11055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370420" w:rsidRPr="00743905" w14:paraId="29F7C0DA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8862B" w14:textId="77777777" w:rsidR="00370420" w:rsidRPr="00743905" w:rsidRDefault="00370420" w:rsidP="0037042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02BF6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35E73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B32B3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Petroşani Călători</w:t>
            </w:r>
          </w:p>
          <w:p w14:paraId="2734DD76" w14:textId="77777777" w:rsidR="00370420" w:rsidRPr="00D73778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en-US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</w:t>
            </w:r>
            <w:r>
              <w:rPr>
                <w:b/>
                <w:bCs/>
                <w:color w:val="000000"/>
                <w:sz w:val="20"/>
                <w:lang w:val="ro-RO"/>
              </w:rPr>
              <w:t>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0C8F1" w14:textId="77777777" w:rsidR="00370420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între sch. </w:t>
            </w:r>
          </w:p>
          <w:p w14:paraId="2EC98D8F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56 și 6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86FC9" w14:textId="77777777" w:rsidR="00370420" w:rsidRPr="00D73778" w:rsidRDefault="0037042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en-US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51469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CE84C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87184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370420" w:rsidRPr="00743905" w14:paraId="6949E178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E3441" w14:textId="77777777" w:rsidR="00370420" w:rsidRPr="00743905" w:rsidRDefault="00370420" w:rsidP="0037042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758E9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ABE6E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86F5C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Petroșani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4D765" w14:textId="77777777" w:rsidR="00370420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TDJ 40/46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7EF4B" w14:textId="77777777" w:rsidR="00370420" w:rsidRDefault="0037042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3F387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24F72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E943E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liniile 1-3 Cap Y.</w:t>
            </w:r>
          </w:p>
        </w:tc>
      </w:tr>
      <w:tr w:rsidR="00370420" w:rsidRPr="00743905" w14:paraId="70AE43A1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B955B" w14:textId="77777777" w:rsidR="00370420" w:rsidRPr="00743905" w:rsidRDefault="00370420" w:rsidP="0037042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D98F4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19AC3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B07AD" w14:textId="77777777" w:rsidR="00370420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Petroşani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</w:p>
          <w:p w14:paraId="24E253B6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23B1F" w14:textId="77777777" w:rsidR="00370420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peste diag. </w:t>
            </w:r>
          </w:p>
          <w:p w14:paraId="6592CB1B" w14:textId="77777777" w:rsidR="00370420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10 - 16,</w:t>
            </w:r>
          </w:p>
          <w:p w14:paraId="4B86C983" w14:textId="77777777" w:rsidR="00370420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20 - 24</w:t>
            </w:r>
          </w:p>
          <w:p w14:paraId="0CED865A" w14:textId="77777777" w:rsidR="00370420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și</w:t>
            </w:r>
          </w:p>
          <w:p w14:paraId="0F47E36B" w14:textId="77777777" w:rsidR="00370420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26 - 38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C469A" w14:textId="77777777" w:rsidR="00370420" w:rsidRDefault="0037042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D6DC5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8E0A7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F4873" w14:textId="77777777" w:rsidR="00370420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43EB3F31" w14:textId="77777777" w:rsidR="00370420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la liniile 1 - 12 abătute </w:t>
            </w:r>
          </w:p>
          <w:p w14:paraId="32E4055B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Cap Y.</w:t>
            </w:r>
          </w:p>
        </w:tc>
      </w:tr>
      <w:tr w:rsidR="00370420" w:rsidRPr="00743905" w14:paraId="549AD6FF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573F1" w14:textId="77777777" w:rsidR="00370420" w:rsidRPr="00743905" w:rsidRDefault="00370420" w:rsidP="0037042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DD984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E652E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C99CF" w14:textId="77777777" w:rsidR="00370420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Petroşani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</w:p>
          <w:p w14:paraId="4CD57D07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A65C9" w14:textId="77777777" w:rsidR="00370420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FAD9B" w14:textId="77777777" w:rsidR="00370420" w:rsidRDefault="0037042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3E821" w14:textId="77777777" w:rsidR="00370420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77+830</w:t>
            </w:r>
          </w:p>
          <w:p w14:paraId="4DED0524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77+535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B170A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F8FC3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Stație paralelogram. </w:t>
            </w:r>
          </w:p>
        </w:tc>
      </w:tr>
      <w:tr w:rsidR="00370420" w:rsidRPr="00743905" w14:paraId="04F8A450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6E674" w14:textId="77777777" w:rsidR="00370420" w:rsidRPr="00743905" w:rsidRDefault="00370420" w:rsidP="0037042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3C69B" w14:textId="77777777" w:rsidR="00370420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719AC" w14:textId="77777777" w:rsidR="00370420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0D4F1" w14:textId="77777777" w:rsidR="00370420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Petroşani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-</w:t>
            </w:r>
          </w:p>
          <w:p w14:paraId="62760C3F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Băniţa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0BFE6" w14:textId="77777777" w:rsidR="00370420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ED3CA" w14:textId="77777777" w:rsidR="00370420" w:rsidRDefault="0037042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FC22D" w14:textId="77777777" w:rsidR="00370420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74+500</w:t>
            </w:r>
          </w:p>
          <w:p w14:paraId="4CA9115D" w14:textId="77777777" w:rsidR="00370420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71+000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BEE89" w14:textId="77777777" w:rsidR="00370420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AB7C4" w14:textId="77777777" w:rsidR="00370420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370420" w:rsidRPr="00743905" w14:paraId="1687400E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436D3" w14:textId="77777777" w:rsidR="00370420" w:rsidRPr="00743905" w:rsidRDefault="00370420" w:rsidP="0037042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82B78" w14:textId="77777777" w:rsidR="00370420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68+600</w:t>
            </w:r>
          </w:p>
          <w:p w14:paraId="70288D3B" w14:textId="77777777" w:rsidR="00370420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68+500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F0D56" w14:textId="77777777" w:rsidR="00370420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F94A6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Băniţa</w:t>
            </w:r>
          </w:p>
          <w:p w14:paraId="6DA6A089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</w:t>
            </w:r>
            <w:r>
              <w:rPr>
                <w:b/>
                <w:bCs/>
                <w:color w:val="000000"/>
                <w:sz w:val="20"/>
                <w:lang w:val="ro-RO"/>
              </w:rPr>
              <w:t>ile 4 și 3 directe, Cap X, peste sch. 1, 3/3A, 1A și 7/5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987C1" w14:textId="77777777" w:rsidR="00370420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9C4D0" w14:textId="77777777" w:rsidR="00370420" w:rsidRDefault="0037042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04744" w14:textId="77777777" w:rsidR="00370420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68+600</w:t>
            </w:r>
          </w:p>
          <w:p w14:paraId="41CABE2A" w14:textId="77777777" w:rsidR="00370420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68+500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E2F85" w14:textId="77777777" w:rsidR="00370420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1C81F" w14:textId="77777777" w:rsidR="00370420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370420" w:rsidRPr="00743905" w14:paraId="0E48362C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1170D" w14:textId="77777777" w:rsidR="00370420" w:rsidRPr="00743905" w:rsidRDefault="00370420" w:rsidP="0037042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E2FE0" w14:textId="77777777" w:rsidR="00370420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FA2A2" w14:textId="77777777" w:rsidR="00370420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ED6DF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Băniţa</w:t>
            </w:r>
          </w:p>
          <w:p w14:paraId="53E627CA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Cap X (diagonalele din bretea Cap X)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1571C" w14:textId="77777777" w:rsidR="00370420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peste diag. </w:t>
            </w:r>
          </w:p>
          <w:p w14:paraId="45C7A823" w14:textId="77777777" w:rsidR="00370420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1 - 5 / 7</w:t>
            </w:r>
          </w:p>
          <w:p w14:paraId="178A0DD3" w14:textId="77777777" w:rsidR="00370420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și </w:t>
            </w:r>
          </w:p>
          <w:p w14:paraId="26411997" w14:textId="77777777" w:rsidR="00370420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1A-3/3A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F89B4" w14:textId="77777777" w:rsidR="00370420" w:rsidRDefault="0037042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27BAE" w14:textId="77777777" w:rsidR="00370420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FB262" w14:textId="77777777" w:rsidR="00370420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B09EF" w14:textId="77777777" w:rsidR="00370420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1248CF5F" w14:textId="77777777" w:rsidR="00370420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din fir I în fir II și invers.</w:t>
            </w:r>
          </w:p>
        </w:tc>
      </w:tr>
      <w:tr w:rsidR="00370420" w:rsidRPr="00743905" w14:paraId="6F03B893" w14:textId="77777777" w:rsidTr="00481280">
        <w:trPr>
          <w:cantSplit/>
          <w:trHeight w:val="35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2F47B" w14:textId="77777777" w:rsidR="00370420" w:rsidRPr="00743905" w:rsidRDefault="00370420" w:rsidP="0037042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9B288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2C673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41FB8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Băniţa</w:t>
            </w:r>
          </w:p>
          <w:p w14:paraId="7E8185B8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3E6AB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50DA8" w14:textId="77777777" w:rsidR="00370420" w:rsidRPr="00743905" w:rsidRDefault="0037042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9B035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9DAB7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862D1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370420" w:rsidRPr="00743905" w14:paraId="52DD5DDF" w14:textId="77777777" w:rsidTr="00481280">
        <w:trPr>
          <w:cantSplit/>
          <w:trHeight w:val="35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CD8A2" w14:textId="77777777" w:rsidR="00370420" w:rsidRPr="00743905" w:rsidRDefault="00370420" w:rsidP="0037042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FBB28" w14:textId="77777777" w:rsidR="00370420" w:rsidRDefault="00370420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62+850</w:t>
            </w:r>
          </w:p>
          <w:p w14:paraId="5FDBD48E" w14:textId="77777777" w:rsidR="00370420" w:rsidRPr="00743905" w:rsidRDefault="00370420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62+800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6426D" w14:textId="77777777" w:rsidR="00370420" w:rsidRPr="00743905" w:rsidRDefault="00370420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F0638" w14:textId="77777777" w:rsidR="00370420" w:rsidRDefault="00370420" w:rsidP="00C26DA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Bănița -</w:t>
            </w:r>
          </w:p>
          <w:p w14:paraId="74FE7C24" w14:textId="77777777" w:rsidR="00370420" w:rsidRPr="00743905" w:rsidRDefault="00370420" w:rsidP="00C26DA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Merișor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D5D33" w14:textId="77777777" w:rsidR="00370420" w:rsidRPr="00743905" w:rsidRDefault="00370420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D4B8F" w14:textId="77777777" w:rsidR="00370420" w:rsidRPr="00743905" w:rsidRDefault="00370420" w:rsidP="00C26DA1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8AB95" w14:textId="77777777" w:rsidR="00370420" w:rsidRDefault="00370420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62+850</w:t>
            </w:r>
          </w:p>
          <w:p w14:paraId="790B258D" w14:textId="77777777" w:rsidR="00370420" w:rsidRPr="00743905" w:rsidRDefault="00370420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62+800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C9BCB" w14:textId="77777777" w:rsidR="00370420" w:rsidRPr="00743905" w:rsidRDefault="00370420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18CA4" w14:textId="77777777" w:rsidR="00370420" w:rsidRPr="00743905" w:rsidRDefault="00370420" w:rsidP="00C26D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370420" w:rsidRPr="00743905" w14:paraId="2C22B177" w14:textId="77777777" w:rsidTr="00B93E7A">
        <w:trPr>
          <w:cantSplit/>
          <w:trHeight w:val="72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71C3D" w14:textId="77777777" w:rsidR="00370420" w:rsidRPr="00743905" w:rsidRDefault="00370420" w:rsidP="0037042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31D0A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DCA0B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CF7CA" w14:textId="77777777" w:rsidR="00370420" w:rsidRDefault="00370420" w:rsidP="004E7F1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Merișor </w:t>
            </w:r>
          </w:p>
          <w:p w14:paraId="5CEADA85" w14:textId="77777777" w:rsidR="00370420" w:rsidRPr="00743905" w:rsidRDefault="00370420" w:rsidP="004E7F1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E0DDD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6A031" w14:textId="77777777" w:rsidR="00370420" w:rsidRPr="00743905" w:rsidRDefault="0037042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C4786" w14:textId="77777777" w:rsidR="00370420" w:rsidRDefault="00370420" w:rsidP="004E7F1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61+300</w:t>
            </w:r>
          </w:p>
          <w:p w14:paraId="5000C3B5" w14:textId="77777777" w:rsidR="00370420" w:rsidRPr="004E7F11" w:rsidRDefault="00370420" w:rsidP="004E7F11">
            <w:pPr>
              <w:spacing w:before="40" w:after="40" w:line="276" w:lineRule="auto"/>
              <w:ind w:left="57" w:right="57"/>
              <w:jc w:val="center"/>
            </w:pPr>
            <w:r>
              <w:rPr>
                <w:b/>
                <w:bCs/>
                <w:color w:val="000000"/>
                <w:sz w:val="20"/>
                <w:lang w:val="ro-RO"/>
              </w:rPr>
              <w:t>60+820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0E366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0A86E" w14:textId="77777777" w:rsidR="00370420" w:rsidRDefault="00370420" w:rsidP="004E7F1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Fără inductori. </w:t>
            </w:r>
          </w:p>
          <w:p w14:paraId="5C4A5EC6" w14:textId="77777777" w:rsidR="00370420" w:rsidRPr="00743905" w:rsidRDefault="00370420" w:rsidP="004E7F1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370420" w:rsidRPr="00743905" w14:paraId="76311E27" w14:textId="77777777" w:rsidTr="00481280">
        <w:trPr>
          <w:cantSplit/>
          <w:trHeight w:val="966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EEC69" w14:textId="77777777" w:rsidR="00370420" w:rsidRPr="00743905" w:rsidRDefault="00370420" w:rsidP="0037042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04B3D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34DDC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EBD92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Baru Mare</w:t>
            </w:r>
          </w:p>
          <w:p w14:paraId="72DB8345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7EA38" w14:textId="77777777" w:rsidR="00370420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 xml:space="preserve">între </w:t>
            </w:r>
          </w:p>
          <w:p w14:paraId="63F165CB" w14:textId="77777777" w:rsidR="00370420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 xml:space="preserve">ax stație și </w:t>
            </w:r>
          </w:p>
          <w:p w14:paraId="3EDB1BD3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>sch. 12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749E3" w14:textId="77777777" w:rsidR="00370420" w:rsidRPr="00743905" w:rsidRDefault="0037042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A7A4E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2F174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5D74B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370420" w:rsidRPr="00743905" w14:paraId="26F84C07" w14:textId="77777777" w:rsidTr="00481280">
        <w:trPr>
          <w:cantSplit/>
          <w:trHeight w:val="966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EAA10" w14:textId="77777777" w:rsidR="00370420" w:rsidRPr="00743905" w:rsidRDefault="00370420" w:rsidP="0037042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F173C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B1017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54481" w14:textId="77777777" w:rsidR="00370420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Pui -</w:t>
            </w:r>
          </w:p>
          <w:p w14:paraId="5061F655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Băiești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4032E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ACF8E" w14:textId="77777777" w:rsidR="00370420" w:rsidRPr="00743905" w:rsidRDefault="0037042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95E3E" w14:textId="77777777" w:rsidR="00370420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38+600</w:t>
            </w:r>
          </w:p>
          <w:p w14:paraId="7B913A53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38+200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77F23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5144B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370420" w:rsidRPr="00743905" w14:paraId="086AA180" w14:textId="77777777" w:rsidTr="00481280">
        <w:trPr>
          <w:cantSplit/>
          <w:trHeight w:val="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966A9" w14:textId="77777777" w:rsidR="00370420" w:rsidRPr="00743905" w:rsidRDefault="00370420" w:rsidP="0037042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42B20" w14:textId="77777777" w:rsidR="00370420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36+100</w:t>
            </w:r>
          </w:p>
          <w:p w14:paraId="24673A47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35+950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36C7E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5E82D" w14:textId="77777777" w:rsidR="00370420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Băiești -</w:t>
            </w:r>
          </w:p>
          <w:p w14:paraId="7B38EE58" w14:textId="77777777" w:rsidR="00370420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Subcetate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CAAAA" w14:textId="77777777" w:rsidR="00370420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C2FF9" w14:textId="77777777" w:rsidR="00370420" w:rsidRDefault="0037042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932BC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C1085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276F6" w14:textId="77777777" w:rsidR="00370420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370420" w:rsidRPr="00743905" w14:paraId="058F1A1E" w14:textId="77777777" w:rsidTr="00481280">
        <w:trPr>
          <w:cantSplit/>
          <w:trHeight w:val="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24EB6" w14:textId="77777777" w:rsidR="00370420" w:rsidRPr="00743905" w:rsidRDefault="00370420" w:rsidP="0037042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2AA8F" w14:textId="77777777" w:rsidR="00370420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30+050</w:t>
            </w:r>
          </w:p>
          <w:p w14:paraId="5865EEF6" w14:textId="77777777" w:rsidR="00370420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29+500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D4A5A" w14:textId="77777777" w:rsidR="00370420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A499F" w14:textId="77777777" w:rsidR="00370420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Subcetate</w:t>
            </w:r>
          </w:p>
          <w:p w14:paraId="349713F5" w14:textId="77777777" w:rsidR="00370420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4 directă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56483" w14:textId="77777777" w:rsidR="00370420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DCC81" w14:textId="77777777" w:rsidR="00370420" w:rsidRDefault="0037042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B65AE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87E81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A00D7" w14:textId="77777777" w:rsidR="00370420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370420" w:rsidRPr="00743905" w14:paraId="335F63D1" w14:textId="77777777" w:rsidTr="00481280">
        <w:trPr>
          <w:cantSplit/>
          <w:trHeight w:val="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9947D" w14:textId="77777777" w:rsidR="00370420" w:rsidRPr="00743905" w:rsidRDefault="00370420" w:rsidP="0037042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263F6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1CB6E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6067C" w14:textId="77777777" w:rsidR="00370420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Subcetate</w:t>
            </w:r>
          </w:p>
          <w:p w14:paraId="0C03C6D9" w14:textId="77777777" w:rsidR="00370420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039CB" w14:textId="77777777" w:rsidR="00370420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5D4C0" w14:textId="77777777" w:rsidR="00370420" w:rsidRDefault="0037042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F7F78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A27DD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81A22" w14:textId="77777777" w:rsidR="00370420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370420" w:rsidRPr="00743905" w14:paraId="7EB8AE35" w14:textId="77777777" w:rsidTr="00481280">
        <w:trPr>
          <w:cantSplit/>
          <w:trHeight w:val="1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51E1E" w14:textId="77777777" w:rsidR="00370420" w:rsidRPr="00743905" w:rsidRDefault="00370420" w:rsidP="0037042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152E5" w14:textId="77777777" w:rsidR="00370420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12+450</w:t>
            </w:r>
          </w:p>
          <w:p w14:paraId="2D35E78B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9+700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09CDC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E63D7" w14:textId="77777777" w:rsidR="00370420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Călan - </w:t>
            </w:r>
          </w:p>
          <w:p w14:paraId="6398E042" w14:textId="77777777" w:rsidR="00370420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Călan Băi și </w:t>
            </w:r>
          </w:p>
          <w:p w14:paraId="7AE023CE" w14:textId="77777777" w:rsidR="00370420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Călan Băi </w:t>
            </w:r>
          </w:p>
          <w:p w14:paraId="03CAA241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F5A61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AE8A5" w14:textId="77777777" w:rsidR="00370420" w:rsidRPr="00743905" w:rsidRDefault="0037042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BDEA1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8946A" w14:textId="77777777" w:rsidR="00370420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27CC0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370420" w:rsidRPr="00743905" w14:paraId="4310ACDD" w14:textId="77777777" w:rsidTr="00481280">
        <w:trPr>
          <w:cantSplit/>
          <w:trHeight w:val="471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02D01" w14:textId="77777777" w:rsidR="00370420" w:rsidRPr="00743905" w:rsidRDefault="00370420" w:rsidP="0037042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B3BAE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D6485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601C8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Călan Băi</w:t>
            </w:r>
          </w:p>
          <w:p w14:paraId="2D3F29BA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096C4" w14:textId="77777777" w:rsidR="00370420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între </w:t>
            </w:r>
          </w:p>
          <w:p w14:paraId="4214C102" w14:textId="77777777" w:rsidR="00370420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ax staţie şi </w:t>
            </w:r>
          </w:p>
          <w:p w14:paraId="313D4178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sch. 28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566F9" w14:textId="77777777" w:rsidR="00370420" w:rsidRPr="00743905" w:rsidRDefault="0037042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C11C8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30FC1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040BF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Restul liniei </w:t>
            </w: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este</w:t>
            </w: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închisă.</w:t>
            </w:r>
          </w:p>
        </w:tc>
      </w:tr>
      <w:tr w:rsidR="00370420" w:rsidRPr="00743905" w14:paraId="3FE0D15E" w14:textId="77777777" w:rsidTr="00481280">
        <w:trPr>
          <w:cantSplit/>
          <w:trHeight w:val="471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46D14" w14:textId="77777777" w:rsidR="00370420" w:rsidRPr="00743905" w:rsidRDefault="00370420" w:rsidP="0037042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98D75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47846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70D2B" w14:textId="77777777" w:rsidR="00370420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Băcia linia 2 directă </w:t>
            </w:r>
          </w:p>
          <w:p w14:paraId="3160E84A" w14:textId="77777777" w:rsidR="00370420" w:rsidRPr="00CD295A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en-US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Cap Y peste DTJ 22/26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C252A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AA4A2" w14:textId="77777777" w:rsidR="00370420" w:rsidRPr="00743905" w:rsidRDefault="0037042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AB5BD" w14:textId="77777777" w:rsidR="00370420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6+270</w:t>
            </w:r>
          </w:p>
          <w:p w14:paraId="16DAFA2A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6+320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BE350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C6DE5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370420" w:rsidRPr="00743905" w14:paraId="14961237" w14:textId="77777777" w:rsidTr="00481280">
        <w:trPr>
          <w:cantSplit/>
          <w:trHeight w:val="82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CE18F" w14:textId="77777777" w:rsidR="00370420" w:rsidRPr="00743905" w:rsidRDefault="00370420" w:rsidP="0037042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5FFB2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F13D9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950EA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2CF1D5D5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linia 3D </w:t>
            </w:r>
          </w:p>
          <w:p w14:paraId="54A52864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B6043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între sch. </w:t>
            </w:r>
          </w:p>
          <w:p w14:paraId="5278E5AC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137 -</w:t>
            </w:r>
          </w:p>
          <w:p w14:paraId="030FD094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104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1701F" w14:textId="77777777" w:rsidR="00370420" w:rsidRPr="00743905" w:rsidRDefault="0037042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70B23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31F33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0A711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370420" w:rsidRPr="00743905" w14:paraId="20394CD6" w14:textId="77777777" w:rsidTr="00481280">
        <w:trPr>
          <w:cantSplit/>
          <w:trHeight w:val="7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5960E" w14:textId="77777777" w:rsidR="00370420" w:rsidRPr="00743905" w:rsidRDefault="00370420" w:rsidP="0037042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A7B43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7B3EC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E44DE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3BE4D436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linia 5D, </w:t>
            </w:r>
          </w:p>
          <w:p w14:paraId="54ADF41B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A9D81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T.D.J.</w:t>
            </w:r>
          </w:p>
          <w:p w14:paraId="6AF934B4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139/ 141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7CB3C" w14:textId="77777777" w:rsidR="00370420" w:rsidRPr="00743905" w:rsidRDefault="0037042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CA1BA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529D2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2418B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370420" w:rsidRPr="00743905" w14:paraId="67B113BB" w14:textId="77777777" w:rsidTr="00481280">
        <w:trPr>
          <w:cantSplit/>
          <w:trHeight w:val="17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57154" w14:textId="77777777" w:rsidR="00370420" w:rsidRPr="00743905" w:rsidRDefault="00370420" w:rsidP="0037042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97735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F2856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B3D4A" w14:textId="77777777" w:rsidR="00370420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782B15BF" w14:textId="77777777" w:rsidR="00370420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Grupa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E46BC" w14:textId="77777777" w:rsidR="00370420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sch. 14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C67FF" w14:textId="77777777" w:rsidR="00370420" w:rsidRDefault="0037042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E8957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79112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51770" w14:textId="77777777" w:rsidR="00370420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 xml:space="preserve">Afectează intrări - ieşiri </w:t>
            </w:r>
          </w:p>
          <w:p w14:paraId="4160EA7F" w14:textId="77777777" w:rsidR="00370420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la linia 1 abătută Cap Y și linia 202 B Simeria Triaj - Simeria Buclă.</w:t>
            </w:r>
          </w:p>
          <w:p w14:paraId="3E10D690" w14:textId="77777777" w:rsidR="00370420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Nesemnalizată pe teren.</w:t>
            </w:r>
          </w:p>
          <w:p w14:paraId="270436A5" w14:textId="77777777" w:rsidR="00370420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Stație paralelogram.</w:t>
            </w:r>
          </w:p>
        </w:tc>
      </w:tr>
      <w:tr w:rsidR="00370420" w:rsidRPr="00743905" w14:paraId="51858C84" w14:textId="77777777" w:rsidTr="00481280">
        <w:trPr>
          <w:cantSplit/>
          <w:trHeight w:val="115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EEB31" w14:textId="77777777" w:rsidR="00370420" w:rsidRPr="00743905" w:rsidRDefault="00370420" w:rsidP="0037042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16CBF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5D333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41004" w14:textId="77777777" w:rsidR="00370420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32B71DAE" w14:textId="77777777" w:rsidR="00370420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Grupa A, linia 5A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A66D7" w14:textId="77777777" w:rsidR="00370420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între sch. 13 </w:t>
            </w:r>
          </w:p>
          <w:p w14:paraId="62481CA5" w14:textId="77777777" w:rsidR="00370420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și </w:t>
            </w:r>
          </w:p>
          <w:p w14:paraId="037FDE48" w14:textId="77777777" w:rsidR="00370420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TDJ </w:t>
            </w:r>
          </w:p>
          <w:p w14:paraId="5B7F18B1" w14:textId="77777777" w:rsidR="00370420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43 / 37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32268" w14:textId="77777777" w:rsidR="00370420" w:rsidRDefault="0037042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BBD08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FC02A" w14:textId="77777777" w:rsidR="00370420" w:rsidRPr="00743905" w:rsidRDefault="0037042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BC016" w14:textId="77777777" w:rsidR="00370420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Nesemnalizată pe teren.</w:t>
            </w:r>
          </w:p>
          <w:p w14:paraId="0004C1A5" w14:textId="77777777" w:rsidR="00370420" w:rsidRDefault="0037042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Stație paralelogram.</w:t>
            </w:r>
          </w:p>
        </w:tc>
      </w:tr>
    </w:tbl>
    <w:p w14:paraId="0B6C78ED" w14:textId="77777777" w:rsidR="00370420" w:rsidRPr="005905D7" w:rsidRDefault="00370420" w:rsidP="00B773E9">
      <w:pPr>
        <w:spacing w:before="40" w:after="40" w:line="192" w:lineRule="auto"/>
        <w:ind w:right="57"/>
        <w:rPr>
          <w:b/>
          <w:sz w:val="20"/>
          <w:lang w:val="ro-RO"/>
        </w:rPr>
      </w:pPr>
    </w:p>
    <w:p w14:paraId="441E9E10" w14:textId="77777777" w:rsidR="00370420" w:rsidRDefault="00370420" w:rsidP="00F078FE">
      <w:pPr>
        <w:pStyle w:val="Heading1"/>
        <w:spacing w:line="360" w:lineRule="auto"/>
      </w:pPr>
      <w:r>
        <w:t>LINIA 124</w:t>
      </w:r>
    </w:p>
    <w:p w14:paraId="65A29CA8" w14:textId="77777777" w:rsidR="00370420" w:rsidRDefault="00370420" w:rsidP="00210DC6">
      <w:pPr>
        <w:pStyle w:val="Heading1"/>
        <w:spacing w:line="360" w:lineRule="auto"/>
        <w:rPr>
          <w:b w:val="0"/>
          <w:bCs w:val="0"/>
          <w:sz w:val="8"/>
        </w:rPr>
      </w:pPr>
      <w:r>
        <w:t>TIMIŞOARA NORD - REŞIŢA SUD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3"/>
        <w:gridCol w:w="2492"/>
      </w:tblGrid>
      <w:tr w:rsidR="00370420" w14:paraId="1C16C33C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0D8DC" w14:textId="77777777" w:rsidR="00370420" w:rsidRDefault="00370420" w:rsidP="00370420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C451D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45788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EC8C3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Nord</w:t>
            </w:r>
          </w:p>
          <w:p w14:paraId="752897D6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5D305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48D3E68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00294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FF010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958DF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352A7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70420" w:rsidRPr="001F08D5" w14:paraId="3634D1DA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CA439" w14:textId="77777777" w:rsidR="00370420" w:rsidRPr="00A75A00" w:rsidRDefault="00370420" w:rsidP="00370420">
            <w:pPr>
              <w:numPr>
                <w:ilvl w:val="0"/>
                <w:numId w:val="4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4E6DE" w14:textId="77777777" w:rsidR="00370420" w:rsidRPr="00A8307A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9830D" w14:textId="77777777" w:rsidR="00370420" w:rsidRPr="001F08D5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57099" w14:textId="77777777" w:rsidR="00370420" w:rsidRPr="00A8307A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3DBD868F" w14:textId="77777777" w:rsidR="00370420" w:rsidRPr="00A8307A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FE1DC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 xml:space="preserve">11, 51, 97 </w:t>
            </w:r>
          </w:p>
          <w:p w14:paraId="69E87A74" w14:textId="77777777" w:rsidR="00370420" w:rsidRPr="00A8307A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EA390" w14:textId="77777777" w:rsidR="00370420" w:rsidRPr="001F08D5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1F08D5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5829C" w14:textId="77777777" w:rsidR="00370420" w:rsidRPr="00A8307A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07675" w14:textId="77777777" w:rsidR="00370420" w:rsidRPr="001F08D5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D53E7" w14:textId="77777777" w:rsidR="00370420" w:rsidRPr="00A8307A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9C87FE4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Peron, </w:t>
            </w:r>
          </w:p>
          <w:p w14:paraId="3BDEFF6E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74FA023D" w14:textId="77777777" w:rsidR="00370420" w:rsidRPr="001F08D5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1 </w:t>
            </w:r>
            <w:r w:rsidRPr="001F08D5">
              <w:rPr>
                <w:b/>
                <w:bCs/>
                <w:i/>
                <w:iCs/>
                <w:sz w:val="20"/>
                <w:lang w:val="ro-RO"/>
              </w:rPr>
              <w:t>Lugoj.</w:t>
            </w:r>
          </w:p>
        </w:tc>
      </w:tr>
      <w:tr w:rsidR="00370420" w14:paraId="151B78D2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35D0E" w14:textId="77777777" w:rsidR="00370420" w:rsidRDefault="00370420" w:rsidP="00370420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5B927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CE98E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8C501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Nord</w:t>
            </w:r>
          </w:p>
          <w:p w14:paraId="651A77BA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FF589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13, 17, 29, 43, 55, 59, 63, 69, 71, 73, 75, și 79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B4FE1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42CAD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2BCB2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DB5F5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9DA41D0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5 - 13, Cap X.</w:t>
            </w:r>
          </w:p>
        </w:tc>
      </w:tr>
      <w:tr w:rsidR="00370420" w:rsidRPr="00A8307A" w14:paraId="40559ADF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6C2DD" w14:textId="77777777" w:rsidR="00370420" w:rsidRPr="00A75A00" w:rsidRDefault="00370420" w:rsidP="00370420">
            <w:pPr>
              <w:numPr>
                <w:ilvl w:val="0"/>
                <w:numId w:val="4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E896D" w14:textId="77777777" w:rsidR="00370420" w:rsidRPr="00A8307A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AFF13" w14:textId="77777777" w:rsidR="00370420" w:rsidRPr="00177526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86BFF" w14:textId="77777777" w:rsidR="00370420" w:rsidRPr="00A8307A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4683E549" w14:textId="77777777" w:rsidR="00370420" w:rsidRPr="00A8307A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FFE94" w14:textId="77777777" w:rsidR="00370420" w:rsidRPr="00A8307A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55 și 71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66489" w14:textId="77777777" w:rsidR="00370420" w:rsidRPr="00177526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177526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B9D69" w14:textId="77777777" w:rsidR="00370420" w:rsidRPr="00A8307A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27D1D" w14:textId="77777777" w:rsidR="00370420" w:rsidRPr="00177526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6B5AC" w14:textId="77777777" w:rsidR="00370420" w:rsidRPr="00A8307A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0A47628" w14:textId="77777777" w:rsidR="00370420" w:rsidRPr="00A8307A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5 - 12, Cap X.</w:t>
            </w:r>
          </w:p>
        </w:tc>
      </w:tr>
      <w:tr w:rsidR="00370420" w:rsidRPr="00A8307A" w14:paraId="765BAB09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33BA6" w14:textId="77777777" w:rsidR="00370420" w:rsidRPr="00A75A00" w:rsidRDefault="00370420" w:rsidP="00370420">
            <w:pPr>
              <w:numPr>
                <w:ilvl w:val="0"/>
                <w:numId w:val="4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41E0D" w14:textId="77777777" w:rsidR="00370420" w:rsidRPr="00A8307A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1D542" w14:textId="77777777" w:rsidR="00370420" w:rsidRPr="00AF6A38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EF441" w14:textId="77777777" w:rsidR="00370420" w:rsidRPr="00A8307A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03D530F" w14:textId="77777777" w:rsidR="00370420" w:rsidRPr="00A8307A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81A39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B02EA41" w14:textId="77777777" w:rsidR="00370420" w:rsidRPr="00A8307A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7,  15, 25, 35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188AC" w14:textId="77777777" w:rsidR="00370420" w:rsidRPr="00AF6A38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AF6A38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4E5C8" w14:textId="77777777" w:rsidR="00370420" w:rsidRPr="00A8307A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00572" w14:textId="77777777" w:rsidR="00370420" w:rsidRPr="00AF6A38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DAD72" w14:textId="77777777" w:rsidR="00370420" w:rsidRPr="00A8307A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203CFC0" w14:textId="77777777" w:rsidR="00370420" w:rsidRPr="00A8307A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3745AA6E" w14:textId="77777777" w:rsidR="00370420" w:rsidRPr="00A8307A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06A801DA" w14:textId="77777777" w:rsidR="00370420" w:rsidRPr="00A8307A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1 Lugoj.</w:t>
            </w:r>
          </w:p>
        </w:tc>
      </w:tr>
      <w:tr w:rsidR="00370420" w:rsidRPr="00A8307A" w14:paraId="253C20A9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D63DE" w14:textId="77777777" w:rsidR="00370420" w:rsidRPr="00A75A00" w:rsidRDefault="00370420" w:rsidP="00370420">
            <w:pPr>
              <w:numPr>
                <w:ilvl w:val="0"/>
                <w:numId w:val="4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D0F32" w14:textId="77777777" w:rsidR="00370420" w:rsidRPr="00A8307A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CB8F2" w14:textId="77777777" w:rsidR="00370420" w:rsidRPr="00AF6A38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FF634" w14:textId="77777777" w:rsidR="00370420" w:rsidRPr="00A8307A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4FE02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17A179C1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28C8B197" w14:textId="77777777" w:rsidR="00370420" w:rsidRPr="00A8307A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34 - 40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1A47B" w14:textId="77777777" w:rsidR="00370420" w:rsidRPr="00AF6A38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FC61E" w14:textId="77777777" w:rsidR="00370420" w:rsidRPr="00A8307A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05905" w14:textId="77777777" w:rsidR="00370420" w:rsidRPr="00AF6A38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3F2DA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34 și 40.</w:t>
            </w:r>
          </w:p>
          <w:p w14:paraId="34686D76" w14:textId="77777777" w:rsidR="00370420" w:rsidRPr="00A8307A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370420" w:rsidRPr="00A8307A" w14:paraId="61BB629A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DB03D" w14:textId="77777777" w:rsidR="00370420" w:rsidRPr="00A75A00" w:rsidRDefault="00370420" w:rsidP="00370420">
            <w:pPr>
              <w:numPr>
                <w:ilvl w:val="0"/>
                <w:numId w:val="4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EDA85" w14:textId="77777777" w:rsidR="00370420" w:rsidRPr="00A8307A" w:rsidRDefault="00370420" w:rsidP="00D66AF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1E94C" w14:textId="77777777" w:rsidR="00370420" w:rsidRPr="00AF6A38" w:rsidRDefault="00370420" w:rsidP="00D66AF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FDF4D" w14:textId="77777777" w:rsidR="00370420" w:rsidRPr="00A8307A" w:rsidRDefault="00370420" w:rsidP="00D66AF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66CE1" w14:textId="77777777" w:rsidR="00370420" w:rsidRDefault="00370420" w:rsidP="00D66AF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2DFBE0C3" w14:textId="77777777" w:rsidR="00370420" w:rsidRDefault="00370420" w:rsidP="00D66AF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32EA5755" w14:textId="77777777" w:rsidR="00370420" w:rsidRDefault="00370420" w:rsidP="00D66AF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40 - 42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51E16" w14:textId="77777777" w:rsidR="00370420" w:rsidRDefault="00370420" w:rsidP="00D66AF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01367" w14:textId="77777777" w:rsidR="00370420" w:rsidRPr="00A8307A" w:rsidRDefault="00370420" w:rsidP="00D66AF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50EFC" w14:textId="77777777" w:rsidR="00370420" w:rsidRPr="00AF6A38" w:rsidRDefault="00370420" w:rsidP="00D66AF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CDF13" w14:textId="77777777" w:rsidR="00370420" w:rsidRPr="00D66AFF" w:rsidRDefault="00370420" w:rsidP="00D66AF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66AFF">
              <w:rPr>
                <w:b/>
                <w:bCs/>
                <w:i/>
                <w:iCs/>
                <w:sz w:val="20"/>
                <w:lang w:val="ro-RO"/>
              </w:rPr>
              <w:t>Inclusiv peste sch. 40 și 42.</w:t>
            </w:r>
          </w:p>
          <w:p w14:paraId="13168365" w14:textId="77777777" w:rsidR="00370420" w:rsidRDefault="00370420" w:rsidP="00D66AF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66AFF"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370420" w:rsidRPr="00A8307A" w14:paraId="11924492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28E87" w14:textId="77777777" w:rsidR="00370420" w:rsidRPr="00A75A00" w:rsidRDefault="00370420" w:rsidP="00370420">
            <w:pPr>
              <w:numPr>
                <w:ilvl w:val="0"/>
                <w:numId w:val="4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2B00C" w14:textId="77777777" w:rsidR="00370420" w:rsidRPr="00A8307A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8C8D9" w14:textId="77777777" w:rsidR="00370420" w:rsidRPr="00AF6A38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E1CD9" w14:textId="77777777" w:rsidR="00370420" w:rsidRPr="00A8307A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59FE0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1F0335B6" w14:textId="77777777" w:rsidR="00370420" w:rsidRPr="00A8307A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038B8" w14:textId="77777777" w:rsidR="00370420" w:rsidRPr="00AF6A38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CCE20" w14:textId="77777777" w:rsidR="00370420" w:rsidRPr="00A8307A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C6EF3" w14:textId="77777777" w:rsidR="00370420" w:rsidRPr="00AF6A38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94B80" w14:textId="77777777" w:rsidR="00370420" w:rsidRPr="00A8307A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100 Timișoara Nord - Cărpiniș, linia 133 Timișoara Nord - Ronaț Triaj și liniile 1 - 6 Reșița, liniile 1- 12 Cap. Y Timișoara Nord.</w:t>
            </w:r>
          </w:p>
        </w:tc>
      </w:tr>
      <w:tr w:rsidR="00370420" w:rsidRPr="00A8307A" w14:paraId="3348CA3B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D4B10" w14:textId="77777777" w:rsidR="00370420" w:rsidRPr="00A75A00" w:rsidRDefault="00370420" w:rsidP="00370420">
            <w:pPr>
              <w:numPr>
                <w:ilvl w:val="0"/>
                <w:numId w:val="4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57D3B" w14:textId="77777777" w:rsidR="00370420" w:rsidRPr="00A8307A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200CC" w14:textId="77777777" w:rsidR="00370420" w:rsidRPr="00732832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56D13" w14:textId="77777777" w:rsidR="00370420" w:rsidRPr="00A8307A" w:rsidRDefault="00370420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B863903" w14:textId="77777777" w:rsidR="00370420" w:rsidRPr="00A8307A" w:rsidRDefault="00370420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5EA07" w14:textId="77777777" w:rsidR="00370420" w:rsidRPr="00A8307A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120, 132 și 136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FE264" w14:textId="77777777" w:rsidR="00370420" w:rsidRPr="00A8307A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CD39F" w14:textId="77777777" w:rsidR="00370420" w:rsidRPr="00A8307A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F4491" w14:textId="77777777" w:rsidR="00370420" w:rsidRPr="00732832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6454B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8ED2730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spre și de la st. Timișoara Sud, Timișoara Vest și Ronaț Triaj.</w:t>
            </w:r>
          </w:p>
          <w:p w14:paraId="5D052737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9BE4D76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04AE719A" w14:textId="77777777" w:rsidR="00370420" w:rsidRPr="00A8307A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 Peron, 1 - 3 Reșița.</w:t>
            </w:r>
          </w:p>
        </w:tc>
      </w:tr>
      <w:tr w:rsidR="00370420" w:rsidRPr="00A8307A" w14:paraId="500E3120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31680" w14:textId="77777777" w:rsidR="00370420" w:rsidRPr="00A75A00" w:rsidRDefault="00370420" w:rsidP="00370420">
            <w:pPr>
              <w:numPr>
                <w:ilvl w:val="0"/>
                <w:numId w:val="4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2D08A" w14:textId="77777777" w:rsidR="00370420" w:rsidRPr="00A8307A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72623" w14:textId="77777777" w:rsidR="00370420" w:rsidRPr="00732832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EC4B0" w14:textId="77777777" w:rsidR="00370420" w:rsidRPr="00A8307A" w:rsidRDefault="00370420" w:rsidP="002F4F9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ADC61B7" w14:textId="77777777" w:rsidR="00370420" w:rsidRPr="00A8307A" w:rsidRDefault="00370420" w:rsidP="002F4F9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D71C9" w14:textId="77777777" w:rsidR="00370420" w:rsidRDefault="00370420" w:rsidP="002F4F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2A2310BA" w14:textId="77777777" w:rsidR="00370420" w:rsidRDefault="00370420" w:rsidP="002F4F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1E4567D8" w14:textId="77777777" w:rsidR="00370420" w:rsidRPr="002F4F92" w:rsidRDefault="00370420" w:rsidP="002F4F9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2F4F92">
              <w:rPr>
                <w:b/>
                <w:bCs/>
                <w:sz w:val="18"/>
                <w:szCs w:val="18"/>
                <w:lang w:val="ro-RO"/>
              </w:rPr>
              <w:t>13</w:t>
            </w:r>
            <w:r>
              <w:rPr>
                <w:b/>
                <w:bCs/>
                <w:sz w:val="18"/>
                <w:szCs w:val="18"/>
                <w:lang w:val="ro-RO"/>
              </w:rPr>
              <w:t>4</w:t>
            </w:r>
            <w:r w:rsidRPr="002F4F92">
              <w:rPr>
                <w:b/>
                <w:bCs/>
                <w:sz w:val="18"/>
                <w:szCs w:val="18"/>
                <w:lang w:val="ro-RO"/>
              </w:rPr>
              <w:t xml:space="preserve"> - 138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D8CC1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DA64D" w14:textId="77777777" w:rsidR="00370420" w:rsidRPr="00A8307A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197D0" w14:textId="77777777" w:rsidR="00370420" w:rsidRPr="00732832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9D71C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2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 - 6 Reșița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Cap. Y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>Timișoara Nord.</w:t>
            </w:r>
          </w:p>
        </w:tc>
      </w:tr>
      <w:tr w:rsidR="00370420" w:rsidRPr="00A8307A" w14:paraId="6E4D24AC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F7E74" w14:textId="77777777" w:rsidR="00370420" w:rsidRPr="00A75A00" w:rsidRDefault="00370420" w:rsidP="00370420">
            <w:pPr>
              <w:numPr>
                <w:ilvl w:val="0"/>
                <w:numId w:val="4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2FC35" w14:textId="77777777" w:rsidR="00370420" w:rsidRPr="00A8307A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275D0" w14:textId="77777777" w:rsidR="00370420" w:rsidRPr="001033B8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E9071" w14:textId="77777777" w:rsidR="00370420" w:rsidRPr="00A8307A" w:rsidRDefault="00370420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61581DC2" w14:textId="77777777" w:rsidR="00370420" w:rsidRPr="00A8307A" w:rsidRDefault="00370420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A8C19" w14:textId="77777777" w:rsidR="00370420" w:rsidRPr="00A8307A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 1</w:t>
            </w:r>
            <w:r>
              <w:rPr>
                <w:b/>
                <w:bCs/>
                <w:sz w:val="20"/>
                <w:lang w:val="ro-RO"/>
              </w:rPr>
              <w:t>10, 126 și 146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D4EC8" w14:textId="77777777" w:rsidR="00370420" w:rsidRPr="00A8307A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4353C" w14:textId="77777777" w:rsidR="00370420" w:rsidRPr="00A8307A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B0BD3" w14:textId="77777777" w:rsidR="00370420" w:rsidRPr="001033B8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16D00" w14:textId="77777777" w:rsidR="00370420" w:rsidRPr="00A8307A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05F808E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4 și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5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Reșița și </w:t>
            </w:r>
          </w:p>
          <w:p w14:paraId="0AD37C1D" w14:textId="77777777" w:rsidR="00370420" w:rsidRPr="00A8307A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8 - 11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Y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370420" w:rsidRPr="00A8307A" w14:paraId="757C84F2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4C6E8" w14:textId="77777777" w:rsidR="00370420" w:rsidRPr="00A75A00" w:rsidRDefault="00370420" w:rsidP="00370420">
            <w:pPr>
              <w:numPr>
                <w:ilvl w:val="0"/>
                <w:numId w:val="4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F85D4" w14:textId="77777777" w:rsidR="00370420" w:rsidRPr="00A8307A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DDDCC" w14:textId="77777777" w:rsidR="00370420" w:rsidRPr="001033B8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2B566" w14:textId="77777777" w:rsidR="00370420" w:rsidRPr="00A8307A" w:rsidRDefault="00370420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>Grupa A</w:t>
            </w:r>
            <w:r>
              <w:rPr>
                <w:b/>
                <w:bCs/>
                <w:sz w:val="20"/>
                <w:lang w:val="ro-RO"/>
              </w:rPr>
              <w:t xml:space="preserve">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5DF2B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39BF8203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02EB7DA4" w14:textId="77777777" w:rsidR="00370420" w:rsidRPr="00A8307A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36 - 44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FBA2C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5E94D" w14:textId="77777777" w:rsidR="00370420" w:rsidRPr="00A8307A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40C1C" w14:textId="77777777" w:rsidR="00370420" w:rsidRPr="001033B8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15F9F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36 și 44.</w:t>
            </w:r>
          </w:p>
          <w:p w14:paraId="592E1B3F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în direcția Timișoara Nord - Timișoara Sud, Timișoara Nord - Timișoara Vest și liniile 1 - 6 Reșița, liniile </w:t>
            </w:r>
          </w:p>
          <w:p w14:paraId="58D81A79" w14:textId="77777777" w:rsidR="00370420" w:rsidRPr="00A8307A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1- 12 Cap. Y Timișoara Nord.</w:t>
            </w:r>
          </w:p>
        </w:tc>
      </w:tr>
      <w:tr w:rsidR="00370420" w14:paraId="07045096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534D2" w14:textId="77777777" w:rsidR="00370420" w:rsidRDefault="00370420" w:rsidP="00370420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82E55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66F1C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1654E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Nord</w:t>
            </w:r>
          </w:p>
          <w:p w14:paraId="55983CE6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51C0B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5DF1BFB1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30,  46, 62,  82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3C025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F12ED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5CC84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3A331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3987454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1 - 13, Cap Y </w:t>
            </w:r>
          </w:p>
          <w:p w14:paraId="6AB39913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și liniile 1R - 6R.</w:t>
            </w:r>
          </w:p>
        </w:tc>
      </w:tr>
      <w:tr w:rsidR="00370420" w:rsidRPr="00A8307A" w14:paraId="5B9FFC42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4466F" w14:textId="77777777" w:rsidR="00370420" w:rsidRPr="00A75A00" w:rsidRDefault="00370420" w:rsidP="00370420">
            <w:pPr>
              <w:numPr>
                <w:ilvl w:val="0"/>
                <w:numId w:val="4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EF628" w14:textId="77777777" w:rsidR="00370420" w:rsidRPr="00A8307A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60A3C" w14:textId="77777777" w:rsidR="00370420" w:rsidRPr="00B85265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3985B" w14:textId="77777777" w:rsidR="00370420" w:rsidRPr="00A8307A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6148BEDD" w14:textId="77777777" w:rsidR="00370420" w:rsidRPr="00A8307A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EFC07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</w:t>
            </w:r>
          </w:p>
          <w:p w14:paraId="25A766EB" w14:textId="77777777" w:rsidR="00370420" w:rsidRPr="00A8307A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52, 66, 68, 70, 86 și 96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41F10" w14:textId="77777777" w:rsidR="00370420" w:rsidRPr="00B85265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B85265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86C8C" w14:textId="77777777" w:rsidR="00370420" w:rsidRPr="00A8307A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9187E" w14:textId="77777777" w:rsidR="00370420" w:rsidRPr="00B85265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D673F" w14:textId="77777777" w:rsidR="00370420" w:rsidRPr="00A8307A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CDED50D" w14:textId="77777777" w:rsidR="00370420" w:rsidRPr="00A8307A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370420" w:rsidRPr="00A8307A" w14:paraId="48F8B606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D5415" w14:textId="77777777" w:rsidR="00370420" w:rsidRPr="00A75A00" w:rsidRDefault="00370420" w:rsidP="00370420">
            <w:pPr>
              <w:numPr>
                <w:ilvl w:val="0"/>
                <w:numId w:val="4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F76E1" w14:textId="77777777" w:rsidR="00370420" w:rsidRPr="00A8307A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079FF" w14:textId="77777777" w:rsidR="00370420" w:rsidRPr="00DD4726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4E076" w14:textId="77777777" w:rsidR="00370420" w:rsidRPr="00A8307A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4323EAE1" w14:textId="77777777" w:rsidR="00370420" w:rsidRPr="00A8307A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695AD" w14:textId="77777777" w:rsidR="00370420" w:rsidRPr="00A8307A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54, TDJ 90/94, TDJ 92/104, TDJ 108/118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8E2D1" w14:textId="77777777" w:rsidR="00370420" w:rsidRPr="00DD4726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DD4726">
              <w:rPr>
                <w:b/>
                <w:bCs/>
                <w:sz w:val="36"/>
                <w:lang w:val="ro-RO"/>
              </w:rPr>
              <w:t>1</w:t>
            </w: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24504" w14:textId="77777777" w:rsidR="00370420" w:rsidRPr="00A8307A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E832C" w14:textId="77777777" w:rsidR="00370420" w:rsidRPr="00DD4726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AE4DC" w14:textId="77777777" w:rsidR="00370420" w:rsidRPr="00A8307A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ACA9666" w14:textId="77777777" w:rsidR="00370420" w:rsidRPr="00A8307A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370420" w:rsidRPr="00A8307A" w14:paraId="055760FB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BDE79" w14:textId="77777777" w:rsidR="00370420" w:rsidRPr="00A75A00" w:rsidRDefault="00370420" w:rsidP="00370420">
            <w:pPr>
              <w:numPr>
                <w:ilvl w:val="0"/>
                <w:numId w:val="4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276B7" w14:textId="77777777" w:rsidR="00370420" w:rsidRPr="00A8307A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10B24" w14:textId="77777777" w:rsidR="00370420" w:rsidRPr="0080537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55AEB" w14:textId="77777777" w:rsidR="00370420" w:rsidRPr="00A8307A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499D9FFE" w14:textId="77777777" w:rsidR="00370420" w:rsidRPr="00A8307A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FBD13" w14:textId="77777777" w:rsidR="00370420" w:rsidRPr="00A8307A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32, 76, 78, </w:t>
            </w:r>
            <w:r>
              <w:rPr>
                <w:b/>
                <w:bCs/>
                <w:sz w:val="20"/>
                <w:lang w:val="ro-RO"/>
              </w:rPr>
              <w:t xml:space="preserve">și </w:t>
            </w:r>
            <w:r w:rsidRPr="00A8307A">
              <w:rPr>
                <w:b/>
                <w:bCs/>
                <w:sz w:val="20"/>
                <w:lang w:val="ro-RO"/>
              </w:rPr>
              <w:t>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547A9" w14:textId="77777777" w:rsidR="00370420" w:rsidRPr="0080537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805377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AFC5A" w14:textId="77777777" w:rsidR="00370420" w:rsidRPr="00A8307A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0005C" w14:textId="77777777" w:rsidR="00370420" w:rsidRPr="0080537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A7FF8" w14:textId="77777777" w:rsidR="00370420" w:rsidRPr="00A8307A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5CC2FEE" w14:textId="77777777" w:rsidR="00370420" w:rsidRPr="00A8307A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370420" w:rsidRPr="00A8307A" w14:paraId="79CC38A3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03469" w14:textId="77777777" w:rsidR="00370420" w:rsidRPr="00A75A00" w:rsidRDefault="00370420" w:rsidP="00370420">
            <w:pPr>
              <w:numPr>
                <w:ilvl w:val="0"/>
                <w:numId w:val="4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74E9A" w14:textId="77777777" w:rsidR="00370420" w:rsidRPr="00A8307A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F3519" w14:textId="77777777" w:rsidR="00370420" w:rsidRPr="00AA7768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4E10A" w14:textId="77777777" w:rsidR="00370420" w:rsidRPr="00A8307A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7C4A181E" w14:textId="77777777" w:rsidR="00370420" w:rsidRPr="00A8307A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C2EC9" w14:textId="77777777" w:rsidR="00370420" w:rsidRPr="00A8307A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106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BA079" w14:textId="77777777" w:rsidR="00370420" w:rsidRPr="00AA7768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AA7768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8186D" w14:textId="77777777" w:rsidR="00370420" w:rsidRPr="00A8307A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DD899" w14:textId="77777777" w:rsidR="00370420" w:rsidRPr="00AA7768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B5EF8" w14:textId="77777777" w:rsidR="00370420" w:rsidRPr="00A8307A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DF70D76" w14:textId="77777777" w:rsidR="00370420" w:rsidRPr="00A8307A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370420" w14:paraId="1B8854BB" w14:textId="77777777">
        <w:trPr>
          <w:cantSplit/>
          <w:trHeight w:val="3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5BE13" w14:textId="77777777" w:rsidR="00370420" w:rsidRDefault="00370420" w:rsidP="00370420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9B84B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FE378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664B6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Sud</w:t>
            </w:r>
          </w:p>
          <w:p w14:paraId="08B26619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3879A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575F378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9F1E0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0E974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8E122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18E9A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și 2 abătute.</w:t>
            </w:r>
          </w:p>
        </w:tc>
      </w:tr>
      <w:tr w:rsidR="00370420" w14:paraId="2D8F02A3" w14:textId="77777777">
        <w:trPr>
          <w:cantSplit/>
          <w:trHeight w:val="3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758E8" w14:textId="77777777" w:rsidR="00370420" w:rsidRDefault="00370420" w:rsidP="00370420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AA75A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0+260</w:t>
            </w:r>
          </w:p>
          <w:p w14:paraId="7A43172F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0+340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D7110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770EB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Sud</w:t>
            </w:r>
          </w:p>
          <w:p w14:paraId="7BC3B5D1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319F3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73F0B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A5294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EB97B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E62A0" w14:textId="77777777" w:rsidR="00370420" w:rsidRPr="00E462CC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62CC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30EA74C9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62CC">
              <w:rPr>
                <w:b/>
                <w:bCs/>
                <w:i/>
                <w:iCs/>
                <w:sz w:val="20"/>
                <w:lang w:val="ro-RO"/>
              </w:rPr>
              <w:t>Rest</w:t>
            </w:r>
            <w:r>
              <w:rPr>
                <w:b/>
                <w:bCs/>
                <w:i/>
                <w:iCs/>
                <w:sz w:val="20"/>
                <w:lang w:val="ro-RO"/>
              </w:rPr>
              <w:t>r</w:t>
            </w:r>
            <w:r w:rsidRPr="00E462CC">
              <w:rPr>
                <w:b/>
                <w:bCs/>
                <w:i/>
                <w:iCs/>
                <w:sz w:val="20"/>
                <w:lang w:val="ro-RO"/>
              </w:rPr>
              <w:t>icție peste breateaua din Cap Y st. Timişoara Sud.</w:t>
            </w:r>
          </w:p>
        </w:tc>
      </w:tr>
      <w:tr w:rsidR="00370420" w:rsidRPr="00E462CC" w14:paraId="5FFE1E29" w14:textId="77777777">
        <w:trPr>
          <w:cantSplit/>
          <w:trHeight w:val="3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4E2DB" w14:textId="77777777" w:rsidR="00370420" w:rsidRDefault="00370420" w:rsidP="00370420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FDBE0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1+450</w:t>
            </w:r>
          </w:p>
          <w:p w14:paraId="1F8304EE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0EF2A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3C36D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Timişoara Nord</w:t>
            </w:r>
            <w:r>
              <w:rPr>
                <w:b/>
                <w:bCs/>
                <w:sz w:val="20"/>
                <w:lang w:val="ro-RO"/>
              </w:rPr>
              <w:t xml:space="preserve"> –</w:t>
            </w:r>
          </w:p>
          <w:p w14:paraId="6E2CE3AB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Timişoara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712C1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744DD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9A873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03FA3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60D6F" w14:textId="77777777" w:rsidR="00370420" w:rsidRPr="00E462CC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70420" w14:paraId="2BD90DB1" w14:textId="77777777">
        <w:trPr>
          <w:cantSplit/>
          <w:trHeight w:val="3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7E5A2" w14:textId="77777777" w:rsidR="00370420" w:rsidRDefault="00370420" w:rsidP="00370420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1506B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5+020</w:t>
            </w:r>
          </w:p>
          <w:p w14:paraId="24C6E72C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6+040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F55B4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7C89C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Sud</w:t>
            </w:r>
          </w:p>
          <w:p w14:paraId="13C7EA02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90053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E79CC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35484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DF16B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368D1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70420" w14:paraId="5B21922A" w14:textId="77777777">
        <w:trPr>
          <w:cantSplit/>
          <w:trHeight w:val="3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F0B21" w14:textId="77777777" w:rsidR="00370420" w:rsidRDefault="00370420" w:rsidP="00370420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AC3EF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B8496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A4362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Sud</w:t>
            </w:r>
          </w:p>
          <w:p w14:paraId="15A7FF17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1CBD3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1F255FE1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77DC08BC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817DF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89E5B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FC273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3BB3A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4B266E0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4 - 8 Cap Y.</w:t>
            </w:r>
          </w:p>
        </w:tc>
      </w:tr>
      <w:tr w:rsidR="00370420" w14:paraId="77B7CF45" w14:textId="77777777">
        <w:trPr>
          <w:cantSplit/>
          <w:trHeight w:val="3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13997" w14:textId="77777777" w:rsidR="00370420" w:rsidRDefault="00370420" w:rsidP="00370420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B11A7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13+770</w:t>
            </w:r>
          </w:p>
          <w:p w14:paraId="0B20E533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13+820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58B7B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498C4" w14:textId="77777777" w:rsidR="00370420" w:rsidRDefault="00370420" w:rsidP="00BC36F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Timişeni</w:t>
            </w:r>
          </w:p>
          <w:p w14:paraId="2C25820D" w14:textId="77777777" w:rsidR="00370420" w:rsidRDefault="00370420" w:rsidP="00BC36F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B0750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452B0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526D9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FFE84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3E3D3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 Inclusiv peste sch. 2 Cap Y Timișeni</w:t>
            </w:r>
          </w:p>
        </w:tc>
      </w:tr>
      <w:tr w:rsidR="00370420" w14:paraId="2A4D7185" w14:textId="77777777">
        <w:trPr>
          <w:cantSplit/>
          <w:trHeight w:val="3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77E0E" w14:textId="77777777" w:rsidR="00370420" w:rsidRDefault="00370420" w:rsidP="00370420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BBFD2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AA1E0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0C5E6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Timişeni</w:t>
            </w:r>
          </w:p>
          <w:p w14:paraId="7064D2E2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B0922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79A3FE2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1957A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00AAB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5EF13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1AB82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1, Cap X și sch. 2, Cap Y.</w:t>
            </w:r>
          </w:p>
        </w:tc>
      </w:tr>
      <w:tr w:rsidR="00370420" w14:paraId="41CA65D2" w14:textId="77777777">
        <w:trPr>
          <w:cantSplit/>
          <w:trHeight w:val="3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8C63E" w14:textId="77777777" w:rsidR="00370420" w:rsidRDefault="00370420" w:rsidP="00370420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A2AF1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E211D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92CE8" w14:textId="77777777" w:rsidR="00370420" w:rsidRDefault="00370420" w:rsidP="00AE323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Timişeni</w:t>
            </w:r>
          </w:p>
          <w:p w14:paraId="6D8C6BD0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0F8DB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7D1CA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7D8E5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8B0F7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9E386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1, 4 și 5 Cap Y.</w:t>
            </w:r>
          </w:p>
        </w:tc>
      </w:tr>
      <w:tr w:rsidR="00370420" w14:paraId="20C3F960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0F079" w14:textId="77777777" w:rsidR="00370420" w:rsidRDefault="00370420" w:rsidP="00370420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61ADC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16003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D10C1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Jebel</w:t>
            </w:r>
          </w:p>
          <w:p w14:paraId="4F48A8C2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F02DA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09D4001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D6C42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F1098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C7148" w14:textId="77777777" w:rsidR="00370420" w:rsidRPr="00ED5B96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2BDBB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Inclusiv peste sch. 15, </w:t>
            </w:r>
          </w:p>
          <w:p w14:paraId="6AD5A265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255C66">
              <w:rPr>
                <w:b/>
                <w:bCs/>
                <w:i/>
                <w:iCs/>
                <w:sz w:val="20"/>
                <w:lang w:val="ro-RO"/>
              </w:rPr>
              <w:t>St. Jebel</w:t>
            </w:r>
          </w:p>
        </w:tc>
      </w:tr>
      <w:tr w:rsidR="00370420" w14:paraId="105161B1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294F2" w14:textId="77777777" w:rsidR="00370420" w:rsidRDefault="00370420" w:rsidP="00370420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8BCD1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05A8B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E5E51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Jebel</w:t>
            </w:r>
          </w:p>
          <w:p w14:paraId="5E64F867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A8359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DD7CE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CD7F3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53E25" w14:textId="77777777" w:rsidR="00370420" w:rsidRPr="00ED5B96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E0C78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 și 4 Cap X.</w:t>
            </w:r>
          </w:p>
        </w:tc>
      </w:tr>
      <w:tr w:rsidR="00370420" w14:paraId="2C8E2EB9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D6DCA" w14:textId="77777777" w:rsidR="00370420" w:rsidRDefault="00370420" w:rsidP="00370420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9917D" w14:textId="77777777" w:rsidR="00370420" w:rsidRDefault="00370420" w:rsidP="00AE32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F173E" w14:textId="77777777" w:rsidR="00370420" w:rsidRDefault="00370420" w:rsidP="00AE32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B6D28" w14:textId="77777777" w:rsidR="00370420" w:rsidRDefault="00370420" w:rsidP="00AE323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Jebel</w:t>
            </w:r>
          </w:p>
          <w:p w14:paraId="092763E3" w14:textId="77777777" w:rsidR="00370420" w:rsidRDefault="00370420" w:rsidP="00AE323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FB276" w14:textId="77777777" w:rsidR="00370420" w:rsidRDefault="00370420" w:rsidP="00AE32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E3F26" w14:textId="77777777" w:rsidR="00370420" w:rsidRDefault="00370420" w:rsidP="00AE32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945F5" w14:textId="77777777" w:rsidR="00370420" w:rsidRDefault="00370420" w:rsidP="00AE32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DA7D7" w14:textId="77777777" w:rsidR="00370420" w:rsidRPr="00ED5B96" w:rsidRDefault="00370420" w:rsidP="00AE32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CA2CC" w14:textId="77777777" w:rsidR="00370420" w:rsidRDefault="00370420" w:rsidP="00AE32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4 și 5 Cap X.</w:t>
            </w:r>
          </w:p>
        </w:tc>
      </w:tr>
      <w:tr w:rsidR="00370420" w14:paraId="5E6E5489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3350A" w14:textId="77777777" w:rsidR="00370420" w:rsidRDefault="00370420" w:rsidP="00370420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6A590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A527D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B62B2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Jebel</w:t>
            </w:r>
          </w:p>
          <w:p w14:paraId="2AC625F9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B9D19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8B6812D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684EC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628F4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DDC99" w14:textId="77777777" w:rsidR="00370420" w:rsidRPr="00ED5B96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4D01F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Inclusiv peste sch. 9, </w:t>
            </w:r>
          </w:p>
          <w:p w14:paraId="5130F686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255C66">
              <w:rPr>
                <w:b/>
                <w:bCs/>
                <w:i/>
                <w:iCs/>
                <w:sz w:val="20"/>
                <w:lang w:val="ro-RO"/>
              </w:rPr>
              <w:t>St. Jebel</w:t>
            </w:r>
          </w:p>
        </w:tc>
      </w:tr>
      <w:tr w:rsidR="00370420" w14:paraId="70E09C9D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DEE26" w14:textId="77777777" w:rsidR="00370420" w:rsidRDefault="00370420" w:rsidP="00370420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6149A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127E6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44EC4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Jebel -</w:t>
            </w:r>
          </w:p>
          <w:p w14:paraId="53CE6F1F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9E1C3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6C617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A2870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E207D" w14:textId="77777777" w:rsidR="00370420" w:rsidRPr="00ED5B96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1200C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3672E85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și 6 </w:t>
            </w:r>
          </w:p>
          <w:p w14:paraId="58708D11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Cap Y.</w:t>
            </w:r>
          </w:p>
        </w:tc>
      </w:tr>
      <w:tr w:rsidR="00370420" w14:paraId="275F726F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53243" w14:textId="77777777" w:rsidR="00370420" w:rsidRDefault="00370420" w:rsidP="00370420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61EAA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29+300</w:t>
            </w:r>
          </w:p>
          <w:p w14:paraId="5D933001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584CE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4C8FF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Jebel  - Voiteni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FC9B6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A143F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79984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9349F" w14:textId="77777777" w:rsidR="00370420" w:rsidRPr="00ED5B96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47F2B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70420" w14:paraId="5FFF7B34" w14:textId="77777777">
        <w:trPr>
          <w:cantSplit/>
          <w:trHeight w:val="8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5CFB0" w14:textId="77777777" w:rsidR="00370420" w:rsidRDefault="00370420" w:rsidP="00370420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D51BA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52EA6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B8D98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Voiteni</w:t>
            </w:r>
          </w:p>
          <w:p w14:paraId="6D33BA49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E79F4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97429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A1FBC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05D25" w14:textId="77777777" w:rsidR="00370420" w:rsidRPr="00ED5B96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21302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B1000E7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2, Cap X.</w:t>
            </w:r>
          </w:p>
        </w:tc>
      </w:tr>
      <w:tr w:rsidR="00370420" w14:paraId="73B08000" w14:textId="77777777">
        <w:trPr>
          <w:cantSplit/>
          <w:trHeight w:val="8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65946" w14:textId="77777777" w:rsidR="00370420" w:rsidRDefault="00370420" w:rsidP="00370420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BB509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CF59C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72543" w14:textId="77777777" w:rsidR="00370420" w:rsidRDefault="00370420" w:rsidP="002D4AF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Voiteni</w:t>
            </w:r>
          </w:p>
          <w:p w14:paraId="09AD28AD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abătută/directă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E2434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4, 6 și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FB0EF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3BD0F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8A237" w14:textId="77777777" w:rsidR="00370420" w:rsidRPr="00ED5B96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419E8" w14:textId="77777777" w:rsidR="00370420" w:rsidRDefault="00370420" w:rsidP="002D4AF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242B1EC" w14:textId="77777777" w:rsidR="00370420" w:rsidRDefault="00370420" w:rsidP="002D4AF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 2, 3 și 4..</w:t>
            </w:r>
          </w:p>
        </w:tc>
      </w:tr>
      <w:tr w:rsidR="00370420" w14:paraId="0CD1E1B9" w14:textId="77777777">
        <w:trPr>
          <w:cantSplit/>
          <w:trHeight w:val="8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B74F6" w14:textId="77777777" w:rsidR="00370420" w:rsidRDefault="00370420" w:rsidP="00370420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2F008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0+000</w:t>
            </w:r>
          </w:p>
          <w:p w14:paraId="602F6DF9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18+140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AC818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B0401" w14:textId="77777777" w:rsidR="00370420" w:rsidRDefault="00370420" w:rsidP="00DC767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Voiteni – </w:t>
            </w:r>
            <w:r>
              <w:rPr>
                <w:b/>
                <w:bCs/>
                <w:sz w:val="20"/>
                <w:lang w:val="ro-RO"/>
              </w:rPr>
              <w:br/>
              <w:t>Ax St. Gătaia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5788D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E7911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72B5D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74C61" w14:textId="77777777" w:rsidR="00370420" w:rsidRPr="00ED5B96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9E48D" w14:textId="77777777" w:rsidR="00370420" w:rsidRDefault="00370420" w:rsidP="002D4AF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 RV 30 km/h pt trenurile de marfă</w:t>
            </w:r>
          </w:p>
        </w:tc>
      </w:tr>
      <w:tr w:rsidR="00370420" w14:paraId="4191E180" w14:textId="77777777">
        <w:trPr>
          <w:cantSplit/>
          <w:trHeight w:val="8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D2A48" w14:textId="77777777" w:rsidR="00370420" w:rsidRDefault="00370420" w:rsidP="00370420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BEF36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25+360</w:t>
            </w:r>
          </w:p>
          <w:p w14:paraId="1F74C98E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26+360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50561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C4E4D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Gătaia -</w:t>
            </w:r>
          </w:p>
          <w:p w14:paraId="75A4C7AC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Berzovia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CFA4F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B8709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8320C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4BEAA" w14:textId="77777777" w:rsidR="00370420" w:rsidRPr="00ED5B96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36476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70420" w14:paraId="6FC342D2" w14:textId="77777777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4D527" w14:textId="77777777" w:rsidR="00370420" w:rsidRDefault="00370420" w:rsidP="00370420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1F0FD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43+520</w:t>
            </w:r>
          </w:p>
          <w:p w14:paraId="4AB7001D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46+792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C2915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0EE95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Berzovia - </w:t>
            </w:r>
          </w:p>
          <w:p w14:paraId="419DAFCF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Vasiova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E5E55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5BD50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CAF7C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4E09D" w14:textId="77777777" w:rsidR="00370420" w:rsidRPr="00ED5B96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9EC8E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4CA4F7CD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370420" w14:paraId="5FAB5B74" w14:textId="77777777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759D7" w14:textId="77777777" w:rsidR="00370420" w:rsidRDefault="00370420" w:rsidP="00370420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E6825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E2184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8A923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Vasiova 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D5193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F2E2C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B350C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EF489" w14:textId="77777777" w:rsidR="00370420" w:rsidRPr="00ED5B96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80A2D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70420" w14:paraId="5909A050" w14:textId="77777777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05BC3" w14:textId="77777777" w:rsidR="00370420" w:rsidRDefault="00370420" w:rsidP="00370420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D33E2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C6275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9F7FE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Vasiova linia 2 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BD525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CA84F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1BD8F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20625" w14:textId="77777777" w:rsidR="00370420" w:rsidRPr="00ED5B96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28232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70420" w14:paraId="45615103" w14:textId="77777777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8097B" w14:textId="77777777" w:rsidR="00370420" w:rsidRDefault="00370420" w:rsidP="00370420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0AD85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55+200</w:t>
            </w:r>
          </w:p>
          <w:p w14:paraId="42BD8821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60+271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C3865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C75CC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Vasiova - Reșița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FFDBC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5DAFB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EA62E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9E1C4" w14:textId="77777777" w:rsidR="00370420" w:rsidRPr="00ED5B96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6F8BD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70420" w14:paraId="1705A86D" w14:textId="77777777" w:rsidTr="00F57033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DBEB9" w14:textId="77777777" w:rsidR="00370420" w:rsidRDefault="00370420" w:rsidP="00370420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AA8DC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64+000</w:t>
            </w:r>
          </w:p>
          <w:p w14:paraId="276CB7BF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1DA3B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DB39E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Reșița Nord - </w:t>
            </w:r>
          </w:p>
          <w:p w14:paraId="6BD0985A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Reșița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19A60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C1B15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7D609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AF635" w14:textId="77777777" w:rsidR="00370420" w:rsidRPr="00ED5B96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4080D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70420" w14:paraId="0C55A6C5" w14:textId="77777777" w:rsidTr="00F57033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B1EEF" w14:textId="77777777" w:rsidR="00370420" w:rsidRDefault="00370420" w:rsidP="00370420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E9FA6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F8191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A5E7B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Reșița Nord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78779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39C51149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13, 15, 19, 25, 33, 35, 49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4FFAD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167BE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599F8" w14:textId="77777777" w:rsidR="00370420" w:rsidRPr="00ED5B96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0B6E8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1 - 8 abătute Cap X</w:t>
            </w:r>
          </w:p>
        </w:tc>
      </w:tr>
      <w:tr w:rsidR="00370420" w14:paraId="5976343E" w14:textId="77777777" w:rsidTr="00F57033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B87CA" w14:textId="77777777" w:rsidR="00370420" w:rsidRDefault="00370420" w:rsidP="00370420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54161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9D66A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398D8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Reșița Nord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B7C5F" w14:textId="77777777" w:rsidR="00370420" w:rsidRDefault="00370420" w:rsidP="00F570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767F238C" w14:textId="77777777" w:rsidR="00370420" w:rsidRDefault="00370420" w:rsidP="00F570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0683A64D" w14:textId="77777777" w:rsidR="00370420" w:rsidRDefault="00370420" w:rsidP="00F570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18, 26, 40, 42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F95F1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7FA58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BD9DC" w14:textId="77777777" w:rsidR="00370420" w:rsidRPr="00ED5B96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1A93C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1 - 8 abătute Cap Y</w:t>
            </w:r>
          </w:p>
        </w:tc>
      </w:tr>
      <w:tr w:rsidR="00370420" w14:paraId="55B83DB8" w14:textId="77777777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F1960" w14:textId="77777777" w:rsidR="00370420" w:rsidRDefault="00370420" w:rsidP="00370420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D2C1A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1AC13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32B73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Reșița Nord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68662" w14:textId="77777777" w:rsidR="00370420" w:rsidRDefault="00370420" w:rsidP="00F570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053E52DE" w14:textId="77777777" w:rsidR="00370420" w:rsidRDefault="00370420" w:rsidP="00F570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42FDCC77" w14:textId="77777777" w:rsidR="00370420" w:rsidRDefault="00370420" w:rsidP="00F570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28/30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9C574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8ACE9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E4235" w14:textId="77777777" w:rsidR="00370420" w:rsidRPr="00ED5B96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EC3BE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7 și 8 abătute Cap Y</w:t>
            </w:r>
          </w:p>
        </w:tc>
      </w:tr>
    </w:tbl>
    <w:p w14:paraId="182492B0" w14:textId="77777777" w:rsidR="00370420" w:rsidRDefault="00370420">
      <w:pPr>
        <w:spacing w:before="40" w:after="40" w:line="192" w:lineRule="auto"/>
        <w:ind w:right="57"/>
        <w:rPr>
          <w:sz w:val="20"/>
          <w:lang w:val="ro-RO"/>
        </w:rPr>
      </w:pPr>
    </w:p>
    <w:p w14:paraId="58F6BA2B" w14:textId="77777777" w:rsidR="00370420" w:rsidRDefault="00370420" w:rsidP="00C13E1E">
      <w:pPr>
        <w:pStyle w:val="Heading1"/>
        <w:spacing w:line="360" w:lineRule="auto"/>
      </w:pPr>
      <w:r>
        <w:t>LINIA 125</w:t>
      </w:r>
    </w:p>
    <w:p w14:paraId="0C50E495" w14:textId="77777777" w:rsidR="00370420" w:rsidRDefault="00370420" w:rsidP="00C52D69">
      <w:pPr>
        <w:pStyle w:val="Heading1"/>
        <w:spacing w:line="360" w:lineRule="auto"/>
        <w:rPr>
          <w:b w:val="0"/>
          <w:bCs w:val="0"/>
          <w:sz w:val="8"/>
        </w:rPr>
      </w:pPr>
      <w:r>
        <w:t>TIMIŞOARA SUD - BUZIAŞ</w:t>
      </w:r>
    </w:p>
    <w:p w14:paraId="165DDD42" w14:textId="77777777" w:rsidR="00370420" w:rsidRDefault="00370420" w:rsidP="00C52D69">
      <w:pPr>
        <w:pStyle w:val="Heading1"/>
        <w:spacing w:line="360" w:lineRule="auto"/>
        <w:rPr>
          <w:b w:val="0"/>
          <w:bCs w:val="0"/>
          <w:sz w:val="8"/>
        </w:rPr>
      </w:pP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3"/>
        <w:gridCol w:w="2492"/>
      </w:tblGrid>
      <w:tr w:rsidR="00370420" w14:paraId="54819A96" w14:textId="77777777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DD823" w14:textId="77777777" w:rsidR="00370420" w:rsidRDefault="00370420" w:rsidP="0037042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9822C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38217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2775D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Sud</w:t>
            </w:r>
          </w:p>
          <w:p w14:paraId="56A9D771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AEDC8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3A40EDE5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334AB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87316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41392" w14:textId="77777777" w:rsidR="00370420" w:rsidRPr="00CE3639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F9631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și 2 abătute.</w:t>
            </w:r>
          </w:p>
        </w:tc>
      </w:tr>
      <w:tr w:rsidR="00370420" w14:paraId="11FF550E" w14:textId="77777777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43C98" w14:textId="77777777" w:rsidR="00370420" w:rsidRDefault="00370420" w:rsidP="0037042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54D5E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0+260</w:t>
            </w:r>
          </w:p>
          <w:p w14:paraId="2355C0D4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0+340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348E7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08F1F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Sud</w:t>
            </w:r>
          </w:p>
          <w:p w14:paraId="219F83DC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26277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85D60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30650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60E1F" w14:textId="77777777" w:rsidR="00370420" w:rsidRPr="00CE3639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873AF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796AD1CB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Restricție peste breteaua din Cap Y, st. Timișoara Sud.</w:t>
            </w:r>
          </w:p>
        </w:tc>
      </w:tr>
      <w:tr w:rsidR="00370420" w14:paraId="70627EE8" w14:textId="77777777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EBAC1" w14:textId="77777777" w:rsidR="00370420" w:rsidRDefault="00370420" w:rsidP="0037042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F2839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6EFB2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6431A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Sud</w:t>
            </w:r>
          </w:p>
          <w:p w14:paraId="06190235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662DB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40BB167E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645ABCAF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56869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327A9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55BFC" w14:textId="77777777" w:rsidR="00370420" w:rsidRPr="00CE3639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68100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3BFCE85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4 - 8 Cap Y.</w:t>
            </w:r>
          </w:p>
        </w:tc>
      </w:tr>
      <w:tr w:rsidR="00370420" w14:paraId="09B13813" w14:textId="77777777">
        <w:trPr>
          <w:cantSplit/>
          <w:trHeight w:val="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B8C23" w14:textId="77777777" w:rsidR="00370420" w:rsidRDefault="00370420" w:rsidP="0037042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BC5F4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5CDB2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11E60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Semenic</w:t>
            </w:r>
          </w:p>
          <w:p w14:paraId="10B71455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abatuta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3B0FB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EF97E8C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8BA3E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DC040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54E77" w14:textId="77777777" w:rsidR="00370420" w:rsidRPr="00CE3639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FDE55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70420" w14:paraId="6C391301" w14:textId="77777777">
        <w:trPr>
          <w:cantSplit/>
          <w:trHeight w:val="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0F888" w14:textId="77777777" w:rsidR="00370420" w:rsidRDefault="00370420" w:rsidP="0037042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B6C1E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4+486</w:t>
            </w:r>
          </w:p>
          <w:p w14:paraId="5D3FBEB2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18+262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39FFB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D60E9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Semenic -</w:t>
            </w:r>
          </w:p>
          <w:p w14:paraId="6D9BA6E1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Sacoșu Mic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DF696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97AE3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C1840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B3B85" w14:textId="77777777" w:rsidR="00370420" w:rsidRPr="00CE3639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74936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09F08C0A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370420" w14:paraId="182D3401" w14:textId="77777777">
        <w:trPr>
          <w:cantSplit/>
          <w:trHeight w:val="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AF01E" w14:textId="77777777" w:rsidR="00370420" w:rsidRDefault="00370420" w:rsidP="0037042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A9853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24+500</w:t>
            </w:r>
          </w:p>
          <w:p w14:paraId="76B2716E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67B87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DB98C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Sacoșu Mic - Buziaș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3D89F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A1E69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D6309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D0F4A" w14:textId="77777777" w:rsidR="00370420" w:rsidRPr="00CE3639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03424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70420" w14:paraId="242523A8" w14:textId="77777777">
        <w:trPr>
          <w:cantSplit/>
          <w:trHeight w:val="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0C58F" w14:textId="77777777" w:rsidR="00370420" w:rsidRDefault="00370420" w:rsidP="0037042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7C574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EF06C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A2DAF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Buziaș</w:t>
            </w:r>
          </w:p>
          <w:p w14:paraId="4697733B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C8469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6, 8 și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09227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3AC20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F05D1" w14:textId="77777777" w:rsidR="00370420" w:rsidRPr="00CE3639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EF3A0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în Cap Y a linilor 1, 2 și 3 ab.</w:t>
            </w:r>
          </w:p>
        </w:tc>
      </w:tr>
    </w:tbl>
    <w:p w14:paraId="3FD5B867" w14:textId="77777777" w:rsidR="00370420" w:rsidRDefault="00370420">
      <w:pPr>
        <w:spacing w:before="40" w:after="40" w:line="192" w:lineRule="auto"/>
        <w:ind w:right="57"/>
        <w:rPr>
          <w:sz w:val="20"/>
          <w:lang w:val="ro-RO"/>
        </w:rPr>
      </w:pPr>
    </w:p>
    <w:p w14:paraId="46B5EF63" w14:textId="77777777" w:rsidR="00370420" w:rsidRDefault="00370420" w:rsidP="00E56A6A">
      <w:pPr>
        <w:pStyle w:val="Heading1"/>
        <w:spacing w:line="360" w:lineRule="auto"/>
      </w:pPr>
      <w:r>
        <w:t>LINIA 200</w:t>
      </w:r>
    </w:p>
    <w:p w14:paraId="4CAD70AC" w14:textId="77777777" w:rsidR="00370420" w:rsidRDefault="00370420" w:rsidP="00564AE3">
      <w:pPr>
        <w:pStyle w:val="Heading1"/>
        <w:spacing w:line="360" w:lineRule="auto"/>
        <w:rPr>
          <w:b w:val="0"/>
          <w:bCs w:val="0"/>
          <w:sz w:val="8"/>
        </w:rPr>
      </w:pPr>
      <w:r>
        <w:t>POD MUREŞ - COŞLARIU - CURTICI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370420" w14:paraId="5355CDC0" w14:textId="77777777">
        <w:trPr>
          <w:cantSplit/>
          <w:trHeight w:val="58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849CE" w14:textId="77777777" w:rsidR="00370420" w:rsidRDefault="00370420" w:rsidP="00370420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43D14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449+507</w:t>
            </w:r>
          </w:p>
          <w:p w14:paraId="3D67E88E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472+428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16395" w14:textId="77777777" w:rsidR="00370420" w:rsidRPr="00032DF2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62D5D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Orăştie -</w:t>
            </w:r>
          </w:p>
          <w:p w14:paraId="69E70147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Simeria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8FF58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8CB27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67E7E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449+507</w:t>
            </w:r>
          </w:p>
          <w:p w14:paraId="335F941F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472+428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235C3" w14:textId="77777777" w:rsidR="00370420" w:rsidRPr="00032DF2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120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56523" w14:textId="77777777" w:rsidR="00370420" w:rsidRPr="00F716C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Semnalizate ca limitare de viteză.</w:t>
            </w:r>
          </w:p>
        </w:tc>
      </w:tr>
      <w:tr w:rsidR="00370420" w14:paraId="46D68F8D" w14:textId="77777777">
        <w:trPr>
          <w:cantSplit/>
          <w:trHeight w:val="58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31705" w14:textId="77777777" w:rsidR="00370420" w:rsidRDefault="00370420" w:rsidP="00370420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6CD3E" w14:textId="77777777" w:rsidR="00370420" w:rsidRDefault="00370420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503+983</w:t>
            </w:r>
          </w:p>
          <w:p w14:paraId="7D0CA6BA" w14:textId="77777777" w:rsidR="00370420" w:rsidRDefault="00370420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514+267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51A4A" w14:textId="77777777" w:rsidR="00370420" w:rsidRDefault="00370420" w:rsidP="0081019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E784D" w14:textId="77777777" w:rsidR="00370420" w:rsidRDefault="00370420" w:rsidP="0081019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Ax.St. Ilia –</w:t>
            </w:r>
          </w:p>
          <w:p w14:paraId="4E49FFA2" w14:textId="77777777" w:rsidR="00370420" w:rsidRDefault="00370420" w:rsidP="0081019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Ax.St. Câmpuri Surduc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0C5A4" w14:textId="77777777" w:rsidR="00370420" w:rsidRDefault="00370420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AEB9C" w14:textId="77777777" w:rsidR="00370420" w:rsidRDefault="00370420" w:rsidP="0081019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DA102" w14:textId="77777777" w:rsidR="00370420" w:rsidRDefault="00370420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503+983</w:t>
            </w:r>
          </w:p>
          <w:p w14:paraId="03167B55" w14:textId="77777777" w:rsidR="00370420" w:rsidRDefault="00370420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514+267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628CD" w14:textId="77777777" w:rsidR="00370420" w:rsidRDefault="00370420" w:rsidP="0081019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7E771" w14:textId="77777777" w:rsidR="00370420" w:rsidRDefault="00370420" w:rsidP="0081019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370420" w14:paraId="23717888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DE239" w14:textId="77777777" w:rsidR="00370420" w:rsidRDefault="00370420" w:rsidP="00370420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C81EB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504+800</w:t>
            </w:r>
          </w:p>
          <w:p w14:paraId="2A40ECB7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504+900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5E1E1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72D76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Ilia linia 4 directă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7CE9B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DAF68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EEADF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53611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807D6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70420" w14:paraId="335F7823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9C070" w14:textId="77777777" w:rsidR="00370420" w:rsidRDefault="00370420" w:rsidP="00370420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86A06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819C8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1F0EF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Ilia linia 3 directă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4F483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530D0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E72A2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504+800</w:t>
            </w:r>
          </w:p>
          <w:p w14:paraId="32B066E0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504+900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777CB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B671D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70420" w14:paraId="64F396D1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09DD2" w14:textId="77777777" w:rsidR="00370420" w:rsidRDefault="00370420" w:rsidP="00370420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37516" w14:textId="77777777" w:rsidR="00370420" w:rsidRDefault="00370420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508+350</w:t>
            </w:r>
          </w:p>
          <w:p w14:paraId="5AAFD5E3" w14:textId="77777777" w:rsidR="00370420" w:rsidRDefault="00370420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508+400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D39E9" w14:textId="77777777" w:rsidR="00370420" w:rsidRDefault="00370420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36E51" w14:textId="77777777" w:rsidR="00370420" w:rsidRDefault="00370420" w:rsidP="00DF4E4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Ilia – Câmpuri Surduc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C0EFD" w14:textId="77777777" w:rsidR="00370420" w:rsidRDefault="00370420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7D986" w14:textId="77777777" w:rsidR="00370420" w:rsidRDefault="00370420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0CCCF" w14:textId="77777777" w:rsidR="00370420" w:rsidRDefault="00370420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508+350</w:t>
            </w:r>
          </w:p>
          <w:p w14:paraId="5E7E06F3" w14:textId="77777777" w:rsidR="00370420" w:rsidRDefault="00370420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508+400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D8BE5" w14:textId="77777777" w:rsidR="00370420" w:rsidRDefault="00370420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C8E16" w14:textId="77777777" w:rsidR="00370420" w:rsidRDefault="00370420" w:rsidP="00DF4E4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70420" w14:paraId="2F55553F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DABEF" w14:textId="77777777" w:rsidR="00370420" w:rsidRDefault="00370420" w:rsidP="00370420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9F221" w14:textId="77777777" w:rsidR="00370420" w:rsidRDefault="00370420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A8AAC" w14:textId="77777777" w:rsidR="00370420" w:rsidRDefault="00370420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6A22E" w14:textId="77777777" w:rsidR="00370420" w:rsidRDefault="00370420" w:rsidP="00D170E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Zam</w:t>
            </w:r>
          </w:p>
          <w:p w14:paraId="49A8934E" w14:textId="77777777" w:rsidR="00370420" w:rsidRDefault="00370420" w:rsidP="00D170E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7F3F2" w14:textId="77777777" w:rsidR="00370420" w:rsidRDefault="00370420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6783D" w14:textId="77777777" w:rsidR="00370420" w:rsidRDefault="00370420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F7028" w14:textId="77777777" w:rsidR="00370420" w:rsidRDefault="00370420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527+400</w:t>
            </w:r>
          </w:p>
          <w:p w14:paraId="587EB0FB" w14:textId="77777777" w:rsidR="00370420" w:rsidRDefault="00370420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527+850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8702B" w14:textId="77777777" w:rsidR="00370420" w:rsidRDefault="00370420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3D313" w14:textId="77777777" w:rsidR="00370420" w:rsidRDefault="00370420" w:rsidP="00DF4E4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70420" w14:paraId="5DF784C7" w14:textId="77777777">
        <w:trPr>
          <w:cantSplit/>
          <w:trHeight w:val="2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42774" w14:textId="77777777" w:rsidR="00370420" w:rsidRDefault="00370420" w:rsidP="00370420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A779D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BA039" w14:textId="77777777" w:rsidR="00370420" w:rsidRPr="00032DF2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E6A8B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Zam</w:t>
            </w:r>
          </w:p>
          <w:p w14:paraId="10BA4D69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872CF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E995BD8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555D7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B1A49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C1BB2" w14:textId="77777777" w:rsidR="00370420" w:rsidRPr="00032DF2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F1F7C" w14:textId="77777777" w:rsidR="00370420" w:rsidRPr="00F716C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70420" w14:paraId="550F649D" w14:textId="77777777" w:rsidTr="00816AE9">
        <w:trPr>
          <w:cantSplit/>
          <w:trHeight w:val="3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DB0FD" w14:textId="77777777" w:rsidR="00370420" w:rsidRDefault="00370420" w:rsidP="00370420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BCCED" w14:textId="77777777" w:rsidR="00370420" w:rsidRDefault="00370420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548+595</w:t>
            </w:r>
          </w:p>
          <w:p w14:paraId="2FA1730B" w14:textId="77777777" w:rsidR="00370420" w:rsidRDefault="00370420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548+645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749C1" w14:textId="77777777" w:rsidR="00370420" w:rsidRDefault="00370420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56C5E" w14:textId="77777777" w:rsidR="00370420" w:rsidRDefault="00370420" w:rsidP="006B325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Săvîrșin -</w:t>
            </w:r>
          </w:p>
          <w:p w14:paraId="7CFB4AA1" w14:textId="77777777" w:rsidR="00370420" w:rsidRDefault="00370420" w:rsidP="006B325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Vărădia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B05B0" w14:textId="77777777" w:rsidR="00370420" w:rsidRDefault="00370420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60CE0" w14:textId="77777777" w:rsidR="00370420" w:rsidRDefault="00370420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8C258" w14:textId="77777777" w:rsidR="00370420" w:rsidRDefault="00370420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548+595</w:t>
            </w:r>
          </w:p>
          <w:p w14:paraId="7374830E" w14:textId="77777777" w:rsidR="00370420" w:rsidRDefault="00370420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548+645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4AF2A" w14:textId="77777777" w:rsidR="00370420" w:rsidRDefault="00370420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0BA7F" w14:textId="77777777" w:rsidR="00370420" w:rsidRDefault="00370420" w:rsidP="006B325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70420" w14:paraId="5EC576A5" w14:textId="77777777">
        <w:trPr>
          <w:cantSplit/>
          <w:trHeight w:val="3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3CA01" w14:textId="77777777" w:rsidR="00370420" w:rsidRDefault="00370420" w:rsidP="00370420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96294" w14:textId="77777777" w:rsidR="00370420" w:rsidRDefault="00370420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592+450</w:t>
            </w:r>
          </w:p>
          <w:p w14:paraId="3D0795EB" w14:textId="77777777" w:rsidR="00370420" w:rsidRDefault="00370420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592+500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F1D27" w14:textId="77777777" w:rsidR="00370420" w:rsidRDefault="00370420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E57A1" w14:textId="77777777" w:rsidR="00370420" w:rsidRDefault="00370420" w:rsidP="006B325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Radna linia 2 directă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49BFE" w14:textId="77777777" w:rsidR="00370420" w:rsidRDefault="00370420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15DAE" w14:textId="77777777" w:rsidR="00370420" w:rsidRDefault="00370420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3A02D" w14:textId="77777777" w:rsidR="00370420" w:rsidRDefault="00370420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48828" w14:textId="77777777" w:rsidR="00370420" w:rsidRDefault="00370420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84E03" w14:textId="77777777" w:rsidR="00370420" w:rsidRDefault="00370420" w:rsidP="006B325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Inclusiv peste sch. 16 Cap Y</w:t>
            </w:r>
          </w:p>
        </w:tc>
      </w:tr>
    </w:tbl>
    <w:p w14:paraId="58658290" w14:textId="77777777" w:rsidR="00370420" w:rsidRDefault="00370420" w:rsidP="00623FF6">
      <w:pPr>
        <w:spacing w:before="40" w:after="40" w:line="192" w:lineRule="auto"/>
        <w:ind w:right="57"/>
        <w:rPr>
          <w:lang w:val="ro-RO"/>
        </w:rPr>
      </w:pPr>
    </w:p>
    <w:p w14:paraId="354CD8A7" w14:textId="77777777" w:rsidR="00370420" w:rsidRDefault="00370420" w:rsidP="006D4098">
      <w:pPr>
        <w:pStyle w:val="Heading1"/>
        <w:spacing w:line="360" w:lineRule="auto"/>
      </w:pPr>
      <w:r>
        <w:t>LINIA 201</w:t>
      </w:r>
    </w:p>
    <w:p w14:paraId="60205E80" w14:textId="77777777" w:rsidR="00370420" w:rsidRDefault="00370420" w:rsidP="00647561">
      <w:pPr>
        <w:pStyle w:val="Heading1"/>
        <w:spacing w:line="360" w:lineRule="auto"/>
        <w:rPr>
          <w:b w:val="0"/>
          <w:bCs w:val="0"/>
          <w:sz w:val="8"/>
        </w:rPr>
      </w:pPr>
      <w:r>
        <w:t>TEIUŞ - COŞLARIU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9"/>
        <w:gridCol w:w="752"/>
        <w:gridCol w:w="2199"/>
        <w:gridCol w:w="869"/>
        <w:gridCol w:w="752"/>
        <w:gridCol w:w="879"/>
        <w:gridCol w:w="752"/>
        <w:gridCol w:w="2487"/>
      </w:tblGrid>
      <w:tr w:rsidR="00370420" w14:paraId="11F6FD3B" w14:textId="77777777">
        <w:trPr>
          <w:cantSplit/>
          <w:trHeight w:val="267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63A8D" w14:textId="77777777" w:rsidR="00370420" w:rsidRDefault="00370420" w:rsidP="0037042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11C33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3965D" w14:textId="77777777" w:rsidR="00370420" w:rsidRPr="00C937B4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C2C5A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669E45DF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X, linia 11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B594C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axa staţiei </w:t>
            </w:r>
          </w:p>
          <w:p w14:paraId="3FCD97EB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la maca-</w:t>
            </w:r>
          </w:p>
          <w:p w14:paraId="4D49EE02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zul extrem</w:t>
            </w:r>
          </w:p>
          <w:p w14:paraId="283CA230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39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6CEA6" w14:textId="77777777" w:rsidR="00370420" w:rsidRPr="00C937B4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937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28D86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C11A4" w14:textId="77777777" w:rsidR="00370420" w:rsidRPr="00C937B4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D90C0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2F89849F" w14:textId="77777777">
        <w:trPr>
          <w:cantSplit/>
          <w:trHeight w:val="68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D6DFD" w14:textId="77777777" w:rsidR="00370420" w:rsidRDefault="00370420" w:rsidP="0037042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16D88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3E675" w14:textId="77777777" w:rsidR="00370420" w:rsidRPr="00C937B4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CC722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7F4038C4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EC591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607E2A02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28 - 32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E82DD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F46F5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1E359" w14:textId="77777777" w:rsidR="00370420" w:rsidRPr="00C937B4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B859B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1614E98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D10FB68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9 şi 10.</w:t>
            </w:r>
          </w:p>
        </w:tc>
      </w:tr>
      <w:tr w:rsidR="00370420" w14:paraId="4468E0AC" w14:textId="77777777">
        <w:trPr>
          <w:cantSplit/>
          <w:trHeight w:val="68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1984F" w14:textId="77777777" w:rsidR="00370420" w:rsidRDefault="00370420" w:rsidP="0037042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CF2A7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5D65A" w14:textId="77777777" w:rsidR="00370420" w:rsidRPr="00C937B4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CDA77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7CB5E1AB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F4E8F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4295C474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7 - 9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E5D54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F0210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EC92D" w14:textId="77777777" w:rsidR="00370420" w:rsidRPr="00C937B4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88104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Afectează intrări - ieşiri </w:t>
            </w:r>
          </w:p>
          <w:p w14:paraId="592A3CBC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 şi 2.</w:t>
            </w:r>
          </w:p>
        </w:tc>
      </w:tr>
    </w:tbl>
    <w:p w14:paraId="0680014D" w14:textId="77777777" w:rsidR="00370420" w:rsidRPr="003012FC" w:rsidRDefault="00370420">
      <w:pPr>
        <w:spacing w:before="40" w:after="40" w:line="192" w:lineRule="auto"/>
        <w:ind w:right="57"/>
      </w:pPr>
    </w:p>
    <w:p w14:paraId="1B9D86F1" w14:textId="77777777" w:rsidR="00370420" w:rsidRDefault="00370420" w:rsidP="00C53936">
      <w:pPr>
        <w:pStyle w:val="Heading1"/>
        <w:spacing w:line="360" w:lineRule="auto"/>
      </w:pPr>
      <w:r>
        <w:t>LINIA 202 A</w:t>
      </w:r>
    </w:p>
    <w:p w14:paraId="054E8ACB" w14:textId="77777777" w:rsidR="00370420" w:rsidRDefault="00370420" w:rsidP="00DF1411">
      <w:pPr>
        <w:pStyle w:val="Heading1"/>
        <w:spacing w:line="360" w:lineRule="auto"/>
        <w:rPr>
          <w:b w:val="0"/>
          <w:bCs w:val="0"/>
          <w:sz w:val="8"/>
        </w:rPr>
      </w:pPr>
      <w:r>
        <w:t>TURDAŞ - SIMERIA TRIAJ (DELTA)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55"/>
        <w:gridCol w:w="772"/>
        <w:gridCol w:w="2201"/>
        <w:gridCol w:w="870"/>
        <w:gridCol w:w="757"/>
        <w:gridCol w:w="869"/>
        <w:gridCol w:w="753"/>
        <w:gridCol w:w="9"/>
        <w:gridCol w:w="2483"/>
      </w:tblGrid>
      <w:tr w:rsidR="00370420" w14:paraId="1512F76A" w14:textId="77777777">
        <w:trPr>
          <w:cantSplit/>
          <w:trHeight w:val="120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F4CE9" w14:textId="77777777" w:rsidR="00370420" w:rsidRDefault="00370420" w:rsidP="00370420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66533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55E92" w14:textId="77777777" w:rsidR="00370420" w:rsidRPr="0087494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9E96C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Simeria Triaj Grupa D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C9AAA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T.D.J. </w:t>
            </w:r>
          </w:p>
          <w:p w14:paraId="74566211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 / 12A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D1F30" w14:textId="77777777" w:rsidR="00370420" w:rsidRPr="0048429E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48429E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23566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77666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2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61A11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1D, 2D şi 3D.</w:t>
            </w:r>
          </w:p>
        </w:tc>
      </w:tr>
      <w:tr w:rsidR="00370420" w14:paraId="36E2CEA5" w14:textId="77777777">
        <w:trPr>
          <w:cantSplit/>
          <w:trHeight w:val="138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A4D17" w14:textId="77777777" w:rsidR="00370420" w:rsidRDefault="00370420" w:rsidP="00370420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C2BF3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EAC6A" w14:textId="77777777" w:rsidR="00370420" w:rsidRPr="0087494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965FB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Simeria Triaj Grupa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A113F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14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4672A" w14:textId="77777777" w:rsidR="00370420" w:rsidRPr="0048429E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6A8D2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77627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2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C854B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1 abătută Cap Y.</w:t>
            </w:r>
          </w:p>
          <w:p w14:paraId="61D260E4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EDBF214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Stație paralelogram.</w:t>
            </w:r>
          </w:p>
        </w:tc>
      </w:tr>
      <w:tr w:rsidR="00370420" w:rsidRPr="00743905" w14:paraId="52CD060E" w14:textId="77777777">
        <w:trPr>
          <w:cantSplit/>
          <w:trHeight w:val="139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E6091" w14:textId="77777777" w:rsidR="00370420" w:rsidRPr="00743905" w:rsidRDefault="00370420" w:rsidP="00370420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B5F3C" w14:textId="77777777" w:rsidR="00370420" w:rsidRPr="00743905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3+200</w:t>
            </w:r>
          </w:p>
          <w:p w14:paraId="2031625B" w14:textId="77777777" w:rsidR="00370420" w:rsidRPr="00743905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2+100</w:t>
            </w: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70391" w14:textId="77777777" w:rsidR="00370420" w:rsidRPr="00743905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0A898" w14:textId="77777777" w:rsidR="00370420" w:rsidRPr="00743905" w:rsidRDefault="0037042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32009DAB" w14:textId="77777777" w:rsidR="00370420" w:rsidRPr="00743905" w:rsidRDefault="0037042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</w:t>
            </w:r>
          </w:p>
          <w:p w14:paraId="5CAD89C7" w14:textId="77777777" w:rsidR="00370420" w:rsidRPr="00743905" w:rsidRDefault="0037042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5D directă, cuprinsă între </w:t>
            </w:r>
          </w:p>
          <w:p w14:paraId="088B7D46" w14:textId="77777777" w:rsidR="00370420" w:rsidRPr="00743905" w:rsidRDefault="0037042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T.D.J. 64 / 72 şi </w:t>
            </w:r>
          </w:p>
          <w:p w14:paraId="6A51A212" w14:textId="77777777" w:rsidR="00370420" w:rsidRPr="00743905" w:rsidRDefault="0037042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T.D.J. 139 / 141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37CDB" w14:textId="77777777" w:rsidR="00370420" w:rsidRPr="00743905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9C21C" w14:textId="77777777" w:rsidR="00370420" w:rsidRPr="00743905" w:rsidRDefault="0037042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8A33C" w14:textId="77777777" w:rsidR="00370420" w:rsidRPr="00743905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B0054" w14:textId="77777777" w:rsidR="00370420" w:rsidRPr="00743905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84D97" w14:textId="77777777" w:rsidR="00370420" w:rsidRPr="00743905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  <w:p w14:paraId="183560BE" w14:textId="77777777" w:rsidR="00370420" w:rsidRPr="00743905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Staţie paralelogram.</w:t>
            </w:r>
          </w:p>
        </w:tc>
      </w:tr>
      <w:tr w:rsidR="00370420" w:rsidRPr="00743905" w14:paraId="20A20F45" w14:textId="77777777">
        <w:trPr>
          <w:cantSplit/>
          <w:trHeight w:val="82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E274C" w14:textId="77777777" w:rsidR="00370420" w:rsidRPr="00743905" w:rsidRDefault="00370420" w:rsidP="00370420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64AC8" w14:textId="77777777" w:rsidR="00370420" w:rsidRPr="00743905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F88A9" w14:textId="77777777" w:rsidR="00370420" w:rsidRPr="00743905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AA977" w14:textId="77777777" w:rsidR="00370420" w:rsidRPr="00743905" w:rsidRDefault="0037042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4704248E" w14:textId="77777777" w:rsidR="00370420" w:rsidRPr="00743905" w:rsidRDefault="0037042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linia 3D </w:t>
            </w:r>
          </w:p>
          <w:p w14:paraId="04FB2BC3" w14:textId="77777777" w:rsidR="00370420" w:rsidRPr="00743905" w:rsidRDefault="0037042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A98F4" w14:textId="77777777" w:rsidR="00370420" w:rsidRPr="00743905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între sch. </w:t>
            </w:r>
          </w:p>
          <w:p w14:paraId="215A9C90" w14:textId="77777777" w:rsidR="00370420" w:rsidRPr="00743905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137-104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50493" w14:textId="77777777" w:rsidR="00370420" w:rsidRPr="00743905" w:rsidRDefault="0037042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D4117" w14:textId="77777777" w:rsidR="00370420" w:rsidRPr="00743905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6BFFB" w14:textId="77777777" w:rsidR="00370420" w:rsidRPr="00743905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FFBF7" w14:textId="77777777" w:rsidR="00370420" w:rsidRPr="00743905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370420" w:rsidRPr="00743905" w14:paraId="64D5EBDC" w14:textId="77777777">
        <w:trPr>
          <w:cantSplit/>
          <w:trHeight w:val="71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08A0F" w14:textId="77777777" w:rsidR="00370420" w:rsidRPr="00743905" w:rsidRDefault="00370420" w:rsidP="00370420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D1992" w14:textId="77777777" w:rsidR="00370420" w:rsidRPr="00743905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AD1C0" w14:textId="77777777" w:rsidR="00370420" w:rsidRPr="00743905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D992D" w14:textId="77777777" w:rsidR="00370420" w:rsidRPr="00743905" w:rsidRDefault="0037042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603A38CD" w14:textId="77777777" w:rsidR="00370420" w:rsidRPr="00743905" w:rsidRDefault="0037042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linia 5D, </w:t>
            </w:r>
          </w:p>
          <w:p w14:paraId="34A1E837" w14:textId="77777777" w:rsidR="00370420" w:rsidRPr="00743905" w:rsidRDefault="0037042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6545B" w14:textId="77777777" w:rsidR="00370420" w:rsidRPr="00743905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T.D.J.</w:t>
            </w:r>
          </w:p>
          <w:p w14:paraId="04EF00C0" w14:textId="77777777" w:rsidR="00370420" w:rsidRPr="00743905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139/ 141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C897C" w14:textId="77777777" w:rsidR="00370420" w:rsidRPr="00743905" w:rsidRDefault="0037042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33BAD" w14:textId="77777777" w:rsidR="00370420" w:rsidRPr="00743905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54FB0" w14:textId="77777777" w:rsidR="00370420" w:rsidRPr="00743905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EE5E2" w14:textId="77777777" w:rsidR="00370420" w:rsidRPr="00743905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</w:tbl>
    <w:p w14:paraId="7DC6522D" w14:textId="77777777" w:rsidR="00370420" w:rsidRDefault="00370420">
      <w:pPr>
        <w:spacing w:before="40" w:after="40" w:line="192" w:lineRule="auto"/>
        <w:ind w:right="57"/>
        <w:rPr>
          <w:sz w:val="20"/>
          <w:lang w:val="ro-RO"/>
        </w:rPr>
      </w:pPr>
    </w:p>
    <w:p w14:paraId="642C3E0D" w14:textId="77777777" w:rsidR="00370420" w:rsidRDefault="00370420" w:rsidP="00BD3926">
      <w:pPr>
        <w:pStyle w:val="Heading1"/>
        <w:spacing w:line="360" w:lineRule="auto"/>
      </w:pPr>
      <w:r>
        <w:t>LINIA 202 B</w:t>
      </w:r>
    </w:p>
    <w:p w14:paraId="105558B6" w14:textId="77777777" w:rsidR="00370420" w:rsidRDefault="00370420" w:rsidP="00986206">
      <w:pPr>
        <w:pStyle w:val="Heading1"/>
        <w:spacing w:line="360" w:lineRule="auto"/>
        <w:rPr>
          <w:b w:val="0"/>
          <w:bCs w:val="0"/>
          <w:sz w:val="8"/>
        </w:rPr>
      </w:pPr>
      <w:r>
        <w:t>SIMERIA - SIMERIA TRIAJ GR. D (BUCLĂ)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69"/>
        <w:gridCol w:w="758"/>
        <w:gridCol w:w="2201"/>
        <w:gridCol w:w="870"/>
        <w:gridCol w:w="757"/>
        <w:gridCol w:w="869"/>
        <w:gridCol w:w="753"/>
        <w:gridCol w:w="2492"/>
      </w:tblGrid>
      <w:tr w:rsidR="00370420" w14:paraId="6128AF6E" w14:textId="77777777">
        <w:trPr>
          <w:cantSplit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8E561" w14:textId="77777777" w:rsidR="00370420" w:rsidRDefault="00370420" w:rsidP="00370420">
            <w:pPr>
              <w:numPr>
                <w:ilvl w:val="0"/>
                <w:numId w:val="8"/>
              </w:numPr>
              <w:spacing w:before="120" w:after="120"/>
              <w:ind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49AF8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A090B" w14:textId="77777777" w:rsidR="00370420" w:rsidRPr="007C5BF9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9A286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Simeria Triaj</w:t>
            </w:r>
          </w:p>
          <w:p w14:paraId="039C92A6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2A4FA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686FC6E9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 / 12A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ECC69" w14:textId="77777777" w:rsidR="00370420" w:rsidRPr="007C5BF9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4A3F9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35A68" w14:textId="77777777" w:rsidR="00370420" w:rsidRPr="00BD268F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FFE2D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626FF9B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1D, 2D și 3D.</w:t>
            </w:r>
          </w:p>
        </w:tc>
      </w:tr>
    </w:tbl>
    <w:p w14:paraId="70DEEBCB" w14:textId="77777777" w:rsidR="00370420" w:rsidRDefault="00370420">
      <w:pPr>
        <w:spacing w:before="40" w:after="40" w:line="192" w:lineRule="auto"/>
        <w:ind w:right="57"/>
        <w:rPr>
          <w:sz w:val="20"/>
          <w:lang w:val="ro-RO"/>
        </w:rPr>
      </w:pPr>
    </w:p>
    <w:p w14:paraId="49A58F50" w14:textId="77777777" w:rsidR="00370420" w:rsidRDefault="00370420" w:rsidP="002A4CB1">
      <w:pPr>
        <w:pStyle w:val="Heading1"/>
        <w:spacing w:line="360" w:lineRule="auto"/>
      </w:pPr>
      <w:r>
        <w:t>LINIA 203</w:t>
      </w:r>
    </w:p>
    <w:p w14:paraId="6F77D48A" w14:textId="77777777" w:rsidR="00370420" w:rsidRDefault="00370420" w:rsidP="003B1D42">
      <w:pPr>
        <w:pStyle w:val="Heading1"/>
        <w:spacing w:line="360" w:lineRule="auto"/>
        <w:rPr>
          <w:b w:val="0"/>
          <w:bCs w:val="0"/>
          <w:sz w:val="8"/>
        </w:rPr>
      </w:pPr>
      <w:r>
        <w:t>PIATRA OLT - PODU OLT - SIBIU - COPŞA MICĂ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1"/>
        <w:gridCol w:w="869"/>
        <w:gridCol w:w="744"/>
        <w:gridCol w:w="2176"/>
        <w:gridCol w:w="968"/>
        <w:gridCol w:w="744"/>
        <w:gridCol w:w="869"/>
        <w:gridCol w:w="744"/>
        <w:gridCol w:w="2461"/>
      </w:tblGrid>
      <w:tr w:rsidR="00370420" w:rsidRPr="007126D7" w14:paraId="7E279090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1A239" w14:textId="77777777" w:rsidR="00370420" w:rsidRPr="007126D7" w:rsidRDefault="00370420" w:rsidP="00370420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95AB9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A21E8" w14:textId="77777777" w:rsidR="00370420" w:rsidRPr="007126D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38BAF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7126D7">
              <w:rPr>
                <w:b/>
                <w:bCs/>
                <w:color w:val="000000"/>
                <w:sz w:val="20"/>
              </w:rPr>
              <w:t>P</w:t>
            </w:r>
            <w:r>
              <w:rPr>
                <w:b/>
                <w:bCs/>
                <w:color w:val="000000"/>
                <w:sz w:val="20"/>
              </w:rPr>
              <w:t>iatra</w:t>
            </w:r>
            <w:r w:rsidRPr="007126D7">
              <w:rPr>
                <w:b/>
                <w:bCs/>
                <w:color w:val="000000"/>
                <w:sz w:val="20"/>
              </w:rPr>
              <w:t xml:space="preserve"> Olt</w:t>
            </w:r>
          </w:p>
          <w:p w14:paraId="1242A094" w14:textId="77777777" w:rsidR="00370420" w:rsidRPr="007126D7" w:rsidRDefault="0037042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Cap Y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705BD" w14:textId="77777777" w:rsidR="00370420" w:rsidRDefault="00370420" w:rsidP="003C4DF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sch. 26, 32, </w:t>
            </w:r>
          </w:p>
          <w:p w14:paraId="0B43F170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 și 42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21DFE" w14:textId="77777777" w:rsidR="00370420" w:rsidRPr="007126D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57DFB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EBE75" w14:textId="77777777" w:rsidR="00370420" w:rsidRPr="007126D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D51C9" w14:textId="77777777" w:rsidR="00370420" w:rsidRPr="007126D7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Cu afectarea liniilor 4 - 11.</w:t>
            </w:r>
          </w:p>
        </w:tc>
      </w:tr>
      <w:tr w:rsidR="00370420" w:rsidRPr="007126D7" w14:paraId="134C2736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1F0F4" w14:textId="77777777" w:rsidR="00370420" w:rsidRPr="007126D7" w:rsidRDefault="00370420" w:rsidP="00370420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5983B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DF63D" w14:textId="77777777" w:rsidR="00370420" w:rsidRPr="007126D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C3DBA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7126D7">
              <w:rPr>
                <w:b/>
                <w:bCs/>
                <w:color w:val="000000"/>
                <w:sz w:val="20"/>
              </w:rPr>
              <w:t>P</w:t>
            </w:r>
            <w:r>
              <w:rPr>
                <w:b/>
                <w:bCs/>
                <w:color w:val="000000"/>
                <w:sz w:val="20"/>
              </w:rPr>
              <w:t>iatra</w:t>
            </w:r>
            <w:r w:rsidRPr="007126D7">
              <w:rPr>
                <w:b/>
                <w:bCs/>
                <w:color w:val="000000"/>
                <w:sz w:val="20"/>
              </w:rPr>
              <w:t xml:space="preserve"> Olt</w:t>
            </w:r>
          </w:p>
          <w:p w14:paraId="6BC8F1EB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linia 8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5AD33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toata</w:t>
            </w:r>
          </w:p>
          <w:p w14:paraId="6A02357F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B3D46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A951A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6C4DC" w14:textId="77777777" w:rsidR="00370420" w:rsidRPr="007126D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B1186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370420" w:rsidRPr="007126D7" w14:paraId="41764FD6" w14:textId="77777777">
        <w:trPr>
          <w:cantSplit/>
          <w:trHeight w:val="673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8FAD0" w14:textId="77777777" w:rsidR="00370420" w:rsidRPr="007126D7" w:rsidRDefault="00370420" w:rsidP="00370420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AE03F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214+880</w:t>
            </w:r>
          </w:p>
          <w:p w14:paraId="19498CE8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214+930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F66B7" w14:textId="77777777" w:rsidR="00370420" w:rsidRPr="007126D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455EF" w14:textId="77777777" w:rsidR="00370420" w:rsidRPr="007126D7" w:rsidRDefault="0037042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Piatra Olt -</w:t>
            </w:r>
          </w:p>
          <w:p w14:paraId="32616CB8" w14:textId="77777777" w:rsidR="00370420" w:rsidRPr="007126D7" w:rsidRDefault="0037042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Arceşti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49FD7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4E283" w14:textId="77777777" w:rsidR="00370420" w:rsidRPr="007126D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2622D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D4718" w14:textId="77777777" w:rsidR="00370420" w:rsidRPr="007126D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D2906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4FABCC0E" w14:textId="77777777" w:rsidR="00370420" w:rsidRPr="007126D7" w:rsidRDefault="00370420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0CC01F1D" w14:textId="77777777" w:rsidR="00370420" w:rsidRPr="00744E17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370420" w:rsidRPr="007126D7" w14:paraId="1692CE9D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19656" w14:textId="77777777" w:rsidR="00370420" w:rsidRPr="007126D7" w:rsidRDefault="00370420" w:rsidP="00370420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15A07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220+445</w:t>
            </w:r>
          </w:p>
          <w:p w14:paraId="72F790E3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220+495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E4635" w14:textId="77777777" w:rsidR="00370420" w:rsidRPr="007126D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82EE6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Arceşti </w:t>
            </w:r>
            <w:r>
              <w:rPr>
                <w:b/>
                <w:bCs/>
                <w:color w:val="000000"/>
                <w:sz w:val="20"/>
              </w:rPr>
              <w:t>-</w:t>
            </w:r>
          </w:p>
          <w:p w14:paraId="6B0C30FA" w14:textId="77777777" w:rsidR="00370420" w:rsidRPr="007126D7" w:rsidRDefault="0037042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Strejeşti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FD7BD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43D4F" w14:textId="77777777" w:rsidR="00370420" w:rsidRPr="007126D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0DCC3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1EF3E" w14:textId="77777777" w:rsidR="00370420" w:rsidRPr="007126D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40585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26E4C404" w14:textId="77777777" w:rsidR="00370420" w:rsidRPr="007126D7" w:rsidRDefault="00370420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31409B4E" w14:textId="77777777" w:rsidR="00370420" w:rsidRPr="00744E17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370420" w:rsidRPr="007126D7" w14:paraId="3FA8B796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D1742" w14:textId="77777777" w:rsidR="00370420" w:rsidRPr="007126D7" w:rsidRDefault="00370420" w:rsidP="00370420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1F7A0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221+075</w:t>
            </w:r>
          </w:p>
          <w:p w14:paraId="4BC574E3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221+125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21868" w14:textId="77777777" w:rsidR="00370420" w:rsidRPr="007126D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F35DB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Arceşti </w:t>
            </w:r>
            <w:r>
              <w:rPr>
                <w:b/>
                <w:bCs/>
                <w:color w:val="000000"/>
                <w:sz w:val="20"/>
              </w:rPr>
              <w:t>-</w:t>
            </w:r>
          </w:p>
          <w:p w14:paraId="1691F7F0" w14:textId="77777777" w:rsidR="00370420" w:rsidRPr="007126D7" w:rsidRDefault="0037042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Strejeşti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182CF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42A1E" w14:textId="77777777" w:rsidR="00370420" w:rsidRPr="007126D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0C8E4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7C6BF" w14:textId="77777777" w:rsidR="00370420" w:rsidRPr="007126D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040C9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05325017" w14:textId="77777777" w:rsidR="00370420" w:rsidRPr="007126D7" w:rsidRDefault="00370420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76373993" w14:textId="77777777" w:rsidR="00370420" w:rsidRPr="008F5A6B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8F5A6B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370420" w:rsidRPr="007126D7" w14:paraId="030BFCEF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7C0A5" w14:textId="77777777" w:rsidR="00370420" w:rsidRPr="007126D7" w:rsidRDefault="00370420" w:rsidP="00370420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65AE6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228+720</w:t>
            </w:r>
          </w:p>
          <w:p w14:paraId="429A050B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228+770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04885" w14:textId="77777777" w:rsidR="00370420" w:rsidRPr="007126D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AE1C5" w14:textId="77777777" w:rsidR="00370420" w:rsidRPr="007126D7" w:rsidRDefault="0037042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Strejeşti -</w:t>
            </w:r>
          </w:p>
          <w:p w14:paraId="46A41909" w14:textId="77777777" w:rsidR="00370420" w:rsidRPr="007126D7" w:rsidRDefault="0037042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Drăgăşani 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13946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F0573" w14:textId="77777777" w:rsidR="00370420" w:rsidRPr="007126D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0F082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77C00" w14:textId="77777777" w:rsidR="00370420" w:rsidRPr="007126D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CDE7F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68508773" w14:textId="77777777" w:rsidR="00370420" w:rsidRPr="007126D7" w:rsidRDefault="00370420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74693465" w14:textId="77777777" w:rsidR="00370420" w:rsidRPr="00744E17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370420" w:rsidRPr="007126D7" w14:paraId="189C950B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30236" w14:textId="77777777" w:rsidR="00370420" w:rsidRPr="007126D7" w:rsidRDefault="00370420" w:rsidP="00370420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8C3F5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241+940</w:t>
            </w:r>
          </w:p>
          <w:p w14:paraId="5B7285F6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241+990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A273A" w14:textId="77777777" w:rsidR="00370420" w:rsidRPr="007126D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FB562" w14:textId="77777777" w:rsidR="00370420" w:rsidRPr="007126D7" w:rsidRDefault="0037042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Drăgăşani -</w:t>
            </w:r>
          </w:p>
          <w:p w14:paraId="53AE5E39" w14:textId="77777777" w:rsidR="00370420" w:rsidRPr="007126D7" w:rsidRDefault="0037042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180A7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17F9B" w14:textId="77777777" w:rsidR="00370420" w:rsidRPr="007126D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9173B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CF593" w14:textId="77777777" w:rsidR="00370420" w:rsidRPr="007126D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5B249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62D588F6" w14:textId="77777777" w:rsidR="00370420" w:rsidRPr="007126D7" w:rsidRDefault="00370420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34F43B88" w14:textId="77777777" w:rsidR="00370420" w:rsidRPr="00744E17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370420" w:rsidRPr="007126D7" w14:paraId="43A1FDD9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E8928" w14:textId="77777777" w:rsidR="00370420" w:rsidRPr="007126D7" w:rsidRDefault="00370420" w:rsidP="00370420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0AC48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243+000</w:t>
            </w:r>
          </w:p>
          <w:p w14:paraId="56CE1D72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243+050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C8FB5" w14:textId="77777777" w:rsidR="00370420" w:rsidRPr="007126D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1DECE" w14:textId="77777777" w:rsidR="00370420" w:rsidRPr="007126D7" w:rsidRDefault="0037042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Drăgăşani -</w:t>
            </w:r>
          </w:p>
          <w:p w14:paraId="743D6CAF" w14:textId="77777777" w:rsidR="00370420" w:rsidRPr="007126D7" w:rsidRDefault="0037042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F6C55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BF555" w14:textId="77777777" w:rsidR="00370420" w:rsidRPr="007126D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FB2D8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CD0C6" w14:textId="77777777" w:rsidR="00370420" w:rsidRPr="007126D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220A3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4EFAC57C" w14:textId="77777777" w:rsidR="00370420" w:rsidRPr="007126D7" w:rsidRDefault="00370420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05770FB3" w14:textId="77777777" w:rsidR="00370420" w:rsidRPr="00744E17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370420" w:rsidRPr="007126D7" w14:paraId="27B29FC3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45409" w14:textId="77777777" w:rsidR="00370420" w:rsidRPr="007126D7" w:rsidRDefault="00370420" w:rsidP="00370420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8ADD2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249+040</w:t>
            </w:r>
          </w:p>
          <w:p w14:paraId="23E10EE2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249+090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4B36B" w14:textId="77777777" w:rsidR="00370420" w:rsidRPr="007126D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3D601" w14:textId="77777777" w:rsidR="00370420" w:rsidRPr="007126D7" w:rsidRDefault="0037042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Drăgăşani -</w:t>
            </w:r>
          </w:p>
          <w:p w14:paraId="3015BECE" w14:textId="77777777" w:rsidR="00370420" w:rsidRPr="007126D7" w:rsidRDefault="0037042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5A187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296D5" w14:textId="77777777" w:rsidR="00370420" w:rsidRPr="007126D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1143E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23E1C" w14:textId="77777777" w:rsidR="00370420" w:rsidRPr="007126D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56967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259954DC" w14:textId="77777777" w:rsidR="00370420" w:rsidRPr="007126D7" w:rsidRDefault="00370420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0659377E" w14:textId="77777777" w:rsidR="00370420" w:rsidRPr="00744E17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370420" w:rsidRPr="007126D7" w14:paraId="3D0AD85B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7BE28" w14:textId="77777777" w:rsidR="00370420" w:rsidRPr="007126D7" w:rsidRDefault="00370420" w:rsidP="00370420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6AE7D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249+500</w:t>
            </w:r>
          </w:p>
          <w:p w14:paraId="2CD0E6D3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249+550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3F854" w14:textId="77777777" w:rsidR="00370420" w:rsidRPr="007126D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A99E4" w14:textId="77777777" w:rsidR="00370420" w:rsidRPr="007126D7" w:rsidRDefault="0037042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Drăgăşani -</w:t>
            </w:r>
          </w:p>
          <w:p w14:paraId="187E7E79" w14:textId="77777777" w:rsidR="00370420" w:rsidRPr="007126D7" w:rsidRDefault="0037042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695BD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B4CD4" w14:textId="77777777" w:rsidR="00370420" w:rsidRPr="007126D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F1A56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22D5C" w14:textId="77777777" w:rsidR="00370420" w:rsidRPr="007126D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2ED47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007581E2" w14:textId="77777777" w:rsidR="00370420" w:rsidRPr="007126D7" w:rsidRDefault="00370420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37045A59" w14:textId="77777777" w:rsidR="00370420" w:rsidRPr="00744E17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370420" w:rsidRPr="007126D7" w14:paraId="414D09E0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B000F" w14:textId="77777777" w:rsidR="00370420" w:rsidRPr="007126D7" w:rsidRDefault="00370420" w:rsidP="00370420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E39F4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251+060</w:t>
            </w:r>
          </w:p>
          <w:p w14:paraId="3A62452B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251+110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46274" w14:textId="77777777" w:rsidR="00370420" w:rsidRPr="007126D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1E232" w14:textId="77777777" w:rsidR="00370420" w:rsidRPr="007126D7" w:rsidRDefault="0037042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 -</w:t>
            </w:r>
          </w:p>
          <w:p w14:paraId="308F5AC7" w14:textId="77777777" w:rsidR="00370420" w:rsidRPr="007126D7" w:rsidRDefault="0037042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Fişcălia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A4A21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A928D" w14:textId="77777777" w:rsidR="00370420" w:rsidRPr="007126D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51EC3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9FC20" w14:textId="77777777" w:rsidR="00370420" w:rsidRPr="007126D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A36EF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71DA4A75" w14:textId="77777777" w:rsidR="00370420" w:rsidRPr="007126D7" w:rsidRDefault="00370420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5E677053" w14:textId="77777777" w:rsidR="00370420" w:rsidRPr="00744E17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370420" w:rsidRPr="007126D7" w14:paraId="4038146F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0BB87" w14:textId="77777777" w:rsidR="00370420" w:rsidRPr="007126D7" w:rsidRDefault="00370420" w:rsidP="00370420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70C20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251+200</w:t>
            </w:r>
          </w:p>
          <w:p w14:paraId="6F88F88C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253+100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3F34A" w14:textId="77777777" w:rsidR="00370420" w:rsidRPr="007126D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50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95565" w14:textId="77777777" w:rsidR="00370420" w:rsidRPr="007126D7" w:rsidRDefault="00370420" w:rsidP="0079452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 -</w:t>
            </w:r>
          </w:p>
          <w:p w14:paraId="4D9DD2BE" w14:textId="77777777" w:rsidR="00370420" w:rsidRPr="007126D7" w:rsidRDefault="00370420" w:rsidP="0079452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Fişcălia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A8EB4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15466" w14:textId="77777777" w:rsidR="00370420" w:rsidRPr="007126D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FB20F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EBD97" w14:textId="77777777" w:rsidR="00370420" w:rsidRPr="007126D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C4963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Fără inductori.</w:t>
            </w:r>
          </w:p>
        </w:tc>
      </w:tr>
      <w:tr w:rsidR="00370420" w:rsidRPr="007126D7" w14:paraId="5D59ECB7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4CC60" w14:textId="77777777" w:rsidR="00370420" w:rsidRPr="007126D7" w:rsidRDefault="00370420" w:rsidP="00370420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167DA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251+665</w:t>
            </w:r>
          </w:p>
          <w:p w14:paraId="1D89DC08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251+715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ADD79" w14:textId="77777777" w:rsidR="00370420" w:rsidRPr="007126D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F3823" w14:textId="77777777" w:rsidR="00370420" w:rsidRPr="007126D7" w:rsidRDefault="0037042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 -</w:t>
            </w:r>
          </w:p>
          <w:p w14:paraId="00394DA4" w14:textId="77777777" w:rsidR="00370420" w:rsidRPr="007126D7" w:rsidRDefault="0037042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Fişcălia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44586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C0151" w14:textId="77777777" w:rsidR="00370420" w:rsidRPr="007126D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B6E46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23200" w14:textId="77777777" w:rsidR="00370420" w:rsidRPr="007126D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4D0D0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48AB98D9" w14:textId="77777777" w:rsidR="00370420" w:rsidRPr="007126D7" w:rsidRDefault="00370420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7A139C23" w14:textId="77777777" w:rsidR="00370420" w:rsidRPr="00744E17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370420" w:rsidRPr="007126D7" w14:paraId="10195A47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B0803" w14:textId="77777777" w:rsidR="00370420" w:rsidRPr="007126D7" w:rsidRDefault="00370420" w:rsidP="00370420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F4BA2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267+020</w:t>
            </w:r>
          </w:p>
          <w:p w14:paraId="499558F2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267+070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2269E" w14:textId="77777777" w:rsidR="00370420" w:rsidRPr="007126D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50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021AF" w14:textId="77777777" w:rsidR="00370420" w:rsidRPr="007126D7" w:rsidRDefault="0037042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7AE92FCE" w14:textId="77777777" w:rsidR="00370420" w:rsidRPr="007126D7" w:rsidRDefault="0037042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BF988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0AE73" w14:textId="77777777" w:rsidR="00370420" w:rsidRPr="007126D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135AA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483F7" w14:textId="77777777" w:rsidR="00370420" w:rsidRPr="007126D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75FF6" w14:textId="77777777" w:rsidR="00370420" w:rsidRPr="00F13EC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F13EC0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370420" w:rsidRPr="007126D7" w14:paraId="533C7BC5" w14:textId="77777777">
        <w:trPr>
          <w:cantSplit/>
          <w:trHeight w:val="4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91D93" w14:textId="77777777" w:rsidR="00370420" w:rsidRPr="007126D7" w:rsidRDefault="00370420" w:rsidP="00370420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06AB0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267+020</w:t>
            </w:r>
          </w:p>
          <w:p w14:paraId="5569DD6B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267+070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038E5" w14:textId="77777777" w:rsidR="00370420" w:rsidRPr="007126D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3A007" w14:textId="77777777" w:rsidR="00370420" w:rsidRPr="007126D7" w:rsidRDefault="0037042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7DCF0987" w14:textId="77777777" w:rsidR="00370420" w:rsidRPr="007126D7" w:rsidRDefault="0037042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D69D8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2493A" w14:textId="77777777" w:rsidR="00370420" w:rsidRPr="007126D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01407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D4834" w14:textId="77777777" w:rsidR="00370420" w:rsidRPr="007126D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7CFE0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448EAE2C" w14:textId="77777777" w:rsidR="00370420" w:rsidRPr="007126D7" w:rsidRDefault="00370420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30BCBA1B" w14:textId="77777777" w:rsidR="00370420" w:rsidRPr="00744E17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370420" w:rsidRPr="007126D7" w14:paraId="2831B892" w14:textId="77777777">
        <w:trPr>
          <w:cantSplit/>
          <w:trHeight w:val="4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505DD" w14:textId="77777777" w:rsidR="00370420" w:rsidRPr="007126D7" w:rsidRDefault="00370420" w:rsidP="00370420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ECC33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268+225</w:t>
            </w:r>
          </w:p>
          <w:p w14:paraId="4F0C7CFE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268+275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40C84" w14:textId="77777777" w:rsidR="00370420" w:rsidRPr="007126D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1018A" w14:textId="77777777" w:rsidR="00370420" w:rsidRPr="007126D7" w:rsidRDefault="0037042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50A4DFF3" w14:textId="77777777" w:rsidR="00370420" w:rsidRPr="007126D7" w:rsidRDefault="0037042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05ECB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172B4" w14:textId="77777777" w:rsidR="00370420" w:rsidRPr="007126D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A3EE1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B0F44" w14:textId="77777777" w:rsidR="00370420" w:rsidRPr="007126D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548CC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30E66A37" w14:textId="77777777" w:rsidR="00370420" w:rsidRPr="007126D7" w:rsidRDefault="00370420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12858AFD" w14:textId="77777777" w:rsidR="00370420" w:rsidRPr="00744E17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370420" w:rsidRPr="007126D7" w14:paraId="2E7E37D0" w14:textId="77777777">
        <w:trPr>
          <w:cantSplit/>
          <w:trHeight w:val="4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27668" w14:textId="77777777" w:rsidR="00370420" w:rsidRPr="007126D7" w:rsidRDefault="00370420" w:rsidP="00370420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5448E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269+145</w:t>
            </w:r>
          </w:p>
          <w:p w14:paraId="3323CE15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269+195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5D4F1" w14:textId="77777777" w:rsidR="00370420" w:rsidRPr="007126D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70F2C" w14:textId="77777777" w:rsidR="00370420" w:rsidRPr="007126D7" w:rsidRDefault="0037042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163DDAF0" w14:textId="77777777" w:rsidR="00370420" w:rsidRPr="007126D7" w:rsidRDefault="0037042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4D565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B63F9" w14:textId="77777777" w:rsidR="00370420" w:rsidRPr="007126D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730F4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DF741" w14:textId="77777777" w:rsidR="00370420" w:rsidRPr="007126D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340B2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30B5BC77" w14:textId="77777777" w:rsidR="00370420" w:rsidRPr="007126D7" w:rsidRDefault="00370420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470BE5DD" w14:textId="77777777" w:rsidR="00370420" w:rsidRPr="00744E17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370420" w:rsidRPr="007126D7" w14:paraId="0D316492" w14:textId="77777777">
        <w:trPr>
          <w:cantSplit/>
          <w:trHeight w:val="4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FE8F3" w14:textId="77777777" w:rsidR="00370420" w:rsidRPr="007126D7" w:rsidRDefault="00370420" w:rsidP="00370420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88992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270+560</w:t>
            </w:r>
          </w:p>
          <w:p w14:paraId="3A9270F8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270+610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4A626" w14:textId="77777777" w:rsidR="00370420" w:rsidRPr="007126D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6C14C" w14:textId="77777777" w:rsidR="00370420" w:rsidRPr="007126D7" w:rsidRDefault="0037042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51122AA5" w14:textId="77777777" w:rsidR="00370420" w:rsidRPr="007126D7" w:rsidRDefault="0037042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AD1F6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591EC" w14:textId="77777777" w:rsidR="00370420" w:rsidRPr="007126D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BF67A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BAE50" w14:textId="77777777" w:rsidR="00370420" w:rsidRPr="007126D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B26FB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40B31EA9" w14:textId="77777777" w:rsidR="00370420" w:rsidRPr="007126D7" w:rsidRDefault="00370420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32AC0B11" w14:textId="77777777" w:rsidR="00370420" w:rsidRPr="00744E17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370420" w:rsidRPr="007126D7" w14:paraId="50EDFE40" w14:textId="77777777">
        <w:trPr>
          <w:cantSplit/>
          <w:trHeight w:val="4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BDCE7" w14:textId="77777777" w:rsidR="00370420" w:rsidRPr="007126D7" w:rsidRDefault="00370420" w:rsidP="00370420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655AD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271+775</w:t>
            </w:r>
          </w:p>
          <w:p w14:paraId="0D917377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271+825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756C0" w14:textId="77777777" w:rsidR="00370420" w:rsidRPr="007126D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7D845" w14:textId="77777777" w:rsidR="00370420" w:rsidRPr="007126D7" w:rsidRDefault="00370420" w:rsidP="00C1439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6050A4B5" w14:textId="77777777" w:rsidR="00370420" w:rsidRPr="007126D7" w:rsidRDefault="00370420" w:rsidP="00C1439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BA533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D4926" w14:textId="77777777" w:rsidR="00370420" w:rsidRPr="007126D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C3CC7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46F71" w14:textId="77777777" w:rsidR="00370420" w:rsidRPr="007126D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41107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Fără inductori.</w:t>
            </w:r>
          </w:p>
        </w:tc>
      </w:tr>
      <w:tr w:rsidR="00370420" w:rsidRPr="007126D7" w14:paraId="150D8D25" w14:textId="77777777">
        <w:trPr>
          <w:cantSplit/>
          <w:trHeight w:val="1463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FCCBE" w14:textId="77777777" w:rsidR="00370420" w:rsidRPr="007126D7" w:rsidRDefault="00370420" w:rsidP="00370420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E79A8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DD355" w14:textId="77777777" w:rsidR="00370420" w:rsidRPr="007126D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151A5" w14:textId="77777777" w:rsidR="00370420" w:rsidRPr="007126D7" w:rsidRDefault="0037042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Băbeni</w:t>
            </w:r>
          </w:p>
          <w:p w14:paraId="6DF62B1D" w14:textId="77777777" w:rsidR="00370420" w:rsidRPr="007126D7" w:rsidRDefault="0037042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Cap X, liniile 4, 5 şi 6</w:t>
            </w:r>
          </w:p>
          <w:p w14:paraId="17E0E143" w14:textId="77777777" w:rsidR="00370420" w:rsidRPr="007126D7" w:rsidRDefault="0037042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E8635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de la </w:t>
            </w:r>
          </w:p>
          <w:p w14:paraId="78DF61F0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axa staţiei </w:t>
            </w:r>
          </w:p>
          <w:p w14:paraId="2CBD275B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la </w:t>
            </w:r>
          </w:p>
          <w:p w14:paraId="6F9B8893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marca </w:t>
            </w:r>
          </w:p>
          <w:p w14:paraId="3CD36A49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de siguranţă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1482A" w14:textId="77777777" w:rsidR="00370420" w:rsidRPr="007126D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A3E55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6433C" w14:textId="77777777" w:rsidR="00370420" w:rsidRPr="007126D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E0E0B" w14:textId="77777777" w:rsidR="00370420" w:rsidRPr="007126D7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370420" w:rsidRPr="007126D7" w14:paraId="6D348054" w14:textId="77777777">
        <w:trPr>
          <w:cantSplit/>
          <w:trHeight w:val="623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C936A" w14:textId="77777777" w:rsidR="00370420" w:rsidRPr="007126D7" w:rsidRDefault="00370420" w:rsidP="00370420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03494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E0142" w14:textId="77777777" w:rsidR="00370420" w:rsidRPr="007126D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3259A" w14:textId="77777777" w:rsidR="00370420" w:rsidRPr="007126D7" w:rsidRDefault="0037042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Băbeni</w:t>
            </w:r>
          </w:p>
          <w:p w14:paraId="341682FA" w14:textId="77777777" w:rsidR="00370420" w:rsidRPr="007126D7" w:rsidRDefault="0037042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Cap Y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B7860" w14:textId="77777777" w:rsidR="00370420" w:rsidRPr="007126D7" w:rsidRDefault="00370420">
            <w:pPr>
              <w:spacing w:before="40" w:after="40" w:line="360" w:lineRule="auto"/>
              <w:ind w:left="28" w:right="28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  <w:r w:rsidRPr="007126D7">
              <w:rPr>
                <w:b/>
                <w:bCs/>
                <w:color w:val="000000"/>
                <w:spacing w:val="-10"/>
                <w:sz w:val="20"/>
              </w:rPr>
              <w:t xml:space="preserve">peste </w:t>
            </w:r>
          </w:p>
          <w:p w14:paraId="7335E69E" w14:textId="77777777" w:rsidR="00370420" w:rsidRPr="007126D7" w:rsidRDefault="00370420">
            <w:pPr>
              <w:spacing w:before="40" w:after="40" w:line="360" w:lineRule="auto"/>
              <w:ind w:left="28" w:right="28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  <w:r w:rsidRPr="007126D7">
              <w:rPr>
                <w:b/>
                <w:bCs/>
                <w:color w:val="000000"/>
                <w:spacing w:val="-10"/>
                <w:sz w:val="20"/>
              </w:rPr>
              <w:t xml:space="preserve">sch.  10, </w:t>
            </w:r>
          </w:p>
          <w:p w14:paraId="75DD433E" w14:textId="77777777" w:rsidR="00370420" w:rsidRPr="007126D7" w:rsidRDefault="00370420">
            <w:pPr>
              <w:spacing w:before="40" w:after="40" w:line="360" w:lineRule="auto"/>
              <w:ind w:left="28" w:right="28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  <w:r w:rsidRPr="007126D7">
              <w:rPr>
                <w:b/>
                <w:bCs/>
                <w:color w:val="000000"/>
                <w:spacing w:val="-10"/>
                <w:sz w:val="20"/>
              </w:rPr>
              <w:t xml:space="preserve">12, 26 </w:t>
            </w:r>
          </w:p>
          <w:p w14:paraId="44698780" w14:textId="77777777" w:rsidR="00370420" w:rsidRPr="007126D7" w:rsidRDefault="00370420">
            <w:pPr>
              <w:spacing w:before="40" w:after="40" w:line="360" w:lineRule="auto"/>
              <w:ind w:left="28" w:right="28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  <w:r w:rsidRPr="007126D7">
              <w:rPr>
                <w:b/>
                <w:bCs/>
                <w:color w:val="000000"/>
                <w:spacing w:val="-10"/>
                <w:sz w:val="20"/>
              </w:rPr>
              <w:t>şi  36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01B95" w14:textId="77777777" w:rsidR="00370420" w:rsidRPr="007126D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EF40E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57728" w14:textId="77777777" w:rsidR="00370420" w:rsidRPr="007126D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90A9A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 xml:space="preserve">Cu afectarea liniilor CET </w:t>
            </w:r>
          </w:p>
          <w:p w14:paraId="7728A450" w14:textId="77777777" w:rsidR="00370420" w:rsidRPr="007126D7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şi de la 4 - 7.</w:t>
            </w:r>
          </w:p>
        </w:tc>
      </w:tr>
      <w:tr w:rsidR="00370420" w:rsidRPr="007126D7" w14:paraId="3200C693" w14:textId="77777777">
        <w:trPr>
          <w:cantSplit/>
          <w:trHeight w:val="549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C0CAE" w14:textId="77777777" w:rsidR="00370420" w:rsidRPr="007126D7" w:rsidRDefault="00370420" w:rsidP="00370420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F33EC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7ADDC" w14:textId="77777777" w:rsidR="00370420" w:rsidRPr="007126D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5DBEA" w14:textId="77777777" w:rsidR="00370420" w:rsidRPr="007126D7" w:rsidRDefault="0037042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Govora</w:t>
            </w:r>
          </w:p>
          <w:p w14:paraId="319277C0" w14:textId="77777777" w:rsidR="00370420" w:rsidRPr="007126D7" w:rsidRDefault="0037042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Cap X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8CF20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peste </w:t>
            </w:r>
          </w:p>
          <w:p w14:paraId="7BFED850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sch. </w:t>
            </w:r>
          </w:p>
          <w:p w14:paraId="7ABD5F28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5, 7, </w:t>
            </w:r>
          </w:p>
          <w:p w14:paraId="4DF88987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 și 21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0CD98" w14:textId="77777777" w:rsidR="00370420" w:rsidRPr="007126D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C19FC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DA341" w14:textId="77777777" w:rsidR="00370420" w:rsidRPr="007126D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CABC3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65A625B0" w14:textId="77777777" w:rsidR="00370420" w:rsidRPr="007126D7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la liniile 5 și 6, Cap X.</w:t>
            </w:r>
          </w:p>
        </w:tc>
      </w:tr>
      <w:tr w:rsidR="00370420" w:rsidRPr="007126D7" w14:paraId="3D7D05A6" w14:textId="77777777">
        <w:trPr>
          <w:cantSplit/>
          <w:trHeight w:val="798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ED5FC" w14:textId="77777777" w:rsidR="00370420" w:rsidRPr="007126D7" w:rsidRDefault="00370420" w:rsidP="00370420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4038F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944B7" w14:textId="77777777" w:rsidR="00370420" w:rsidRPr="007126D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DEA10" w14:textId="77777777" w:rsidR="00370420" w:rsidRPr="007126D7" w:rsidRDefault="0037042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Govora</w:t>
            </w:r>
          </w:p>
          <w:p w14:paraId="2BD92987" w14:textId="77777777" w:rsidR="00370420" w:rsidRPr="007126D7" w:rsidRDefault="0037042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Cap Y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ADEFC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</w:t>
            </w:r>
          </w:p>
          <w:p w14:paraId="32E93334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sch. </w:t>
            </w:r>
          </w:p>
          <w:p w14:paraId="375E1A92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2, 6, </w:t>
            </w:r>
          </w:p>
          <w:p w14:paraId="302E3439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12, 14, 18, 20, 22, 24, 28, </w:t>
            </w:r>
          </w:p>
          <w:p w14:paraId="779638BC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TDJ </w:t>
            </w:r>
          </w:p>
          <w:p w14:paraId="590B6FD1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30 / 34,</w:t>
            </w:r>
          </w:p>
          <w:p w14:paraId="26CD97F1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sch. </w:t>
            </w:r>
          </w:p>
          <w:p w14:paraId="384ACB6C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32 și 38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AC407" w14:textId="77777777" w:rsidR="00370420" w:rsidRPr="007126D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F198F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454B2" w14:textId="77777777" w:rsidR="00370420" w:rsidRPr="007126D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21106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03F3DD4A" w14:textId="77777777" w:rsidR="00370420" w:rsidRPr="007126D7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la linile 5 - 20. </w:t>
            </w:r>
          </w:p>
        </w:tc>
      </w:tr>
      <w:tr w:rsidR="00370420" w:rsidRPr="007126D7" w14:paraId="31B76A23" w14:textId="77777777">
        <w:trPr>
          <w:cantSplit/>
          <w:trHeight w:val="798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E79C4" w14:textId="77777777" w:rsidR="00370420" w:rsidRPr="007126D7" w:rsidRDefault="00370420" w:rsidP="00370420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1FA1E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5274B" w14:textId="77777777" w:rsidR="00370420" w:rsidRPr="007126D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13AAB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7126D7">
              <w:rPr>
                <w:b/>
                <w:bCs/>
                <w:color w:val="000000"/>
                <w:sz w:val="20"/>
              </w:rPr>
              <w:t>Bujoreni</w:t>
            </w:r>
          </w:p>
          <w:p w14:paraId="69F48477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Cap X, linia 4 </w:t>
            </w:r>
          </w:p>
          <w:p w14:paraId="648ABAF8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3B1F5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TDJ </w:t>
            </w:r>
          </w:p>
          <w:p w14:paraId="0F3ED322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23 / 25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66BA2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C0D1A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F83F9" w14:textId="77777777" w:rsidR="00370420" w:rsidRPr="007126D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6C605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370420" w:rsidRPr="007126D7" w14:paraId="6344FD58" w14:textId="77777777">
        <w:trPr>
          <w:cantSplit/>
          <w:trHeight w:val="1020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F7CA8" w14:textId="77777777" w:rsidR="00370420" w:rsidRPr="007126D7" w:rsidRDefault="00370420" w:rsidP="00370420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E1EDC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2B1FE" w14:textId="77777777" w:rsidR="00370420" w:rsidRPr="007126D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32F78" w14:textId="77777777" w:rsidR="00370420" w:rsidRPr="007126D7" w:rsidRDefault="0037042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Bujoreni -</w:t>
            </w:r>
          </w:p>
          <w:p w14:paraId="1AB0F267" w14:textId="77777777" w:rsidR="00370420" w:rsidRPr="007126D7" w:rsidRDefault="0037042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Dăeşti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00ACD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B027C" w14:textId="77777777" w:rsidR="00370420" w:rsidRPr="007126D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B28BD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300+654</w:t>
            </w:r>
          </w:p>
          <w:p w14:paraId="37369E65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300+900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76A53" w14:textId="77777777" w:rsidR="00370420" w:rsidRPr="007126D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6BFA1" w14:textId="77777777" w:rsidR="00370420" w:rsidRDefault="00370420">
            <w:pPr>
              <w:spacing w:before="40" w:after="40" w:line="360" w:lineRule="auto"/>
              <w:ind w:left="82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*Interzis circulaţia trenurilor care au în componenţă locomotive cuplate.</w:t>
            </w:r>
          </w:p>
          <w:p w14:paraId="1FD25649" w14:textId="77777777" w:rsidR="00370420" w:rsidRPr="007126D7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2A0159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370420" w:rsidRPr="007126D7" w14:paraId="774528AF" w14:textId="77777777">
        <w:trPr>
          <w:cantSplit/>
          <w:trHeight w:val="1020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7F61A" w14:textId="77777777" w:rsidR="00370420" w:rsidRPr="007126D7" w:rsidRDefault="00370420" w:rsidP="00370420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93B2E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03798" w14:textId="77777777" w:rsidR="00370420" w:rsidRPr="007126D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17AA3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7126D7">
              <w:rPr>
                <w:b/>
                <w:bCs/>
                <w:color w:val="000000"/>
                <w:sz w:val="20"/>
              </w:rPr>
              <w:t>Dăeşti</w:t>
            </w:r>
          </w:p>
          <w:p w14:paraId="6E3AB6CC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linia 4 </w:t>
            </w:r>
          </w:p>
          <w:p w14:paraId="5D83AC6A" w14:textId="77777777" w:rsidR="00370420" w:rsidRPr="007126D7" w:rsidRDefault="0037042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A4589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</w:t>
            </w:r>
          </w:p>
          <w:p w14:paraId="30CA693E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sch. 15,</w:t>
            </w:r>
          </w:p>
          <w:p w14:paraId="60344C82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TDJ</w:t>
            </w:r>
          </w:p>
          <w:p w14:paraId="51680106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16 / 18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C2F4E" w14:textId="77777777" w:rsidR="00370420" w:rsidRPr="007126D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F7AEE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BF41F" w14:textId="77777777" w:rsidR="00370420" w:rsidRPr="007126D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12640" w14:textId="77777777" w:rsidR="00370420" w:rsidRDefault="00370420">
            <w:pPr>
              <w:spacing w:before="40" w:after="40" w:line="360" w:lineRule="auto"/>
              <w:ind w:left="82" w:right="57"/>
              <w:rPr>
                <w:b/>
                <w:bCs/>
                <w:iCs/>
                <w:color w:val="000000"/>
                <w:sz w:val="20"/>
              </w:rPr>
            </w:pPr>
          </w:p>
        </w:tc>
      </w:tr>
      <w:tr w:rsidR="00370420" w:rsidRPr="007126D7" w14:paraId="51F7E662" w14:textId="77777777">
        <w:trPr>
          <w:cantSplit/>
          <w:trHeight w:val="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6ADB2" w14:textId="77777777" w:rsidR="00370420" w:rsidRPr="007126D7" w:rsidRDefault="00370420" w:rsidP="00370420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263B3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32</w:t>
            </w:r>
            <w:r>
              <w:rPr>
                <w:b/>
                <w:bCs/>
                <w:color w:val="000000"/>
                <w:sz w:val="20"/>
              </w:rPr>
              <w:t>0</w:t>
            </w:r>
            <w:r w:rsidRPr="007126D7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835</w:t>
            </w:r>
          </w:p>
          <w:p w14:paraId="7DA7A24A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32</w:t>
            </w:r>
            <w:r>
              <w:rPr>
                <w:b/>
                <w:bCs/>
                <w:color w:val="000000"/>
                <w:sz w:val="20"/>
              </w:rPr>
              <w:t>0</w:t>
            </w:r>
            <w:r w:rsidRPr="007126D7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999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9F00A" w14:textId="77777777" w:rsidR="00370420" w:rsidRPr="007126D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A6C8D" w14:textId="77777777" w:rsidR="00370420" w:rsidRPr="007126D7" w:rsidRDefault="0037042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Cozia -</w:t>
            </w:r>
          </w:p>
          <w:p w14:paraId="75332A8C" w14:textId="77777777" w:rsidR="00370420" w:rsidRPr="007126D7" w:rsidRDefault="0037042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Lotru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42815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284C6" w14:textId="77777777" w:rsidR="00370420" w:rsidRPr="007126D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C5CEC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59E07" w14:textId="77777777" w:rsidR="00370420" w:rsidRPr="007126D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C59A5" w14:textId="77777777" w:rsidR="00370420" w:rsidRPr="007126D7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370420" w:rsidRPr="007126D7" w14:paraId="20E9B1EB" w14:textId="77777777">
        <w:trPr>
          <w:cantSplit/>
          <w:trHeight w:val="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E1678" w14:textId="77777777" w:rsidR="00370420" w:rsidRPr="007126D7" w:rsidRDefault="00370420" w:rsidP="00370420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0BD68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351+550</w:t>
            </w:r>
          </w:p>
          <w:p w14:paraId="712F0104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365+170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6E62C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8F93B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Câineni</w:t>
            </w:r>
            <w:r>
              <w:rPr>
                <w:b/>
                <w:bCs/>
                <w:color w:val="000000"/>
                <w:sz w:val="20"/>
              </w:rPr>
              <w:t xml:space="preserve"> – </w:t>
            </w:r>
          </w:p>
          <w:p w14:paraId="077E1EB5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</w:rPr>
              <w:t>Valea M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ărului – </w:t>
            </w:r>
          </w:p>
          <w:p w14:paraId="0C6CCA2B" w14:textId="77777777" w:rsidR="00370420" w:rsidRPr="00F87E98" w:rsidRDefault="0037042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Podu Olt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480E1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1067E" w14:textId="77777777" w:rsidR="00370420" w:rsidRPr="007126D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2BF94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C6643" w14:textId="77777777" w:rsidR="00370420" w:rsidRPr="007126D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BD57C" w14:textId="77777777" w:rsidR="00370420" w:rsidRPr="007126D7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Semnalizată ca limitare de viteză.</w:t>
            </w:r>
          </w:p>
        </w:tc>
      </w:tr>
      <w:tr w:rsidR="00370420" w:rsidRPr="007126D7" w14:paraId="10FBB9B9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B3CDE" w14:textId="77777777" w:rsidR="00370420" w:rsidRPr="007126D7" w:rsidRDefault="00370420" w:rsidP="00370420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AF458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C8E1C" w14:textId="77777777" w:rsidR="00370420" w:rsidRPr="007126D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4C694" w14:textId="77777777" w:rsidR="00370420" w:rsidRPr="007126D7" w:rsidRDefault="0037042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Câineni</w:t>
            </w:r>
          </w:p>
          <w:p w14:paraId="4B62DFBA" w14:textId="77777777" w:rsidR="00370420" w:rsidRPr="007126D7" w:rsidRDefault="0037042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linia 4 </w:t>
            </w:r>
          </w:p>
          <w:p w14:paraId="2B2DB2BF" w14:textId="77777777" w:rsidR="00370420" w:rsidRPr="007126D7" w:rsidRDefault="0037042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F0A81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toată</w:t>
            </w:r>
          </w:p>
          <w:p w14:paraId="0EB2A46C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A877E" w14:textId="77777777" w:rsidR="00370420" w:rsidRPr="007126D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CD8D3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6C76F" w14:textId="77777777" w:rsidR="00370420" w:rsidRPr="007126D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DAA52" w14:textId="77777777" w:rsidR="00370420" w:rsidRPr="007126D7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370420" w:rsidRPr="007126D7" w14:paraId="42A6B7CD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0AEF2" w14:textId="77777777" w:rsidR="00370420" w:rsidRPr="007126D7" w:rsidRDefault="00370420" w:rsidP="00370420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4515B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360+150</w:t>
            </w:r>
          </w:p>
          <w:p w14:paraId="3981E8ED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360+200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18FE8" w14:textId="77777777" w:rsidR="00370420" w:rsidRPr="007126D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A9FE1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Câineni</w:t>
            </w:r>
            <w:r>
              <w:rPr>
                <w:b/>
                <w:bCs/>
                <w:color w:val="000000"/>
                <w:sz w:val="20"/>
              </w:rPr>
              <w:t xml:space="preserve"> – </w:t>
            </w:r>
          </w:p>
          <w:p w14:paraId="5A246A75" w14:textId="77777777" w:rsidR="00370420" w:rsidRPr="007126D7" w:rsidRDefault="0037042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Valea M</w:t>
            </w:r>
            <w:r>
              <w:rPr>
                <w:b/>
                <w:bCs/>
                <w:color w:val="000000"/>
                <w:sz w:val="20"/>
                <w:lang w:val="ro-RO"/>
              </w:rPr>
              <w:t>ărului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4DDAD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90127" w14:textId="77777777" w:rsidR="00370420" w:rsidRPr="007126D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DFDB2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A8F46" w14:textId="77777777" w:rsidR="00370420" w:rsidRPr="007126D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742B4" w14:textId="77777777" w:rsidR="00370420" w:rsidRPr="007126D7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370420" w:rsidRPr="007126D7" w14:paraId="79C23F07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60719" w14:textId="77777777" w:rsidR="00370420" w:rsidRPr="007126D7" w:rsidRDefault="00370420" w:rsidP="00370420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AF277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4BBC3" w14:textId="77777777" w:rsidR="00370420" w:rsidRPr="007126D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3FD56" w14:textId="77777777" w:rsidR="00370420" w:rsidRPr="007126D7" w:rsidRDefault="0037042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Valea Mărului</w:t>
            </w:r>
          </w:p>
          <w:p w14:paraId="275A8963" w14:textId="77777777" w:rsidR="00370420" w:rsidRPr="007126D7" w:rsidRDefault="0037042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linia 2 abătută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556D5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1083C" w14:textId="77777777" w:rsidR="00370420" w:rsidRPr="007126D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5E459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62298" w14:textId="77777777" w:rsidR="00370420" w:rsidRPr="007126D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9E926" w14:textId="77777777" w:rsidR="00370420" w:rsidRPr="007126D7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370420" w:rsidRPr="007126D7" w14:paraId="67AF4760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8E2C9" w14:textId="77777777" w:rsidR="00370420" w:rsidRPr="007126D7" w:rsidRDefault="00370420" w:rsidP="00370420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0FA96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365+170</w:t>
            </w:r>
          </w:p>
          <w:p w14:paraId="3A39FD7F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367+577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EC308" w14:textId="77777777" w:rsidR="00370420" w:rsidRPr="007126D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50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CF833" w14:textId="77777777" w:rsidR="00370420" w:rsidRPr="007126D7" w:rsidRDefault="0037042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 </w:t>
            </w:r>
            <w:r w:rsidRPr="007126D7">
              <w:rPr>
                <w:b/>
                <w:bCs/>
                <w:color w:val="000000"/>
                <w:sz w:val="20"/>
              </w:rPr>
              <w:t>Valea Mărului</w:t>
            </w:r>
            <w:r>
              <w:rPr>
                <w:b/>
                <w:bCs/>
                <w:color w:val="000000"/>
                <w:sz w:val="20"/>
              </w:rPr>
              <w:t xml:space="preserve"> -</w:t>
            </w:r>
            <w:r>
              <w:rPr>
                <w:b/>
                <w:bCs/>
                <w:color w:val="000000"/>
                <w:sz w:val="20"/>
              </w:rPr>
              <w:br/>
            </w:r>
            <w:r w:rsidRPr="007126D7">
              <w:rPr>
                <w:b/>
                <w:bCs/>
                <w:color w:val="000000"/>
                <w:sz w:val="20"/>
              </w:rPr>
              <w:t>Podu Olt</w:t>
            </w:r>
            <w:r>
              <w:rPr>
                <w:b/>
                <w:bCs/>
                <w:color w:val="000000"/>
                <w:sz w:val="20"/>
              </w:rPr>
              <w:t xml:space="preserve"> 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AA4C0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F4D10" w14:textId="77777777" w:rsidR="00370420" w:rsidRPr="007126D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C4DA1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B0C21" w14:textId="77777777" w:rsidR="00370420" w:rsidRPr="007126D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D2487" w14:textId="77777777" w:rsidR="00370420" w:rsidRPr="007126D7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370420" w:rsidRPr="007126D7" w14:paraId="15D3AFFC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2234A" w14:textId="77777777" w:rsidR="00370420" w:rsidRPr="007126D7" w:rsidRDefault="00370420" w:rsidP="00370420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0998F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FEE53" w14:textId="77777777" w:rsidR="00370420" w:rsidRPr="007126D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6A4CC" w14:textId="77777777" w:rsidR="00370420" w:rsidRPr="007126D7" w:rsidRDefault="0037042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 </w:t>
            </w:r>
            <w:r w:rsidRPr="007126D7">
              <w:rPr>
                <w:b/>
                <w:bCs/>
                <w:color w:val="000000"/>
                <w:sz w:val="20"/>
              </w:rPr>
              <w:t>Podu Olt</w:t>
            </w:r>
            <w:r>
              <w:rPr>
                <w:b/>
                <w:bCs/>
                <w:color w:val="000000"/>
                <w:sz w:val="20"/>
              </w:rPr>
              <w:t xml:space="preserve"> linia 2 abătută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CD3E4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Călcâi sch. 13 – opritor Km 369+998 – 370+250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9AAFE" w14:textId="77777777" w:rsidR="00370420" w:rsidRPr="007126D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1B1F5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4DC1E" w14:textId="77777777" w:rsidR="00370420" w:rsidRPr="007126D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D5C1E" w14:textId="77777777" w:rsidR="00370420" w:rsidRPr="007126D7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370420" w:rsidRPr="007126D7" w14:paraId="34A90746" w14:textId="77777777">
        <w:trPr>
          <w:cantSplit/>
          <w:trHeight w:val="143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31C27" w14:textId="77777777" w:rsidR="00370420" w:rsidRPr="007126D7" w:rsidRDefault="00370420" w:rsidP="00370420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BFA8D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7F321" w14:textId="77777777" w:rsidR="00370420" w:rsidRPr="007126D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6EEDD" w14:textId="77777777" w:rsidR="00370420" w:rsidRPr="007126D7" w:rsidRDefault="0037042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Podu Olt -</w:t>
            </w:r>
          </w:p>
          <w:p w14:paraId="75B65EC3" w14:textId="77777777" w:rsidR="00370420" w:rsidRPr="007126D7" w:rsidRDefault="0037042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Tălmaciu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E4DCE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BD87C" w14:textId="77777777" w:rsidR="00370420" w:rsidRPr="007126D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D089A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37</w:t>
            </w:r>
            <w:r>
              <w:rPr>
                <w:b/>
                <w:bCs/>
                <w:color w:val="000000"/>
                <w:sz w:val="20"/>
              </w:rPr>
              <w:t>3</w:t>
            </w:r>
            <w:r w:rsidRPr="007126D7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55</w:t>
            </w:r>
            <w:r w:rsidRPr="007126D7">
              <w:rPr>
                <w:b/>
                <w:bCs/>
                <w:color w:val="000000"/>
                <w:sz w:val="20"/>
              </w:rPr>
              <w:t>0</w:t>
            </w:r>
          </w:p>
          <w:p w14:paraId="140FEA05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37</w:t>
            </w:r>
            <w:r>
              <w:rPr>
                <w:b/>
                <w:bCs/>
                <w:color w:val="000000"/>
                <w:sz w:val="20"/>
              </w:rPr>
              <w:t>4</w:t>
            </w:r>
            <w:r w:rsidRPr="007126D7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100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16EC6" w14:textId="77777777" w:rsidR="00370420" w:rsidRPr="007126D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37B2C" w14:textId="77777777" w:rsidR="00370420" w:rsidRPr="007126D7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370420" w:rsidRPr="007126D7" w14:paraId="427E33E3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8DC6D" w14:textId="77777777" w:rsidR="00370420" w:rsidRPr="007126D7" w:rsidRDefault="00370420" w:rsidP="00370420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D23D4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45AE1" w14:textId="77777777" w:rsidR="00370420" w:rsidRPr="007126D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F1B90" w14:textId="77777777" w:rsidR="00370420" w:rsidRPr="007126D7" w:rsidRDefault="0037042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Tălmaciu -</w:t>
            </w:r>
          </w:p>
          <w:p w14:paraId="38C15B80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Sibiu</w:t>
            </w:r>
            <w:r w:rsidRPr="007126D7">
              <w:rPr>
                <w:b/>
                <w:bCs/>
                <w:color w:val="000000"/>
                <w:sz w:val="20"/>
              </w:rPr>
              <w:t xml:space="preserve"> </w:t>
            </w:r>
            <w:r>
              <w:rPr>
                <w:b/>
                <w:bCs/>
                <w:color w:val="000000"/>
                <w:sz w:val="20"/>
              </w:rPr>
              <w:t>Triaj</w:t>
            </w:r>
          </w:p>
          <w:p w14:paraId="6CDFFE76" w14:textId="77777777" w:rsidR="00370420" w:rsidRPr="007126D7" w:rsidRDefault="0037042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Grupa Şelimbăr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1E136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9C7A1" w14:textId="77777777" w:rsidR="00370420" w:rsidRPr="007126D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C64BA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380</w:t>
            </w:r>
            <w:r w:rsidRPr="007126D7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550</w:t>
            </w:r>
          </w:p>
          <w:p w14:paraId="2F00E300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382+</w:t>
            </w:r>
            <w:r>
              <w:rPr>
                <w:b/>
                <w:bCs/>
                <w:color w:val="000000"/>
                <w:sz w:val="20"/>
              </w:rPr>
              <w:t>125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15004" w14:textId="77777777" w:rsidR="00370420" w:rsidRPr="007126D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77B33" w14:textId="77777777" w:rsidR="00370420" w:rsidRPr="007126D7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370420" w:rsidRPr="007126D7" w14:paraId="36311CF0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95591" w14:textId="77777777" w:rsidR="00370420" w:rsidRPr="007126D7" w:rsidRDefault="00370420" w:rsidP="00370420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48E2A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ED014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15B8C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Tălmaciu - </w:t>
            </w:r>
          </w:p>
          <w:p w14:paraId="6421B9E3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Sibiu Triaj </w:t>
            </w:r>
          </w:p>
          <w:p w14:paraId="7CE523DC" w14:textId="77777777" w:rsidR="00370420" w:rsidRPr="007126D7" w:rsidRDefault="0037042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grupa Șelimbăr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DAC6C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CB508" w14:textId="77777777" w:rsidR="00370420" w:rsidRPr="007126D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9A8E2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386+000</w:t>
            </w:r>
          </w:p>
          <w:p w14:paraId="4A00A9B0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387+305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A98A3" w14:textId="77777777" w:rsidR="00370420" w:rsidRPr="007126D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E5491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Cu inductori de 1000 Hz </w:t>
            </w:r>
          </w:p>
          <w:p w14:paraId="0A3F3717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în Cap X.</w:t>
            </w:r>
          </w:p>
        </w:tc>
      </w:tr>
      <w:tr w:rsidR="00370420" w:rsidRPr="007126D7" w14:paraId="4FAFF7FE" w14:textId="77777777">
        <w:trPr>
          <w:cantSplit/>
          <w:trHeight w:val="50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FE3C7" w14:textId="77777777" w:rsidR="00370420" w:rsidRPr="007126D7" w:rsidRDefault="00370420" w:rsidP="00370420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212CC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7FD38" w14:textId="77777777" w:rsidR="00370420" w:rsidRPr="007126D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A1068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Linia 1 directă </w:t>
            </w:r>
          </w:p>
          <w:p w14:paraId="4DF42F10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st. Sibiu Triaj</w:t>
            </w:r>
          </w:p>
          <w:p w14:paraId="2BBE4504" w14:textId="77777777" w:rsidR="00370420" w:rsidRPr="007126D7" w:rsidRDefault="0037042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grupa Șelimbăr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A79E1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274E5" w14:textId="77777777" w:rsidR="00370420" w:rsidRPr="007126D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B4BF4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387+305</w:t>
            </w:r>
          </w:p>
          <w:p w14:paraId="03FDDCE2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388+437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F8CB7" w14:textId="77777777" w:rsidR="00370420" w:rsidRPr="007126D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50</w:t>
            </w: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60E51" w14:textId="77777777" w:rsidR="00370420" w:rsidRPr="007126D7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370420" w:rsidRPr="007126D7" w14:paraId="5A6A2CA6" w14:textId="77777777">
        <w:trPr>
          <w:cantSplit/>
          <w:trHeight w:val="1258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99873" w14:textId="77777777" w:rsidR="00370420" w:rsidRPr="007126D7" w:rsidRDefault="00370420" w:rsidP="00370420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A5110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4B21F" w14:textId="77777777" w:rsidR="00370420" w:rsidRPr="007126D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22AE7" w14:textId="77777777" w:rsidR="00370420" w:rsidRPr="007126D7" w:rsidRDefault="0037042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St. Sibiu </w:t>
            </w:r>
          </w:p>
          <w:p w14:paraId="5C549903" w14:textId="77777777" w:rsidR="00370420" w:rsidRPr="007126D7" w:rsidRDefault="0037042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Cap Y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EF1AA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toate apara-tele </w:t>
            </w:r>
          </w:p>
          <w:p w14:paraId="0509DDFA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de cale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583C7" w14:textId="77777777" w:rsidR="00370420" w:rsidRPr="007126D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D5FD5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22F7D" w14:textId="77777777" w:rsidR="00370420" w:rsidRPr="007126D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4C8B2" w14:textId="77777777" w:rsidR="00370420" w:rsidRPr="007126D7" w:rsidRDefault="00370420">
            <w:pPr>
              <w:spacing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  <w:p w14:paraId="637418EC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77ED01C7" w14:textId="77777777" w:rsidR="00370420" w:rsidRPr="007126D7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de la liniile 1 - 10 Sibiu.</w:t>
            </w:r>
          </w:p>
        </w:tc>
      </w:tr>
      <w:tr w:rsidR="00370420" w:rsidRPr="007126D7" w14:paraId="2A8FA84F" w14:textId="77777777">
        <w:trPr>
          <w:cantSplit/>
          <w:trHeight w:val="135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FB1CC" w14:textId="77777777" w:rsidR="00370420" w:rsidRPr="007126D7" w:rsidRDefault="00370420" w:rsidP="00370420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4C29D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AE345" w14:textId="77777777" w:rsidR="00370420" w:rsidRPr="007126D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D8690" w14:textId="77777777" w:rsidR="00370420" w:rsidRPr="007126D7" w:rsidRDefault="0037042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Sibiu</w:t>
            </w:r>
          </w:p>
          <w:p w14:paraId="5B501A80" w14:textId="77777777" w:rsidR="00370420" w:rsidRPr="007126D7" w:rsidRDefault="0037042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liniile 9 şi 10 abătute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598B0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F58E6" w14:textId="77777777" w:rsidR="00370420" w:rsidRPr="007126D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25BE6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C7993" w14:textId="77777777" w:rsidR="00370420" w:rsidRPr="007126D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0A8FD" w14:textId="77777777" w:rsidR="00370420" w:rsidRPr="007126D7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370420" w:rsidRPr="007126D7" w14:paraId="36D4B3F5" w14:textId="77777777">
        <w:trPr>
          <w:cantSplit/>
          <w:trHeight w:val="135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8B397" w14:textId="77777777" w:rsidR="00370420" w:rsidRPr="007126D7" w:rsidRDefault="00370420" w:rsidP="00370420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EA056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404+100</w:t>
            </w:r>
          </w:p>
          <w:p w14:paraId="596A0671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406+950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5F8FD" w14:textId="77777777" w:rsidR="00370420" w:rsidRPr="007126D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DD6E1" w14:textId="77777777" w:rsidR="00370420" w:rsidRPr="007126D7" w:rsidRDefault="0037042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Ocna Sibiului - Loamneș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94ED5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1F3BB" w14:textId="77777777" w:rsidR="00370420" w:rsidRPr="007126D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0292C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84777" w14:textId="77777777" w:rsidR="00370420" w:rsidRPr="007126D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A68D7" w14:textId="77777777" w:rsidR="00370420" w:rsidRPr="007126D7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Semnalizată ca limitare de viteză. Cu inductori de 2000 Hz.</w:t>
            </w:r>
          </w:p>
        </w:tc>
      </w:tr>
      <w:tr w:rsidR="00370420" w:rsidRPr="007126D7" w14:paraId="5D08A5DF" w14:textId="77777777">
        <w:trPr>
          <w:cantSplit/>
          <w:trHeight w:val="135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88C28" w14:textId="77777777" w:rsidR="00370420" w:rsidRPr="007126D7" w:rsidRDefault="00370420" w:rsidP="00370420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59F50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410+600</w:t>
            </w:r>
          </w:p>
          <w:p w14:paraId="24EDB687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410+650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01343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FD05A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Ocna Sibiului - Loamneș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8CC76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89473" w14:textId="77777777" w:rsidR="00370420" w:rsidRPr="007126D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3C17D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2BDB6" w14:textId="77777777" w:rsidR="00370420" w:rsidRPr="007126D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4DF23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Semnalizată ca limitare de viteză.</w:t>
            </w:r>
          </w:p>
          <w:p w14:paraId="41510A65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370420" w:rsidRPr="007126D7" w14:paraId="213D8A49" w14:textId="77777777">
        <w:trPr>
          <w:cantSplit/>
          <w:trHeight w:val="135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04C68" w14:textId="77777777" w:rsidR="00370420" w:rsidRPr="007126D7" w:rsidRDefault="00370420" w:rsidP="00370420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FF6F0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435+375</w:t>
            </w:r>
          </w:p>
          <w:p w14:paraId="30814821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435+425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8E5E3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20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835BE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  <w:szCs w:val="20"/>
              </w:rPr>
            </w:pPr>
            <w:r w:rsidRPr="00037854">
              <w:rPr>
                <w:b/>
                <w:bCs/>
                <w:color w:val="000000"/>
                <w:sz w:val="20"/>
                <w:szCs w:val="20"/>
              </w:rPr>
              <w:t>Șeica Mare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– </w:t>
            </w:r>
          </w:p>
          <w:p w14:paraId="1D1292AB" w14:textId="77777777" w:rsidR="00370420" w:rsidRPr="00037854" w:rsidRDefault="0037042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  <w:szCs w:val="20"/>
              </w:rPr>
            </w:pPr>
            <w:r w:rsidRPr="00037854">
              <w:rPr>
                <w:b/>
                <w:bCs/>
                <w:color w:val="000000"/>
                <w:sz w:val="20"/>
                <w:szCs w:val="20"/>
              </w:rPr>
              <w:t>Copșa Mică</w:t>
            </w:r>
          </w:p>
          <w:p w14:paraId="6C915906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13025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0C3BF" w14:textId="77777777" w:rsidR="00370420" w:rsidRPr="007126D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25B18" w14:textId="77777777" w:rsidR="00370420" w:rsidRPr="007126D7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D5FFD" w14:textId="77777777" w:rsidR="00370420" w:rsidRPr="007126D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8568F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Semnalizată ca limitare de viteză. Cu inductori de 2000 Hz. Valabil doar pentru trenurile tip automotor</w:t>
            </w:r>
          </w:p>
        </w:tc>
      </w:tr>
    </w:tbl>
    <w:p w14:paraId="50EEE04B" w14:textId="77777777" w:rsidR="00370420" w:rsidRDefault="00370420" w:rsidP="000039F1">
      <w:pPr>
        <w:spacing w:before="40" w:after="40" w:line="192" w:lineRule="auto"/>
        <w:ind w:right="57"/>
        <w:rPr>
          <w:sz w:val="20"/>
          <w:lang w:val="ro-RO"/>
        </w:rPr>
      </w:pPr>
    </w:p>
    <w:p w14:paraId="6026CB49" w14:textId="77777777" w:rsidR="00370420" w:rsidRDefault="00370420" w:rsidP="00CC0982">
      <w:pPr>
        <w:pStyle w:val="Heading1"/>
        <w:spacing w:line="360" w:lineRule="auto"/>
      </w:pPr>
      <w:r>
        <w:t>LINIA 205</w:t>
      </w:r>
    </w:p>
    <w:p w14:paraId="4B519DE3" w14:textId="77777777" w:rsidR="00370420" w:rsidRDefault="00370420" w:rsidP="000F0227">
      <w:pPr>
        <w:pStyle w:val="Heading1"/>
        <w:spacing w:line="360" w:lineRule="auto"/>
        <w:rPr>
          <w:b w:val="0"/>
          <w:bCs w:val="0"/>
          <w:sz w:val="8"/>
        </w:rPr>
      </w:pPr>
      <w:r>
        <w:t>BRAŞOV - PODU OLT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80"/>
        <w:gridCol w:w="753"/>
        <w:gridCol w:w="2202"/>
        <w:gridCol w:w="869"/>
        <w:gridCol w:w="753"/>
        <w:gridCol w:w="869"/>
        <w:gridCol w:w="752"/>
        <w:gridCol w:w="2490"/>
      </w:tblGrid>
      <w:tr w:rsidR="00370420" w14:paraId="272CFC8D" w14:textId="77777777">
        <w:trPr>
          <w:cantSplit/>
          <w:trHeight w:val="14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2FCA9" w14:textId="77777777" w:rsidR="00370420" w:rsidRDefault="00370420" w:rsidP="00370420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3A826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6A1F5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FFA0F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</w:t>
            </w:r>
            <w:r>
              <w:rPr>
                <w:b/>
                <w:bCs/>
                <w:sz w:val="20"/>
                <w:lang w:val="en-US"/>
              </w:rPr>
              <w:t>ov C</w:t>
            </w:r>
            <w:r>
              <w:rPr>
                <w:b/>
                <w:bCs/>
                <w:sz w:val="20"/>
                <w:lang w:val="ro-RO"/>
              </w:rPr>
              <w:t xml:space="preserve">ălători </w:t>
            </w:r>
          </w:p>
          <w:p w14:paraId="2EB90B49" w14:textId="77777777" w:rsidR="00370420" w:rsidRPr="00985789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2B07C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 </w:t>
            </w:r>
          </w:p>
          <w:p w14:paraId="78694B07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50, 52,</w:t>
            </w:r>
          </w:p>
          <w:p w14:paraId="7A703E68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56, 58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70727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A483E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273FF" w14:textId="77777777" w:rsidR="00370420" w:rsidRPr="0073437A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8F90B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C96FB21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12 - 15.</w:t>
            </w:r>
          </w:p>
        </w:tc>
      </w:tr>
      <w:tr w:rsidR="00370420" w14:paraId="2B6EA984" w14:textId="77777777">
        <w:trPr>
          <w:cantSplit/>
          <w:trHeight w:val="14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185B8" w14:textId="77777777" w:rsidR="00370420" w:rsidRDefault="00370420" w:rsidP="00370420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384CF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1+190</w:t>
            </w:r>
          </w:p>
          <w:p w14:paraId="369AF668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1+500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BBB56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EBDFC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</w:t>
            </w:r>
            <w:r>
              <w:rPr>
                <w:b/>
                <w:bCs/>
                <w:sz w:val="20"/>
                <w:lang w:val="en-US"/>
              </w:rPr>
              <w:t>ov linia 3 directă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B748B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2C60D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4941F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35A55" w14:textId="77777777" w:rsidR="00370420" w:rsidRPr="0073437A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D261A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Între semnal X 3 și vârf sch.4</w:t>
            </w:r>
          </w:p>
          <w:p w14:paraId="49BB8844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A6763DB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70420" w14:paraId="6344F638" w14:textId="77777777">
        <w:trPr>
          <w:cantSplit/>
          <w:trHeight w:val="56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A0871" w14:textId="77777777" w:rsidR="00370420" w:rsidRDefault="00370420" w:rsidP="00370420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2A893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1+500</w:t>
            </w:r>
          </w:p>
          <w:p w14:paraId="7999DADA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2+400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DDA07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70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209B1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ro-RO"/>
              </w:rPr>
              <w:t>Braş</w:t>
            </w:r>
            <w:r>
              <w:rPr>
                <w:b/>
                <w:bCs/>
                <w:sz w:val="20"/>
                <w:lang w:val="en-US"/>
              </w:rPr>
              <w:t>ov -</w:t>
            </w:r>
          </w:p>
          <w:p w14:paraId="214AD2A0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Bartolomeu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EF966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29D83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1942A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DE68D" w14:textId="77777777" w:rsidR="00370420" w:rsidRPr="0073437A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27A27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</w:tc>
      </w:tr>
      <w:tr w:rsidR="00370420" w14:paraId="4948A102" w14:textId="77777777">
        <w:trPr>
          <w:cantSplit/>
          <w:trHeight w:val="60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6AA31" w14:textId="77777777" w:rsidR="00370420" w:rsidRDefault="00370420" w:rsidP="00370420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C108F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3+500</w:t>
            </w:r>
          </w:p>
          <w:p w14:paraId="38743A55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3+900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E966F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E0C13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Bartolomeu</w:t>
            </w:r>
          </w:p>
          <w:p w14:paraId="26F1F006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directă, 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1D5B8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0CEE2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D822C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7DC87" w14:textId="77777777" w:rsidR="00370420" w:rsidRPr="0073437A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3FB55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16EDF959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42837C69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Peste sch. 5, 11 și 17.</w:t>
            </w:r>
          </w:p>
        </w:tc>
      </w:tr>
      <w:tr w:rsidR="00370420" w14:paraId="4D450669" w14:textId="77777777">
        <w:trPr>
          <w:cantSplit/>
          <w:trHeight w:val="59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5B3E7" w14:textId="77777777" w:rsidR="00370420" w:rsidRDefault="00370420" w:rsidP="00370420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36728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932E4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218A4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Bartolomeu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80DD0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15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6D448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AA167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EBEB0" w14:textId="77777777" w:rsidR="00370420" w:rsidRPr="0073437A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650B7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E6329BD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1 şi 3.</w:t>
            </w:r>
          </w:p>
        </w:tc>
      </w:tr>
      <w:tr w:rsidR="00370420" w14:paraId="7C6CC457" w14:textId="77777777">
        <w:trPr>
          <w:cantSplit/>
          <w:trHeight w:val="59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3C04F" w14:textId="77777777" w:rsidR="00370420" w:rsidRDefault="00370420" w:rsidP="00370420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5928E" w14:textId="77777777" w:rsidR="00370420" w:rsidRDefault="00370420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3+850</w:t>
            </w:r>
          </w:p>
          <w:p w14:paraId="5294352A" w14:textId="77777777" w:rsidR="00370420" w:rsidRDefault="00370420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4+900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87576" w14:textId="77777777" w:rsidR="00370420" w:rsidRDefault="00370420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EE43F" w14:textId="77777777" w:rsidR="00370420" w:rsidRDefault="00370420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Bartolomeu linia 3 directă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6F717" w14:textId="77777777" w:rsidR="00370420" w:rsidRDefault="00370420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1FBA7" w14:textId="77777777" w:rsidR="00370420" w:rsidRDefault="00370420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02EC1" w14:textId="77777777" w:rsidR="00370420" w:rsidRDefault="00370420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E69F9" w14:textId="77777777" w:rsidR="00370420" w:rsidRPr="0073437A" w:rsidRDefault="00370420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4305A" w14:textId="77777777" w:rsidR="00370420" w:rsidRDefault="00370420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0CEFBDB2" w14:textId="77777777" w:rsidR="00370420" w:rsidRDefault="00370420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inductori în capătul dinspre Ghimbav.</w:t>
            </w:r>
          </w:p>
          <w:p w14:paraId="644D16B3" w14:textId="77777777" w:rsidR="00370420" w:rsidRDefault="00370420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peste sch. 8 și 12 Cap Y.</w:t>
            </w:r>
          </w:p>
        </w:tc>
      </w:tr>
      <w:tr w:rsidR="00370420" w14:paraId="306633D3" w14:textId="77777777">
        <w:trPr>
          <w:cantSplit/>
          <w:trHeight w:val="41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52C59" w14:textId="77777777" w:rsidR="00370420" w:rsidRDefault="00370420" w:rsidP="00370420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33E28" w14:textId="77777777" w:rsidR="00370420" w:rsidRDefault="00370420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9+100</w:t>
            </w:r>
          </w:p>
          <w:p w14:paraId="482446B1" w14:textId="77777777" w:rsidR="00370420" w:rsidRDefault="00370420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10+100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8DD0D" w14:textId="77777777" w:rsidR="00370420" w:rsidRDefault="00370420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51303" w14:textId="77777777" w:rsidR="00370420" w:rsidRDefault="00370420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Ghimbav</w:t>
            </w:r>
          </w:p>
          <w:p w14:paraId="52B74B61" w14:textId="77777777" w:rsidR="00370420" w:rsidRDefault="00370420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3BAA7" w14:textId="77777777" w:rsidR="00370420" w:rsidRDefault="00370420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C8085" w14:textId="77777777" w:rsidR="00370420" w:rsidRDefault="00370420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B3EB8" w14:textId="77777777" w:rsidR="00370420" w:rsidRDefault="00370420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1C880" w14:textId="77777777" w:rsidR="00370420" w:rsidRPr="0073437A" w:rsidRDefault="00370420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59E0F" w14:textId="77777777" w:rsidR="00370420" w:rsidRDefault="00370420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38ED6AD5" w14:textId="77777777" w:rsidR="00370420" w:rsidRDefault="00370420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07284EDD" w14:textId="77777777" w:rsidR="00370420" w:rsidRDefault="00370420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peste sch. nr. 1, 3, 8 și 16.</w:t>
            </w:r>
          </w:p>
        </w:tc>
      </w:tr>
      <w:tr w:rsidR="00370420" w14:paraId="0B2F0F62" w14:textId="77777777">
        <w:trPr>
          <w:cantSplit/>
          <w:trHeight w:val="41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F00B0" w14:textId="77777777" w:rsidR="00370420" w:rsidRDefault="00370420" w:rsidP="00370420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A5461" w14:textId="77777777" w:rsidR="00370420" w:rsidRDefault="00370420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3CB0F" w14:textId="77777777" w:rsidR="00370420" w:rsidRDefault="00370420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1AC4F" w14:textId="77777777" w:rsidR="00370420" w:rsidRDefault="00370420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Ghimbav,</w:t>
            </w:r>
          </w:p>
          <w:p w14:paraId="42FC0C78" w14:textId="77777777" w:rsidR="00370420" w:rsidRDefault="00370420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73328" w14:textId="77777777" w:rsidR="00370420" w:rsidRDefault="00370420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365EC3">
              <w:rPr>
                <w:b/>
                <w:bCs/>
                <w:sz w:val="20"/>
                <w:lang w:val="ro-RO"/>
              </w:rPr>
              <w:t>vărf sch. 10 - semnal ieșire cap X (</w:t>
            </w:r>
            <w:r>
              <w:rPr>
                <w:b/>
                <w:bCs/>
                <w:sz w:val="20"/>
                <w:lang w:val="ro-RO"/>
              </w:rPr>
              <w:t>9</w:t>
            </w:r>
            <w:r w:rsidRPr="00365EC3">
              <w:rPr>
                <w:b/>
                <w:bCs/>
                <w:sz w:val="20"/>
                <w:lang w:val="ro-RO"/>
              </w:rPr>
              <w:t>+240 - 10+000)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25E06" w14:textId="77777777" w:rsidR="00370420" w:rsidRDefault="00370420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DD383" w14:textId="77777777" w:rsidR="00370420" w:rsidRDefault="00370420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81F6E" w14:textId="77777777" w:rsidR="00370420" w:rsidRPr="0073437A" w:rsidRDefault="00370420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AACCE" w14:textId="77777777" w:rsidR="00370420" w:rsidRDefault="00370420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FA43FC3" w14:textId="77777777" w:rsidR="00370420" w:rsidRDefault="00370420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Restul liniei este închisă.</w:t>
            </w:r>
          </w:p>
        </w:tc>
      </w:tr>
      <w:tr w:rsidR="00370420" w14:paraId="0163E2F1" w14:textId="77777777">
        <w:trPr>
          <w:cantSplit/>
          <w:trHeight w:val="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DD9AD" w14:textId="77777777" w:rsidR="00370420" w:rsidRDefault="00370420" w:rsidP="00370420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488BB" w14:textId="77777777" w:rsidR="00370420" w:rsidRDefault="00370420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28+500</w:t>
            </w:r>
          </w:p>
          <w:p w14:paraId="2C3E4155" w14:textId="77777777" w:rsidR="00370420" w:rsidRDefault="00370420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28+900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D13B9" w14:textId="77777777" w:rsidR="00370420" w:rsidRDefault="00370420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70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A82BC" w14:textId="77777777" w:rsidR="00370420" w:rsidRDefault="00370420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Vlădeni Ardeal -</w:t>
            </w:r>
          </w:p>
          <w:p w14:paraId="3006611B" w14:textId="77777777" w:rsidR="00370420" w:rsidRDefault="00370420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Brădeț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8178E" w14:textId="77777777" w:rsidR="00370420" w:rsidRDefault="00370420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C9F1E" w14:textId="77777777" w:rsidR="00370420" w:rsidRDefault="00370420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1178B" w14:textId="77777777" w:rsidR="00370420" w:rsidRDefault="00370420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0FA94" w14:textId="77777777" w:rsidR="00370420" w:rsidRPr="0073437A" w:rsidRDefault="00370420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9B364" w14:textId="77777777" w:rsidR="00370420" w:rsidRDefault="00370420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370420" w14:paraId="5EEE3DDC" w14:textId="77777777">
        <w:trPr>
          <w:cantSplit/>
          <w:trHeight w:val="5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5E255" w14:textId="77777777" w:rsidR="00370420" w:rsidRDefault="00370420" w:rsidP="00370420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8CC38" w14:textId="77777777" w:rsidR="00370420" w:rsidRDefault="00370420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F5098" w14:textId="77777777" w:rsidR="00370420" w:rsidRDefault="00370420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39F4D" w14:textId="77777777" w:rsidR="00370420" w:rsidRDefault="00370420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Şercaia</w:t>
            </w:r>
          </w:p>
          <w:p w14:paraId="58931CC5" w14:textId="77777777" w:rsidR="00370420" w:rsidRDefault="00370420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39C91" w14:textId="77777777" w:rsidR="00370420" w:rsidRDefault="00370420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A28D6" w14:textId="77777777" w:rsidR="00370420" w:rsidRDefault="00370420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D827F" w14:textId="77777777" w:rsidR="00370420" w:rsidRDefault="00370420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3F310" w14:textId="77777777" w:rsidR="00370420" w:rsidRPr="0073437A" w:rsidRDefault="00370420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09E1B" w14:textId="77777777" w:rsidR="00370420" w:rsidRDefault="00370420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3F9D4D57" w14:textId="77777777">
        <w:trPr>
          <w:cantSplit/>
          <w:trHeight w:val="5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808C5" w14:textId="77777777" w:rsidR="00370420" w:rsidRDefault="00370420" w:rsidP="00370420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56454" w14:textId="77777777" w:rsidR="00370420" w:rsidRDefault="00370420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6C09C" w14:textId="77777777" w:rsidR="00370420" w:rsidRDefault="00370420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7EF33" w14:textId="77777777" w:rsidR="00370420" w:rsidRDefault="00370420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Făgăraş</w:t>
            </w:r>
          </w:p>
          <w:p w14:paraId="352038CA" w14:textId="77777777" w:rsidR="00370420" w:rsidRDefault="00370420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4, 6 şi 9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F7F3E" w14:textId="77777777" w:rsidR="00370420" w:rsidRDefault="00370420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931298B" w14:textId="77777777" w:rsidR="00370420" w:rsidRDefault="00370420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37FED" w14:textId="77777777" w:rsidR="00370420" w:rsidRDefault="00370420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F9D69" w14:textId="77777777" w:rsidR="00370420" w:rsidRDefault="00370420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697B7" w14:textId="77777777" w:rsidR="00370420" w:rsidRPr="0073437A" w:rsidRDefault="00370420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727C4" w14:textId="77777777" w:rsidR="00370420" w:rsidRDefault="00370420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47C65B54" w14:textId="77777777">
        <w:trPr>
          <w:cantSplit/>
          <w:trHeight w:val="5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CD2DB" w14:textId="77777777" w:rsidR="00370420" w:rsidRDefault="00370420" w:rsidP="00370420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1E3A4" w14:textId="77777777" w:rsidR="00370420" w:rsidRDefault="00370420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6DA61" w14:textId="77777777" w:rsidR="00370420" w:rsidRDefault="00370420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47FE0" w14:textId="77777777" w:rsidR="00370420" w:rsidRDefault="00370420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Voila</w:t>
            </w:r>
          </w:p>
          <w:p w14:paraId="70FA7689" w14:textId="77777777" w:rsidR="00370420" w:rsidRDefault="00370420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24E85" w14:textId="77777777" w:rsidR="00370420" w:rsidRDefault="00370420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4AB1BC3" w14:textId="77777777" w:rsidR="00370420" w:rsidRDefault="00370420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4BA58" w14:textId="77777777" w:rsidR="00370420" w:rsidRDefault="00370420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D85C7" w14:textId="77777777" w:rsidR="00370420" w:rsidRDefault="00370420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20BE5" w14:textId="77777777" w:rsidR="00370420" w:rsidRPr="0073437A" w:rsidRDefault="00370420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F308D" w14:textId="77777777" w:rsidR="00370420" w:rsidRDefault="00370420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086F6460" w14:textId="77777777">
        <w:trPr>
          <w:cantSplit/>
          <w:trHeight w:val="36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A71A5" w14:textId="77777777" w:rsidR="00370420" w:rsidRDefault="00370420" w:rsidP="00370420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68F65" w14:textId="77777777" w:rsidR="00370420" w:rsidRDefault="00370420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80856" w14:textId="77777777" w:rsidR="00370420" w:rsidRDefault="00370420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47B46" w14:textId="77777777" w:rsidR="00370420" w:rsidRDefault="00370420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Ucea</w:t>
            </w:r>
          </w:p>
          <w:p w14:paraId="77A9F076" w14:textId="77777777" w:rsidR="00370420" w:rsidRDefault="00370420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ADC5F" w14:textId="77777777" w:rsidR="00370420" w:rsidRDefault="00370420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7D650BF0" w14:textId="77777777" w:rsidR="00370420" w:rsidRDefault="00370420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6 - 8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7F7D1" w14:textId="77777777" w:rsidR="00370420" w:rsidRDefault="00370420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AC9B2" w14:textId="77777777" w:rsidR="00370420" w:rsidRDefault="00370420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8710F" w14:textId="77777777" w:rsidR="00370420" w:rsidRPr="0073437A" w:rsidRDefault="00370420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5F331" w14:textId="77777777" w:rsidR="00370420" w:rsidRDefault="00370420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 pe teren. </w:t>
            </w:r>
          </w:p>
          <w:p w14:paraId="4E7F65C0" w14:textId="77777777" w:rsidR="00370420" w:rsidRDefault="00370420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1 şi 2 abătute.</w:t>
            </w:r>
          </w:p>
        </w:tc>
      </w:tr>
      <w:tr w:rsidR="00370420" w14:paraId="7CFF19EE" w14:textId="77777777">
        <w:trPr>
          <w:cantSplit/>
          <w:trHeight w:val="36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A6063" w14:textId="77777777" w:rsidR="00370420" w:rsidRDefault="00370420" w:rsidP="00370420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08191" w14:textId="77777777" w:rsidR="00370420" w:rsidRDefault="00370420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95+070</w:t>
            </w:r>
          </w:p>
          <w:p w14:paraId="5E777C14" w14:textId="77777777" w:rsidR="00370420" w:rsidRDefault="00370420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95+140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FF464" w14:textId="77777777" w:rsidR="00370420" w:rsidRDefault="00370420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F7419" w14:textId="77777777" w:rsidR="00370420" w:rsidRDefault="00370420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Ucea - Arpaș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5BFC6" w14:textId="77777777" w:rsidR="00370420" w:rsidRDefault="00370420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AB67E" w14:textId="77777777" w:rsidR="00370420" w:rsidRDefault="00370420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7D605" w14:textId="77777777" w:rsidR="00370420" w:rsidRDefault="00370420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A33EA" w14:textId="77777777" w:rsidR="00370420" w:rsidRPr="0073437A" w:rsidRDefault="00370420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67765" w14:textId="77777777" w:rsidR="00370420" w:rsidRDefault="00370420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70420" w14:paraId="3491062A" w14:textId="77777777">
        <w:trPr>
          <w:cantSplit/>
          <w:trHeight w:val="36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2C129" w14:textId="77777777" w:rsidR="00370420" w:rsidRDefault="00370420" w:rsidP="00370420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92BEB" w14:textId="77777777" w:rsidR="00370420" w:rsidRDefault="00370420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6B109" w14:textId="77777777" w:rsidR="00370420" w:rsidRDefault="00370420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277DF" w14:textId="77777777" w:rsidR="00370420" w:rsidRDefault="00370420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Arpaș</w:t>
            </w:r>
          </w:p>
          <w:p w14:paraId="165D5213" w14:textId="77777777" w:rsidR="00370420" w:rsidRDefault="00370420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24EE3" w14:textId="77777777" w:rsidR="00370420" w:rsidRDefault="00370420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925D7" w14:textId="77777777" w:rsidR="00370420" w:rsidRDefault="00370420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D9EF9" w14:textId="77777777" w:rsidR="00370420" w:rsidRDefault="00370420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85F39" w14:textId="77777777" w:rsidR="00370420" w:rsidRPr="0073437A" w:rsidRDefault="00370420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9B9FE" w14:textId="77777777" w:rsidR="00370420" w:rsidRDefault="00370420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37153DEB" w14:textId="77777777">
        <w:trPr>
          <w:cantSplit/>
          <w:trHeight w:val="36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63846" w14:textId="77777777" w:rsidR="00370420" w:rsidRDefault="00370420" w:rsidP="00370420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9A60E" w14:textId="77777777" w:rsidR="00370420" w:rsidRDefault="00370420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100+350</w:t>
            </w:r>
          </w:p>
          <w:p w14:paraId="73F42BA4" w14:textId="77777777" w:rsidR="00370420" w:rsidRDefault="00370420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101+000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B3A7F" w14:textId="77777777" w:rsidR="00370420" w:rsidRDefault="00370420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00728" w14:textId="77777777" w:rsidR="00370420" w:rsidRDefault="00370420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Arpaș - </w:t>
            </w:r>
          </w:p>
          <w:p w14:paraId="635F6E75" w14:textId="77777777" w:rsidR="00370420" w:rsidRDefault="00370420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Porumbacu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D721E" w14:textId="77777777" w:rsidR="00370420" w:rsidRDefault="00370420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FCD28" w14:textId="77777777" w:rsidR="00370420" w:rsidRDefault="00370420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E2C5A" w14:textId="77777777" w:rsidR="00370420" w:rsidRDefault="00370420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87B11" w14:textId="77777777" w:rsidR="00370420" w:rsidRPr="0073437A" w:rsidRDefault="00370420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63D79" w14:textId="77777777" w:rsidR="00370420" w:rsidRDefault="00370420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25A1465E" w14:textId="77777777" w:rsidR="00370420" w:rsidRDefault="00370420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70420" w14:paraId="163B2C49" w14:textId="77777777">
        <w:trPr>
          <w:cantSplit/>
          <w:trHeight w:val="36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53BEF" w14:textId="77777777" w:rsidR="00370420" w:rsidRDefault="00370420" w:rsidP="00370420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91851" w14:textId="77777777" w:rsidR="00370420" w:rsidRDefault="00370420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6A2C1" w14:textId="77777777" w:rsidR="00370420" w:rsidRDefault="00370420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EC352" w14:textId="77777777" w:rsidR="00370420" w:rsidRDefault="00370420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Avrig linia 4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7E859" w14:textId="77777777" w:rsidR="00370420" w:rsidRDefault="00370420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30963B8" w14:textId="77777777" w:rsidR="00370420" w:rsidRDefault="00370420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344F6" w14:textId="77777777" w:rsidR="00370420" w:rsidRDefault="00370420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97745" w14:textId="77777777" w:rsidR="00370420" w:rsidRDefault="00370420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16D1B" w14:textId="77777777" w:rsidR="00370420" w:rsidRPr="0073437A" w:rsidRDefault="00370420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372E3" w14:textId="77777777" w:rsidR="00370420" w:rsidRDefault="00370420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78EE6663" w14:textId="77777777">
        <w:trPr>
          <w:cantSplit/>
          <w:trHeight w:val="36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E9A5F" w14:textId="77777777" w:rsidR="00370420" w:rsidRDefault="00370420" w:rsidP="00370420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53501" w14:textId="77777777" w:rsidR="00370420" w:rsidRDefault="00370420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120+240</w:t>
            </w:r>
          </w:p>
          <w:p w14:paraId="049F695E" w14:textId="77777777" w:rsidR="00370420" w:rsidRDefault="00370420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120+290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9F451" w14:textId="77777777" w:rsidR="00370420" w:rsidRDefault="00370420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EB7F9" w14:textId="77777777" w:rsidR="00370420" w:rsidRDefault="00370420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Avrig  - Podu Olt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47856" w14:textId="77777777" w:rsidR="00370420" w:rsidRDefault="00370420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973E0" w14:textId="77777777" w:rsidR="00370420" w:rsidRDefault="00370420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F4327" w14:textId="77777777" w:rsidR="00370420" w:rsidRDefault="00370420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FDC80" w14:textId="77777777" w:rsidR="00370420" w:rsidRPr="0073437A" w:rsidRDefault="00370420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AF037" w14:textId="77777777" w:rsidR="00370420" w:rsidRDefault="00370420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</w:tbl>
    <w:p w14:paraId="6CDAE045" w14:textId="77777777" w:rsidR="00370420" w:rsidRDefault="00370420">
      <w:pPr>
        <w:spacing w:before="40" w:after="40" w:line="192" w:lineRule="auto"/>
        <w:ind w:right="57"/>
        <w:rPr>
          <w:sz w:val="20"/>
          <w:lang w:val="ro-RO"/>
        </w:rPr>
      </w:pPr>
    </w:p>
    <w:p w14:paraId="71540B3F" w14:textId="77777777" w:rsidR="00370420" w:rsidRDefault="00370420" w:rsidP="001B3E46">
      <w:pPr>
        <w:pStyle w:val="Heading1"/>
        <w:spacing w:line="360" w:lineRule="auto"/>
      </w:pPr>
      <w:r>
        <w:t>LINIA 206</w:t>
      </w:r>
    </w:p>
    <w:p w14:paraId="40405617" w14:textId="77777777" w:rsidR="00370420" w:rsidRDefault="00370420" w:rsidP="00907AC9">
      <w:pPr>
        <w:pStyle w:val="Heading1"/>
        <w:spacing w:line="360" w:lineRule="auto"/>
        <w:rPr>
          <w:b w:val="0"/>
          <w:bCs w:val="0"/>
          <w:sz w:val="8"/>
        </w:rPr>
      </w:pPr>
      <w:r>
        <w:t>BARTOLOMEU - ZĂRNEŞTI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3"/>
        <w:gridCol w:w="2492"/>
      </w:tblGrid>
      <w:tr w:rsidR="00370420" w14:paraId="79691B02" w14:textId="77777777">
        <w:trPr>
          <w:cantSplit/>
          <w:trHeight w:val="100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380E6" w14:textId="77777777" w:rsidR="00370420" w:rsidRDefault="00370420" w:rsidP="0037042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501DF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3+850</w:t>
            </w:r>
          </w:p>
          <w:p w14:paraId="6D85ADD6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AE540" w14:textId="77777777" w:rsidR="00370420" w:rsidRPr="005E279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9A17D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Bartolomeu</w:t>
            </w:r>
          </w:p>
          <w:p w14:paraId="7CE51F0F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57CF4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79C3F" w14:textId="77777777" w:rsidR="00370420" w:rsidRPr="005E279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1DD40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1BB37" w14:textId="77777777" w:rsidR="00370420" w:rsidRPr="005E279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7F417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49DBD84B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inductori în capătul dinspre Ghimbav.</w:t>
            </w:r>
          </w:p>
          <w:p w14:paraId="12058918" w14:textId="77777777" w:rsidR="00370420" w:rsidRDefault="00370420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peste sch. 8 și 12 Cap Y.</w:t>
            </w:r>
          </w:p>
        </w:tc>
      </w:tr>
      <w:tr w:rsidR="00370420" w14:paraId="1A055D2F" w14:textId="77777777">
        <w:trPr>
          <w:cantSplit/>
          <w:trHeight w:val="100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E0BE5" w14:textId="77777777" w:rsidR="00370420" w:rsidRDefault="00370420" w:rsidP="0037042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B26E1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4+900</w:t>
            </w:r>
          </w:p>
          <w:p w14:paraId="7EEF8C02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B15BF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E2550" w14:textId="77777777" w:rsidR="00370420" w:rsidRDefault="00370420" w:rsidP="00B5195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Bartolomeu</w:t>
            </w:r>
          </w:p>
          <w:p w14:paraId="2E4A619A" w14:textId="77777777" w:rsidR="00370420" w:rsidRDefault="00370420" w:rsidP="00B5195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 si Bartolomeu -</w:t>
            </w:r>
          </w:p>
          <w:p w14:paraId="768F2E3A" w14:textId="77777777" w:rsidR="00370420" w:rsidRDefault="00370420" w:rsidP="00B5195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Cristian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D6CBD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190A9" w14:textId="77777777" w:rsidR="00370420" w:rsidRPr="005E279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782EE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6AEA4" w14:textId="77777777" w:rsidR="00370420" w:rsidRPr="005E279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69CAC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370420" w14:paraId="0EB8733D" w14:textId="77777777">
        <w:trPr>
          <w:cantSplit/>
          <w:trHeight w:val="100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4A0B9" w14:textId="77777777" w:rsidR="00370420" w:rsidRDefault="00370420" w:rsidP="0037042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6D271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40ED8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A4D7C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Bartolomeu</w:t>
            </w:r>
          </w:p>
          <w:p w14:paraId="6D9B5FCB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6CF1A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din</w:t>
            </w:r>
          </w:p>
          <w:p w14:paraId="0C340911" w14:textId="77777777" w:rsidR="00370420" w:rsidRPr="008978B6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ro-RO"/>
              </w:rPr>
              <w:t>Cap X aferenți liniei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C84F4" w14:textId="77777777" w:rsidR="00370420" w:rsidRPr="005E279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54BD2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AA68F" w14:textId="77777777" w:rsidR="00370420" w:rsidRPr="005E279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48BAD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060F2984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70420" w14:paraId="74083810" w14:textId="77777777">
        <w:trPr>
          <w:cantSplit/>
          <w:trHeight w:val="100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9AD2C" w14:textId="77777777" w:rsidR="00370420" w:rsidRDefault="00370420" w:rsidP="0037042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54BCC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10+300</w:t>
            </w:r>
          </w:p>
          <w:p w14:paraId="0999B0A6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A741E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59C5B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Bartolomeu -</w:t>
            </w:r>
          </w:p>
          <w:p w14:paraId="58AC39C1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Cristian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09420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F88DB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235B6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38692" w14:textId="77777777" w:rsidR="00370420" w:rsidRPr="005E279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E67D4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58E21338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70420" w14:paraId="6E88FDEB" w14:textId="77777777">
        <w:trPr>
          <w:cantSplit/>
          <w:trHeight w:val="100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BAD27" w14:textId="77777777" w:rsidR="00370420" w:rsidRDefault="00370420" w:rsidP="0037042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EAE60" w14:textId="77777777" w:rsidR="00370420" w:rsidRDefault="00370420" w:rsidP="00477D2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4606F" w14:textId="77777777" w:rsidR="00370420" w:rsidRDefault="00370420" w:rsidP="00477D2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447B6" w14:textId="77777777" w:rsidR="00370420" w:rsidRDefault="00370420" w:rsidP="00477D26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Cristian, 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FCC3D" w14:textId="77777777" w:rsidR="00370420" w:rsidRDefault="00370420" w:rsidP="00477D2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AFFB4" w14:textId="77777777" w:rsidR="00370420" w:rsidRDefault="00370420" w:rsidP="00477D2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05110" w14:textId="77777777" w:rsidR="00370420" w:rsidRDefault="00370420" w:rsidP="00477D2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2C741" w14:textId="77777777" w:rsidR="00370420" w:rsidRPr="005E2797" w:rsidRDefault="00370420" w:rsidP="00477D2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2C693" w14:textId="77777777" w:rsidR="00370420" w:rsidRDefault="00370420" w:rsidP="00477D2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50AFE12C" w14:textId="77777777">
        <w:trPr>
          <w:cantSplit/>
          <w:trHeight w:val="100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21EC7" w14:textId="77777777" w:rsidR="00370420" w:rsidRDefault="00370420" w:rsidP="0037042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37C41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16+840</w:t>
            </w:r>
          </w:p>
          <w:p w14:paraId="7C2299C9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17+528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29B7F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42B23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Râşnov</w:t>
            </w:r>
          </w:p>
          <w:p w14:paraId="51B78294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 și</w:t>
            </w:r>
          </w:p>
          <w:p w14:paraId="08194FB2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Râşnov -</w:t>
            </w:r>
          </w:p>
          <w:p w14:paraId="4E1310AB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Zărneşti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34204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881BF" w14:textId="77777777" w:rsidR="00370420" w:rsidRPr="005E279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6649D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EA7FE" w14:textId="77777777" w:rsidR="00370420" w:rsidRPr="005E279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F5D4A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7D8ACB8D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70420" w14:paraId="3495D94A" w14:textId="77777777">
        <w:trPr>
          <w:cantSplit/>
          <w:trHeight w:val="100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E460E" w14:textId="77777777" w:rsidR="00370420" w:rsidRDefault="00370420" w:rsidP="0037042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23E3B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21+950</w:t>
            </w:r>
          </w:p>
          <w:p w14:paraId="760A51A5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B1C95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43A7F" w14:textId="77777777" w:rsidR="00370420" w:rsidRDefault="00370420" w:rsidP="00FD37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Râşnov -</w:t>
            </w:r>
          </w:p>
          <w:p w14:paraId="7F350714" w14:textId="77777777" w:rsidR="00370420" w:rsidRDefault="00370420" w:rsidP="00FD37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Zărneşti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D8E84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1285C" w14:textId="77777777" w:rsidR="00370420" w:rsidRPr="005E279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6130F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604C9" w14:textId="77777777" w:rsidR="00370420" w:rsidRPr="005E279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260CB" w14:textId="77777777" w:rsidR="00370420" w:rsidRDefault="00370420" w:rsidP="00FD37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37683A6B" w14:textId="77777777" w:rsidR="00370420" w:rsidRDefault="00370420" w:rsidP="00FD37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70420" w14:paraId="71C4AF87" w14:textId="77777777">
        <w:trPr>
          <w:cantSplit/>
          <w:trHeight w:val="100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DAB1F" w14:textId="77777777" w:rsidR="00370420" w:rsidRDefault="00370420" w:rsidP="0037042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AA9CA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08905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5481A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Zărneşti liniile 4 și 5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BEBA2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B65C4" w14:textId="77777777" w:rsidR="00370420" w:rsidRPr="005E279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BE7B9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55DAE" w14:textId="77777777" w:rsidR="00370420" w:rsidRPr="005E2797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79BE7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218EBA3E" w14:textId="77777777" w:rsidR="00370420" w:rsidRDefault="00370420">
      <w:pPr>
        <w:spacing w:before="40" w:after="40" w:line="192" w:lineRule="auto"/>
        <w:ind w:right="57"/>
        <w:rPr>
          <w:sz w:val="20"/>
          <w:lang w:val="ro-RO"/>
        </w:rPr>
      </w:pPr>
    </w:p>
    <w:p w14:paraId="010E247D" w14:textId="77777777" w:rsidR="00370420" w:rsidRDefault="00370420" w:rsidP="00406C17">
      <w:pPr>
        <w:pStyle w:val="Heading1"/>
        <w:spacing w:line="360" w:lineRule="auto"/>
      </w:pPr>
      <w:r>
        <w:t>LINIA 210</w:t>
      </w:r>
    </w:p>
    <w:p w14:paraId="169A6D76" w14:textId="77777777" w:rsidR="00370420" w:rsidRDefault="00370420" w:rsidP="00821D8C">
      <w:pPr>
        <w:pStyle w:val="Heading1"/>
        <w:spacing w:line="360" w:lineRule="auto"/>
        <w:rPr>
          <w:b w:val="0"/>
          <w:bCs w:val="0"/>
          <w:sz w:val="8"/>
        </w:rPr>
      </w:pPr>
      <w:r>
        <w:t>SIBIU - VINŢU DE JOS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80"/>
        <w:gridCol w:w="753"/>
        <w:gridCol w:w="2202"/>
        <w:gridCol w:w="869"/>
        <w:gridCol w:w="753"/>
        <w:gridCol w:w="869"/>
        <w:gridCol w:w="753"/>
        <w:gridCol w:w="2490"/>
      </w:tblGrid>
      <w:tr w:rsidR="00370420" w14:paraId="2671980D" w14:textId="77777777">
        <w:trPr>
          <w:cantSplit/>
          <w:trHeight w:val="113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5F520" w14:textId="77777777" w:rsidR="00370420" w:rsidRDefault="00370420" w:rsidP="00370420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9A6E1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3C43A" w14:textId="77777777" w:rsidR="00370420" w:rsidRPr="00C76369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BD1A5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Sibiu</w:t>
            </w:r>
          </w:p>
          <w:p w14:paraId="6AF661FC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9DF7C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</w:t>
            </w:r>
          </w:p>
          <w:p w14:paraId="409F50EB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cale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01C0A" w14:textId="77777777" w:rsidR="00370420" w:rsidRPr="00C76369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76369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08F37" w14:textId="77777777" w:rsidR="00370420" w:rsidRPr="00C76369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2F3D2" w14:textId="77777777" w:rsidR="00370420" w:rsidRPr="00C76369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073AB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4221953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B325EF5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de la liniile 1 - 10 Sibiu.</w:t>
            </w:r>
          </w:p>
        </w:tc>
      </w:tr>
      <w:tr w:rsidR="00370420" w14:paraId="2469C73B" w14:textId="77777777">
        <w:trPr>
          <w:cantSplit/>
          <w:trHeight w:val="7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2E34A" w14:textId="77777777" w:rsidR="00370420" w:rsidRDefault="00370420" w:rsidP="00370420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69369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1CAA1" w14:textId="77777777" w:rsidR="00370420" w:rsidRPr="00C76369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77821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Sibiu</w:t>
            </w:r>
          </w:p>
          <w:p w14:paraId="3618445C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9 şi 10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34401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4B841" w14:textId="77777777" w:rsidR="00370420" w:rsidRPr="00C76369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76369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D3994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6C3CB" w14:textId="77777777" w:rsidR="00370420" w:rsidRPr="00C76369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24B91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2C17D979" w14:textId="77777777">
        <w:trPr>
          <w:cantSplit/>
          <w:trHeight w:val="7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CD5D7" w14:textId="77777777" w:rsidR="00370420" w:rsidRDefault="00370420" w:rsidP="00370420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43D72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61BED" w14:textId="77777777" w:rsidR="00370420" w:rsidRPr="00C76369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A20F3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Turnișor</w:t>
            </w:r>
          </w:p>
          <w:p w14:paraId="30DED98D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CD6CD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97BD8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0F39A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DFE29" w14:textId="77777777" w:rsidR="00370420" w:rsidRPr="00C76369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C52F9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6DCCCED3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EC795" w14:textId="77777777" w:rsidR="00370420" w:rsidRDefault="00370420" w:rsidP="00370420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B63B1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C387F" w14:textId="77777777" w:rsidR="00370420" w:rsidRPr="00C76369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026A5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Orlat</w:t>
            </w:r>
          </w:p>
          <w:p w14:paraId="5F975EDB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EEC5F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ED92C" w14:textId="77777777" w:rsidR="00370420" w:rsidRPr="00C76369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76369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E2C99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1CB96" w14:textId="77777777" w:rsidR="00370420" w:rsidRPr="00C76369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C29CF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18EBDD8F" w14:textId="77777777">
        <w:trPr>
          <w:cantSplit/>
          <w:trHeight w:val="7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772AE" w14:textId="77777777" w:rsidR="00370420" w:rsidRDefault="00370420" w:rsidP="00370420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76B22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5BCBC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659C8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Săliște </w:t>
            </w:r>
          </w:p>
          <w:p w14:paraId="6CCF0D31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 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A1233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74D9230A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</w:t>
            </w:r>
          </w:p>
          <w:p w14:paraId="492221C8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3D76C5E8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 sch. 10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31D5E" w14:textId="77777777" w:rsidR="00370420" w:rsidRPr="00C76369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A4895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F6721" w14:textId="77777777" w:rsidR="00370420" w:rsidRPr="00C76369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41F26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48211AC1" w14:textId="77777777">
        <w:trPr>
          <w:cantSplit/>
          <w:trHeight w:val="100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F67E1" w14:textId="77777777" w:rsidR="00370420" w:rsidRDefault="00370420" w:rsidP="00370420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0EDAB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A852D" w14:textId="77777777" w:rsidR="00370420" w:rsidRPr="00C76369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3D0D6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Apoldu de Sus</w:t>
            </w:r>
          </w:p>
          <w:p w14:paraId="3C0F7224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AA519" w14:textId="77777777" w:rsidR="00370420" w:rsidRDefault="00370420">
            <w:pPr>
              <w:spacing w:before="40" w:after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calcâiul sch. 9 </w:t>
            </w:r>
          </w:p>
          <w:p w14:paraId="42BC77A4" w14:textId="77777777" w:rsidR="00370420" w:rsidRDefault="00370420">
            <w:pPr>
              <w:spacing w:before="40" w:after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534693F6" w14:textId="77777777" w:rsidR="00370420" w:rsidRDefault="00370420">
            <w:pPr>
              <w:spacing w:before="40" w:after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staţie (km. 42+744)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725D9" w14:textId="77777777" w:rsidR="00370420" w:rsidRPr="00C76369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76369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3DBBD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19655" w14:textId="77777777" w:rsidR="00370420" w:rsidRPr="00C76369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12F51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31A7DE8D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C4045" w14:textId="77777777" w:rsidR="00370420" w:rsidRDefault="00370420" w:rsidP="00370420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A6EF6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F8950" w14:textId="77777777" w:rsidR="00370420" w:rsidRPr="00C76369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3B9DF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Sebeş Alba</w:t>
            </w:r>
          </w:p>
          <w:p w14:paraId="560E8AEF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4D476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ax stație și sch. 3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759FA" w14:textId="77777777" w:rsidR="00370420" w:rsidRPr="00C76369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76369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3C4FA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8A015" w14:textId="77777777" w:rsidR="00370420" w:rsidRPr="00C76369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229BB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1011851E" w14:textId="77777777" w:rsidR="00370420" w:rsidRDefault="00370420">
      <w:pPr>
        <w:spacing w:before="40" w:after="40" w:line="192" w:lineRule="auto"/>
        <w:ind w:right="57"/>
        <w:rPr>
          <w:sz w:val="20"/>
          <w:lang w:val="ro-RO"/>
        </w:rPr>
      </w:pPr>
    </w:p>
    <w:p w14:paraId="332E8566" w14:textId="77777777" w:rsidR="00370420" w:rsidRDefault="00370420" w:rsidP="001B4DE9">
      <w:pPr>
        <w:pStyle w:val="Heading1"/>
        <w:spacing w:line="360" w:lineRule="auto"/>
      </w:pPr>
      <w:r>
        <w:t>LINIA 213</w:t>
      </w:r>
    </w:p>
    <w:p w14:paraId="1AC05ADF" w14:textId="77777777" w:rsidR="00370420" w:rsidRDefault="00370420" w:rsidP="00D668A1">
      <w:pPr>
        <w:pStyle w:val="Heading1"/>
        <w:spacing w:line="360" w:lineRule="auto"/>
        <w:rPr>
          <w:b w:val="0"/>
          <w:bCs w:val="0"/>
          <w:sz w:val="8"/>
        </w:rPr>
      </w:pPr>
      <w:r>
        <w:t>SIMERIA - HUNEDOARA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3"/>
        <w:gridCol w:w="865"/>
        <w:gridCol w:w="748"/>
        <w:gridCol w:w="2187"/>
        <w:gridCol w:w="947"/>
        <w:gridCol w:w="748"/>
        <w:gridCol w:w="863"/>
        <w:gridCol w:w="746"/>
        <w:gridCol w:w="2469"/>
      </w:tblGrid>
      <w:tr w:rsidR="00370420" w14:paraId="37155D1C" w14:textId="77777777">
        <w:trPr>
          <w:cantSplit/>
          <w:trHeight w:val="1237"/>
          <w:jc w:val="center"/>
        </w:trPr>
        <w:tc>
          <w:tcPr>
            <w:tcW w:w="63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AD50E" w14:textId="77777777" w:rsidR="00370420" w:rsidRDefault="00370420" w:rsidP="00370420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C7531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8C35A" w14:textId="77777777" w:rsidR="00370420" w:rsidRPr="00BA7F8C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B1290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Bârcea Mică</w:t>
            </w:r>
          </w:p>
        </w:tc>
        <w:tc>
          <w:tcPr>
            <w:tcW w:w="94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3E0FF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203B89CE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1 - 7, </w:t>
            </w:r>
          </w:p>
          <w:p w14:paraId="27225E5B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2 - 8 </w:t>
            </w:r>
          </w:p>
          <w:p w14:paraId="6C8A9D93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1CCC0C69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4 - 6</w:t>
            </w: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4E34C" w14:textId="77777777" w:rsidR="00370420" w:rsidRPr="009E0061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0BB91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88529" w14:textId="77777777" w:rsidR="00370420" w:rsidRPr="00BA7F8C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96DC8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213 şi 214.</w:t>
            </w:r>
          </w:p>
        </w:tc>
      </w:tr>
      <w:tr w:rsidR="00370420" w14:paraId="67F6DCDD" w14:textId="77777777">
        <w:trPr>
          <w:cantSplit/>
          <w:trHeight w:val="812"/>
          <w:jc w:val="center"/>
        </w:trPr>
        <w:tc>
          <w:tcPr>
            <w:tcW w:w="63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1D1A4" w14:textId="77777777" w:rsidR="00370420" w:rsidRDefault="00370420" w:rsidP="00370420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44B94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46626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FA389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Hunedoara</w:t>
            </w:r>
          </w:p>
          <w:p w14:paraId="19C18F8B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94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C99FE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C7E97" w14:textId="77777777" w:rsidR="00370420" w:rsidRPr="009E0061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12E1D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2DE68" w14:textId="77777777" w:rsidR="00370420" w:rsidRPr="00BA7F8C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B2DBE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70420" w14:paraId="53356F1A" w14:textId="77777777">
        <w:trPr>
          <w:cantSplit/>
          <w:trHeight w:val="812"/>
          <w:jc w:val="center"/>
        </w:trPr>
        <w:tc>
          <w:tcPr>
            <w:tcW w:w="63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3FA75" w14:textId="77777777" w:rsidR="00370420" w:rsidRDefault="00370420" w:rsidP="00370420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C0AC2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58D6A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F0CA6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Hunedoara</w:t>
            </w:r>
          </w:p>
          <w:p w14:paraId="2C0520EF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</w:t>
            </w:r>
          </w:p>
        </w:tc>
        <w:tc>
          <w:tcPr>
            <w:tcW w:w="94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D487D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2D12D" w14:textId="77777777" w:rsidR="00370420" w:rsidRPr="009E0061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FAF86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D6B0B" w14:textId="77777777" w:rsidR="00370420" w:rsidRPr="00BA7F8C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043CB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70420" w14:paraId="2F176A9D" w14:textId="77777777">
        <w:trPr>
          <w:cantSplit/>
          <w:trHeight w:val="812"/>
          <w:jc w:val="center"/>
        </w:trPr>
        <w:tc>
          <w:tcPr>
            <w:tcW w:w="63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426AA" w14:textId="77777777" w:rsidR="00370420" w:rsidRDefault="00370420" w:rsidP="00370420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C2905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E4F74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AD62D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Hunedoara</w:t>
            </w:r>
          </w:p>
          <w:p w14:paraId="1E776FAA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11 abătută Cap X</w:t>
            </w:r>
          </w:p>
        </w:tc>
        <w:tc>
          <w:tcPr>
            <w:tcW w:w="94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39523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0F7D4B64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21 </w:t>
            </w:r>
          </w:p>
          <w:p w14:paraId="54C1EF7A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2F0D0558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2192DBA2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 / 51</w:t>
            </w: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0A773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4B933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1ABDF" w14:textId="77777777" w:rsidR="00370420" w:rsidRPr="00BA7F8C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B7BC2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3061D829" w14:textId="77777777" w:rsidR="00370420" w:rsidRPr="006A7611" w:rsidRDefault="00370420">
      <w:pPr>
        <w:spacing w:before="40" w:after="40" w:line="192" w:lineRule="auto"/>
        <w:ind w:right="57"/>
      </w:pPr>
    </w:p>
    <w:p w14:paraId="4B6CEE0F" w14:textId="77777777" w:rsidR="00370420" w:rsidRDefault="00370420" w:rsidP="00AF3F1F">
      <w:pPr>
        <w:pStyle w:val="Heading1"/>
        <w:spacing w:line="360" w:lineRule="auto"/>
      </w:pPr>
      <w:r>
        <w:t>LINIA 216</w:t>
      </w:r>
    </w:p>
    <w:p w14:paraId="2CF59A87" w14:textId="77777777" w:rsidR="00370420" w:rsidRDefault="00370420" w:rsidP="00312048">
      <w:pPr>
        <w:pStyle w:val="Heading1"/>
        <w:spacing w:line="360" w:lineRule="auto"/>
        <w:rPr>
          <w:b w:val="0"/>
          <w:bCs w:val="0"/>
          <w:sz w:val="8"/>
        </w:rPr>
      </w:pPr>
      <w:r>
        <w:rPr>
          <w:spacing w:val="60"/>
        </w:rPr>
        <w:t>ILIA - LUGOJ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370420" w14:paraId="59D2B2CA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60827" w14:textId="77777777" w:rsidR="00370420" w:rsidRDefault="00370420" w:rsidP="00370420">
            <w:pPr>
              <w:numPr>
                <w:ilvl w:val="0"/>
                <w:numId w:val="38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3BB93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FD677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34177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Ilia linia 2 directă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3287A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4BDA5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C2DF2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0+470</w:t>
            </w:r>
          </w:p>
          <w:p w14:paraId="75FB6FEF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0+570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2078E" w14:textId="77777777" w:rsidR="00370420" w:rsidRPr="00AA6001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8A36F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70420" w14:paraId="70F15773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1C495" w14:textId="77777777" w:rsidR="00370420" w:rsidRDefault="00370420" w:rsidP="00370420">
            <w:pPr>
              <w:numPr>
                <w:ilvl w:val="0"/>
                <w:numId w:val="38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F2966" w14:textId="77777777" w:rsidR="00370420" w:rsidRDefault="00370420" w:rsidP="00726D7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3FA69" w14:textId="77777777" w:rsidR="00370420" w:rsidRDefault="00370420" w:rsidP="00726D7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A5C26" w14:textId="77777777" w:rsidR="00370420" w:rsidRDefault="00370420" w:rsidP="00726D7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 Holdea 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DD4A7" w14:textId="77777777" w:rsidR="00370420" w:rsidRDefault="00370420" w:rsidP="00726D7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3E303" w14:textId="77777777" w:rsidR="00370420" w:rsidRDefault="00370420" w:rsidP="00726D7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8A37D" w14:textId="77777777" w:rsidR="00370420" w:rsidRDefault="00370420" w:rsidP="00726D7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4AB22" w14:textId="77777777" w:rsidR="00370420" w:rsidRDefault="00370420" w:rsidP="00726D7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5FE16" w14:textId="77777777" w:rsidR="00370420" w:rsidRDefault="00370420" w:rsidP="00726D7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70420" w14:paraId="2EBD232A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4BF39" w14:textId="77777777" w:rsidR="00370420" w:rsidRDefault="00370420" w:rsidP="00370420">
            <w:pPr>
              <w:numPr>
                <w:ilvl w:val="0"/>
                <w:numId w:val="38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8F601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25+000</w:t>
            </w:r>
          </w:p>
          <w:p w14:paraId="02A2476E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AE9E1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B28F2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Holdea -</w:t>
            </w:r>
          </w:p>
          <w:p w14:paraId="672E8BFA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Margina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CDB45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4E406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C7AB2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BC133" w14:textId="77777777" w:rsidR="00370420" w:rsidRPr="00AA6001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FA6C1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70420" w14:paraId="2E5D6AAF" w14:textId="77777777">
        <w:trPr>
          <w:cantSplit/>
          <w:trHeight w:val="72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ACF36" w14:textId="77777777" w:rsidR="00370420" w:rsidRDefault="00370420" w:rsidP="00370420">
            <w:pPr>
              <w:numPr>
                <w:ilvl w:val="0"/>
                <w:numId w:val="38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C1300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1AC4F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C2D36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Mănăștur 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F5AA3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52051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59C12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10D72" w14:textId="77777777" w:rsidR="00370420" w:rsidRPr="00AA6001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D9D03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70420" w14:paraId="68F34B29" w14:textId="77777777">
        <w:trPr>
          <w:cantSplit/>
          <w:trHeight w:val="72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2994F" w14:textId="77777777" w:rsidR="00370420" w:rsidRDefault="00370420" w:rsidP="00370420">
            <w:pPr>
              <w:numPr>
                <w:ilvl w:val="0"/>
                <w:numId w:val="38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04E75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43+102</w:t>
            </w:r>
          </w:p>
          <w:p w14:paraId="35DEA16A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73+820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34137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9AF6E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Făget</w:t>
            </w:r>
          </w:p>
          <w:p w14:paraId="02DBB747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Coșteiu Mare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2C7A1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1509A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DFEC3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33803" w14:textId="77777777" w:rsidR="00370420" w:rsidRPr="00AA6001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89546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370420" w14:paraId="10E1D071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74E97" w14:textId="77777777" w:rsidR="00370420" w:rsidRDefault="00370420" w:rsidP="00370420">
            <w:pPr>
              <w:numPr>
                <w:ilvl w:val="0"/>
                <w:numId w:val="38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EE9DF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EE2E2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2CDE5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Cliciova 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1A335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EFA00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9B25C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C3D87" w14:textId="77777777" w:rsidR="00370420" w:rsidRPr="00AA6001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1302B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70420" w14:paraId="1B5099E1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64B54" w14:textId="77777777" w:rsidR="00370420" w:rsidRDefault="00370420" w:rsidP="00370420">
            <w:pPr>
              <w:numPr>
                <w:ilvl w:val="0"/>
                <w:numId w:val="38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4ABE9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65+200</w:t>
            </w:r>
          </w:p>
          <w:p w14:paraId="2AC3CDAE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6635B" w14:textId="77777777" w:rsidR="00370420" w:rsidRPr="00614509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E570D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Cliciova -</w:t>
            </w:r>
          </w:p>
          <w:p w14:paraId="452E6204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Coșteiu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31A8F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E9108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E9269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389F5" w14:textId="77777777" w:rsidR="00370420" w:rsidRPr="00AA6001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03E3F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70420" w14:paraId="191C5E25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C1FE8" w14:textId="77777777" w:rsidR="00370420" w:rsidRDefault="00370420" w:rsidP="00370420">
            <w:pPr>
              <w:numPr>
                <w:ilvl w:val="0"/>
                <w:numId w:val="38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0F8F2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B4AE2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49A63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Coșteiu Mare 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3C373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DD371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56687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B16AC" w14:textId="77777777" w:rsidR="00370420" w:rsidRPr="00AA6001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17EDB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70420" w14:paraId="006B642C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468F6" w14:textId="77777777" w:rsidR="00370420" w:rsidRDefault="00370420" w:rsidP="00370420">
            <w:pPr>
              <w:numPr>
                <w:ilvl w:val="0"/>
                <w:numId w:val="38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B960F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81+700</w:t>
            </w:r>
          </w:p>
          <w:p w14:paraId="7BC89E7A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81+750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4B737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58D6D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Coșteiu Mare –</w:t>
            </w:r>
          </w:p>
          <w:p w14:paraId="4C2F5D46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Lugoj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A15A1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C9B1B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71793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04827" w14:textId="77777777" w:rsidR="00370420" w:rsidRPr="00AA6001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CF3A1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</w:tbl>
    <w:p w14:paraId="32EEA90D" w14:textId="77777777" w:rsidR="00370420" w:rsidRDefault="00370420">
      <w:pPr>
        <w:spacing w:before="40" w:after="40" w:line="192" w:lineRule="auto"/>
        <w:ind w:right="57"/>
        <w:rPr>
          <w:sz w:val="20"/>
          <w:lang w:val="ro-RO"/>
        </w:rPr>
      </w:pPr>
    </w:p>
    <w:p w14:paraId="72D67B2F" w14:textId="77777777" w:rsidR="00370420" w:rsidRDefault="00370420" w:rsidP="005B00A7">
      <w:pPr>
        <w:pStyle w:val="Heading1"/>
        <w:spacing w:line="360" w:lineRule="auto"/>
      </w:pPr>
      <w:r>
        <w:t>LINIA 218</w:t>
      </w:r>
    </w:p>
    <w:p w14:paraId="29409C15" w14:textId="77777777" w:rsidR="00370420" w:rsidRDefault="00370420" w:rsidP="008C7840">
      <w:pPr>
        <w:pStyle w:val="Heading1"/>
        <w:spacing w:line="360" w:lineRule="auto"/>
        <w:rPr>
          <w:b w:val="0"/>
          <w:bCs w:val="0"/>
          <w:sz w:val="8"/>
        </w:rPr>
      </w:pPr>
      <w:r>
        <w:t>TIMIŞOARA NORD - ARAD</w:t>
      </w:r>
    </w:p>
    <w:tbl>
      <w:tblPr>
        <w:tblW w:w="101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780"/>
        <w:gridCol w:w="754"/>
        <w:gridCol w:w="870"/>
        <w:gridCol w:w="754"/>
        <w:gridCol w:w="2492"/>
      </w:tblGrid>
      <w:tr w:rsidR="00370420" w14:paraId="6E0E6C96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09B96" w14:textId="77777777" w:rsidR="00370420" w:rsidRDefault="00370420" w:rsidP="0037042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D87AF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B1545" w14:textId="77777777" w:rsidR="00370420" w:rsidRPr="00CF787F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BE9F4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Nord</w:t>
            </w:r>
          </w:p>
          <w:p w14:paraId="415B3971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76B02" w14:textId="77777777" w:rsidR="00370420" w:rsidRPr="00465A98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toată</w:t>
            </w:r>
          </w:p>
          <w:p w14:paraId="0E910618" w14:textId="77777777" w:rsidR="00370420" w:rsidRPr="00465A98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37C71" w14:textId="77777777" w:rsidR="00370420" w:rsidRPr="00CF787F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F787F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9DDF4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4D0D9" w14:textId="77777777" w:rsidR="00370420" w:rsidRPr="00984D71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D14A9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70420" w:rsidRPr="00A8307A" w14:paraId="50A7B1D1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8A47D" w14:textId="77777777" w:rsidR="00370420" w:rsidRPr="00A75A00" w:rsidRDefault="00370420" w:rsidP="00370420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B1BC3" w14:textId="77777777" w:rsidR="00370420" w:rsidRPr="00A8307A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4E534" w14:textId="77777777" w:rsidR="00370420" w:rsidRPr="00A8307A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9BBCF" w14:textId="77777777" w:rsidR="00370420" w:rsidRPr="00A8307A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5E6A55B" w14:textId="77777777" w:rsidR="00370420" w:rsidRPr="00A8307A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24D86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664FA3">
              <w:rPr>
                <w:b/>
                <w:bCs/>
                <w:sz w:val="20"/>
                <w:szCs w:val="20"/>
                <w:lang w:val="ro-RO"/>
              </w:rPr>
              <w:t>peste sch. 11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, </w:t>
            </w:r>
            <w:r w:rsidRPr="00664FA3">
              <w:rPr>
                <w:b/>
                <w:bCs/>
                <w:sz w:val="20"/>
                <w:szCs w:val="20"/>
                <w:lang w:val="ro-RO"/>
              </w:rPr>
              <w:t>51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, 97 </w:t>
            </w:r>
          </w:p>
          <w:p w14:paraId="62451A18" w14:textId="77777777" w:rsidR="00370420" w:rsidRPr="00664FA3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și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6F3D9" w14:textId="77777777" w:rsidR="00370420" w:rsidRPr="00A8307A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A8307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5793C" w14:textId="77777777" w:rsidR="00370420" w:rsidRPr="00A8307A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8F5D9" w14:textId="77777777" w:rsidR="00370420" w:rsidRPr="00A8307A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C53D5" w14:textId="77777777" w:rsidR="00370420" w:rsidRPr="00A8307A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578EF98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Peron, </w:t>
            </w:r>
          </w:p>
          <w:p w14:paraId="0B8C4C33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2053F9ED" w14:textId="77777777" w:rsidR="00370420" w:rsidRPr="00664FA3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1 </w:t>
            </w:r>
            <w:r w:rsidRPr="00664FA3">
              <w:rPr>
                <w:b/>
                <w:bCs/>
                <w:i/>
                <w:iCs/>
                <w:sz w:val="20"/>
                <w:lang w:val="ro-RO"/>
              </w:rPr>
              <w:t>Lugoj.</w:t>
            </w:r>
          </w:p>
        </w:tc>
      </w:tr>
      <w:tr w:rsidR="00370420" w:rsidRPr="00A8307A" w14:paraId="4F641869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D8C05" w14:textId="77777777" w:rsidR="00370420" w:rsidRPr="00A75A00" w:rsidRDefault="00370420" w:rsidP="00370420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187A4" w14:textId="77777777" w:rsidR="00370420" w:rsidRPr="00A8307A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D60AA" w14:textId="77777777" w:rsidR="00370420" w:rsidRPr="00A8307A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23B8A" w14:textId="77777777" w:rsidR="00370420" w:rsidRPr="00A8307A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632F8A0" w14:textId="77777777" w:rsidR="00370420" w:rsidRPr="00A8307A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8BD49" w14:textId="77777777" w:rsidR="00370420" w:rsidRPr="00664FA3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664FA3">
              <w:rPr>
                <w:b/>
                <w:bCs/>
                <w:sz w:val="20"/>
                <w:szCs w:val="20"/>
                <w:lang w:val="ro-RO"/>
              </w:rPr>
              <w:t xml:space="preserve">peste sch. </w:t>
            </w:r>
          </w:p>
          <w:p w14:paraId="7F0264F8" w14:textId="77777777" w:rsidR="00370420" w:rsidRPr="00664FA3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664FA3">
              <w:rPr>
                <w:b/>
                <w:bCs/>
                <w:sz w:val="20"/>
                <w:szCs w:val="20"/>
                <w:lang w:val="ro-RO"/>
              </w:rPr>
              <w:t>7,  15, 25, 35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87AED" w14:textId="77777777" w:rsidR="00370420" w:rsidRPr="00A8307A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8307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0A141" w14:textId="77777777" w:rsidR="00370420" w:rsidRPr="00A8307A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6F536" w14:textId="77777777" w:rsidR="00370420" w:rsidRPr="00A8307A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9CDBD" w14:textId="77777777" w:rsidR="00370420" w:rsidRPr="00A8307A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DC6C38C" w14:textId="77777777" w:rsidR="00370420" w:rsidRPr="00A8307A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0D489D51" w14:textId="77777777" w:rsidR="00370420" w:rsidRPr="00A8307A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35C7DC88" w14:textId="77777777" w:rsidR="00370420" w:rsidRPr="00A8307A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1 Lugoj.</w:t>
            </w:r>
          </w:p>
        </w:tc>
      </w:tr>
      <w:tr w:rsidR="00370420" w:rsidRPr="00A8307A" w14:paraId="047EB51C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9472A" w14:textId="77777777" w:rsidR="00370420" w:rsidRPr="00A75A00" w:rsidRDefault="00370420" w:rsidP="00370420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BF9FD" w14:textId="77777777" w:rsidR="00370420" w:rsidRPr="00A8307A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22FAE" w14:textId="77777777" w:rsidR="00370420" w:rsidRPr="003F40D2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C1F13" w14:textId="77777777" w:rsidR="00370420" w:rsidRPr="00A8307A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6A0CEDB" w14:textId="77777777" w:rsidR="00370420" w:rsidRPr="00A8307A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C6ED1" w14:textId="77777777" w:rsidR="00370420" w:rsidRPr="00A8307A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 13, 17, 29, 43, 59, 63, 69, 73, 75</w:t>
            </w:r>
            <w:r>
              <w:rPr>
                <w:b/>
                <w:bCs/>
                <w:sz w:val="20"/>
                <w:lang w:val="ro-RO"/>
              </w:rPr>
              <w:t xml:space="preserve">, </w:t>
            </w:r>
            <w:r w:rsidRPr="00A8307A">
              <w:rPr>
                <w:b/>
                <w:bCs/>
                <w:sz w:val="20"/>
                <w:lang w:val="ro-RO"/>
              </w:rPr>
              <w:t>79</w:t>
            </w:r>
            <w:r>
              <w:rPr>
                <w:b/>
                <w:bCs/>
                <w:sz w:val="20"/>
                <w:lang w:val="ro-RO"/>
              </w:rPr>
              <w:t>, 115 și 119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417CC" w14:textId="77777777" w:rsidR="00370420" w:rsidRPr="003F40D2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3F40D2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1DF13" w14:textId="77777777" w:rsidR="00370420" w:rsidRPr="00A8307A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7C061" w14:textId="77777777" w:rsidR="00370420" w:rsidRPr="003F40D2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C3956" w14:textId="77777777" w:rsidR="00370420" w:rsidRPr="00A8307A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4204188" w14:textId="77777777" w:rsidR="00370420" w:rsidRPr="00A8307A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5 - 13, Cap X.</w:t>
            </w:r>
          </w:p>
        </w:tc>
      </w:tr>
      <w:tr w:rsidR="00370420" w:rsidRPr="00A8307A" w14:paraId="0C0D32B6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6AE38" w14:textId="77777777" w:rsidR="00370420" w:rsidRPr="00A75A00" w:rsidRDefault="00370420" w:rsidP="00370420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652EB" w14:textId="77777777" w:rsidR="00370420" w:rsidRPr="00A8307A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7BA2A" w14:textId="77777777" w:rsidR="00370420" w:rsidRPr="003F40D2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DD153" w14:textId="77777777" w:rsidR="00370420" w:rsidRPr="00A8307A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76F41E7D" w14:textId="77777777" w:rsidR="00370420" w:rsidRPr="00A8307A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28A3D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9BDFE22" w14:textId="77777777" w:rsidR="00370420" w:rsidRPr="00A8307A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 și 71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B2C20" w14:textId="77777777" w:rsidR="00370420" w:rsidRPr="003F40D2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3F40D2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8B64C" w14:textId="77777777" w:rsidR="00370420" w:rsidRPr="00A8307A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64006" w14:textId="77777777" w:rsidR="00370420" w:rsidRPr="003F40D2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30BC7" w14:textId="77777777" w:rsidR="00370420" w:rsidRPr="00A8307A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B97DD2E" w14:textId="77777777" w:rsidR="00370420" w:rsidRPr="00A8307A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5 - 12, Cap X.</w:t>
            </w:r>
          </w:p>
        </w:tc>
      </w:tr>
      <w:tr w:rsidR="00370420" w:rsidRPr="00A8307A" w14:paraId="31122432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F337A" w14:textId="77777777" w:rsidR="00370420" w:rsidRPr="00A75A00" w:rsidRDefault="00370420" w:rsidP="00370420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6B479" w14:textId="77777777" w:rsidR="00370420" w:rsidRPr="00A8307A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6682F" w14:textId="77777777" w:rsidR="00370420" w:rsidRPr="00732832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7D860" w14:textId="77777777" w:rsidR="00370420" w:rsidRPr="00A8307A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4F1493BF" w14:textId="77777777" w:rsidR="00370420" w:rsidRPr="00A8307A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4DB0E" w14:textId="77777777" w:rsidR="00370420" w:rsidRPr="00A8307A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120, 132 și 136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48BAB" w14:textId="77777777" w:rsidR="00370420" w:rsidRPr="007B4F6A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7B4F6A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EE1F4" w14:textId="77777777" w:rsidR="00370420" w:rsidRPr="00A8307A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F4EBE" w14:textId="77777777" w:rsidR="00370420" w:rsidRPr="00732832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CA797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3161A27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spre și de la st. Timișoara Sud, Timișoara Vest și Ronaț Triaj.</w:t>
            </w:r>
          </w:p>
          <w:p w14:paraId="61F64340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F7EDC78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00DCC8DB" w14:textId="77777777" w:rsidR="00370420" w:rsidRPr="00A8307A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 Peron, 1 - 3 Reșița.</w:t>
            </w:r>
          </w:p>
        </w:tc>
      </w:tr>
      <w:tr w:rsidR="00370420" w:rsidRPr="00A8307A" w14:paraId="2A0006E8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35335" w14:textId="77777777" w:rsidR="00370420" w:rsidRPr="00A75A00" w:rsidRDefault="00370420" w:rsidP="00370420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BCA58" w14:textId="77777777" w:rsidR="00370420" w:rsidRPr="00A8307A" w:rsidRDefault="00370420" w:rsidP="0004703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E6900" w14:textId="77777777" w:rsidR="00370420" w:rsidRPr="00732832" w:rsidRDefault="00370420" w:rsidP="0004703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EEAB0" w14:textId="77777777" w:rsidR="00370420" w:rsidRPr="00A8307A" w:rsidRDefault="00370420" w:rsidP="00047030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647E1290" w14:textId="77777777" w:rsidR="00370420" w:rsidRPr="00A8307A" w:rsidRDefault="00370420" w:rsidP="0004703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B1A18" w14:textId="77777777" w:rsidR="00370420" w:rsidRDefault="00370420" w:rsidP="0004703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0044E742" w14:textId="77777777" w:rsidR="00370420" w:rsidRDefault="00370420" w:rsidP="0004703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6E688EF6" w14:textId="77777777" w:rsidR="00370420" w:rsidRDefault="00370420" w:rsidP="0004703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F4F92">
              <w:rPr>
                <w:b/>
                <w:bCs/>
                <w:sz w:val="18"/>
                <w:szCs w:val="18"/>
                <w:lang w:val="ro-RO"/>
              </w:rPr>
              <w:t>13</w:t>
            </w:r>
            <w:r>
              <w:rPr>
                <w:b/>
                <w:bCs/>
                <w:sz w:val="18"/>
                <w:szCs w:val="18"/>
                <w:lang w:val="ro-RO"/>
              </w:rPr>
              <w:t>4</w:t>
            </w:r>
            <w:r w:rsidRPr="002F4F92">
              <w:rPr>
                <w:b/>
                <w:bCs/>
                <w:sz w:val="18"/>
                <w:szCs w:val="18"/>
                <w:lang w:val="ro-RO"/>
              </w:rPr>
              <w:t xml:space="preserve"> - 138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17838" w14:textId="77777777" w:rsidR="00370420" w:rsidRPr="007B4F6A" w:rsidRDefault="00370420" w:rsidP="0004703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DC028" w14:textId="77777777" w:rsidR="00370420" w:rsidRPr="00A8307A" w:rsidRDefault="00370420" w:rsidP="0004703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180C5" w14:textId="77777777" w:rsidR="00370420" w:rsidRPr="00732832" w:rsidRDefault="00370420" w:rsidP="0004703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5CEEC" w14:textId="77777777" w:rsidR="00370420" w:rsidRDefault="00370420" w:rsidP="0004703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2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 - 6 Reșița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Cap. Y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>Timișoara Nord.</w:t>
            </w:r>
          </w:p>
        </w:tc>
      </w:tr>
      <w:tr w:rsidR="00370420" w:rsidRPr="00A8307A" w14:paraId="255EA306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5BD95" w14:textId="77777777" w:rsidR="00370420" w:rsidRPr="00A75A00" w:rsidRDefault="00370420" w:rsidP="00370420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6EC07" w14:textId="77777777" w:rsidR="00370420" w:rsidRPr="00A8307A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9756D" w14:textId="77777777" w:rsidR="00370420" w:rsidRPr="00B26991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AA8DF" w14:textId="77777777" w:rsidR="00370420" w:rsidRPr="00A8307A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ABD4E6D" w14:textId="77777777" w:rsidR="00370420" w:rsidRPr="00A8307A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67627" w14:textId="77777777" w:rsidR="00370420" w:rsidRPr="00A8307A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 1</w:t>
            </w:r>
            <w:r>
              <w:rPr>
                <w:b/>
                <w:bCs/>
                <w:sz w:val="20"/>
                <w:lang w:val="ro-RO"/>
              </w:rPr>
              <w:t>10, 126 și 146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F85BE" w14:textId="77777777" w:rsidR="00370420" w:rsidRPr="00B26991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B26991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AA01D" w14:textId="77777777" w:rsidR="00370420" w:rsidRPr="00A8307A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D6D6D" w14:textId="77777777" w:rsidR="00370420" w:rsidRPr="00B26991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BAFDB" w14:textId="77777777" w:rsidR="00370420" w:rsidRPr="00A8307A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4B66CC7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4 și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5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Reșița și </w:t>
            </w:r>
          </w:p>
          <w:p w14:paraId="4577F0D3" w14:textId="77777777" w:rsidR="00370420" w:rsidRPr="00A8307A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8 - 11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Y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370420" w:rsidRPr="00A8307A" w14:paraId="75161C93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0E4E3" w14:textId="77777777" w:rsidR="00370420" w:rsidRPr="00A75A00" w:rsidRDefault="00370420" w:rsidP="00370420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9ABC9" w14:textId="77777777" w:rsidR="00370420" w:rsidRPr="00A8307A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01742" w14:textId="77777777" w:rsidR="00370420" w:rsidRPr="00B26991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925A0" w14:textId="77777777" w:rsidR="00370420" w:rsidRPr="00A8307A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Grupa A Cap Y 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5657B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1383115A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263D723A" w14:textId="77777777" w:rsidR="00370420" w:rsidRPr="00A8307A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36 - 44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3EE51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A6BB3" w14:textId="77777777" w:rsidR="00370420" w:rsidRPr="00A8307A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27671" w14:textId="77777777" w:rsidR="00370420" w:rsidRPr="00B26991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67A4F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36 și 44.</w:t>
            </w:r>
          </w:p>
          <w:p w14:paraId="4CBEF773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în direcția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 xml:space="preserve">Timişoara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Sud, 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 xml:space="preserve">Timişoara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Vest și liniile 1 - 6 Reșița, liniile </w:t>
            </w:r>
          </w:p>
          <w:p w14:paraId="5527DB55" w14:textId="77777777" w:rsidR="00370420" w:rsidRPr="00A8307A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1 - 12 Cap Y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370420" w:rsidRPr="00A8307A" w14:paraId="6C6638A2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3254A" w14:textId="77777777" w:rsidR="00370420" w:rsidRPr="00A75A00" w:rsidRDefault="00370420" w:rsidP="00370420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A8BAE" w14:textId="77777777" w:rsidR="00370420" w:rsidRPr="00A8307A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D7F89" w14:textId="77777777" w:rsidR="00370420" w:rsidRPr="00B26991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25EC5" w14:textId="77777777" w:rsidR="00370420" w:rsidRPr="00A8307A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A87A7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2DA2F493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5F8D7C40" w14:textId="77777777" w:rsidR="00370420" w:rsidRPr="00A8307A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34 - 40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47CB7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14DAD" w14:textId="77777777" w:rsidR="00370420" w:rsidRPr="00A8307A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DAD7A" w14:textId="77777777" w:rsidR="00370420" w:rsidRPr="00B26991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5140A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34 și 40.</w:t>
            </w:r>
          </w:p>
          <w:p w14:paraId="1F6E7AB5" w14:textId="77777777" w:rsidR="00370420" w:rsidRPr="00A8307A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370420" w:rsidRPr="00A8307A" w14:paraId="39A7D79F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7989D" w14:textId="77777777" w:rsidR="00370420" w:rsidRPr="00A75A00" w:rsidRDefault="00370420" w:rsidP="00370420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678F4" w14:textId="77777777" w:rsidR="00370420" w:rsidRPr="00A8307A" w:rsidRDefault="00370420" w:rsidP="00FD3B2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B1225" w14:textId="77777777" w:rsidR="00370420" w:rsidRPr="00B26991" w:rsidRDefault="00370420" w:rsidP="00FD3B2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3BF54" w14:textId="77777777" w:rsidR="00370420" w:rsidRPr="00A8307A" w:rsidRDefault="00370420" w:rsidP="00FD3B2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FC199" w14:textId="77777777" w:rsidR="00370420" w:rsidRDefault="00370420" w:rsidP="00FD3B2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2852DA62" w14:textId="77777777" w:rsidR="00370420" w:rsidRDefault="00370420" w:rsidP="00FD3B2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0D90A63D" w14:textId="77777777" w:rsidR="00370420" w:rsidRDefault="00370420" w:rsidP="00FD3B2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40 - 42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63453" w14:textId="77777777" w:rsidR="00370420" w:rsidRDefault="00370420" w:rsidP="00FD3B2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21689" w14:textId="77777777" w:rsidR="00370420" w:rsidRPr="00A8307A" w:rsidRDefault="00370420" w:rsidP="00FD3B2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7836D" w14:textId="77777777" w:rsidR="00370420" w:rsidRPr="00B26991" w:rsidRDefault="00370420" w:rsidP="00FD3B2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9C323" w14:textId="77777777" w:rsidR="00370420" w:rsidRPr="00FD3B28" w:rsidRDefault="00370420" w:rsidP="00FD3B2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D3B28">
              <w:rPr>
                <w:b/>
                <w:bCs/>
                <w:i/>
                <w:iCs/>
                <w:sz w:val="20"/>
                <w:lang w:val="ro-RO"/>
              </w:rPr>
              <w:t>Inclusiv peste sch. 40 și 42.</w:t>
            </w:r>
          </w:p>
          <w:p w14:paraId="46800E0D" w14:textId="77777777" w:rsidR="00370420" w:rsidRDefault="00370420" w:rsidP="00FD3B2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D3B28"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370420" w:rsidRPr="00A8307A" w14:paraId="7303E1FB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7D2DD" w14:textId="77777777" w:rsidR="00370420" w:rsidRPr="00A75A00" w:rsidRDefault="00370420" w:rsidP="00370420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15BE7" w14:textId="77777777" w:rsidR="00370420" w:rsidRPr="00A8307A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F6AE2" w14:textId="77777777" w:rsidR="00370420" w:rsidRPr="00B26991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44243" w14:textId="77777777" w:rsidR="00370420" w:rsidRPr="00A8307A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Grupa B Cap Y 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ECCDF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65A41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16840" w14:textId="77777777" w:rsidR="00370420" w:rsidRPr="00A8307A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923CF" w14:textId="77777777" w:rsidR="00370420" w:rsidRPr="00B26991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F9DC2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100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Cărpiniș, linia 133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Ronaț Triaj și liniile 1 - 6 Reșița, liniile 1 - 12 Cap Y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370420" w:rsidRPr="00A8307A" w14:paraId="23121EF0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15776" w14:textId="77777777" w:rsidR="00370420" w:rsidRPr="00A75A00" w:rsidRDefault="00370420" w:rsidP="00370420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53EAF" w14:textId="77777777" w:rsidR="00370420" w:rsidRPr="00A8307A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279F1" w14:textId="77777777" w:rsidR="00370420" w:rsidRPr="000D3BBC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CFF7F" w14:textId="77777777" w:rsidR="00370420" w:rsidRPr="00A8307A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5728907" w14:textId="77777777" w:rsidR="00370420" w:rsidRPr="00A8307A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F7583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44BDD43" w14:textId="77777777" w:rsidR="00370420" w:rsidRPr="00A8307A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 52, 66, 68, 70, 86 și 96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40F6E" w14:textId="77777777" w:rsidR="00370420" w:rsidRPr="000D3BBC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0D3BBC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0E2BA" w14:textId="77777777" w:rsidR="00370420" w:rsidRPr="00A8307A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6C57A" w14:textId="77777777" w:rsidR="00370420" w:rsidRPr="000D3BBC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28CE0" w14:textId="77777777" w:rsidR="00370420" w:rsidRPr="00A8307A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DF31FA6" w14:textId="77777777" w:rsidR="00370420" w:rsidRPr="00A8307A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370420" w:rsidRPr="00A8307A" w14:paraId="5EBD5968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9ABF1" w14:textId="77777777" w:rsidR="00370420" w:rsidRPr="00A75A00" w:rsidRDefault="00370420" w:rsidP="00370420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5EC5C" w14:textId="77777777" w:rsidR="00370420" w:rsidRPr="00A8307A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9348E" w14:textId="77777777" w:rsidR="00370420" w:rsidRPr="009658E6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1E8BA" w14:textId="77777777" w:rsidR="00370420" w:rsidRPr="00A8307A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87A09CE" w14:textId="77777777" w:rsidR="00370420" w:rsidRPr="00A8307A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6DC56" w14:textId="77777777" w:rsidR="00370420" w:rsidRPr="00A8307A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54, TDJ 90/94, TDJ 92/104, TDJ 108/118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F8111" w14:textId="77777777" w:rsidR="00370420" w:rsidRPr="009658E6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9658E6">
              <w:rPr>
                <w:b/>
                <w:bCs/>
                <w:sz w:val="36"/>
                <w:lang w:val="ro-RO"/>
              </w:rPr>
              <w:t>1</w:t>
            </w: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7615D" w14:textId="77777777" w:rsidR="00370420" w:rsidRPr="00A8307A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EEDBF" w14:textId="77777777" w:rsidR="00370420" w:rsidRPr="009658E6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3A4BB" w14:textId="77777777" w:rsidR="00370420" w:rsidRPr="00A8307A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1838CCC" w14:textId="77777777" w:rsidR="00370420" w:rsidRPr="00A8307A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370420" w:rsidRPr="00A8307A" w14:paraId="7CD1E52B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BC8D2" w14:textId="77777777" w:rsidR="00370420" w:rsidRPr="00A75A00" w:rsidRDefault="00370420" w:rsidP="00370420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3D231" w14:textId="77777777" w:rsidR="00370420" w:rsidRPr="00A8307A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37A97" w14:textId="77777777" w:rsidR="00370420" w:rsidRPr="00472E19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2D60F" w14:textId="77777777" w:rsidR="00370420" w:rsidRPr="00A8307A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2AAEA2C" w14:textId="77777777" w:rsidR="00370420" w:rsidRPr="00A8307A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662F7" w14:textId="77777777" w:rsidR="00370420" w:rsidRPr="00A8307A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32, 76, 78, </w:t>
            </w:r>
            <w:r>
              <w:rPr>
                <w:b/>
                <w:bCs/>
                <w:sz w:val="20"/>
                <w:lang w:val="ro-RO"/>
              </w:rPr>
              <w:t xml:space="preserve">și </w:t>
            </w:r>
            <w:r w:rsidRPr="00A8307A">
              <w:rPr>
                <w:b/>
                <w:bCs/>
                <w:sz w:val="20"/>
                <w:lang w:val="ro-RO"/>
              </w:rPr>
              <w:t>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F746C" w14:textId="77777777" w:rsidR="00370420" w:rsidRPr="00472E19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472E19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23324" w14:textId="77777777" w:rsidR="00370420" w:rsidRPr="00A8307A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0D91A" w14:textId="77777777" w:rsidR="00370420" w:rsidRPr="00472E19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578EF" w14:textId="77777777" w:rsidR="00370420" w:rsidRPr="00A8307A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74D5565" w14:textId="77777777" w:rsidR="00370420" w:rsidRPr="00A8307A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370420" w:rsidRPr="00A8307A" w14:paraId="3033980D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1AEE4" w14:textId="77777777" w:rsidR="00370420" w:rsidRPr="00A75A00" w:rsidRDefault="00370420" w:rsidP="00370420">
            <w:pPr>
              <w:numPr>
                <w:ilvl w:val="0"/>
                <w:numId w:val="12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F1581" w14:textId="77777777" w:rsidR="00370420" w:rsidRPr="00A8307A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8C3F1" w14:textId="77777777" w:rsidR="00370420" w:rsidRPr="00530A8D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1B25E" w14:textId="77777777" w:rsidR="00370420" w:rsidRPr="00A8307A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7D84945E" w14:textId="77777777" w:rsidR="00370420" w:rsidRPr="00A8307A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CD148" w14:textId="77777777" w:rsidR="00370420" w:rsidRPr="00A8307A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106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5B02A" w14:textId="77777777" w:rsidR="00370420" w:rsidRPr="00530A8D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530A8D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42282" w14:textId="77777777" w:rsidR="00370420" w:rsidRPr="00A8307A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CBA9B" w14:textId="77777777" w:rsidR="00370420" w:rsidRPr="00530A8D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F9D02" w14:textId="77777777" w:rsidR="00370420" w:rsidRPr="00A8307A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8272142" w14:textId="77777777" w:rsidR="00370420" w:rsidRPr="00A8307A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370420" w14:paraId="6E71B4A7" w14:textId="77777777" w:rsidTr="0017470F">
        <w:trPr>
          <w:cantSplit/>
          <w:trHeight w:val="26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CF19B" w14:textId="77777777" w:rsidR="00370420" w:rsidRDefault="00370420" w:rsidP="0037042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D9AB3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4CB98" w14:textId="77777777" w:rsidR="00370420" w:rsidRPr="00CF787F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38F1D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4C261FFB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 </w:t>
            </w:r>
          </w:p>
          <w:p w14:paraId="6DA5AEDB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și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1FD20" w14:textId="77777777" w:rsidR="00370420" w:rsidRPr="00447EF5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47EF5">
              <w:rPr>
                <w:b/>
                <w:bCs/>
                <w:sz w:val="18"/>
                <w:szCs w:val="18"/>
                <w:lang w:val="ro-RO"/>
              </w:rPr>
              <w:t>peste toate apara-tele de cale din stația Ronaţ Triaj</w:t>
            </w:r>
          </w:p>
          <w:p w14:paraId="00C867F4" w14:textId="77777777" w:rsidR="00370420" w:rsidRPr="00465A98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47EF5">
              <w:rPr>
                <w:b/>
                <w:bCs/>
                <w:sz w:val="18"/>
                <w:szCs w:val="18"/>
                <w:lang w:val="ro-RO"/>
              </w:rPr>
              <w:t>Grupa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8BF61" w14:textId="77777777" w:rsidR="00370420" w:rsidRPr="00CF787F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2A782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0FF34" w14:textId="77777777" w:rsidR="00370420" w:rsidRPr="00984D71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B4F4C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D6DF58C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3 - 8 abătute.</w:t>
            </w:r>
          </w:p>
        </w:tc>
      </w:tr>
      <w:tr w:rsidR="00370420" w14:paraId="745BC67F" w14:textId="77777777" w:rsidTr="0017470F">
        <w:trPr>
          <w:cantSplit/>
          <w:trHeight w:val="80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C5EBC" w14:textId="77777777" w:rsidR="00370420" w:rsidRDefault="00370420" w:rsidP="0037042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B13B6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FF68C" w14:textId="77777777" w:rsidR="00370420" w:rsidRPr="00CF787F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232FF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337B4E2F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  <w:p w14:paraId="1C732A22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3 - 8 abătute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411A7" w14:textId="77777777" w:rsidR="00370420" w:rsidRPr="00465A98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5E917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C04C1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F1B15" w14:textId="77777777" w:rsidR="00370420" w:rsidRPr="00984D71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ECC98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diagonala 2 - 4 Ronaţ Triaj Grupa A.</w:t>
            </w:r>
          </w:p>
        </w:tc>
      </w:tr>
      <w:tr w:rsidR="00370420" w14:paraId="10E45DD1" w14:textId="77777777" w:rsidTr="0017470F">
        <w:trPr>
          <w:cantSplit/>
          <w:trHeight w:val="58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AE9E6" w14:textId="77777777" w:rsidR="00370420" w:rsidRDefault="00370420" w:rsidP="0037042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C0ED3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16847" w14:textId="77777777" w:rsidR="00370420" w:rsidRPr="00CF787F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A4B67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5EDB7F90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D,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9ACA7" w14:textId="77777777" w:rsidR="00370420" w:rsidRPr="00465A98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14760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C1D5F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F83C7" w14:textId="77777777" w:rsidR="00370420" w:rsidRPr="00984D71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F40F5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ADBE4C6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3, Cap Y.</w:t>
            </w:r>
          </w:p>
        </w:tc>
      </w:tr>
      <w:tr w:rsidR="00370420" w14:paraId="4A632E34" w14:textId="77777777" w:rsidTr="0017470F">
        <w:trPr>
          <w:cantSplit/>
          <w:trHeight w:val="89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FE555" w14:textId="77777777" w:rsidR="00370420" w:rsidRDefault="00370420" w:rsidP="0037042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DAF84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33949" w14:textId="77777777" w:rsidR="00370420" w:rsidRPr="00CF787F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999A9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07C8B0B4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D,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FA7BB" w14:textId="77777777" w:rsidR="00370420" w:rsidRPr="00465A98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28F91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A9753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C297D" w14:textId="77777777" w:rsidR="00370420" w:rsidRPr="00984D71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06E30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0FFEFBF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linia 4 abătută și </w:t>
            </w:r>
          </w:p>
          <w:p w14:paraId="159D30BB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Ronaț Triaj Grupa A. </w:t>
            </w:r>
          </w:p>
        </w:tc>
      </w:tr>
      <w:tr w:rsidR="00370420" w14:paraId="41F6E178" w14:textId="77777777" w:rsidTr="0017470F">
        <w:trPr>
          <w:cantSplit/>
          <w:trHeight w:val="52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06A8A" w14:textId="77777777" w:rsidR="00370420" w:rsidRDefault="00370420" w:rsidP="0037042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40E51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10+400</w:t>
            </w:r>
          </w:p>
          <w:p w14:paraId="23161FA1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8340A" w14:textId="77777777" w:rsidR="00370420" w:rsidRPr="00CF787F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12139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75E46D62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 -  Sânandrei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5352C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5BA78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F4D21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EEC63" w14:textId="77777777" w:rsidR="00370420" w:rsidRPr="00984D71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F867A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70420" w14:paraId="148A313D" w14:textId="77777777" w:rsidTr="0017470F">
        <w:trPr>
          <w:cantSplit/>
          <w:trHeight w:val="50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488B1" w14:textId="77777777" w:rsidR="00370420" w:rsidRDefault="00370420" w:rsidP="0037042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CCECE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6B33D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7157C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Sânandrei</w:t>
            </w:r>
          </w:p>
          <w:p w14:paraId="68E00638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en-US"/>
              </w:rPr>
              <w:t>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B79D1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D4135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B78E2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9156C" w14:textId="77777777" w:rsidR="00370420" w:rsidRPr="00984D71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7A739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6173CF5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 Cap X.</w:t>
            </w:r>
          </w:p>
        </w:tc>
      </w:tr>
      <w:tr w:rsidR="00370420" w14:paraId="48EF059E" w14:textId="77777777" w:rsidTr="0017470F">
        <w:trPr>
          <w:cantSplit/>
          <w:trHeight w:val="90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FA769" w14:textId="77777777" w:rsidR="00370420" w:rsidRDefault="00370420" w:rsidP="0037042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62E1A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375CE" w14:textId="77777777" w:rsidR="00370420" w:rsidRPr="00CF787F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B6249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Sânandrei</w:t>
            </w:r>
          </w:p>
          <w:p w14:paraId="57F66D80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39F51" w14:textId="77777777" w:rsidR="00370420" w:rsidRPr="00465A98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 xml:space="preserve">peste diag. </w:t>
            </w:r>
          </w:p>
          <w:p w14:paraId="0893BBC6" w14:textId="77777777" w:rsidR="00370420" w:rsidRPr="00465A98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6 - 12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74A23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3E4D4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E50C3" w14:textId="77777777" w:rsidR="00370420" w:rsidRPr="00984D71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D2814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9973592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linia 4 abătută. </w:t>
            </w:r>
          </w:p>
        </w:tc>
      </w:tr>
      <w:tr w:rsidR="00370420" w14:paraId="7240EC30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7679A" w14:textId="77777777" w:rsidR="00370420" w:rsidRDefault="00370420" w:rsidP="0037042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E3352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16+050</w:t>
            </w:r>
          </w:p>
          <w:p w14:paraId="4AD3A95B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4D65C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05A24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Sânandrei -</w:t>
            </w:r>
          </w:p>
          <w:p w14:paraId="203F054D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Băile Calacea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B15F1" w14:textId="77777777" w:rsidR="00370420" w:rsidRPr="00465A98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59685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C293C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6B01F" w14:textId="77777777" w:rsidR="00370420" w:rsidRPr="00984D71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F807C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Lucrări Coridor IV.</w:t>
            </w:r>
          </w:p>
        </w:tc>
      </w:tr>
      <w:tr w:rsidR="00370420" w14:paraId="0A0F2CB1" w14:textId="77777777" w:rsidTr="0017470F">
        <w:trPr>
          <w:cantSplit/>
          <w:trHeight w:val="257"/>
          <w:jc w:val="center"/>
        </w:trPr>
        <w:tc>
          <w:tcPr>
            <w:tcW w:w="638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1D0CB" w14:textId="77777777" w:rsidR="00370420" w:rsidRDefault="00370420" w:rsidP="0037042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3D031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19+700</w:t>
            </w:r>
          </w:p>
          <w:p w14:paraId="5E76B679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33586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908EF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Băile Calacea, </w:t>
            </w:r>
            <w:r>
              <w:rPr>
                <w:b/>
                <w:bCs/>
                <w:sz w:val="20"/>
                <w:lang w:val="ro-RO"/>
              </w:rPr>
              <w:br/>
              <w:t>linia 3 directă și Băile Calacea -Orțișoara</w:t>
            </w:r>
          </w:p>
        </w:tc>
        <w:tc>
          <w:tcPr>
            <w:tcW w:w="78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87597" w14:textId="77777777" w:rsidR="00370420" w:rsidRPr="00465A98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4079C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4B8C6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15A40" w14:textId="77777777" w:rsidR="00370420" w:rsidRPr="00984D71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00652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Restricție de viteză semnalizată în trepte</w:t>
            </w:r>
          </w:p>
        </w:tc>
      </w:tr>
      <w:tr w:rsidR="00370420" w14:paraId="31C8C8C1" w14:textId="77777777" w:rsidTr="0017470F">
        <w:trPr>
          <w:cantSplit/>
          <w:trHeight w:val="874"/>
          <w:jc w:val="center"/>
        </w:trPr>
        <w:tc>
          <w:tcPr>
            <w:tcW w:w="638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23EEC" w14:textId="77777777" w:rsidR="00370420" w:rsidRDefault="00370420" w:rsidP="0037042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49530" w14:textId="77777777" w:rsidR="00370420" w:rsidRDefault="00370420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20+600</w:t>
            </w:r>
          </w:p>
          <w:p w14:paraId="79FC27C8" w14:textId="77777777" w:rsidR="00370420" w:rsidRDefault="00370420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22+100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F103A" w14:textId="77777777" w:rsidR="00370420" w:rsidRDefault="00370420" w:rsidP="00447EF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E628D" w14:textId="77777777" w:rsidR="00370420" w:rsidRDefault="00370420" w:rsidP="00447EF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8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7A121" w14:textId="77777777" w:rsidR="00370420" w:rsidRPr="00465A98" w:rsidRDefault="00370420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D23A9" w14:textId="77777777" w:rsidR="00370420" w:rsidRDefault="00370420" w:rsidP="00447EF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DFED6" w14:textId="77777777" w:rsidR="00370420" w:rsidRDefault="00370420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61590" w14:textId="77777777" w:rsidR="00370420" w:rsidRPr="00984D71" w:rsidRDefault="00370420" w:rsidP="00447EF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5E32A" w14:textId="77777777" w:rsidR="00370420" w:rsidRDefault="00370420" w:rsidP="00447EF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70420" w14:paraId="0C9CA3F8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A6FBF" w14:textId="77777777" w:rsidR="00370420" w:rsidRDefault="00370420" w:rsidP="0037042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DF836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7F2F9" w14:textId="77777777" w:rsidR="00370420" w:rsidRPr="00CF787F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145F9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Băile Calacea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643B1" w14:textId="77777777" w:rsidR="00370420" w:rsidRPr="00465A98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F95CB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28B4E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6DACB" w14:textId="77777777" w:rsidR="00370420" w:rsidRPr="00984D71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48513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041EFE2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 abătută Cap X.</w:t>
            </w:r>
          </w:p>
        </w:tc>
      </w:tr>
      <w:tr w:rsidR="00370420" w14:paraId="72AC36EA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B2606" w14:textId="77777777" w:rsidR="00370420" w:rsidRDefault="00370420" w:rsidP="0037042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EB895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BDE1A" w14:textId="77777777" w:rsidR="00370420" w:rsidRPr="00CF787F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49190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Băile Calacea</w:t>
            </w:r>
          </w:p>
          <w:p w14:paraId="04D146EA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A2D63" w14:textId="77777777" w:rsidR="00370420" w:rsidRPr="00465A98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 xml:space="preserve">peste diag. </w:t>
            </w:r>
          </w:p>
          <w:p w14:paraId="14CC1984" w14:textId="77777777" w:rsidR="00370420" w:rsidRPr="00465A98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4 - 12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B9BD1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589F9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B08C5" w14:textId="77777777" w:rsidR="00370420" w:rsidRPr="00984D71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C5C62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9A10E3E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 abătută.</w:t>
            </w:r>
          </w:p>
        </w:tc>
      </w:tr>
      <w:tr w:rsidR="00370420" w14:paraId="6DB67949" w14:textId="77777777" w:rsidTr="0017470F">
        <w:trPr>
          <w:cantSplit/>
          <w:trHeight w:val="11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39968" w14:textId="77777777" w:rsidR="00370420" w:rsidRDefault="00370420" w:rsidP="0037042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101ED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25+100</w:t>
            </w:r>
          </w:p>
          <w:p w14:paraId="00139E18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4ACA7" w14:textId="77777777" w:rsidR="00370420" w:rsidRPr="00CF787F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04368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Băile Calacea -Orțișoara și </w:t>
            </w:r>
          </w:p>
          <w:p w14:paraId="1EA6D1E1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Orțișoara</w:t>
            </w:r>
          </w:p>
          <w:p w14:paraId="00CE77FD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DD0D2" w14:textId="77777777" w:rsidR="00370420" w:rsidRPr="00465A98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0CCB3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9CE26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6652B" w14:textId="77777777" w:rsidR="00370420" w:rsidRPr="00984D71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3E28A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Lucrări Coridor IV.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Podețe provizorii.</w:t>
            </w:r>
          </w:p>
        </w:tc>
      </w:tr>
      <w:tr w:rsidR="00370420" w14:paraId="31D05209" w14:textId="77777777" w:rsidTr="0017470F">
        <w:trPr>
          <w:cantSplit/>
          <w:trHeight w:val="11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7C55B" w14:textId="77777777" w:rsidR="00370420" w:rsidRDefault="00370420" w:rsidP="0037042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AF3D3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8AF3B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75283" w14:textId="77777777" w:rsidR="00370420" w:rsidRDefault="00370420" w:rsidP="0017470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Orțișoara</w:t>
            </w:r>
          </w:p>
          <w:p w14:paraId="51052A87" w14:textId="77777777" w:rsidR="00370420" w:rsidRDefault="00370420" w:rsidP="0017470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D6D0F" w14:textId="77777777" w:rsidR="00370420" w:rsidRDefault="00370420" w:rsidP="0017470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între</w:t>
            </w:r>
          </w:p>
          <w:p w14:paraId="258DC77F" w14:textId="77777777" w:rsidR="00370420" w:rsidRPr="0017470F" w:rsidRDefault="00370420" w:rsidP="0017470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 xml:space="preserve">sch. 11 și Ax </w:t>
            </w:r>
            <w:r>
              <w:rPr>
                <w:b/>
                <w:bCs/>
                <w:sz w:val="20"/>
                <w:lang w:val="ro-RO"/>
              </w:rPr>
              <w:t>Stație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B0DF4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33A08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6306D" w14:textId="77777777" w:rsidR="00370420" w:rsidRPr="00984D71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CB889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70420" w14:paraId="23DB5AE5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7FD43" w14:textId="77777777" w:rsidR="00370420" w:rsidRDefault="00370420" w:rsidP="0037042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BAC96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8C7A3" w14:textId="77777777" w:rsidR="00370420" w:rsidRPr="00CF787F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FAD8E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Orțișoara</w:t>
            </w:r>
          </w:p>
          <w:p w14:paraId="6251E54B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65DBC" w14:textId="77777777" w:rsidR="00370420" w:rsidRPr="00465A98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 xml:space="preserve">peste sch. </w:t>
            </w:r>
          </w:p>
          <w:p w14:paraId="0CD7004B" w14:textId="77777777" w:rsidR="00370420" w:rsidRPr="00465A98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9 și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2EEA0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93E80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F8E31" w14:textId="77777777" w:rsidR="00370420" w:rsidRPr="00984D71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EB189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9CDB667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3 - 5 Cap X.</w:t>
            </w:r>
          </w:p>
        </w:tc>
      </w:tr>
      <w:tr w:rsidR="00370420" w14:paraId="7D7BDC89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AD5FD" w14:textId="77777777" w:rsidR="00370420" w:rsidRDefault="00370420" w:rsidP="0037042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019BC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81E70" w14:textId="77777777" w:rsidR="00370420" w:rsidRPr="00CF787F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459B3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Orțișoara</w:t>
            </w:r>
          </w:p>
          <w:p w14:paraId="7641E58A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FE434" w14:textId="77777777" w:rsidR="00370420" w:rsidRPr="00465A98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peste sch. 10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 și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28F82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8484A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A2575" w14:textId="77777777" w:rsidR="00370420" w:rsidRPr="00984D71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BECE6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 și 4 abătute, Cap Y.</w:t>
            </w:r>
          </w:p>
        </w:tc>
      </w:tr>
      <w:tr w:rsidR="00370420" w14:paraId="0269061F" w14:textId="77777777" w:rsidTr="0017470F">
        <w:trPr>
          <w:cantSplit/>
          <w:trHeight w:val="5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881B0" w14:textId="77777777" w:rsidR="00370420" w:rsidRDefault="00370420" w:rsidP="0037042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3F19E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31+300</w:t>
            </w:r>
          </w:p>
          <w:p w14:paraId="13F8E21D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7305A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6C0EB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Orțișoara - </w:t>
            </w:r>
          </w:p>
          <w:p w14:paraId="3DB3B124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Vinga și St. Vinga</w:t>
            </w:r>
          </w:p>
          <w:p w14:paraId="319F8DA4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9A511" w14:textId="77777777" w:rsidR="00370420" w:rsidRPr="00465A98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E6ADE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6C3DB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4701D" w14:textId="77777777" w:rsidR="00370420" w:rsidRPr="00984D71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DF448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Fără inductori. </w:t>
            </w:r>
          </w:p>
          <w:p w14:paraId="18514FA4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70420" w14:paraId="27C0CE2A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C87F0" w14:textId="77777777" w:rsidR="00370420" w:rsidRDefault="00370420" w:rsidP="0037042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7D043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D9586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E00D6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Șag 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2CC55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5DABB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50987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B78D4" w14:textId="77777777" w:rsidR="00370420" w:rsidRPr="00984D71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72F5D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și 2 Cap X.</w:t>
            </w:r>
          </w:p>
        </w:tc>
      </w:tr>
      <w:tr w:rsidR="00370420" w14:paraId="0D794E05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1F0C2" w14:textId="77777777" w:rsidR="00370420" w:rsidRDefault="00370420" w:rsidP="0037042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E119B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61398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A6F1C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Șag 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54430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5B610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6485E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34611" w14:textId="77777777" w:rsidR="00370420" w:rsidRPr="00984D71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3E733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4 Cap X.</w:t>
            </w:r>
          </w:p>
        </w:tc>
      </w:tr>
      <w:tr w:rsidR="00370420" w14:paraId="55078FCF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2DC07" w14:textId="77777777" w:rsidR="00370420" w:rsidRDefault="00370420" w:rsidP="0037042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FB396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9606F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52BC3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Șag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C9C7A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BC1FD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DB19F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3E8C5" w14:textId="77777777" w:rsidR="00370420" w:rsidRPr="00984D71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59665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și 2 Cap Y.</w:t>
            </w:r>
          </w:p>
        </w:tc>
      </w:tr>
      <w:tr w:rsidR="00370420" w14:paraId="6F8FB044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4E06D" w14:textId="77777777" w:rsidR="00370420" w:rsidRDefault="00370420" w:rsidP="0037042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2827A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443BB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74CBA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Valea Viilor </w:t>
            </w:r>
          </w:p>
          <w:p w14:paraId="3BC755B6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FEE4C" w14:textId="77777777" w:rsidR="00370420" w:rsidRPr="00465A98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5C8E0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82F77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1A5E5" w14:textId="77777777" w:rsidR="00370420" w:rsidRPr="00984D71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62ED6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70420" w14:paraId="3D3B06A1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A0986" w14:textId="77777777" w:rsidR="00370420" w:rsidRDefault="00370420" w:rsidP="0037042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C5E60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D7D16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4AAA0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Valea Viilor</w:t>
            </w:r>
          </w:p>
          <w:p w14:paraId="2EC2C312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268A1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488DC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32562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DEE28" w14:textId="77777777" w:rsidR="00370420" w:rsidRPr="00984D71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627EE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346C687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3 Cap Y.</w:t>
            </w:r>
          </w:p>
        </w:tc>
      </w:tr>
      <w:tr w:rsidR="00370420" w14:paraId="40069B3C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A234F" w14:textId="77777777" w:rsidR="00370420" w:rsidRDefault="00370420" w:rsidP="0037042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958DB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47+950</w:t>
            </w:r>
          </w:p>
          <w:p w14:paraId="3FC28427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4A7A8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0A98D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Valea Viilor – </w:t>
            </w:r>
          </w:p>
          <w:p w14:paraId="3A65780A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Aradu Nou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AEE19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D2672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8DCCC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B61D6" w14:textId="77777777" w:rsidR="00370420" w:rsidRPr="00984D71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545E1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70420" w14:paraId="0BDBA894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E261C" w14:textId="77777777" w:rsidR="00370420" w:rsidRDefault="00370420" w:rsidP="0037042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8EDCA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7549E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62385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605D4B01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34D36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60761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5EA54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B8D68" w14:textId="77777777" w:rsidR="00370420" w:rsidRPr="00984D71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C900B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EEED7DA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și 6 Cap X.</w:t>
            </w:r>
          </w:p>
        </w:tc>
      </w:tr>
      <w:tr w:rsidR="00370420" w14:paraId="3E5FFC91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EFC34" w14:textId="77777777" w:rsidR="00370420" w:rsidRDefault="00370420" w:rsidP="0037042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E0079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51AE3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57D42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6DE3447C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73E76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4009E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89FBD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4F6B1" w14:textId="77777777" w:rsidR="00370420" w:rsidRPr="00984D71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8C6C1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CCDCDE1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6 abătută Cap X.</w:t>
            </w:r>
          </w:p>
        </w:tc>
      </w:tr>
      <w:tr w:rsidR="00370420" w14:paraId="2592BF0A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919A0" w14:textId="77777777" w:rsidR="00370420" w:rsidRDefault="00370420" w:rsidP="0037042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8C585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E7A93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12B99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05F27064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E5DB5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DB721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746AE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F44F3" w14:textId="77777777" w:rsidR="00370420" w:rsidRPr="00984D71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4D98D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B9A9D55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și 6 Cap Y.</w:t>
            </w:r>
          </w:p>
        </w:tc>
      </w:tr>
      <w:tr w:rsidR="00370420" w14:paraId="5A039B97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7B189" w14:textId="77777777" w:rsidR="00370420" w:rsidRDefault="00370420" w:rsidP="0037042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29282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B78D8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7B45C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580F089C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A24AF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E2984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B5B8F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4560A" w14:textId="77777777" w:rsidR="00370420" w:rsidRPr="00984D71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59658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C75B091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și 6 Cap Y.</w:t>
            </w:r>
          </w:p>
        </w:tc>
      </w:tr>
      <w:tr w:rsidR="00370420" w14:paraId="03140855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4E5CB" w14:textId="77777777" w:rsidR="00370420" w:rsidRDefault="00370420" w:rsidP="0037042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072D7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270A2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7B81D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78AF1263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168B5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AD4A1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BD51D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BB551" w14:textId="77777777" w:rsidR="00370420" w:rsidRPr="00984D71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7C0F6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CD283B9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6 Cap Y.</w:t>
            </w:r>
          </w:p>
        </w:tc>
      </w:tr>
    </w:tbl>
    <w:p w14:paraId="32905A3B" w14:textId="77777777" w:rsidR="00370420" w:rsidRDefault="00370420">
      <w:pPr>
        <w:spacing w:before="40" w:after="40" w:line="192" w:lineRule="auto"/>
        <w:ind w:right="57"/>
        <w:rPr>
          <w:sz w:val="20"/>
          <w:lang w:val="ro-RO"/>
        </w:rPr>
      </w:pPr>
    </w:p>
    <w:p w14:paraId="4C2D931F" w14:textId="77777777" w:rsidR="00370420" w:rsidRDefault="00370420" w:rsidP="0095691E">
      <w:pPr>
        <w:pStyle w:val="Heading1"/>
        <w:spacing w:line="360" w:lineRule="auto"/>
      </w:pPr>
      <w:r>
        <w:lastRenderedPageBreak/>
        <w:t>LINIA 300</w:t>
      </w:r>
    </w:p>
    <w:p w14:paraId="0B71E98D" w14:textId="77777777" w:rsidR="00370420" w:rsidRDefault="00370420" w:rsidP="0095691E">
      <w:pPr>
        <w:pStyle w:val="Heading1"/>
        <w:spacing w:line="360" w:lineRule="auto"/>
        <w:rPr>
          <w:b w:val="0"/>
          <w:bCs w:val="0"/>
          <w:sz w:val="8"/>
        </w:rPr>
      </w:pPr>
      <w:bookmarkStart w:id="0" w:name="_Hlk184980371"/>
      <w:r>
        <w:t xml:space="preserve">BUCUREŞTI NORD - BRAŞOV - </w:t>
      </w:r>
      <w:bookmarkStart w:id="1" w:name="_Hlk229641781"/>
      <w:r>
        <w:t>TEIUŞ - CLUJ NAPOCA - OŞORHEI - EPISCOPIA BIHOR</w:t>
      </w:r>
      <w:bookmarkEnd w:id="1"/>
    </w:p>
    <w:bookmarkEnd w:id="0"/>
    <w:tbl>
      <w:tblPr>
        <w:tblW w:w="102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5"/>
        <w:gridCol w:w="922"/>
        <w:gridCol w:w="805"/>
        <w:gridCol w:w="2092"/>
        <w:gridCol w:w="840"/>
        <w:gridCol w:w="743"/>
        <w:gridCol w:w="883"/>
        <w:gridCol w:w="729"/>
        <w:gridCol w:w="2509"/>
      </w:tblGrid>
      <w:tr w:rsidR="00370420" w14:paraId="592C9BDA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97F2B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07042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F7370" w14:textId="77777777" w:rsidR="00370420" w:rsidRPr="00600D25" w:rsidRDefault="0037042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C52E6" w14:textId="77777777" w:rsidR="00370420" w:rsidRDefault="0037042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1CD518C7" w14:textId="77777777" w:rsidR="00370420" w:rsidRDefault="0037042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43EE5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D9E4D" w14:textId="77777777" w:rsidR="00370420" w:rsidRPr="00600D25" w:rsidRDefault="0037042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EB1E8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C0B7E" w14:textId="77777777" w:rsidR="00370420" w:rsidRPr="00600D25" w:rsidRDefault="0037042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19E23" w14:textId="77777777" w:rsidR="00370420" w:rsidRPr="00D344C9" w:rsidRDefault="0037042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70420" w14:paraId="54DBCADF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3CCB2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07B9D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323A7" w14:textId="77777777" w:rsidR="00370420" w:rsidRPr="00600D25" w:rsidRDefault="0037042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BB3E7" w14:textId="77777777" w:rsidR="00370420" w:rsidRDefault="0037042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3F3196E2" w14:textId="77777777" w:rsidR="00370420" w:rsidRDefault="0037042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64081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57DFE" w14:textId="77777777" w:rsidR="00370420" w:rsidRPr="00600D25" w:rsidRDefault="0037042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F26C1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E9DC4" w14:textId="77777777" w:rsidR="00370420" w:rsidRPr="00600D25" w:rsidRDefault="0037042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75886" w14:textId="77777777" w:rsidR="00370420" w:rsidRPr="00D344C9" w:rsidRDefault="0037042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70420" w14:paraId="0CFD8B1F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29DB6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91AA4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00961" w14:textId="77777777" w:rsidR="00370420" w:rsidRPr="00600D25" w:rsidRDefault="0037042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49532" w14:textId="77777777" w:rsidR="00370420" w:rsidRDefault="0037042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023C7988" w14:textId="77777777" w:rsidR="00370420" w:rsidRDefault="0037042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F0C21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D5130E6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DA90A" w14:textId="77777777" w:rsidR="00370420" w:rsidRPr="00600D25" w:rsidRDefault="0037042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ADB65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F87CA" w14:textId="77777777" w:rsidR="00370420" w:rsidRPr="00600D25" w:rsidRDefault="0037042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8F88C" w14:textId="77777777" w:rsidR="00370420" w:rsidRPr="00D344C9" w:rsidRDefault="0037042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A53D41F" w14:textId="77777777" w:rsidR="00370420" w:rsidRPr="00D344C9" w:rsidRDefault="0037042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Acces la liniile 11 şi 12.</w:t>
            </w:r>
          </w:p>
        </w:tc>
      </w:tr>
      <w:tr w:rsidR="00370420" w14:paraId="43F2E7BC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EEBBE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6BCCE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5EA27" w14:textId="77777777" w:rsidR="00370420" w:rsidRPr="00600D25" w:rsidRDefault="0037042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4A04D" w14:textId="77777777" w:rsidR="00370420" w:rsidRDefault="00370420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6D268469" w14:textId="77777777" w:rsidR="00370420" w:rsidRDefault="00370420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grupa B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29332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5EA76" w14:textId="77777777" w:rsidR="00370420" w:rsidRDefault="0037042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0901B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50A1E" w14:textId="77777777" w:rsidR="00370420" w:rsidRPr="00600D25" w:rsidRDefault="0037042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1DE1D" w14:textId="77777777" w:rsidR="00370420" w:rsidRDefault="0037042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606E0635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0F209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  <w:bookmarkStart w:id="2" w:name="_Hlk220053686"/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21BD6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2AF0A" w14:textId="77777777" w:rsidR="00370420" w:rsidRPr="00600D25" w:rsidRDefault="0037042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20BB7" w14:textId="77777777" w:rsidR="00370420" w:rsidRDefault="00370420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St. Bucureşti Nord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E4222D"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859B4" w14:textId="77777777" w:rsidR="00370420" w:rsidRPr="00E4222D" w:rsidRDefault="00370420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între TDJ </w:t>
            </w:r>
          </w:p>
          <w:p w14:paraId="17D60949" w14:textId="77777777" w:rsidR="00370420" w:rsidRPr="00E4222D" w:rsidRDefault="00370420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36 / 38 și </w:t>
            </w:r>
          </w:p>
          <w:p w14:paraId="092F0685" w14:textId="77777777" w:rsidR="00370420" w:rsidRPr="00E4222D" w:rsidRDefault="00370420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6C19DD5A" w14:textId="77777777" w:rsidR="00370420" w:rsidRDefault="00370420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46 / 49</w:t>
            </w:r>
            <w:r w:rsidRPr="00E4222D">
              <w:rPr>
                <w:b/>
                <w:bCs/>
                <w:sz w:val="20"/>
                <w:lang w:val="ro-RO"/>
              </w:rPr>
              <w:tab/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DB903" w14:textId="77777777" w:rsidR="00370420" w:rsidRDefault="0037042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F708C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D7723" w14:textId="77777777" w:rsidR="00370420" w:rsidRPr="00600D25" w:rsidRDefault="0037042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0501B" w14:textId="77777777" w:rsidR="00370420" w:rsidRDefault="0037042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222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40057BBE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0F664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9640B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FF4CE" w14:textId="77777777" w:rsidR="00370420" w:rsidRPr="00600D25" w:rsidRDefault="0037042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F5195" w14:textId="77777777" w:rsidR="00370420" w:rsidRPr="00E4222D" w:rsidRDefault="00370420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Buftea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9BDA9" w14:textId="77777777" w:rsidR="00370420" w:rsidRPr="00E4222D" w:rsidRDefault="00370420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DD1E4" w14:textId="77777777" w:rsidR="00370420" w:rsidRDefault="0037042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9D4F7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16+200</w:t>
            </w:r>
          </w:p>
          <w:p w14:paraId="7ACC1052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16+250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B1F17" w14:textId="77777777" w:rsidR="00370420" w:rsidRPr="00600D25" w:rsidRDefault="0037042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46E3A" w14:textId="77777777" w:rsidR="00370420" w:rsidRPr="00E4222D" w:rsidRDefault="0037042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bookmarkEnd w:id="2"/>
      <w:tr w:rsidR="00370420" w14:paraId="24BF9CF9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8F0B5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70A93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D736F" w14:textId="77777777" w:rsidR="00370420" w:rsidRPr="00600D25" w:rsidRDefault="0037042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22E7C" w14:textId="77777777" w:rsidR="00370420" w:rsidRDefault="0037042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Buftea </w:t>
            </w:r>
          </w:p>
          <w:p w14:paraId="670E179F" w14:textId="77777777" w:rsidR="00370420" w:rsidRDefault="0037042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5,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D2108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66D8E374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</w:t>
            </w:r>
            <w:r>
              <w:rPr>
                <w:b/>
                <w:bCs/>
                <w:sz w:val="20"/>
                <w:lang w:val="en-US"/>
              </w:rPr>
              <w:t xml:space="preserve"> / 2</w:t>
            </w:r>
            <w:r>
              <w:rPr>
                <w:b/>
                <w:bCs/>
                <w:sz w:val="20"/>
                <w:lang w:val="ro-RO"/>
              </w:rPr>
              <w:t>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AD825" w14:textId="77777777" w:rsidR="00370420" w:rsidRDefault="0037042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2D8B6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08CB7" w14:textId="77777777" w:rsidR="00370420" w:rsidRDefault="0037042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33713" w14:textId="77777777" w:rsidR="00370420" w:rsidRDefault="0037042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5 - 7 Cap X.</w:t>
            </w:r>
          </w:p>
          <w:p w14:paraId="1224B1A4" w14:textId="77777777" w:rsidR="00370420" w:rsidRDefault="0037042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70420" w14:paraId="058F5D14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5BF5E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B5ADB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95800" w14:textId="77777777" w:rsidR="00370420" w:rsidRPr="00600D25" w:rsidRDefault="0037042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1ED0A" w14:textId="77777777" w:rsidR="00370420" w:rsidRDefault="0037042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Buftea </w:t>
            </w:r>
          </w:p>
          <w:p w14:paraId="6A7F67FB" w14:textId="77777777" w:rsidR="00370420" w:rsidRDefault="0037042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4EFBC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022DDA30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</w:t>
            </w:r>
            <w:r>
              <w:rPr>
                <w:b/>
                <w:bCs/>
                <w:sz w:val="20"/>
                <w:lang w:val="en-US"/>
              </w:rPr>
              <w:t xml:space="preserve"> / 27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82394" w14:textId="77777777" w:rsidR="00370420" w:rsidRDefault="0037042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9AAD4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B4B1F" w14:textId="77777777" w:rsidR="00370420" w:rsidRDefault="0037042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DE8BC" w14:textId="77777777" w:rsidR="00370420" w:rsidRDefault="0037042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A165388" w14:textId="77777777" w:rsidR="00370420" w:rsidRDefault="0037042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6 și 7 Cap X.</w:t>
            </w:r>
          </w:p>
        </w:tc>
      </w:tr>
      <w:tr w:rsidR="00370420" w14:paraId="228E9541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2857B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7A8E2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6C0D8" w14:textId="77777777" w:rsidR="00370420" w:rsidRDefault="0037042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0D0AB" w14:textId="77777777" w:rsidR="00370420" w:rsidRDefault="0037042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Periș - Crivina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224CA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A1134" w14:textId="77777777" w:rsidR="00370420" w:rsidRDefault="0037042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2DE19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35+500</w:t>
            </w:r>
          </w:p>
          <w:p w14:paraId="080F0F45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35+550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987A8" w14:textId="77777777" w:rsidR="00370420" w:rsidRDefault="0037042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61DB7" w14:textId="77777777" w:rsidR="00370420" w:rsidRDefault="0037042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70420" w14:paraId="5B642046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092B1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863FF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49+850</w:t>
            </w:r>
          </w:p>
          <w:p w14:paraId="54F1035B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49+950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A8C1B" w14:textId="77777777" w:rsidR="00370420" w:rsidRDefault="0037042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DBDAD" w14:textId="77777777" w:rsidR="00370420" w:rsidRDefault="00370420" w:rsidP="00422F8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Crivina - Brazi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275D4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F3A02" w14:textId="77777777" w:rsidR="00370420" w:rsidRDefault="0037042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1191A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C9AA9" w14:textId="77777777" w:rsidR="00370420" w:rsidRDefault="0037042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649A5" w14:textId="77777777" w:rsidR="00370420" w:rsidRDefault="0037042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70420" w14:paraId="40FB3E56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6F566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106F8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54BC8" w14:textId="77777777" w:rsidR="00370420" w:rsidRDefault="0037042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922E1" w14:textId="77777777" w:rsidR="00370420" w:rsidRDefault="00370420" w:rsidP="0014696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Brazi</w:t>
            </w:r>
          </w:p>
          <w:p w14:paraId="631BE8CE" w14:textId="77777777" w:rsidR="00370420" w:rsidRDefault="00370420" w:rsidP="00422F8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3, 7 și 9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F0339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B7A1F" w14:textId="77777777" w:rsidR="00370420" w:rsidRDefault="0037042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8DDFD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50+500</w:t>
            </w:r>
          </w:p>
          <w:p w14:paraId="6D290DF2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50+750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8F15A" w14:textId="77777777" w:rsidR="00370420" w:rsidRDefault="0037042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80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FEE07" w14:textId="77777777" w:rsidR="00370420" w:rsidRDefault="0037042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70420" w14:paraId="3307F646" w14:textId="77777777" w:rsidTr="00E4222D">
        <w:trPr>
          <w:cantSplit/>
          <w:trHeight w:val="20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34123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69D22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6C46C" w14:textId="77777777" w:rsidR="00370420" w:rsidRPr="00600D25" w:rsidRDefault="0037042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A2283" w14:textId="77777777" w:rsidR="00370420" w:rsidRDefault="0037042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Brazi</w:t>
            </w:r>
          </w:p>
          <w:p w14:paraId="5CAAD16B" w14:textId="77777777" w:rsidR="00370420" w:rsidRDefault="0037042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9 - 13  Grupa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0E584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1C529" w14:textId="77777777" w:rsidR="00370420" w:rsidRPr="00600D25" w:rsidRDefault="0037042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55EF6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8A52A" w14:textId="77777777" w:rsidR="00370420" w:rsidRPr="00600D25" w:rsidRDefault="0037042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4ECA9" w14:textId="77777777" w:rsidR="00370420" w:rsidRPr="00D344C9" w:rsidRDefault="0037042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70420" w14:paraId="506FDA7C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F9E0A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ED1D4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496F2" w14:textId="77777777" w:rsidR="00370420" w:rsidRPr="00600D25" w:rsidRDefault="0037042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F8F17" w14:textId="77777777" w:rsidR="00370420" w:rsidRDefault="0037042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Brazi</w:t>
            </w:r>
          </w:p>
          <w:p w14:paraId="69E142A4" w14:textId="77777777" w:rsidR="00370420" w:rsidRDefault="0037042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 ş</w:t>
            </w:r>
            <w:r>
              <w:rPr>
                <w:b/>
                <w:bCs/>
                <w:sz w:val="20"/>
                <w:lang w:val="en-US"/>
              </w:rPr>
              <w:t>i 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66CE4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344C1C1A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39, 41 şi TDJ </w:t>
            </w:r>
          </w:p>
          <w:p w14:paraId="66DEF0E7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 / 37,</w:t>
            </w:r>
          </w:p>
          <w:p w14:paraId="11CCCE80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 / 56,</w:t>
            </w:r>
          </w:p>
          <w:p w14:paraId="791AAC49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 / 62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057AC" w14:textId="77777777" w:rsidR="00370420" w:rsidRDefault="0037042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00B5F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10397" w14:textId="77777777" w:rsidR="00370420" w:rsidRPr="00600D25" w:rsidRDefault="0037042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3AE04" w14:textId="77777777" w:rsidR="00370420" w:rsidRDefault="0037042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Afectează intrări - ieşiri </w:t>
            </w:r>
          </w:p>
          <w:p w14:paraId="0867BA88" w14:textId="77777777" w:rsidR="00370420" w:rsidRDefault="0037042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9 - 13.</w:t>
            </w:r>
          </w:p>
          <w:p w14:paraId="0E6B9640" w14:textId="77777777" w:rsidR="00370420" w:rsidRPr="004870EE" w:rsidRDefault="0037042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Numai pentru trenurile de marfă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.</w:t>
            </w:r>
          </w:p>
        </w:tc>
      </w:tr>
      <w:tr w:rsidR="00370420" w14:paraId="012265C4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D9A97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08101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59+000</w:t>
            </w:r>
          </w:p>
          <w:p w14:paraId="7421B770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59+500</w:t>
            </w:r>
          </w:p>
          <w:p w14:paraId="4C8726BE" w14:textId="77777777" w:rsidR="00370420" w:rsidRDefault="00370420" w:rsidP="00A34530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(ax st. Ploiești Sud)</w:t>
            </w:r>
          </w:p>
          <w:p w14:paraId="77E63158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FF381" w14:textId="77777777" w:rsidR="00370420" w:rsidRPr="00600D25" w:rsidRDefault="0037042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D837C" w14:textId="77777777" w:rsidR="00370420" w:rsidRDefault="0037042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Ploiești Sud linia 4 directă,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A3444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3F73B" w14:textId="77777777" w:rsidR="00370420" w:rsidRDefault="0037042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08D2B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4727A" w14:textId="77777777" w:rsidR="00370420" w:rsidRPr="00600D25" w:rsidRDefault="0037042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89394" w14:textId="77777777" w:rsidR="00370420" w:rsidRDefault="0037042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70420" w14:paraId="576D11E3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6D13E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60479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69034" w14:textId="77777777" w:rsidR="00370420" w:rsidRPr="00600D25" w:rsidRDefault="0037042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6EED0" w14:textId="77777777" w:rsidR="00370420" w:rsidRDefault="0037042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zona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465D2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31557" w14:textId="77777777" w:rsidR="00370420" w:rsidRDefault="0037042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65B62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 -</w:t>
            </w:r>
          </w:p>
          <w:p w14:paraId="161CA1F6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E084C" w14:textId="77777777" w:rsidR="00370420" w:rsidRPr="00600D25" w:rsidRDefault="0037042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132B5" w14:textId="77777777" w:rsidR="00370420" w:rsidRDefault="0037042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FD3478F" w14:textId="77777777" w:rsidR="00370420" w:rsidRDefault="0037042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ieșirile spre ram. Ploiești Triaj.</w:t>
            </w:r>
          </w:p>
        </w:tc>
      </w:tr>
      <w:tr w:rsidR="00370420" w14:paraId="4F29E94B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4229C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078C9" w14:textId="77777777" w:rsidR="00370420" w:rsidRDefault="00370420" w:rsidP="00344535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 -</w:t>
            </w:r>
          </w:p>
          <w:p w14:paraId="0EE6A71E" w14:textId="77777777" w:rsidR="00370420" w:rsidRDefault="00370420" w:rsidP="00344535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5D32F" w14:textId="77777777" w:rsidR="00370420" w:rsidRPr="00600D25" w:rsidRDefault="0037042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38F23" w14:textId="77777777" w:rsidR="00370420" w:rsidRDefault="0037042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6FC1E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2F2E6" w14:textId="77777777" w:rsidR="00370420" w:rsidRDefault="0037042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D3FE4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8DB9A" w14:textId="77777777" w:rsidR="00370420" w:rsidRPr="00600D25" w:rsidRDefault="0037042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D919C" w14:textId="77777777" w:rsidR="00370420" w:rsidRDefault="0037042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B8818BE" w14:textId="77777777" w:rsidR="00370420" w:rsidRDefault="0037042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ieșirile spre  Ploiești Vest.</w:t>
            </w:r>
          </w:p>
        </w:tc>
      </w:tr>
      <w:tr w:rsidR="00370420" w14:paraId="77180A79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7CBE6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5EE60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6BF14" w14:textId="77777777" w:rsidR="00370420" w:rsidRPr="00600D25" w:rsidRDefault="0037042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D32D1" w14:textId="77777777" w:rsidR="00370420" w:rsidRDefault="0037042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33984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262A1" w14:textId="77777777" w:rsidR="00370420" w:rsidRDefault="0037042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EA6FC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60+000-</w:t>
            </w:r>
          </w:p>
          <w:p w14:paraId="17E8EBFD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2059A" w14:textId="77777777" w:rsidR="00370420" w:rsidRPr="00600D25" w:rsidRDefault="0037042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DC3BC" w14:textId="77777777" w:rsidR="00370420" w:rsidRDefault="0037042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69AAE29" w14:textId="77777777" w:rsidR="00370420" w:rsidRDefault="0037042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intrările dinspre Ploiești Vest.</w:t>
            </w:r>
          </w:p>
        </w:tc>
      </w:tr>
      <w:tr w:rsidR="00370420" w14:paraId="2848189C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6AAE8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7764D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230BB" w14:textId="77777777" w:rsidR="00370420" w:rsidRPr="00600D25" w:rsidRDefault="0037042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437B8" w14:textId="77777777" w:rsidR="00370420" w:rsidRDefault="0037042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Ploiesti Vest peste sch. 6, 16 și 20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A7A1D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B9683" w14:textId="77777777" w:rsidR="00370420" w:rsidRDefault="0037042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9C953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63+250</w:t>
            </w:r>
          </w:p>
          <w:p w14:paraId="5A4D55A9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63+550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C0C6F" w14:textId="77777777" w:rsidR="00370420" w:rsidRDefault="0037042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5E893" w14:textId="77777777" w:rsidR="00370420" w:rsidRDefault="0037042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fir 2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br/>
              <w:t>Ploiești Vest - Buda</w:t>
            </w:r>
          </w:p>
        </w:tc>
      </w:tr>
      <w:tr w:rsidR="00370420" w14:paraId="1BB964AE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4DDE7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1E0D4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69+920</w:t>
            </w:r>
          </w:p>
          <w:p w14:paraId="09BAECE0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69+970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E0844" w14:textId="77777777" w:rsidR="00370420" w:rsidRPr="00600D25" w:rsidRDefault="0037042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01011" w14:textId="77777777" w:rsidR="00370420" w:rsidRDefault="0037042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Buda linia 3 directă Cap.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51D36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E93EE" w14:textId="77777777" w:rsidR="00370420" w:rsidRDefault="0037042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E0035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AB691" w14:textId="77777777" w:rsidR="00370420" w:rsidRDefault="0037042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A8CD3" w14:textId="77777777" w:rsidR="00370420" w:rsidRDefault="0037042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70420" w14:paraId="6B330EC9" w14:textId="77777777" w:rsidTr="00E4222D">
        <w:trPr>
          <w:cantSplit/>
          <w:trHeight w:val="70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81B96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7220E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267BF" w14:textId="77777777" w:rsidR="00370420" w:rsidRPr="00600D25" w:rsidRDefault="0037042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3038D" w14:textId="77777777" w:rsidR="00370420" w:rsidRDefault="0037042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Buda linia 4 directă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BE0C3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A5694" w14:textId="77777777" w:rsidR="00370420" w:rsidRDefault="0037042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85F62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69+920</w:t>
            </w:r>
          </w:p>
          <w:p w14:paraId="420FF07E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69+970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9ECF6" w14:textId="77777777" w:rsidR="00370420" w:rsidRDefault="0037042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48304" w14:textId="77777777" w:rsidR="00370420" w:rsidRDefault="0037042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70420" w14:paraId="2CC5D92E" w14:textId="77777777" w:rsidTr="00E4222D">
        <w:trPr>
          <w:cantSplit/>
          <w:trHeight w:val="70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B2929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6D25A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80+750</w:t>
            </w:r>
          </w:p>
          <w:p w14:paraId="13F092FA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80+800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330DA" w14:textId="77777777" w:rsidR="00370420" w:rsidRPr="00600D25" w:rsidRDefault="0037042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5DF3C" w14:textId="77777777" w:rsidR="00370420" w:rsidRDefault="0037042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Florești Prahova peste sch 9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1B194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637C2" w14:textId="77777777" w:rsidR="00370420" w:rsidRDefault="0037042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5E1C5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329AB" w14:textId="77777777" w:rsidR="00370420" w:rsidRDefault="0037042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25C90" w14:textId="77777777" w:rsidR="00370420" w:rsidRDefault="0037042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70420" w14:paraId="275BA19A" w14:textId="77777777" w:rsidTr="00E4222D">
        <w:trPr>
          <w:cantSplit/>
          <w:trHeight w:val="70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97D86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13FEA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DE3BA" w14:textId="77777777" w:rsidR="00370420" w:rsidRPr="00600D25" w:rsidRDefault="0037042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629D0" w14:textId="77777777" w:rsidR="00370420" w:rsidRDefault="0037042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Florești Prahova peste sch 6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F0933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0AE16" w14:textId="77777777" w:rsidR="00370420" w:rsidRDefault="0037042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3638D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82+500</w:t>
            </w:r>
          </w:p>
          <w:p w14:paraId="3D8EDEBB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82+550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382DA" w14:textId="77777777" w:rsidR="00370420" w:rsidRDefault="0037042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FB3A4" w14:textId="77777777" w:rsidR="00370420" w:rsidRDefault="0037042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70420" w14:paraId="46F0FFD3" w14:textId="77777777" w:rsidTr="00E4222D">
        <w:trPr>
          <w:cantSplit/>
          <w:trHeight w:val="54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350B7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C1FB2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8D7BE" w14:textId="77777777" w:rsidR="00370420" w:rsidRPr="00600D25" w:rsidRDefault="0037042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95E93" w14:textId="77777777" w:rsidR="00370420" w:rsidRDefault="0037042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Predeal</w:t>
            </w:r>
          </w:p>
          <w:p w14:paraId="5A1E2357" w14:textId="77777777" w:rsidR="00370420" w:rsidRDefault="0037042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E96D9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692DDF4B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 /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C1FA2" w14:textId="77777777" w:rsidR="00370420" w:rsidRPr="00600D25" w:rsidRDefault="0037042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64618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BE20F" w14:textId="77777777" w:rsidR="00370420" w:rsidRPr="00600D25" w:rsidRDefault="0037042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C1D08" w14:textId="77777777" w:rsidR="00370420" w:rsidRDefault="0037042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9C2B5F6" w14:textId="77777777" w:rsidR="00370420" w:rsidRDefault="0037042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3DCB9A73" w14:textId="77777777" w:rsidR="00370420" w:rsidRPr="00D344C9" w:rsidRDefault="0037042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linia 9 directă.</w:t>
            </w:r>
          </w:p>
        </w:tc>
      </w:tr>
      <w:tr w:rsidR="00370420" w14:paraId="1FE19590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31786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A294C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F3C99" w14:textId="77777777" w:rsidR="00370420" w:rsidRPr="00600D25" w:rsidRDefault="0037042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49A50" w14:textId="77777777" w:rsidR="00370420" w:rsidRDefault="0037042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Timişu de Sus</w:t>
            </w:r>
          </w:p>
          <w:p w14:paraId="6DF0DC01" w14:textId="77777777" w:rsidR="00370420" w:rsidRDefault="0037042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5169C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14F71" w14:textId="77777777" w:rsidR="00370420" w:rsidRPr="00600D25" w:rsidRDefault="0037042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163B0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A3547" w14:textId="77777777" w:rsidR="00370420" w:rsidRPr="00600D25" w:rsidRDefault="0037042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A8C34" w14:textId="77777777" w:rsidR="00370420" w:rsidRPr="00D344C9" w:rsidRDefault="0037042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70420" w14:paraId="6F16A58C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373A8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8AC4D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6EFA0" w14:textId="77777777" w:rsidR="00370420" w:rsidRPr="00600D25" w:rsidRDefault="0037042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384F3" w14:textId="77777777" w:rsidR="00370420" w:rsidRDefault="0037042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Dârste, linia 4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01E1F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03573" w14:textId="77777777" w:rsidR="00370420" w:rsidRPr="00600D25" w:rsidRDefault="0037042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F3A5E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163+500</w:t>
            </w:r>
          </w:p>
          <w:p w14:paraId="1A5F0DD4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164+200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24426" w14:textId="77777777" w:rsidR="00370420" w:rsidRPr="00600D25" w:rsidRDefault="0037042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D403F" w14:textId="77777777" w:rsidR="00370420" w:rsidRDefault="0037042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1C366D95" w14:textId="77777777" w:rsidR="00370420" w:rsidRPr="00D344C9" w:rsidRDefault="0037042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Fără inductori. </w:t>
            </w:r>
          </w:p>
        </w:tc>
      </w:tr>
      <w:tr w:rsidR="00370420" w14:paraId="453DE033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9E372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7625C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163+360</w:t>
            </w:r>
          </w:p>
          <w:p w14:paraId="2C852403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164+500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35099" w14:textId="77777777" w:rsidR="00370420" w:rsidRPr="00600D25" w:rsidRDefault="0037042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7B854" w14:textId="77777777" w:rsidR="00370420" w:rsidRDefault="0037042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Dârste, linia 5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73194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5C40C" w14:textId="77777777" w:rsidR="00370420" w:rsidRPr="00600D25" w:rsidRDefault="0037042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EE390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CF808" w14:textId="77777777" w:rsidR="00370420" w:rsidRPr="00600D25" w:rsidRDefault="0037042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43A3F" w14:textId="77777777" w:rsidR="00370420" w:rsidRDefault="00370420" w:rsidP="00011144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250B8018" w14:textId="77777777" w:rsidR="00370420" w:rsidRPr="00D344C9" w:rsidRDefault="00370420" w:rsidP="00011144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Fără inductori. </w:t>
            </w:r>
          </w:p>
        </w:tc>
      </w:tr>
      <w:tr w:rsidR="00370420" w14:paraId="139F0665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EE94E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93AF1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169+400</w:t>
            </w:r>
          </w:p>
          <w:p w14:paraId="0DB6EEB8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0C10A" w14:textId="77777777" w:rsidR="00370420" w:rsidRPr="00600D25" w:rsidRDefault="0037042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A7F50" w14:textId="77777777" w:rsidR="00370420" w:rsidRDefault="00370420" w:rsidP="00A34530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7163025E" w14:textId="77777777" w:rsidR="00370420" w:rsidRDefault="00370420" w:rsidP="00A34530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EB5F9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2780BF8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43, 45, 61, 63 T.D.J.</w:t>
            </w:r>
          </w:p>
          <w:p w14:paraId="226FDBF9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57 / 51, 55 / 59, 65 / 67,</w:t>
            </w:r>
          </w:p>
          <w:p w14:paraId="38569FBF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 / 57</w:t>
            </w:r>
          </w:p>
          <w:p w14:paraId="6E3B3661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70A218D4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69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F64F2" w14:textId="77777777" w:rsidR="00370420" w:rsidRPr="00600D25" w:rsidRDefault="0037042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048FF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169+400</w:t>
            </w:r>
          </w:p>
          <w:p w14:paraId="032D1124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755E3" w14:textId="77777777" w:rsidR="00370420" w:rsidRDefault="0037042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6CE12" w14:textId="77777777" w:rsidR="00370420" w:rsidRDefault="00370420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3B3C429C" w14:textId="77777777" w:rsidR="00370420" w:rsidRDefault="00370420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11D42BBF" w14:textId="77777777" w:rsidR="00370420" w:rsidRPr="00D344C9" w:rsidRDefault="00370420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1 - 8 și 21 – 23 Cap X.</w:t>
            </w:r>
          </w:p>
        </w:tc>
      </w:tr>
      <w:tr w:rsidR="00370420" w14:paraId="6D257D73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51985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0F26F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1747A" w14:textId="77777777" w:rsidR="00370420" w:rsidRDefault="0037042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E323B" w14:textId="77777777" w:rsidR="00370420" w:rsidRDefault="0037042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3FC9C6F8" w14:textId="77777777" w:rsidR="00370420" w:rsidRDefault="0037042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2E126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2CE44C77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 / 87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64D04" w14:textId="77777777" w:rsidR="00370420" w:rsidRDefault="0037042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57FDA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6892A" w14:textId="77777777" w:rsidR="00370420" w:rsidRDefault="0037042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8E83A" w14:textId="77777777" w:rsidR="00370420" w:rsidRDefault="00370420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391CCFD" w14:textId="77777777" w:rsidR="00370420" w:rsidRDefault="00370420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4B71F088" w14:textId="77777777" w:rsidR="00370420" w:rsidRDefault="00370420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linia 8B, Cap X.</w:t>
            </w:r>
          </w:p>
        </w:tc>
      </w:tr>
      <w:tr w:rsidR="00370420" w14:paraId="1B3F9D29" w14:textId="77777777" w:rsidTr="00E4222D">
        <w:trPr>
          <w:cantSplit/>
          <w:trHeight w:val="164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AA222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AC7D9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18CFA" w14:textId="77777777" w:rsidR="00370420" w:rsidRDefault="0037042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A0EAF" w14:textId="77777777" w:rsidR="00370420" w:rsidRDefault="0037042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03F254CD" w14:textId="77777777" w:rsidR="00370420" w:rsidRDefault="0037042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Tehnică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BEE74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 </w:t>
            </w:r>
          </w:p>
          <w:p w14:paraId="18E7918A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5C5F0A">
              <w:rPr>
                <w:b/>
                <w:bCs/>
                <w:sz w:val="19"/>
                <w:szCs w:val="19"/>
                <w:lang w:val="ro-RO"/>
              </w:rPr>
              <w:t>3T, 9T, 11T,</w:t>
            </w:r>
            <w:r>
              <w:rPr>
                <w:b/>
                <w:bCs/>
                <w:sz w:val="19"/>
                <w:szCs w:val="19"/>
                <w:lang w:val="ro-RO"/>
              </w:rPr>
              <w:t>1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 xml:space="preserve">3T </w:t>
            </w:r>
            <w:r>
              <w:rPr>
                <w:b/>
                <w:bCs/>
                <w:sz w:val="19"/>
                <w:szCs w:val="19"/>
                <w:lang w:val="ro-RO"/>
              </w:rPr>
              <w:t>1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7T,19T23T</w:t>
            </w:r>
            <w:r>
              <w:rPr>
                <w:b/>
                <w:bCs/>
                <w:sz w:val="19"/>
                <w:szCs w:val="19"/>
                <w:lang w:val="ro-RO"/>
              </w:rPr>
              <w:t>,25T2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7T,</w:t>
            </w:r>
            <w:r>
              <w:rPr>
                <w:b/>
                <w:bCs/>
                <w:sz w:val="19"/>
                <w:szCs w:val="19"/>
                <w:lang w:val="ro-RO"/>
              </w:rPr>
              <w:t>3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5T</w:t>
            </w:r>
            <w:r>
              <w:rPr>
                <w:b/>
                <w:bCs/>
                <w:sz w:val="19"/>
                <w:szCs w:val="19"/>
                <w:lang w:val="ro-RO"/>
              </w:rPr>
              <w:t>37T,3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9T</w:t>
            </w:r>
            <w:r>
              <w:rPr>
                <w:b/>
                <w:bCs/>
                <w:sz w:val="19"/>
                <w:szCs w:val="19"/>
                <w:lang w:val="ro-RO"/>
              </w:rPr>
              <w:t>41T,4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3T45T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713DC" w14:textId="77777777" w:rsidR="00370420" w:rsidRDefault="0037042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1964C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F9E01" w14:textId="77777777" w:rsidR="00370420" w:rsidRDefault="0037042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D4F45" w14:textId="77777777" w:rsidR="00370420" w:rsidRDefault="0037042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5B71223" w14:textId="77777777" w:rsidR="00370420" w:rsidRDefault="0037042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2-12 Grupa Tehnică.</w:t>
            </w:r>
          </w:p>
        </w:tc>
      </w:tr>
      <w:tr w:rsidR="00370420" w14:paraId="730EE389" w14:textId="77777777" w:rsidTr="00E4222D">
        <w:trPr>
          <w:cantSplit/>
          <w:trHeight w:val="164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CFC91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23C3D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DC9D9" w14:textId="77777777" w:rsidR="00370420" w:rsidRDefault="0037042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573EF" w14:textId="77777777" w:rsidR="00370420" w:rsidRDefault="0037042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</w:t>
            </w:r>
            <w:r w:rsidRPr="007575CA">
              <w:rPr>
                <w:b/>
                <w:bCs/>
                <w:sz w:val="20"/>
                <w:lang w:val="ro-RO"/>
              </w:rPr>
              <w:t xml:space="preserve"> Brașov, linia 4 directă, între vârf aparat de cale 18 și călcăi aparat cale 12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D5317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98D33" w14:textId="77777777" w:rsidR="00370420" w:rsidRDefault="0037042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A8A1D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170+290</w:t>
            </w:r>
          </w:p>
          <w:p w14:paraId="65E130EE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170+370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F15B9" w14:textId="77777777" w:rsidR="00370420" w:rsidRDefault="0037042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105F7" w14:textId="77777777" w:rsidR="00370420" w:rsidRDefault="0037042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509EB191" w14:textId="77777777" w:rsidR="00370420" w:rsidRDefault="0037042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370420" w14:paraId="3839ED8D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BF323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B3CA4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21887" w14:textId="77777777" w:rsidR="00370420" w:rsidRDefault="0037042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3A850" w14:textId="77777777" w:rsidR="00370420" w:rsidRDefault="00370420" w:rsidP="008D53B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D0AE2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 18/24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769D3" w14:textId="77777777" w:rsidR="00370420" w:rsidRPr="00600D25" w:rsidRDefault="0037042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3A8CD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FC8EB" w14:textId="77777777" w:rsidR="00370420" w:rsidRDefault="0037042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BB05F" w14:textId="77777777" w:rsidR="00370420" w:rsidRDefault="0037042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70420" w14:paraId="0209E859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B072D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F11BB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7F83D" w14:textId="77777777" w:rsidR="00370420" w:rsidRDefault="0037042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B3D0A" w14:textId="77777777" w:rsidR="00370420" w:rsidRDefault="0037042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Brașov</w:t>
            </w:r>
          </w:p>
          <w:p w14:paraId="16B16C4C" w14:textId="77777777" w:rsidR="00370420" w:rsidRDefault="0037042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453E9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3E33D" w14:textId="77777777" w:rsidR="00370420" w:rsidRPr="00600D25" w:rsidRDefault="0037042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193F1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57D43" w14:textId="77777777" w:rsidR="00370420" w:rsidRDefault="0037042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33EB7" w14:textId="77777777" w:rsidR="00370420" w:rsidRDefault="0037042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70420" w14:paraId="1DE1F4B1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3472B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E163D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7F5EF" w14:textId="77777777" w:rsidR="00370420" w:rsidRDefault="0037042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28825" w14:textId="77777777" w:rsidR="00370420" w:rsidRDefault="0037042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Brașov</w:t>
            </w:r>
          </w:p>
          <w:p w14:paraId="2EADE7BB" w14:textId="77777777" w:rsidR="00370420" w:rsidRDefault="0037042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8B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FC72D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8E5CF" w14:textId="77777777" w:rsidR="00370420" w:rsidRPr="00600D25" w:rsidRDefault="0037042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51596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9D7CF" w14:textId="77777777" w:rsidR="00370420" w:rsidRDefault="0037042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90281" w14:textId="77777777" w:rsidR="00370420" w:rsidRDefault="0037042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70420" w14:paraId="359150E0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4FE60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F54B6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1878F" w14:textId="77777777" w:rsidR="00370420" w:rsidRDefault="0037042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A5C31" w14:textId="77777777" w:rsidR="00370420" w:rsidRDefault="0037042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Brașov</w:t>
            </w:r>
          </w:p>
          <w:p w14:paraId="0E5FA0DD" w14:textId="77777777" w:rsidR="00370420" w:rsidRDefault="0037042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B08B1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0D792FF1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 / 40</w:t>
            </w:r>
          </w:p>
          <w:p w14:paraId="7D30E885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58552A74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 / 46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A92F5" w14:textId="77777777" w:rsidR="00370420" w:rsidRPr="00600D25" w:rsidRDefault="0037042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4B3A6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C9756" w14:textId="77777777" w:rsidR="00370420" w:rsidRDefault="0037042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68246" w14:textId="77777777" w:rsidR="00370420" w:rsidRDefault="0037042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0A0B4F0" w14:textId="77777777" w:rsidR="00370420" w:rsidRDefault="0037042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004A1842" w14:textId="77777777" w:rsidR="00370420" w:rsidRDefault="0037042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linia 8B, Cap Y.</w:t>
            </w:r>
          </w:p>
        </w:tc>
      </w:tr>
      <w:tr w:rsidR="00370420" w14:paraId="3C0B7C60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8845C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A7D42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443E4" w14:textId="77777777" w:rsidR="00370420" w:rsidRDefault="0037042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D3F6C" w14:textId="77777777" w:rsidR="00370420" w:rsidRDefault="0037042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78E6D18C" w14:textId="77777777" w:rsidR="00370420" w:rsidRDefault="0037042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1D45B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33C817F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56 şi 58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0C832" w14:textId="77777777" w:rsidR="00370420" w:rsidRPr="00600D25" w:rsidRDefault="0037042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CDE95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3F1B8" w14:textId="77777777" w:rsidR="00370420" w:rsidRDefault="0037042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CE66D" w14:textId="77777777" w:rsidR="00370420" w:rsidRDefault="0037042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400C17B" w14:textId="77777777" w:rsidR="00370420" w:rsidRDefault="0037042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13 - 15.</w:t>
            </w:r>
          </w:p>
        </w:tc>
      </w:tr>
      <w:tr w:rsidR="00370420" w14:paraId="6009ED94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F4FE9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959BD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4D5DBD">
              <w:rPr>
                <w:b/>
                <w:bCs/>
                <w:sz w:val="20"/>
                <w:lang w:val="ro-RO"/>
              </w:rPr>
              <w:t>173+350 km pr - 176+450 km ex. = 176+478 km pr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47510" w14:textId="77777777" w:rsidR="00370420" w:rsidRDefault="0037042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BB2A4" w14:textId="77777777" w:rsidR="00370420" w:rsidRDefault="00370420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Brașov</w:t>
            </w:r>
          </w:p>
          <w:p w14:paraId="1B611087" w14:textId="77777777" w:rsidR="00370420" w:rsidRDefault="00370420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3C170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0E0F1" w14:textId="77777777" w:rsidR="00370420" w:rsidRDefault="0037042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2761C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9F40D" w14:textId="77777777" w:rsidR="00370420" w:rsidRDefault="0037042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47570" w14:textId="77777777" w:rsidR="00370420" w:rsidRDefault="0037042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4D5DBD">
              <w:rPr>
                <w:i/>
                <w:iCs/>
                <w:sz w:val="20"/>
                <w:szCs w:val="20"/>
                <w:lang w:val="ro-RO"/>
              </w:rPr>
              <w:t xml:space="preserve">Semnalizată ca limitare de viteză în capătul dinspre Brașov. Fără inductori. 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Valabilă pentru toate trenurile de călători.</w:t>
            </w: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</w:p>
        </w:tc>
      </w:tr>
      <w:tr w:rsidR="00370420" w14:paraId="52133B6D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C20D4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46299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8911CF">
              <w:rPr>
                <w:b/>
                <w:bCs/>
                <w:sz w:val="20"/>
                <w:lang w:val="ro-RO"/>
              </w:rPr>
              <w:t xml:space="preserve">169+ km ex. = 171+041 km pr. - 176+450 km ex. = 176+478 km pr. 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74B8A" w14:textId="77777777" w:rsidR="00370420" w:rsidRDefault="0037042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9E3AC" w14:textId="77777777" w:rsidR="00370420" w:rsidRDefault="00370420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Brașov</w:t>
            </w:r>
          </w:p>
          <w:p w14:paraId="7A7FFEBE" w14:textId="77777777" w:rsidR="00370420" w:rsidRDefault="00370420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CC73F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4780E" w14:textId="77777777" w:rsidR="00370420" w:rsidRDefault="0037042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E8575" w14:textId="77777777" w:rsidR="00370420" w:rsidRDefault="0037042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2A135" w14:textId="77777777" w:rsidR="00370420" w:rsidRDefault="0037042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F67F1" w14:textId="77777777" w:rsidR="00370420" w:rsidRDefault="0037042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8911CF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 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Valabilă pentru toate trenurile de </w:t>
            </w: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marfă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.</w:t>
            </w: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</w:p>
        </w:tc>
      </w:tr>
      <w:tr w:rsidR="00370420" w14:paraId="7FAF70DE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BAB40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58A3E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55E1E" w14:textId="77777777" w:rsidR="00370420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86676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Brașov</w:t>
            </w:r>
          </w:p>
          <w:p w14:paraId="49CF943C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693B2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CDB98" w14:textId="77777777" w:rsidR="00370420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13E72" w14:textId="77777777" w:rsidR="00370420" w:rsidRPr="00E731A9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</w:t>
            </w:r>
            <w:r>
              <w:rPr>
                <w:b/>
                <w:bCs/>
                <w:sz w:val="16"/>
                <w:szCs w:val="16"/>
                <w:lang w:val="ro-RO"/>
              </w:rPr>
              <w:t>73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350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 xml:space="preserve"> Km </w:t>
            </w:r>
            <w:r>
              <w:rPr>
                <w:b/>
                <w:bCs/>
                <w:sz w:val="16"/>
                <w:szCs w:val="16"/>
                <w:lang w:val="ro-RO"/>
              </w:rPr>
              <w:t>pr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.</w:t>
            </w:r>
          </w:p>
          <w:p w14:paraId="36D5684B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-176+450</w:t>
            </w:r>
            <w:r>
              <w:rPr>
                <w:b/>
                <w:bCs/>
                <w:sz w:val="16"/>
                <w:szCs w:val="16"/>
                <w:lang w:val="ro-RO"/>
              </w:rPr>
              <w:t xml:space="preserve"> Km ex.</w:t>
            </w:r>
          </w:p>
          <w:p w14:paraId="340EC6A9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6"/>
                <w:szCs w:val="16"/>
                <w:lang w:val="ro-RO"/>
              </w:rPr>
              <w:t>-176+478 Km pr.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80AD3" w14:textId="77777777" w:rsidR="00370420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41ACB" w14:textId="77777777" w:rsidR="00370420" w:rsidRDefault="00370420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bookmarkStart w:id="3" w:name="_Hlk184113336"/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 în capătul dinspre</w:t>
            </w:r>
          </w:p>
          <w:p w14:paraId="2CB4A4EE" w14:textId="77777777" w:rsidR="00370420" w:rsidRDefault="00370420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Brașov. Fără inductori.</w:t>
            </w:r>
          </w:p>
          <w:bookmarkEnd w:id="3"/>
          <w:p w14:paraId="2928075E" w14:textId="77777777" w:rsidR="00370420" w:rsidRPr="001D4392" w:rsidRDefault="00370420" w:rsidP="00FF6B4A">
            <w:pP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 pentru toate trenurile de călători </w:t>
            </w:r>
          </w:p>
        </w:tc>
      </w:tr>
      <w:tr w:rsidR="00370420" w14:paraId="3E9E0FF7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9FF0B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A0F5B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BDF09" w14:textId="77777777" w:rsidR="00370420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85952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Brașov</w:t>
            </w:r>
          </w:p>
          <w:p w14:paraId="1B77A510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41D78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B6973" w14:textId="77777777" w:rsidR="00370420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926FC" w14:textId="77777777" w:rsidR="00370420" w:rsidRPr="00E731A9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169+864 Km ex.</w:t>
            </w:r>
          </w:p>
          <w:p w14:paraId="759972F3" w14:textId="77777777" w:rsidR="00370420" w:rsidRPr="00E731A9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171+041 Km pr.</w:t>
            </w:r>
          </w:p>
          <w:p w14:paraId="1ADBD994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-176+450</w:t>
            </w:r>
            <w:r>
              <w:rPr>
                <w:b/>
                <w:bCs/>
                <w:sz w:val="16"/>
                <w:szCs w:val="16"/>
                <w:lang w:val="ro-RO"/>
              </w:rPr>
              <w:t xml:space="preserve"> Km ex.</w:t>
            </w:r>
          </w:p>
          <w:p w14:paraId="7F36BBA2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6"/>
                <w:szCs w:val="16"/>
                <w:lang w:val="ro-RO"/>
              </w:rPr>
              <w:t>-176+478 Km pr.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930E2" w14:textId="77777777" w:rsidR="00370420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531D5" w14:textId="77777777" w:rsidR="00370420" w:rsidRPr="00616BAF" w:rsidRDefault="00370420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B35893B" w14:textId="77777777" w:rsidR="00370420" w:rsidRDefault="00370420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6FDE4F88" w14:textId="77777777" w:rsidR="00370420" w:rsidRPr="003B726B" w:rsidRDefault="00370420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 pentru toate trenurile de marfă </w:t>
            </w:r>
          </w:p>
        </w:tc>
      </w:tr>
      <w:tr w:rsidR="00370420" w14:paraId="5CB39388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73E70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32201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C7FF6" w14:textId="77777777" w:rsidR="00370420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60D75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Stupini</w:t>
            </w:r>
          </w:p>
          <w:p w14:paraId="08BF1C8C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X, peste aparatele de cale 5 și 9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6CE93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F9B38" w14:textId="77777777" w:rsidR="00370420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28791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176+030</w:t>
            </w:r>
          </w:p>
          <w:p w14:paraId="69677F71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176+110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113FA" w14:textId="77777777" w:rsidR="00370420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8364F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00086266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370420" w14:paraId="39D46990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FB640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FA7AA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00CAE" w14:textId="77777777" w:rsidR="00370420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36D04" w14:textId="77777777" w:rsidR="00370420" w:rsidRDefault="00370420" w:rsidP="0040109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Stupini</w:t>
            </w:r>
          </w:p>
          <w:p w14:paraId="612A0B51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10C9A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D322F" w14:textId="77777777" w:rsidR="00370420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AFE6F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F9522" w14:textId="77777777" w:rsidR="00370420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904A7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70420" w14:paraId="2A218CFA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28C8F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71C39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27B1E" w14:textId="77777777" w:rsidR="00370420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A0186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 -</w:t>
            </w:r>
          </w:p>
          <w:p w14:paraId="3F991A11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9D457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40977" w14:textId="77777777" w:rsidR="00370420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BD772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</w:t>
            </w:r>
            <w:r>
              <w:rPr>
                <w:b/>
                <w:bCs/>
                <w:sz w:val="16"/>
                <w:szCs w:val="16"/>
                <w:lang w:val="ro-RO"/>
              </w:rPr>
              <w:t>76+450</w:t>
            </w:r>
          </w:p>
          <w:p w14:paraId="4E55199D" w14:textId="77777777" w:rsidR="00370420" w:rsidRPr="00E731A9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>
              <w:rPr>
                <w:b/>
                <w:bCs/>
                <w:sz w:val="16"/>
                <w:szCs w:val="16"/>
                <w:lang w:val="ro-RO"/>
              </w:rPr>
              <w:t>K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m ex.</w:t>
            </w:r>
          </w:p>
          <w:p w14:paraId="31C476C6" w14:textId="77777777" w:rsidR="00370420" w:rsidRPr="00E731A9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17</w:t>
            </w:r>
            <w:r>
              <w:rPr>
                <w:b/>
                <w:bCs/>
                <w:sz w:val="16"/>
                <w:szCs w:val="16"/>
                <w:lang w:val="ro-RO"/>
              </w:rPr>
              <w:t>6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478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 xml:space="preserve"> Km pr.</w:t>
            </w:r>
          </w:p>
          <w:p w14:paraId="590D627E" w14:textId="77777777" w:rsidR="00370420" w:rsidRPr="001D4392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</w:t>
            </w:r>
            <w:r>
              <w:rPr>
                <w:b/>
                <w:bCs/>
                <w:sz w:val="16"/>
                <w:szCs w:val="16"/>
                <w:lang w:val="ro-RO"/>
              </w:rPr>
              <w:t>83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045 Km ex.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8706F" w14:textId="77777777" w:rsidR="00370420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E4B69" w14:textId="77777777" w:rsidR="00370420" w:rsidRDefault="00370420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8AFC300" w14:textId="77777777" w:rsidR="00370420" w:rsidRDefault="00370420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19D8B842" w14:textId="77777777" w:rsidR="00370420" w:rsidRPr="003B726B" w:rsidRDefault="00370420" w:rsidP="00FF6B4A">
            <w:pPr>
              <w:ind w:left="82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 pentru toate trenurile de călători </w:t>
            </w:r>
          </w:p>
        </w:tc>
      </w:tr>
      <w:tr w:rsidR="00370420" w14:paraId="7A2FE9CD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A13DB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8ABE0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678C2" w14:textId="77777777" w:rsidR="00370420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36FC9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Stupini - </w:t>
            </w:r>
          </w:p>
          <w:p w14:paraId="0E644C89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8E76E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3419F" w14:textId="77777777" w:rsidR="00370420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968B8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</w:t>
            </w:r>
            <w:r>
              <w:rPr>
                <w:b/>
                <w:bCs/>
                <w:sz w:val="16"/>
                <w:szCs w:val="16"/>
                <w:lang w:val="ro-RO"/>
              </w:rPr>
              <w:t>76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450</w:t>
            </w:r>
          </w:p>
          <w:p w14:paraId="7FE353B3" w14:textId="77777777" w:rsidR="00370420" w:rsidRPr="00E731A9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Km ex.</w:t>
            </w:r>
          </w:p>
          <w:p w14:paraId="4F0EF9C8" w14:textId="77777777" w:rsidR="00370420" w:rsidRPr="00E731A9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17</w:t>
            </w:r>
            <w:r>
              <w:rPr>
                <w:b/>
                <w:bCs/>
                <w:sz w:val="16"/>
                <w:szCs w:val="16"/>
                <w:lang w:val="ro-RO"/>
              </w:rPr>
              <w:t>6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478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 xml:space="preserve"> Km pr.</w:t>
            </w:r>
          </w:p>
          <w:p w14:paraId="0C913BF6" w14:textId="77777777" w:rsidR="00370420" w:rsidRPr="001D4392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</w:t>
            </w:r>
            <w:r>
              <w:rPr>
                <w:b/>
                <w:bCs/>
                <w:sz w:val="16"/>
                <w:szCs w:val="16"/>
                <w:lang w:val="ro-RO"/>
              </w:rPr>
              <w:t>83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045 Km ex.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5F8BA" w14:textId="77777777" w:rsidR="00370420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3BF6C" w14:textId="77777777" w:rsidR="00370420" w:rsidRPr="00616BAF" w:rsidRDefault="00370420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AA399DA" w14:textId="77777777" w:rsidR="00370420" w:rsidRDefault="00370420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715237B4" w14:textId="77777777" w:rsidR="00370420" w:rsidRPr="003B726B" w:rsidRDefault="00370420" w:rsidP="00FF6B4A">
            <w:pPr>
              <w:ind w:left="82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Valabil pentru toate trenurile de mafă</w:t>
            </w:r>
          </w:p>
        </w:tc>
      </w:tr>
      <w:tr w:rsidR="00370420" w14:paraId="71610C07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94F97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F1FE9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7EF21" w14:textId="77777777" w:rsidR="00370420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DBBC1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Stupini -</w:t>
            </w:r>
          </w:p>
          <w:p w14:paraId="5B188AD7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34EFF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A64E7" w14:textId="77777777" w:rsidR="00370420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DCAB5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178+800</w:t>
            </w:r>
          </w:p>
          <w:p w14:paraId="1A2664F6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179+300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BF7B9" w14:textId="77777777" w:rsidR="00370420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B638D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0B06EEEB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240866EB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Pod provozoriu.</w:t>
            </w:r>
          </w:p>
        </w:tc>
      </w:tr>
      <w:tr w:rsidR="00370420" w14:paraId="7529F3F5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74D66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1086A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C937C" w14:textId="77777777" w:rsidR="00370420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2F91B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Stupini – Bod și </w:t>
            </w:r>
          </w:p>
          <w:p w14:paraId="343B3A5B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Bod </w:t>
            </w:r>
          </w:p>
          <w:p w14:paraId="5F3A7BB7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directă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90055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EA974" w14:textId="77777777" w:rsidR="00370420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7822F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182+100</w:t>
            </w:r>
          </w:p>
          <w:p w14:paraId="2D8A2403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183+900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43FE3" w14:textId="77777777" w:rsidR="00370420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3B529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Semnalizată ca limitare de viteză. </w:t>
            </w:r>
          </w:p>
        </w:tc>
      </w:tr>
      <w:tr w:rsidR="00370420" w14:paraId="58C0AA4E" w14:textId="77777777" w:rsidTr="00E4222D">
        <w:trPr>
          <w:cantSplit/>
          <w:trHeight w:val="103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0E6D4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4315A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61779" w14:textId="77777777" w:rsidR="00370420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F4544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Bod </w:t>
            </w:r>
          </w:p>
          <w:p w14:paraId="2D51000C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B84A3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22, 24 și 26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C1523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3DB33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CF431" w14:textId="77777777" w:rsidR="00370420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0CC47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279766B" w14:textId="77777777" w:rsidR="00370420" w:rsidRPr="00D344C9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și 6 abătute.</w:t>
            </w:r>
          </w:p>
        </w:tc>
      </w:tr>
      <w:tr w:rsidR="00370420" w14:paraId="0A86AFBB" w14:textId="77777777" w:rsidTr="00E4222D">
        <w:trPr>
          <w:cantSplit/>
          <w:trHeight w:val="103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25E74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E8C76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184+000</w:t>
            </w:r>
          </w:p>
          <w:p w14:paraId="2C5F82AE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186+900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511B1" w14:textId="77777777" w:rsidR="00370420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4B441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Bod și linia 2 directă  și</w:t>
            </w:r>
          </w:p>
          <w:p w14:paraId="5F23EC3E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 –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ADD12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FA727" w14:textId="77777777" w:rsidR="00370420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C2BB4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58AE0" w14:textId="77777777" w:rsidR="00370420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D6C8B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537A010A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370420" w14:paraId="5FF73279" w14:textId="77777777" w:rsidTr="00E4222D">
        <w:trPr>
          <w:cantSplit/>
          <w:trHeight w:val="10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05D44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6ECB8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186+900</w:t>
            </w:r>
          </w:p>
          <w:p w14:paraId="324421CA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190+500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11F24" w14:textId="77777777" w:rsidR="00370420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4A356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 –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AEC71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D687F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E8183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B7354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4375A" w14:textId="77777777" w:rsidR="00370420" w:rsidRPr="00D344C9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Semnalizată ca limitare de viteză.  </w:t>
            </w:r>
          </w:p>
          <w:p w14:paraId="6A1C6FBA" w14:textId="77777777" w:rsidR="00370420" w:rsidRPr="00D344C9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370420" w14:paraId="1F85B6E1" w14:textId="77777777" w:rsidTr="00E4222D">
        <w:trPr>
          <w:cantSplit/>
          <w:trHeight w:val="39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8281F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7F0C6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CA8A7" w14:textId="77777777" w:rsidR="00370420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F0EDF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 - Feldioara</w:t>
            </w:r>
          </w:p>
          <w:p w14:paraId="657A52AE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linia 3 directă </w:t>
            </w:r>
          </w:p>
          <w:p w14:paraId="20C2DCF7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3BDF4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B2BC2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A7D88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186+900</w:t>
            </w:r>
          </w:p>
          <w:p w14:paraId="70FE8BE4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192+300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9A096" w14:textId="77777777" w:rsidR="00370420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296F2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370420" w14:paraId="63C3F742" w14:textId="77777777" w:rsidTr="00E4222D">
        <w:trPr>
          <w:cantSplit/>
          <w:trHeight w:val="54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59DF8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A10D5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477C5" w14:textId="77777777" w:rsidR="00370420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3A9D7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Feldioara       </w:t>
            </w:r>
          </w:p>
          <w:p w14:paraId="69377EE2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BA5F5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06EA532B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16 - 18 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53DB5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D4596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3567F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A1928" w14:textId="77777777" w:rsidR="00370420" w:rsidRPr="00D344C9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70420" w14:paraId="43627C16" w14:textId="77777777" w:rsidTr="00E4222D">
        <w:trPr>
          <w:cantSplit/>
          <w:trHeight w:val="54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1961C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8A909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9714C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C3ED6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Feldioara </w:t>
            </w:r>
          </w:p>
          <w:p w14:paraId="54A3637E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CCB1E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8F86B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EF564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192+300</w:t>
            </w:r>
          </w:p>
          <w:p w14:paraId="1378D2F9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192+500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2658A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E12C3" w14:textId="77777777" w:rsidR="00370420" w:rsidRPr="00D344C9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70420" w14:paraId="0C111A29" w14:textId="77777777" w:rsidTr="00E4222D">
        <w:trPr>
          <w:cantSplit/>
          <w:trHeight w:val="54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F2924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A190D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FF2CB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24550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Feldioara – Apaţa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9F9A9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B9BF1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A3454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194+500</w:t>
            </w:r>
          </w:p>
          <w:p w14:paraId="2E867B2B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198+900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FF5D0" w14:textId="77777777" w:rsidR="00370420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61A8E" w14:textId="77777777" w:rsidR="00370420" w:rsidRPr="00D344C9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Semnalizată ca limitare de viteză.   </w:t>
            </w:r>
          </w:p>
          <w:p w14:paraId="1665AC4E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558FE355" w14:textId="77777777" w:rsidR="00370420" w:rsidRPr="00D344C9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Protecție muncitori </w:t>
            </w:r>
            <w:r w:rsidRPr="009F1867">
              <w:rPr>
                <w:b/>
                <w:bCs/>
                <w:i/>
                <w:iCs/>
                <w:sz w:val="20"/>
                <w:szCs w:val="20"/>
                <w:lang w:val="ro-RO"/>
              </w:rPr>
              <w:t>și lipsă vizibilitate trecere la nivel km 194+630</w:t>
            </w:r>
          </w:p>
        </w:tc>
      </w:tr>
      <w:tr w:rsidR="00370420" w14:paraId="2DB035D3" w14:textId="77777777" w:rsidTr="00E4222D">
        <w:trPr>
          <w:cantSplit/>
          <w:trHeight w:val="4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5480D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9D431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E41DA" w14:textId="77777777" w:rsidR="00370420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1312B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Feldioara –</w:t>
            </w:r>
          </w:p>
          <w:p w14:paraId="0C982AE5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Apaţa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258CD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58080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F61AD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201+000</w:t>
            </w:r>
          </w:p>
          <w:p w14:paraId="55F30602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205+500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A6499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234AC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0F1B8454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370420" w14:paraId="08DAEF79" w14:textId="77777777" w:rsidTr="00E4222D">
        <w:trPr>
          <w:cantSplit/>
          <w:trHeight w:val="8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DB90A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0A939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8BB77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C69D9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Apaţa</w:t>
            </w:r>
          </w:p>
          <w:p w14:paraId="64256459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7A538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33DA04A0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1 - 7 </w:t>
            </w:r>
          </w:p>
          <w:p w14:paraId="4DF03934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13CF59E2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3 - 5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7EC5A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2E37A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DB4A8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87C40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din firul I în firul II.</w:t>
            </w:r>
          </w:p>
          <w:p w14:paraId="0323A0C2" w14:textId="77777777" w:rsidR="00370420" w:rsidRPr="00D344C9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70420" w14:paraId="1095CA46" w14:textId="77777777" w:rsidTr="00E4222D">
        <w:trPr>
          <w:cantSplit/>
          <w:trHeight w:val="8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1A2E4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2DC8F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43F67" w14:textId="77777777" w:rsidR="00370420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12A2A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Apaţa - Augustin și </w:t>
            </w:r>
          </w:p>
          <w:p w14:paraId="763B3544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 Augustin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771C1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3EED3" w14:textId="77777777" w:rsidR="00370420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DFC35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211+600</w:t>
            </w:r>
          </w:p>
          <w:p w14:paraId="61C131ED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220+200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54589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97CF3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4FEB4A7F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370420" w14:paraId="5608FF94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D94A1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BBCFB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DB083" w14:textId="77777777" w:rsidR="00370420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98ECD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Augustin </w:t>
            </w:r>
          </w:p>
          <w:p w14:paraId="2367EFAB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23881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041E8E59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 / 27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7ABE0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9650E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671CD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88349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3A1821A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5 - 8 abătute.</w:t>
            </w:r>
          </w:p>
        </w:tc>
      </w:tr>
      <w:tr w:rsidR="00370420" w14:paraId="06C8BE51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1AC54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CEB02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0730E" w14:textId="77777777" w:rsidR="00370420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ADD4A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Augustin </w:t>
            </w:r>
          </w:p>
          <w:p w14:paraId="54E84DCD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D9D38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12854ED4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 / 18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DDAA2" w14:textId="77777777" w:rsidR="00370420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9347F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FB617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974E8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356DF7F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5 - 8 abătute.</w:t>
            </w:r>
          </w:p>
        </w:tc>
      </w:tr>
      <w:tr w:rsidR="00370420" w14:paraId="096DE282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9DF39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57794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229+600</w:t>
            </w:r>
          </w:p>
          <w:p w14:paraId="37395BDB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232+600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5BA66" w14:textId="77777777" w:rsidR="00370420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CACBA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Augustin – Racoş - 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B34F6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B8F98" w14:textId="77777777" w:rsidR="00370420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085F8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229+600</w:t>
            </w:r>
          </w:p>
          <w:p w14:paraId="3B606D6F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232+600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31C5A" w14:textId="77777777" w:rsidR="00370420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3B183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70420" w14:paraId="335A715E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748B4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CF310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234+050</w:t>
            </w:r>
          </w:p>
          <w:p w14:paraId="0E958635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234+150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A471E" w14:textId="77777777" w:rsidR="00370420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715A6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Racoş - 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673A6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F61D3" w14:textId="77777777" w:rsidR="00370420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8B02B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B5DA1" w14:textId="77777777" w:rsidR="00370420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3B492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3A92F8AA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Pod provizoriu.</w:t>
            </w:r>
          </w:p>
        </w:tc>
      </w:tr>
      <w:tr w:rsidR="00370420" w14:paraId="1D8612D6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BFFC3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FA2CC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54679" w14:textId="77777777" w:rsidR="00370420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D6C0A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Racoş linia 5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6C4E8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43ECA2C4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D12AA" w14:textId="77777777" w:rsidR="00370420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1FF51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C8E0F" w14:textId="77777777" w:rsidR="00370420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2A1CD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70420" w14:paraId="30BCEABC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D5BA8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2138C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4C1B2" w14:textId="77777777" w:rsidR="00370420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7895A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Racoş linia 6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D2AAC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47BACE64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CBE39" w14:textId="77777777" w:rsidR="00370420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A8021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22949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6B14F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70420" w14:paraId="6C0D6CC1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5E944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2ADAB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D5C67" w14:textId="77777777" w:rsidR="00370420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EA8BE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Racoş linia 7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C6C3F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7FA183F3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00406" w14:textId="77777777" w:rsidR="00370420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7590A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F75AD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24BA8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70420" w14:paraId="120AB8CD" w14:textId="77777777" w:rsidTr="00E4222D">
        <w:trPr>
          <w:cantSplit/>
          <w:trHeight w:val="89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22AB6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D790A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243+900</w:t>
            </w:r>
          </w:p>
          <w:p w14:paraId="68191DD7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244+000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ABD90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70BD7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Racoş -</w:t>
            </w:r>
          </w:p>
          <w:p w14:paraId="213DF85F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E1001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8D8BE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FDDD3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243+900</w:t>
            </w:r>
          </w:p>
          <w:p w14:paraId="05FD913E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244+000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9A3BB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B1D37" w14:textId="77777777" w:rsidR="00370420" w:rsidRPr="0019324E" w:rsidRDefault="00370420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 două locomotive cuplate.</w:t>
            </w:r>
          </w:p>
          <w:p w14:paraId="4A2CB08E" w14:textId="77777777" w:rsidR="00370420" w:rsidRPr="000160B5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0160B5">
              <w:rPr>
                <w:b/>
                <w:bCs/>
                <w:i/>
                <w:iCs/>
                <w:sz w:val="20"/>
                <w:lang w:val="ro-RO"/>
              </w:rPr>
              <w:t>Pod km 243+941.</w:t>
            </w:r>
          </w:p>
          <w:p w14:paraId="2F7E0ECE" w14:textId="77777777" w:rsidR="00370420" w:rsidRPr="006B78FD" w:rsidRDefault="00370420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5AD26E06" w14:textId="77777777" w:rsidTr="00E4222D">
        <w:trPr>
          <w:cantSplit/>
          <w:trHeight w:val="51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03A48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8C3A2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5F1C5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8FD31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5316067C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39A0B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15 </w:t>
            </w:r>
          </w:p>
          <w:p w14:paraId="1839470E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79A42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5BC54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6C100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6F8B6" w14:textId="77777777" w:rsidR="00370420" w:rsidRPr="00D344C9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3380448C" w14:textId="77777777" w:rsidR="00370420" w:rsidRPr="00D344C9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liniile 5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8 abătute.</w:t>
            </w:r>
          </w:p>
        </w:tc>
      </w:tr>
      <w:tr w:rsidR="00370420" w14:paraId="487F207A" w14:textId="77777777" w:rsidTr="00E4222D">
        <w:trPr>
          <w:cantSplit/>
          <w:trHeight w:val="32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3BABD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FC757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F36EA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A6E78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3D1CEC07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1 și 2 abătute,</w:t>
            </w:r>
          </w:p>
          <w:p w14:paraId="19979AE4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inclusiv peste sch. 23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DE834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208C0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6A33C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12DCF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71F29" w14:textId="77777777" w:rsidR="00370420" w:rsidRPr="00D344C9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063543E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3DA39B07" w14:textId="77777777" w:rsidR="00370420" w:rsidRPr="00D344C9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1 şi 2 abătute.</w:t>
            </w:r>
          </w:p>
        </w:tc>
      </w:tr>
      <w:tr w:rsidR="00370420" w14:paraId="5672A04F" w14:textId="77777777" w:rsidTr="00E4222D">
        <w:trPr>
          <w:cantSplit/>
          <w:trHeight w:val="32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DC65B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F6953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86DF2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E99C1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297D6DD6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B73B9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22C356E7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2 - 8</w:t>
            </w:r>
          </w:p>
          <w:p w14:paraId="3AE99577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2E17BCE4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63551" w14:textId="77777777" w:rsidR="00370420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850FF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8280B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50CED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E2DE59F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61CED29C" w14:textId="77777777" w:rsidR="00370420" w:rsidRPr="00D344C9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 pe firul I pe firul II.</w:t>
            </w:r>
          </w:p>
        </w:tc>
      </w:tr>
      <w:tr w:rsidR="00370420" w14:paraId="7EFBBC6A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CD749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BC429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16563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B509E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3EF0AC71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44C62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12 </w:t>
            </w:r>
          </w:p>
          <w:p w14:paraId="4FC32391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854F6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00854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C69BD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14EBB" w14:textId="77777777" w:rsidR="00370420" w:rsidRPr="00D344C9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165611F6" w14:textId="77777777" w:rsidR="00370420" w:rsidRPr="00D344C9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liniile 5 - 8.</w:t>
            </w:r>
          </w:p>
        </w:tc>
      </w:tr>
      <w:tr w:rsidR="00370420" w14:paraId="4605911A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83B9A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337A0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99CD6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2A1EB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505AAEF4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6A6C6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 și 24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8D57E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31B44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9C708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57B1D" w14:textId="77777777" w:rsidR="00370420" w:rsidRPr="00D344C9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1CB0CF18" w14:textId="77777777" w:rsidR="00370420" w:rsidRPr="00D344C9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Cu acces la liniile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6,7 și 8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.</w:t>
            </w:r>
          </w:p>
        </w:tc>
      </w:tr>
      <w:tr w:rsidR="00370420" w14:paraId="6DE10CDB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C73ED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83100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CA80A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755B5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774FE4EE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  <w:p w14:paraId="4F0E790B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inclusiv peste </w:t>
            </w:r>
          </w:p>
          <w:p w14:paraId="79467B20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31 și 28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E7C8E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D05DE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6C48E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F4A30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DDBAB" w14:textId="77777777" w:rsidR="00370420" w:rsidRPr="00D344C9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70420" w14:paraId="13FAD3DD" w14:textId="77777777" w:rsidTr="00E4222D">
        <w:trPr>
          <w:cantSplit/>
          <w:trHeight w:val="4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71050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9B67D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AA2C3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30C60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101E8A2E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  <w:p w14:paraId="7EA7CF3D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inclusiv peste </w:t>
            </w:r>
          </w:p>
          <w:p w14:paraId="06C650C6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31 și 28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567EB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04763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F7078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A5FDC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C35DA" w14:textId="77777777" w:rsidR="00370420" w:rsidRPr="00D344C9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70420" w14:paraId="28AFFE86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E711F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66FB5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245+000</w:t>
            </w:r>
          </w:p>
          <w:p w14:paraId="21D82422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EFAB9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58B43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 -</w:t>
            </w:r>
          </w:p>
          <w:p w14:paraId="478C4D26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89367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BC622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CFFF7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245+000</w:t>
            </w:r>
          </w:p>
          <w:p w14:paraId="35E452A4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245+100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321FE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BBA89" w14:textId="77777777" w:rsidR="00370420" w:rsidRPr="0019324E" w:rsidRDefault="00370420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 două locomotive cuplate.</w:t>
            </w:r>
          </w:p>
          <w:p w14:paraId="52AFC228" w14:textId="77777777" w:rsidR="00370420" w:rsidRPr="000160B5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0160B5">
              <w:rPr>
                <w:b/>
                <w:bCs/>
                <w:i/>
                <w:iCs/>
                <w:sz w:val="20"/>
                <w:lang w:val="ro-RO"/>
              </w:rPr>
              <w:t>Pod km 245+050.</w:t>
            </w:r>
          </w:p>
          <w:p w14:paraId="3BB84EB3" w14:textId="77777777" w:rsidR="00370420" w:rsidRPr="005C2BB7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656C6651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417D3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2B585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251+100</w:t>
            </w:r>
          </w:p>
          <w:p w14:paraId="298A8E2E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251+200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D438B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4F441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 -</w:t>
            </w:r>
          </w:p>
          <w:p w14:paraId="686B2366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9EC53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C180C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373C6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D76F4" w14:textId="77777777" w:rsidR="00370420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94A94" w14:textId="77777777" w:rsidR="00370420" w:rsidRPr="00DE4F3A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Semnalizată ca limitare de viteză.</w:t>
            </w:r>
          </w:p>
          <w:p w14:paraId="7CDEE4BB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Podeț  provizoriu.</w:t>
            </w:r>
          </w:p>
          <w:p w14:paraId="0DF9D964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Protecție muncitori.</w:t>
            </w:r>
          </w:p>
          <w:p w14:paraId="451583C1" w14:textId="77777777" w:rsidR="00370420" w:rsidRPr="00DE4F3A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Lucrări în firul II.</w:t>
            </w:r>
          </w:p>
        </w:tc>
      </w:tr>
      <w:tr w:rsidR="00370420" w14:paraId="40876430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E1E26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760C8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252+400</w:t>
            </w:r>
          </w:p>
          <w:p w14:paraId="2348D5B7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253+000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B871A" w14:textId="77777777" w:rsidR="00370420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ABE12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 -</w:t>
            </w:r>
          </w:p>
          <w:p w14:paraId="611A9945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 și</w:t>
            </w:r>
          </w:p>
          <w:p w14:paraId="5476D903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 st. Cața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025F9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DB226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83CD7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2C032" w14:textId="77777777" w:rsidR="00370420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431ED" w14:textId="77777777" w:rsidR="00370420" w:rsidRPr="00DE4F3A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Semnalizată ca limitare de viteză.</w:t>
            </w:r>
          </w:p>
          <w:p w14:paraId="376C434A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Podeț  provizoriu.</w:t>
            </w:r>
          </w:p>
          <w:p w14:paraId="4F5E40D4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Protecție muncitori.</w:t>
            </w:r>
          </w:p>
          <w:p w14:paraId="6DE9E1C6" w14:textId="77777777" w:rsidR="00370420" w:rsidRPr="00DE4F3A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Lucrări în firul II.</w:t>
            </w:r>
          </w:p>
        </w:tc>
      </w:tr>
      <w:tr w:rsidR="00370420" w14:paraId="1407679C" w14:textId="77777777" w:rsidTr="00E4222D">
        <w:trPr>
          <w:cantSplit/>
          <w:trHeight w:val="56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B57A3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DC5A8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495C6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29B4D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Cața </w:t>
            </w:r>
          </w:p>
          <w:p w14:paraId="7F4CD906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EA55A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A5660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04AD5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3C2CA" w14:textId="77777777" w:rsidR="00370420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4B16D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70420" w14:paraId="5BD1980D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E8A4F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CF335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255+400</w:t>
            </w:r>
          </w:p>
          <w:p w14:paraId="4EFB117E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257+400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AF56E" w14:textId="77777777" w:rsidR="00370420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62A98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 -</w:t>
            </w:r>
          </w:p>
          <w:p w14:paraId="769CD472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Beia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F0156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33E0B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02B4D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9F3D3" w14:textId="77777777" w:rsidR="00370420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BD119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70420" w14:paraId="59B8E484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3211D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A08B6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260+650</w:t>
            </w:r>
          </w:p>
          <w:p w14:paraId="618D0A47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263+100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02FAA" w14:textId="77777777" w:rsidR="00370420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17FDA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 -</w:t>
            </w:r>
          </w:p>
          <w:p w14:paraId="5D5281AB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Beia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57528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C58EC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C23F6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C601F" w14:textId="77777777" w:rsidR="00370420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0513E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4099720B" w14:textId="77777777" w:rsidR="00370420" w:rsidRPr="00CB2A72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70420" w14:paraId="3B4AD3C1" w14:textId="77777777" w:rsidTr="00E4222D">
        <w:trPr>
          <w:cantSplit/>
          <w:trHeight w:val="5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37199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9C5A9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0BE62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49536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Beia</w:t>
            </w:r>
          </w:p>
          <w:p w14:paraId="6A5D09C3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C732E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B706C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4A85D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BDC69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3A62D" w14:textId="77777777" w:rsidR="00370420" w:rsidRPr="00D344C9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70420" w14:paraId="4C2212E2" w14:textId="77777777" w:rsidTr="00E4222D">
        <w:trPr>
          <w:cantSplit/>
          <w:trHeight w:val="5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A70EC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AF775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428A8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8971D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Beia</w:t>
            </w:r>
          </w:p>
          <w:p w14:paraId="551A0475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9DCEF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 </w:t>
            </w:r>
          </w:p>
          <w:p w14:paraId="7B0DB442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1 - 3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93658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6BD3C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69CE3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D6E21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E36D4A3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68883339" w14:textId="77777777" w:rsidR="00370420" w:rsidRPr="00D344C9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 pe firul I pe firul II și invers.</w:t>
            </w:r>
          </w:p>
        </w:tc>
      </w:tr>
      <w:tr w:rsidR="00370420" w14:paraId="0530120A" w14:textId="77777777" w:rsidTr="00E4222D">
        <w:trPr>
          <w:cantSplit/>
          <w:trHeight w:val="54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B47A2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80265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0AFC9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49CB7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Beia - </w:t>
            </w:r>
          </w:p>
          <w:p w14:paraId="609D0B7E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Mureni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EDA03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E5485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D4B55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273+700</w:t>
            </w:r>
          </w:p>
          <w:p w14:paraId="7C4FCD9F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274+600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0537C" w14:textId="77777777" w:rsidR="00370420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F864C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 Fără inductori.</w:t>
            </w:r>
          </w:p>
        </w:tc>
      </w:tr>
      <w:tr w:rsidR="00370420" w14:paraId="5EE05B6F" w14:textId="77777777" w:rsidTr="00E4222D">
        <w:trPr>
          <w:cantSplit/>
          <w:trHeight w:val="4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0C9D9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C56DD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D0545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00F9D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3C83FB70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1C5C4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121CAE06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1 - 3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CCA08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F9B67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99A0E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7EA8C" w14:textId="77777777" w:rsidR="00370420" w:rsidRPr="00D344C9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0DBDC013" w14:textId="77777777" w:rsidR="00370420" w:rsidRPr="00D344C9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Cu acces de pe firul I </w:t>
            </w:r>
          </w:p>
          <w:p w14:paraId="437E49C1" w14:textId="77777777" w:rsidR="00370420" w:rsidRPr="00D344C9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pe firul II şi invers.</w:t>
            </w:r>
          </w:p>
        </w:tc>
      </w:tr>
      <w:tr w:rsidR="00370420" w14:paraId="5BCF6BEF" w14:textId="77777777" w:rsidTr="00E4222D">
        <w:trPr>
          <w:cantSplit/>
          <w:trHeight w:val="4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0A7DC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48A65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E3EF9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2C115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07C60864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C9BED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5736A465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2 - 6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D939A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45DC7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E652D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C2691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F9083DB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661F5A13" w14:textId="77777777" w:rsidR="00370420" w:rsidRPr="00D344C9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 pe firul I pe firul II și invers.</w:t>
            </w:r>
          </w:p>
        </w:tc>
      </w:tr>
      <w:tr w:rsidR="00370420" w14:paraId="31C3BB8A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C9248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4A18F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6B6C7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EC33D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07D4D7ED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C4DA2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54EAEB9C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12 - 16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D9C82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A0317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5575B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51B45" w14:textId="77777777" w:rsidR="00370420" w:rsidRPr="00D344C9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B83FE69" w14:textId="77777777" w:rsidR="00370420" w:rsidRPr="00D344C9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linia 4 abătută.</w:t>
            </w:r>
          </w:p>
        </w:tc>
      </w:tr>
      <w:tr w:rsidR="00370420" w14:paraId="6FDF4BC0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E7C38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03714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DBFB9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104A7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518C82D0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3410E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4463613F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67957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9D513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004E8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90B4E" w14:textId="77777777" w:rsidR="00370420" w:rsidRPr="00D344C9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A736CB4" w14:textId="77777777" w:rsidR="00370420" w:rsidRPr="00D344C9" w:rsidRDefault="00370420" w:rsidP="00FF6B4A">
            <w:pPr>
              <w:spacing w:before="40" w:line="276" w:lineRule="auto"/>
              <w:ind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Cu acces de pe firul I </w:t>
            </w:r>
          </w:p>
          <w:p w14:paraId="591E062A" w14:textId="77777777" w:rsidR="00370420" w:rsidRPr="00D344C9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pe firul II şi invers.</w:t>
            </w:r>
          </w:p>
        </w:tc>
      </w:tr>
      <w:tr w:rsidR="00370420" w14:paraId="3A3F589A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A046D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8B738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9AF37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3C2F3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Mureni -</w:t>
            </w:r>
          </w:p>
          <w:p w14:paraId="0CFAA252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Vânători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1E68E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682FE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C26F6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284+300</w:t>
            </w:r>
          </w:p>
          <w:p w14:paraId="232F794B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286+100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D087C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B7FDE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60756D8B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Variantă provizorie.</w:t>
            </w:r>
          </w:p>
          <w:p w14:paraId="13F85E1E" w14:textId="77777777" w:rsidR="00370420" w:rsidRPr="00D344C9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Lucrări Coridor IV.</w:t>
            </w:r>
          </w:p>
        </w:tc>
      </w:tr>
      <w:tr w:rsidR="00370420" w14:paraId="3336B955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6CC29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30DEB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9E615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C9B40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Vânători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CEE79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1D355420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7R - 5R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923FF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6B559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7C449" w14:textId="77777777" w:rsidR="00370420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2241F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DE09FEA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3D63A827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la linia 319 </w:t>
            </w:r>
            <w:r w:rsidRPr="00643A5A">
              <w:rPr>
                <w:b/>
                <w:bCs/>
                <w:i/>
                <w:iCs/>
                <w:sz w:val="20"/>
                <w:lang w:val="ro-RO"/>
              </w:rPr>
              <w:t>Vânători - Odorhei.</w:t>
            </w:r>
          </w:p>
        </w:tc>
      </w:tr>
      <w:tr w:rsidR="00370420" w14:paraId="790366B0" w14:textId="77777777" w:rsidTr="00E4222D">
        <w:trPr>
          <w:cantSplit/>
          <w:trHeight w:val="11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0D190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4596D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79BD0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16603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Vânători</w:t>
            </w:r>
          </w:p>
          <w:p w14:paraId="5B6346B2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C110E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10</w:t>
            </w:r>
          </w:p>
          <w:p w14:paraId="2046F944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55B80" w14:textId="77777777" w:rsidR="00370420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4275F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75A9A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B9FC8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C9DB3B0" w14:textId="77777777" w:rsidR="00370420" w:rsidRPr="00D344C9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linia 4 abătută. </w:t>
            </w:r>
          </w:p>
        </w:tc>
      </w:tr>
      <w:tr w:rsidR="00370420" w14:paraId="7863239F" w14:textId="77777777" w:rsidTr="00E4222D">
        <w:trPr>
          <w:cantSplit/>
          <w:trHeight w:val="11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7629B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E80BD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DC7D9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8ACF7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Vânători -</w:t>
            </w:r>
          </w:p>
          <w:p w14:paraId="7B407776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Albeşti Tîrnava și linia 3 directă </w:t>
            </w:r>
          </w:p>
          <w:p w14:paraId="7333F442" w14:textId="77777777" w:rsidR="00370420" w:rsidRDefault="00370420" w:rsidP="004712B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Albeşti Tîrnava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E74B3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FC015" w14:textId="77777777" w:rsidR="00370420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8C34B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288+300</w:t>
            </w:r>
          </w:p>
          <w:p w14:paraId="0328C9AD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294+500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D9284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AB34A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613CE67D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370420" w14:paraId="0396D774" w14:textId="77777777" w:rsidTr="00E4222D">
        <w:trPr>
          <w:cantSplit/>
          <w:trHeight w:val="11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A7F47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18BA7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75CBC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D74AE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</w:t>
            </w:r>
          </w:p>
          <w:p w14:paraId="41D235FD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Sighișoara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E11A3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7752D" w14:textId="77777777" w:rsidR="00370420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72CD1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297+700</w:t>
            </w:r>
          </w:p>
          <w:p w14:paraId="058F364E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299+200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302C9" w14:textId="77777777" w:rsidR="00370420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EB88D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3F6AE9C4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370420" w14:paraId="167A5F1D" w14:textId="77777777" w:rsidTr="00E4222D">
        <w:trPr>
          <w:cantSplit/>
          <w:trHeight w:val="35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4290C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79C23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D97F9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BFA35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4E6AB06D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F1206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6D635482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7 - 9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DE176" w14:textId="77777777" w:rsidR="00370420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F2471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5BBDA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44189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2E2E61B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15A282A3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1 și 2</w:t>
            </w:r>
          </w:p>
        </w:tc>
      </w:tr>
      <w:tr w:rsidR="00370420" w14:paraId="03DAD845" w14:textId="77777777" w:rsidTr="00E4222D">
        <w:trPr>
          <w:cantSplit/>
          <w:trHeight w:val="3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FA257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3D665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4C506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732FA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4C1B5259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2FCA5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2132E64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7941C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9D1A9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D11EB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52FD4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F88881F" w14:textId="77777777" w:rsidR="00370420" w:rsidRPr="00D344C9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Valabil pentru toate trenurile de călători.</w:t>
            </w:r>
          </w:p>
        </w:tc>
      </w:tr>
      <w:tr w:rsidR="00370420" w14:paraId="31811041" w14:textId="77777777" w:rsidTr="00E4222D">
        <w:trPr>
          <w:cantSplit/>
          <w:trHeight w:val="3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77BB8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24BF0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8070A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2BDBD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4D95AA7D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A6B69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7B74122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A92B6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B4D65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51082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70586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B7BA54B" w14:textId="77777777" w:rsidR="00370420" w:rsidRPr="00D344C9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Valabil pentru toate trenurile de marfă.</w:t>
            </w:r>
          </w:p>
        </w:tc>
      </w:tr>
      <w:tr w:rsidR="00370420" w14:paraId="7969A339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95791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13A3A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3BA22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875E1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5C3F162C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X, linia 11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2833A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41B141D4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staţie la macaz 39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7424C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7471D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FCD6B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87051" w14:textId="77777777" w:rsidR="00370420" w:rsidRPr="00D344C9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70420" w14:paraId="6E694A1E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7ACB4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95DEB" w14:textId="77777777" w:rsidR="00370420" w:rsidRDefault="00370420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4C2C3" w14:textId="77777777" w:rsidR="00370420" w:rsidRPr="00600D25" w:rsidRDefault="00370420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063C4" w14:textId="77777777" w:rsidR="00370420" w:rsidRDefault="00370420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02204780" w14:textId="77777777" w:rsidR="00370420" w:rsidRDefault="00370420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39F31" w14:textId="77777777" w:rsidR="00370420" w:rsidRDefault="00370420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27DEDC4B" w14:textId="77777777" w:rsidR="00370420" w:rsidRDefault="00370420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28 - 32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5EA49" w14:textId="77777777" w:rsidR="00370420" w:rsidRPr="00600D25" w:rsidRDefault="00370420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9BF78" w14:textId="77777777" w:rsidR="00370420" w:rsidRDefault="00370420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34D57" w14:textId="77777777" w:rsidR="00370420" w:rsidRPr="00600D25" w:rsidRDefault="00370420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AC811" w14:textId="77777777" w:rsidR="00370420" w:rsidRPr="00D344C9" w:rsidRDefault="00370420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6F9F642" w14:textId="77777777" w:rsidR="00370420" w:rsidRPr="00D344C9" w:rsidRDefault="00370420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liniile 9 şi 10.</w:t>
            </w:r>
          </w:p>
        </w:tc>
      </w:tr>
      <w:tr w:rsidR="00370420" w14:paraId="23488068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D62BF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23159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399+195</w:t>
            </w:r>
          </w:p>
          <w:p w14:paraId="39BBF5C1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FBF75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0DD40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Teiuş</w:t>
            </w:r>
          </w:p>
          <w:p w14:paraId="49648989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D29D5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A9AC8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0D2A9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E555E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DC4EC" w14:textId="77777777" w:rsidR="00370420" w:rsidRPr="00D344C9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FF6B4A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  <w:r w:rsidRPr="00FF6B4A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370420" w14:paraId="0C1D4F1A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2D41F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087E5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A45D7" w14:textId="77777777" w:rsidR="00370420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6274A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Teiuş</w:t>
            </w:r>
          </w:p>
          <w:p w14:paraId="465E2816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4A48B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92616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6FFAB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399+195</w:t>
            </w:r>
          </w:p>
          <w:p w14:paraId="619B2FB1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17AB6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D50B1" w14:textId="77777777" w:rsidR="00370420" w:rsidRPr="00FF6B4A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FF6B4A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  <w:r w:rsidRPr="00FF6B4A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370420" w14:paraId="7F92C965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03FC8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BC35B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262E3" w14:textId="77777777" w:rsidR="00370420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8566F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 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8D477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BAD01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8B5AF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411+700</w:t>
            </w:r>
          </w:p>
          <w:p w14:paraId="325EEEDD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413+825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E6A86" w14:textId="77777777" w:rsidR="00370420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99982" w14:textId="77777777" w:rsidR="00370420" w:rsidRPr="00FF6B4A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 Protecție lucrări în linia 4</w:t>
            </w:r>
          </w:p>
        </w:tc>
      </w:tr>
      <w:tr w:rsidR="00370420" w14:paraId="1DC53510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5183C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F946F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411+750</w:t>
            </w:r>
          </w:p>
          <w:p w14:paraId="36AE299C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413+825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F23DB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F6EC2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Teiuș - Aiud, </w:t>
            </w:r>
            <w:r>
              <w:rPr>
                <w:b/>
                <w:bCs/>
                <w:sz w:val="20"/>
                <w:lang w:val="ro-RO"/>
              </w:rPr>
              <w:br/>
              <w:t xml:space="preserve">linia 4 directă Aiud </w:t>
            </w:r>
            <w:r>
              <w:rPr>
                <w:b/>
                <w:bCs/>
                <w:sz w:val="20"/>
                <w:lang w:val="ro-RO"/>
              </w:rPr>
              <w:br/>
              <w:t>și Aiud -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8FF64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A5CFF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E68EC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BE7C0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66534" w14:textId="77777777" w:rsidR="00370420" w:rsidRPr="00D344C9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70420" w14:paraId="33885EDC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170FE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8935F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A67D8" w14:textId="77777777" w:rsidR="00370420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EBC7C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Aiud </w:t>
            </w:r>
            <w:r>
              <w:rPr>
                <w:b/>
                <w:bCs/>
                <w:sz w:val="20"/>
                <w:lang w:val="ro-RO"/>
              </w:rPr>
              <w:br/>
              <w:t>linia 2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1B3EB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0142A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26846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7172E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0F9B4" w14:textId="77777777" w:rsidR="00370420" w:rsidRPr="00D344C9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70420" w14:paraId="4DA2A812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BEA21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19D0D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2C3E0" w14:textId="77777777" w:rsidR="00370420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16582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FECE4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  <w:r>
              <w:rPr>
                <w:b/>
                <w:bCs/>
                <w:sz w:val="20"/>
                <w:lang w:val="ro-RO"/>
              </w:rPr>
              <w:br/>
              <w:t>1-5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FB74C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7E1F6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45DE1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24D78" w14:textId="77777777" w:rsidR="00370420" w:rsidRPr="00D344C9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70420" w14:paraId="346755AC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68C35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DCD02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E9407" w14:textId="77777777" w:rsidR="00370420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1A344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</w:t>
            </w:r>
          </w:p>
          <w:p w14:paraId="6CE12F8F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A6236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5BC65C66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 /  17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3AA64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CA966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B9D8D" w14:textId="77777777" w:rsidR="00370420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7E87D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63EDB15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linia 2 abătută.</w:t>
            </w:r>
          </w:p>
        </w:tc>
      </w:tr>
      <w:tr w:rsidR="00370420" w14:paraId="3F9EC466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E854B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C77F9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34A53" w14:textId="77777777" w:rsidR="00370420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714D7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748E8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 12-14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4CD17" w14:textId="77777777" w:rsidR="00370420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CB8E8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E760B" w14:textId="77777777" w:rsidR="00370420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37510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br/>
              <w:t>Cu acces de pe fir I pe fir II și invers</w:t>
            </w:r>
          </w:p>
        </w:tc>
      </w:tr>
      <w:tr w:rsidR="00370420" w14:paraId="4609E002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151E0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EC988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  <w:p w14:paraId="5D562100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CD87D" w14:textId="77777777" w:rsidR="00370420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A04EE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  <w:p w14:paraId="13AC1048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94A43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2B758" w14:textId="77777777" w:rsidR="00370420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07DFD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E36A5" w14:textId="77777777" w:rsidR="00370420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3026D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</w:p>
          <w:p w14:paraId="0750E911" w14:textId="77777777" w:rsidR="00370420" w:rsidRPr="00F10273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F10273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370420" w14:paraId="3C1A568A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3745D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3B9C6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ABE4A" w14:textId="77777777" w:rsidR="00370420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30329" w14:textId="77777777" w:rsidR="00370420" w:rsidRDefault="00370420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  <w:p w14:paraId="402D137C" w14:textId="77777777" w:rsidR="00370420" w:rsidRDefault="00370420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162DA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A00C3" w14:textId="77777777" w:rsidR="00370420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C2231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  <w:p w14:paraId="17887444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10C99" w14:textId="77777777" w:rsidR="00370420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D36C1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 Valabil numai pentru trenurile cu tracțiune electrică</w:t>
            </w:r>
          </w:p>
        </w:tc>
      </w:tr>
      <w:tr w:rsidR="00370420" w14:paraId="7844D3D4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6D076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82106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417+141</w:t>
            </w:r>
          </w:p>
          <w:p w14:paraId="2487BB13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420+500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07DDB" w14:textId="77777777" w:rsidR="00370420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8E5A5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Aiud -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EAF6D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CC32F" w14:textId="77777777" w:rsidR="00370420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8D311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609B8" w14:textId="77777777" w:rsidR="00370420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FA9D0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473285D3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370420" w14:paraId="0CD4C259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F669A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FDBB7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CD70B" w14:textId="77777777" w:rsidR="00370420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2997C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 Unirea linia 2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717BE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6AADE" w14:textId="77777777" w:rsidR="00370420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5CE21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425+640</w:t>
            </w:r>
          </w:p>
          <w:p w14:paraId="0C31ACC5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427+317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DC0CE" w14:textId="77777777" w:rsidR="00370420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A845D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 Protecție lucrări în linia 3</w:t>
            </w:r>
          </w:p>
        </w:tc>
      </w:tr>
      <w:tr w:rsidR="00370420" w14:paraId="28C6B23F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08CA6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09E9D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425+650</w:t>
            </w:r>
          </w:p>
          <w:p w14:paraId="6521AC7F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427+300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37E92" w14:textId="77777777" w:rsidR="00370420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B793C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Aiud - Unirea și linia 3 directă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6D69B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3A9AF" w14:textId="77777777" w:rsidR="00370420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19350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D3DE8" w14:textId="77777777" w:rsidR="00370420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C9897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70420" w14:paraId="38351CBC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0E91C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BC94A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5E7DC" w14:textId="77777777" w:rsidR="00370420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CC3CF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</w:t>
            </w:r>
          </w:p>
          <w:p w14:paraId="7D208A5A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89AB3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1C03B68C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 / 5A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ED374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2E4A0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9C603" w14:textId="77777777" w:rsidR="00370420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E2C8B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C7FA6F7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linia 5 abătută.</w:t>
            </w:r>
          </w:p>
        </w:tc>
      </w:tr>
      <w:tr w:rsidR="00370420" w14:paraId="5118DA86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C2B51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6A628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11D4E" w14:textId="77777777" w:rsidR="00370420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E0BD5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Unirea</w:t>
            </w:r>
          </w:p>
          <w:p w14:paraId="22B8C3B2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84AEC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F0F9B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69F47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924EA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9C860" w14:textId="77777777" w:rsidR="00370420" w:rsidRPr="00D344C9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70420" w14:paraId="26051927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423BE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BFA6E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  <w:p w14:paraId="34A30F99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433+160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A3EEA" w14:textId="77777777" w:rsidR="00370420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C8B26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  <w:p w14:paraId="1522F943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14B9D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EC2CB" w14:textId="77777777" w:rsidR="00370420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3A9DC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814AC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DC35B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11C4EBB" w14:textId="77777777" w:rsidR="00370420" w:rsidRPr="00056F61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056F61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370420" w14:paraId="14CE8FA1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2B001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6F119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C4B02" w14:textId="77777777" w:rsidR="00370420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6808B" w14:textId="77777777" w:rsidR="00370420" w:rsidRDefault="00370420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  <w:p w14:paraId="2DAE0ECB" w14:textId="77777777" w:rsidR="00370420" w:rsidRDefault="00370420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A415D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A486E" w14:textId="77777777" w:rsidR="00370420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96DEB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  <w:p w14:paraId="1F6A8E90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433+160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BFB02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96D9E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9BF23D5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Valabil numai pentru trenurile cu tracțiune electrică</w:t>
            </w:r>
          </w:p>
        </w:tc>
      </w:tr>
      <w:tr w:rsidR="00370420" w14:paraId="36510BA9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8C085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E8E85" w14:textId="77777777" w:rsidR="00370420" w:rsidRDefault="00370420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429+550</w:t>
            </w:r>
          </w:p>
          <w:p w14:paraId="679E8D35" w14:textId="77777777" w:rsidR="00370420" w:rsidRDefault="00370420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C2510" w14:textId="77777777" w:rsidR="00370420" w:rsidRDefault="00370420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20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6A57D" w14:textId="77777777" w:rsidR="00370420" w:rsidRDefault="00370420" w:rsidP="007E60C9">
            <w:pPr>
              <w:spacing w:before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Unirea -</w:t>
            </w:r>
          </w:p>
          <w:p w14:paraId="16477B9D" w14:textId="77777777" w:rsidR="00370420" w:rsidRDefault="00370420" w:rsidP="007E60C9">
            <w:pPr>
              <w:spacing w:before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DE949" w14:textId="77777777" w:rsidR="00370420" w:rsidRDefault="00370420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B78A6" w14:textId="77777777" w:rsidR="00370420" w:rsidRDefault="00370420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05E0E" w14:textId="77777777" w:rsidR="00370420" w:rsidRDefault="00370420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429+550</w:t>
            </w:r>
          </w:p>
          <w:p w14:paraId="5285328D" w14:textId="77777777" w:rsidR="00370420" w:rsidRDefault="00370420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1219D" w14:textId="77777777" w:rsidR="00370420" w:rsidRDefault="00370420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20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36E6E" w14:textId="77777777" w:rsidR="00370420" w:rsidRDefault="00370420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  <w:t>Nesemnalizată pe teren.</w:t>
            </w:r>
          </w:p>
          <w:p w14:paraId="6BD06F77" w14:textId="77777777" w:rsidR="00370420" w:rsidRDefault="00370420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  <w:t>Valabil numai pentru trenurile tip automotor (trecere la nivel Unirea hc.)</w:t>
            </w:r>
          </w:p>
        </w:tc>
      </w:tr>
      <w:tr w:rsidR="00370420" w14:paraId="3450061C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92DBB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C48E2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4D9CC" w14:textId="77777777" w:rsidR="00370420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43CD3" w14:textId="77777777" w:rsidR="00370420" w:rsidRDefault="00370420" w:rsidP="008911C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Unirea -</w:t>
            </w:r>
          </w:p>
          <w:p w14:paraId="57DE6310" w14:textId="77777777" w:rsidR="00370420" w:rsidRDefault="00370420" w:rsidP="008911C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B32AF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41D32" w14:textId="77777777" w:rsidR="00370420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0D4CA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431+940</w:t>
            </w:r>
          </w:p>
          <w:p w14:paraId="79702A1D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432+750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C877B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657B7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370420" w14:paraId="4466CAF1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7391C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6D851" w14:textId="77777777" w:rsidR="00370420" w:rsidRDefault="00370420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559B2" w14:textId="77777777" w:rsidR="00370420" w:rsidRDefault="00370420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EB2F8" w14:textId="77777777" w:rsidR="00370420" w:rsidRDefault="00370420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St. Războieni linia 2 directă ax. st. – semnal YA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49B81" w14:textId="77777777" w:rsidR="00370420" w:rsidRPr="00DF66C9" w:rsidRDefault="00370420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9"/>
                <w:szCs w:val="19"/>
                <w:lang w:val="ro-RO"/>
              </w:rPr>
            </w:pPr>
            <w:r w:rsidRPr="00DF66C9">
              <w:rPr>
                <w:b/>
                <w:bCs/>
                <w:sz w:val="19"/>
                <w:szCs w:val="19"/>
                <w:lang w:val="ro-RO"/>
              </w:rPr>
              <w:t>433+160</w:t>
            </w:r>
          </w:p>
          <w:p w14:paraId="3E7E7250" w14:textId="77777777" w:rsidR="00370420" w:rsidRDefault="00370420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DF66C9">
              <w:rPr>
                <w:b/>
                <w:bCs/>
                <w:sz w:val="19"/>
                <w:szCs w:val="19"/>
                <w:lang w:val="ro-RO"/>
              </w:rPr>
              <w:t>434+035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447B9" w14:textId="77777777" w:rsidR="00370420" w:rsidRDefault="00370420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043D3" w14:textId="77777777" w:rsidR="00370420" w:rsidRDefault="00370420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6B14B" w14:textId="77777777" w:rsidR="00370420" w:rsidRDefault="00370420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C7A91" w14:textId="77777777" w:rsidR="00370420" w:rsidRDefault="00370420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70420" w14:paraId="5C9E5210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45738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2C6C1" w14:textId="77777777" w:rsidR="00370420" w:rsidRDefault="00370420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F9190" w14:textId="77777777" w:rsidR="00370420" w:rsidRDefault="00370420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004AC" w14:textId="77777777" w:rsidR="00370420" w:rsidRDefault="00370420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 linia 4 abătută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01FA3" w14:textId="77777777" w:rsidR="00370420" w:rsidRDefault="00370420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vârf sch. 14 și semnal M8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A9DC2" w14:textId="77777777" w:rsidR="00370420" w:rsidRDefault="00370420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30ABF" w14:textId="77777777" w:rsidR="00370420" w:rsidRDefault="00370420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0112F" w14:textId="77777777" w:rsidR="00370420" w:rsidRDefault="00370420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02312" w14:textId="77777777" w:rsidR="00370420" w:rsidRDefault="00370420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70420" w14:paraId="6F6D05B2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F1890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E239A" w14:textId="77777777" w:rsidR="00370420" w:rsidRDefault="00370420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8BC3C" w14:textId="77777777" w:rsidR="00370420" w:rsidRDefault="00370420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A3C37" w14:textId="77777777" w:rsidR="00370420" w:rsidRDefault="00370420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 linia 1 abătută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4CB78" w14:textId="77777777" w:rsidR="00370420" w:rsidRDefault="00370420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ax. st. și semnal YA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E8AFE" w14:textId="77777777" w:rsidR="00370420" w:rsidRDefault="00370420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7084A" w14:textId="77777777" w:rsidR="00370420" w:rsidRDefault="00370420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5ECCE" w14:textId="77777777" w:rsidR="00370420" w:rsidRDefault="00370420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A604B" w14:textId="77777777" w:rsidR="00370420" w:rsidRDefault="00370420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70420" w14:paraId="06C3292D" w14:textId="77777777" w:rsidTr="00E4222D">
        <w:trPr>
          <w:cantSplit/>
          <w:trHeight w:val="5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05F72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A73E8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D3670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E5880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</w:t>
            </w:r>
          </w:p>
          <w:p w14:paraId="3AD62355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63EE2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4773720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 şi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A83FF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6780C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836DB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D48DF" w14:textId="77777777" w:rsidR="00370420" w:rsidRPr="00D344C9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FB180A2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17A096BA" w14:textId="77777777" w:rsidR="00370420" w:rsidRPr="00D344C9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7 și 8.</w:t>
            </w:r>
          </w:p>
        </w:tc>
      </w:tr>
      <w:tr w:rsidR="00370420" w14:paraId="124006A2" w14:textId="77777777" w:rsidTr="00E4222D">
        <w:trPr>
          <w:cantSplit/>
          <w:trHeight w:val="5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F6164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7FC17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ED221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FF250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Războieni - </w:t>
            </w:r>
          </w:p>
          <w:p w14:paraId="133FB4FE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Călărași Turda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F2428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AC8A0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FA7DF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434+050</w:t>
            </w:r>
          </w:p>
          <w:p w14:paraId="1877F8B2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435+600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C809B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EA023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71C232C8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42231B37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Protecție muncitori și terasament - lucrări în </w:t>
            </w:r>
          </w:p>
          <w:p w14:paraId="57D7F0DC" w14:textId="77777777" w:rsidR="00370420" w:rsidRPr="00D344C9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firul I.</w:t>
            </w:r>
          </w:p>
        </w:tc>
      </w:tr>
      <w:tr w:rsidR="00370420" w14:paraId="62984328" w14:textId="77777777" w:rsidTr="00E4222D">
        <w:trPr>
          <w:cantSplit/>
          <w:trHeight w:val="14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B3F1B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0C8E0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6F997" w14:textId="77777777" w:rsidR="00370420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1E2E1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Călăraşi Turda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9C773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56E55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66767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9C0EB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AE3CC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</w:t>
            </w:r>
          </w:p>
          <w:p w14:paraId="7F61B636" w14:textId="77777777" w:rsidR="00370420" w:rsidRPr="00D344C9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la linia 2 Cap Y. </w:t>
            </w:r>
          </w:p>
        </w:tc>
      </w:tr>
      <w:tr w:rsidR="00370420" w14:paraId="4D13831F" w14:textId="77777777" w:rsidTr="00E4222D">
        <w:trPr>
          <w:cantSplit/>
          <w:trHeight w:val="14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53405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9592B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E86B0" w14:textId="77777777" w:rsidR="00370420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1CD07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Călăraşi Turda – </w:t>
            </w:r>
          </w:p>
          <w:p w14:paraId="30435D23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8C828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3621A" w14:textId="77777777" w:rsidR="00370420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7426F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448+500</w:t>
            </w:r>
          </w:p>
          <w:p w14:paraId="291C5EA3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450+050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7638A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 /50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2742E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>50 km/h -  Protectie muncitori intre orele</w:t>
            </w:r>
          </w:p>
          <w:p w14:paraId="310FFAC1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>7.00-19.00</w:t>
            </w:r>
          </w:p>
        </w:tc>
      </w:tr>
      <w:tr w:rsidR="00370420" w14:paraId="5FFE7B17" w14:textId="77777777" w:rsidTr="00E4222D">
        <w:trPr>
          <w:cantSplit/>
          <w:trHeight w:val="9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A2145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B01D9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2BB00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CB3D3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3A9B6617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86249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4CF73DF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 29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CF47A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BA438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7BF26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D0798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spre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Grupa de linii </w:t>
            </w:r>
          </w:p>
          <w:p w14:paraId="3989368C" w14:textId="77777777" w:rsidR="00370420" w:rsidRPr="00D344C9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st.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Turda. </w:t>
            </w:r>
          </w:p>
        </w:tc>
      </w:tr>
      <w:tr w:rsidR="00370420" w14:paraId="0DA5BFD6" w14:textId="77777777" w:rsidTr="00E4222D">
        <w:trPr>
          <w:cantSplit/>
          <w:trHeight w:val="9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50037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6162B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D67CE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4312A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2D8EDE3E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0BD06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07A7B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7785B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11354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F2FF0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spre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Grupa de linii </w:t>
            </w:r>
          </w:p>
          <w:p w14:paraId="0DFF13C2" w14:textId="77777777" w:rsidR="00370420" w:rsidRPr="00D344C9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st.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Turda.</w:t>
            </w:r>
          </w:p>
        </w:tc>
      </w:tr>
      <w:tr w:rsidR="00370420" w14:paraId="7CBC7366" w14:textId="77777777" w:rsidTr="00E4222D">
        <w:trPr>
          <w:cantSplit/>
          <w:trHeight w:val="56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D3DB9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5B8E6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32F76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0AEE3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21F51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37 / 41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85326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AA1DD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05295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CF9EA" w14:textId="77777777" w:rsidR="00370420" w:rsidRPr="00D344C9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5 - 9.</w:t>
            </w:r>
          </w:p>
        </w:tc>
      </w:tr>
      <w:tr w:rsidR="00370420" w14:paraId="7539968B" w14:textId="77777777" w:rsidTr="00E4222D">
        <w:trPr>
          <w:cantSplit/>
          <w:trHeight w:val="56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417BF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FF8CB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847A1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0DB0F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093C2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</w:t>
            </w:r>
          </w:p>
          <w:p w14:paraId="22A153FE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 / 33</w:t>
            </w:r>
          </w:p>
          <w:p w14:paraId="221FFAF0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3FEA7D7D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21DCF602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 / 49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67D26" w14:textId="77777777" w:rsidR="00370420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BED27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5BC8C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F165C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70420" w14:paraId="2ACCD6A5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14B81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A7B30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4CCC8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107AC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66E0245A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F8CDA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7E2B6035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 și 53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6C95D" w14:textId="77777777" w:rsidR="00370420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7D538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B966A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64EE1" w14:textId="77777777" w:rsidR="00370420" w:rsidRPr="00D344C9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7 - 10.</w:t>
            </w:r>
          </w:p>
        </w:tc>
      </w:tr>
      <w:tr w:rsidR="00370420" w14:paraId="51F50A2A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347AB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128CA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693AB" w14:textId="77777777" w:rsidR="00370420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BC922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076FF82B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6 și 7 </w:t>
            </w:r>
          </w:p>
          <w:p w14:paraId="6D9042CA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F2FED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E6A58" w14:textId="77777777" w:rsidR="00370420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2843E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802EE" w14:textId="77777777" w:rsidR="00370420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55E72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70420" w14:paraId="093E40BE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3C36D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D0216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60FDD" w14:textId="77777777" w:rsidR="00370420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B4D27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BB007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 12-18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CD4BB" w14:textId="77777777" w:rsidR="00370420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A021E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02039" w14:textId="77777777" w:rsidR="00370420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1170D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70420" w14:paraId="0D080E54" w14:textId="77777777" w:rsidTr="00E4222D">
        <w:trPr>
          <w:cantSplit/>
          <w:trHeight w:val="5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66588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1E834" w14:textId="77777777" w:rsidR="00370420" w:rsidRDefault="00370420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5C58B" w14:textId="77777777" w:rsidR="00370420" w:rsidRDefault="00370420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8373F" w14:textId="77777777" w:rsidR="00370420" w:rsidRDefault="00370420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Câmpia Turzii – </w:t>
            </w:r>
          </w:p>
          <w:p w14:paraId="0B0C25E3" w14:textId="77777777" w:rsidR="00370420" w:rsidRDefault="00370420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Hm Valea Florilor (cuprinde linia III </w:t>
            </w:r>
          </w:p>
          <w:p w14:paraId="6C161934" w14:textId="77777777" w:rsidR="00370420" w:rsidRDefault="00370420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  și linia II Valea Florilor)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1D262" w14:textId="77777777" w:rsidR="00370420" w:rsidRDefault="00370420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0C20E" w14:textId="77777777" w:rsidR="00370420" w:rsidRDefault="00370420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185BB" w14:textId="77777777" w:rsidR="00370420" w:rsidRDefault="00370420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450+050</w:t>
            </w:r>
          </w:p>
          <w:p w14:paraId="079406F7" w14:textId="77777777" w:rsidR="00370420" w:rsidRDefault="00370420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465+737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BF5C4" w14:textId="77777777" w:rsidR="00370420" w:rsidRDefault="00370420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03759" w14:textId="77777777" w:rsidR="00370420" w:rsidRDefault="00370420" w:rsidP="009035DB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70420" w14:paraId="60D759D6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A5A73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CAE84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FD565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A5C8F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Valea Florilor</w:t>
            </w:r>
          </w:p>
          <w:p w14:paraId="0FBD9DC3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A0413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B3C9F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17302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5E5FF" w14:textId="77777777" w:rsidR="00370420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5526A" w14:textId="77777777" w:rsidR="00370420" w:rsidRPr="00D344C9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70420" w14:paraId="77D7F0A3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E62D3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20AB4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14AE5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3132C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Cojocna</w:t>
            </w:r>
          </w:p>
          <w:p w14:paraId="37C372F9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E9B30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11346D63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 sch. 13</w:t>
            </w:r>
          </w:p>
          <w:p w14:paraId="2355267D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vârf sch.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253BE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35AB2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B1AC1" w14:textId="77777777" w:rsidR="00370420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E51E1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70420" w14:paraId="06BED69B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79D7E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1C36B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28EC7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C36E5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Hm </w:t>
            </w:r>
            <w:r w:rsidRPr="003C5F64">
              <w:rPr>
                <w:b/>
                <w:bCs/>
                <w:sz w:val="20"/>
                <w:lang w:val="ro-RO"/>
              </w:rPr>
              <w:t>Cojocna</w:t>
            </w:r>
            <w:r>
              <w:rPr>
                <w:b/>
                <w:bCs/>
                <w:sz w:val="20"/>
                <w:lang w:val="ro-RO"/>
              </w:rPr>
              <w:br/>
              <w:t>linia 5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2B76B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387F9" w14:textId="77777777" w:rsidR="00370420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417ED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6A8FA" w14:textId="77777777" w:rsidR="00370420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D5C68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70420" w14:paraId="750BAEC6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B9D19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6A90B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FC01F" w14:textId="77777777" w:rsidR="00370420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A36C8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Hm </w:t>
            </w:r>
            <w:r w:rsidRPr="003C5F64">
              <w:rPr>
                <w:b/>
                <w:bCs/>
                <w:sz w:val="20"/>
                <w:lang w:val="ro-RO"/>
              </w:rPr>
              <w:t>Cojocna</w:t>
            </w:r>
            <w:r>
              <w:rPr>
                <w:b/>
                <w:bCs/>
                <w:sz w:val="20"/>
                <w:lang w:val="ro-RO"/>
              </w:rPr>
              <w:br/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–</w:t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Ax Hm</w:t>
            </w:r>
            <w:r w:rsidRPr="003C5F64">
              <w:rPr>
                <w:b/>
                <w:bCs/>
                <w:sz w:val="20"/>
                <w:lang w:val="ro-RO"/>
              </w:rPr>
              <w:t xml:space="preserve">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48878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4606C" w14:textId="77777777" w:rsidR="00370420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400C0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484+604</w:t>
            </w:r>
          </w:p>
          <w:p w14:paraId="705DA6C8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489+558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42930" w14:textId="77777777" w:rsidR="00370420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CEAE3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70420" w14:paraId="6EE77E89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CD77E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3D677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484+604</w:t>
            </w:r>
          </w:p>
          <w:p w14:paraId="6AE756F7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489+558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0235D" w14:textId="77777777" w:rsidR="00370420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97456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Hm </w:t>
            </w:r>
            <w:r w:rsidRPr="003C5F64">
              <w:rPr>
                <w:b/>
                <w:bCs/>
                <w:sz w:val="20"/>
                <w:lang w:val="ro-RO"/>
              </w:rPr>
              <w:t>Cojocna</w:t>
            </w:r>
            <w:r>
              <w:rPr>
                <w:b/>
                <w:bCs/>
                <w:sz w:val="20"/>
                <w:lang w:val="ro-RO"/>
              </w:rPr>
              <w:br/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–</w:t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Ax Hm</w:t>
            </w:r>
            <w:r w:rsidRPr="003C5F64">
              <w:rPr>
                <w:b/>
                <w:bCs/>
                <w:sz w:val="20"/>
                <w:lang w:val="ro-RO"/>
              </w:rPr>
              <w:t xml:space="preserve">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0E102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4D46F" w14:textId="77777777" w:rsidR="00370420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65D79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CB8CE" w14:textId="77777777" w:rsidR="00370420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AAC79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70420" w14:paraId="28B3FFE9" w14:textId="77777777" w:rsidTr="00E4222D">
        <w:trPr>
          <w:cantSplit/>
          <w:trHeight w:val="39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E5324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87234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224D5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BE79B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0F230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călcâi</w:t>
            </w:r>
          </w:p>
          <w:p w14:paraId="0097DCDB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5D0060A0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24 / 26 și </w:t>
            </w:r>
          </w:p>
          <w:p w14:paraId="7287B443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km 489+700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B6759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8A8A8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B2160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C52BD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circulația la </w:t>
            </w:r>
          </w:p>
          <w:p w14:paraId="310F0809" w14:textId="77777777" w:rsidR="00370420" w:rsidRPr="00D344C9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linia 1.</w:t>
            </w:r>
          </w:p>
        </w:tc>
      </w:tr>
      <w:tr w:rsidR="00370420" w14:paraId="2906D851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D61CB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D5B8D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DE98B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5519C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Apahida -</w:t>
            </w:r>
          </w:p>
          <w:p w14:paraId="3008BEE4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Cluj Napoca Est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FF5FC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CB77C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80250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490+600</w:t>
            </w:r>
          </w:p>
          <w:p w14:paraId="63FD90F9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490+650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F9F77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54723" w14:textId="77777777" w:rsidR="00370420" w:rsidRPr="00D344C9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70420" w14:paraId="650D3B48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563A9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D01C5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495+307</w:t>
            </w:r>
          </w:p>
          <w:p w14:paraId="4C699EF5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501+929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40648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1B380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 Cluj Napoca Est Ax St Cluj Napoca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009F3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A5796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F0B0F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7F1B3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04328" w14:textId="77777777" w:rsidR="00370420" w:rsidRPr="00D344C9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70420" w14:paraId="780D06F5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82C9F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4A615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430B2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CF7EE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Cluj Napoca Est - Cluj Napoca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02213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83116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FC7F9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499+350</w:t>
            </w:r>
          </w:p>
          <w:p w14:paraId="36077107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501+121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7F4A8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1A613" w14:textId="77777777" w:rsidR="00370420" w:rsidRPr="00D344C9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370420" w14:paraId="7340D2C6" w14:textId="77777777" w:rsidTr="00E4222D">
        <w:trPr>
          <w:cantSplit/>
          <w:trHeight w:val="98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0DFF7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CBD0E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D9002" w14:textId="77777777" w:rsidR="00370420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A9955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Cluj Napoca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92E6A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EC67EDC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 40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D9C69" w14:textId="77777777" w:rsidR="00370420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61D7F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65133" w14:textId="77777777" w:rsidR="00370420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5F6FB" w14:textId="77777777" w:rsidR="00370420" w:rsidRPr="00D344C9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70420" w14:paraId="6A395DA9" w14:textId="77777777" w:rsidTr="00E4222D">
        <w:trPr>
          <w:cantSplit/>
          <w:trHeight w:val="98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2DCBC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AD3DD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EAEA3" w14:textId="77777777" w:rsidR="00370420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E6587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Cluj Napoca</w:t>
            </w:r>
          </w:p>
          <w:p w14:paraId="00E9BC5F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C3133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83D34" w14:textId="77777777" w:rsidR="00370420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0EAC5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B2E9C" w14:textId="77777777" w:rsidR="00370420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7BC22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70420" w14:paraId="27B144B6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B1029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7C0B9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94C27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B50EE" w14:textId="77777777" w:rsidR="00370420" w:rsidRDefault="0037042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Cluj Napoca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C8F5B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18, 28, 76, diag. </w:t>
            </w:r>
          </w:p>
          <w:p w14:paraId="2A14682F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18 - 28 și </w:t>
            </w:r>
          </w:p>
          <w:p w14:paraId="6BED898B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porți-unea </w:t>
            </w:r>
          </w:p>
          <w:p w14:paraId="12C29BB9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linie cuprin-să </w:t>
            </w:r>
          </w:p>
          <w:p w14:paraId="4EDCD65B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sch. 18 și vârf sch. 200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84C36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05D5B" w14:textId="77777777" w:rsidR="00370420" w:rsidRDefault="0037042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A2634" w14:textId="77777777" w:rsidR="00370420" w:rsidRPr="00600D25" w:rsidRDefault="0037042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870EF" w14:textId="77777777" w:rsidR="00370420" w:rsidRPr="00D344C9" w:rsidRDefault="0037042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70420" w14:paraId="580BDC6D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5C352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30C63" w14:textId="77777777" w:rsidR="00370420" w:rsidRDefault="00370420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F0583" w14:textId="77777777" w:rsidR="00370420" w:rsidRPr="00600D25" w:rsidRDefault="00370420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33A5E" w14:textId="77777777" w:rsidR="00370420" w:rsidRDefault="00370420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Cluj Napoca, </w:t>
            </w:r>
          </w:p>
          <w:p w14:paraId="47A328CD" w14:textId="77777777" w:rsidR="00370420" w:rsidRDefault="00370420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11597" w14:textId="77777777" w:rsidR="00370420" w:rsidRDefault="00370420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porți-unea </w:t>
            </w:r>
          </w:p>
          <w:p w14:paraId="7C8628E1" w14:textId="77777777" w:rsidR="00370420" w:rsidRDefault="00370420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cuprin-să </w:t>
            </w:r>
          </w:p>
          <w:p w14:paraId="41DB3693" w14:textId="77777777" w:rsidR="00370420" w:rsidRDefault="00370420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11C9828B" w14:textId="77777777" w:rsidR="00370420" w:rsidRDefault="00370420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7AA1B980" w14:textId="77777777" w:rsidR="00370420" w:rsidRDefault="00370420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32/34</w:t>
            </w:r>
          </w:p>
          <w:p w14:paraId="29566DBF" w14:textId="77777777" w:rsidR="00370420" w:rsidRDefault="00370420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73BCF0CE" w14:textId="77777777" w:rsidR="00370420" w:rsidRDefault="00370420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R28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F066C" w14:textId="77777777" w:rsidR="00370420" w:rsidRDefault="00370420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6332D" w14:textId="77777777" w:rsidR="00370420" w:rsidRDefault="00370420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62C4C" w14:textId="77777777" w:rsidR="00370420" w:rsidRPr="00600D25" w:rsidRDefault="00370420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E4F79" w14:textId="77777777" w:rsidR="00370420" w:rsidRDefault="00370420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70420" w14:paraId="1C727D55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42B05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34E75" w14:textId="77777777" w:rsidR="00370420" w:rsidRDefault="00370420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5D112" w14:textId="77777777" w:rsidR="00370420" w:rsidRPr="00600D25" w:rsidRDefault="00370420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26EF6" w14:textId="77777777" w:rsidR="00370420" w:rsidRDefault="00370420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Aleşd </w:t>
            </w:r>
          </w:p>
          <w:p w14:paraId="4A77C1E3" w14:textId="77777777" w:rsidR="00370420" w:rsidRDefault="00370420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5, 6 și 7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5F83B" w14:textId="77777777" w:rsidR="00370420" w:rsidRDefault="00370420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0D64F" w14:textId="77777777" w:rsidR="00370420" w:rsidRDefault="00370420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A7DAD" w14:textId="77777777" w:rsidR="00370420" w:rsidRDefault="00370420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41BAE" w14:textId="77777777" w:rsidR="00370420" w:rsidRPr="00600D25" w:rsidRDefault="00370420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6C723" w14:textId="77777777" w:rsidR="00370420" w:rsidRDefault="00370420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70420" w14:paraId="438C0214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EE3C4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4D7C1" w14:textId="77777777" w:rsidR="00370420" w:rsidRDefault="00370420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5E333" w14:textId="77777777" w:rsidR="00370420" w:rsidRPr="00600D25" w:rsidRDefault="00370420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9FE6F" w14:textId="77777777" w:rsidR="00370420" w:rsidRDefault="00370420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Aleşd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2B92D" w14:textId="77777777" w:rsidR="00370420" w:rsidRDefault="00370420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2BD6A673" w14:textId="77777777" w:rsidR="00370420" w:rsidRDefault="00370420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 </w:t>
            </w:r>
          </w:p>
          <w:p w14:paraId="64BC5EF8" w14:textId="77777777" w:rsidR="00370420" w:rsidRDefault="00370420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24 - 30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43E17" w14:textId="77777777" w:rsidR="00370420" w:rsidRDefault="00370420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EC4B5" w14:textId="77777777" w:rsidR="00370420" w:rsidRDefault="00370420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D311E" w14:textId="77777777" w:rsidR="00370420" w:rsidRPr="00600D25" w:rsidRDefault="00370420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20BD0" w14:textId="77777777" w:rsidR="00370420" w:rsidRDefault="00370420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liinile 5 – 7 Cap Y.</w:t>
            </w:r>
          </w:p>
        </w:tc>
      </w:tr>
      <w:tr w:rsidR="00370420" w14:paraId="4A1C6996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89919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63A23" w14:textId="77777777" w:rsidR="00370420" w:rsidRDefault="00370420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622+468</w:t>
            </w:r>
          </w:p>
          <w:p w14:paraId="1A01137B" w14:textId="77777777" w:rsidR="00370420" w:rsidRDefault="00370420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622+568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50317" w14:textId="77777777" w:rsidR="00370420" w:rsidRPr="00600D25" w:rsidRDefault="00370420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4660A" w14:textId="77777777" w:rsidR="00370420" w:rsidRDefault="00370420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Aleşd-</w:t>
            </w:r>
          </w:p>
          <w:p w14:paraId="04AB81ED" w14:textId="77777777" w:rsidR="00370420" w:rsidRDefault="00370420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410FA" w14:textId="77777777" w:rsidR="00370420" w:rsidRDefault="00370420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C2349" w14:textId="77777777" w:rsidR="00370420" w:rsidRDefault="00370420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2608A" w14:textId="77777777" w:rsidR="00370420" w:rsidRDefault="00370420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E70BE" w14:textId="77777777" w:rsidR="00370420" w:rsidRDefault="00370420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7DDFF" w14:textId="77777777" w:rsidR="00370420" w:rsidRDefault="00370420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70420" w14:paraId="3F6D0C76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B7356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48DE6" w14:textId="77777777" w:rsidR="00370420" w:rsidRDefault="00370420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47A5D" w14:textId="77777777" w:rsidR="00370420" w:rsidRDefault="00370420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6F209" w14:textId="77777777" w:rsidR="00370420" w:rsidRDefault="00370420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Tileagd linia 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04292" w14:textId="77777777" w:rsidR="00370420" w:rsidRDefault="00370420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6CC42" w14:textId="77777777" w:rsidR="00370420" w:rsidRDefault="00370420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6C522" w14:textId="77777777" w:rsidR="00370420" w:rsidRDefault="00370420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59C4A" w14:textId="77777777" w:rsidR="00370420" w:rsidRDefault="00370420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9B54D" w14:textId="77777777" w:rsidR="00370420" w:rsidRDefault="00370420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70420" w14:paraId="444EC44C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3DB44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F95B9" w14:textId="77777777" w:rsidR="00370420" w:rsidRDefault="0037042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633+700</w:t>
            </w:r>
          </w:p>
          <w:p w14:paraId="3F9FA1C4" w14:textId="77777777" w:rsidR="00370420" w:rsidRDefault="0037042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634+000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DA196" w14:textId="77777777" w:rsidR="00370420" w:rsidRDefault="0037042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CD8FA" w14:textId="77777777" w:rsidR="00370420" w:rsidRDefault="00370420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 -</w:t>
            </w:r>
          </w:p>
          <w:p w14:paraId="2A1CAE5C" w14:textId="77777777" w:rsidR="00370420" w:rsidRDefault="00370420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9DA76" w14:textId="77777777" w:rsidR="00370420" w:rsidRDefault="0037042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EAEF0" w14:textId="77777777" w:rsidR="00370420" w:rsidRDefault="0037042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A37BA" w14:textId="77777777" w:rsidR="00370420" w:rsidRDefault="0037042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8D53A" w14:textId="77777777" w:rsidR="00370420" w:rsidRDefault="0037042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8F940" w14:textId="77777777" w:rsidR="00370420" w:rsidRDefault="0037042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70420" w14:paraId="22F2674B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D6C5B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2A33F" w14:textId="77777777" w:rsidR="00370420" w:rsidRDefault="0037042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636+190</w:t>
            </w:r>
          </w:p>
          <w:p w14:paraId="38FD669A" w14:textId="77777777" w:rsidR="00370420" w:rsidRDefault="0037042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636+290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5FD0E" w14:textId="77777777" w:rsidR="00370420" w:rsidRDefault="0037042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9FD7E" w14:textId="77777777" w:rsidR="00370420" w:rsidRDefault="00370420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 -</w:t>
            </w:r>
          </w:p>
          <w:p w14:paraId="7ADEAAE7" w14:textId="77777777" w:rsidR="00370420" w:rsidRDefault="00370420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F61D8" w14:textId="77777777" w:rsidR="00370420" w:rsidRDefault="0037042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9741C" w14:textId="77777777" w:rsidR="00370420" w:rsidRDefault="0037042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82B71" w14:textId="77777777" w:rsidR="00370420" w:rsidRDefault="0037042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75CA7" w14:textId="77777777" w:rsidR="00370420" w:rsidRDefault="0037042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A3AE7" w14:textId="77777777" w:rsidR="00370420" w:rsidRDefault="0037042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370420" w14:paraId="7390CCD7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164A3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EAA7D" w14:textId="77777777" w:rsidR="00370420" w:rsidRDefault="0037042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638+000</w:t>
            </w:r>
          </w:p>
          <w:p w14:paraId="364F5F1E" w14:textId="77777777" w:rsidR="00370420" w:rsidRDefault="0037042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638+100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0D658" w14:textId="77777777" w:rsidR="00370420" w:rsidRDefault="0037042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BBCA5" w14:textId="77777777" w:rsidR="00370420" w:rsidRDefault="00370420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 -</w:t>
            </w:r>
          </w:p>
          <w:p w14:paraId="25F0D524" w14:textId="77777777" w:rsidR="00370420" w:rsidRDefault="00370420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D9FB2" w14:textId="77777777" w:rsidR="00370420" w:rsidRDefault="0037042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42C6F" w14:textId="77777777" w:rsidR="00370420" w:rsidRDefault="0037042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95DB7" w14:textId="77777777" w:rsidR="00370420" w:rsidRDefault="0037042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D0294" w14:textId="77777777" w:rsidR="00370420" w:rsidRDefault="0037042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8E473" w14:textId="77777777" w:rsidR="00370420" w:rsidRDefault="0037042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370420" w14:paraId="4563104E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F55BC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8CA11" w14:textId="77777777" w:rsidR="00370420" w:rsidRDefault="00370420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CAD90" w14:textId="77777777" w:rsidR="00370420" w:rsidRDefault="00370420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B60C8" w14:textId="77777777" w:rsidR="00370420" w:rsidRDefault="00370420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 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C889D" w14:textId="77777777" w:rsidR="00370420" w:rsidRDefault="00370420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1AC19" w14:textId="77777777" w:rsidR="00370420" w:rsidRDefault="00370420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43CB6" w14:textId="77777777" w:rsidR="00370420" w:rsidRDefault="00370420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644+700</w:t>
            </w:r>
          </w:p>
          <w:p w14:paraId="2609CEBC" w14:textId="77777777" w:rsidR="00370420" w:rsidRDefault="00370420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645+050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CDA1C" w14:textId="77777777" w:rsidR="00370420" w:rsidRDefault="00370420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85FE1" w14:textId="77777777" w:rsidR="00370420" w:rsidRDefault="00370420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70420" w14:paraId="499D2DA8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56AD0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F6550" w14:textId="77777777" w:rsidR="00370420" w:rsidRDefault="00370420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E66EF" w14:textId="77777777" w:rsidR="00370420" w:rsidRDefault="00370420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FB37E" w14:textId="77777777" w:rsidR="00370420" w:rsidRDefault="00370420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 - Oradea Est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5CC5A" w14:textId="77777777" w:rsidR="00370420" w:rsidRDefault="00370420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D81E5" w14:textId="77777777" w:rsidR="00370420" w:rsidRDefault="00370420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D08ED" w14:textId="77777777" w:rsidR="00370420" w:rsidRDefault="00370420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647+700</w:t>
            </w:r>
          </w:p>
          <w:p w14:paraId="517C6B07" w14:textId="77777777" w:rsidR="00370420" w:rsidRDefault="00370420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647+800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2B9D8" w14:textId="77777777" w:rsidR="00370420" w:rsidRDefault="00370420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06631" w14:textId="77777777" w:rsidR="00370420" w:rsidRDefault="00370420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70420" w14:paraId="1AA8DC21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D674A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052E2" w14:textId="77777777" w:rsidR="00370420" w:rsidRDefault="00370420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86924" w14:textId="77777777" w:rsidR="00370420" w:rsidRDefault="00370420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65707" w14:textId="77777777" w:rsidR="00370420" w:rsidRDefault="00370420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Oradea Est linia 2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5964A" w14:textId="77777777" w:rsidR="00370420" w:rsidRDefault="00370420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35A57" w14:textId="77777777" w:rsidR="00370420" w:rsidRDefault="00370420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DA40F" w14:textId="77777777" w:rsidR="00370420" w:rsidRDefault="00370420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649+550</w:t>
            </w:r>
          </w:p>
          <w:p w14:paraId="691B8F04" w14:textId="77777777" w:rsidR="00370420" w:rsidRDefault="00370420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649+650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A75CD" w14:textId="77777777" w:rsidR="00370420" w:rsidRDefault="00370420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62227" w14:textId="77777777" w:rsidR="00370420" w:rsidRDefault="00370420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370420" w14:paraId="618083FB" w14:textId="77777777" w:rsidTr="00E4222D">
        <w:trPr>
          <w:cantSplit/>
          <w:trHeight w:val="72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1AD0A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82FD0" w14:textId="77777777" w:rsidR="00370420" w:rsidRDefault="0037042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F122F" w14:textId="77777777" w:rsidR="00370420" w:rsidRDefault="0037042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963D3" w14:textId="77777777" w:rsidR="00370420" w:rsidRDefault="00370420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 Est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76BD2" w14:textId="77777777" w:rsidR="00370420" w:rsidRDefault="0037042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</w:t>
            </w:r>
          </w:p>
          <w:p w14:paraId="74202CC8" w14:textId="77777777" w:rsidR="00370420" w:rsidRDefault="0037042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/ 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2D82A" w14:textId="77777777" w:rsidR="00370420" w:rsidRDefault="0037042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B7F21" w14:textId="77777777" w:rsidR="00370420" w:rsidRDefault="0037042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8CD7D" w14:textId="77777777" w:rsidR="00370420" w:rsidRPr="00600D25" w:rsidRDefault="0037042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FE63D" w14:textId="77777777" w:rsidR="00370420" w:rsidRDefault="0037042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4 - 7 Tranzit Cap X.</w:t>
            </w:r>
          </w:p>
        </w:tc>
      </w:tr>
      <w:tr w:rsidR="00370420" w14:paraId="30A55159" w14:textId="77777777" w:rsidTr="00E4222D">
        <w:trPr>
          <w:cantSplit/>
          <w:trHeight w:val="69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41B83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03693" w14:textId="77777777" w:rsidR="00370420" w:rsidRDefault="0037042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A71E8" w14:textId="77777777" w:rsidR="00370420" w:rsidRDefault="0037042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09637" w14:textId="77777777" w:rsidR="00370420" w:rsidRDefault="00370420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 Est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F9A03" w14:textId="77777777" w:rsidR="00370420" w:rsidRDefault="0037042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6D7463B7" w14:textId="77777777" w:rsidR="00370420" w:rsidRDefault="0037042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 / 13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262C9" w14:textId="77777777" w:rsidR="00370420" w:rsidRDefault="0037042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483E0" w14:textId="77777777" w:rsidR="00370420" w:rsidRDefault="0037042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3ED77" w14:textId="77777777" w:rsidR="00370420" w:rsidRPr="00600D25" w:rsidRDefault="0037042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98D7B" w14:textId="77777777" w:rsidR="00370420" w:rsidRDefault="0037042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4 - 7 Tranzit Cap X.</w:t>
            </w:r>
          </w:p>
        </w:tc>
      </w:tr>
      <w:tr w:rsidR="00370420" w14:paraId="236D187E" w14:textId="77777777" w:rsidTr="00E4222D">
        <w:trPr>
          <w:cantSplit/>
          <w:trHeight w:val="69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E8202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E718B" w14:textId="77777777" w:rsidR="00370420" w:rsidRDefault="0037042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652+000</w:t>
            </w:r>
          </w:p>
          <w:p w14:paraId="76967F04" w14:textId="77777777" w:rsidR="00370420" w:rsidRDefault="0037042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653+000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3AC07" w14:textId="77777777" w:rsidR="00370420" w:rsidRDefault="0037042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B35DF" w14:textId="77777777" w:rsidR="00370420" w:rsidRDefault="00370420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Oradea Est - Oradea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EA817" w14:textId="77777777" w:rsidR="00370420" w:rsidRDefault="0037042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372C5" w14:textId="77777777" w:rsidR="00370420" w:rsidRDefault="0037042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69F25" w14:textId="77777777" w:rsidR="00370420" w:rsidRDefault="0037042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651+950</w:t>
            </w:r>
          </w:p>
          <w:p w14:paraId="0B743565" w14:textId="77777777" w:rsidR="00370420" w:rsidRDefault="0037042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652+000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12D33" w14:textId="77777777" w:rsidR="00370420" w:rsidRPr="00600D25" w:rsidRDefault="0037042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FB845" w14:textId="77777777" w:rsidR="00370420" w:rsidRDefault="0037042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70420" w14:paraId="0EF84FA6" w14:textId="77777777" w:rsidTr="00E4222D">
        <w:trPr>
          <w:cantSplit/>
          <w:trHeight w:val="8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16321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4BC28" w14:textId="77777777" w:rsidR="00370420" w:rsidRDefault="0037042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33C33" w14:textId="77777777" w:rsidR="00370420" w:rsidRDefault="0037042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93923" w14:textId="77777777" w:rsidR="00370420" w:rsidRDefault="00370420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0B41A792" w14:textId="77777777" w:rsidR="00370420" w:rsidRDefault="00370420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633D3" w14:textId="77777777" w:rsidR="00370420" w:rsidRDefault="0037042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F10CC" w14:textId="77777777" w:rsidR="00370420" w:rsidRDefault="0037042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458BA" w14:textId="77777777" w:rsidR="00370420" w:rsidRDefault="0037042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C795C" w14:textId="77777777" w:rsidR="00370420" w:rsidRDefault="0037042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8BB8E" w14:textId="77777777" w:rsidR="00370420" w:rsidRDefault="0037042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3 A, 4 A, 7 A, 1 B, </w:t>
            </w:r>
          </w:p>
          <w:p w14:paraId="61D00E2D" w14:textId="77777777" w:rsidR="00370420" w:rsidRDefault="0037042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2 B, 3 B,  Cap Y.</w:t>
            </w:r>
          </w:p>
          <w:p w14:paraId="05BCBB27" w14:textId="77777777" w:rsidR="00370420" w:rsidRDefault="0037042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46482BD" w14:textId="77777777" w:rsidR="00370420" w:rsidRDefault="0037042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Stație paralelogram.</w:t>
            </w:r>
          </w:p>
        </w:tc>
      </w:tr>
      <w:tr w:rsidR="00370420" w14:paraId="55F04096" w14:textId="77777777" w:rsidTr="00E4222D">
        <w:trPr>
          <w:cantSplit/>
          <w:trHeight w:val="8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4559D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55EBA" w14:textId="77777777" w:rsidR="00370420" w:rsidRDefault="0037042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FAE42" w14:textId="77777777" w:rsidR="00370420" w:rsidRDefault="0037042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CE5A7" w14:textId="77777777" w:rsidR="00370420" w:rsidRDefault="00370420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0DC3230B" w14:textId="77777777" w:rsidR="00370420" w:rsidRDefault="00370420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41BB7" w14:textId="77777777" w:rsidR="00370420" w:rsidRDefault="0037042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7F03C" w14:textId="77777777" w:rsidR="00370420" w:rsidRDefault="0037042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7DC79" w14:textId="77777777" w:rsidR="00370420" w:rsidRDefault="0037042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21462" w14:textId="77777777" w:rsidR="00370420" w:rsidRDefault="0037042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4A1FB" w14:textId="77777777" w:rsidR="00370420" w:rsidRDefault="0037042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7 A, 1B - 3B, </w:t>
            </w:r>
          </w:p>
          <w:p w14:paraId="7C0704BA" w14:textId="77777777" w:rsidR="00370420" w:rsidRDefault="0037042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Depou  Cap Y.</w:t>
            </w:r>
          </w:p>
          <w:p w14:paraId="344D5F2A" w14:textId="77777777" w:rsidR="00370420" w:rsidRDefault="0037042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7489106" w14:textId="77777777" w:rsidR="00370420" w:rsidRDefault="0037042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Stație paralelogram.</w:t>
            </w:r>
          </w:p>
        </w:tc>
      </w:tr>
      <w:tr w:rsidR="00370420" w14:paraId="66C9E02B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A972D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68DA3" w14:textId="77777777" w:rsidR="00370420" w:rsidRDefault="0037042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47C75" w14:textId="77777777" w:rsidR="00370420" w:rsidRPr="00600D25" w:rsidRDefault="0037042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770F7" w14:textId="77777777" w:rsidR="00370420" w:rsidRDefault="00370420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2685931E" w14:textId="77777777" w:rsidR="00370420" w:rsidRDefault="00370420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9A223" w14:textId="77777777" w:rsidR="00370420" w:rsidRDefault="0037042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E1A6B" w14:textId="77777777" w:rsidR="00370420" w:rsidRDefault="0037042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83E87" w14:textId="77777777" w:rsidR="00370420" w:rsidRDefault="0037042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3C211" w14:textId="77777777" w:rsidR="00370420" w:rsidRPr="00600D25" w:rsidRDefault="0037042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8FE23" w14:textId="77777777" w:rsidR="00370420" w:rsidRDefault="0037042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7A, 1B - 3B și </w:t>
            </w:r>
          </w:p>
          <w:p w14:paraId="6E0A5722" w14:textId="77777777" w:rsidR="00370420" w:rsidRDefault="0037042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Depou Cap Y.</w:t>
            </w:r>
          </w:p>
          <w:p w14:paraId="1DBDAC10" w14:textId="77777777" w:rsidR="00370420" w:rsidRDefault="0037042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07EAD45" w14:textId="77777777" w:rsidR="00370420" w:rsidRDefault="0037042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Stație paralelogram.</w:t>
            </w:r>
          </w:p>
        </w:tc>
      </w:tr>
      <w:tr w:rsidR="00370420" w14:paraId="5C01D196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9C2FC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A36EF" w14:textId="77777777" w:rsidR="00370420" w:rsidRDefault="0037042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A2C32" w14:textId="77777777" w:rsidR="00370420" w:rsidRPr="00600D25" w:rsidRDefault="0037042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E2492" w14:textId="77777777" w:rsidR="00370420" w:rsidRDefault="00370420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DEDE7" w14:textId="77777777" w:rsidR="00370420" w:rsidRDefault="0037042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C69DF" w14:textId="77777777" w:rsidR="00370420" w:rsidRDefault="0037042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65745" w14:textId="77777777" w:rsidR="00370420" w:rsidRDefault="0037042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ED8F2" w14:textId="77777777" w:rsidR="00370420" w:rsidRPr="00600D25" w:rsidRDefault="0037042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57E86" w14:textId="77777777" w:rsidR="00370420" w:rsidRDefault="0037042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1 A, Cap Y.</w:t>
            </w:r>
          </w:p>
          <w:p w14:paraId="7A63C6DF" w14:textId="77777777" w:rsidR="00370420" w:rsidRDefault="0037042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0D1644D" w14:textId="77777777" w:rsidR="00370420" w:rsidRDefault="0037042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370420" w14:paraId="3D9A87B2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24BBF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0B993" w14:textId="77777777" w:rsidR="00370420" w:rsidRDefault="0037042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C186B" w14:textId="77777777" w:rsidR="00370420" w:rsidRPr="00600D25" w:rsidRDefault="0037042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17672" w14:textId="77777777" w:rsidR="00370420" w:rsidRDefault="00370420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56B9C862" w14:textId="77777777" w:rsidR="00370420" w:rsidRDefault="00370420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930B1" w14:textId="77777777" w:rsidR="00370420" w:rsidRDefault="0037042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DCF05" w14:textId="77777777" w:rsidR="00370420" w:rsidRDefault="0037042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BA8B1" w14:textId="77777777" w:rsidR="00370420" w:rsidRDefault="0037042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358C8" w14:textId="77777777" w:rsidR="00370420" w:rsidRPr="00600D25" w:rsidRDefault="0037042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1D044" w14:textId="77777777" w:rsidR="00370420" w:rsidRDefault="0037042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3 A, 4 A, Cap Y.</w:t>
            </w:r>
          </w:p>
          <w:p w14:paraId="4CAF91DA" w14:textId="77777777" w:rsidR="00370420" w:rsidRDefault="0037042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67B272C" w14:textId="77777777" w:rsidR="00370420" w:rsidRDefault="0037042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370420" w14:paraId="527F91CA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480CB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DD061" w14:textId="77777777" w:rsidR="00370420" w:rsidRDefault="0037042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FCA9D" w14:textId="77777777" w:rsidR="00370420" w:rsidRPr="00600D25" w:rsidRDefault="0037042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CDDC7" w14:textId="77777777" w:rsidR="00370420" w:rsidRDefault="00370420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48B4DA15" w14:textId="77777777" w:rsidR="00370420" w:rsidRDefault="00370420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F39B5" w14:textId="77777777" w:rsidR="00370420" w:rsidRDefault="0037042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5CC0B" w14:textId="77777777" w:rsidR="00370420" w:rsidRDefault="0037042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17C11" w14:textId="77777777" w:rsidR="00370420" w:rsidRDefault="0037042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1693F" w14:textId="77777777" w:rsidR="00370420" w:rsidRPr="00600D25" w:rsidRDefault="0037042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F8442" w14:textId="77777777" w:rsidR="00370420" w:rsidRDefault="0037042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3 A, 4 A și Depoul Oradea.</w:t>
            </w:r>
          </w:p>
          <w:p w14:paraId="2F11A0CF" w14:textId="77777777" w:rsidR="00370420" w:rsidRDefault="0037042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252EDF4" w14:textId="77777777" w:rsidR="00370420" w:rsidRDefault="0037042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370420" w14:paraId="5255B061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8DEA9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29892" w14:textId="77777777" w:rsidR="00370420" w:rsidRDefault="0037042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3BBBC" w14:textId="77777777" w:rsidR="00370420" w:rsidRPr="00600D25" w:rsidRDefault="0037042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5E996" w14:textId="77777777" w:rsidR="00370420" w:rsidRDefault="00370420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Episcopia Bihor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F0955" w14:textId="77777777" w:rsidR="00370420" w:rsidRDefault="0037042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bretea Cap X</w:t>
            </w:r>
          </w:p>
          <w:p w14:paraId="2D25B80E" w14:textId="77777777" w:rsidR="00370420" w:rsidRDefault="0037042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19, 21, 31, 27 / 29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2B114" w14:textId="77777777" w:rsidR="00370420" w:rsidRDefault="0037042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01B64" w14:textId="77777777" w:rsidR="00370420" w:rsidRDefault="0037042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79DF9" w14:textId="77777777" w:rsidR="00370420" w:rsidRPr="00600D25" w:rsidRDefault="0037042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440B6" w14:textId="77777777" w:rsidR="00370420" w:rsidRDefault="0037042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C334521" w14:textId="77777777" w:rsidR="00370420" w:rsidRDefault="0037042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35EFF9FA" w14:textId="77777777" w:rsidR="00370420" w:rsidRDefault="0037042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7 - 17, Cap X.</w:t>
            </w:r>
          </w:p>
        </w:tc>
      </w:tr>
      <w:tr w:rsidR="00370420" w14:paraId="26E629AD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C5ACC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40A9E" w14:textId="77777777" w:rsidR="00370420" w:rsidRDefault="0037042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3+772</w:t>
            </w:r>
          </w:p>
          <w:p w14:paraId="21E82651" w14:textId="77777777" w:rsidR="00370420" w:rsidRDefault="0037042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3+872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2BFE0" w14:textId="77777777" w:rsidR="00370420" w:rsidRPr="00600D25" w:rsidRDefault="0037042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7D509" w14:textId="77777777" w:rsidR="00370420" w:rsidRDefault="00370420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Episcopia Bihor - Frontieră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479E2" w14:textId="77777777" w:rsidR="00370420" w:rsidRDefault="0037042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4B51C" w14:textId="77777777" w:rsidR="00370420" w:rsidRDefault="0037042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4BD20" w14:textId="77777777" w:rsidR="00370420" w:rsidRDefault="0037042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8592D" w14:textId="77777777" w:rsidR="00370420" w:rsidRPr="00600D25" w:rsidRDefault="0037042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20A69" w14:textId="77777777" w:rsidR="00370420" w:rsidRDefault="0037042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370420" w14:paraId="4722D5A4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988EB" w14:textId="77777777" w:rsidR="00370420" w:rsidRDefault="00370420" w:rsidP="0037042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68C9E" w14:textId="77777777" w:rsidR="00370420" w:rsidRDefault="0037042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4+884</w:t>
            </w:r>
          </w:p>
          <w:p w14:paraId="732D5CCA" w14:textId="77777777" w:rsidR="00370420" w:rsidRDefault="0037042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4+984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DB7F5" w14:textId="77777777" w:rsidR="00370420" w:rsidRPr="00600D25" w:rsidRDefault="0037042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6EE2B" w14:textId="77777777" w:rsidR="00370420" w:rsidRDefault="00370420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Episcopia Bihor - Frontieră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BE25B" w14:textId="77777777" w:rsidR="00370420" w:rsidRDefault="0037042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784EA" w14:textId="77777777" w:rsidR="00370420" w:rsidRDefault="0037042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2E643" w14:textId="77777777" w:rsidR="00370420" w:rsidRDefault="0037042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88FD9" w14:textId="77777777" w:rsidR="00370420" w:rsidRPr="00600D25" w:rsidRDefault="0037042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36D40" w14:textId="77777777" w:rsidR="00370420" w:rsidRDefault="0037042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</w:tbl>
    <w:p w14:paraId="1E6AC08F" w14:textId="77777777" w:rsidR="00370420" w:rsidRPr="00836022" w:rsidRDefault="00370420" w:rsidP="0095691E">
      <w:pPr>
        <w:spacing w:before="40" w:line="192" w:lineRule="auto"/>
        <w:ind w:right="57"/>
        <w:rPr>
          <w:sz w:val="20"/>
          <w:lang w:val="en-US"/>
        </w:rPr>
      </w:pPr>
    </w:p>
    <w:p w14:paraId="3A6A08AD" w14:textId="1E3DC42F" w:rsidR="00370420" w:rsidRDefault="00370420" w:rsidP="00956F37">
      <w:pPr>
        <w:pStyle w:val="Heading1"/>
        <w:spacing w:line="360" w:lineRule="auto"/>
      </w:pPr>
      <w:r>
        <w:t>LINIA 301 N</w:t>
      </w:r>
    </w:p>
    <w:p w14:paraId="10DB9849" w14:textId="77777777" w:rsidR="00370420" w:rsidRDefault="00370420" w:rsidP="004F46F4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CHITILA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61"/>
        <w:gridCol w:w="2197"/>
        <w:gridCol w:w="870"/>
        <w:gridCol w:w="754"/>
        <w:gridCol w:w="870"/>
        <w:gridCol w:w="754"/>
        <w:gridCol w:w="2492"/>
      </w:tblGrid>
      <w:tr w:rsidR="00370420" w14:paraId="21E148CC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DEE47" w14:textId="77777777" w:rsidR="00370420" w:rsidRDefault="00370420" w:rsidP="00370420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AF7C1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F7869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B310E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2935C8EB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9A941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ED9D5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7BB8F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34E78" w14:textId="77777777" w:rsidR="00370420" w:rsidRPr="0022092F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60C44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0D90FF22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28782" w14:textId="77777777" w:rsidR="00370420" w:rsidRDefault="00370420" w:rsidP="00370420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5786C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973D2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CF5B0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793A35D5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01581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5C9B5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80868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76DF4" w14:textId="77777777" w:rsidR="00370420" w:rsidRPr="0022092F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1D9E6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0390D864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88622" w14:textId="77777777" w:rsidR="00370420" w:rsidRDefault="00370420" w:rsidP="00370420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E8478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CB953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E74CE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1143B989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1872C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B9959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6F32E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BEB54" w14:textId="77777777" w:rsidR="00370420" w:rsidRPr="0022092F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FB128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CFC3BD9" w14:textId="77777777" w:rsidR="00370420" w:rsidRPr="00474FB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11 şi </w:t>
            </w:r>
            <w:r>
              <w:rPr>
                <w:b/>
                <w:bCs/>
                <w:i/>
                <w:iCs/>
                <w:sz w:val="20"/>
                <w:lang w:val="en-US"/>
              </w:rPr>
              <w:t>12.</w:t>
            </w:r>
          </w:p>
        </w:tc>
      </w:tr>
      <w:tr w:rsidR="00370420" w14:paraId="65522AA8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A1EA9" w14:textId="77777777" w:rsidR="00370420" w:rsidRDefault="00370420" w:rsidP="00370420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72B48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46CF4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4B9F6" w14:textId="77777777" w:rsidR="00370420" w:rsidRDefault="00370420">
            <w:pPr>
              <w:spacing w:before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697EECCE" w14:textId="77777777" w:rsidR="00370420" w:rsidRDefault="00370420">
            <w:pPr>
              <w:spacing w:before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F7DE4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D729E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2C242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333EC" w14:textId="77777777" w:rsidR="00370420" w:rsidRPr="0022092F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BA554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595E4568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B5024" w14:textId="77777777" w:rsidR="00370420" w:rsidRDefault="00370420" w:rsidP="00370420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E439B" w14:textId="77777777" w:rsidR="00370420" w:rsidRDefault="00370420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45292" w14:textId="77777777" w:rsidR="00370420" w:rsidRDefault="00370420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08CE5" w14:textId="77777777" w:rsidR="00370420" w:rsidRDefault="00370420" w:rsidP="000E39C8">
            <w:pPr>
              <w:spacing w:before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St. Bucureşti Nord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E4222D"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A0F92" w14:textId="77777777" w:rsidR="00370420" w:rsidRPr="00E4222D" w:rsidRDefault="00370420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între TDJ </w:t>
            </w:r>
          </w:p>
          <w:p w14:paraId="153440D6" w14:textId="77777777" w:rsidR="00370420" w:rsidRPr="00E4222D" w:rsidRDefault="00370420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36 / 38 și </w:t>
            </w:r>
          </w:p>
          <w:p w14:paraId="10A821B2" w14:textId="77777777" w:rsidR="00370420" w:rsidRPr="00E4222D" w:rsidRDefault="00370420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1D2155E0" w14:textId="77777777" w:rsidR="00370420" w:rsidRDefault="00370420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46 / 49</w:t>
            </w:r>
            <w:r w:rsidRPr="00E4222D">
              <w:rPr>
                <w:b/>
                <w:bCs/>
                <w:sz w:val="20"/>
                <w:lang w:val="ro-RO"/>
              </w:rPr>
              <w:tab/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82C4C" w14:textId="77777777" w:rsidR="00370420" w:rsidRDefault="00370420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822BF" w14:textId="77777777" w:rsidR="00370420" w:rsidRDefault="00370420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9C9A3" w14:textId="77777777" w:rsidR="00370420" w:rsidRPr="0022092F" w:rsidRDefault="00370420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93A4B" w14:textId="77777777" w:rsidR="00370420" w:rsidRDefault="00370420" w:rsidP="000E39C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222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698EA23A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991C8" w14:textId="77777777" w:rsidR="00370420" w:rsidRDefault="00370420" w:rsidP="00370420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A67D1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DA5AC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9B549" w14:textId="77777777" w:rsidR="00370420" w:rsidRDefault="00370420" w:rsidP="006F3FD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CB0C0" w14:textId="77777777" w:rsidR="00370420" w:rsidRDefault="00370420" w:rsidP="006F3F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sch. 6A și 6B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579B5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B0B4B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CFD5B" w14:textId="77777777" w:rsidR="00370420" w:rsidRPr="0022092F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08658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70420" w14:paraId="6A0C2E65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2771F" w14:textId="77777777" w:rsidR="00370420" w:rsidRDefault="00370420" w:rsidP="00370420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090E4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2+950</w:t>
            </w:r>
          </w:p>
          <w:p w14:paraId="6353503F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3+200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A5D6D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EDE95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Nord -</w:t>
            </w:r>
          </w:p>
          <w:p w14:paraId="6B4DFEF9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Chitila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B989C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A5FC7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93D97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CC411" w14:textId="77777777" w:rsidR="00370420" w:rsidRPr="0022092F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A7D78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70420" w14:paraId="71F2F685" w14:textId="77777777">
        <w:trPr>
          <w:cantSplit/>
          <w:trHeight w:val="1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CD5AB" w14:textId="77777777" w:rsidR="00370420" w:rsidRDefault="00370420" w:rsidP="00370420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E006D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32073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0C73A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Nord -</w:t>
            </w:r>
          </w:p>
          <w:p w14:paraId="0FC7C1AF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H.M. Pajura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E003B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A3BD757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0DA7C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A6B29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DF2DD" w14:textId="77777777" w:rsidR="00370420" w:rsidRPr="0022092F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AE294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10E83359" w14:textId="77777777" w:rsidR="00370420" w:rsidRDefault="00370420">
      <w:pPr>
        <w:spacing w:before="40" w:after="40" w:line="192" w:lineRule="auto"/>
        <w:ind w:right="57"/>
        <w:rPr>
          <w:sz w:val="20"/>
          <w:lang w:val="ro-RO"/>
        </w:rPr>
      </w:pPr>
    </w:p>
    <w:p w14:paraId="4F2455D3" w14:textId="77777777" w:rsidR="00370420" w:rsidRDefault="00370420" w:rsidP="007F72A5">
      <w:pPr>
        <w:pStyle w:val="Heading1"/>
        <w:spacing w:line="360" w:lineRule="auto"/>
      </w:pPr>
      <w:r>
        <w:t>LINIA 301 O</w:t>
      </w:r>
    </w:p>
    <w:p w14:paraId="3FFD6FBF" w14:textId="77777777" w:rsidR="00370420" w:rsidRDefault="00370420" w:rsidP="00906CE3">
      <w:pPr>
        <w:pStyle w:val="Heading1"/>
        <w:spacing w:line="360" w:lineRule="auto"/>
        <w:rPr>
          <w:b w:val="0"/>
          <w:bCs w:val="0"/>
          <w:sz w:val="8"/>
        </w:rPr>
      </w:pPr>
      <w:r>
        <w:t>BUCUREŞTI NORD GR. B - BUCUREŞTI TRIAJ POST 9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370420" w14:paraId="6BC37C11" w14:textId="77777777">
        <w:trPr>
          <w:cantSplit/>
          <w:trHeight w:val="11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4C208" w14:textId="77777777" w:rsidR="00370420" w:rsidRDefault="00370420" w:rsidP="00370420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4B055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D7770" w14:textId="77777777" w:rsidR="00370420" w:rsidRPr="00F1029A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BACE6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5574C9A6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D, 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8CAD4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A2BF0" w14:textId="77777777" w:rsidR="00370420" w:rsidRPr="00F1029A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1029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47904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37EB2" w14:textId="77777777" w:rsidR="00370420" w:rsidRPr="00F1029A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05040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1F1C84E5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B89B1" w14:textId="77777777" w:rsidR="00370420" w:rsidRDefault="00370420" w:rsidP="00370420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E2C56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79B56" w14:textId="77777777" w:rsidR="00370420" w:rsidRPr="00F1029A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EFFA5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595228C5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2E083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BDE59" w14:textId="77777777" w:rsidR="00370420" w:rsidRPr="00F1029A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1029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DF796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02DFA" w14:textId="77777777" w:rsidR="00370420" w:rsidRPr="00F1029A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0ACA9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2D189D2E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31332" w14:textId="77777777" w:rsidR="00370420" w:rsidRDefault="00370420" w:rsidP="00370420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41C02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3776E" w14:textId="77777777" w:rsidR="00370420" w:rsidRPr="00F1029A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996CB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503ACFCC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2AE15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481D47D3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94E95" w14:textId="77777777" w:rsidR="00370420" w:rsidRPr="00F1029A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8774E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5C89F" w14:textId="77777777" w:rsidR="00370420" w:rsidRPr="00F1029A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E5B12" w14:textId="77777777" w:rsidR="00370420" w:rsidRDefault="00370420" w:rsidP="005A5BB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1F9C2208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2A6CF" w14:textId="77777777" w:rsidR="00370420" w:rsidRDefault="00370420" w:rsidP="00370420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6166A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6915C" w14:textId="77777777" w:rsidR="00370420" w:rsidRPr="00F1029A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360BF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35C34F90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0086D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7E01184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CDF94" w14:textId="77777777" w:rsidR="00370420" w:rsidRPr="00F1029A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9F672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070C4" w14:textId="77777777" w:rsidR="00370420" w:rsidRPr="00F1029A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30B10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21EA7127" w14:textId="77777777">
        <w:trPr>
          <w:cantSplit/>
          <w:trHeight w:val="1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24FBE" w14:textId="77777777" w:rsidR="00370420" w:rsidRDefault="00370420" w:rsidP="00370420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A06C2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23F69" w14:textId="77777777" w:rsidR="00370420" w:rsidRPr="00F1029A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7473B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52F48317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5EF56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0CB71E3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CDB6B" w14:textId="77777777" w:rsidR="00370420" w:rsidRPr="00F1029A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1029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A7C6D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4324C" w14:textId="77777777" w:rsidR="00370420" w:rsidRPr="00F1029A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A5924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41ADD75F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3AC0D" w14:textId="77777777" w:rsidR="00370420" w:rsidRDefault="00370420" w:rsidP="00370420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C421E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1591B" w14:textId="77777777" w:rsidR="00370420" w:rsidRPr="00F1029A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44357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038834FB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10D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52287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1EA685E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29106" w14:textId="77777777" w:rsidR="00370420" w:rsidRPr="00F1029A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1029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279D5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8B460" w14:textId="77777777" w:rsidR="00370420" w:rsidRPr="00F1029A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C921A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4FB0BC1C" w14:textId="77777777">
        <w:trPr>
          <w:cantSplit/>
          <w:trHeight w:val="2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C2EE1" w14:textId="77777777" w:rsidR="00370420" w:rsidRDefault="00370420" w:rsidP="00370420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F3FA2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91826" w14:textId="77777777" w:rsidR="00370420" w:rsidRPr="00F1029A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02BAB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4EC80BFF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11D69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535234F0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5B554" w14:textId="77777777" w:rsidR="00370420" w:rsidRPr="00F1029A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1029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A1EB3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881EF" w14:textId="77777777" w:rsidR="00370420" w:rsidRPr="00F1029A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D7D8C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77647E4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Acces la linia 11 D.</w:t>
            </w:r>
          </w:p>
        </w:tc>
      </w:tr>
      <w:tr w:rsidR="00370420" w14:paraId="432BF14B" w14:textId="77777777">
        <w:trPr>
          <w:cantSplit/>
          <w:trHeight w:val="2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D668C" w14:textId="77777777" w:rsidR="00370420" w:rsidRDefault="00370420" w:rsidP="00370420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3E3AC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21D04" w14:textId="77777777" w:rsidR="00370420" w:rsidRPr="00F1029A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012FE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593BC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488157A2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BAE81" w14:textId="77777777" w:rsidR="00370420" w:rsidRPr="00F1029A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25DBC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2CB17" w14:textId="77777777" w:rsidR="00370420" w:rsidRPr="00F1029A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60A5E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F78B042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40EB46A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1A, 2A și 1D.</w:t>
            </w:r>
          </w:p>
        </w:tc>
      </w:tr>
      <w:tr w:rsidR="00370420" w14:paraId="0CC8BD9A" w14:textId="77777777">
        <w:trPr>
          <w:cantSplit/>
          <w:trHeight w:val="2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49939" w14:textId="77777777" w:rsidR="00370420" w:rsidRDefault="00370420" w:rsidP="00370420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6E46C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5A600" w14:textId="77777777" w:rsidR="00370420" w:rsidRPr="00F1029A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E32A3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93928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porți-unea cuprin-</w:t>
            </w:r>
          </w:p>
          <w:p w14:paraId="6432983C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să între sch. 106 și TDJ </w:t>
            </w:r>
          </w:p>
          <w:p w14:paraId="0407146F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86 / 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7A99D" w14:textId="77777777" w:rsidR="00370420" w:rsidRPr="00F1029A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2A3DC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4EEC3" w14:textId="77777777" w:rsidR="00370420" w:rsidRPr="00F1029A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87F62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4BBDCEB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de la linia 2D la liniile 11D </w:t>
            </w:r>
          </w:p>
          <w:p w14:paraId="16170934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și 2 Centură st. București Basarab.</w:t>
            </w:r>
          </w:p>
        </w:tc>
      </w:tr>
    </w:tbl>
    <w:p w14:paraId="0C1E68C8" w14:textId="77777777" w:rsidR="00370420" w:rsidRDefault="00370420">
      <w:pPr>
        <w:spacing w:before="40" w:after="40" w:line="192" w:lineRule="auto"/>
        <w:ind w:right="57"/>
        <w:rPr>
          <w:sz w:val="20"/>
          <w:lang w:val="ro-RO"/>
        </w:rPr>
      </w:pPr>
    </w:p>
    <w:p w14:paraId="462335DB" w14:textId="77777777" w:rsidR="00370420" w:rsidRDefault="00370420" w:rsidP="003260D9">
      <w:pPr>
        <w:pStyle w:val="Heading1"/>
        <w:spacing w:line="360" w:lineRule="auto"/>
      </w:pPr>
      <w:r>
        <w:lastRenderedPageBreak/>
        <w:t>LINIA 301 P</w:t>
      </w:r>
    </w:p>
    <w:p w14:paraId="4FD5F384" w14:textId="77777777" w:rsidR="00370420" w:rsidRDefault="00370420" w:rsidP="0037613D">
      <w:pPr>
        <w:pStyle w:val="Heading1"/>
        <w:spacing w:line="360" w:lineRule="auto"/>
        <w:rPr>
          <w:b w:val="0"/>
          <w:bCs w:val="0"/>
          <w:sz w:val="8"/>
        </w:rPr>
      </w:pPr>
      <w:r>
        <w:t xml:space="preserve">BUCUREŞTI NORD - BUCUREŞTI GRIVIŢA - BUCUREŞTI BĂNEASA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370420" w14:paraId="04501D3D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BEA70" w14:textId="77777777" w:rsidR="00370420" w:rsidRDefault="00370420" w:rsidP="0037042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DC293" w14:textId="77777777" w:rsidR="00370420" w:rsidRDefault="00370420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E4CDB" w14:textId="77777777" w:rsidR="00370420" w:rsidRPr="001B37B8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74407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51498B8C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B4CE2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13778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9C75E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233A5" w14:textId="77777777" w:rsidR="00370420" w:rsidRPr="001B37B8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41A41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1823FE29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E56C0" w14:textId="77777777" w:rsidR="00370420" w:rsidRDefault="00370420" w:rsidP="0037042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2AFF5" w14:textId="77777777" w:rsidR="00370420" w:rsidRDefault="00370420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52A4A" w14:textId="77777777" w:rsidR="00370420" w:rsidRPr="001B37B8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41C04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3353BC11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2B743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D4C13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C3A5D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7C3E0" w14:textId="77777777" w:rsidR="00370420" w:rsidRPr="001B37B8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223CC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6B1FE2A3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A3573" w14:textId="77777777" w:rsidR="00370420" w:rsidRDefault="00370420" w:rsidP="0037042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14C5A" w14:textId="77777777" w:rsidR="00370420" w:rsidRDefault="00370420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AEEC9" w14:textId="77777777" w:rsidR="00370420" w:rsidRPr="001B37B8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789E8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270E8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25624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F5F18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00883" w14:textId="77777777" w:rsidR="00370420" w:rsidRPr="001B37B8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37FE6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66E9390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11 şi 12.</w:t>
            </w:r>
          </w:p>
        </w:tc>
      </w:tr>
      <w:tr w:rsidR="00370420" w:rsidRPr="00A8307A" w14:paraId="2D33DD0C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67390" w14:textId="77777777" w:rsidR="00370420" w:rsidRPr="00A75A00" w:rsidRDefault="00370420" w:rsidP="00370420">
            <w:pPr>
              <w:numPr>
                <w:ilvl w:val="0"/>
                <w:numId w:val="16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C27F7" w14:textId="77777777" w:rsidR="00370420" w:rsidRPr="00A8307A" w:rsidRDefault="00370420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6019A" w14:textId="77777777" w:rsidR="00370420" w:rsidRPr="00A8307A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846BD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Fir III București Nord - </w:t>
            </w:r>
          </w:p>
          <w:p w14:paraId="205E99AD" w14:textId="77777777" w:rsidR="00370420" w:rsidRPr="00A8307A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Grivița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A5398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semnal X3G și Y3G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5CE94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2CDDF" w14:textId="77777777" w:rsidR="00370420" w:rsidRPr="00A8307A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0B023" w14:textId="77777777" w:rsidR="00370420" w:rsidRPr="00A8307A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21D89" w14:textId="77777777" w:rsidR="00370420" w:rsidRPr="00A8307A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6104B948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3EBC1" w14:textId="77777777" w:rsidR="00370420" w:rsidRDefault="00370420" w:rsidP="0037042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80F26" w14:textId="77777777" w:rsidR="00370420" w:rsidRDefault="00370420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9FBF3" w14:textId="77777777" w:rsidR="00370420" w:rsidRPr="001B37B8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35644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Nord -</w:t>
            </w:r>
          </w:p>
          <w:p w14:paraId="3871695D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Griviţa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3D598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1G, 6G și linia cuprin-să între sch. </w:t>
            </w:r>
          </w:p>
          <w:p w14:paraId="4C862CFE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1G - 6G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8E104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D4101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38214" w14:textId="77777777" w:rsidR="00370420" w:rsidRPr="001B37B8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21462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2EDEE12D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4FC84" w14:textId="77777777" w:rsidR="00370420" w:rsidRDefault="00370420" w:rsidP="0037042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80302" w14:textId="77777777" w:rsidR="00370420" w:rsidRDefault="00370420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84044" w14:textId="77777777" w:rsidR="00370420" w:rsidRPr="001B37B8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630B1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7606D4C8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DFEBA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CC2325C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 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2D8F4" w14:textId="77777777" w:rsidR="00370420" w:rsidRPr="001B37B8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9C0D6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7B46D" w14:textId="77777777" w:rsidR="00370420" w:rsidRPr="001B37B8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18101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4AT - 7AT.</w:t>
            </w:r>
          </w:p>
        </w:tc>
      </w:tr>
      <w:tr w:rsidR="00370420" w14:paraId="2832F247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13EB6" w14:textId="77777777" w:rsidR="00370420" w:rsidRDefault="00370420" w:rsidP="0037042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F8AE9" w14:textId="77777777" w:rsidR="00370420" w:rsidRDefault="00370420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0C85D" w14:textId="77777777" w:rsidR="00370420" w:rsidRPr="001B37B8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368B6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76A4C82F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0AA83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0BA2BBE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 AT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D1528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16032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42EA3" w14:textId="77777777" w:rsidR="00370420" w:rsidRPr="001B37B8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E0034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5FA8E53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1AT - 6AT.</w:t>
            </w:r>
          </w:p>
        </w:tc>
      </w:tr>
      <w:tr w:rsidR="00370420" w14:paraId="1B58B413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54577" w14:textId="77777777" w:rsidR="00370420" w:rsidRDefault="00370420" w:rsidP="0037042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6BE7F" w14:textId="77777777" w:rsidR="00370420" w:rsidRDefault="00370420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6E6EC" w14:textId="77777777" w:rsidR="00370420" w:rsidRPr="001B37B8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5F54E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35B077B2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CB0A5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</w:t>
            </w:r>
          </w:p>
          <w:p w14:paraId="0C4180A3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 AT / 18 AT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0A6C2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A4D7F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BE5FE" w14:textId="77777777" w:rsidR="00370420" w:rsidRPr="001B37B8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307A3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BF89AD5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1AT - 3AT, Cap Y.</w:t>
            </w:r>
          </w:p>
        </w:tc>
      </w:tr>
      <w:tr w:rsidR="00370420" w14:paraId="2349B93D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0F673" w14:textId="77777777" w:rsidR="00370420" w:rsidRDefault="00370420" w:rsidP="0037042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B6070" w14:textId="77777777" w:rsidR="00370420" w:rsidRDefault="00370420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F672D" w14:textId="77777777" w:rsidR="00370420" w:rsidRPr="001B37B8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615EB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3453C53E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2B272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4446781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37A28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23683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1FB4E" w14:textId="77777777" w:rsidR="00370420" w:rsidRPr="001B37B8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2D6A0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1A07232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 - 5D, Cap X.</w:t>
            </w:r>
          </w:p>
        </w:tc>
      </w:tr>
      <w:tr w:rsidR="00370420" w14:paraId="5A7A3016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4212A" w14:textId="77777777" w:rsidR="00370420" w:rsidRDefault="00370420" w:rsidP="0037042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93773" w14:textId="77777777" w:rsidR="00370420" w:rsidRDefault="00370420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125E6" w14:textId="77777777" w:rsidR="00370420" w:rsidRPr="001B37B8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7AA57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3A0EB7E1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0F858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5D343E5B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 2D/3F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90299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583BE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BF9E5" w14:textId="77777777" w:rsidR="00370420" w:rsidRPr="001B37B8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EB949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956D8FF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3CF804F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1D Cap Y, 1F-6F Cap X și intrare Depou.</w:t>
            </w:r>
          </w:p>
        </w:tc>
      </w:tr>
      <w:tr w:rsidR="00370420" w14:paraId="5E227B55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3B095" w14:textId="77777777" w:rsidR="00370420" w:rsidRDefault="00370420" w:rsidP="0037042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A0FE1" w14:textId="77777777" w:rsidR="00370420" w:rsidRDefault="00370420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01D13" w14:textId="77777777" w:rsidR="00370420" w:rsidRPr="001B37B8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86926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3186AB66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A44AB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05D91B15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10 D/ </w:t>
            </w:r>
          </w:p>
          <w:p w14:paraId="74F0A8A0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20493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65E62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FAD6C" w14:textId="77777777" w:rsidR="00370420" w:rsidRPr="001B37B8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CB737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70D8E8C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 - 6D, Cap Y.</w:t>
            </w:r>
          </w:p>
        </w:tc>
      </w:tr>
      <w:tr w:rsidR="00370420" w14:paraId="2B7791BF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24A10" w14:textId="77777777" w:rsidR="00370420" w:rsidRDefault="00370420" w:rsidP="0037042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02E03" w14:textId="77777777" w:rsidR="00370420" w:rsidRDefault="00370420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22001" w14:textId="77777777" w:rsidR="00370420" w:rsidRPr="001B37B8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283F5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118D0D52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4C8EB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8DCE02C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0DB1D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2CD4A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A5CFD" w14:textId="77777777" w:rsidR="00370420" w:rsidRPr="001B37B8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E05DD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8C3D2B8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 - 5D, Cap Y.</w:t>
            </w:r>
          </w:p>
        </w:tc>
      </w:tr>
      <w:tr w:rsidR="00370420" w14:paraId="588B1C4D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F0901" w14:textId="77777777" w:rsidR="00370420" w:rsidRDefault="00370420" w:rsidP="0037042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9432E" w14:textId="77777777" w:rsidR="00370420" w:rsidRDefault="00370420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3110E" w14:textId="77777777" w:rsidR="00370420" w:rsidRPr="001B37B8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21BA8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325BC024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70331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</w:t>
            </w:r>
          </w:p>
          <w:p w14:paraId="2D7227AC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8D / 9F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8C628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6A9BF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AED96" w14:textId="77777777" w:rsidR="00370420" w:rsidRPr="001B37B8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96E3C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136A5FF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ieșiri la liniile 1D - 4D, Cap Y.</w:t>
            </w:r>
          </w:p>
        </w:tc>
      </w:tr>
      <w:tr w:rsidR="00370420" w14:paraId="5CE30B38" w14:textId="77777777">
        <w:trPr>
          <w:cantSplit/>
          <w:trHeight w:val="6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988C4" w14:textId="77777777" w:rsidR="00370420" w:rsidRDefault="00370420" w:rsidP="0037042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0BC64" w14:textId="77777777" w:rsidR="00370420" w:rsidRDefault="00370420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82577" w14:textId="77777777" w:rsidR="00370420" w:rsidRPr="001B37B8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21799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2BB052D4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D, linia 1D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64770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F64E9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F1496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5A573" w14:textId="77777777" w:rsidR="00370420" w:rsidRPr="001B37B8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8D012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7F3EBC11" w14:textId="77777777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24487" w14:textId="77777777" w:rsidR="00370420" w:rsidRDefault="00370420" w:rsidP="0037042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BB912" w14:textId="77777777" w:rsidR="00370420" w:rsidRDefault="00370420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7D310" w14:textId="77777777" w:rsidR="00370420" w:rsidRPr="001B37B8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8D964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4BE89D3B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4BA59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2CDC0F9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0E5BA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9DF2B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36338" w14:textId="77777777" w:rsidR="00370420" w:rsidRPr="001B37B8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212B7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FF4D93C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 1D - 5D și 1F - 5F.</w:t>
            </w:r>
          </w:p>
        </w:tc>
      </w:tr>
      <w:tr w:rsidR="00370420" w14:paraId="4F8BA6C2" w14:textId="77777777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1E03F" w14:textId="77777777" w:rsidR="00370420" w:rsidRDefault="00370420" w:rsidP="0037042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4A555" w14:textId="77777777" w:rsidR="00370420" w:rsidRDefault="00370420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77C8D" w14:textId="77777777" w:rsidR="00370420" w:rsidRPr="001B37B8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222C9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2D3D52A3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7F3FC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477C9EF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AC94A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8F247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351D5" w14:textId="77777777" w:rsidR="00370420" w:rsidRPr="001B37B8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70928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8A726E3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1F - 2F Cap Y.</w:t>
            </w:r>
          </w:p>
        </w:tc>
      </w:tr>
      <w:tr w:rsidR="00370420" w14:paraId="5FDCC1F8" w14:textId="77777777">
        <w:trPr>
          <w:cantSplit/>
          <w:trHeight w:val="10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94794" w14:textId="77777777" w:rsidR="00370420" w:rsidRDefault="00370420" w:rsidP="0037042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BD036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F5A1F" w14:textId="77777777" w:rsidR="00370420" w:rsidRPr="001B37B8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11B12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11A86A24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CB070" w14:textId="77777777" w:rsidR="00370420" w:rsidRDefault="00370420">
            <w:pPr>
              <w:spacing w:before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peste</w:t>
            </w:r>
          </w:p>
          <w:p w14:paraId="6D09657E" w14:textId="77777777" w:rsidR="00370420" w:rsidRDefault="00370420">
            <w:pPr>
              <w:spacing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sch. </w:t>
            </w:r>
          </w:p>
          <w:p w14:paraId="1C878471" w14:textId="77777777" w:rsidR="00370420" w:rsidRDefault="0037042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20E bis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0ABA9" w14:textId="77777777" w:rsidR="00370420" w:rsidRPr="001B37B8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7B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6263F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60D0A" w14:textId="77777777" w:rsidR="00370420" w:rsidRPr="001B37B8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EFD6B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48F809BC" w14:textId="77777777">
        <w:trPr>
          <w:cantSplit/>
          <w:trHeight w:val="96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A279A" w14:textId="77777777" w:rsidR="00370420" w:rsidRDefault="00370420" w:rsidP="0037042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E16FD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4ABCB" w14:textId="77777777" w:rsidR="00370420" w:rsidRPr="001B37B8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F7A51" w14:textId="77777777" w:rsidR="00370420" w:rsidRDefault="00370420">
            <w:pPr>
              <w:pStyle w:val="Heading3"/>
              <w:spacing w:line="360" w:lineRule="auto"/>
              <w:rPr>
                <w:rFonts w:ascii="Times New Roman" w:hAnsi="Times New Roman"/>
                <w:sz w:val="20"/>
                <w:lang w:val="ro-RO"/>
              </w:rPr>
            </w:pPr>
            <w:r>
              <w:rPr>
                <w:rFonts w:ascii="Times New Roman" w:hAnsi="Times New Roman"/>
                <w:sz w:val="20"/>
                <w:lang w:val="ro-RO"/>
              </w:rPr>
              <w:t>St. Bucureşti Griviţa</w:t>
            </w:r>
          </w:p>
          <w:p w14:paraId="2A243ABC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E, </w:t>
            </w:r>
          </w:p>
          <w:p w14:paraId="4AEE18CF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1E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AA739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42E1060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6DE1B" w14:textId="77777777" w:rsidR="00370420" w:rsidRPr="001B37B8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3AA98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45B90" w14:textId="77777777" w:rsidR="00370420" w:rsidRPr="001B37B8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9950E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38124D9A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A4E5B" w14:textId="77777777" w:rsidR="00370420" w:rsidRDefault="00370420" w:rsidP="0037042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CE9D4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32BBA" w14:textId="77777777" w:rsidR="00370420" w:rsidRPr="001B37B8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163E0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49B15207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2F şi 3F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4C596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63CECAC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072E1" w14:textId="77777777" w:rsidR="00370420" w:rsidRPr="001B37B8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7B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3E6E6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DD221" w14:textId="77777777" w:rsidR="00370420" w:rsidRPr="001B37B8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32E40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3A48015D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7ECA1" w14:textId="77777777" w:rsidR="00370420" w:rsidRDefault="00370420" w:rsidP="0037042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DB49B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66929" w14:textId="77777777" w:rsidR="00370420" w:rsidRPr="001B37B8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D3558" w14:textId="77777777" w:rsidR="00370420" w:rsidRDefault="00370420" w:rsidP="003020F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677436BA" w14:textId="77777777" w:rsidR="00370420" w:rsidRDefault="00370420" w:rsidP="003020F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4F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45B87" w14:textId="77777777" w:rsidR="00370420" w:rsidRDefault="00370420" w:rsidP="003020F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51841B4" w14:textId="77777777" w:rsidR="00370420" w:rsidRDefault="00370420" w:rsidP="003020F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D7361" w14:textId="77777777" w:rsidR="00370420" w:rsidRPr="001B37B8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013AD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F999C" w14:textId="77777777" w:rsidR="00370420" w:rsidRPr="001B37B8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4AD45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1BB95AF6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929B1" w14:textId="77777777" w:rsidR="00370420" w:rsidRDefault="00370420" w:rsidP="0037042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1747F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EF617" w14:textId="77777777" w:rsidR="00370420" w:rsidRPr="001B37B8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3B4E9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0DC01F58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F3E80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28D6B93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4AD49" w14:textId="77777777" w:rsidR="00370420" w:rsidRPr="001B37B8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7B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89CEA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89D37" w14:textId="77777777" w:rsidR="00370420" w:rsidRPr="001B37B8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42983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35FB483C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35713" w14:textId="77777777" w:rsidR="00370420" w:rsidRDefault="00370420" w:rsidP="0037042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0473A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92EF2" w14:textId="77777777" w:rsidR="00370420" w:rsidRPr="001B37B8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AE092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7E65EEAB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207B7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26EB90B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DB25D" w14:textId="77777777" w:rsidR="00370420" w:rsidRPr="001B37B8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06BB0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FE081" w14:textId="77777777" w:rsidR="00370420" w:rsidRPr="001B37B8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49D17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31D3A17B" w14:textId="77777777">
        <w:trPr>
          <w:cantSplit/>
          <w:trHeight w:val="104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EE737" w14:textId="77777777" w:rsidR="00370420" w:rsidRDefault="00370420" w:rsidP="0037042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8CC0C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8C280" w14:textId="77777777" w:rsidR="00370420" w:rsidRPr="001B37B8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A6FAF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167B557B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H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B1F69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3840BCD0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83DD9" w14:textId="77777777" w:rsidR="00370420" w:rsidRPr="001B37B8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7B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96FD8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48C48" w14:textId="77777777" w:rsidR="00370420" w:rsidRPr="001B37B8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685B1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1EE6BEC8" w14:textId="77777777" w:rsidR="00370420" w:rsidRDefault="00370420">
      <w:pPr>
        <w:spacing w:before="40" w:after="40" w:line="192" w:lineRule="auto"/>
        <w:ind w:right="57"/>
        <w:rPr>
          <w:sz w:val="20"/>
          <w:lang w:val="ro-RO"/>
        </w:rPr>
      </w:pPr>
    </w:p>
    <w:p w14:paraId="7A528170" w14:textId="77777777" w:rsidR="00370420" w:rsidRDefault="00370420" w:rsidP="00DE67EC">
      <w:pPr>
        <w:spacing w:before="40" w:after="40" w:line="360" w:lineRule="auto"/>
        <w:ind w:left="57" w:right="57"/>
        <w:jc w:val="center"/>
        <w:rPr>
          <w:b/>
          <w:bCs/>
          <w:spacing w:val="40"/>
          <w:lang w:val="ro-RO"/>
        </w:rPr>
      </w:pPr>
      <w:r>
        <w:rPr>
          <w:b/>
          <w:bCs/>
          <w:spacing w:val="40"/>
          <w:lang w:val="ro-RO"/>
        </w:rPr>
        <w:t>LINIA 304</w:t>
      </w:r>
    </w:p>
    <w:p w14:paraId="4A3C910F" w14:textId="77777777" w:rsidR="00370420" w:rsidRDefault="00370420" w:rsidP="00D03CA4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COMPLEX PLOIEŞTI TRIAJ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370420" w14:paraId="0AB16C10" w14:textId="77777777">
        <w:trPr>
          <w:cantSplit/>
          <w:trHeight w:val="76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5D188" w14:textId="77777777" w:rsidR="00370420" w:rsidRDefault="00370420" w:rsidP="00370420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40327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9EA93" w14:textId="77777777" w:rsidR="00370420" w:rsidRPr="00594E5B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8E977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Ploieşti Triaj</w:t>
            </w:r>
          </w:p>
          <w:p w14:paraId="2DE1289D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A, </w:t>
            </w:r>
          </w:p>
          <w:p w14:paraId="31DFD339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10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7076C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sch. </w:t>
            </w:r>
          </w:p>
          <w:p w14:paraId="72A4B2A4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83 A </w:t>
            </w:r>
          </w:p>
          <w:p w14:paraId="336639E3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73C77A20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108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51476" w14:textId="77777777" w:rsidR="00370420" w:rsidRPr="00594E5B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94E5B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ED001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E87BC" w14:textId="77777777" w:rsidR="00370420" w:rsidRPr="00594E5B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A1B2C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10ACCA6D" w14:textId="77777777">
        <w:trPr>
          <w:cantSplit/>
          <w:trHeight w:val="76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B45B4" w14:textId="77777777" w:rsidR="00370420" w:rsidRDefault="00370420" w:rsidP="00370420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DE475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21CB8" w14:textId="77777777" w:rsidR="00370420" w:rsidRPr="00594E5B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48BDE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Ploieşti Triaj</w:t>
            </w:r>
          </w:p>
          <w:p w14:paraId="3FF6B95C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A, </w:t>
            </w:r>
          </w:p>
          <w:p w14:paraId="7731E5F8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05C58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3828C" w14:textId="77777777" w:rsidR="00370420" w:rsidRPr="00594E5B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401E2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930D1" w14:textId="77777777" w:rsidR="00370420" w:rsidRPr="00594E5B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2831E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593CD6FB" w14:textId="77777777">
        <w:trPr>
          <w:cantSplit/>
          <w:trHeight w:val="2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E77BC" w14:textId="77777777" w:rsidR="00370420" w:rsidRDefault="00370420" w:rsidP="00370420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453B8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C8D50" w14:textId="77777777" w:rsidR="00370420" w:rsidRPr="00594E5B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61D3C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Ploieşti Triaj</w:t>
            </w:r>
          </w:p>
          <w:p w14:paraId="660C8B91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A, </w:t>
            </w:r>
          </w:p>
          <w:p w14:paraId="0A5334C9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2  - 5 </w:t>
            </w:r>
          </w:p>
          <w:p w14:paraId="351CC735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 7 şi 8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2FAF8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2D734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6E14D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E00BE" w14:textId="77777777" w:rsidR="00370420" w:rsidRPr="00594E5B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F5495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58D7EEC6" w14:textId="77777777">
        <w:trPr>
          <w:cantSplit/>
          <w:trHeight w:val="2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048F5" w14:textId="77777777" w:rsidR="00370420" w:rsidRDefault="00370420" w:rsidP="00370420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B9674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7A381" w14:textId="77777777" w:rsidR="00370420" w:rsidRPr="00594E5B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84AA8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Ploieşti Triaj</w:t>
            </w:r>
          </w:p>
          <w:p w14:paraId="37C4CAC0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A, Cap X + </w:t>
            </w:r>
          </w:p>
          <w:p w14:paraId="13A2F8AD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ABEEA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zona apa-ratelor de cale Cap X </w:t>
            </w:r>
          </w:p>
          <w:p w14:paraId="78EB0E71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+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5F391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DFEE1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7EBA8" w14:textId="77777777" w:rsidR="00370420" w:rsidRPr="00594E5B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877C7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1796C4FC" w14:textId="77777777">
        <w:trPr>
          <w:cantSplit/>
          <w:trHeight w:val="2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007E8" w14:textId="77777777" w:rsidR="00370420" w:rsidRDefault="00370420" w:rsidP="00370420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C314B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BADD7" w14:textId="77777777" w:rsidR="00370420" w:rsidRPr="00594E5B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8CF4C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Ploieşti Triaj</w:t>
            </w:r>
          </w:p>
          <w:p w14:paraId="4575674F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90D3A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liniile 1, 3, 4, 5, 6 și sch. 101, 15, 21, 25, 37/41, 23, 29, 31, 43, 63, 67, 73, 53, 75, 85, 87, 51, 65, 83, 69, 89 </w:t>
            </w:r>
          </w:p>
          <w:p w14:paraId="2A4D4782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55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D0D1B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CBE90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7A0F6" w14:textId="77777777" w:rsidR="00370420" w:rsidRPr="00594E5B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6C094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36A94FCE" w14:textId="77777777">
        <w:trPr>
          <w:cantSplit/>
          <w:trHeight w:val="2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FBB83" w14:textId="77777777" w:rsidR="00370420" w:rsidRDefault="00370420" w:rsidP="00370420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93A67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24287" w14:textId="77777777" w:rsidR="00370420" w:rsidRPr="00594E5B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F2F53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Ploieşti Triaj</w:t>
            </w:r>
          </w:p>
          <w:p w14:paraId="0EE76DC7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D, Cap X + </w:t>
            </w:r>
          </w:p>
          <w:p w14:paraId="5F6B310D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59DAF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zona apa-ratelor de cale Cap X </w:t>
            </w:r>
          </w:p>
          <w:p w14:paraId="3FBF13DF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+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A2EED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6F691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DE28E" w14:textId="77777777" w:rsidR="00370420" w:rsidRPr="00594E5B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93F2C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18675CFE" w14:textId="77777777" w:rsidR="00370420" w:rsidRDefault="00370420">
      <w:pPr>
        <w:spacing w:before="40" w:after="40" w:line="192" w:lineRule="auto"/>
        <w:ind w:right="57"/>
        <w:rPr>
          <w:sz w:val="20"/>
          <w:lang w:val="en-US"/>
        </w:rPr>
      </w:pPr>
    </w:p>
    <w:p w14:paraId="15BCF67B" w14:textId="77777777" w:rsidR="00370420" w:rsidRDefault="00370420" w:rsidP="00343A98">
      <w:pPr>
        <w:pStyle w:val="Heading1"/>
        <w:spacing w:line="360" w:lineRule="auto"/>
      </w:pPr>
      <w:r>
        <w:lastRenderedPageBreak/>
        <w:t>LINIA 314 A</w:t>
      </w:r>
    </w:p>
    <w:p w14:paraId="0D488901" w14:textId="77777777" w:rsidR="00370420" w:rsidRDefault="00370420" w:rsidP="007802E0">
      <w:pPr>
        <w:pStyle w:val="Heading1"/>
        <w:spacing w:line="360" w:lineRule="auto"/>
        <w:rPr>
          <w:b w:val="0"/>
          <w:bCs w:val="0"/>
          <w:sz w:val="8"/>
        </w:rPr>
      </w:pPr>
      <w:r>
        <w:t>DÂRSTE - BRAŞOV TRIAJ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370420" w14:paraId="22A44683" w14:textId="77777777">
        <w:trPr>
          <w:cantSplit/>
          <w:trHeight w:val="70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CA74F" w14:textId="77777777" w:rsidR="00370420" w:rsidRDefault="00370420" w:rsidP="00370420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B412B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FBC54" w14:textId="77777777" w:rsidR="00370420" w:rsidRPr="00014089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8B4B7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Dârste</w:t>
            </w:r>
          </w:p>
          <w:p w14:paraId="4B998DEC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66E79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90CB3" w14:textId="77777777" w:rsidR="00370420" w:rsidRPr="00014089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8E25B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163+500</w:t>
            </w:r>
          </w:p>
          <w:p w14:paraId="7F7080CA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164+200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9CD61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8CFCB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23E85226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370420" w14:paraId="646215AF" w14:textId="77777777">
        <w:trPr>
          <w:cantSplit/>
          <w:trHeight w:val="70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1C6BD" w14:textId="77777777" w:rsidR="00370420" w:rsidRDefault="00370420" w:rsidP="00370420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20E82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163+360</w:t>
            </w:r>
          </w:p>
          <w:p w14:paraId="1F1386DE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164+500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9AD04" w14:textId="77777777" w:rsidR="00370420" w:rsidRPr="00014089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F5F67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Dârste</w:t>
            </w:r>
          </w:p>
          <w:p w14:paraId="4C5BA9F0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34CE0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934C4" w14:textId="77777777" w:rsidR="00370420" w:rsidRPr="00014089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A4C1A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62F86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A1CB7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2B7C8E0B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370420" w14:paraId="44EB6B24" w14:textId="77777777">
        <w:trPr>
          <w:cantSplit/>
          <w:trHeight w:val="70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6C4AD" w14:textId="77777777" w:rsidR="00370420" w:rsidRDefault="00370420" w:rsidP="00370420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3DC1E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0385F" w14:textId="77777777" w:rsidR="00370420" w:rsidRPr="00014089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F8DAC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Dârste -</w:t>
            </w:r>
          </w:p>
          <w:p w14:paraId="70DACE62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Braşov Triaj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C69B5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01201" w14:textId="77777777" w:rsidR="00370420" w:rsidRPr="00014089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F949F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168+500</w:t>
            </w:r>
          </w:p>
          <w:p w14:paraId="24954C97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169+209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7F282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F1ACD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4A83FF71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370420" w14:paraId="7A46417F" w14:textId="77777777">
        <w:trPr>
          <w:cantSplit/>
          <w:trHeight w:val="52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A1CCC" w14:textId="77777777" w:rsidR="00370420" w:rsidRDefault="00370420" w:rsidP="00370420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F73FB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15507" w14:textId="77777777" w:rsidR="00370420" w:rsidRPr="00014089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7B626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7383AA04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liniile 1 - 5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E4FF8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EA1F4" w14:textId="77777777" w:rsidR="00370420" w:rsidRPr="00014089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7E4B6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DD023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6CD7F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70420" w14:paraId="665D463B" w14:textId="77777777">
        <w:trPr>
          <w:cantSplit/>
          <w:trHeight w:val="70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BA676" w14:textId="77777777" w:rsidR="00370420" w:rsidRDefault="00370420" w:rsidP="00370420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DEA7D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98D5D" w14:textId="77777777" w:rsidR="00370420" w:rsidRPr="00014089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0D4FF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5847F48E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liniile 6, 9 și 10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DD515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47D3F" w14:textId="77777777" w:rsidR="00370420" w:rsidRPr="00014089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57B9A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3B91B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12BE1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70420" w14:paraId="1606D827" w14:textId="77777777">
        <w:trPr>
          <w:cantSplit/>
          <w:trHeight w:val="70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C2A10" w14:textId="77777777" w:rsidR="00370420" w:rsidRDefault="00370420" w:rsidP="00370420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67F7B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55917" w14:textId="77777777" w:rsidR="00370420" w:rsidRPr="00014089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7A52A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655825FB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linia 11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5F357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sch. </w:t>
            </w:r>
          </w:p>
          <w:p w14:paraId="3C450C53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 și 73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69D14" w14:textId="77777777" w:rsidR="00370420" w:rsidRPr="00014089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4D956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2A69D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E9DF1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1 - 4 Grupa A </w:t>
            </w:r>
          </w:p>
          <w:p w14:paraId="03FDF647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Cap X.</w:t>
            </w:r>
          </w:p>
          <w:p w14:paraId="40DDBF76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70420" w14:paraId="103828E8" w14:textId="77777777">
        <w:trPr>
          <w:cantSplit/>
          <w:trHeight w:val="70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F122F" w14:textId="77777777" w:rsidR="00370420" w:rsidRDefault="00370420" w:rsidP="00370420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94986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67937" w14:textId="77777777" w:rsidR="00370420" w:rsidRPr="00014089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4FD28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30A0E0FE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D, liniile </w:t>
            </w:r>
          </w:p>
          <w:p w14:paraId="26E434AF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01 și 1 - 6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5F132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2D9EB" w14:textId="77777777" w:rsidR="00370420" w:rsidRPr="00014089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EBC2D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5DFD7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91E9C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370420" w14:paraId="602447B1" w14:textId="77777777">
        <w:trPr>
          <w:cantSplit/>
          <w:trHeight w:val="52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604C7" w14:textId="77777777" w:rsidR="00370420" w:rsidRDefault="00370420" w:rsidP="00370420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21E7D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84CDE" w14:textId="77777777" w:rsidR="00370420" w:rsidRPr="00014089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9C7F9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21F987CE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D, liniile </w:t>
            </w:r>
          </w:p>
          <w:p w14:paraId="7CDBB67C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, 8, 9 şi 11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4AC49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21C1A" w14:textId="77777777" w:rsidR="00370420" w:rsidRPr="00014089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14089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CD209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26CC6" w14:textId="77777777" w:rsidR="00370420" w:rsidRPr="00014089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3C90A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129A0C2A" w14:textId="77777777">
        <w:trPr>
          <w:cantSplit/>
          <w:trHeight w:val="143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F40F1" w14:textId="77777777" w:rsidR="00370420" w:rsidRDefault="00370420" w:rsidP="00370420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B501F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D5E66" w14:textId="77777777" w:rsidR="00370420" w:rsidRPr="00014089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B3E2E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787D3D5B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B, liniile 1 – 26</w:t>
            </w:r>
          </w:p>
          <w:p w14:paraId="77A7B34F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(cu excepţia liniilor </w:t>
            </w:r>
          </w:p>
          <w:p w14:paraId="7796C339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3,  4,  20  şi  21 închise)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C66B4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CF11D" w14:textId="77777777" w:rsidR="00370420" w:rsidRPr="00014089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14089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ACAC4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183E5" w14:textId="77777777" w:rsidR="00370420" w:rsidRPr="00014089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D8EA2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7455974B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70420" w14:paraId="47E0F40C" w14:textId="77777777">
        <w:trPr>
          <w:cantSplit/>
          <w:trHeight w:val="105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15ABC" w14:textId="77777777" w:rsidR="00370420" w:rsidRDefault="00370420" w:rsidP="00370420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2AFF9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5967B" w14:textId="77777777" w:rsidR="00370420" w:rsidRPr="00014089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AE146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Triaj </w:t>
            </w:r>
          </w:p>
          <w:p w14:paraId="3641062F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circulaţie locomotive </w:t>
            </w:r>
          </w:p>
          <w:p w14:paraId="7797050C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(între gr. B şi D), legătura între  </w:t>
            </w:r>
          </w:p>
          <w:p w14:paraId="77A9A49A" w14:textId="77777777" w:rsidR="00370420" w:rsidRPr="009A1321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sch. nr. 2 şi 41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CA2E7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2549A" w14:textId="77777777" w:rsidR="00370420" w:rsidRPr="00014089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48C3B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4B009" w14:textId="77777777" w:rsidR="00370420" w:rsidRPr="00014089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24C2A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376F368F" w14:textId="77777777">
        <w:trPr>
          <w:cantSplit/>
          <w:trHeight w:val="105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F55E4" w14:textId="77777777" w:rsidR="00370420" w:rsidRDefault="00370420" w:rsidP="00370420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EC407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2FCDC" w14:textId="77777777" w:rsidR="00370420" w:rsidRPr="00014089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B663A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Triaj </w:t>
            </w:r>
          </w:p>
          <w:p w14:paraId="647DA4E5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X, linia circulaţie locomotive </w:t>
            </w:r>
          </w:p>
          <w:p w14:paraId="432BDFA0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(între gr. A şi D), legătura între  </w:t>
            </w:r>
          </w:p>
          <w:p w14:paraId="052ECF53" w14:textId="77777777" w:rsidR="00370420" w:rsidRPr="009A1321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sch. nr. 21 şi 75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46097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A7EF6" w14:textId="77777777" w:rsidR="00370420" w:rsidRPr="00014089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571D0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C3F96" w14:textId="77777777" w:rsidR="00370420" w:rsidRPr="00014089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01D41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2C6BE299" w14:textId="77777777">
        <w:trPr>
          <w:cantSplit/>
          <w:trHeight w:val="143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CCDD0" w14:textId="77777777" w:rsidR="00370420" w:rsidRDefault="00370420" w:rsidP="00370420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07170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CBD77" w14:textId="77777777" w:rsidR="00370420" w:rsidRPr="00014089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D47BC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Triaj </w:t>
            </w:r>
          </w:p>
          <w:p w14:paraId="4905D867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X, linia circulaţie locomotive </w:t>
            </w:r>
          </w:p>
          <w:p w14:paraId="004BD0D9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(între gr. D şi E), legătura între  </w:t>
            </w:r>
          </w:p>
          <w:p w14:paraId="7797B7BF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sch. nr. 51 şi </w:t>
            </w:r>
          </w:p>
          <w:p w14:paraId="12710CF5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en-US"/>
              </w:rPr>
              <w:t>T.D.J. 5C / 7C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ACA87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8675F" w14:textId="77777777" w:rsidR="00370420" w:rsidRPr="00014089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2888B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D1EF4" w14:textId="77777777" w:rsidR="00370420" w:rsidRPr="00014089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9440A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174425D4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70420" w14:paraId="67306F05" w14:textId="77777777">
        <w:trPr>
          <w:cantSplit/>
          <w:trHeight w:val="193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0E458" w14:textId="77777777" w:rsidR="00370420" w:rsidRDefault="00370420" w:rsidP="00370420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4D8DC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06868" w14:textId="77777777" w:rsidR="00370420" w:rsidRPr="00014089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23A9E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699F9B42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(între grupele E - B)</w:t>
            </w:r>
          </w:p>
          <w:p w14:paraId="2B142758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circulaţia locomotivelor (18B)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611D1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sch. 66 </w:t>
            </w:r>
          </w:p>
          <w:p w14:paraId="18565745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435EAB76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pod metalic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4ACF4" w14:textId="77777777" w:rsidR="00370420" w:rsidRPr="00014089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14089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BD35F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8CF56" w14:textId="77777777" w:rsidR="00370420" w:rsidRPr="00014089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6D854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6495F04C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</w:tbl>
    <w:p w14:paraId="482003BC" w14:textId="77777777" w:rsidR="00370420" w:rsidRPr="00074F42" w:rsidRDefault="00370420">
      <w:pPr>
        <w:spacing w:before="40" w:after="40" w:line="192" w:lineRule="auto"/>
        <w:ind w:right="57"/>
      </w:pPr>
    </w:p>
    <w:p w14:paraId="5C7A3D47" w14:textId="77777777" w:rsidR="00370420" w:rsidRDefault="00370420" w:rsidP="00056376">
      <w:pPr>
        <w:pStyle w:val="Heading1"/>
        <w:spacing w:line="360" w:lineRule="auto"/>
      </w:pPr>
      <w:r>
        <w:t>LINIA 314 B</w:t>
      </w:r>
    </w:p>
    <w:p w14:paraId="588DA907" w14:textId="77777777" w:rsidR="00370420" w:rsidRDefault="00370420" w:rsidP="007B63D2">
      <w:pPr>
        <w:pStyle w:val="Heading1"/>
        <w:spacing w:line="360" w:lineRule="auto"/>
        <w:rPr>
          <w:b w:val="0"/>
          <w:bCs w:val="0"/>
          <w:sz w:val="8"/>
        </w:rPr>
      </w:pPr>
      <w:r>
        <w:t>BRAŞOV TRIAJ - BRAŞOV GR. TRANZIT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370420" w14:paraId="59D24A5D" w14:textId="77777777">
        <w:trPr>
          <w:cantSplit/>
          <w:trHeight w:val="13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A6262" w14:textId="77777777" w:rsidR="00370420" w:rsidRDefault="00370420" w:rsidP="003D01C4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D3892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01341" w14:textId="77777777" w:rsidR="00370420" w:rsidRPr="00080A5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F72C4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</w:t>
            </w:r>
          </w:p>
          <w:p w14:paraId="4FC28DFD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DF301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78F0743B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79 / 85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7F9D7" w14:textId="77777777" w:rsidR="00370420" w:rsidRPr="00080A5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87111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66959" w14:textId="77777777" w:rsidR="00370420" w:rsidRPr="00080A5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462CE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CCF731E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D803086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8B, Cap X.</w:t>
            </w:r>
          </w:p>
        </w:tc>
      </w:tr>
      <w:tr w:rsidR="00370420" w14:paraId="6FB9EF6B" w14:textId="77777777">
        <w:trPr>
          <w:cantSplit/>
          <w:trHeight w:val="13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BA8C6" w14:textId="77777777" w:rsidR="00370420" w:rsidRDefault="00370420" w:rsidP="003D01C4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6AFB5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FB5A8" w14:textId="77777777" w:rsidR="00370420" w:rsidRPr="00080A5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8AE06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</w:t>
            </w:r>
          </w:p>
          <w:p w14:paraId="7278D44C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569B0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3644500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7F674" w14:textId="77777777" w:rsidR="00370420" w:rsidRPr="00080A5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697BB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7C7BC" w14:textId="77777777" w:rsidR="00370420" w:rsidRPr="00080A5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6593B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70420" w14:paraId="2BCF60E2" w14:textId="77777777">
        <w:trPr>
          <w:cantSplit/>
          <w:trHeight w:val="13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2C48C" w14:textId="77777777" w:rsidR="00370420" w:rsidRDefault="00370420" w:rsidP="003D01C4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AFF43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F5CFE" w14:textId="77777777" w:rsidR="00370420" w:rsidRPr="00080A5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F6A32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</w:t>
            </w:r>
          </w:p>
          <w:p w14:paraId="3439C58C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C6D58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1FDB8883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 / 40</w:t>
            </w:r>
          </w:p>
          <w:p w14:paraId="4410BE44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516004C7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 / 46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42A78" w14:textId="77777777" w:rsidR="00370420" w:rsidRPr="00080A5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E382E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DF67C" w14:textId="77777777" w:rsidR="00370420" w:rsidRPr="00080A5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5A840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2345160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C22BD93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8B, Cap Y.</w:t>
            </w:r>
          </w:p>
        </w:tc>
      </w:tr>
      <w:tr w:rsidR="00370420" w14:paraId="5F14088C" w14:textId="77777777">
        <w:trPr>
          <w:cantSplit/>
          <w:trHeight w:val="89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48595" w14:textId="77777777" w:rsidR="00370420" w:rsidRDefault="00370420" w:rsidP="003D01C4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589E9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86EE3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2B9A1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6DA8340C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liniile 1 - 5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1930A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2C904" w14:textId="77777777" w:rsidR="00370420" w:rsidRPr="00080A5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664E3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9286A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03D14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5FAF03B1" w14:textId="77777777">
        <w:trPr>
          <w:cantSplit/>
          <w:trHeight w:val="89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8CC5C" w14:textId="77777777" w:rsidR="00370420" w:rsidRDefault="00370420" w:rsidP="003D01C4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4B5AB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A4F90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B3D79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30223608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liniile 6, 9 și 10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F9A0A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52FE6" w14:textId="77777777" w:rsidR="00370420" w:rsidRPr="00080A5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B6238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3EC1D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5F258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5FA24287" w14:textId="77777777">
        <w:trPr>
          <w:cantSplit/>
          <w:trHeight w:val="89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D8274" w14:textId="77777777" w:rsidR="00370420" w:rsidRDefault="00370420" w:rsidP="003D01C4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27E38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121A1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3FDEB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27C117CF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linia 11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B2835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sch. </w:t>
            </w:r>
          </w:p>
          <w:p w14:paraId="68024215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 și 73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E0EC0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89D89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07D0A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9D488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1-4  Grupa A, Cap X.</w:t>
            </w:r>
          </w:p>
          <w:p w14:paraId="3C2B2E76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5052BF1A" w14:textId="77777777">
        <w:trPr>
          <w:cantSplit/>
          <w:trHeight w:val="89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F10D4" w14:textId="77777777" w:rsidR="00370420" w:rsidRDefault="00370420" w:rsidP="003D01C4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58268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8D77A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F3B5C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Triaj </w:t>
            </w:r>
          </w:p>
          <w:p w14:paraId="0D0522AC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X, linia circulaţie locomotive </w:t>
            </w:r>
          </w:p>
          <w:p w14:paraId="190FE9D8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(între gr. D şi E), legătura între  sch. nr. 51 şi </w:t>
            </w:r>
          </w:p>
          <w:p w14:paraId="128AB047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en-US"/>
              </w:rPr>
              <w:t>T.D.J. 5C / 7C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95F18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20A9D" w14:textId="77777777" w:rsidR="00370420" w:rsidRPr="00080A5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DFC49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4286D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FC860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4986B822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70420" w14:paraId="5538A567" w14:textId="77777777">
        <w:trPr>
          <w:cantSplit/>
          <w:trHeight w:val="178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A1E9E" w14:textId="77777777" w:rsidR="00370420" w:rsidRDefault="00370420" w:rsidP="003D01C4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54288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6188D" w14:textId="77777777" w:rsidR="00370420" w:rsidRPr="00080A5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89518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09AC7238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6802C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98FE9CF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ro-RO"/>
              </w:rPr>
              <w:t>25, 4</w:t>
            </w:r>
            <w:r>
              <w:rPr>
                <w:b/>
                <w:bCs/>
                <w:sz w:val="20"/>
                <w:lang w:val="en-US"/>
              </w:rPr>
              <w:t xml:space="preserve">1 </w:t>
            </w:r>
          </w:p>
          <w:p w14:paraId="71096B29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şi </w:t>
            </w:r>
          </w:p>
          <w:p w14:paraId="1160F03E" w14:textId="77777777" w:rsidR="00370420" w:rsidRPr="005148A2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T.D.J. 37 / 39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D472D" w14:textId="77777777" w:rsidR="00370420" w:rsidRPr="00080A5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80A50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05C37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EA622" w14:textId="77777777" w:rsidR="00370420" w:rsidRPr="00080A5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865CD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709668A0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70420" w14:paraId="3C04EBE9" w14:textId="77777777">
        <w:trPr>
          <w:cantSplit/>
          <w:trHeight w:val="74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E542E" w14:textId="77777777" w:rsidR="00370420" w:rsidRDefault="00370420" w:rsidP="003D01C4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05AE8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C22DD" w14:textId="77777777" w:rsidR="00370420" w:rsidRPr="00080A5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2550C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37258DB8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 liniile 01 și </w:t>
            </w:r>
          </w:p>
          <w:p w14:paraId="36BA95F3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1 - 6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75768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D80F93D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66570" w14:textId="77777777" w:rsidR="00370420" w:rsidRPr="00080A5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E5014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2F9AA" w14:textId="77777777" w:rsidR="00370420" w:rsidRPr="00080A5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0C5E6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7BBD66CB" w14:textId="77777777">
        <w:trPr>
          <w:cantSplit/>
          <w:trHeight w:val="71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B1DF1" w14:textId="77777777" w:rsidR="00370420" w:rsidRDefault="00370420" w:rsidP="003D01C4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8674A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F5953" w14:textId="77777777" w:rsidR="00370420" w:rsidRPr="00080A5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29E04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7484E9A0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D, liniile </w:t>
            </w:r>
          </w:p>
          <w:p w14:paraId="2A0387BA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7, 8, 9 şi 11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AB3EC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55E44" w14:textId="77777777" w:rsidR="00370420" w:rsidRPr="00080A5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80A50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E485F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B2D0B" w14:textId="77777777" w:rsidR="00370420" w:rsidRPr="00080A5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BD23D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6085554E" w14:textId="77777777">
        <w:trPr>
          <w:cantSplit/>
          <w:trHeight w:val="106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D64AC" w14:textId="77777777" w:rsidR="00370420" w:rsidRDefault="00370420" w:rsidP="003D01C4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BD5C0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41A97" w14:textId="77777777" w:rsidR="00370420" w:rsidRPr="00080A5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CE5CD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2938C63C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(între grupele E - B)</w:t>
            </w:r>
          </w:p>
          <w:p w14:paraId="0219C0B2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circulaţia locomotivelor (18B)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2186C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sch. 66 </w:t>
            </w:r>
          </w:p>
          <w:p w14:paraId="386FC413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32C1D968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pod metalic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E2FB7" w14:textId="77777777" w:rsidR="00370420" w:rsidRPr="00080A5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80A50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95D85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56939" w14:textId="77777777" w:rsidR="00370420" w:rsidRPr="00080A5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26221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7C5B958E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70420" w14:paraId="25491F8D" w14:textId="77777777">
        <w:trPr>
          <w:cantSplit/>
          <w:trHeight w:val="106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680C0" w14:textId="77777777" w:rsidR="00370420" w:rsidRDefault="00370420" w:rsidP="003D01C4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649C6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90CDD" w14:textId="77777777" w:rsidR="00370420" w:rsidRPr="00080A5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F759E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1070077E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circulaţie locomotive </w:t>
            </w:r>
          </w:p>
          <w:p w14:paraId="34DC1F20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(între Gr. B și D) legătura între </w:t>
            </w:r>
          </w:p>
          <w:p w14:paraId="7BA2EADC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nr. 2 și 41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8EAC4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329F6" w14:textId="77777777" w:rsidR="00370420" w:rsidRPr="00080A5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80A50">
              <w:rPr>
                <w:b/>
                <w:bCs/>
                <w:sz w:val="36"/>
                <w:szCs w:val="36"/>
                <w:lang w:val="ro-RO"/>
              </w:rPr>
              <w:t>1</w:t>
            </w: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D8428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3B871" w14:textId="77777777" w:rsidR="00370420" w:rsidRPr="00080A5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78C96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7478EEE6" w14:textId="77777777">
        <w:trPr>
          <w:cantSplit/>
          <w:trHeight w:val="106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C1B86" w14:textId="77777777" w:rsidR="00370420" w:rsidRDefault="00370420" w:rsidP="003D01C4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8991A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667D8" w14:textId="77777777" w:rsidR="00370420" w:rsidRPr="00080A5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A8FE6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389F60DE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X, linia circulaţie locomotive </w:t>
            </w:r>
          </w:p>
          <w:p w14:paraId="5553F738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(între Gr. A și D) legătura între </w:t>
            </w:r>
          </w:p>
          <w:p w14:paraId="113FFFA1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nr. 21 și 75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E869F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F785F" w14:textId="77777777" w:rsidR="00370420" w:rsidRPr="00080A5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80A50">
              <w:rPr>
                <w:b/>
                <w:bCs/>
                <w:sz w:val="36"/>
                <w:szCs w:val="36"/>
                <w:lang w:val="ro-RO"/>
              </w:rPr>
              <w:t>1</w:t>
            </w: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9C2F4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900F4" w14:textId="77777777" w:rsidR="00370420" w:rsidRPr="00080A5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66336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5E71D721" w14:textId="77777777" w:rsidR="00370420" w:rsidRDefault="00370420">
      <w:pPr>
        <w:spacing w:before="40" w:after="40" w:line="192" w:lineRule="auto"/>
        <w:ind w:right="57"/>
        <w:rPr>
          <w:sz w:val="20"/>
          <w:lang w:val="ro-RO"/>
        </w:rPr>
      </w:pPr>
    </w:p>
    <w:p w14:paraId="57216292" w14:textId="77777777" w:rsidR="00370420" w:rsidRDefault="00370420" w:rsidP="00B31BA0">
      <w:pPr>
        <w:pStyle w:val="Heading1"/>
        <w:spacing w:line="360" w:lineRule="auto"/>
      </w:pPr>
      <w:r>
        <w:lastRenderedPageBreak/>
        <w:t>LINIA 314 E</w:t>
      </w:r>
    </w:p>
    <w:p w14:paraId="36CF5494" w14:textId="77777777" w:rsidR="00370420" w:rsidRDefault="00370420" w:rsidP="008B74FC">
      <w:pPr>
        <w:pStyle w:val="Heading1"/>
        <w:spacing w:line="360" w:lineRule="auto"/>
        <w:rPr>
          <w:b w:val="0"/>
          <w:bCs w:val="0"/>
          <w:sz w:val="8"/>
        </w:rPr>
      </w:pPr>
      <w:r>
        <w:rPr>
          <w:caps/>
        </w:rPr>
        <w:t>BRAŞOV CĂLĂTORI  - DEPOU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370420" w14:paraId="5EADC3D0" w14:textId="77777777">
        <w:trPr>
          <w:cantSplit/>
          <w:trHeight w:val="222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C8DED" w14:textId="77777777" w:rsidR="00370420" w:rsidRDefault="00370420" w:rsidP="00370420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DA6F8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B6B2F" w14:textId="77777777" w:rsidR="00370420" w:rsidRPr="00FA003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BC3EA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Călători</w:t>
            </w:r>
          </w:p>
          <w:p w14:paraId="0DF7B9AF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Tehnică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B2199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164DF2C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5C5F0A">
              <w:rPr>
                <w:b/>
                <w:bCs/>
                <w:sz w:val="19"/>
                <w:szCs w:val="19"/>
                <w:lang w:val="ro-RO"/>
              </w:rPr>
              <w:t>3T, 9T, 11T,</w:t>
            </w:r>
            <w:r>
              <w:rPr>
                <w:b/>
                <w:bCs/>
                <w:sz w:val="19"/>
                <w:szCs w:val="19"/>
                <w:lang w:val="ro-RO"/>
              </w:rPr>
              <w:t>1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 xml:space="preserve">3T </w:t>
            </w:r>
            <w:r>
              <w:rPr>
                <w:b/>
                <w:bCs/>
                <w:sz w:val="19"/>
                <w:szCs w:val="19"/>
                <w:lang w:val="ro-RO"/>
              </w:rPr>
              <w:t>1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7T,19T23T</w:t>
            </w:r>
            <w:r>
              <w:rPr>
                <w:b/>
                <w:bCs/>
                <w:sz w:val="19"/>
                <w:szCs w:val="19"/>
                <w:lang w:val="ro-RO"/>
              </w:rPr>
              <w:t>,25T2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7T,</w:t>
            </w:r>
            <w:r>
              <w:rPr>
                <w:b/>
                <w:bCs/>
                <w:sz w:val="19"/>
                <w:szCs w:val="19"/>
                <w:lang w:val="ro-RO"/>
              </w:rPr>
              <w:t>3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5T</w:t>
            </w:r>
            <w:r>
              <w:rPr>
                <w:b/>
                <w:bCs/>
                <w:sz w:val="19"/>
                <w:szCs w:val="19"/>
                <w:lang w:val="ro-RO"/>
              </w:rPr>
              <w:t>37T,3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9T</w:t>
            </w:r>
            <w:r>
              <w:rPr>
                <w:b/>
                <w:bCs/>
                <w:sz w:val="19"/>
                <w:szCs w:val="19"/>
                <w:lang w:val="ro-RO"/>
              </w:rPr>
              <w:t>41T,4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3T45T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266BD" w14:textId="77777777" w:rsidR="00370420" w:rsidRPr="00FA003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C2CA3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94A19" w14:textId="77777777" w:rsidR="00370420" w:rsidRPr="00FA003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C759B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BE86A97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2 - 12 </w:t>
            </w:r>
          </w:p>
          <w:p w14:paraId="0E4DEDF0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Grupa Tehnică.</w:t>
            </w:r>
          </w:p>
        </w:tc>
      </w:tr>
      <w:tr w:rsidR="00370420" w14:paraId="45F5AC09" w14:textId="77777777">
        <w:trPr>
          <w:cantSplit/>
          <w:trHeight w:val="222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DE22C" w14:textId="77777777" w:rsidR="00370420" w:rsidRDefault="00370420" w:rsidP="00370420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A8322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57E54" w14:textId="77777777" w:rsidR="00370420" w:rsidRPr="00FA003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C213A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58437733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(între grupele E-B)</w:t>
            </w:r>
          </w:p>
          <w:p w14:paraId="2F40C428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circulaţia locomotivelor (18B)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20A32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sch. 66 </w:t>
            </w:r>
          </w:p>
          <w:p w14:paraId="633E0DEF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5EA967A2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pod metalic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99B94" w14:textId="77777777" w:rsidR="00370420" w:rsidRPr="00FA003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A0030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23B8E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398AB" w14:textId="77777777" w:rsidR="00370420" w:rsidRPr="00FA003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4A90C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4A15EB6E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70420" w14:paraId="501B099C" w14:textId="77777777">
        <w:trPr>
          <w:cantSplit/>
          <w:trHeight w:val="165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59D46" w14:textId="77777777" w:rsidR="00370420" w:rsidRDefault="00370420" w:rsidP="00370420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F75A0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043E1" w14:textId="77777777" w:rsidR="00370420" w:rsidRPr="00FA003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8F6E3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6C344EBC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Depou</w:t>
            </w:r>
          </w:p>
          <w:p w14:paraId="2DBD6E32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18 A</w:t>
            </w:r>
          </w:p>
          <w:p w14:paraId="57393D38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E6B01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sch. 13 </w:t>
            </w:r>
          </w:p>
          <w:p w14:paraId="5A8BE126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43495C33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7062F1DB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57 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55CE4" w14:textId="77777777" w:rsidR="00370420" w:rsidRPr="00FA003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953E5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45375" w14:textId="77777777" w:rsidR="00370420" w:rsidRPr="00FA003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26C1E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057AB915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</w:tbl>
    <w:p w14:paraId="384C7B3E" w14:textId="77777777" w:rsidR="00370420" w:rsidRDefault="00370420">
      <w:pPr>
        <w:spacing w:before="40" w:after="40" w:line="192" w:lineRule="auto"/>
        <w:ind w:right="57"/>
        <w:rPr>
          <w:sz w:val="20"/>
          <w:lang w:val="ro-RO"/>
        </w:rPr>
      </w:pPr>
    </w:p>
    <w:p w14:paraId="287B8A9B" w14:textId="77777777" w:rsidR="00370420" w:rsidRDefault="00370420" w:rsidP="00FF39DE">
      <w:pPr>
        <w:pStyle w:val="Heading1"/>
        <w:spacing w:line="360" w:lineRule="auto"/>
      </w:pPr>
      <w:r>
        <w:t>LINIA 314 F</w:t>
      </w:r>
    </w:p>
    <w:p w14:paraId="26811B53" w14:textId="77777777" w:rsidR="00370420" w:rsidRDefault="00370420" w:rsidP="00705B38">
      <w:pPr>
        <w:pStyle w:val="Heading1"/>
        <w:spacing w:line="360" w:lineRule="auto"/>
        <w:rPr>
          <w:b w:val="0"/>
          <w:bCs w:val="0"/>
          <w:sz w:val="8"/>
        </w:rPr>
      </w:pPr>
      <w:r>
        <w:rPr>
          <w:caps/>
        </w:rPr>
        <w:t>BraŞov Triaj - HĂrman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370420" w14:paraId="063D77EA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20FC6" w14:textId="77777777" w:rsidR="00370420" w:rsidRDefault="00370420" w:rsidP="00370420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409DA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AD1C0" w14:textId="77777777" w:rsidR="00370420" w:rsidRPr="000535D4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D9F9F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1B916DAE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D, liniile </w:t>
            </w:r>
          </w:p>
          <w:p w14:paraId="35297AA9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01 și 1 - 6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3860E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A86B4" w14:textId="77777777" w:rsidR="00370420" w:rsidRPr="000535D4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E6308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A1A39" w14:textId="77777777" w:rsidR="00370420" w:rsidRPr="000535D4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CE157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6522A6A6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DED0D" w14:textId="77777777" w:rsidR="00370420" w:rsidRDefault="00370420" w:rsidP="00370420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BF7E8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24D6F" w14:textId="77777777" w:rsidR="00370420" w:rsidRPr="000535D4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1601C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44C0E245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D, liniile </w:t>
            </w:r>
          </w:p>
          <w:p w14:paraId="36B55193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, 8, 9 şi 11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74C71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C754C" w14:textId="77777777" w:rsidR="00370420" w:rsidRPr="000535D4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535D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CD42D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4ADF3" w14:textId="77777777" w:rsidR="00370420" w:rsidRPr="000535D4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1F076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4472D66D" w14:textId="77777777">
        <w:trPr>
          <w:cantSplit/>
          <w:trHeight w:val="119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00897" w14:textId="77777777" w:rsidR="00370420" w:rsidRDefault="00370420" w:rsidP="00370420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68456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FBE46" w14:textId="77777777" w:rsidR="00370420" w:rsidRPr="000535D4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32D8A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55E6E41E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(între grupele E - B)</w:t>
            </w:r>
          </w:p>
          <w:p w14:paraId="15CA3CB3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circulaţia locomotivelor ( 18 B 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764CA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sch. 66 </w:t>
            </w:r>
          </w:p>
          <w:p w14:paraId="073250FC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30597E7B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pod metalic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61198" w14:textId="77777777" w:rsidR="00370420" w:rsidRPr="000535D4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535D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DD70D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FD7AD" w14:textId="77777777" w:rsidR="00370420" w:rsidRPr="000535D4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1EC67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5C36FC1D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70420" w14:paraId="3AE6785D" w14:textId="77777777">
        <w:trPr>
          <w:cantSplit/>
          <w:trHeight w:val="119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8F10A" w14:textId="77777777" w:rsidR="00370420" w:rsidRDefault="00370420" w:rsidP="00370420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3AD26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68490" w14:textId="77777777" w:rsidR="00370420" w:rsidRPr="000535D4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86898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0CE178B9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circulaţie locomotive</w:t>
            </w:r>
          </w:p>
          <w:p w14:paraId="40E0FB18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(între grupele B și D) </w:t>
            </w:r>
          </w:p>
          <w:p w14:paraId="120D8FCE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legătura între </w:t>
            </w:r>
          </w:p>
          <w:p w14:paraId="2D527B46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nr.  2 și 41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FF110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FDB57" w14:textId="77777777" w:rsidR="00370420" w:rsidRPr="000535D4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535D4">
              <w:rPr>
                <w:b/>
                <w:bCs/>
                <w:sz w:val="36"/>
                <w:szCs w:val="36"/>
                <w:lang w:val="ro-RO"/>
              </w:rPr>
              <w:t>1</w:t>
            </w: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E5AFF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59991" w14:textId="77777777" w:rsidR="00370420" w:rsidRPr="000535D4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11A9A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3D660B5A" w14:textId="77777777">
        <w:trPr>
          <w:cantSplit/>
          <w:trHeight w:val="119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44959" w14:textId="77777777" w:rsidR="00370420" w:rsidRDefault="00370420" w:rsidP="00370420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EB2B3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A4EEC" w14:textId="77777777" w:rsidR="00370420" w:rsidRPr="000535D4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2A208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003ECEC6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X, linia circulaţie locomotive</w:t>
            </w:r>
          </w:p>
          <w:p w14:paraId="048F2872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(între grupele A și D) </w:t>
            </w:r>
          </w:p>
          <w:p w14:paraId="030F5ED5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legătura între </w:t>
            </w:r>
          </w:p>
          <w:p w14:paraId="7FB5C2D0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nr.  21 și 75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FB0BF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C840D" w14:textId="77777777" w:rsidR="00370420" w:rsidRPr="000535D4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535D4">
              <w:rPr>
                <w:b/>
                <w:bCs/>
                <w:sz w:val="36"/>
                <w:szCs w:val="36"/>
                <w:lang w:val="ro-RO"/>
              </w:rPr>
              <w:t>1</w:t>
            </w: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2B985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3F224" w14:textId="77777777" w:rsidR="00370420" w:rsidRPr="000535D4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D2C37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0ECE5F94" w14:textId="77777777" w:rsidR="00370420" w:rsidRDefault="00370420">
      <w:pPr>
        <w:spacing w:before="40" w:after="40" w:line="192" w:lineRule="auto"/>
        <w:ind w:right="57"/>
        <w:rPr>
          <w:sz w:val="20"/>
          <w:lang w:val="ro-RO"/>
        </w:rPr>
      </w:pPr>
    </w:p>
    <w:p w14:paraId="3600E2EA" w14:textId="77777777" w:rsidR="00370420" w:rsidRDefault="00370420" w:rsidP="00E81B3B">
      <w:pPr>
        <w:pStyle w:val="Heading1"/>
        <w:spacing w:line="360" w:lineRule="auto"/>
      </w:pPr>
      <w:r>
        <w:t>LINIA 314 G</w:t>
      </w:r>
    </w:p>
    <w:p w14:paraId="5B0DFACE" w14:textId="77777777" w:rsidR="00370420" w:rsidRDefault="00370420" w:rsidP="00C61BD8">
      <w:pPr>
        <w:pStyle w:val="Heading1"/>
        <w:spacing w:line="360" w:lineRule="auto"/>
        <w:rPr>
          <w:b w:val="0"/>
          <w:bCs w:val="0"/>
          <w:sz w:val="8"/>
        </w:rPr>
      </w:pPr>
      <w:r>
        <w:t>BRAŞOV TRIAJ GR. D - RAMIFICAŢIE HĂRMAN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370420" w14:paraId="21DE3735" w14:textId="77777777">
        <w:trPr>
          <w:cantSplit/>
          <w:trHeight w:val="57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B9BD5" w14:textId="77777777" w:rsidR="00370420" w:rsidRDefault="00370420" w:rsidP="00370420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622E7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5E0AC" w14:textId="77777777" w:rsidR="00370420" w:rsidRPr="00DF53C6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8D76B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73DCC870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D, liniile </w:t>
            </w:r>
          </w:p>
          <w:p w14:paraId="780253BC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01 și 1 - 6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350F5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56BA4" w14:textId="77777777" w:rsidR="00370420" w:rsidRPr="00DF53C6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F6BF7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DA018" w14:textId="77777777" w:rsidR="00370420" w:rsidRPr="00DF53C6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3AFDC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023E961E" w14:textId="77777777">
        <w:trPr>
          <w:cantSplit/>
          <w:trHeight w:val="26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8AD24" w14:textId="77777777" w:rsidR="00370420" w:rsidRDefault="00370420" w:rsidP="00370420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72375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81021" w14:textId="77777777" w:rsidR="00370420" w:rsidRPr="00DF53C6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F868C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16E98A6B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D, liniile </w:t>
            </w:r>
          </w:p>
          <w:p w14:paraId="186FF162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, 8, 9  şi 11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BED28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5E5FC" w14:textId="77777777" w:rsidR="00370420" w:rsidRPr="00DF53C6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F53C6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4AED7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45414" w14:textId="77777777" w:rsidR="00370420" w:rsidRPr="00DF53C6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A8BB6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0F7975F6" w14:textId="77777777">
        <w:trPr>
          <w:cantSplit/>
          <w:trHeight w:val="8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1BDF0" w14:textId="77777777" w:rsidR="00370420" w:rsidRDefault="00370420" w:rsidP="00370420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06D24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7DD76" w14:textId="77777777" w:rsidR="00370420" w:rsidRPr="00DF53C6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7DA78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0CE52F4C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C, liniile 1 - 9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43A45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C43BA" w14:textId="77777777" w:rsidR="00370420" w:rsidRPr="00DF53C6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F53C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F2E88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8E9E8" w14:textId="77777777" w:rsidR="00370420" w:rsidRPr="00DF53C6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21C3C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52B1F10E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70420" w14:paraId="32A1E06F" w14:textId="77777777">
        <w:trPr>
          <w:cantSplit/>
          <w:trHeight w:val="50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F29F8" w14:textId="77777777" w:rsidR="00370420" w:rsidRDefault="00370420" w:rsidP="00370420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9F37F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F3842" w14:textId="77777777" w:rsidR="00370420" w:rsidRPr="00DF53C6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E362F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6DC18CBA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E, liniile 1 - 6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0ABBD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9485B" w14:textId="77777777" w:rsidR="00370420" w:rsidRPr="00DF53C6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F53C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9849B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0F4F8" w14:textId="77777777" w:rsidR="00370420" w:rsidRPr="00DF53C6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28C96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1BE81CB4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70420" w14:paraId="77ACD464" w14:textId="77777777">
        <w:trPr>
          <w:cantSplit/>
          <w:trHeight w:val="115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BE143" w14:textId="77777777" w:rsidR="00370420" w:rsidRDefault="00370420" w:rsidP="00370420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D8023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98C6B" w14:textId="77777777" w:rsidR="00370420" w:rsidRPr="00DF53C6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CA636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Triaj </w:t>
            </w:r>
          </w:p>
          <w:p w14:paraId="6DB12813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circulaţie locomotive </w:t>
            </w:r>
          </w:p>
          <w:p w14:paraId="405B6587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(între gr. B şi D), legătura între  </w:t>
            </w:r>
          </w:p>
          <w:p w14:paraId="0D52B301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en-US"/>
              </w:rPr>
              <w:t>sch. 2 şi 41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9E15D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788DF" w14:textId="77777777" w:rsidR="00370420" w:rsidRPr="00DF53C6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AB5EB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1C938" w14:textId="77777777" w:rsidR="00370420" w:rsidRPr="00DF53C6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142D0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27143753" w14:textId="77777777">
        <w:trPr>
          <w:cantSplit/>
          <w:trHeight w:val="115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CEE53" w14:textId="77777777" w:rsidR="00370420" w:rsidRDefault="00370420" w:rsidP="00370420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FB281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FDC39" w14:textId="77777777" w:rsidR="00370420" w:rsidRPr="00DF53C6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05CFC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Triaj </w:t>
            </w:r>
          </w:p>
          <w:p w14:paraId="1DCC0711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X, linia circulaţie locomotive </w:t>
            </w:r>
          </w:p>
          <w:p w14:paraId="3737D0A6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(între gr. A şi D), legătura între  </w:t>
            </w:r>
          </w:p>
          <w:p w14:paraId="734C2FFE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en-US"/>
              </w:rPr>
              <w:t>sch. 21 şi 75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A0C3F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4B928" w14:textId="77777777" w:rsidR="00370420" w:rsidRPr="00DF53C6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01F6E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28805" w14:textId="77777777" w:rsidR="00370420" w:rsidRPr="00DF53C6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8DF1D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4D9B322F" w14:textId="77777777" w:rsidR="00370420" w:rsidRDefault="00370420">
      <w:pPr>
        <w:spacing w:before="40" w:after="40" w:line="192" w:lineRule="auto"/>
        <w:ind w:right="57"/>
        <w:rPr>
          <w:sz w:val="20"/>
          <w:lang w:val="ro-RO"/>
        </w:rPr>
      </w:pPr>
    </w:p>
    <w:p w14:paraId="3E5CB5FE" w14:textId="77777777" w:rsidR="00370420" w:rsidRDefault="00370420" w:rsidP="003A5387">
      <w:pPr>
        <w:pStyle w:val="Heading1"/>
        <w:spacing w:line="360" w:lineRule="auto"/>
      </w:pPr>
      <w:r>
        <w:t>LINIA 316</w:t>
      </w:r>
    </w:p>
    <w:p w14:paraId="05BEA2F3" w14:textId="77777777" w:rsidR="00370420" w:rsidRDefault="00370420" w:rsidP="00BD47F2">
      <w:pPr>
        <w:pStyle w:val="Heading1"/>
        <w:spacing w:line="360" w:lineRule="auto"/>
        <w:rPr>
          <w:b w:val="0"/>
          <w:bCs w:val="0"/>
          <w:sz w:val="8"/>
        </w:rPr>
      </w:pPr>
      <w:r>
        <w:t>BRAŞOV - DEDA - RĂZBOIENI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370420" w14:paraId="63B05DAD" w14:textId="77777777">
        <w:trPr>
          <w:cantSplit/>
          <w:trHeight w:val="14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DF74D" w14:textId="77777777" w:rsidR="00370420" w:rsidRDefault="00370420" w:rsidP="0037042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5398F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E1510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AF927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Călători </w:t>
            </w:r>
          </w:p>
          <w:p w14:paraId="0BB52E0E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47D3E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5892A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C01B4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A0A05" w14:textId="77777777" w:rsidR="00370420" w:rsidRPr="00F6236C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F1B0F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DDE05F7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19977D58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3 Cap X, staţia Braşov Călători. </w:t>
            </w:r>
          </w:p>
        </w:tc>
      </w:tr>
      <w:tr w:rsidR="00370420" w14:paraId="5CA9D4D6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6A558" w14:textId="77777777" w:rsidR="00370420" w:rsidRDefault="00370420" w:rsidP="0037042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1DF3D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DD877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6224B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E6F71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BC</w:t>
            </w:r>
          </w:p>
          <w:p w14:paraId="4BA5ED82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T.D.J.</w:t>
            </w:r>
          </w:p>
          <w:p w14:paraId="37957B8E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 / 57,</w:t>
            </w:r>
          </w:p>
          <w:p w14:paraId="7CB1BC91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 / 59,</w:t>
            </w:r>
          </w:p>
          <w:p w14:paraId="499BF98A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 / 67</w:t>
            </w:r>
          </w:p>
          <w:p w14:paraId="7FC10E80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 69 și T.D.J.</w:t>
            </w:r>
          </w:p>
          <w:p w14:paraId="2C564FDE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 / 51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2CBCC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103E9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FE155" w14:textId="77777777" w:rsidR="00370420" w:rsidRPr="00F6236C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42BA2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D8AB0B4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3 - 8 Cap X.</w:t>
            </w:r>
          </w:p>
        </w:tc>
      </w:tr>
      <w:tr w:rsidR="00370420" w14:paraId="5F218E92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701B6" w14:textId="77777777" w:rsidR="00370420" w:rsidRDefault="00370420" w:rsidP="0037042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99980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2C366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F22A8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</w:t>
            </w:r>
          </w:p>
          <w:p w14:paraId="74E15195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3B712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4092DD6B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 / 87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52E55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F6944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62F3E" w14:textId="77777777" w:rsidR="00370420" w:rsidRPr="00F6236C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F39AF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8A4D872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7108094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8B.</w:t>
            </w:r>
          </w:p>
        </w:tc>
      </w:tr>
      <w:tr w:rsidR="00370420" w14:paraId="34944B2B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76AF4" w14:textId="77777777" w:rsidR="00370420" w:rsidRDefault="00370420" w:rsidP="0037042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EEC69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01C7D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19E8E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Sfântu Gheorghe</w:t>
            </w:r>
          </w:p>
          <w:p w14:paraId="627CA1CC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804D2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DD3D7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4B9FE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02BC7" w14:textId="77777777" w:rsidR="00370420" w:rsidRPr="00F6236C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C375A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565450C5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4716F" w14:textId="77777777" w:rsidR="00370420" w:rsidRDefault="00370420" w:rsidP="0037042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08DBD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A3A0A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17C2F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Sfântu Gheorghe</w:t>
            </w:r>
          </w:p>
          <w:p w14:paraId="20B5ECCB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9F9CA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0B69C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A852A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39E43" w14:textId="77777777" w:rsidR="00370420" w:rsidRPr="00F6236C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B2983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3A57F4A0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B68A9" w14:textId="77777777" w:rsidR="00370420" w:rsidRDefault="00370420" w:rsidP="0037042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B0617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36+000</w:t>
            </w:r>
          </w:p>
          <w:p w14:paraId="6285935E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37675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44344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Sfântu Gheorghe -</w:t>
            </w:r>
          </w:p>
          <w:p w14:paraId="5BE55C98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Bodoc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E2BB5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F753A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10DEE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057D3" w14:textId="77777777" w:rsidR="00370420" w:rsidRPr="00F6236C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616DD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70420" w14:paraId="49965894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07DE2" w14:textId="77777777" w:rsidR="00370420" w:rsidRDefault="00370420" w:rsidP="0037042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A2630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7C62B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A4B71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Malnaș Băi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D1680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50E6F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77B50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26E60" w14:textId="77777777" w:rsidR="00370420" w:rsidRPr="00F6236C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12932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1FE32CBD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0F172" w14:textId="77777777" w:rsidR="00370420" w:rsidRDefault="00370420" w:rsidP="0037042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B676D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78+300</w:t>
            </w:r>
          </w:p>
          <w:p w14:paraId="374B7F3D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78+500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D1B4D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D5881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Tușnad Sat –</w:t>
            </w:r>
          </w:p>
          <w:p w14:paraId="5869062F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Sânsimion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F1130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34FA7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3A51D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23581" w14:textId="77777777" w:rsidR="00370420" w:rsidRPr="00F6236C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B8C53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70420" w14:paraId="1B0DF949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8074E" w14:textId="77777777" w:rsidR="00370420" w:rsidRDefault="00370420" w:rsidP="0037042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D2177" w14:textId="77777777" w:rsidR="00370420" w:rsidRDefault="00370420" w:rsidP="00CC26A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92+000</w:t>
            </w:r>
          </w:p>
          <w:p w14:paraId="4C799BCF" w14:textId="77777777" w:rsidR="00370420" w:rsidRDefault="00370420" w:rsidP="00CC26A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92+500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B3C46" w14:textId="77777777" w:rsidR="00370420" w:rsidRDefault="00370420" w:rsidP="00CC26A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42EBB" w14:textId="77777777" w:rsidR="00370420" w:rsidRDefault="00370420" w:rsidP="00CC26A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Sâncrăieni -</w:t>
            </w:r>
          </w:p>
          <w:p w14:paraId="4221ABF4" w14:textId="77777777" w:rsidR="00370420" w:rsidRDefault="00370420" w:rsidP="00CC26A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Miercurea Ciuc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E7866" w14:textId="77777777" w:rsidR="00370420" w:rsidRDefault="00370420" w:rsidP="00CC26A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DA2D8" w14:textId="77777777" w:rsidR="00370420" w:rsidRDefault="00370420" w:rsidP="00CC26A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CFE60" w14:textId="77777777" w:rsidR="00370420" w:rsidRDefault="00370420" w:rsidP="00CC26A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794C5" w14:textId="77777777" w:rsidR="00370420" w:rsidRPr="00F6236C" w:rsidRDefault="00370420" w:rsidP="00CC26A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338FD" w14:textId="77777777" w:rsidR="00370420" w:rsidRDefault="00370420" w:rsidP="00CC26A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70420" w14:paraId="0406376D" w14:textId="77777777">
        <w:trPr>
          <w:cantSplit/>
          <w:trHeight w:val="29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121EA" w14:textId="77777777" w:rsidR="00370420" w:rsidRDefault="00370420" w:rsidP="0037042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ED0EB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1A914" w14:textId="77777777" w:rsidR="00370420" w:rsidRPr="00F6236C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04FB6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Miercurea Ciuc</w:t>
            </w:r>
          </w:p>
          <w:p w14:paraId="4DFEE517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77361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229C8" w14:textId="77777777" w:rsidR="00370420" w:rsidRPr="00514DA4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99374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AB303" w14:textId="77777777" w:rsidR="00370420" w:rsidRPr="00F6236C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26D41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63704302" w14:textId="77777777">
        <w:trPr>
          <w:cantSplit/>
          <w:trHeight w:val="29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8F7C8" w14:textId="77777777" w:rsidR="00370420" w:rsidRDefault="00370420" w:rsidP="0037042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6B3CA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BF0DF" w14:textId="77777777" w:rsidR="00370420" w:rsidRPr="00F6236C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48675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Siculeni grupa D, linia 3D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7227A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7132726A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 sch.17</w:t>
            </w:r>
          </w:p>
          <w:p w14:paraId="375C5361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6BF78847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vârf </w:t>
            </w:r>
          </w:p>
          <w:p w14:paraId="1233F60B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2CD59" w14:textId="77777777" w:rsidR="00370420" w:rsidRPr="00514DA4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CC8DE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2B81A" w14:textId="77777777" w:rsidR="00370420" w:rsidRPr="00F6236C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D93EA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31E0D3AA" w14:textId="77777777">
        <w:trPr>
          <w:cantSplit/>
          <w:trHeight w:val="225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79D1C" w14:textId="77777777" w:rsidR="00370420" w:rsidRDefault="00370420" w:rsidP="0037042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31EE6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554B1" w14:textId="77777777" w:rsidR="00370420" w:rsidRPr="00F6236C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EDCCC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Siculeni</w:t>
            </w:r>
          </w:p>
          <w:p w14:paraId="23D9576D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Grupele B şi D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BB7DA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73EC0">
              <w:rPr>
                <w:b/>
                <w:bCs/>
                <w:sz w:val="18"/>
                <w:szCs w:val="18"/>
                <w:lang w:val="ro-RO"/>
              </w:rPr>
              <w:t xml:space="preserve">Începând </w:t>
            </w:r>
            <w:r>
              <w:rPr>
                <w:b/>
                <w:bCs/>
                <w:sz w:val="20"/>
                <w:lang w:val="ro-RO"/>
              </w:rPr>
              <w:t xml:space="preserve"> de la călcâi sch. 40 </w:t>
            </w:r>
          </w:p>
          <w:p w14:paraId="4AC91C6F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călcâi sch. 44 și peste toate ap. de cale Cap </w:t>
            </w:r>
            <w:r w:rsidRPr="00273EC0">
              <w:rPr>
                <w:b/>
                <w:bCs/>
                <w:sz w:val="18"/>
                <w:szCs w:val="18"/>
                <w:lang w:val="ro-RO"/>
              </w:rPr>
              <w:t>Y, grup</w:t>
            </w:r>
            <w:r>
              <w:rPr>
                <w:b/>
                <w:bCs/>
                <w:sz w:val="18"/>
                <w:szCs w:val="18"/>
                <w:lang w:val="ro-RO"/>
              </w:rPr>
              <w:t>ele</w:t>
            </w:r>
          </w:p>
          <w:p w14:paraId="205499EE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73EC0">
              <w:rPr>
                <w:b/>
                <w:bCs/>
                <w:sz w:val="18"/>
                <w:szCs w:val="18"/>
                <w:lang w:val="ro-RO"/>
              </w:rPr>
              <w:t>B și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1FD80" w14:textId="77777777" w:rsidR="00370420" w:rsidRPr="00514DA4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</w:t>
            </w:r>
            <w:r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700A0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FCDE5" w14:textId="77777777" w:rsidR="00370420" w:rsidRPr="00F6236C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AA6E1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peste toate aparatele de cale din cap Y şi liniile de legătură, 1D - 4D şi liniile 5B - 11B.</w:t>
            </w:r>
          </w:p>
        </w:tc>
      </w:tr>
      <w:tr w:rsidR="00370420" w14:paraId="5B99974F" w14:textId="77777777">
        <w:trPr>
          <w:cantSplit/>
          <w:trHeight w:val="225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4F701" w14:textId="77777777" w:rsidR="00370420" w:rsidRDefault="00370420" w:rsidP="0037042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49776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105+100</w:t>
            </w:r>
          </w:p>
          <w:p w14:paraId="28D36941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99EDB" w14:textId="77777777" w:rsidR="00370420" w:rsidRPr="00F6236C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012E5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Siculeni -</w:t>
            </w:r>
          </w:p>
          <w:p w14:paraId="6671C523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Mădăraş Ciuc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4C9C6" w14:textId="77777777" w:rsidR="00370420" w:rsidRPr="00273EC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D86A7" w14:textId="77777777" w:rsidR="00370420" w:rsidRPr="00514DA4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3605B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4328F" w14:textId="77777777" w:rsidR="00370420" w:rsidRPr="00F6236C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49E4C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70420" w14:paraId="20878D3A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E9967" w14:textId="77777777" w:rsidR="00370420" w:rsidRDefault="00370420" w:rsidP="0037042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FC6E2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D8400" w14:textId="77777777" w:rsidR="00370420" w:rsidRPr="00F6236C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DBACE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Mădăraş Ciuc</w:t>
            </w:r>
          </w:p>
          <w:p w14:paraId="7914639F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ED575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FA55F" w14:textId="77777777" w:rsidR="00370420" w:rsidRPr="00514DA4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80C60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F70DB" w14:textId="77777777" w:rsidR="00370420" w:rsidRPr="00F6236C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93AF5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5634A6E3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1BF7E" w14:textId="77777777" w:rsidR="00370420" w:rsidRDefault="00370420" w:rsidP="0037042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BFAF2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6FC45" w14:textId="77777777" w:rsidR="00370420" w:rsidRPr="00F6236C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89B57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Oltului</w:t>
            </w:r>
          </w:p>
          <w:p w14:paraId="096C1BE5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6D804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9D14B" w14:textId="77777777" w:rsidR="00370420" w:rsidRPr="00514DA4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EFACC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821B3" w14:textId="77777777" w:rsidR="00370420" w:rsidRPr="00F6236C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1B5B5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069AF79F" w14:textId="77777777">
        <w:trPr>
          <w:cantSplit/>
          <w:trHeight w:val="18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32CE7" w14:textId="77777777" w:rsidR="00370420" w:rsidRDefault="00370420" w:rsidP="0037042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E7CF9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D3B3E" w14:textId="77777777" w:rsidR="00370420" w:rsidRPr="00F6236C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68ABF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Oltului</w:t>
            </w:r>
          </w:p>
          <w:p w14:paraId="6F759754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B5878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DBD40" w14:textId="77777777" w:rsidR="00370420" w:rsidRPr="00514DA4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208EE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D73A4" w14:textId="77777777" w:rsidR="00370420" w:rsidRPr="00F6236C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A4AF8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1FF10C2C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A350E" w14:textId="77777777" w:rsidR="00370420" w:rsidRDefault="00370420" w:rsidP="0037042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20698" w14:textId="77777777" w:rsidR="00370420" w:rsidRDefault="00370420" w:rsidP="002C0CC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128+300</w:t>
            </w:r>
          </w:p>
          <w:p w14:paraId="2B73CB04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130+900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0221C" w14:textId="77777777" w:rsidR="00370420" w:rsidRPr="00F6236C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954D9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Izvoru Oltului  -</w:t>
            </w:r>
          </w:p>
          <w:p w14:paraId="12E91061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Izvoru Mureșului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62358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6B318" w14:textId="77777777" w:rsidR="00370420" w:rsidRPr="00514DA4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18E89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61069" w14:textId="77777777" w:rsidR="00370420" w:rsidRPr="00F6236C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0628A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70420" w14:paraId="43471764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CA4C2" w14:textId="77777777" w:rsidR="00370420" w:rsidRDefault="00370420" w:rsidP="0037042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9B032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9429C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D2959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Mureşului</w:t>
            </w:r>
          </w:p>
          <w:p w14:paraId="65180A88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8DD05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3EBF1" w14:textId="77777777" w:rsidR="00370420" w:rsidRPr="00514DA4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F88AB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AD560" w14:textId="77777777" w:rsidR="00370420" w:rsidRPr="00F6236C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881C5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4B3D5BA7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93358" w14:textId="77777777" w:rsidR="00370420" w:rsidRDefault="00370420" w:rsidP="0037042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36C8C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7E578" w14:textId="77777777" w:rsidR="00370420" w:rsidRPr="00F6236C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ADF51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Mureşului</w:t>
            </w:r>
          </w:p>
          <w:p w14:paraId="38062581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9A219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C89EC" w14:textId="77777777" w:rsidR="00370420" w:rsidRPr="00514DA4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411B3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8009B" w14:textId="77777777" w:rsidR="00370420" w:rsidRPr="00F6236C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C0876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00E36E04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1E5C5" w14:textId="77777777" w:rsidR="00370420" w:rsidRDefault="00370420" w:rsidP="0037042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870B6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131+311</w:t>
            </w:r>
          </w:p>
          <w:p w14:paraId="10D8CE29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141+440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9BEC7" w14:textId="77777777" w:rsidR="00370420" w:rsidRPr="00F6236C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8C7DD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830247">
              <w:rPr>
                <w:b/>
                <w:bCs/>
                <w:sz w:val="19"/>
                <w:szCs w:val="19"/>
                <w:lang w:val="ro-RO"/>
              </w:rPr>
              <w:t xml:space="preserve">Ax st. Izvoru Mureşului- </w:t>
            </w:r>
            <w:r w:rsidRPr="00FD4385">
              <w:rPr>
                <w:b/>
                <w:bCs/>
                <w:sz w:val="20"/>
                <w:szCs w:val="20"/>
                <w:lang w:val="ro-RO"/>
              </w:rPr>
              <w:t>Ax st. Voșlobeni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82E85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D77DC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C2110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D639D" w14:textId="77777777" w:rsidR="00370420" w:rsidRPr="00F6236C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3612A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3BE0EBB1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03631" w14:textId="77777777" w:rsidR="00370420" w:rsidRDefault="00370420" w:rsidP="0037042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BCC1F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142+000</w:t>
            </w:r>
          </w:p>
          <w:p w14:paraId="124289D5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142+200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E73EE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22E7D" w14:textId="77777777" w:rsidR="00370420" w:rsidRPr="00830247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19"/>
                <w:szCs w:val="19"/>
                <w:lang w:val="ro-RO"/>
              </w:rPr>
            </w:pPr>
            <w:r>
              <w:rPr>
                <w:b/>
                <w:bCs/>
                <w:sz w:val="19"/>
                <w:szCs w:val="19"/>
                <w:lang w:val="ro-RO"/>
              </w:rPr>
              <w:t xml:space="preserve">St. </w:t>
            </w:r>
            <w:r w:rsidRPr="00BB201D">
              <w:rPr>
                <w:b/>
                <w:bCs/>
                <w:sz w:val="19"/>
                <w:szCs w:val="19"/>
                <w:lang w:val="ro-RO"/>
              </w:rPr>
              <w:t>Voșlăbeni, linia 3 directă cap Y, peste schimbatării de cale nr. 12 si 24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E5C60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A7A55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3F635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9153C" w14:textId="77777777" w:rsidR="00370420" w:rsidRPr="00F6236C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091AA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70420" w14:paraId="636D60A2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EC356" w14:textId="77777777" w:rsidR="00370420" w:rsidRDefault="00370420" w:rsidP="0037042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89282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146+300</w:t>
            </w:r>
          </w:p>
          <w:p w14:paraId="5BF95E04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146+600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8A2A9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4F3C0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FD4385">
              <w:rPr>
                <w:b/>
                <w:bCs/>
                <w:sz w:val="20"/>
                <w:szCs w:val="20"/>
                <w:lang w:val="ro-RO"/>
              </w:rPr>
              <w:t>Voșlobeni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 -</w:t>
            </w:r>
          </w:p>
          <w:p w14:paraId="6D27FC17" w14:textId="77777777" w:rsidR="00370420" w:rsidRPr="00830247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19"/>
                <w:szCs w:val="19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Gheorgheni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EFB69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FCB21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07E9C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62DC4" w14:textId="77777777" w:rsidR="00370420" w:rsidRPr="00F6236C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6A538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70420" w14:paraId="3CB5A911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11A77" w14:textId="77777777" w:rsidR="00370420" w:rsidRDefault="00370420" w:rsidP="0037042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12B7B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E0F63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10CA0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Gheorgheni</w:t>
            </w:r>
          </w:p>
          <w:p w14:paraId="23DE30CA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286FB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11D9A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995A7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F1969" w14:textId="77777777" w:rsidR="00370420" w:rsidRPr="00F6236C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EA0A5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3824FAE3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3C3D3" w14:textId="77777777" w:rsidR="00370420" w:rsidRDefault="00370420" w:rsidP="0037042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C368B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53183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93F37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Gheorgheni</w:t>
            </w:r>
          </w:p>
          <w:p w14:paraId="0A6AE58B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4C0B1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10CCE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5381F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6A559" w14:textId="77777777" w:rsidR="00370420" w:rsidRPr="00F6236C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227FE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6B683C82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9B878" w14:textId="77777777" w:rsidR="00370420" w:rsidRDefault="00370420" w:rsidP="0037042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6C3E9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155+200</w:t>
            </w:r>
          </w:p>
          <w:p w14:paraId="27F6A646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155+400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5A319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EBD7D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BB201D">
              <w:rPr>
                <w:b/>
                <w:bCs/>
                <w:sz w:val="20"/>
                <w:lang w:val="ro-RO"/>
              </w:rPr>
              <w:t>Lăzarea, linia 3 directă, cap. Y , peste schimbătorii de cale nr. 2 si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84239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14812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69954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50D99" w14:textId="77777777" w:rsidR="00370420" w:rsidRPr="00F6236C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782F9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70420" w14:paraId="47DD976A" w14:textId="77777777">
        <w:trPr>
          <w:cantSplit/>
          <w:trHeight w:val="54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62DF5" w14:textId="77777777" w:rsidR="00370420" w:rsidRDefault="00370420" w:rsidP="0037042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DC4AE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F1549" w14:textId="77777777" w:rsidR="00370420" w:rsidRPr="00F6236C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075B3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Lăzarea</w:t>
            </w:r>
          </w:p>
          <w:p w14:paraId="4580283F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4D905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67061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211BB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EFA43" w14:textId="77777777" w:rsidR="00370420" w:rsidRPr="00F6236C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3D98C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3BAB3817" w14:textId="77777777">
        <w:trPr>
          <w:cantSplit/>
          <w:trHeight w:val="54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6A942" w14:textId="77777777" w:rsidR="00370420" w:rsidRDefault="00370420" w:rsidP="0037042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80418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161+750</w:t>
            </w:r>
          </w:p>
          <w:p w14:paraId="07E1F2A0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161+950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598CE" w14:textId="77777777" w:rsidR="00370420" w:rsidRPr="00F6236C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3BE8B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BB201D">
              <w:rPr>
                <w:b/>
                <w:bCs/>
                <w:sz w:val="20"/>
                <w:lang w:val="ro-RO"/>
              </w:rPr>
              <w:t>Ditrău, linia 3 directă, cap. X , peste schimbătorii de cale nr. 1 si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1E50A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C9BDC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3F7A1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F9183" w14:textId="77777777" w:rsidR="00370420" w:rsidRPr="00F6236C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E2702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70420" w14:paraId="42D41097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3A552" w14:textId="77777777" w:rsidR="00370420" w:rsidRDefault="00370420" w:rsidP="0037042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A01E5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7967D" w14:textId="77777777" w:rsidR="00370420" w:rsidRPr="00F6236C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5339F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Ditrău</w:t>
            </w:r>
          </w:p>
          <w:p w14:paraId="049A1822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C7AC3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E5D56" w14:textId="77777777" w:rsidR="00370420" w:rsidRPr="00514DA4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F858F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38634" w14:textId="77777777" w:rsidR="00370420" w:rsidRPr="00F6236C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06F21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0CE00F05" w14:textId="77777777">
        <w:trPr>
          <w:cantSplit/>
          <w:trHeight w:val="3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D5542" w14:textId="77777777" w:rsidR="00370420" w:rsidRDefault="00370420" w:rsidP="0037042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CAE1A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FEF37" w14:textId="77777777" w:rsidR="00370420" w:rsidRPr="00F6236C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8EDAB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Subcetate Mureș</w:t>
            </w:r>
          </w:p>
          <w:p w14:paraId="0E92870D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3AD9B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7C967" w14:textId="77777777" w:rsidR="00370420" w:rsidRPr="00514DA4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67A2A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97FF0" w14:textId="77777777" w:rsidR="00370420" w:rsidRPr="00F6236C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DFC7E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DBC539B" w14:textId="77777777" w:rsidR="00370420" w:rsidRPr="000D7AA7" w:rsidRDefault="00370420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0D7AA7">
              <w:rPr>
                <w:b/>
                <w:bCs/>
                <w:iCs/>
                <w:sz w:val="20"/>
                <w:lang w:val="ro-RO"/>
              </w:rPr>
              <w:t>Se interzice circulația t</w:t>
            </w:r>
            <w:r>
              <w:rPr>
                <w:b/>
                <w:bCs/>
                <w:iCs/>
                <w:sz w:val="20"/>
                <w:lang w:val="ro-RO"/>
              </w:rPr>
              <w:t>r</w:t>
            </w:r>
            <w:r w:rsidRPr="000D7AA7">
              <w:rPr>
                <w:b/>
                <w:bCs/>
                <w:iCs/>
                <w:sz w:val="20"/>
                <w:lang w:val="ro-RO"/>
              </w:rPr>
              <w:t>enurilor de marfă.</w:t>
            </w:r>
          </w:p>
        </w:tc>
      </w:tr>
      <w:tr w:rsidR="00370420" w14:paraId="1A85CA41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CDEA7" w14:textId="77777777" w:rsidR="00370420" w:rsidRDefault="00370420" w:rsidP="0037042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66A1C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18BEA" w14:textId="77777777" w:rsidR="00370420" w:rsidRPr="00F6236C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15E63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Topliţa</w:t>
            </w:r>
          </w:p>
          <w:p w14:paraId="3AEEAF4B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793FB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4E5D2" w14:textId="77777777" w:rsidR="00370420" w:rsidRPr="00514DA4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1507A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93215" w14:textId="77777777" w:rsidR="00370420" w:rsidRPr="00F6236C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340B3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70420" w14:paraId="02F72D6C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CCE13" w14:textId="77777777" w:rsidR="00370420" w:rsidRDefault="00370420" w:rsidP="0037042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A6AB3" w14:textId="77777777" w:rsidR="00370420" w:rsidRDefault="00370420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C068E" w14:textId="77777777" w:rsidR="00370420" w:rsidRPr="00F6236C" w:rsidRDefault="00370420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451E6" w14:textId="77777777" w:rsidR="00370420" w:rsidRDefault="00370420" w:rsidP="00AE2CA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Topliţa</w:t>
            </w:r>
          </w:p>
          <w:p w14:paraId="6E26B600" w14:textId="77777777" w:rsidR="00370420" w:rsidRDefault="00370420" w:rsidP="00AE2CA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108D9" w14:textId="77777777" w:rsidR="00370420" w:rsidRDefault="00370420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D4792" w14:textId="77777777" w:rsidR="00370420" w:rsidRDefault="00370420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F849A" w14:textId="77777777" w:rsidR="00370420" w:rsidRDefault="00370420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EFC9D" w14:textId="77777777" w:rsidR="00370420" w:rsidRPr="00F6236C" w:rsidRDefault="00370420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DBF78" w14:textId="77777777" w:rsidR="00370420" w:rsidRDefault="00370420" w:rsidP="00AE2CA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121BC692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63F01" w14:textId="77777777" w:rsidR="00370420" w:rsidRDefault="00370420" w:rsidP="0037042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C011A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184+340</w:t>
            </w:r>
          </w:p>
          <w:p w14:paraId="5BC316F7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193+435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4D75F" w14:textId="77777777" w:rsidR="00370420" w:rsidRPr="00F6236C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748F4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Toplița –</w:t>
            </w:r>
          </w:p>
          <w:p w14:paraId="611692A1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 Stânceni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40A19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4323B" w14:textId="77777777" w:rsidR="00370420" w:rsidRPr="00514DA4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7D068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310DB" w14:textId="77777777" w:rsidR="00370420" w:rsidRPr="00F6236C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A6AB1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0774C63B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D8057" w14:textId="77777777" w:rsidR="00370420" w:rsidRDefault="00370420" w:rsidP="0037042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17761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D7BAF" w14:textId="77777777" w:rsidR="00370420" w:rsidRPr="00F6236C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ED24C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Aluniş Mureş</w:t>
            </w:r>
          </w:p>
          <w:p w14:paraId="60B692C3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924EB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07A42A8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C0777" w14:textId="77777777" w:rsidR="00370420" w:rsidRPr="00514DA4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7314D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B4557" w14:textId="77777777" w:rsidR="00370420" w:rsidRPr="00F6236C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009CE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70420" w14:paraId="449D9831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58739" w14:textId="77777777" w:rsidR="00370420" w:rsidRDefault="00370420" w:rsidP="0037042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15B9D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245+050</w:t>
            </w:r>
          </w:p>
          <w:p w14:paraId="0AA481EF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976E1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27366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Aluniş Mureş -</w:t>
            </w:r>
          </w:p>
          <w:p w14:paraId="5341EBD7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Reghin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18481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503D6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0DA58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5453F" w14:textId="77777777" w:rsidR="00370420" w:rsidRPr="00F6236C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E7593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Cu inductori de </w:t>
            </w:r>
          </w:p>
          <w:p w14:paraId="5B6173A0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2000 Hz. Valabilă doar pentru trenurile tip automotor</w:t>
            </w:r>
          </w:p>
        </w:tc>
      </w:tr>
      <w:tr w:rsidR="00370420" w14:paraId="04176D98" w14:textId="77777777">
        <w:trPr>
          <w:cantSplit/>
          <w:trHeight w:val="2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46C2F" w14:textId="77777777" w:rsidR="00370420" w:rsidRDefault="00370420" w:rsidP="0037042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745DB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FA2ED" w14:textId="77777777" w:rsidR="00370420" w:rsidRPr="00F6236C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A12B3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Reghin</w:t>
            </w:r>
          </w:p>
          <w:p w14:paraId="352C2423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314A6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C1E83" w14:textId="77777777" w:rsidR="00370420" w:rsidRPr="00514DA4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B6B52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0F98F" w14:textId="77777777" w:rsidR="00370420" w:rsidRPr="00F6236C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2DBCE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1E840CCF" w14:textId="77777777">
        <w:trPr>
          <w:cantSplit/>
          <w:trHeight w:val="12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40829" w14:textId="77777777" w:rsidR="00370420" w:rsidRDefault="00370420" w:rsidP="0037042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9B941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4BA78" w14:textId="77777777" w:rsidR="00370420" w:rsidRPr="00F6236C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26ED9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Reghin</w:t>
            </w:r>
          </w:p>
          <w:p w14:paraId="04E37232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0A947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ADCB6" w14:textId="77777777" w:rsidR="00370420" w:rsidRPr="00514DA4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21CBD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56AB5" w14:textId="77777777" w:rsidR="00370420" w:rsidRPr="00F6236C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B78C0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70420" w14:paraId="249EB6F8" w14:textId="77777777">
        <w:trPr>
          <w:cantSplit/>
          <w:trHeight w:val="1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C1760" w14:textId="77777777" w:rsidR="00370420" w:rsidRDefault="00370420" w:rsidP="0037042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994DD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0DE11" w14:textId="77777777" w:rsidR="00370420" w:rsidRPr="00F6236C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40EB7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Reghin</w:t>
            </w:r>
          </w:p>
          <w:p w14:paraId="4EA54278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3D414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BDEFB" w14:textId="77777777" w:rsidR="00370420" w:rsidRPr="00514DA4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60340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76D57" w14:textId="77777777" w:rsidR="00370420" w:rsidRPr="00F6236C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A7A33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 pe teren. </w:t>
            </w:r>
          </w:p>
        </w:tc>
      </w:tr>
      <w:tr w:rsidR="00370420" w14:paraId="36DAB842" w14:textId="77777777">
        <w:trPr>
          <w:cantSplit/>
          <w:trHeight w:val="29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E03A9" w14:textId="77777777" w:rsidR="00370420" w:rsidRDefault="00370420" w:rsidP="0037042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F53BF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C88D9" w14:textId="77777777" w:rsidR="00370420" w:rsidRPr="00F6236C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ACB18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Dumbrăvioara</w:t>
            </w:r>
          </w:p>
          <w:p w14:paraId="606E1E86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5ED77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3F8EC" w14:textId="77777777" w:rsidR="00370420" w:rsidRPr="00514DA4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157F8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87D96" w14:textId="77777777" w:rsidR="00370420" w:rsidRPr="00F6236C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6E20C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</w:tc>
      </w:tr>
      <w:tr w:rsidR="00370420" w14:paraId="6F4C0F34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B83E7" w14:textId="77777777" w:rsidR="00370420" w:rsidRDefault="00370420" w:rsidP="0037042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04382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A9F2E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97018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E0E07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E8CFD0E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 și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4EC1D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2C8D6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F8B57" w14:textId="77777777" w:rsidR="00370420" w:rsidRPr="00F6236C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15B07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9.</w:t>
            </w:r>
          </w:p>
          <w:p w14:paraId="176DEDE4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1170C50B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033C0" w14:textId="77777777" w:rsidR="00370420" w:rsidRDefault="00370420" w:rsidP="0037042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E4250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2D0AC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C5FFB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ADFA6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C32B760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 şi 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1B012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C8658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AB5B6" w14:textId="77777777" w:rsidR="00370420" w:rsidRPr="00F6236C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9D57D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6 şi 7.</w:t>
            </w:r>
          </w:p>
          <w:p w14:paraId="58A01C76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033560FB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3F93C" w14:textId="77777777" w:rsidR="00370420" w:rsidRDefault="00370420" w:rsidP="0037042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D3C28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97756" w14:textId="77777777" w:rsidR="00370420" w:rsidRPr="00F6236C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40FE9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</w:t>
            </w:r>
          </w:p>
          <w:p w14:paraId="368331CA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9EB8C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176E398C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2619C" w14:textId="77777777" w:rsidR="00370420" w:rsidRPr="00514DA4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78EE4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185FC" w14:textId="77777777" w:rsidR="00370420" w:rsidRPr="00F6236C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E077D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0721251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7 .</w:t>
            </w:r>
          </w:p>
        </w:tc>
      </w:tr>
      <w:tr w:rsidR="00370420" w14:paraId="34178443" w14:textId="77777777">
        <w:trPr>
          <w:cantSplit/>
          <w:trHeight w:val="143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62F76" w14:textId="77777777" w:rsidR="00370420" w:rsidRDefault="00370420" w:rsidP="0037042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79724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DFF51" w14:textId="77777777" w:rsidR="00370420" w:rsidRPr="00F6236C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8ABF4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 Sud</w:t>
            </w:r>
          </w:p>
          <w:p w14:paraId="13C999AB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8E97F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</w:t>
            </w:r>
          </w:p>
          <w:p w14:paraId="2EC285B4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cale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018B0" w14:textId="77777777" w:rsidR="00370420" w:rsidRPr="00514DA4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01105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9DB08" w14:textId="77777777" w:rsidR="00370420" w:rsidRPr="00F6236C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4C999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BB6F0FC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447DDDE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2 - 12.</w:t>
            </w:r>
          </w:p>
        </w:tc>
      </w:tr>
      <w:tr w:rsidR="00370420" w14:paraId="1C492F89" w14:textId="77777777">
        <w:trPr>
          <w:cantSplit/>
          <w:trHeight w:val="196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9C66D" w14:textId="77777777" w:rsidR="00370420" w:rsidRDefault="00370420" w:rsidP="0037042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DED09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B36E8" w14:textId="77777777" w:rsidR="00370420" w:rsidRPr="00F6236C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62471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 Mureş Sud</w:t>
            </w:r>
          </w:p>
          <w:p w14:paraId="7460EBCC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2EEC4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de cale </w:t>
            </w:r>
          </w:p>
          <w:p w14:paraId="33CEA035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4E447" w14:textId="77777777" w:rsidR="00370420" w:rsidRPr="00514DA4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63529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236AC" w14:textId="77777777" w:rsidR="00370420" w:rsidRPr="00F6236C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8109E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1A256B6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BE571BD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2 - 12.</w:t>
            </w:r>
          </w:p>
        </w:tc>
      </w:tr>
      <w:tr w:rsidR="00370420" w14:paraId="2DA023A8" w14:textId="77777777" w:rsidTr="002A7DAE">
        <w:trPr>
          <w:cantSplit/>
          <w:trHeight w:val="93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1665F" w14:textId="77777777" w:rsidR="00370420" w:rsidRDefault="00370420" w:rsidP="0037042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12EEB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433+660</w:t>
            </w:r>
          </w:p>
          <w:p w14:paraId="4661B022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433+750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EDC1F" w14:textId="77777777" w:rsidR="00370420" w:rsidRPr="00F6236C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F6DF3" w14:textId="77777777" w:rsidR="00370420" w:rsidRDefault="00370420" w:rsidP="002A7DA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Războieni linia 4 directă Cap X semnal M8 – vârf sch. 14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9D134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B8E23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88AD0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22CF2" w14:textId="77777777" w:rsidR="00370420" w:rsidRPr="00F6236C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32285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1114CCE5" w14:textId="77777777">
        <w:trPr>
          <w:cantSplit/>
          <w:trHeight w:val="3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4A79D" w14:textId="77777777" w:rsidR="00370420" w:rsidRDefault="00370420" w:rsidP="0037042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F2C18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B6A84" w14:textId="77777777" w:rsidR="00370420" w:rsidRPr="00F6236C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1FC9A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</w:t>
            </w:r>
          </w:p>
          <w:p w14:paraId="2924980F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A3184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27A8C63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 şi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8A07D" w14:textId="77777777" w:rsidR="00370420" w:rsidRPr="00514DA4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18BD0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D9171" w14:textId="77777777" w:rsidR="00370420" w:rsidRPr="00F6236C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15E96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E1685B9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7 și  8.</w:t>
            </w:r>
          </w:p>
        </w:tc>
      </w:tr>
    </w:tbl>
    <w:p w14:paraId="660539FE" w14:textId="77777777" w:rsidR="00370420" w:rsidRDefault="00370420">
      <w:pPr>
        <w:spacing w:before="40" w:after="40" w:line="192" w:lineRule="auto"/>
        <w:ind w:right="57"/>
        <w:rPr>
          <w:sz w:val="20"/>
          <w:lang w:val="ro-RO"/>
        </w:rPr>
      </w:pPr>
    </w:p>
    <w:p w14:paraId="501F3336" w14:textId="77777777" w:rsidR="00370420" w:rsidRDefault="00370420" w:rsidP="00005D2F">
      <w:pPr>
        <w:pStyle w:val="Heading1"/>
        <w:spacing w:line="360" w:lineRule="auto"/>
      </w:pPr>
      <w:r>
        <w:t>LINIA 317</w:t>
      </w:r>
    </w:p>
    <w:p w14:paraId="57FC7250" w14:textId="77777777" w:rsidR="00370420" w:rsidRDefault="00370420" w:rsidP="003B7857">
      <w:pPr>
        <w:pStyle w:val="Heading1"/>
        <w:spacing w:line="360" w:lineRule="auto"/>
        <w:rPr>
          <w:b w:val="0"/>
          <w:bCs w:val="0"/>
          <w:sz w:val="8"/>
        </w:rPr>
      </w:pPr>
      <w:r>
        <w:t>HĂRMAN - ÎNTORSURA BUZĂULUI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5"/>
        <w:gridCol w:w="2202"/>
        <w:gridCol w:w="870"/>
        <w:gridCol w:w="755"/>
        <w:gridCol w:w="870"/>
        <w:gridCol w:w="755"/>
        <w:gridCol w:w="2491"/>
      </w:tblGrid>
      <w:tr w:rsidR="00370420" w14:paraId="688CBFFE" w14:textId="77777777">
        <w:trPr>
          <w:cantSplit/>
          <w:trHeight w:val="12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A3CC9" w14:textId="77777777" w:rsidR="00370420" w:rsidRDefault="00370420" w:rsidP="00370420">
            <w:pPr>
              <w:numPr>
                <w:ilvl w:val="0"/>
                <w:numId w:val="37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A96B4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44D43" w14:textId="77777777" w:rsidR="00370420" w:rsidRPr="007237A1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4BCF6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Întorsura Buzăului</w:t>
            </w:r>
          </w:p>
          <w:p w14:paraId="1E51F6FF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D6602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36+400</w:t>
            </w:r>
          </w:p>
          <w:p w14:paraId="6ABF3E9B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36+650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19F05" w14:textId="77777777" w:rsidR="00370420" w:rsidRPr="007237A1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E4D13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F859B" w14:textId="77777777" w:rsidR="00370420" w:rsidRPr="007237A1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54B86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C0F20B6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Linie deschisă doar din </w:t>
            </w:r>
          </w:p>
          <w:p w14:paraId="3B668F1B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Cap X până în axul stației.</w:t>
            </w:r>
          </w:p>
        </w:tc>
      </w:tr>
    </w:tbl>
    <w:p w14:paraId="7AAE7485" w14:textId="77777777" w:rsidR="00370420" w:rsidRDefault="00370420">
      <w:pPr>
        <w:spacing w:before="40" w:after="40" w:line="192" w:lineRule="auto"/>
        <w:ind w:right="57"/>
        <w:rPr>
          <w:sz w:val="20"/>
          <w:lang w:val="ro-RO"/>
        </w:rPr>
      </w:pPr>
    </w:p>
    <w:p w14:paraId="1E57B636" w14:textId="77777777" w:rsidR="00370420" w:rsidRDefault="00370420" w:rsidP="00967407">
      <w:pPr>
        <w:pStyle w:val="Heading1"/>
        <w:spacing w:line="360" w:lineRule="auto"/>
      </w:pPr>
      <w:r>
        <w:lastRenderedPageBreak/>
        <w:t>LINIA 318</w:t>
      </w:r>
    </w:p>
    <w:p w14:paraId="25F5F3CF" w14:textId="77777777" w:rsidR="00370420" w:rsidRDefault="00370420" w:rsidP="00822D3D">
      <w:pPr>
        <w:pStyle w:val="Heading1"/>
        <w:spacing w:line="360" w:lineRule="auto"/>
        <w:rPr>
          <w:b w:val="0"/>
          <w:bCs w:val="0"/>
          <w:sz w:val="8"/>
        </w:rPr>
      </w:pPr>
      <w:r>
        <w:t>SFÂNTU GHEORGHE - BREŢCU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370420" w14:paraId="05AF6601" w14:textId="77777777">
        <w:trPr>
          <w:cantSplit/>
          <w:trHeight w:val="42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71CE5" w14:textId="77777777" w:rsidR="00370420" w:rsidRDefault="00370420" w:rsidP="00370420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C6F16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0+385</w:t>
            </w:r>
          </w:p>
          <w:p w14:paraId="487E5610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0+635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8910F" w14:textId="77777777" w:rsidR="00370420" w:rsidRPr="00B31D1D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1BFD9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Sf. Gheorghe –</w:t>
            </w:r>
          </w:p>
          <w:p w14:paraId="2849A1AE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Moacșa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C4C61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AF99B" w14:textId="77777777" w:rsidR="00370420" w:rsidRPr="00B31D1D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69D60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0658F" w14:textId="77777777" w:rsidR="00370420" w:rsidRPr="00B31D1D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4F830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B223016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Între semnalul de intrare YB și sch. nr. 2 </w:t>
            </w:r>
          </w:p>
          <w:p w14:paraId="199BB65A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st. Sf. Gheorghe.</w:t>
            </w:r>
          </w:p>
        </w:tc>
      </w:tr>
      <w:tr w:rsidR="00370420" w14:paraId="65306834" w14:textId="77777777">
        <w:trPr>
          <w:cantSplit/>
          <w:trHeight w:val="42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8D688" w14:textId="77777777" w:rsidR="00370420" w:rsidRDefault="00370420" w:rsidP="00370420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AF2A6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0+635</w:t>
            </w:r>
          </w:p>
          <w:p w14:paraId="7EBBC2F0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10+628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25BF7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EC011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Sf. Gheorghe –</w:t>
            </w:r>
          </w:p>
          <w:p w14:paraId="3A1AFB88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Moacșa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06274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DD202" w14:textId="77777777" w:rsidR="00370420" w:rsidRPr="00B31D1D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E76B5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CF1BD" w14:textId="77777777" w:rsidR="00370420" w:rsidRPr="00B31D1D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2E6C2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C7B6722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Restricția este doar pentru trenurile de marfă.</w:t>
            </w:r>
          </w:p>
        </w:tc>
      </w:tr>
      <w:tr w:rsidR="00370420" w14:paraId="06997C11" w14:textId="77777777">
        <w:trPr>
          <w:cantSplit/>
          <w:trHeight w:val="42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A7F77" w14:textId="77777777" w:rsidR="00370420" w:rsidRDefault="00370420" w:rsidP="00370420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8B346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10+628</w:t>
            </w:r>
          </w:p>
          <w:p w14:paraId="1922635E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AC5F1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40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8A29D" w14:textId="77777777" w:rsidR="00370420" w:rsidRDefault="00370420" w:rsidP="004D6A0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Moacșa - Covasna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348BC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A3D20" w14:textId="77777777" w:rsidR="00370420" w:rsidRPr="00B31D1D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7AC99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5375C" w14:textId="77777777" w:rsidR="00370420" w:rsidRPr="00B31D1D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98CBB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5928A046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Restricția este doar pentru trenurile de călători.</w:t>
            </w:r>
          </w:p>
        </w:tc>
      </w:tr>
      <w:tr w:rsidR="00370420" w14:paraId="34D88FCD" w14:textId="77777777">
        <w:trPr>
          <w:cantSplit/>
          <w:trHeight w:val="42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95B76" w14:textId="77777777" w:rsidR="00370420" w:rsidRDefault="00370420" w:rsidP="00370420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69C0E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10+628</w:t>
            </w:r>
          </w:p>
          <w:p w14:paraId="394D84ED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44+487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148A5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CC5E5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Moacșa -</w:t>
            </w:r>
          </w:p>
          <w:p w14:paraId="39C0C805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Tg. Secuiesc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63BE3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445A9" w14:textId="77777777" w:rsidR="00370420" w:rsidRPr="00B31D1D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14832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BA445" w14:textId="77777777" w:rsidR="00370420" w:rsidRPr="00B31D1D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9B983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658EDD9C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Valabil pentru trenurile de marfă.</w:t>
            </w:r>
          </w:p>
        </w:tc>
      </w:tr>
      <w:tr w:rsidR="00370420" w14:paraId="4963B8ED" w14:textId="77777777">
        <w:trPr>
          <w:cantSplit/>
          <w:trHeight w:val="42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1750D" w14:textId="77777777" w:rsidR="00370420" w:rsidRDefault="00370420" w:rsidP="00370420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45BCB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11+900</w:t>
            </w:r>
          </w:p>
          <w:p w14:paraId="2B02867D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E3A1C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80FB3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Moacșa -</w:t>
            </w:r>
          </w:p>
          <w:p w14:paraId="41BF2377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Covasna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0531C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152EE" w14:textId="77777777" w:rsidR="00370420" w:rsidRPr="00B31D1D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754AB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806A7" w14:textId="77777777" w:rsidR="00370420" w:rsidRPr="00B31D1D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4090A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6B9B8C56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Valabil pentru trenurile de călători.</w:t>
            </w:r>
          </w:p>
        </w:tc>
      </w:tr>
      <w:tr w:rsidR="00370420" w14:paraId="48C2BC82" w14:textId="77777777">
        <w:trPr>
          <w:cantSplit/>
          <w:trHeight w:val="42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A3557" w14:textId="77777777" w:rsidR="00370420" w:rsidRDefault="00370420" w:rsidP="00370420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D0AE5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20+900</w:t>
            </w:r>
          </w:p>
          <w:p w14:paraId="36B7C730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147AA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72CB0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Moacșa -</w:t>
            </w:r>
          </w:p>
          <w:p w14:paraId="5C4A0CF0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Covasna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F4B73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E42B5" w14:textId="77777777" w:rsidR="00370420" w:rsidRPr="00B31D1D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201FB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2C70F" w14:textId="77777777" w:rsidR="00370420" w:rsidRPr="00B31D1D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B723A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77F9E492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Valabil pentru trenurile de călători.</w:t>
            </w:r>
          </w:p>
        </w:tc>
      </w:tr>
      <w:tr w:rsidR="00370420" w14:paraId="7D82301E" w14:textId="77777777">
        <w:trPr>
          <w:cantSplit/>
          <w:trHeight w:val="42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6B0A6" w14:textId="77777777" w:rsidR="00370420" w:rsidRDefault="00370420" w:rsidP="00370420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3BFF2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24+800</w:t>
            </w:r>
          </w:p>
          <w:p w14:paraId="699799A1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D92EC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A54FA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Moacșa -</w:t>
            </w:r>
          </w:p>
          <w:p w14:paraId="230AF4BB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Covasna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B71C9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933A4" w14:textId="77777777" w:rsidR="00370420" w:rsidRPr="00B31D1D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EEBBA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60D8B" w14:textId="77777777" w:rsidR="00370420" w:rsidRPr="00B31D1D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27892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2228423F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Valabil pentru trenurile de călători.</w:t>
            </w:r>
          </w:p>
        </w:tc>
      </w:tr>
      <w:tr w:rsidR="00370420" w14:paraId="01CFC1D3" w14:textId="77777777">
        <w:trPr>
          <w:cantSplit/>
          <w:trHeight w:val="42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CE8D0" w14:textId="77777777" w:rsidR="00370420" w:rsidRDefault="00370420" w:rsidP="00370420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C150F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09B57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44FF8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Covasna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CA998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03131785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A00FE" w14:textId="77777777" w:rsidR="00370420" w:rsidRPr="00B31D1D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B31D1D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4C22D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A2823" w14:textId="77777777" w:rsidR="00370420" w:rsidRPr="00B31D1D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2C738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F21769A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4 abătută.</w:t>
            </w:r>
          </w:p>
        </w:tc>
      </w:tr>
      <w:tr w:rsidR="00370420" w14:paraId="2DC5A1CB" w14:textId="77777777">
        <w:trPr>
          <w:cantSplit/>
          <w:trHeight w:val="7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B60E5" w14:textId="77777777" w:rsidR="00370420" w:rsidRDefault="00370420" w:rsidP="00370420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0EF3C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6AA8F" w14:textId="77777777" w:rsidR="00370420" w:rsidRPr="00B31D1D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A2103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Covasna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173F7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3CDA9895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C5B68" w14:textId="77777777" w:rsidR="00370420" w:rsidRPr="00B31D1D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B31D1D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B5F00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86202" w14:textId="77777777" w:rsidR="00370420" w:rsidRPr="00B31D1D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4CCDB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1F3B723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4 abătută.</w:t>
            </w:r>
          </w:p>
        </w:tc>
      </w:tr>
      <w:tr w:rsidR="00370420" w14:paraId="20988083" w14:textId="77777777">
        <w:trPr>
          <w:cantSplit/>
          <w:trHeight w:val="7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CA7C4" w14:textId="77777777" w:rsidR="00370420" w:rsidRDefault="00370420" w:rsidP="00370420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CB476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29+000</w:t>
            </w:r>
          </w:p>
          <w:p w14:paraId="3D43FDCA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C0FF0" w14:textId="77777777" w:rsidR="00370420" w:rsidRPr="00B31D1D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C570E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Covasna - Imeci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4B171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8118B" w14:textId="77777777" w:rsidR="00370420" w:rsidRPr="00B31D1D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5E500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F133C" w14:textId="77777777" w:rsidR="00370420" w:rsidRPr="00B31D1D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19D4C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D2C1E6F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Valabila pentru toate trenurile de călători.</w:t>
            </w:r>
          </w:p>
        </w:tc>
      </w:tr>
      <w:tr w:rsidR="00370420" w14:paraId="006FE4B8" w14:textId="77777777">
        <w:trPr>
          <w:cantSplit/>
          <w:trHeight w:val="7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6E28E" w14:textId="77777777" w:rsidR="00370420" w:rsidRDefault="00370420" w:rsidP="00370420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E2791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35+000</w:t>
            </w:r>
          </w:p>
          <w:p w14:paraId="1E30D88B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38+050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01181" w14:textId="77777777" w:rsidR="00370420" w:rsidRPr="00B31D1D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40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C66DD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Covasna - Imeci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326CB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412EA" w14:textId="77777777" w:rsidR="00370420" w:rsidRPr="00B31D1D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65454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DF2A2" w14:textId="77777777" w:rsidR="00370420" w:rsidRPr="00B31D1D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1FBB5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17213D7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Valabila pentru toate trenurile de călători.</w:t>
            </w:r>
          </w:p>
        </w:tc>
      </w:tr>
      <w:tr w:rsidR="00370420" w14:paraId="0329C89E" w14:textId="77777777">
        <w:trPr>
          <w:cantSplit/>
          <w:trHeight w:val="12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61081" w14:textId="77777777" w:rsidR="00370420" w:rsidRDefault="00370420" w:rsidP="00370420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3FE68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44+800</w:t>
            </w:r>
          </w:p>
          <w:p w14:paraId="5FD39D0B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66+254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C90DA" w14:textId="77777777" w:rsidR="00370420" w:rsidRPr="00B31D1D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DE90B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Secuiesc –</w:t>
            </w:r>
          </w:p>
          <w:p w14:paraId="0932096A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Breţcu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FE6BF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412EB" w14:textId="77777777" w:rsidR="00370420" w:rsidRPr="00B31D1D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67991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2925B" w14:textId="77777777" w:rsidR="00370420" w:rsidRPr="00B31D1D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58F5E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 interzice circulația trenurilor de marfă.</w:t>
            </w:r>
          </w:p>
        </w:tc>
      </w:tr>
      <w:tr w:rsidR="00370420" w14:paraId="6C923C3F" w14:textId="77777777">
        <w:trPr>
          <w:cantSplit/>
          <w:trHeight w:val="12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2031A" w14:textId="77777777" w:rsidR="00370420" w:rsidRDefault="00370420" w:rsidP="00370420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DF501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47+750</w:t>
            </w:r>
          </w:p>
          <w:p w14:paraId="08ED222D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66+300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4C0AA" w14:textId="77777777" w:rsidR="00370420" w:rsidRPr="00B31D1D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FE298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Secuiesc –</w:t>
            </w:r>
          </w:p>
          <w:p w14:paraId="44C4BAD5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Breţcu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06082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340FB" w14:textId="77777777" w:rsidR="00370420" w:rsidRPr="00B31D1D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0AA49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188D7" w14:textId="77777777" w:rsidR="00370420" w:rsidRPr="00B31D1D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B5D2D" w14:textId="77777777" w:rsidR="00370420" w:rsidRPr="00F578A4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Valabilă pentru toate trenurile de călători.</w:t>
            </w:r>
          </w:p>
        </w:tc>
      </w:tr>
    </w:tbl>
    <w:p w14:paraId="411E1FDE" w14:textId="77777777" w:rsidR="00370420" w:rsidRDefault="00370420">
      <w:pPr>
        <w:tabs>
          <w:tab w:val="left" w:pos="4320"/>
        </w:tabs>
        <w:rPr>
          <w:sz w:val="20"/>
          <w:lang w:val="ro-RO"/>
        </w:rPr>
      </w:pPr>
    </w:p>
    <w:p w14:paraId="392FFDC4" w14:textId="77777777" w:rsidR="00370420" w:rsidRDefault="00370420" w:rsidP="00553F36">
      <w:pPr>
        <w:pStyle w:val="Heading1"/>
        <w:spacing w:line="360" w:lineRule="auto"/>
      </w:pPr>
      <w:r>
        <w:t>LINIA 319</w:t>
      </w:r>
    </w:p>
    <w:p w14:paraId="01271F59" w14:textId="77777777" w:rsidR="00370420" w:rsidRDefault="00370420" w:rsidP="00E16F30">
      <w:pPr>
        <w:pStyle w:val="Heading1"/>
        <w:spacing w:line="360" w:lineRule="auto"/>
        <w:rPr>
          <w:b w:val="0"/>
          <w:bCs w:val="0"/>
          <w:sz w:val="8"/>
        </w:rPr>
      </w:pPr>
      <w:r>
        <w:t xml:space="preserve">RAMIFICAŢIE VÂNĂTORI - ODORHEI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370420" w14:paraId="2D8BC7BD" w14:textId="77777777">
        <w:trPr>
          <w:cantSplit/>
          <w:trHeight w:val="15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A5653" w14:textId="77777777" w:rsidR="00370420" w:rsidRDefault="00370420" w:rsidP="00370420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E8273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34+150</w:t>
            </w:r>
          </w:p>
          <w:p w14:paraId="0ADF41FC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34+420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3099C" w14:textId="77777777" w:rsidR="00370420" w:rsidRPr="006F7A4E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46DD4" w14:textId="77777777" w:rsidR="00370420" w:rsidRPr="004B379F" w:rsidRDefault="00370420">
            <w:pPr>
              <w:spacing w:before="40" w:after="40" w:line="360" w:lineRule="auto"/>
              <w:ind w:left="57" w:right="57"/>
              <w:rPr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Cristur -  Odorhei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634C9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3C389" w14:textId="77777777" w:rsidR="00370420" w:rsidRPr="006F7A4E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1214F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79290" w14:textId="77777777" w:rsidR="00370420" w:rsidRPr="003F6099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E875C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370420" w14:paraId="12C9141D" w14:textId="77777777">
        <w:trPr>
          <w:cantSplit/>
          <w:trHeight w:val="15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A660A" w14:textId="77777777" w:rsidR="00370420" w:rsidRDefault="00370420" w:rsidP="00370420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9794F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F7FDA" w14:textId="77777777" w:rsidR="00370420" w:rsidRPr="006F7A4E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891DC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Odorhei</w:t>
            </w:r>
          </w:p>
          <w:p w14:paraId="380064B9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3 şi 4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4D677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A4431A6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1A3C6" w14:textId="77777777" w:rsidR="00370420" w:rsidRPr="006F7A4E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F7A4E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48DB6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D7475" w14:textId="77777777" w:rsidR="00370420" w:rsidRPr="003F6099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97136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47155ACD" w14:textId="77777777" w:rsidR="00370420" w:rsidRDefault="00370420">
      <w:pPr>
        <w:spacing w:before="40" w:after="40" w:line="192" w:lineRule="auto"/>
        <w:ind w:right="57"/>
        <w:rPr>
          <w:sz w:val="20"/>
          <w:lang w:val="ro-RO"/>
        </w:rPr>
      </w:pPr>
    </w:p>
    <w:p w14:paraId="1724E57E" w14:textId="77777777" w:rsidR="00370420" w:rsidRDefault="00370420" w:rsidP="009A5523">
      <w:pPr>
        <w:pStyle w:val="Heading1"/>
        <w:spacing w:line="360" w:lineRule="auto"/>
      </w:pPr>
      <w:r>
        <w:t>LINIA 320</w:t>
      </w:r>
    </w:p>
    <w:p w14:paraId="7D84C832" w14:textId="77777777" w:rsidR="00370420" w:rsidRDefault="00370420" w:rsidP="007437E1">
      <w:pPr>
        <w:pStyle w:val="Heading1"/>
        <w:spacing w:line="360" w:lineRule="auto"/>
        <w:rPr>
          <w:b w:val="0"/>
          <w:bCs w:val="0"/>
          <w:sz w:val="8"/>
        </w:rPr>
      </w:pPr>
      <w:r>
        <w:t>BLAJ - PRAID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370420" w14:paraId="319D4136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1138F" w14:textId="77777777" w:rsidR="00370420" w:rsidRDefault="00370420" w:rsidP="00370420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83648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24+550</w:t>
            </w:r>
          </w:p>
          <w:p w14:paraId="4127401F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3C88B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149D2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19"/>
                <w:szCs w:val="19"/>
                <w:lang w:val="ro-RO"/>
              </w:rPr>
            </w:pPr>
            <w:r>
              <w:rPr>
                <w:b/>
                <w:bCs/>
                <w:sz w:val="19"/>
                <w:szCs w:val="19"/>
                <w:lang w:val="ro-RO"/>
              </w:rPr>
              <w:t xml:space="preserve">Jidvei - </w:t>
            </w:r>
          </w:p>
          <w:p w14:paraId="4E39E883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19"/>
                <w:szCs w:val="19"/>
                <w:lang w:val="ro-RO"/>
              </w:rPr>
            </w:pPr>
            <w:r>
              <w:rPr>
                <w:b/>
                <w:bCs/>
                <w:sz w:val="19"/>
                <w:szCs w:val="19"/>
                <w:lang w:val="ro-RO"/>
              </w:rPr>
              <w:t>Târnăveni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9C0BC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3A94B" w14:textId="77777777" w:rsidR="00370420" w:rsidRPr="00387E05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2502D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AB573" w14:textId="77777777" w:rsidR="00370420" w:rsidRPr="00EB59D9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FD437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</w:tc>
      </w:tr>
      <w:tr w:rsidR="00370420" w14:paraId="5CF71126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B7893" w14:textId="77777777" w:rsidR="00370420" w:rsidRDefault="00370420" w:rsidP="00370420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D95F1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36+350</w:t>
            </w:r>
          </w:p>
          <w:p w14:paraId="1C5DFFD1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38+600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BB06B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BDB40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19"/>
                <w:szCs w:val="19"/>
                <w:lang w:val="ro-RO"/>
              </w:rPr>
            </w:pPr>
            <w:r>
              <w:rPr>
                <w:b/>
                <w:bCs/>
                <w:sz w:val="19"/>
                <w:szCs w:val="19"/>
                <w:lang w:val="ro-RO"/>
              </w:rPr>
              <w:t xml:space="preserve">Jidvei - </w:t>
            </w:r>
          </w:p>
          <w:p w14:paraId="77B7130B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19"/>
                <w:szCs w:val="19"/>
                <w:lang w:val="ro-RO"/>
              </w:rPr>
            </w:pPr>
            <w:r>
              <w:rPr>
                <w:b/>
                <w:bCs/>
                <w:sz w:val="19"/>
                <w:szCs w:val="19"/>
                <w:lang w:val="ro-RO"/>
              </w:rPr>
              <w:t>Târnăveni -</w:t>
            </w:r>
          </w:p>
          <w:p w14:paraId="4562834F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19"/>
                <w:szCs w:val="19"/>
                <w:lang w:val="ro-RO"/>
              </w:rPr>
            </w:pPr>
            <w:r>
              <w:rPr>
                <w:b/>
                <w:bCs/>
                <w:sz w:val="19"/>
                <w:szCs w:val="19"/>
                <w:lang w:val="ro-RO"/>
              </w:rPr>
              <w:t>Bălăușeri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44058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55739" w14:textId="77777777" w:rsidR="00370420" w:rsidRPr="00387E05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FE4DF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C1D93" w14:textId="77777777" w:rsidR="00370420" w:rsidRPr="00EB59D9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74CB8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</w:tc>
      </w:tr>
      <w:tr w:rsidR="00370420" w14:paraId="25D704B4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9C4A3" w14:textId="77777777" w:rsidR="00370420" w:rsidRDefault="00370420" w:rsidP="00370420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94EEC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585ED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FDF44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Târnăveni</w:t>
            </w:r>
          </w:p>
          <w:p w14:paraId="23850B72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19"/>
                <w:szCs w:val="19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4E2CA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64D3913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351A3" w14:textId="77777777" w:rsidR="00370420" w:rsidRPr="00387E05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FBBD8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64150" w14:textId="77777777" w:rsidR="00370420" w:rsidRPr="00EB59D9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446A6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200D5904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C4249" w14:textId="77777777" w:rsidR="00370420" w:rsidRDefault="00370420" w:rsidP="00370420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7BCA4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CBC6A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50A5E" w14:textId="77777777" w:rsidR="00370420" w:rsidRDefault="00370420" w:rsidP="00B96A7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Târnăveni</w:t>
            </w:r>
          </w:p>
          <w:p w14:paraId="503BAC83" w14:textId="77777777" w:rsidR="00370420" w:rsidRDefault="00370420" w:rsidP="00B96A7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5FACE" w14:textId="77777777" w:rsidR="00370420" w:rsidRDefault="00370420" w:rsidP="00B96A7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98362D1" w14:textId="77777777" w:rsidR="00370420" w:rsidRDefault="00370420" w:rsidP="00B96A7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2A552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D19E0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66D1B" w14:textId="77777777" w:rsidR="00370420" w:rsidRPr="00EB59D9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490A2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58C8CEAA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CB0D7" w14:textId="77777777" w:rsidR="00370420" w:rsidRDefault="00370420" w:rsidP="00370420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8FF65" w14:textId="77777777" w:rsidR="00370420" w:rsidRDefault="00370420" w:rsidP="00B96A7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AB6FC" w14:textId="77777777" w:rsidR="00370420" w:rsidRDefault="00370420" w:rsidP="00B96A7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AAD9A" w14:textId="77777777" w:rsidR="00370420" w:rsidRDefault="00370420" w:rsidP="00B96A7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Târnăveni</w:t>
            </w:r>
          </w:p>
          <w:p w14:paraId="13A2AE70" w14:textId="77777777" w:rsidR="00370420" w:rsidRDefault="00370420" w:rsidP="00B96A7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AA8B8" w14:textId="77777777" w:rsidR="00370420" w:rsidRDefault="00370420" w:rsidP="00B96A7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AF7973A" w14:textId="77777777" w:rsidR="00370420" w:rsidRDefault="00370420" w:rsidP="00B96A7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153A0" w14:textId="77777777" w:rsidR="00370420" w:rsidRDefault="00370420" w:rsidP="00B96A7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20CDF" w14:textId="77777777" w:rsidR="00370420" w:rsidRDefault="00370420" w:rsidP="00B96A7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4A8A5" w14:textId="77777777" w:rsidR="00370420" w:rsidRPr="00EB59D9" w:rsidRDefault="00370420" w:rsidP="00B96A7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68F6C" w14:textId="77777777" w:rsidR="00370420" w:rsidRDefault="00370420" w:rsidP="00B96A7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3655F5BE" w14:textId="77777777">
        <w:trPr>
          <w:cantSplit/>
          <w:trHeight w:val="78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D44F3" w14:textId="77777777" w:rsidR="00370420" w:rsidRDefault="00370420" w:rsidP="00370420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AD50D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37+988</w:t>
            </w:r>
          </w:p>
          <w:p w14:paraId="700C2518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71+017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7ED9A" w14:textId="77777777" w:rsidR="00370420" w:rsidRPr="00EB59D9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B59D9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2E55D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Târnăveni -</w:t>
            </w:r>
          </w:p>
          <w:p w14:paraId="6306185E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Hm Bălăuşeri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1CA73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0AB18" w14:textId="77777777" w:rsidR="00370420" w:rsidRPr="00387E05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08160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0088E" w14:textId="77777777" w:rsidR="00370420" w:rsidRPr="00EB59D9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510C6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DF11F98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Valabilă pentru trenurile remorcate cu D.H.C.</w:t>
            </w:r>
          </w:p>
        </w:tc>
      </w:tr>
      <w:tr w:rsidR="00370420" w14:paraId="1708687D" w14:textId="77777777">
        <w:trPr>
          <w:cantSplit/>
          <w:trHeight w:val="78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1469A" w14:textId="77777777" w:rsidR="00370420" w:rsidRDefault="00370420" w:rsidP="00370420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E4DDA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38+600</w:t>
            </w:r>
          </w:p>
          <w:p w14:paraId="36BD57BF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C1308" w14:textId="77777777" w:rsidR="00370420" w:rsidRPr="00EB59D9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2C8D0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Târnăveni -</w:t>
            </w:r>
          </w:p>
          <w:p w14:paraId="2A6EA22A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Bălăuşeri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FED7C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6B226" w14:textId="77777777" w:rsidR="00370420" w:rsidRPr="00387E05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D1845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8FF4E" w14:textId="77777777" w:rsidR="00370420" w:rsidRPr="00EB59D9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7576F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4D322027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70420" w14:paraId="779C17D6" w14:textId="77777777">
        <w:trPr>
          <w:cantSplit/>
          <w:trHeight w:val="78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D419A" w14:textId="77777777" w:rsidR="00370420" w:rsidRDefault="00370420" w:rsidP="00370420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A81A6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54+000</w:t>
            </w:r>
          </w:p>
          <w:p w14:paraId="567C6278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71+017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A7307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BC0C9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Târnăveni -</w:t>
            </w:r>
          </w:p>
          <w:p w14:paraId="1D9FD8EE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Bălăuşeri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1EA3F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426D1" w14:textId="77777777" w:rsidR="00370420" w:rsidRPr="00387E05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1CEAE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2D03D" w14:textId="77777777" w:rsidR="00370420" w:rsidRPr="00EB59D9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B84A3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370420" w14:paraId="4374D9DF" w14:textId="77777777">
        <w:trPr>
          <w:cantSplit/>
          <w:trHeight w:val="4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B568B" w14:textId="77777777" w:rsidR="00370420" w:rsidRDefault="00370420" w:rsidP="00370420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3D840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71+017</w:t>
            </w:r>
          </w:p>
          <w:p w14:paraId="00CC1394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106+521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7BFDA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40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7D2AF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Bălăuşeri  -</w:t>
            </w:r>
          </w:p>
          <w:p w14:paraId="04CA434E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Sovata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4BA40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A0035" w14:textId="77777777" w:rsidR="00370420" w:rsidRPr="00387E05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6B00B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C7814" w14:textId="77777777" w:rsidR="00370420" w:rsidRPr="00EB59D9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7682F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Valabil doar pentru trenurile remorcate cu D.H.C.</w:t>
            </w:r>
          </w:p>
        </w:tc>
      </w:tr>
      <w:tr w:rsidR="00370420" w14:paraId="5A60AB15" w14:textId="77777777">
        <w:trPr>
          <w:cantSplit/>
          <w:trHeight w:val="4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71128" w14:textId="77777777" w:rsidR="00370420" w:rsidRDefault="00370420" w:rsidP="00370420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A20DE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106+521</w:t>
            </w:r>
          </w:p>
          <w:p w14:paraId="748BCFDE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113+521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27528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53C9A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Sovata -</w:t>
            </w:r>
          </w:p>
          <w:p w14:paraId="123294D9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Praid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50574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EFB99" w14:textId="77777777" w:rsidR="00370420" w:rsidRPr="00387E05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6E8DD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01650" w14:textId="77777777" w:rsidR="00370420" w:rsidRPr="00EB59D9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4E576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4713B702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Valabil doar pentru  trenurile remorcate cu D.H.C.</w:t>
            </w:r>
          </w:p>
        </w:tc>
      </w:tr>
    </w:tbl>
    <w:p w14:paraId="499018EC" w14:textId="77777777" w:rsidR="00370420" w:rsidRDefault="00370420">
      <w:pPr>
        <w:spacing w:before="40" w:after="40" w:line="192" w:lineRule="auto"/>
        <w:ind w:right="57"/>
        <w:rPr>
          <w:sz w:val="20"/>
          <w:lang w:val="ro-RO"/>
        </w:rPr>
      </w:pPr>
    </w:p>
    <w:p w14:paraId="75601980" w14:textId="77777777" w:rsidR="00370420" w:rsidRDefault="00370420" w:rsidP="00503CFC">
      <w:pPr>
        <w:pStyle w:val="Heading1"/>
        <w:spacing w:line="360" w:lineRule="auto"/>
      </w:pPr>
      <w:r>
        <w:t>LINIA 412</w:t>
      </w:r>
    </w:p>
    <w:p w14:paraId="02BF4D13" w14:textId="77777777" w:rsidR="00370420" w:rsidRDefault="00370420" w:rsidP="00C75722">
      <w:pPr>
        <w:pStyle w:val="Heading1"/>
        <w:spacing w:line="360" w:lineRule="auto"/>
        <w:rPr>
          <w:b w:val="0"/>
          <w:bCs w:val="0"/>
          <w:sz w:val="8"/>
        </w:rPr>
      </w:pPr>
      <w:r>
        <w:t>APAHIDA - DEJ CĂLĂTORI - CĂŞEIU - ILEANDA - BAIA MARE</w:t>
      </w:r>
    </w:p>
    <w:tbl>
      <w:tblPr>
        <w:tblW w:w="102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6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370420" w14:paraId="2B6C690D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C71E5" w14:textId="77777777" w:rsidR="00370420" w:rsidRDefault="00370420" w:rsidP="00370420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A4D8A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D6E8B" w14:textId="77777777" w:rsidR="00370420" w:rsidRPr="005C35B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681F1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Apahida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3E447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călcâi TDJ </w:t>
            </w:r>
          </w:p>
          <w:p w14:paraId="04F93696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 / 26 și km 489+700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FD435" w14:textId="77777777" w:rsidR="00370420" w:rsidRPr="00396332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CEC8A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B4A90" w14:textId="77777777" w:rsidR="00370420" w:rsidRPr="00396332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86DBF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circulația la </w:t>
            </w:r>
          </w:p>
          <w:p w14:paraId="160726E9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linia 1.</w:t>
            </w:r>
          </w:p>
        </w:tc>
      </w:tr>
      <w:tr w:rsidR="00370420" w14:paraId="36E7B9DF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6D83C" w14:textId="77777777" w:rsidR="00370420" w:rsidRDefault="00370420" w:rsidP="00370420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25EB3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7B7E4" w14:textId="77777777" w:rsidR="00370420" w:rsidRPr="005C35B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68EE1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Apahida R21A, R13A, TDJ 13/19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41AB0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0C0AF" w14:textId="77777777" w:rsidR="00370420" w:rsidRPr="00396332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CBF09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0+100</w:t>
            </w:r>
          </w:p>
          <w:p w14:paraId="2FF97E5C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14AD8" w14:textId="77777777" w:rsidR="00370420" w:rsidRPr="00396332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0F585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Afectează Parcurs 2</w:t>
            </w:r>
          </w:p>
        </w:tc>
      </w:tr>
      <w:tr w:rsidR="00370420" w14:paraId="1636C5B0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26F95" w14:textId="77777777" w:rsidR="00370420" w:rsidRDefault="00370420" w:rsidP="00370420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FA397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38018" w14:textId="77777777" w:rsidR="00370420" w:rsidRPr="005C35B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5E0F3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Apahida</w:t>
            </w:r>
          </w:p>
          <w:p w14:paraId="07A3A804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Jucu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15DD9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A10BF" w14:textId="77777777" w:rsidR="00370420" w:rsidRPr="00396332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12ABB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0+000</w:t>
            </w:r>
          </w:p>
          <w:p w14:paraId="6F611C60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8+978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A83E9" w14:textId="77777777" w:rsidR="00370420" w:rsidRPr="00396332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3775C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0E81919F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AAC6E" w14:textId="77777777" w:rsidR="00370420" w:rsidRDefault="00370420" w:rsidP="00370420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5DA58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62867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8C75F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Jucu</w:t>
            </w:r>
          </w:p>
          <w:p w14:paraId="0AE533B9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DFA21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B718720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9A6DF" w14:textId="77777777" w:rsidR="00370420" w:rsidRPr="00396332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3A775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C034E" w14:textId="77777777" w:rsidR="00370420" w:rsidRPr="00396332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78BF9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53EC4A9D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C4327" w14:textId="77777777" w:rsidR="00370420" w:rsidRDefault="00370420" w:rsidP="00370420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8E019" w14:textId="77777777" w:rsidR="00370420" w:rsidRDefault="00370420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8+480</w:t>
            </w:r>
          </w:p>
          <w:p w14:paraId="7269EA02" w14:textId="77777777" w:rsidR="00370420" w:rsidRDefault="00370420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34124" w14:textId="77777777" w:rsidR="00370420" w:rsidRDefault="00370420" w:rsidP="001B12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6EA02" w14:textId="77777777" w:rsidR="00370420" w:rsidRDefault="00370420" w:rsidP="001B12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Jucu Cap Y</w:t>
            </w:r>
          </w:p>
          <w:p w14:paraId="06EBFFBC" w14:textId="77777777" w:rsidR="00370420" w:rsidRDefault="00370420" w:rsidP="001B12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(pod km 8+556 )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E7AD6" w14:textId="77777777" w:rsidR="00370420" w:rsidRDefault="00370420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B1C4D" w14:textId="77777777" w:rsidR="00370420" w:rsidRPr="00396332" w:rsidRDefault="00370420" w:rsidP="001B12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9AC40" w14:textId="77777777" w:rsidR="00370420" w:rsidRDefault="00370420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8+480</w:t>
            </w:r>
          </w:p>
          <w:p w14:paraId="5251CF44" w14:textId="77777777" w:rsidR="00370420" w:rsidRDefault="00370420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95080" w14:textId="77777777" w:rsidR="00370420" w:rsidRDefault="00370420" w:rsidP="001B12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20E72" w14:textId="77777777" w:rsidR="00370420" w:rsidRDefault="00370420" w:rsidP="001B12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50512459" w14:textId="77777777" w:rsidR="00370420" w:rsidRDefault="00370420" w:rsidP="001B12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70420" w14:paraId="00D29ED2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75289" w14:textId="77777777" w:rsidR="00370420" w:rsidRDefault="00370420" w:rsidP="00370420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62204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12+880</w:t>
            </w:r>
          </w:p>
          <w:p w14:paraId="6AF3E1E5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12+930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E0481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F9B82" w14:textId="77777777" w:rsidR="00370420" w:rsidRDefault="00370420" w:rsidP="00EF5BB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Jucu -</w:t>
            </w:r>
          </w:p>
          <w:p w14:paraId="05ADB17B" w14:textId="77777777" w:rsidR="00370420" w:rsidRDefault="00370420" w:rsidP="00EF5BB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Bonţida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E7AB2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5F5A6" w14:textId="77777777" w:rsidR="00370420" w:rsidRPr="00396332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DCC3A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0AEA0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81D26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2772F94C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 (zona TN km 12+908)</w:t>
            </w:r>
          </w:p>
        </w:tc>
      </w:tr>
      <w:tr w:rsidR="00370420" w14:paraId="2019250A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39956" w14:textId="77777777" w:rsidR="00370420" w:rsidRDefault="00370420" w:rsidP="00370420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E30D1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14+650</w:t>
            </w:r>
          </w:p>
          <w:p w14:paraId="0E63863A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1150F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1A232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Jucu -</w:t>
            </w:r>
          </w:p>
          <w:p w14:paraId="0E285423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Bonţida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0772A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865CB" w14:textId="77777777" w:rsidR="00370420" w:rsidRPr="00396332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5E6ED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8E532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D7380" w14:textId="77777777" w:rsidR="00370420" w:rsidRDefault="00370420" w:rsidP="00EF5B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</w:t>
            </w:r>
          </w:p>
          <w:p w14:paraId="2084C227" w14:textId="77777777" w:rsidR="00370420" w:rsidRDefault="00370420" w:rsidP="00EF5BBB">
            <w:pPr>
              <w:spacing w:before="40" w:after="40" w:line="360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(zonă pod km 14+685)</w:t>
            </w:r>
          </w:p>
        </w:tc>
      </w:tr>
      <w:tr w:rsidR="00370420" w14:paraId="7FDFC080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EC66C" w14:textId="77777777" w:rsidR="00370420" w:rsidRDefault="00370420" w:rsidP="00370420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F1C9C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984C8" w14:textId="77777777" w:rsidR="00370420" w:rsidRPr="005C35B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7CD17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Bonţida</w:t>
            </w:r>
          </w:p>
          <w:p w14:paraId="2F33BC6E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08FF7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22FE5EC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47DDB" w14:textId="77777777" w:rsidR="00370420" w:rsidRPr="00396332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CFC58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9A83E" w14:textId="77777777" w:rsidR="00370420" w:rsidRPr="00396332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8180E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70420" w14:paraId="1DC440BF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8F286" w14:textId="77777777" w:rsidR="00370420" w:rsidRDefault="00370420" w:rsidP="00370420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CDA9F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BB45E" w14:textId="77777777" w:rsidR="00370420" w:rsidRPr="005C35B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3533D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Bonţida</w:t>
            </w:r>
          </w:p>
          <w:p w14:paraId="54AD23E0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6249D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AF76583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  <w:p w14:paraId="0FFE4190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2825E52A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50D54A68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10,  11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462EE" w14:textId="77777777" w:rsidR="00370420" w:rsidRPr="00396332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4148F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59275" w14:textId="77777777" w:rsidR="00370420" w:rsidRPr="00396332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06A8C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113C1317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4A898" w14:textId="77777777" w:rsidR="00370420" w:rsidRDefault="00370420" w:rsidP="00370420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49474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16+254</w:t>
            </w:r>
          </w:p>
          <w:p w14:paraId="61EFF9AF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17+060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A9CB8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B1922" w14:textId="77777777" w:rsidR="00370420" w:rsidRPr="007239CA" w:rsidRDefault="00370420" w:rsidP="007239C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</w:t>
            </w:r>
            <w:r w:rsidRPr="007239CA">
              <w:rPr>
                <w:b/>
                <w:bCs/>
                <w:sz w:val="20"/>
                <w:lang w:val="ro-RO"/>
              </w:rPr>
              <w:t>St.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7239CA">
              <w:rPr>
                <w:b/>
                <w:bCs/>
                <w:sz w:val="20"/>
                <w:lang w:val="ro-RO"/>
              </w:rPr>
              <w:t xml:space="preserve">Bonțida </w:t>
            </w:r>
            <w:r>
              <w:rPr>
                <w:b/>
                <w:bCs/>
                <w:sz w:val="20"/>
                <w:lang w:val="ro-RO"/>
              </w:rPr>
              <w:t xml:space="preserve">-semnal intrare St. </w:t>
            </w:r>
            <w:r w:rsidRPr="007239CA">
              <w:rPr>
                <w:b/>
                <w:bCs/>
                <w:sz w:val="20"/>
                <w:lang w:val="ro-RO"/>
              </w:rPr>
              <w:t>Bonțida</w:t>
            </w:r>
          </w:p>
          <w:p w14:paraId="6AB00278" w14:textId="77777777" w:rsidR="00370420" w:rsidRPr="007239CA" w:rsidRDefault="00370420" w:rsidP="007239C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</w:t>
            </w:r>
            <w:r w:rsidRPr="007239CA">
              <w:rPr>
                <w:b/>
                <w:bCs/>
                <w:sz w:val="20"/>
                <w:lang w:val="ro-RO"/>
              </w:rPr>
              <w:t>inclusiv linia 2 directă și schimbătoarele</w:t>
            </w:r>
          </w:p>
          <w:p w14:paraId="7D5B9C9E" w14:textId="77777777" w:rsidR="00370420" w:rsidRDefault="00370420" w:rsidP="007239C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7239CA">
              <w:rPr>
                <w:b/>
                <w:bCs/>
                <w:sz w:val="20"/>
                <w:lang w:val="ro-RO"/>
              </w:rPr>
              <w:t>13,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7239CA">
              <w:rPr>
                <w:b/>
                <w:bCs/>
                <w:sz w:val="20"/>
                <w:lang w:val="ro-RO"/>
              </w:rPr>
              <w:t>1 și 3A</w:t>
            </w:r>
            <w:r>
              <w:rPr>
                <w:b/>
                <w:bCs/>
                <w:sz w:val="20"/>
                <w:lang w:val="ro-RO"/>
              </w:rPr>
              <w:t>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4503C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6EAEE" w14:textId="77777777" w:rsidR="00370420" w:rsidRPr="00396332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FA433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AF60B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DE2B6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727F1B02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70420" w14:paraId="66A29B54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51A78" w14:textId="77777777" w:rsidR="00370420" w:rsidRDefault="00370420" w:rsidP="00370420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54183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16+450</w:t>
            </w:r>
          </w:p>
          <w:p w14:paraId="386F2937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16+520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CE8AB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698C1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Bonțida</w:t>
            </w:r>
          </w:p>
          <w:p w14:paraId="68DED32B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(trecere la nivel)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7F528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4E5E3" w14:textId="77777777" w:rsidR="00370420" w:rsidRPr="00396332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3ED95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E6F34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D0451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06B7CE0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70420" w14:paraId="3A638715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DCC65" w14:textId="77777777" w:rsidR="00370420" w:rsidRDefault="00370420" w:rsidP="00370420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7013B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6F34D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093A9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Bonțida</w:t>
            </w:r>
          </w:p>
          <w:p w14:paraId="06DD9E34" w14:textId="77777777" w:rsidR="00370420" w:rsidRDefault="0037042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(inclusiv linia 3 directă și sh. 2A, 4, 8, 9, 3, 1A 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AE244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73F71" w14:textId="77777777" w:rsidR="00370420" w:rsidRPr="00396332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9ABE4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15+280</w:t>
            </w:r>
          </w:p>
          <w:p w14:paraId="18F41B81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FD6E3" w14:textId="77777777" w:rsidR="00370420" w:rsidRPr="00396332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3B70E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11425FD7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70420" w14:paraId="13D9D57D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21184" w14:textId="77777777" w:rsidR="00370420" w:rsidRDefault="00370420" w:rsidP="00370420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6A31C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21+500</w:t>
            </w:r>
          </w:p>
          <w:p w14:paraId="7FCC3ED0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2A301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43780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Bonțida -</w:t>
            </w:r>
          </w:p>
          <w:p w14:paraId="1052170C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Iclod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AF044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0306E" w14:textId="77777777" w:rsidR="00370420" w:rsidRPr="00396332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EA9A0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21+500</w:t>
            </w:r>
          </w:p>
          <w:p w14:paraId="003E4BC6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DAD17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6341B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Fără inductori. (zonă pod km 21+537)</w:t>
            </w:r>
          </w:p>
        </w:tc>
      </w:tr>
      <w:tr w:rsidR="00370420" w14:paraId="5E9814D7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FE28B" w14:textId="77777777" w:rsidR="00370420" w:rsidRDefault="00370420" w:rsidP="00370420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2C8EE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22+190</w:t>
            </w:r>
          </w:p>
          <w:p w14:paraId="63E35BE1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22+240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8A5AD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896A5" w14:textId="77777777" w:rsidR="00370420" w:rsidRDefault="00370420" w:rsidP="007239C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Bonțida -</w:t>
            </w:r>
          </w:p>
          <w:p w14:paraId="6E8805A4" w14:textId="77777777" w:rsidR="00370420" w:rsidRDefault="00370420" w:rsidP="007239C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Iclod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D4C47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4289D" w14:textId="77777777" w:rsidR="00370420" w:rsidRPr="00396332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713BC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CE126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63E15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</w:t>
            </w:r>
          </w:p>
          <w:p w14:paraId="30E865D9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(zonă pod km 22+212)</w:t>
            </w:r>
          </w:p>
        </w:tc>
      </w:tr>
      <w:tr w:rsidR="00370420" w14:paraId="7635F4D6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4623C" w14:textId="77777777" w:rsidR="00370420" w:rsidRDefault="00370420" w:rsidP="00370420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96161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987F3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15A95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Iclod - Gherla  (inclusiv linia 3 directă Iclod și sch. 2A TDJ 8/10, sch. 3 și 1A St. Iclod.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CCFC8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C1AB3" w14:textId="77777777" w:rsidR="00370420" w:rsidRPr="00396332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9265C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21+900</w:t>
            </w:r>
          </w:p>
          <w:p w14:paraId="10C16F64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31+750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B0C3E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19A36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70420" w14:paraId="04535558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EB32D" w14:textId="77777777" w:rsidR="00370420" w:rsidRDefault="00370420" w:rsidP="00370420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C7B85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B83AB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7159B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Iclod linia 4 abătută</w:t>
            </w:r>
          </w:p>
          <w:p w14:paraId="5214B705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(inclusiv sch. 7 și 10 în abatere)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E213D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3C0E2CFA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04A91" w14:textId="77777777" w:rsidR="00370420" w:rsidRPr="00396332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944AF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CEDA0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4FD38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34DD361A" w14:textId="77777777" w:rsidTr="00EB7918">
        <w:trPr>
          <w:cantSplit/>
          <w:trHeight w:val="65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DB829" w14:textId="77777777" w:rsidR="00370420" w:rsidRDefault="00370420" w:rsidP="00370420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EB04C" w14:textId="77777777" w:rsidR="00370420" w:rsidRDefault="00370420" w:rsidP="00EB79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22+704</w:t>
            </w:r>
          </w:p>
          <w:p w14:paraId="400E1E50" w14:textId="77777777" w:rsidR="00370420" w:rsidRDefault="00370420" w:rsidP="00EB79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32+659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DC092" w14:textId="77777777" w:rsidR="00370420" w:rsidRDefault="00370420" w:rsidP="00EB79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19541" w14:textId="77777777" w:rsidR="00370420" w:rsidRDefault="00370420" w:rsidP="00EB79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Iclod -</w:t>
            </w:r>
          </w:p>
          <w:p w14:paraId="6987ADF6" w14:textId="77777777" w:rsidR="00370420" w:rsidRDefault="00370420" w:rsidP="00EB79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Gherla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99DEC" w14:textId="77777777" w:rsidR="00370420" w:rsidRDefault="00370420" w:rsidP="00EB79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C1B42" w14:textId="77777777" w:rsidR="00370420" w:rsidRPr="00396332" w:rsidRDefault="00370420" w:rsidP="00EB79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E997B" w14:textId="77777777" w:rsidR="00370420" w:rsidRDefault="00370420" w:rsidP="00EB79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2C9BD" w14:textId="77777777" w:rsidR="00370420" w:rsidRPr="00396332" w:rsidRDefault="00370420" w:rsidP="00EB79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2517E" w14:textId="77777777" w:rsidR="00370420" w:rsidRDefault="00370420" w:rsidP="00EB79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</w:t>
            </w:r>
          </w:p>
        </w:tc>
      </w:tr>
      <w:tr w:rsidR="00370420" w14:paraId="79130F27" w14:textId="77777777">
        <w:trPr>
          <w:cantSplit/>
          <w:trHeight w:val="4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14981" w14:textId="77777777" w:rsidR="00370420" w:rsidRDefault="00370420" w:rsidP="00370420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DAD56" w14:textId="77777777" w:rsidR="00370420" w:rsidRDefault="00370420" w:rsidP="00F964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24+820</w:t>
            </w:r>
          </w:p>
          <w:p w14:paraId="3B8F7D0E" w14:textId="77777777" w:rsidR="00370420" w:rsidRDefault="00370420" w:rsidP="00F964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24+870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D6080" w14:textId="77777777" w:rsidR="00370420" w:rsidRDefault="00370420" w:rsidP="00F9641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BBCE2" w14:textId="77777777" w:rsidR="00370420" w:rsidRDefault="00370420" w:rsidP="00F9641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Iclod - Gherla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9EE4A" w14:textId="77777777" w:rsidR="00370420" w:rsidRDefault="00370420" w:rsidP="00F964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74B9A" w14:textId="77777777" w:rsidR="00370420" w:rsidRPr="00396332" w:rsidRDefault="00370420" w:rsidP="00F9641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C07B2" w14:textId="77777777" w:rsidR="00370420" w:rsidRDefault="00370420" w:rsidP="00F964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00CB5" w14:textId="77777777" w:rsidR="00370420" w:rsidRDefault="00370420" w:rsidP="00F9641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45BD1" w14:textId="77777777" w:rsidR="00370420" w:rsidRDefault="00370420" w:rsidP="00F9641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(zonă pod km 24+848)</w:t>
            </w:r>
          </w:p>
        </w:tc>
      </w:tr>
      <w:tr w:rsidR="00370420" w14:paraId="7C94A25E" w14:textId="77777777">
        <w:trPr>
          <w:cantSplit/>
          <w:trHeight w:val="4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94E24" w14:textId="77777777" w:rsidR="00370420" w:rsidRDefault="00370420" w:rsidP="00370420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7A867" w14:textId="77777777" w:rsidR="00370420" w:rsidRDefault="00370420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42B7E" w14:textId="77777777" w:rsidR="00370420" w:rsidRDefault="00370420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563D4" w14:textId="77777777" w:rsidR="00370420" w:rsidRDefault="00370420" w:rsidP="00FB5E0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Iclod - Gherla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39ACD" w14:textId="77777777" w:rsidR="00370420" w:rsidRDefault="00370420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67BB3" w14:textId="77777777" w:rsidR="00370420" w:rsidRPr="00396332" w:rsidRDefault="00370420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4319B" w14:textId="77777777" w:rsidR="00370420" w:rsidRDefault="00370420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25+790</w:t>
            </w:r>
          </w:p>
          <w:p w14:paraId="5C0FEE42" w14:textId="77777777" w:rsidR="00370420" w:rsidRDefault="00370420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25+840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449D8" w14:textId="77777777" w:rsidR="00370420" w:rsidRPr="00396332" w:rsidRDefault="00370420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1C493" w14:textId="77777777" w:rsidR="00370420" w:rsidRDefault="00370420" w:rsidP="00FB5E0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Fără inductori</w:t>
            </w:r>
          </w:p>
          <w:p w14:paraId="25DF24D4" w14:textId="77777777" w:rsidR="00370420" w:rsidRDefault="00370420" w:rsidP="00FB5E0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(zonă pod km 25+811)</w:t>
            </w:r>
          </w:p>
        </w:tc>
      </w:tr>
      <w:tr w:rsidR="00370420" w14:paraId="5B96979C" w14:textId="77777777">
        <w:trPr>
          <w:cantSplit/>
          <w:trHeight w:val="4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5E9AE" w14:textId="77777777" w:rsidR="00370420" w:rsidRDefault="00370420" w:rsidP="00370420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2AA06" w14:textId="77777777" w:rsidR="00370420" w:rsidRDefault="00370420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31+770</w:t>
            </w:r>
          </w:p>
          <w:p w14:paraId="49C1A516" w14:textId="77777777" w:rsidR="00370420" w:rsidRDefault="00370420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70EF7" w14:textId="77777777" w:rsidR="00370420" w:rsidRDefault="00370420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5E8A1" w14:textId="77777777" w:rsidR="00370420" w:rsidRDefault="00370420" w:rsidP="00FB5E0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927337">
              <w:rPr>
                <w:b/>
                <w:bCs/>
                <w:sz w:val="20"/>
                <w:lang w:val="ro-RO"/>
              </w:rPr>
              <w:t xml:space="preserve">St. Gherla </w:t>
            </w:r>
          </w:p>
          <w:p w14:paraId="622A4C97" w14:textId="77777777" w:rsidR="00370420" w:rsidRDefault="00370420" w:rsidP="00FB5E0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927337">
              <w:rPr>
                <w:b/>
                <w:bCs/>
                <w:sz w:val="20"/>
                <w:lang w:val="ro-RO"/>
              </w:rPr>
              <w:t>(peste secțiunea 034C și schimbătoarele 8, 10 până la vârful schimbătorului 12 din Stația Gherla)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93079" w14:textId="77777777" w:rsidR="00370420" w:rsidRDefault="00370420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54FD9" w14:textId="77777777" w:rsidR="00370420" w:rsidRPr="00396332" w:rsidRDefault="00370420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51306" w14:textId="77777777" w:rsidR="00370420" w:rsidRDefault="00370420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782D5" w14:textId="77777777" w:rsidR="00370420" w:rsidRDefault="00370420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2DAF3" w14:textId="77777777" w:rsidR="00370420" w:rsidRDefault="00370420" w:rsidP="00FB5E0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370420" w14:paraId="1996EDC0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314E9" w14:textId="77777777" w:rsidR="00370420" w:rsidRDefault="00370420" w:rsidP="00370420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6154D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BD89B" w14:textId="77777777" w:rsidR="00370420" w:rsidRPr="005C35B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17D8A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Gherla</w:t>
            </w:r>
          </w:p>
          <w:p w14:paraId="0499D8B3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AFC08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F4390CE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6F6C4" w14:textId="77777777" w:rsidR="00370420" w:rsidRPr="00396332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5A56D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839D7" w14:textId="77777777" w:rsidR="00370420" w:rsidRPr="00396332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FAE86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70420" w14:paraId="279E6491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B9286" w14:textId="77777777" w:rsidR="00370420" w:rsidRDefault="00370420" w:rsidP="00370420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10C39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ED5F9" w14:textId="77777777" w:rsidR="00370420" w:rsidRPr="005C35B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3A79F" w14:textId="77777777" w:rsidR="00370420" w:rsidRDefault="00370420" w:rsidP="00031B6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Gherla</w:t>
            </w:r>
          </w:p>
          <w:p w14:paraId="68824365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06237" w14:textId="77777777" w:rsidR="00370420" w:rsidRDefault="00370420" w:rsidP="00031B6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54A4C0BB" w14:textId="77777777" w:rsidR="00370420" w:rsidRDefault="00370420" w:rsidP="00031B6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4F829D39" w14:textId="77777777" w:rsidR="00370420" w:rsidRDefault="00370420" w:rsidP="00031B6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5 - 9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684FF" w14:textId="77777777" w:rsidR="00370420" w:rsidRPr="00396332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91D0E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C6392" w14:textId="77777777" w:rsidR="00370420" w:rsidRPr="00396332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4CECD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6A00832E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4DD34" w14:textId="77777777" w:rsidR="00370420" w:rsidRDefault="00370420" w:rsidP="00370420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6D527" w14:textId="77777777" w:rsidR="00370420" w:rsidRDefault="00370420" w:rsidP="00006E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C1B06" w14:textId="77777777" w:rsidR="00370420" w:rsidRPr="005C35B0" w:rsidRDefault="00370420" w:rsidP="00006E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5AE91" w14:textId="77777777" w:rsidR="00370420" w:rsidRDefault="00370420" w:rsidP="00006E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3E5B67">
              <w:rPr>
                <w:b/>
                <w:bCs/>
                <w:sz w:val="20"/>
                <w:lang w:val="ro-RO"/>
              </w:rPr>
              <w:t>Gherla-Dej Calatori (inclusiv linia 4 directa Gherla si schimbatoarele 4, 14, 18, 7, 5, 3 din st. Gherla)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6AE0A" w14:textId="77777777" w:rsidR="00370420" w:rsidRDefault="00370420" w:rsidP="00006E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FACC4" w14:textId="77777777" w:rsidR="00370420" w:rsidRDefault="00370420" w:rsidP="00006E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3D436" w14:textId="77777777" w:rsidR="00370420" w:rsidRDefault="00370420" w:rsidP="00006E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31+750</w:t>
            </w:r>
          </w:p>
          <w:p w14:paraId="254102DF" w14:textId="77777777" w:rsidR="00370420" w:rsidRDefault="00370420" w:rsidP="00006E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7E407" w14:textId="77777777" w:rsidR="00370420" w:rsidRPr="00396332" w:rsidRDefault="00370420" w:rsidP="00006E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3B12B" w14:textId="77777777" w:rsidR="00370420" w:rsidRDefault="00370420" w:rsidP="00006E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Fără inductori.</w:t>
            </w:r>
          </w:p>
        </w:tc>
      </w:tr>
      <w:tr w:rsidR="00370420" w14:paraId="28533607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55D45" w14:textId="77777777" w:rsidR="00370420" w:rsidRDefault="00370420" w:rsidP="00370420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7E693" w14:textId="77777777" w:rsidR="00370420" w:rsidRDefault="0037042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42+300</w:t>
            </w:r>
          </w:p>
          <w:p w14:paraId="67E56C51" w14:textId="77777777" w:rsidR="00370420" w:rsidRDefault="0037042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9543D" w14:textId="77777777" w:rsidR="00370420" w:rsidRDefault="0037042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188D2" w14:textId="77777777" w:rsidR="00370420" w:rsidRDefault="0037042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Gherla - Dej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A9FE7" w14:textId="77777777" w:rsidR="00370420" w:rsidRDefault="0037042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542ED" w14:textId="77777777" w:rsidR="00370420" w:rsidRPr="00396332" w:rsidRDefault="0037042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5480D" w14:textId="77777777" w:rsidR="00370420" w:rsidRDefault="0037042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9FF47" w14:textId="77777777" w:rsidR="00370420" w:rsidRDefault="0037042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3177E" w14:textId="77777777" w:rsidR="00370420" w:rsidRDefault="0037042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5399084D" w14:textId="77777777" w:rsidR="00370420" w:rsidRDefault="0037042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</w:t>
            </w:r>
          </w:p>
          <w:p w14:paraId="30E04F69" w14:textId="77777777" w:rsidR="00370420" w:rsidRDefault="0037042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(zonă pod km 42+327)</w:t>
            </w:r>
          </w:p>
        </w:tc>
      </w:tr>
      <w:tr w:rsidR="00370420" w14:paraId="3CCC4A3B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C7DF1" w14:textId="77777777" w:rsidR="00370420" w:rsidRDefault="00370420" w:rsidP="00370420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84065" w14:textId="77777777" w:rsidR="00370420" w:rsidRDefault="0037042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44+985</w:t>
            </w:r>
          </w:p>
          <w:p w14:paraId="661B4538" w14:textId="77777777" w:rsidR="00370420" w:rsidRDefault="0037042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45+060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B7014" w14:textId="77777777" w:rsidR="00370420" w:rsidRDefault="0037042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776F8" w14:textId="77777777" w:rsidR="00370420" w:rsidRDefault="0037042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Dej Călători Cap X </w:t>
            </w:r>
            <w:r w:rsidRPr="00EF5BBB">
              <w:rPr>
                <w:b/>
                <w:bCs/>
                <w:sz w:val="20"/>
                <w:lang w:val="ro-RO"/>
              </w:rPr>
              <w:t xml:space="preserve">(zona TN km </w:t>
            </w:r>
            <w:r>
              <w:rPr>
                <w:b/>
                <w:bCs/>
                <w:sz w:val="20"/>
                <w:lang w:val="ro-RO"/>
              </w:rPr>
              <w:t>45</w:t>
            </w:r>
            <w:r w:rsidRPr="00EF5BBB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035</w:t>
            </w:r>
            <w:r w:rsidRPr="00EF5BBB">
              <w:rPr>
                <w:b/>
                <w:bCs/>
                <w:sz w:val="20"/>
                <w:lang w:val="ro-RO"/>
              </w:rPr>
              <w:t>)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C01C7" w14:textId="77777777" w:rsidR="00370420" w:rsidRDefault="0037042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D0889" w14:textId="77777777" w:rsidR="00370420" w:rsidRPr="00396332" w:rsidRDefault="0037042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D300E" w14:textId="77777777" w:rsidR="00370420" w:rsidRDefault="0037042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98371" w14:textId="77777777" w:rsidR="00370420" w:rsidRDefault="0037042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477A5" w14:textId="77777777" w:rsidR="00370420" w:rsidRDefault="0037042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2D9EB681" w14:textId="77777777" w:rsidR="00370420" w:rsidRDefault="0037042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70420" w14:paraId="6A67D7AE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88B56" w14:textId="77777777" w:rsidR="00370420" w:rsidRDefault="00370420" w:rsidP="00370420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603CF" w14:textId="77777777" w:rsidR="00370420" w:rsidRDefault="0037042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D046C" w14:textId="77777777" w:rsidR="00370420" w:rsidRPr="005C35B0" w:rsidRDefault="0037042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F968C" w14:textId="77777777" w:rsidR="00370420" w:rsidRDefault="0037042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Dej Călători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F679B" w14:textId="77777777" w:rsidR="00370420" w:rsidRDefault="0037042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74366AC4" w14:textId="77777777" w:rsidR="00370420" w:rsidRDefault="0037042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</w:t>
            </w:r>
          </w:p>
          <w:p w14:paraId="66AAC9A7" w14:textId="77777777" w:rsidR="00370420" w:rsidRDefault="0037042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7-15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6ED99" w14:textId="77777777" w:rsidR="00370420" w:rsidRPr="00396332" w:rsidRDefault="0037042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5EFEE" w14:textId="77777777" w:rsidR="00370420" w:rsidRDefault="0037042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26623" w14:textId="77777777" w:rsidR="00370420" w:rsidRDefault="0037042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51D0A" w14:textId="77777777" w:rsidR="00370420" w:rsidRDefault="0037042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370420" w14:paraId="3F87FE04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A2041" w14:textId="77777777" w:rsidR="00370420" w:rsidRDefault="00370420" w:rsidP="00370420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4229F" w14:textId="77777777" w:rsidR="00370420" w:rsidRDefault="0037042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112C5" w14:textId="77777777" w:rsidR="00370420" w:rsidRPr="005C35B0" w:rsidRDefault="0037042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9BD58" w14:textId="77777777" w:rsidR="00370420" w:rsidRDefault="0037042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Călători</w:t>
            </w:r>
          </w:p>
          <w:p w14:paraId="1791D880" w14:textId="77777777" w:rsidR="00370420" w:rsidRDefault="00370420" w:rsidP="005956D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15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B5FF8" w14:textId="77777777" w:rsidR="00370420" w:rsidRDefault="0037042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80D9326" w14:textId="77777777" w:rsidR="00370420" w:rsidRDefault="0037042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2DB6B" w14:textId="77777777" w:rsidR="00370420" w:rsidRPr="00396332" w:rsidRDefault="0037042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85DB5" w14:textId="77777777" w:rsidR="00370420" w:rsidRDefault="0037042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FA752" w14:textId="77777777" w:rsidR="00370420" w:rsidRPr="00396332" w:rsidRDefault="0037042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2C1F8" w14:textId="77777777" w:rsidR="00370420" w:rsidRDefault="0037042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70420" w14:paraId="6553049E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8BEC3" w14:textId="77777777" w:rsidR="00370420" w:rsidRDefault="00370420" w:rsidP="00370420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B1A7A" w14:textId="77777777" w:rsidR="00370420" w:rsidRDefault="00370420" w:rsidP="009273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399C7" w14:textId="77777777" w:rsidR="00370420" w:rsidRPr="005C35B0" w:rsidRDefault="00370420" w:rsidP="009273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F50DE" w14:textId="77777777" w:rsidR="00370420" w:rsidRDefault="00370420" w:rsidP="009273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Călători linia Dej – Ocna Dej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E2BDD" w14:textId="77777777" w:rsidR="00370420" w:rsidRDefault="00370420" w:rsidP="009273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F45A79B" w14:textId="77777777" w:rsidR="00370420" w:rsidRDefault="00370420" w:rsidP="009273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BDBEC" w14:textId="77777777" w:rsidR="00370420" w:rsidRPr="00396332" w:rsidRDefault="00370420" w:rsidP="009273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0B4E4" w14:textId="77777777" w:rsidR="00370420" w:rsidRDefault="00370420" w:rsidP="009273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86599" w14:textId="77777777" w:rsidR="00370420" w:rsidRPr="00396332" w:rsidRDefault="00370420" w:rsidP="009273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E5F19" w14:textId="77777777" w:rsidR="00370420" w:rsidRDefault="00370420" w:rsidP="009273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67EF4C66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506A1" w14:textId="77777777" w:rsidR="00370420" w:rsidRDefault="00370420" w:rsidP="00370420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C112D" w14:textId="77777777" w:rsidR="00370420" w:rsidRDefault="0037042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47+071</w:t>
            </w:r>
          </w:p>
          <w:p w14:paraId="506BB826" w14:textId="77777777" w:rsidR="00370420" w:rsidRDefault="0037042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47+510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46A9D" w14:textId="77777777" w:rsidR="00370420" w:rsidRPr="005C35B0" w:rsidRDefault="0037042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AD696" w14:textId="77777777" w:rsidR="00370420" w:rsidRDefault="0037042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B85537">
              <w:rPr>
                <w:b/>
                <w:bCs/>
                <w:sz w:val="20"/>
                <w:lang w:val="ro-RO"/>
              </w:rPr>
              <w:t>Dej Călători - Cășeiu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71242" w14:textId="77777777" w:rsidR="00370420" w:rsidRDefault="0037042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438AE" w14:textId="77777777" w:rsidR="00370420" w:rsidRPr="00396332" w:rsidRDefault="0037042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F48B8" w14:textId="77777777" w:rsidR="00370420" w:rsidRDefault="0037042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5AF0F" w14:textId="77777777" w:rsidR="00370420" w:rsidRPr="00396332" w:rsidRDefault="0037042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9A1CC" w14:textId="77777777" w:rsidR="00370420" w:rsidRDefault="0037042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3EC0F6A9" w14:textId="77777777" w:rsidR="00370420" w:rsidRDefault="0037042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Fără inductori. </w:t>
            </w:r>
          </w:p>
          <w:p w14:paraId="0BC38C70" w14:textId="77777777" w:rsidR="00370420" w:rsidRDefault="0037042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(inclusiv zonă pod Km 47 + 488)</w:t>
            </w:r>
          </w:p>
        </w:tc>
      </w:tr>
      <w:tr w:rsidR="00370420" w14:paraId="040CD8B7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2C93B" w14:textId="77777777" w:rsidR="00370420" w:rsidRDefault="00370420" w:rsidP="00370420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ED705" w14:textId="77777777" w:rsidR="00370420" w:rsidRDefault="0037042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48+800</w:t>
            </w:r>
          </w:p>
          <w:p w14:paraId="778B9495" w14:textId="77777777" w:rsidR="00370420" w:rsidRDefault="0037042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01A0E" w14:textId="77777777" w:rsidR="00370420" w:rsidRDefault="0037042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463BB" w14:textId="77777777" w:rsidR="00370420" w:rsidRDefault="0037042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Dej Călători -</w:t>
            </w:r>
          </w:p>
          <w:p w14:paraId="13F2ABD7" w14:textId="77777777" w:rsidR="00370420" w:rsidRDefault="0037042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Cășeiu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725B4" w14:textId="77777777" w:rsidR="00370420" w:rsidRDefault="0037042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E58FD" w14:textId="77777777" w:rsidR="00370420" w:rsidRPr="00396332" w:rsidRDefault="0037042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89948" w14:textId="77777777" w:rsidR="00370420" w:rsidRDefault="0037042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D41EA" w14:textId="77777777" w:rsidR="00370420" w:rsidRPr="00396332" w:rsidRDefault="0037042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670EB" w14:textId="77777777" w:rsidR="00370420" w:rsidRDefault="0037042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4C76C914" w14:textId="77777777" w:rsidR="00370420" w:rsidRDefault="0037042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48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826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370420" w14:paraId="03A80730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28CCA" w14:textId="77777777" w:rsidR="00370420" w:rsidRDefault="00370420" w:rsidP="00370420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016F2" w14:textId="77777777" w:rsidR="00370420" w:rsidRDefault="0037042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D1B9A" w14:textId="77777777" w:rsidR="00370420" w:rsidRDefault="0037042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8CD0C" w14:textId="77777777" w:rsidR="00370420" w:rsidRDefault="0037042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Cășeiu – </w:t>
            </w:r>
          </w:p>
          <w:p w14:paraId="733F00A0" w14:textId="77777777" w:rsidR="00370420" w:rsidRDefault="0037042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Gâlgău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7EDF7" w14:textId="77777777" w:rsidR="00370420" w:rsidRDefault="0037042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0EFAC" w14:textId="77777777" w:rsidR="00370420" w:rsidRPr="00396332" w:rsidRDefault="0037042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79C9C" w14:textId="77777777" w:rsidR="00370420" w:rsidRDefault="0037042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52+889</w:t>
            </w:r>
          </w:p>
          <w:p w14:paraId="307FE1B7" w14:textId="77777777" w:rsidR="00370420" w:rsidRDefault="0037042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69+955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3098A" w14:textId="77777777" w:rsidR="00370420" w:rsidRPr="00396332" w:rsidRDefault="0037042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1C7BA" w14:textId="77777777" w:rsidR="00370420" w:rsidRDefault="0037042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6A30EE2D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85D08" w14:textId="77777777" w:rsidR="00370420" w:rsidRDefault="00370420" w:rsidP="00370420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5D646" w14:textId="77777777" w:rsidR="00370420" w:rsidRDefault="0037042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58+500</w:t>
            </w:r>
          </w:p>
          <w:p w14:paraId="3479F128" w14:textId="77777777" w:rsidR="00370420" w:rsidRDefault="0037042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58+550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54813" w14:textId="77777777" w:rsidR="00370420" w:rsidRPr="005C35B0" w:rsidRDefault="0037042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AD1C0" w14:textId="77777777" w:rsidR="00370420" w:rsidRDefault="0037042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Cășeiu -</w:t>
            </w:r>
          </w:p>
          <w:p w14:paraId="4B5D8C37" w14:textId="77777777" w:rsidR="00370420" w:rsidRDefault="0037042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Gâlgău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8EF2C" w14:textId="77777777" w:rsidR="00370420" w:rsidRDefault="0037042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C58FB" w14:textId="77777777" w:rsidR="00370420" w:rsidRPr="00396332" w:rsidRDefault="0037042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E6189" w14:textId="77777777" w:rsidR="00370420" w:rsidRDefault="0037042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0A222" w14:textId="77777777" w:rsidR="00370420" w:rsidRPr="00396332" w:rsidRDefault="0037042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8B244" w14:textId="77777777" w:rsidR="00370420" w:rsidRDefault="0037042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013BB239" w14:textId="77777777" w:rsidR="00370420" w:rsidRDefault="0037042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58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526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370420" w14:paraId="6CB207DE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E1A66" w14:textId="77777777" w:rsidR="00370420" w:rsidRDefault="00370420" w:rsidP="00370420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7AF7E" w14:textId="77777777" w:rsidR="00370420" w:rsidRDefault="0037042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4591A" w14:textId="77777777" w:rsidR="00370420" w:rsidRDefault="0037042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B1CAC" w14:textId="77777777" w:rsidR="00370420" w:rsidRDefault="0037042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Gâlgău</w:t>
            </w:r>
          </w:p>
          <w:p w14:paraId="4B37F7B5" w14:textId="77777777" w:rsidR="00370420" w:rsidRDefault="0037042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Ileanda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6B318" w14:textId="77777777" w:rsidR="00370420" w:rsidRDefault="0037042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17F7B" w14:textId="77777777" w:rsidR="00370420" w:rsidRPr="00396332" w:rsidRDefault="0037042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44A69" w14:textId="77777777" w:rsidR="00370420" w:rsidRDefault="0037042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69+955</w:t>
            </w:r>
          </w:p>
          <w:p w14:paraId="7C573E83" w14:textId="77777777" w:rsidR="00370420" w:rsidRDefault="0037042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86+072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6136A" w14:textId="77777777" w:rsidR="00370420" w:rsidRPr="00396332" w:rsidRDefault="0037042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38BAC" w14:textId="77777777" w:rsidR="00370420" w:rsidRDefault="0037042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0E496B0A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4CD4F" w14:textId="77777777" w:rsidR="00370420" w:rsidRDefault="00370420" w:rsidP="00370420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4F457" w14:textId="77777777" w:rsidR="00370420" w:rsidRDefault="0037042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74+000</w:t>
            </w:r>
          </w:p>
          <w:p w14:paraId="4B3E80A0" w14:textId="77777777" w:rsidR="00370420" w:rsidRDefault="0037042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77+425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95DDB" w14:textId="77777777" w:rsidR="00370420" w:rsidRDefault="0037042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26B55" w14:textId="77777777" w:rsidR="00370420" w:rsidRDefault="0037042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Gâlgău -</w:t>
            </w:r>
          </w:p>
          <w:p w14:paraId="770C6E5F" w14:textId="77777777" w:rsidR="00370420" w:rsidRDefault="0037042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Ileanda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33231" w14:textId="77777777" w:rsidR="00370420" w:rsidRDefault="0037042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9490F" w14:textId="77777777" w:rsidR="00370420" w:rsidRPr="00396332" w:rsidRDefault="0037042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49453" w14:textId="77777777" w:rsidR="00370420" w:rsidRDefault="0037042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AFFC2" w14:textId="77777777" w:rsidR="00370420" w:rsidRPr="00396332" w:rsidRDefault="0037042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27385" w14:textId="77777777" w:rsidR="00370420" w:rsidRDefault="0037042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16567815" w14:textId="77777777" w:rsidR="00370420" w:rsidRDefault="0037042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70420" w14:paraId="694055A4" w14:textId="77777777">
        <w:trPr>
          <w:cantSplit/>
          <w:trHeight w:val="8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C14F5" w14:textId="77777777" w:rsidR="00370420" w:rsidRDefault="00370420" w:rsidP="00370420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CC8EE" w14:textId="77777777" w:rsidR="00370420" w:rsidRDefault="0037042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77+425</w:t>
            </w:r>
          </w:p>
          <w:p w14:paraId="701528B3" w14:textId="77777777" w:rsidR="00370420" w:rsidRDefault="0037042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77+475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75DD9" w14:textId="77777777" w:rsidR="00370420" w:rsidRPr="005C35B0" w:rsidRDefault="0037042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853BA" w14:textId="77777777" w:rsidR="00370420" w:rsidRDefault="0037042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Gâlgău -</w:t>
            </w:r>
          </w:p>
          <w:p w14:paraId="1260F731" w14:textId="77777777" w:rsidR="00370420" w:rsidRDefault="0037042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Ileanda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7C681" w14:textId="77777777" w:rsidR="00370420" w:rsidRDefault="0037042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70314" w14:textId="77777777" w:rsidR="00370420" w:rsidRPr="00396332" w:rsidRDefault="0037042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DE34B" w14:textId="77777777" w:rsidR="00370420" w:rsidRDefault="0037042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58399" w14:textId="77777777" w:rsidR="00370420" w:rsidRPr="00396332" w:rsidRDefault="0037042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645C5" w14:textId="77777777" w:rsidR="00370420" w:rsidRDefault="0037042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18CF7175" w14:textId="77777777" w:rsidR="00370420" w:rsidRDefault="0037042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77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450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370420" w14:paraId="4DD18227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260FF" w14:textId="77777777" w:rsidR="00370420" w:rsidRDefault="00370420" w:rsidP="00370420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01079" w14:textId="77777777" w:rsidR="00370420" w:rsidRDefault="0037042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4B2C5" w14:textId="77777777" w:rsidR="00370420" w:rsidRDefault="0037042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B0DF9" w14:textId="77777777" w:rsidR="00370420" w:rsidRDefault="0037042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Ileanda</w:t>
            </w:r>
          </w:p>
          <w:p w14:paraId="24940491" w14:textId="77777777" w:rsidR="00370420" w:rsidRDefault="0037042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FF2EF" w14:textId="77777777" w:rsidR="00370420" w:rsidRDefault="0037042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7A6E0" w14:textId="77777777" w:rsidR="00370420" w:rsidRPr="00396332" w:rsidRDefault="0037042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99001" w14:textId="77777777" w:rsidR="00370420" w:rsidRDefault="0037042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64BC8" w14:textId="77777777" w:rsidR="00370420" w:rsidRPr="00396332" w:rsidRDefault="0037042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61432" w14:textId="77777777" w:rsidR="00370420" w:rsidRDefault="0037042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70420" w14:paraId="7DB95D4F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AF0A6" w14:textId="77777777" w:rsidR="00370420" w:rsidRDefault="00370420" w:rsidP="00370420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F1260" w14:textId="77777777" w:rsidR="00370420" w:rsidRDefault="0037042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91+450</w:t>
            </w:r>
          </w:p>
          <w:p w14:paraId="4C20F9AA" w14:textId="77777777" w:rsidR="00370420" w:rsidRDefault="0037042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91+500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6D44A" w14:textId="77777777" w:rsidR="00370420" w:rsidRDefault="0037042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AD315" w14:textId="77777777" w:rsidR="00370420" w:rsidRDefault="0037042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Ileanda - Ră</w:t>
            </w:r>
            <w:r>
              <w:rPr>
                <w:b/>
                <w:bCs/>
                <w:sz w:val="20"/>
                <w:lang w:val="en-US"/>
              </w:rPr>
              <w:t>stoci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088F1" w14:textId="77777777" w:rsidR="00370420" w:rsidRDefault="0037042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28E38" w14:textId="77777777" w:rsidR="00370420" w:rsidRPr="00396332" w:rsidRDefault="0037042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6E02C" w14:textId="77777777" w:rsidR="00370420" w:rsidRDefault="0037042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2CC22" w14:textId="77777777" w:rsidR="00370420" w:rsidRPr="00396332" w:rsidRDefault="0037042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DE727" w14:textId="77777777" w:rsidR="00370420" w:rsidRDefault="0037042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CE74E8"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2509A2DA" w14:textId="77777777" w:rsidR="00370420" w:rsidRDefault="0037042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CE74E8">
              <w:rPr>
                <w:b/>
                <w:bCs/>
                <w:i/>
                <w:iCs/>
                <w:sz w:val="20"/>
                <w:lang w:val="ro-RO"/>
              </w:rPr>
              <w:t>Fără inductori.                              (zona pod km 91+469)</w:t>
            </w:r>
          </w:p>
        </w:tc>
      </w:tr>
      <w:tr w:rsidR="00370420" w14:paraId="6AFA764A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D90EA" w14:textId="77777777" w:rsidR="00370420" w:rsidRDefault="00370420" w:rsidP="00370420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D4C88" w14:textId="77777777" w:rsidR="00370420" w:rsidRDefault="0037042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93+360</w:t>
            </w:r>
          </w:p>
          <w:p w14:paraId="119DC9FC" w14:textId="77777777" w:rsidR="00370420" w:rsidRDefault="0037042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93+410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A9472" w14:textId="77777777" w:rsidR="00370420" w:rsidRDefault="0037042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DD9B1" w14:textId="77777777" w:rsidR="00370420" w:rsidRDefault="0037042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ro-RO"/>
              </w:rPr>
              <w:t>St. Ră</w:t>
            </w:r>
            <w:r>
              <w:rPr>
                <w:b/>
                <w:bCs/>
                <w:sz w:val="20"/>
                <w:lang w:val="en-US"/>
              </w:rPr>
              <w:t xml:space="preserve">stoci </w:t>
            </w:r>
          </w:p>
          <w:p w14:paraId="139533F2" w14:textId="77777777" w:rsidR="00370420" w:rsidRDefault="0037042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(Pod provizoriu Cap Y)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679D1" w14:textId="77777777" w:rsidR="00370420" w:rsidRDefault="0037042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C3BE3" w14:textId="77777777" w:rsidR="00370420" w:rsidRPr="00396332" w:rsidRDefault="0037042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26210" w14:textId="77777777" w:rsidR="00370420" w:rsidRDefault="0037042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8B72F" w14:textId="77777777" w:rsidR="00370420" w:rsidRPr="00396332" w:rsidRDefault="0037042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868D4" w14:textId="77777777" w:rsidR="00370420" w:rsidRDefault="0037042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70420" w14:paraId="7DB175A9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8D697" w14:textId="77777777" w:rsidR="00370420" w:rsidRDefault="00370420" w:rsidP="00370420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D334C" w14:textId="77777777" w:rsidR="00370420" w:rsidRDefault="0037042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95+002</w:t>
            </w:r>
          </w:p>
          <w:p w14:paraId="3F55DFA6" w14:textId="77777777" w:rsidR="00370420" w:rsidRDefault="0037042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95+070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1B2A7" w14:textId="77777777" w:rsidR="00370420" w:rsidRDefault="0037042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F9839" w14:textId="77777777" w:rsidR="00370420" w:rsidRDefault="0037042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Ră</w:t>
            </w:r>
            <w:r>
              <w:rPr>
                <w:b/>
                <w:bCs/>
                <w:sz w:val="20"/>
                <w:lang w:val="en-US"/>
              </w:rPr>
              <w:t xml:space="preserve">stoci  - </w:t>
            </w:r>
            <w:r>
              <w:rPr>
                <w:b/>
                <w:bCs/>
                <w:sz w:val="20"/>
                <w:lang w:val="ro-RO"/>
              </w:rPr>
              <w:t>Letca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F773B" w14:textId="77777777" w:rsidR="00370420" w:rsidRDefault="0037042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DF8EF" w14:textId="77777777" w:rsidR="00370420" w:rsidRPr="00396332" w:rsidRDefault="0037042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3D53E" w14:textId="77777777" w:rsidR="00370420" w:rsidRDefault="0037042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8A55B" w14:textId="77777777" w:rsidR="00370420" w:rsidRPr="00396332" w:rsidRDefault="0037042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C7B63" w14:textId="77777777" w:rsidR="00370420" w:rsidRDefault="0037042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7B964AF2" w14:textId="77777777" w:rsidR="00370420" w:rsidRDefault="0037042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4FC618C7" w14:textId="77777777" w:rsidR="00370420" w:rsidRDefault="0037042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95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041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370420" w14:paraId="0547DB64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BDFC4" w14:textId="77777777" w:rsidR="00370420" w:rsidRDefault="00370420" w:rsidP="00370420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40FFC" w14:textId="77777777" w:rsidR="00370420" w:rsidRDefault="0037042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98+590</w:t>
            </w:r>
          </w:p>
          <w:p w14:paraId="04A60FB7" w14:textId="77777777" w:rsidR="00370420" w:rsidRDefault="0037042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98+640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598CC" w14:textId="77777777" w:rsidR="00370420" w:rsidRDefault="0037042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3C896" w14:textId="77777777" w:rsidR="00370420" w:rsidRDefault="0037042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Ră</w:t>
            </w:r>
            <w:r>
              <w:rPr>
                <w:b/>
                <w:bCs/>
                <w:sz w:val="20"/>
                <w:lang w:val="en-US"/>
              </w:rPr>
              <w:t xml:space="preserve">stoci  - </w:t>
            </w:r>
            <w:r>
              <w:rPr>
                <w:b/>
                <w:bCs/>
                <w:sz w:val="20"/>
                <w:lang w:val="ro-RO"/>
              </w:rPr>
              <w:t>Letca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313B6" w14:textId="77777777" w:rsidR="00370420" w:rsidRDefault="0037042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7F234" w14:textId="77777777" w:rsidR="00370420" w:rsidRPr="00396332" w:rsidRDefault="0037042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37A7F" w14:textId="77777777" w:rsidR="00370420" w:rsidRDefault="0037042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F5087" w14:textId="77777777" w:rsidR="00370420" w:rsidRPr="00396332" w:rsidRDefault="0037042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0FE38" w14:textId="77777777" w:rsidR="00370420" w:rsidRDefault="0037042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4C758681" w14:textId="77777777" w:rsidR="00370420" w:rsidRDefault="0037042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53B5ECBC" w14:textId="77777777" w:rsidR="00370420" w:rsidRDefault="0037042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98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+6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14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370420" w14:paraId="0E78BFFB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83ECE" w14:textId="77777777" w:rsidR="00370420" w:rsidRDefault="00370420" w:rsidP="00370420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E3682" w14:textId="77777777" w:rsidR="00370420" w:rsidRDefault="0037042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105+320</w:t>
            </w:r>
          </w:p>
          <w:p w14:paraId="7E8DF29D" w14:textId="77777777" w:rsidR="00370420" w:rsidRDefault="0037042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105+370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165A0" w14:textId="77777777" w:rsidR="00370420" w:rsidRDefault="0037042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476E1" w14:textId="77777777" w:rsidR="00370420" w:rsidRDefault="0037042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Cuciulat </w:t>
            </w:r>
          </w:p>
          <w:p w14:paraId="441161B7" w14:textId="77777777" w:rsidR="00370420" w:rsidRDefault="0037042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(pod km 105+343</w:t>
            </w:r>
          </w:p>
          <w:p w14:paraId="69DE8A5C" w14:textId="77777777" w:rsidR="00370420" w:rsidRDefault="0037042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EE64F" w14:textId="77777777" w:rsidR="00370420" w:rsidRDefault="0037042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613FA" w14:textId="77777777" w:rsidR="00370420" w:rsidRPr="00396332" w:rsidRDefault="0037042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94F44" w14:textId="77777777" w:rsidR="00370420" w:rsidRDefault="0037042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29754" w14:textId="77777777" w:rsidR="00370420" w:rsidRPr="00396332" w:rsidRDefault="0037042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4511F" w14:textId="77777777" w:rsidR="00370420" w:rsidRDefault="0037042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107909C7" w14:textId="77777777" w:rsidR="00370420" w:rsidRDefault="00370420" w:rsidP="00EF5B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70420" w14:paraId="66EB58A8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9CBDC" w14:textId="77777777" w:rsidR="00370420" w:rsidRDefault="00370420" w:rsidP="00370420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EA24A" w14:textId="77777777" w:rsidR="00370420" w:rsidRDefault="0037042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4FC3F" w14:textId="77777777" w:rsidR="00370420" w:rsidRDefault="0037042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DF766" w14:textId="77777777" w:rsidR="00370420" w:rsidRDefault="00370420" w:rsidP="00EF5BB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Cuciulat </w:t>
            </w:r>
          </w:p>
          <w:p w14:paraId="1578B6EF" w14:textId="77777777" w:rsidR="00370420" w:rsidRDefault="0037042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EAF1D" w14:textId="77777777" w:rsidR="00370420" w:rsidRDefault="0037042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560D688" w14:textId="77777777" w:rsidR="00370420" w:rsidRDefault="0037042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307EF" w14:textId="77777777" w:rsidR="00370420" w:rsidRPr="00396332" w:rsidRDefault="0037042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41E49" w14:textId="77777777" w:rsidR="00370420" w:rsidRDefault="0037042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AB4C7" w14:textId="77777777" w:rsidR="00370420" w:rsidRPr="00396332" w:rsidRDefault="0037042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62377" w14:textId="77777777" w:rsidR="00370420" w:rsidRDefault="0037042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65EDFE22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5095C" w14:textId="77777777" w:rsidR="00370420" w:rsidRDefault="00370420" w:rsidP="00370420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4F094" w14:textId="77777777" w:rsidR="00370420" w:rsidRDefault="0037042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111+200</w:t>
            </w:r>
          </w:p>
          <w:p w14:paraId="6AFE35CE" w14:textId="77777777" w:rsidR="00370420" w:rsidRDefault="0037042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30A16" w14:textId="77777777" w:rsidR="00370420" w:rsidRDefault="0037042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6B759" w14:textId="77777777" w:rsidR="00370420" w:rsidRDefault="0037042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Băbuțeni -</w:t>
            </w:r>
          </w:p>
          <w:p w14:paraId="5234A480" w14:textId="77777777" w:rsidR="00370420" w:rsidRDefault="0037042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Surduc Sălaj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7B42B" w14:textId="77777777" w:rsidR="00370420" w:rsidRDefault="0037042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79E26" w14:textId="77777777" w:rsidR="00370420" w:rsidRPr="00396332" w:rsidRDefault="0037042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B116B" w14:textId="77777777" w:rsidR="00370420" w:rsidRDefault="0037042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7E1DB" w14:textId="77777777" w:rsidR="00370420" w:rsidRPr="00396332" w:rsidRDefault="0037042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059EF" w14:textId="77777777" w:rsidR="00370420" w:rsidRDefault="0037042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1FF71BB0" w14:textId="77777777" w:rsidR="00370420" w:rsidRDefault="0037042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70420" w14:paraId="1AD748C4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B5E53" w14:textId="77777777" w:rsidR="00370420" w:rsidRDefault="00370420" w:rsidP="00370420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E9FA5" w14:textId="77777777" w:rsidR="00370420" w:rsidRDefault="0037042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111+700</w:t>
            </w:r>
          </w:p>
          <w:p w14:paraId="065F62C6" w14:textId="77777777" w:rsidR="00370420" w:rsidRDefault="0037042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111+920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CF3A4" w14:textId="77777777" w:rsidR="00370420" w:rsidRDefault="0037042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B8669" w14:textId="77777777" w:rsidR="00370420" w:rsidRDefault="0037042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Băbuțeni – </w:t>
            </w:r>
          </w:p>
          <w:p w14:paraId="68604DF2" w14:textId="77777777" w:rsidR="00370420" w:rsidRDefault="0037042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Surduc Sălaj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B3B05" w14:textId="77777777" w:rsidR="00370420" w:rsidRDefault="0037042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3FD31" w14:textId="77777777" w:rsidR="00370420" w:rsidRPr="00396332" w:rsidRDefault="0037042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51A7E" w14:textId="77777777" w:rsidR="00370420" w:rsidRDefault="0037042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61783" w14:textId="77777777" w:rsidR="00370420" w:rsidRPr="00396332" w:rsidRDefault="0037042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0B7DB" w14:textId="77777777" w:rsidR="00370420" w:rsidRDefault="0037042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282A4066" w14:textId="77777777" w:rsidR="00370420" w:rsidRDefault="0037042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77F55BFF" w14:textId="77777777" w:rsidR="00370420" w:rsidRDefault="0037042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111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810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370420" w14:paraId="09B92CE7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F35E2" w14:textId="77777777" w:rsidR="00370420" w:rsidRDefault="00370420" w:rsidP="00370420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2FF28" w14:textId="77777777" w:rsidR="00370420" w:rsidRDefault="0037042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113+820</w:t>
            </w:r>
          </w:p>
          <w:p w14:paraId="0C539C7E" w14:textId="77777777" w:rsidR="00370420" w:rsidRDefault="0037042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113+870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74418" w14:textId="77777777" w:rsidR="00370420" w:rsidRDefault="0037042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C4101" w14:textId="77777777" w:rsidR="00370420" w:rsidRDefault="0037042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Băbuțeni -</w:t>
            </w:r>
          </w:p>
          <w:p w14:paraId="0F86BFF9" w14:textId="77777777" w:rsidR="00370420" w:rsidRDefault="0037042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Surduc Sălaj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F69A1" w14:textId="77777777" w:rsidR="00370420" w:rsidRDefault="0037042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42BD8" w14:textId="77777777" w:rsidR="00370420" w:rsidRDefault="0037042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2B597" w14:textId="77777777" w:rsidR="00370420" w:rsidRDefault="0037042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D3D92" w14:textId="77777777" w:rsidR="00370420" w:rsidRPr="00396332" w:rsidRDefault="0037042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FCA1A" w14:textId="77777777" w:rsidR="00370420" w:rsidRDefault="0037042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113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844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370420" w14:paraId="357B6703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C4B26" w14:textId="77777777" w:rsidR="00370420" w:rsidRDefault="00370420" w:rsidP="00370420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BB13F" w14:textId="77777777" w:rsidR="00370420" w:rsidRDefault="0037042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B7975" w14:textId="77777777" w:rsidR="00370420" w:rsidRDefault="0037042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F407E" w14:textId="77777777" w:rsidR="00370420" w:rsidRDefault="0037042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Surduc Sălaj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9E416" w14:textId="77777777" w:rsidR="00370420" w:rsidRDefault="0037042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00752" w14:textId="77777777" w:rsidR="00370420" w:rsidRDefault="0037042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59AC6" w14:textId="77777777" w:rsidR="00370420" w:rsidRDefault="0037042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F6A6F" w14:textId="77777777" w:rsidR="00370420" w:rsidRPr="00396332" w:rsidRDefault="0037042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2E943" w14:textId="77777777" w:rsidR="00370420" w:rsidRDefault="0037042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și 2 Cap X. Nesemnalizată pe teren.</w:t>
            </w:r>
          </w:p>
        </w:tc>
      </w:tr>
      <w:tr w:rsidR="00370420" w14:paraId="7394E3BD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BB65B" w14:textId="77777777" w:rsidR="00370420" w:rsidRDefault="00370420" w:rsidP="00370420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F99D9" w14:textId="77777777" w:rsidR="00370420" w:rsidRDefault="0037042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116+200</w:t>
            </w:r>
          </w:p>
          <w:p w14:paraId="3DBDFD0A" w14:textId="77777777" w:rsidR="00370420" w:rsidRDefault="0037042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116+250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12EFE" w14:textId="77777777" w:rsidR="00370420" w:rsidRDefault="0037042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48F42" w14:textId="77777777" w:rsidR="00370420" w:rsidRDefault="0037042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Surduc Sălaj</w:t>
            </w:r>
          </w:p>
          <w:p w14:paraId="7448874D" w14:textId="77777777" w:rsidR="00370420" w:rsidRDefault="0037042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(pod km 116+224 </w:t>
            </w:r>
          </w:p>
          <w:p w14:paraId="1D7B9B3F" w14:textId="77777777" w:rsidR="00370420" w:rsidRDefault="0037042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F868C" w14:textId="77777777" w:rsidR="00370420" w:rsidRDefault="0037042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96759" w14:textId="77777777" w:rsidR="00370420" w:rsidRDefault="0037042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EADE8" w14:textId="77777777" w:rsidR="00370420" w:rsidRDefault="0037042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25852" w14:textId="77777777" w:rsidR="00370420" w:rsidRPr="00396332" w:rsidRDefault="0037042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34717" w14:textId="77777777" w:rsidR="00370420" w:rsidRDefault="0037042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440AF63A" w14:textId="77777777" w:rsidR="00370420" w:rsidRDefault="0037042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70420" w14:paraId="6B4DEE3D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1AD3E" w14:textId="77777777" w:rsidR="00370420" w:rsidRDefault="00370420" w:rsidP="00370420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FE670" w14:textId="77777777" w:rsidR="00370420" w:rsidRDefault="0037042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118+500</w:t>
            </w:r>
          </w:p>
          <w:p w14:paraId="6E881207" w14:textId="77777777" w:rsidR="00370420" w:rsidRDefault="0037042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118+560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89159" w14:textId="77777777" w:rsidR="00370420" w:rsidRDefault="0037042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CF872" w14:textId="77777777" w:rsidR="00370420" w:rsidRDefault="0037042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Surduc Sălaj -</w:t>
            </w:r>
          </w:p>
          <w:p w14:paraId="79B403A7" w14:textId="77777777" w:rsidR="00370420" w:rsidRDefault="0037042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Jibou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D207F" w14:textId="77777777" w:rsidR="00370420" w:rsidRDefault="0037042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4614E" w14:textId="77777777" w:rsidR="00370420" w:rsidRDefault="0037042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5DDE1" w14:textId="77777777" w:rsidR="00370420" w:rsidRDefault="0037042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DD3D6" w14:textId="77777777" w:rsidR="00370420" w:rsidRPr="00396332" w:rsidRDefault="0037042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47D14" w14:textId="77777777" w:rsidR="00370420" w:rsidRDefault="0037042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5E6F34EA" w14:textId="77777777" w:rsidR="00370420" w:rsidRDefault="0037042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118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532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370420" w14:paraId="6BB4D2CD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99651" w14:textId="77777777" w:rsidR="00370420" w:rsidRDefault="00370420" w:rsidP="00370420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87A85" w14:textId="77777777" w:rsidR="00370420" w:rsidRDefault="0037042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119+700</w:t>
            </w:r>
          </w:p>
          <w:p w14:paraId="4710F2AB" w14:textId="77777777" w:rsidR="00370420" w:rsidRDefault="0037042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122+350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A665B" w14:textId="77777777" w:rsidR="00370420" w:rsidRDefault="0037042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5A1E7" w14:textId="77777777" w:rsidR="00370420" w:rsidRDefault="0037042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Surduc Sălaj -</w:t>
            </w:r>
          </w:p>
          <w:p w14:paraId="3AD0E3AD" w14:textId="77777777" w:rsidR="00370420" w:rsidRDefault="0037042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Jibou </w:t>
            </w:r>
          </w:p>
          <w:p w14:paraId="7ABB25A2" w14:textId="77777777" w:rsidR="00370420" w:rsidRDefault="0037042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(inclusiv tabier metalic Cap X  St. Jibou)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FA41F" w14:textId="77777777" w:rsidR="00370420" w:rsidRDefault="0037042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8253C" w14:textId="77777777" w:rsidR="00370420" w:rsidRDefault="0037042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93EE4" w14:textId="77777777" w:rsidR="00370420" w:rsidRDefault="0037042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EB7B3" w14:textId="77777777" w:rsidR="00370420" w:rsidRPr="00396332" w:rsidRDefault="0037042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A2611" w14:textId="77777777" w:rsidR="00370420" w:rsidRDefault="0037042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4B93446C" w14:textId="77777777" w:rsidR="00370420" w:rsidRDefault="0037042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70420" w14:paraId="5FF2231B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7EE13" w14:textId="77777777" w:rsidR="00370420" w:rsidRDefault="00370420" w:rsidP="00370420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4FC16" w14:textId="77777777" w:rsidR="00370420" w:rsidRDefault="0037042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79FC7" w14:textId="77777777" w:rsidR="00370420" w:rsidRDefault="0037042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94938" w14:textId="77777777" w:rsidR="00370420" w:rsidRDefault="00370420" w:rsidP="005956D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Jibou</w:t>
            </w:r>
          </w:p>
          <w:p w14:paraId="284ABE77" w14:textId="77777777" w:rsidR="00370420" w:rsidRDefault="0037042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99BE4" w14:textId="77777777" w:rsidR="00370420" w:rsidRDefault="00370420" w:rsidP="005956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25E70AB" w14:textId="77777777" w:rsidR="00370420" w:rsidRDefault="00370420" w:rsidP="005956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506BE" w14:textId="77777777" w:rsidR="00370420" w:rsidRDefault="0037042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090D2" w14:textId="77777777" w:rsidR="00370420" w:rsidRDefault="0037042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0B469" w14:textId="77777777" w:rsidR="00370420" w:rsidRPr="00396332" w:rsidRDefault="0037042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5FE1A" w14:textId="77777777" w:rsidR="00370420" w:rsidRDefault="0037042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0B816A5A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99FCB" w14:textId="77777777" w:rsidR="00370420" w:rsidRDefault="00370420" w:rsidP="00370420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4188C" w14:textId="77777777" w:rsidR="00370420" w:rsidRDefault="0037042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E789F" w14:textId="77777777" w:rsidR="00370420" w:rsidRDefault="0037042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6235C" w14:textId="77777777" w:rsidR="00370420" w:rsidRDefault="0037042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Jibou</w:t>
            </w:r>
          </w:p>
          <w:p w14:paraId="228751B9" w14:textId="77777777" w:rsidR="00370420" w:rsidRDefault="0037042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6DCC1" w14:textId="77777777" w:rsidR="00370420" w:rsidRDefault="0037042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 </w:t>
            </w:r>
          </w:p>
          <w:p w14:paraId="6B5FBAF1" w14:textId="77777777" w:rsidR="00370420" w:rsidRDefault="0037042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52939FCB" w14:textId="77777777" w:rsidR="00370420" w:rsidRDefault="0037042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3/7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60C7C" w14:textId="77777777" w:rsidR="00370420" w:rsidRDefault="0037042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9AD70" w14:textId="77777777" w:rsidR="00370420" w:rsidRDefault="0037042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F8AF6" w14:textId="77777777" w:rsidR="00370420" w:rsidRPr="00396332" w:rsidRDefault="0037042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2E112" w14:textId="77777777" w:rsidR="00370420" w:rsidRDefault="0037042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5D31321B" w14:textId="77777777">
        <w:trPr>
          <w:cantSplit/>
          <w:trHeight w:val="39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9A701" w14:textId="77777777" w:rsidR="00370420" w:rsidRDefault="00370420" w:rsidP="00370420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8C6EC" w14:textId="77777777" w:rsidR="00370420" w:rsidRDefault="0037042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44BC9" w14:textId="77777777" w:rsidR="00370420" w:rsidRPr="005C35B0" w:rsidRDefault="0037042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C4831" w14:textId="77777777" w:rsidR="00370420" w:rsidRDefault="0037042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Jibou</w:t>
            </w:r>
          </w:p>
          <w:p w14:paraId="54EA6866" w14:textId="77777777" w:rsidR="00370420" w:rsidRDefault="0037042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1 - 4 </w:t>
            </w:r>
          </w:p>
          <w:p w14:paraId="3FB400C6" w14:textId="77777777" w:rsidR="00370420" w:rsidRDefault="0037042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Tehnică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E7F19" w14:textId="77777777" w:rsidR="00370420" w:rsidRDefault="0037042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0AED3C0" w14:textId="77777777" w:rsidR="00370420" w:rsidRDefault="0037042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E355B" w14:textId="77777777" w:rsidR="00370420" w:rsidRPr="00396332" w:rsidRDefault="0037042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1BE45" w14:textId="77777777" w:rsidR="00370420" w:rsidRDefault="0037042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D5194" w14:textId="77777777" w:rsidR="00370420" w:rsidRPr="00396332" w:rsidRDefault="0037042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F85E9" w14:textId="77777777" w:rsidR="00370420" w:rsidRDefault="0037042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70420" w14:paraId="35446B85" w14:textId="77777777">
        <w:trPr>
          <w:cantSplit/>
          <w:trHeight w:val="172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C1664" w14:textId="77777777" w:rsidR="00370420" w:rsidRDefault="00370420" w:rsidP="00370420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3D956" w14:textId="77777777" w:rsidR="00370420" w:rsidRDefault="0037042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59E5E" w14:textId="77777777" w:rsidR="00370420" w:rsidRPr="005C35B0" w:rsidRDefault="0037042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96C17" w14:textId="77777777" w:rsidR="00370420" w:rsidRDefault="0037042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Jibou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4966E" w14:textId="77777777" w:rsidR="00370420" w:rsidRDefault="0037042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36 /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BDF44" w14:textId="77777777" w:rsidR="00370420" w:rsidRPr="00396332" w:rsidRDefault="0037042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0FD5C" w14:textId="77777777" w:rsidR="00370420" w:rsidRDefault="0037042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47B1B" w14:textId="77777777" w:rsidR="00370420" w:rsidRPr="00396332" w:rsidRDefault="0037042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375A1" w14:textId="77777777" w:rsidR="00370420" w:rsidRDefault="0037042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9 şi 10 abătute.</w:t>
            </w:r>
          </w:p>
        </w:tc>
      </w:tr>
      <w:tr w:rsidR="00370420" w14:paraId="24B03686" w14:textId="77777777">
        <w:trPr>
          <w:cantSplit/>
          <w:trHeight w:val="172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D927A" w14:textId="77777777" w:rsidR="00370420" w:rsidRDefault="00370420" w:rsidP="00370420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91EE5" w14:textId="77777777" w:rsidR="00370420" w:rsidRDefault="0037042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122+835</w:t>
            </w:r>
          </w:p>
          <w:p w14:paraId="3F332975" w14:textId="77777777" w:rsidR="00370420" w:rsidRDefault="0037042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132+151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A477F" w14:textId="77777777" w:rsidR="00370420" w:rsidRPr="005C35B0" w:rsidRDefault="0037042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58C61" w14:textId="77777777" w:rsidR="00370420" w:rsidRDefault="0037042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Jibou</w:t>
            </w:r>
          </w:p>
          <w:p w14:paraId="02875CC1" w14:textId="77777777" w:rsidR="00370420" w:rsidRDefault="0037042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Ax. Hm Someș Odorhei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E00CD" w14:textId="77777777" w:rsidR="00370420" w:rsidRDefault="0037042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18427" w14:textId="77777777" w:rsidR="00370420" w:rsidRPr="00396332" w:rsidRDefault="0037042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7A82F" w14:textId="77777777" w:rsidR="00370420" w:rsidRDefault="0037042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BC8A6" w14:textId="77777777" w:rsidR="00370420" w:rsidRPr="00396332" w:rsidRDefault="0037042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D5D47" w14:textId="77777777" w:rsidR="00370420" w:rsidRDefault="0037042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1D07E851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7288255" w14:textId="77777777" w:rsidR="00370420" w:rsidRDefault="00370420" w:rsidP="00370420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81CAD95" w14:textId="77777777" w:rsidR="00370420" w:rsidRDefault="0037042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F3BD12B" w14:textId="77777777" w:rsidR="00370420" w:rsidRPr="005C35B0" w:rsidRDefault="0037042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4D4469F" w14:textId="77777777" w:rsidR="00370420" w:rsidRDefault="0037042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Ulmeni Sălaj</w:t>
            </w:r>
          </w:p>
          <w:p w14:paraId="1EA62019" w14:textId="77777777" w:rsidR="00370420" w:rsidRDefault="0037042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62A2CDB" w14:textId="77777777" w:rsidR="00370420" w:rsidRDefault="0037042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B07BC39" w14:textId="77777777" w:rsidR="00370420" w:rsidRDefault="0037042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2CCE1C5" w14:textId="77777777" w:rsidR="00370420" w:rsidRPr="00396332" w:rsidRDefault="0037042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8FE4791" w14:textId="77777777" w:rsidR="00370420" w:rsidRDefault="0037042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E0C490A" w14:textId="77777777" w:rsidR="00370420" w:rsidRPr="00396332" w:rsidRDefault="0037042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85AC36D" w14:textId="77777777" w:rsidR="00370420" w:rsidRDefault="0037042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70420" w14:paraId="71D024B4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83C59" w14:textId="77777777" w:rsidR="00370420" w:rsidRDefault="00370420" w:rsidP="00370420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002C3" w14:textId="77777777" w:rsidR="00370420" w:rsidRDefault="0037042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169+000</w:t>
            </w:r>
          </w:p>
          <w:p w14:paraId="0CD6EA47" w14:textId="77777777" w:rsidR="00370420" w:rsidRDefault="0037042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171+400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66DCD" w14:textId="77777777" w:rsidR="00370420" w:rsidRPr="005C35B0" w:rsidRDefault="0037042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F1A4E" w14:textId="77777777" w:rsidR="00370420" w:rsidRDefault="0037042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Satulung pe Someş -</w:t>
            </w:r>
          </w:p>
          <w:p w14:paraId="5870EB17" w14:textId="77777777" w:rsidR="00370420" w:rsidRDefault="0037042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Baia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7B981" w14:textId="77777777" w:rsidR="00370420" w:rsidRDefault="0037042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47624" w14:textId="77777777" w:rsidR="00370420" w:rsidRPr="00396332" w:rsidRDefault="0037042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4E252" w14:textId="77777777" w:rsidR="00370420" w:rsidRDefault="0037042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B5A2E" w14:textId="77777777" w:rsidR="00370420" w:rsidRPr="00396332" w:rsidRDefault="0037042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F5559" w14:textId="77777777" w:rsidR="00370420" w:rsidRDefault="0037042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61AA31D7" w14:textId="77777777" w:rsidR="00370420" w:rsidRDefault="0037042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Cu inductori de 2000 Hz </w:t>
            </w:r>
          </w:p>
          <w:p w14:paraId="5946DE58" w14:textId="77777777" w:rsidR="00370420" w:rsidRDefault="0037042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paleta de 70 / 375 </w:t>
            </w:r>
          </w:p>
          <w:p w14:paraId="0ECCBCA0" w14:textId="77777777" w:rsidR="00370420" w:rsidRDefault="0037042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km 16</w:t>
            </w:r>
            <w:r w:rsidRPr="0094672B">
              <w:rPr>
                <w:b/>
                <w:bCs/>
                <w:i/>
                <w:iCs/>
                <w:sz w:val="20"/>
                <w:lang w:val="ro-RO"/>
              </w:rPr>
              <w:t xml:space="preserve">8+625 </w:t>
            </w:r>
          </w:p>
          <w:p w14:paraId="5F6CF3C1" w14:textId="77777777" w:rsidR="00370420" w:rsidRDefault="0037042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4672B">
              <w:rPr>
                <w:b/>
                <w:bCs/>
                <w:i/>
                <w:iCs/>
                <w:sz w:val="20"/>
                <w:lang w:val="ro-RO"/>
              </w:rPr>
              <w:t>dinspre</w:t>
            </w:r>
            <w:r w:rsidRPr="0094672B">
              <w:rPr>
                <w:b/>
                <w:bCs/>
                <w:i/>
                <w:sz w:val="20"/>
                <w:lang w:val="ro-RO"/>
              </w:rPr>
              <w:t xml:space="preserve"> Satulung pe Someş.</w:t>
            </w:r>
          </w:p>
        </w:tc>
      </w:tr>
      <w:tr w:rsidR="00370420" w14:paraId="295531D0" w14:textId="77777777">
        <w:trPr>
          <w:cantSplit/>
          <w:trHeight w:val="289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CF551" w14:textId="77777777" w:rsidR="00370420" w:rsidRDefault="00370420" w:rsidP="00370420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BFBDE" w14:textId="77777777" w:rsidR="00370420" w:rsidRDefault="0037042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172+530</w:t>
            </w:r>
          </w:p>
          <w:p w14:paraId="4BFA4C83" w14:textId="77777777" w:rsidR="00370420" w:rsidRDefault="0037042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172+680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627C3" w14:textId="77777777" w:rsidR="00370420" w:rsidRPr="005C35B0" w:rsidRDefault="0037042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04C70" w14:textId="77777777" w:rsidR="00370420" w:rsidRDefault="0037042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Satulung pe Someş -</w:t>
            </w:r>
          </w:p>
          <w:p w14:paraId="6DC15467" w14:textId="77777777" w:rsidR="00370420" w:rsidRDefault="00370420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Baia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FED07" w14:textId="77777777" w:rsidR="00370420" w:rsidRDefault="0037042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4F7E4" w14:textId="77777777" w:rsidR="00370420" w:rsidRPr="00396332" w:rsidRDefault="0037042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6B136" w14:textId="77777777" w:rsidR="00370420" w:rsidRDefault="0037042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90DC1" w14:textId="77777777" w:rsidR="00370420" w:rsidRPr="00396332" w:rsidRDefault="0037042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1743D" w14:textId="77777777" w:rsidR="00370420" w:rsidRDefault="0037042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70420" w14:paraId="3BD67270" w14:textId="77777777">
        <w:trPr>
          <w:cantSplit/>
          <w:trHeight w:val="289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4B062" w14:textId="77777777" w:rsidR="00370420" w:rsidRDefault="00370420" w:rsidP="00370420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F85CD" w14:textId="77777777" w:rsidR="00370420" w:rsidRDefault="0037042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175+445</w:t>
            </w:r>
          </w:p>
          <w:p w14:paraId="654D0062" w14:textId="77777777" w:rsidR="00370420" w:rsidRDefault="0037042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175+495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4938E" w14:textId="77777777" w:rsidR="00370420" w:rsidRDefault="0037042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D9443" w14:textId="77777777" w:rsidR="00370420" w:rsidRDefault="00370420" w:rsidP="006832C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Satulung pe Someş -</w:t>
            </w:r>
          </w:p>
          <w:p w14:paraId="7CDDBAD5" w14:textId="77777777" w:rsidR="00370420" w:rsidRDefault="00370420" w:rsidP="006832C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Baia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57E2E" w14:textId="77777777" w:rsidR="00370420" w:rsidRDefault="0037042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68DD8" w14:textId="77777777" w:rsidR="00370420" w:rsidRPr="00396332" w:rsidRDefault="0037042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C56DB" w14:textId="77777777" w:rsidR="00370420" w:rsidRDefault="00370420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D0307" w14:textId="77777777" w:rsidR="00370420" w:rsidRPr="00396332" w:rsidRDefault="00370420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9D393" w14:textId="77777777" w:rsidR="00370420" w:rsidRDefault="00370420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</w:tbl>
    <w:p w14:paraId="2CF109D5" w14:textId="77777777" w:rsidR="00370420" w:rsidRDefault="00370420">
      <w:pPr>
        <w:spacing w:before="40" w:after="40" w:line="192" w:lineRule="auto"/>
        <w:ind w:right="57"/>
        <w:rPr>
          <w:sz w:val="20"/>
          <w:lang w:val="ro-RO"/>
        </w:rPr>
      </w:pPr>
    </w:p>
    <w:p w14:paraId="2406E69E" w14:textId="77777777" w:rsidR="00370420" w:rsidRDefault="00370420" w:rsidP="0002281B">
      <w:pPr>
        <w:pStyle w:val="Heading1"/>
        <w:spacing w:line="360" w:lineRule="auto"/>
      </w:pPr>
      <w:r>
        <w:t>LINIA 416</w:t>
      </w:r>
    </w:p>
    <w:p w14:paraId="37CA116B" w14:textId="77777777" w:rsidR="00370420" w:rsidRDefault="00370420" w:rsidP="00116541">
      <w:pPr>
        <w:pStyle w:val="Heading1"/>
        <w:spacing w:line="360" w:lineRule="auto"/>
        <w:rPr>
          <w:b w:val="0"/>
          <w:bCs w:val="0"/>
          <w:sz w:val="8"/>
        </w:rPr>
      </w:pPr>
      <w:r>
        <w:t>DEJ CĂLĂTORI - DEJ TRIAJ -  BECLEAN PE SOMEŞ - ILVA MICĂ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370420" w14:paraId="6936B8D1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AFD6D" w14:textId="77777777" w:rsidR="00370420" w:rsidRDefault="00370420" w:rsidP="00370420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92A58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A5374" w14:textId="77777777" w:rsidR="00370420" w:rsidRPr="00C4423F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048AF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Călători</w:t>
            </w:r>
          </w:p>
          <w:p w14:paraId="6B211640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1Th, 2Th, </w:t>
            </w:r>
          </w:p>
          <w:p w14:paraId="6F5F7A53" w14:textId="77777777" w:rsidR="00370420" w:rsidRDefault="00370420">
            <w:pPr>
              <w:spacing w:before="40" w:after="40" w:line="360" w:lineRule="auto"/>
              <w:ind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și 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4C3B4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F34AC7B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9A73B" w14:textId="77777777" w:rsidR="00370420" w:rsidRPr="00C4423F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12CEB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50CD6" w14:textId="77777777" w:rsidR="00370420" w:rsidRPr="00C4423F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A42F0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70420" w14:paraId="40787653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D1CA3" w14:textId="77777777" w:rsidR="00370420" w:rsidRDefault="00370420" w:rsidP="00370420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09CF0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1899D" w14:textId="77777777" w:rsidR="00370420" w:rsidRPr="00C4423F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9317D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Triaj</w:t>
            </w:r>
          </w:p>
          <w:p w14:paraId="6B6C6000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B, </w:t>
            </w:r>
          </w:p>
          <w:p w14:paraId="37ABC6CD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2B - 26B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68867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toate liniile</w:t>
            </w:r>
          </w:p>
          <w:p w14:paraId="33DBC0C5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2B-26B</w:t>
            </w:r>
          </w:p>
          <w:p w14:paraId="107F07E2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745E130F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</w:t>
            </w:r>
          </w:p>
          <w:p w14:paraId="580E1BDC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1B-85B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FB90A" w14:textId="77777777" w:rsidR="00370420" w:rsidRPr="00C4423F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A809B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4C18D" w14:textId="77777777" w:rsidR="00370420" w:rsidRPr="00C4423F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2392E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39584980" w14:textId="77777777">
        <w:trPr>
          <w:cantSplit/>
          <w:trHeight w:val="18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0151B" w14:textId="77777777" w:rsidR="00370420" w:rsidRDefault="00370420" w:rsidP="00370420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6AD89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C3CDC" w14:textId="77777777" w:rsidR="00370420" w:rsidRPr="00C4423F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78077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Triaj</w:t>
            </w:r>
          </w:p>
          <w:p w14:paraId="4F582614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A+D, </w:t>
            </w:r>
          </w:p>
          <w:p w14:paraId="03B9A6BC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1A - 10A şi </w:t>
            </w:r>
          </w:p>
          <w:p w14:paraId="043E2922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1D - 4D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C9E9E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toate liniile </w:t>
            </w:r>
          </w:p>
          <w:p w14:paraId="621E061D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1A-10A,</w:t>
            </w:r>
          </w:p>
          <w:p w14:paraId="34DD63E6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1D - 4D</w:t>
            </w:r>
          </w:p>
          <w:p w14:paraId="2C4E2E78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4E59891C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</w:t>
            </w:r>
          </w:p>
          <w:p w14:paraId="5BEDD701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1A-55A</w:t>
            </w:r>
          </w:p>
          <w:p w14:paraId="4E5E276A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</w:t>
            </w:r>
          </w:p>
          <w:p w14:paraId="0D1AF67C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8A-40A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EB8E1" w14:textId="77777777" w:rsidR="00370420" w:rsidRPr="00C4423F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774AA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3914D" w14:textId="77777777" w:rsidR="00370420" w:rsidRPr="00C4423F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9EDE5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30C67F23" w14:textId="77777777">
        <w:trPr>
          <w:cantSplit/>
          <w:trHeight w:val="18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88F24" w14:textId="77777777" w:rsidR="00370420" w:rsidRDefault="00370420" w:rsidP="00370420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8112C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7AE8F" w14:textId="77777777" w:rsidR="00370420" w:rsidRPr="00C4423F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07B2B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Triaj</w:t>
            </w:r>
          </w:p>
          <w:p w14:paraId="30A1E495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 3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AF84D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vârf sch. </w:t>
            </w:r>
          </w:p>
          <w:p w14:paraId="7EA48972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25T</w:t>
            </w:r>
          </w:p>
          <w:p w14:paraId="0939D4B3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 vârf</w:t>
            </w:r>
          </w:p>
          <w:p w14:paraId="0AA19B4A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</w:t>
            </w:r>
          </w:p>
          <w:p w14:paraId="74CF2B90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730AB" w14:textId="77777777" w:rsidR="00370420" w:rsidRPr="00C4423F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2E59D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F9B8A" w14:textId="77777777" w:rsidR="00370420" w:rsidRPr="00C4423F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EDF5E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C9BD1A4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1C, 3C spre Grupa A, între sch. 25 T - 31 T - 33 T - 43 T - 51 T - 9A.</w:t>
            </w:r>
          </w:p>
        </w:tc>
      </w:tr>
      <w:tr w:rsidR="00370420" w14:paraId="6AAD4B11" w14:textId="77777777">
        <w:trPr>
          <w:cantSplit/>
          <w:trHeight w:val="63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8242D" w14:textId="77777777" w:rsidR="00370420" w:rsidRDefault="00370420" w:rsidP="00370420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0B09C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4177A" w14:textId="77777777" w:rsidR="00370420" w:rsidRPr="00C4423F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5961C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Dej Triaj - Reteag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C9480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9D4BB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2E8CB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7+600</w:t>
            </w:r>
          </w:p>
          <w:p w14:paraId="6F298BEF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A4803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95C0D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70420" w14:paraId="4014E587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5BE0B" w14:textId="77777777" w:rsidR="00370420" w:rsidRDefault="00370420" w:rsidP="00370420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870EE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1387F" w14:textId="77777777" w:rsidR="00370420" w:rsidRPr="00C4423F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13867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Reteag</w:t>
            </w:r>
          </w:p>
          <w:p w14:paraId="31CDA036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7F476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11403A">
              <w:rPr>
                <w:b/>
                <w:bCs/>
                <w:sz w:val="20"/>
                <w:lang w:val="ro-RO"/>
              </w:rPr>
              <w:t>de la calcai sch. R10 pana la km 12+300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A1939" w14:textId="77777777" w:rsidR="00370420" w:rsidRPr="00C4423F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68F0D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ABC6B" w14:textId="77777777" w:rsidR="00370420" w:rsidRPr="00C4423F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B0E6A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11403A">
              <w:rPr>
                <w:b/>
                <w:bCs/>
                <w:i/>
                <w:iCs/>
                <w:sz w:val="20"/>
                <w:lang w:val="ro-RO"/>
              </w:rPr>
              <w:t>Linie inchisa intre km 12+300 pana la varf R9</w:t>
            </w:r>
          </w:p>
        </w:tc>
      </w:tr>
      <w:tr w:rsidR="00370420" w14:paraId="79D42927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650E5" w14:textId="77777777" w:rsidR="00370420" w:rsidRDefault="00370420" w:rsidP="00370420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A4DC2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12+700</w:t>
            </w:r>
          </w:p>
          <w:p w14:paraId="32961353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016C4" w14:textId="77777777" w:rsidR="00370420" w:rsidRPr="00C4423F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63F35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Reteag- Coldău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3C493" w14:textId="77777777" w:rsidR="00370420" w:rsidRPr="0011403A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8F999" w14:textId="77777777" w:rsidR="00370420" w:rsidRPr="00C4423F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C0CEA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85EE7" w14:textId="77777777" w:rsidR="00370420" w:rsidRPr="00C4423F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D7AFD" w14:textId="77777777" w:rsidR="00370420" w:rsidRPr="0011403A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70420" w14:paraId="4EEEC97D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BB6ED" w14:textId="77777777" w:rsidR="00370420" w:rsidRDefault="00370420" w:rsidP="00370420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58262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7ACBD" w14:textId="77777777" w:rsidR="00370420" w:rsidRPr="00C4423F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A9EE9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Reteag- Coldău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F18BA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4675F" w14:textId="77777777" w:rsidR="00370420" w:rsidRPr="00C4423F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E6C26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13+000</w:t>
            </w:r>
          </w:p>
          <w:p w14:paraId="6F97AFF7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67F7B" w14:textId="77777777" w:rsidR="00370420" w:rsidRPr="00C4423F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56921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70420" w14:paraId="5715DD5B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4AA96" w14:textId="77777777" w:rsidR="00370420" w:rsidRDefault="00370420" w:rsidP="00370420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0FEBA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24+070</w:t>
            </w:r>
          </w:p>
          <w:p w14:paraId="3839154A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28B0F" w14:textId="77777777" w:rsidR="00370420" w:rsidRPr="00C4423F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D6363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296ABBDD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6 / 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5C5B4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E81FB" w14:textId="77777777" w:rsidR="00370420" w:rsidRPr="00C4423F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D29C4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804CB" w14:textId="77777777" w:rsidR="00370420" w:rsidRPr="00C4423F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CA941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70420" w14:paraId="1050DAE5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9D57B" w14:textId="77777777" w:rsidR="00370420" w:rsidRDefault="00370420" w:rsidP="00370420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FBF54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BC5DE" w14:textId="77777777" w:rsidR="00370420" w:rsidRPr="00C4423F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2B301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2BBA3A01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8 /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00FF5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0EA70" w14:textId="77777777" w:rsidR="00370420" w:rsidRPr="00C4423F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ED2FC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24+070</w:t>
            </w:r>
          </w:p>
          <w:p w14:paraId="1DE0D09C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FB9F3" w14:textId="77777777" w:rsidR="00370420" w:rsidRPr="00C4423F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D91D7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70420" w14:paraId="5E469887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A4B5A" w14:textId="77777777" w:rsidR="00370420" w:rsidRDefault="00370420" w:rsidP="00370420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96C1A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4E1F5" w14:textId="77777777" w:rsidR="00370420" w:rsidRPr="00C4423F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D5CE8" w14:textId="77777777" w:rsidR="00370420" w:rsidRDefault="00370420" w:rsidP="00D754D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7BD1EF25" w14:textId="77777777" w:rsidR="00370420" w:rsidRDefault="00370420" w:rsidP="00D754D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0477E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45379BA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19CF5" w14:textId="77777777" w:rsidR="00370420" w:rsidRPr="00C4423F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F01F2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AA1CB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DB7F2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70420" w14:paraId="36CD303E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6562C" w14:textId="77777777" w:rsidR="00370420" w:rsidRDefault="00370420" w:rsidP="00370420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4BBBC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25+030</w:t>
            </w:r>
          </w:p>
          <w:p w14:paraId="3E130EC3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25+080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A253B" w14:textId="77777777" w:rsidR="00370420" w:rsidRPr="00C4423F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332D4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6221EC85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5 /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B8DBF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9B3A7" w14:textId="77777777" w:rsidR="00370420" w:rsidRPr="00C4423F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DCA4A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62A56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30615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70420" w14:paraId="5CDD79E6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0817A" w14:textId="77777777" w:rsidR="00370420" w:rsidRDefault="00370420" w:rsidP="00370420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4260D" w14:textId="77777777" w:rsidR="00370420" w:rsidRDefault="00370420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47699" w14:textId="77777777" w:rsidR="00370420" w:rsidRDefault="00370420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69610" w14:textId="77777777" w:rsidR="00370420" w:rsidRDefault="00370420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7997AC6A" w14:textId="77777777" w:rsidR="00370420" w:rsidRDefault="00370420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7 /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E5F16" w14:textId="77777777" w:rsidR="00370420" w:rsidRDefault="00370420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29D25" w14:textId="77777777" w:rsidR="00370420" w:rsidRPr="00C4423F" w:rsidRDefault="00370420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35939" w14:textId="77777777" w:rsidR="00370420" w:rsidRDefault="00370420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2D62C" w14:textId="77777777" w:rsidR="00370420" w:rsidRDefault="00370420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F1035" w14:textId="77777777" w:rsidR="00370420" w:rsidRDefault="00370420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circulația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în abatere la liniile 5 - 12</w:t>
            </w:r>
          </w:p>
        </w:tc>
      </w:tr>
      <w:tr w:rsidR="00370420" w14:paraId="760FCA71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A52AF" w14:textId="77777777" w:rsidR="00370420" w:rsidRDefault="00370420" w:rsidP="00370420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2CD28" w14:textId="77777777" w:rsidR="00370420" w:rsidRDefault="00370420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5393F" w14:textId="77777777" w:rsidR="00370420" w:rsidRPr="00C4423F" w:rsidRDefault="00370420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1E4D3" w14:textId="77777777" w:rsidR="00370420" w:rsidRDefault="00370420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4DC462AB" w14:textId="77777777" w:rsidR="00370420" w:rsidRDefault="00370420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A292B" w14:textId="77777777" w:rsidR="00370420" w:rsidRDefault="00370420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 sch. 28 la călcâi sch.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A1170" w14:textId="77777777" w:rsidR="00370420" w:rsidRPr="00C4423F" w:rsidRDefault="00370420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BE614" w14:textId="77777777" w:rsidR="00370420" w:rsidRDefault="00370420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68FCA" w14:textId="77777777" w:rsidR="00370420" w:rsidRDefault="00370420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72268" w14:textId="77777777" w:rsidR="00370420" w:rsidRDefault="00370420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70420" w14:paraId="2AC2BD50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64903" w14:textId="77777777" w:rsidR="00370420" w:rsidRDefault="00370420" w:rsidP="00370420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BCA95" w14:textId="77777777" w:rsidR="00370420" w:rsidRDefault="00370420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7B5CF" w14:textId="77777777" w:rsidR="00370420" w:rsidRPr="00C4423F" w:rsidRDefault="00370420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68D74" w14:textId="77777777" w:rsidR="00370420" w:rsidRDefault="00370420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Năsăud</w:t>
            </w:r>
          </w:p>
          <w:p w14:paraId="4ACD9161" w14:textId="77777777" w:rsidR="00370420" w:rsidRDefault="00370420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F01FE" w14:textId="77777777" w:rsidR="00370420" w:rsidRDefault="00370420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310C3941" w14:textId="77777777" w:rsidR="00370420" w:rsidRDefault="00370420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 /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D2D22" w14:textId="77777777" w:rsidR="00370420" w:rsidRPr="00C4423F" w:rsidRDefault="00370420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945DF" w14:textId="77777777" w:rsidR="00370420" w:rsidRDefault="00370420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A51A7" w14:textId="77777777" w:rsidR="00370420" w:rsidRPr="00C4423F" w:rsidRDefault="00370420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B651B" w14:textId="77777777" w:rsidR="00370420" w:rsidRDefault="00370420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– ieşiri la liniile 1 şi 2.</w:t>
            </w:r>
          </w:p>
        </w:tc>
      </w:tr>
      <w:tr w:rsidR="00370420" w14:paraId="027C23DB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56D53" w14:textId="77777777" w:rsidR="00370420" w:rsidRDefault="00370420" w:rsidP="00370420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FB2A9" w14:textId="77777777" w:rsidR="00370420" w:rsidRDefault="00370420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30+150</w:t>
            </w:r>
          </w:p>
          <w:p w14:paraId="3895EF5C" w14:textId="77777777" w:rsidR="00370420" w:rsidRDefault="00370420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C80E6" w14:textId="77777777" w:rsidR="00370420" w:rsidRPr="00C4423F" w:rsidRDefault="00370420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9E7A5" w14:textId="77777777" w:rsidR="00370420" w:rsidRDefault="00370420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Rebrișoara - </w:t>
            </w:r>
          </w:p>
          <w:p w14:paraId="4BF89AF4" w14:textId="77777777" w:rsidR="00370420" w:rsidRDefault="00370420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Feldru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D5FB4" w14:textId="77777777" w:rsidR="00370420" w:rsidRDefault="00370420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D46CB" w14:textId="77777777" w:rsidR="00370420" w:rsidRPr="00C4423F" w:rsidRDefault="00370420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1C1C0" w14:textId="77777777" w:rsidR="00370420" w:rsidRDefault="00370420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29AB8" w14:textId="77777777" w:rsidR="00370420" w:rsidRPr="00C4423F" w:rsidRDefault="00370420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678FB" w14:textId="77777777" w:rsidR="00370420" w:rsidRDefault="00370420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70420" w14:paraId="3B7A363D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846F9" w14:textId="77777777" w:rsidR="00370420" w:rsidRDefault="00370420" w:rsidP="00370420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7A40F" w14:textId="77777777" w:rsidR="00370420" w:rsidRDefault="00370420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39+000</w:t>
            </w:r>
          </w:p>
          <w:p w14:paraId="7B6DD00D" w14:textId="77777777" w:rsidR="00370420" w:rsidRDefault="00370420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3859F" w14:textId="77777777" w:rsidR="00370420" w:rsidRDefault="00370420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A0B30" w14:textId="77777777" w:rsidR="00370420" w:rsidRDefault="00370420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Feldru - Ilva Mică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C15E4" w14:textId="77777777" w:rsidR="00370420" w:rsidRDefault="00370420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0A36C" w14:textId="77777777" w:rsidR="00370420" w:rsidRPr="00C4423F" w:rsidRDefault="00370420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A26AD" w14:textId="77777777" w:rsidR="00370420" w:rsidRDefault="00370420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A766B" w14:textId="77777777" w:rsidR="00370420" w:rsidRPr="00C4423F" w:rsidRDefault="00370420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DA9DD" w14:textId="77777777" w:rsidR="00370420" w:rsidRDefault="00370420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70420" w14:paraId="514F4802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F896A" w14:textId="77777777" w:rsidR="00370420" w:rsidRDefault="00370420" w:rsidP="00370420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79DBE" w14:textId="77777777" w:rsidR="00370420" w:rsidRDefault="00370420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B73FE" w14:textId="77777777" w:rsidR="00370420" w:rsidRDefault="00370420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D9551" w14:textId="77777777" w:rsidR="00370420" w:rsidRDefault="00370420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6E76072F" w14:textId="77777777" w:rsidR="00370420" w:rsidRDefault="00370420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E9035" w14:textId="77777777" w:rsidR="00370420" w:rsidRDefault="00370420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575A50">
              <w:rPr>
                <w:b/>
                <w:bCs/>
                <w:sz w:val="20"/>
                <w:lang w:val="ro-RO"/>
              </w:rPr>
              <w:t>c</w:t>
            </w:r>
            <w:r>
              <w:rPr>
                <w:b/>
                <w:bCs/>
                <w:sz w:val="20"/>
                <w:lang w:val="ro-RO"/>
              </w:rPr>
              <w:t>ă</w:t>
            </w:r>
            <w:r w:rsidRPr="00575A50">
              <w:rPr>
                <w:b/>
                <w:bCs/>
                <w:sz w:val="20"/>
                <w:lang w:val="ro-RO"/>
              </w:rPr>
              <w:t>lc</w:t>
            </w:r>
            <w:r>
              <w:rPr>
                <w:b/>
                <w:bCs/>
                <w:sz w:val="20"/>
                <w:lang w:val="ro-RO"/>
              </w:rPr>
              <w:t>â</w:t>
            </w:r>
            <w:r w:rsidRPr="00575A50">
              <w:rPr>
                <w:b/>
                <w:bCs/>
                <w:sz w:val="20"/>
                <w:lang w:val="ro-RO"/>
              </w:rPr>
              <w:t xml:space="preserve">i sch. R28 </w:t>
            </w:r>
            <w:r>
              <w:rPr>
                <w:b/>
                <w:bCs/>
                <w:sz w:val="20"/>
                <w:lang w:val="ro-RO"/>
              </w:rPr>
              <w:t>ș</w:t>
            </w:r>
            <w:r w:rsidRPr="00575A50">
              <w:rPr>
                <w:b/>
                <w:bCs/>
                <w:sz w:val="20"/>
                <w:lang w:val="ro-RO"/>
              </w:rPr>
              <w:t>i v</w:t>
            </w:r>
            <w:r>
              <w:rPr>
                <w:b/>
                <w:bCs/>
                <w:sz w:val="20"/>
                <w:lang w:val="ro-RO"/>
              </w:rPr>
              <w:t>â</w:t>
            </w:r>
            <w:r w:rsidRPr="00575A50">
              <w:rPr>
                <w:b/>
                <w:bCs/>
                <w:sz w:val="20"/>
                <w:lang w:val="ro-RO"/>
              </w:rPr>
              <w:t>rf sch. R19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F1E18" w14:textId="77777777" w:rsidR="00370420" w:rsidRPr="00C4423F" w:rsidRDefault="00370420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23437" w14:textId="77777777" w:rsidR="00370420" w:rsidRDefault="00370420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A1659" w14:textId="77777777" w:rsidR="00370420" w:rsidRPr="00C4423F" w:rsidRDefault="00370420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816CC" w14:textId="77777777" w:rsidR="00370420" w:rsidRPr="00620605" w:rsidRDefault="00370420" w:rsidP="00AB4D1B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370420" w14:paraId="23B10901" w14:textId="77777777">
        <w:trPr>
          <w:cantSplit/>
          <w:trHeight w:val="77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A5289" w14:textId="77777777" w:rsidR="00370420" w:rsidRDefault="00370420" w:rsidP="00370420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D3B7D" w14:textId="77777777" w:rsidR="00370420" w:rsidRDefault="00370420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035EE" w14:textId="77777777" w:rsidR="00370420" w:rsidRPr="00C4423F" w:rsidRDefault="00370420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1A754" w14:textId="77777777" w:rsidR="00370420" w:rsidRDefault="00370420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01CD2061" w14:textId="77777777" w:rsidR="00370420" w:rsidRDefault="00370420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FDB11" w14:textId="77777777" w:rsidR="00370420" w:rsidRDefault="00370420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11 / 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3ED00" w14:textId="77777777" w:rsidR="00370420" w:rsidRPr="00C4423F" w:rsidRDefault="00370420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7F0F7" w14:textId="77777777" w:rsidR="00370420" w:rsidRDefault="00370420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41702" w14:textId="77777777" w:rsidR="00370420" w:rsidRPr="00C4423F" w:rsidRDefault="00370420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39B6B" w14:textId="77777777" w:rsidR="00370420" w:rsidRDefault="00370420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44E1CBA" w14:textId="77777777" w:rsidR="00370420" w:rsidRDefault="00370420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5 – 12.</w:t>
            </w:r>
          </w:p>
        </w:tc>
      </w:tr>
      <w:tr w:rsidR="00370420" w14:paraId="7BBDBA4F" w14:textId="77777777">
        <w:trPr>
          <w:cantSplit/>
          <w:trHeight w:val="77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32163" w14:textId="77777777" w:rsidR="00370420" w:rsidRDefault="00370420" w:rsidP="00370420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4AB61" w14:textId="77777777" w:rsidR="00370420" w:rsidRDefault="00370420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F8EF7" w14:textId="77777777" w:rsidR="00370420" w:rsidRPr="00C4423F" w:rsidRDefault="00370420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C74B1" w14:textId="77777777" w:rsidR="00370420" w:rsidRDefault="00370420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3CB597C6" w14:textId="77777777" w:rsidR="00370420" w:rsidRDefault="00370420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C48F2" w14:textId="77777777" w:rsidR="00370420" w:rsidRDefault="00370420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 R23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7205E" w14:textId="77777777" w:rsidR="00370420" w:rsidRPr="00C4423F" w:rsidRDefault="00370420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16F52" w14:textId="77777777" w:rsidR="00370420" w:rsidRDefault="00370420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866F7" w14:textId="77777777" w:rsidR="00370420" w:rsidRPr="00C4423F" w:rsidRDefault="00370420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30B30" w14:textId="77777777" w:rsidR="00370420" w:rsidRDefault="00370420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B411B36" w14:textId="77777777" w:rsidR="00370420" w:rsidRDefault="00370420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6 și 7.</w:t>
            </w:r>
          </w:p>
        </w:tc>
      </w:tr>
      <w:tr w:rsidR="00370420" w14:paraId="1893AF15" w14:textId="77777777">
        <w:trPr>
          <w:cantSplit/>
          <w:trHeight w:val="77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164C8" w14:textId="77777777" w:rsidR="00370420" w:rsidRDefault="00370420" w:rsidP="00370420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41EB4" w14:textId="77777777" w:rsidR="00370420" w:rsidRDefault="00370420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AB543" w14:textId="77777777" w:rsidR="00370420" w:rsidRPr="00C4423F" w:rsidRDefault="00370420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884F6" w14:textId="77777777" w:rsidR="00370420" w:rsidRDefault="00370420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19219EFF" w14:textId="77777777" w:rsidR="00370420" w:rsidRDefault="00370420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D5702" w14:textId="77777777" w:rsidR="00370420" w:rsidRDefault="00370420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7B5FAE4E" w14:textId="77777777" w:rsidR="00370420" w:rsidRDefault="00370420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/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EEA96" w14:textId="77777777" w:rsidR="00370420" w:rsidRDefault="00370420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A46E5" w14:textId="77777777" w:rsidR="00370420" w:rsidRDefault="00370420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EA732" w14:textId="77777777" w:rsidR="00370420" w:rsidRPr="00C4423F" w:rsidRDefault="00370420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0E123" w14:textId="77777777" w:rsidR="00370420" w:rsidRDefault="00370420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D59C97E" w14:textId="77777777" w:rsidR="00370420" w:rsidRDefault="00370420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4 – 10.</w:t>
            </w:r>
          </w:p>
        </w:tc>
      </w:tr>
      <w:tr w:rsidR="00370420" w14:paraId="79179299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076F7" w14:textId="77777777" w:rsidR="00370420" w:rsidRDefault="00370420" w:rsidP="00370420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0E6BB" w14:textId="77777777" w:rsidR="00370420" w:rsidRDefault="00370420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0574B" w14:textId="77777777" w:rsidR="00370420" w:rsidRPr="00C4423F" w:rsidRDefault="00370420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1BD67" w14:textId="77777777" w:rsidR="00370420" w:rsidRDefault="00370420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281BD423" w14:textId="77777777" w:rsidR="00370420" w:rsidRDefault="00370420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613A3" w14:textId="77777777" w:rsidR="00370420" w:rsidRDefault="00370420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C34A6" w14:textId="77777777" w:rsidR="00370420" w:rsidRPr="00C4423F" w:rsidRDefault="00370420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C9561" w14:textId="77777777" w:rsidR="00370420" w:rsidRDefault="00370420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B723E" w14:textId="77777777" w:rsidR="00370420" w:rsidRPr="00C4423F" w:rsidRDefault="00370420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AA3B8" w14:textId="77777777" w:rsidR="00370420" w:rsidRDefault="00370420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62E0B541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FDFBC" w14:textId="77777777" w:rsidR="00370420" w:rsidRDefault="00370420" w:rsidP="00370420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6F55B" w14:textId="77777777" w:rsidR="00370420" w:rsidRDefault="00370420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F7787" w14:textId="77777777" w:rsidR="00370420" w:rsidRPr="00C4423F" w:rsidRDefault="00370420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95D39" w14:textId="77777777" w:rsidR="00370420" w:rsidRDefault="00370420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0FEA0BC2" w14:textId="77777777" w:rsidR="00370420" w:rsidRDefault="00370420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1BFDC" w14:textId="77777777" w:rsidR="00370420" w:rsidRDefault="00370420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 sch. 15  la km 43+000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A1F1C" w14:textId="77777777" w:rsidR="00370420" w:rsidRPr="00C4423F" w:rsidRDefault="00370420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833E3" w14:textId="77777777" w:rsidR="00370420" w:rsidRDefault="00370420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B6694" w14:textId="77777777" w:rsidR="00370420" w:rsidRPr="00C4423F" w:rsidRDefault="00370420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B10D0" w14:textId="77777777" w:rsidR="00370420" w:rsidRDefault="00370420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11403A">
              <w:rPr>
                <w:b/>
                <w:bCs/>
                <w:i/>
                <w:iCs/>
                <w:sz w:val="20"/>
                <w:lang w:val="ro-RO"/>
              </w:rPr>
              <w:t>Linie inchisa intre km 43+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00</w:t>
            </w:r>
            <w:r w:rsidRPr="0011403A">
              <w:rPr>
                <w:b/>
                <w:bCs/>
                <w:i/>
                <w:iCs/>
                <w:sz w:val="20"/>
                <w:lang w:val="ro-RO"/>
              </w:rPr>
              <w:t>0 pana la calcai R14</w:t>
            </w:r>
          </w:p>
        </w:tc>
      </w:tr>
    </w:tbl>
    <w:p w14:paraId="61967992" w14:textId="77777777" w:rsidR="00370420" w:rsidRDefault="00370420">
      <w:pPr>
        <w:spacing w:before="40" w:after="40" w:line="192" w:lineRule="auto"/>
        <w:ind w:right="57"/>
        <w:rPr>
          <w:sz w:val="20"/>
          <w:lang w:val="ro-RO"/>
        </w:rPr>
      </w:pPr>
    </w:p>
    <w:p w14:paraId="39052909" w14:textId="77777777" w:rsidR="00370420" w:rsidRDefault="00370420" w:rsidP="00D37279">
      <w:pPr>
        <w:pStyle w:val="Heading1"/>
        <w:spacing w:line="276" w:lineRule="auto"/>
      </w:pPr>
      <w:r>
        <w:t>LINIA 418</w:t>
      </w:r>
    </w:p>
    <w:p w14:paraId="16040F6B" w14:textId="77777777" w:rsidR="00370420" w:rsidRDefault="00370420" w:rsidP="00D37279">
      <w:pPr>
        <w:pStyle w:val="Heading1"/>
        <w:spacing w:line="276" w:lineRule="auto"/>
        <w:rPr>
          <w:b w:val="0"/>
          <w:bCs w:val="0"/>
          <w:sz w:val="8"/>
        </w:rPr>
      </w:pPr>
      <w:r>
        <w:t xml:space="preserve">BECLEAN PE SOMEŞ </w:t>
      </w:r>
      <w:r>
        <w:rPr>
          <w:sz w:val="20"/>
        </w:rPr>
        <w:t xml:space="preserve">- </w:t>
      </w:r>
      <w:r>
        <w:t>DEDA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370420" w14:paraId="5AD32D03" w14:textId="77777777">
        <w:trPr>
          <w:cantSplit/>
          <w:trHeight w:val="57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04AD9" w14:textId="77777777" w:rsidR="00370420" w:rsidRDefault="00370420" w:rsidP="00370420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42B8B" w14:textId="77777777" w:rsidR="00370420" w:rsidRDefault="00370420" w:rsidP="007975E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25+020</w:t>
            </w:r>
          </w:p>
          <w:p w14:paraId="27973CA1" w14:textId="77777777" w:rsidR="00370420" w:rsidRDefault="00370420" w:rsidP="007975E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25+070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DAAC0" w14:textId="77777777" w:rsidR="00370420" w:rsidRPr="00896D96" w:rsidRDefault="00370420" w:rsidP="007975E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C85C7" w14:textId="77777777" w:rsidR="00370420" w:rsidRDefault="00370420" w:rsidP="007975E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Someș</w:t>
            </w:r>
          </w:p>
          <w:p w14:paraId="36F51137" w14:textId="77777777" w:rsidR="00370420" w:rsidRDefault="00370420" w:rsidP="007975E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 7 /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23070" w14:textId="77777777" w:rsidR="00370420" w:rsidRDefault="00370420" w:rsidP="007975E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92123" w14:textId="77777777" w:rsidR="00370420" w:rsidRPr="00896D96" w:rsidRDefault="00370420" w:rsidP="007975E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91DA5" w14:textId="77777777" w:rsidR="00370420" w:rsidRDefault="00370420" w:rsidP="007975E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32C4A" w14:textId="77777777" w:rsidR="00370420" w:rsidRPr="00896D96" w:rsidRDefault="00370420" w:rsidP="007975E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6FBB6" w14:textId="77777777" w:rsidR="00370420" w:rsidRDefault="00370420" w:rsidP="007975E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circulația la liniile 5 - 12</w:t>
            </w:r>
          </w:p>
        </w:tc>
      </w:tr>
      <w:tr w:rsidR="00370420" w14:paraId="40637759" w14:textId="77777777">
        <w:trPr>
          <w:cantSplit/>
          <w:trHeight w:val="57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2B942" w14:textId="77777777" w:rsidR="00370420" w:rsidRDefault="00370420" w:rsidP="00370420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A0BC5" w14:textId="77777777" w:rsidR="00370420" w:rsidRDefault="00370420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24288" w14:textId="77777777" w:rsidR="00370420" w:rsidRPr="00896D96" w:rsidRDefault="00370420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F3D90" w14:textId="77777777" w:rsidR="00370420" w:rsidRDefault="00370420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Şintereag</w:t>
            </w:r>
          </w:p>
          <w:p w14:paraId="6389955A" w14:textId="77777777" w:rsidR="00370420" w:rsidRDefault="00370420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387F2" w14:textId="77777777" w:rsidR="00370420" w:rsidRDefault="00370420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3181E" w14:textId="77777777" w:rsidR="00370420" w:rsidRPr="00896D96" w:rsidRDefault="00370420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896D96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1227E" w14:textId="77777777" w:rsidR="00370420" w:rsidRDefault="00370420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535AF" w14:textId="77777777" w:rsidR="00370420" w:rsidRPr="00896D96" w:rsidRDefault="00370420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9425A" w14:textId="77777777" w:rsidR="00370420" w:rsidRDefault="00370420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70420" w14:paraId="7BFDF3DD" w14:textId="77777777">
        <w:trPr>
          <w:cantSplit/>
          <w:trHeight w:val="57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66673" w14:textId="77777777" w:rsidR="00370420" w:rsidRDefault="00370420" w:rsidP="00370420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530CE" w14:textId="77777777" w:rsidR="00370420" w:rsidRDefault="00370420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E1F50" w14:textId="77777777" w:rsidR="00370420" w:rsidRDefault="00370420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3F6B0" w14:textId="77777777" w:rsidR="00370420" w:rsidRDefault="00370420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Sărăţel</w:t>
            </w:r>
          </w:p>
          <w:p w14:paraId="6D7B815F" w14:textId="77777777" w:rsidR="00370420" w:rsidRDefault="00370420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F05A2" w14:textId="77777777" w:rsidR="00370420" w:rsidRDefault="00370420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7F5E3" w14:textId="77777777" w:rsidR="00370420" w:rsidRPr="00896D96" w:rsidRDefault="00370420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0DDBC" w14:textId="77777777" w:rsidR="00370420" w:rsidRDefault="00370420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727B9" w14:textId="77777777" w:rsidR="00370420" w:rsidRPr="00896D96" w:rsidRDefault="00370420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BC76A" w14:textId="77777777" w:rsidR="00370420" w:rsidRDefault="00370420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0DAF9A84" w14:textId="77777777">
        <w:trPr>
          <w:cantSplit/>
          <w:trHeight w:val="57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154A1" w14:textId="77777777" w:rsidR="00370420" w:rsidRDefault="00370420" w:rsidP="00370420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87B54" w14:textId="77777777" w:rsidR="00370420" w:rsidRDefault="00370420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5+200</w:t>
            </w:r>
          </w:p>
          <w:p w14:paraId="18C0335D" w14:textId="77777777" w:rsidR="00370420" w:rsidRDefault="00370420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F355A" w14:textId="77777777" w:rsidR="00370420" w:rsidRDefault="00370420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E8ADF" w14:textId="77777777" w:rsidR="00370420" w:rsidRDefault="00370420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Sărăţel –</w:t>
            </w:r>
          </w:p>
          <w:p w14:paraId="53926A4C" w14:textId="77777777" w:rsidR="00370420" w:rsidRDefault="00370420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Mărișelu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4C4EB" w14:textId="77777777" w:rsidR="00370420" w:rsidRDefault="00370420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34702" w14:textId="77777777" w:rsidR="00370420" w:rsidRDefault="00370420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7F72F" w14:textId="77777777" w:rsidR="00370420" w:rsidRDefault="00370420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2AFA6" w14:textId="77777777" w:rsidR="00370420" w:rsidRPr="00896D96" w:rsidRDefault="00370420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94A9A" w14:textId="77777777" w:rsidR="00370420" w:rsidRDefault="00370420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70420" w14:paraId="044E3902" w14:textId="77777777">
        <w:trPr>
          <w:cantSplit/>
          <w:trHeight w:val="45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75FA5" w14:textId="77777777" w:rsidR="00370420" w:rsidRDefault="00370420" w:rsidP="00370420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CFE6F" w14:textId="77777777" w:rsidR="00370420" w:rsidRDefault="00370420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9925B" w14:textId="77777777" w:rsidR="00370420" w:rsidRPr="00896D96" w:rsidRDefault="00370420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0A970" w14:textId="77777777" w:rsidR="00370420" w:rsidRDefault="00370420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Şieu </w:t>
            </w:r>
          </w:p>
          <w:p w14:paraId="55511B9B" w14:textId="77777777" w:rsidR="00370420" w:rsidRDefault="00370420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CF50F" w14:textId="77777777" w:rsidR="00370420" w:rsidRDefault="00370420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5771FB91" w14:textId="77777777" w:rsidR="00370420" w:rsidRDefault="00370420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stație</w:t>
            </w:r>
          </w:p>
          <w:p w14:paraId="4ACCCF94" w14:textId="77777777" w:rsidR="00370420" w:rsidRDefault="00370420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2E443BCE" w14:textId="77777777" w:rsidR="00370420" w:rsidRDefault="00370420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călcâi sch. 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71BEA" w14:textId="77777777" w:rsidR="00370420" w:rsidRPr="00896D96" w:rsidRDefault="00370420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896D96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69DD3" w14:textId="77777777" w:rsidR="00370420" w:rsidRDefault="00370420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17BDF" w14:textId="77777777" w:rsidR="00370420" w:rsidRPr="00896D96" w:rsidRDefault="00370420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9FA24" w14:textId="77777777" w:rsidR="00370420" w:rsidRDefault="00370420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Linie închisă între ax stație și călcâi sch. nr. 4.</w:t>
            </w:r>
          </w:p>
        </w:tc>
      </w:tr>
      <w:tr w:rsidR="00370420" w14:paraId="4FCD6911" w14:textId="77777777">
        <w:trPr>
          <w:cantSplit/>
          <w:trHeight w:val="4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DB401" w14:textId="77777777" w:rsidR="00370420" w:rsidRDefault="00370420" w:rsidP="00370420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F5FA3" w14:textId="77777777" w:rsidR="00370420" w:rsidRDefault="00370420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49874" w14:textId="77777777" w:rsidR="00370420" w:rsidRPr="00896D96" w:rsidRDefault="00370420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96260" w14:textId="77777777" w:rsidR="00370420" w:rsidRDefault="00370420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Monor Gledin</w:t>
            </w:r>
          </w:p>
          <w:p w14:paraId="33BFB440" w14:textId="77777777" w:rsidR="00370420" w:rsidRDefault="00370420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2B7A4" w14:textId="77777777" w:rsidR="00370420" w:rsidRDefault="00370420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BF7DA" w14:textId="77777777" w:rsidR="00370420" w:rsidRPr="00896D96" w:rsidRDefault="00370420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896D96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047E7" w14:textId="77777777" w:rsidR="00370420" w:rsidRDefault="00370420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33D5E" w14:textId="77777777" w:rsidR="00370420" w:rsidRPr="00896D96" w:rsidRDefault="00370420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5E775" w14:textId="77777777" w:rsidR="00370420" w:rsidRDefault="00370420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70420" w14:paraId="3B91F469" w14:textId="77777777">
        <w:trPr>
          <w:cantSplit/>
          <w:trHeight w:val="4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49668" w14:textId="77777777" w:rsidR="00370420" w:rsidRDefault="00370420" w:rsidP="00370420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AD677" w14:textId="77777777" w:rsidR="00370420" w:rsidRDefault="00370420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28665" w14:textId="77777777" w:rsidR="00370420" w:rsidRPr="00896D96" w:rsidRDefault="00370420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AB181" w14:textId="77777777" w:rsidR="00370420" w:rsidRDefault="00370420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Monor Gledin</w:t>
            </w:r>
          </w:p>
          <w:p w14:paraId="1438490E" w14:textId="77777777" w:rsidR="00370420" w:rsidRDefault="00370420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7517C" w14:textId="77777777" w:rsidR="00370420" w:rsidRDefault="00370420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DF31E" w14:textId="77777777" w:rsidR="00370420" w:rsidRPr="00896D96" w:rsidRDefault="00370420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47D0D" w14:textId="77777777" w:rsidR="00370420" w:rsidRDefault="00370420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E0337" w14:textId="77777777" w:rsidR="00370420" w:rsidRPr="00896D96" w:rsidRDefault="00370420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DFDE5" w14:textId="77777777" w:rsidR="00370420" w:rsidRDefault="00370420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70420" w14:paraId="092353D1" w14:textId="77777777">
        <w:trPr>
          <w:cantSplit/>
          <w:trHeight w:val="4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A3F27" w14:textId="77777777" w:rsidR="00370420" w:rsidRDefault="00370420" w:rsidP="00370420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5A14C" w14:textId="77777777" w:rsidR="00370420" w:rsidRDefault="00370420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36+900</w:t>
            </w:r>
          </w:p>
          <w:p w14:paraId="1279AA31" w14:textId="77777777" w:rsidR="00370420" w:rsidRDefault="00370420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38+700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2DB83" w14:textId="77777777" w:rsidR="00370420" w:rsidRPr="00896D96" w:rsidRDefault="00370420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C15E5" w14:textId="77777777" w:rsidR="00370420" w:rsidRDefault="00370420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Monor Gledin -</w:t>
            </w:r>
          </w:p>
          <w:p w14:paraId="1150BBD9" w14:textId="77777777" w:rsidR="00370420" w:rsidRDefault="00370420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Râpa de Jos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33C83" w14:textId="77777777" w:rsidR="00370420" w:rsidRDefault="00370420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54EC5" w14:textId="77777777" w:rsidR="00370420" w:rsidRPr="00896D96" w:rsidRDefault="00370420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BCBF6" w14:textId="77777777" w:rsidR="00370420" w:rsidRDefault="00370420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C6186" w14:textId="77777777" w:rsidR="00370420" w:rsidRPr="00896D96" w:rsidRDefault="00370420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6449E" w14:textId="77777777" w:rsidR="00370420" w:rsidRDefault="00370420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70420" w14:paraId="6751B72E" w14:textId="77777777">
        <w:trPr>
          <w:cantSplit/>
          <w:trHeight w:val="49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33A6A" w14:textId="77777777" w:rsidR="00370420" w:rsidRDefault="00370420" w:rsidP="00370420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4C4E8" w14:textId="77777777" w:rsidR="00370420" w:rsidRDefault="00370420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2CE4C" w14:textId="77777777" w:rsidR="00370420" w:rsidRPr="00896D96" w:rsidRDefault="00370420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12787" w14:textId="77777777" w:rsidR="00370420" w:rsidRDefault="00370420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Râpa de Jos</w:t>
            </w:r>
          </w:p>
          <w:p w14:paraId="35F651DE" w14:textId="77777777" w:rsidR="00370420" w:rsidRDefault="00370420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F73CF" w14:textId="77777777" w:rsidR="00370420" w:rsidRDefault="00370420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AB4F2" w14:textId="77777777" w:rsidR="00370420" w:rsidRPr="00896D96" w:rsidRDefault="00370420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CA593" w14:textId="77777777" w:rsidR="00370420" w:rsidRDefault="00370420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89D0C" w14:textId="77777777" w:rsidR="00370420" w:rsidRPr="00896D96" w:rsidRDefault="00370420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D8204" w14:textId="77777777" w:rsidR="00370420" w:rsidRDefault="00370420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44ED56D9" w14:textId="77777777" w:rsidR="00370420" w:rsidRDefault="00370420" w:rsidP="00D37279">
      <w:pPr>
        <w:spacing w:before="40" w:after="40" w:line="276" w:lineRule="auto"/>
        <w:ind w:right="57"/>
        <w:rPr>
          <w:sz w:val="20"/>
          <w:lang w:val="ro-RO"/>
        </w:rPr>
      </w:pPr>
    </w:p>
    <w:p w14:paraId="0A434614" w14:textId="77777777" w:rsidR="00370420" w:rsidRDefault="00370420" w:rsidP="001F0E2C">
      <w:pPr>
        <w:pStyle w:val="Heading1"/>
        <w:spacing w:line="360" w:lineRule="auto"/>
      </w:pPr>
      <w:r>
        <w:lastRenderedPageBreak/>
        <w:t>LINIA 420</w:t>
      </w:r>
    </w:p>
    <w:p w14:paraId="51E41726" w14:textId="77777777" w:rsidR="00370420" w:rsidRDefault="00370420" w:rsidP="00040120">
      <w:pPr>
        <w:pStyle w:val="Heading1"/>
        <w:spacing w:line="360" w:lineRule="auto"/>
        <w:rPr>
          <w:b w:val="0"/>
          <w:bCs w:val="0"/>
          <w:sz w:val="8"/>
        </w:rPr>
      </w:pPr>
      <w:r>
        <w:t>LUDUŞ - MĂGHERUŞ ŞIEU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370420" w14:paraId="39EBA9A5" w14:textId="77777777">
        <w:trPr>
          <w:cantSplit/>
          <w:trHeight w:val="4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8FB40" w14:textId="77777777" w:rsidR="00370420" w:rsidRDefault="00370420" w:rsidP="00370420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B960D" w14:textId="77777777" w:rsidR="00370420" w:rsidRDefault="0037042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0+340</w:t>
            </w:r>
          </w:p>
          <w:p w14:paraId="67A8355B" w14:textId="77777777" w:rsidR="00370420" w:rsidRDefault="0037042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3CC96" w14:textId="77777777" w:rsidR="00370420" w:rsidRDefault="0037042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40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C58E2" w14:textId="77777777" w:rsidR="00370420" w:rsidRDefault="00370420" w:rsidP="004100EB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Luduş -</w:t>
            </w:r>
          </w:p>
          <w:p w14:paraId="660A8707" w14:textId="77777777" w:rsidR="00370420" w:rsidRDefault="00370420" w:rsidP="004100EB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Sărmăşel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B08D6" w14:textId="77777777" w:rsidR="00370420" w:rsidRDefault="0037042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ED143" w14:textId="77777777" w:rsidR="00370420" w:rsidRPr="00D061F6" w:rsidRDefault="0037042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EB0CF" w14:textId="77777777" w:rsidR="00370420" w:rsidRDefault="0037042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1DB41" w14:textId="77777777" w:rsidR="00370420" w:rsidRPr="00D061F6" w:rsidRDefault="0037042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50F61" w14:textId="77777777" w:rsidR="00370420" w:rsidRDefault="00370420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370420" w14:paraId="574FE387" w14:textId="77777777">
        <w:trPr>
          <w:cantSplit/>
          <w:trHeight w:val="4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7FBA1" w14:textId="77777777" w:rsidR="00370420" w:rsidRDefault="00370420" w:rsidP="00370420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D1D6B" w14:textId="77777777" w:rsidR="00370420" w:rsidRDefault="0037042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2+800</w:t>
            </w:r>
          </w:p>
          <w:p w14:paraId="75BE41BF" w14:textId="77777777" w:rsidR="00370420" w:rsidRDefault="0037042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D3F37" w14:textId="77777777" w:rsidR="00370420" w:rsidRPr="00D061F6" w:rsidRDefault="0037042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EDA27" w14:textId="77777777" w:rsidR="00370420" w:rsidRDefault="00370420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Luduş -</w:t>
            </w:r>
          </w:p>
          <w:p w14:paraId="7F23D458" w14:textId="77777777" w:rsidR="00370420" w:rsidRDefault="00370420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Sărmăşel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62D6E" w14:textId="77777777" w:rsidR="00370420" w:rsidRDefault="0037042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9995F" w14:textId="77777777" w:rsidR="00370420" w:rsidRPr="00D061F6" w:rsidRDefault="0037042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DA522" w14:textId="77777777" w:rsidR="00370420" w:rsidRDefault="0037042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4D81B" w14:textId="77777777" w:rsidR="00370420" w:rsidRPr="00D061F6" w:rsidRDefault="0037042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3339D" w14:textId="77777777" w:rsidR="00370420" w:rsidRDefault="00370420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 .</w:t>
            </w:r>
          </w:p>
        </w:tc>
      </w:tr>
      <w:tr w:rsidR="00370420" w14:paraId="267A384C" w14:textId="77777777">
        <w:trPr>
          <w:cantSplit/>
          <w:trHeight w:val="4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8958D" w14:textId="77777777" w:rsidR="00370420" w:rsidRDefault="00370420" w:rsidP="00370420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DFE17" w14:textId="77777777" w:rsidR="00370420" w:rsidRDefault="0037042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6+650</w:t>
            </w:r>
          </w:p>
          <w:p w14:paraId="56399737" w14:textId="77777777" w:rsidR="00370420" w:rsidRDefault="0037042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AF12B" w14:textId="77777777" w:rsidR="00370420" w:rsidRDefault="0037042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40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2F6CE" w14:textId="77777777" w:rsidR="00370420" w:rsidRDefault="00370420" w:rsidP="009301E4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Luduş -</w:t>
            </w:r>
          </w:p>
          <w:p w14:paraId="33B3242A" w14:textId="77777777" w:rsidR="00370420" w:rsidRDefault="00370420" w:rsidP="009301E4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Sărmăşel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F2550" w14:textId="77777777" w:rsidR="00370420" w:rsidRDefault="0037042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767E5" w14:textId="77777777" w:rsidR="00370420" w:rsidRPr="00D061F6" w:rsidRDefault="0037042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9A384" w14:textId="77777777" w:rsidR="00370420" w:rsidRDefault="0037042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2EB5F" w14:textId="77777777" w:rsidR="00370420" w:rsidRPr="00D061F6" w:rsidRDefault="0037042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C9558" w14:textId="77777777" w:rsidR="00370420" w:rsidRDefault="00370420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370420" w14:paraId="60B158E5" w14:textId="77777777">
        <w:trPr>
          <w:cantSplit/>
          <w:trHeight w:val="4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E8198" w14:textId="77777777" w:rsidR="00370420" w:rsidRDefault="00370420" w:rsidP="00370420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E70B9" w14:textId="77777777" w:rsidR="00370420" w:rsidRDefault="0037042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9+100</w:t>
            </w:r>
          </w:p>
          <w:p w14:paraId="56472E24" w14:textId="77777777" w:rsidR="00370420" w:rsidRDefault="0037042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1F91E" w14:textId="77777777" w:rsidR="00370420" w:rsidRDefault="0037042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EA5CD" w14:textId="77777777" w:rsidR="00370420" w:rsidRDefault="00370420" w:rsidP="009301E4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Luduş -</w:t>
            </w:r>
          </w:p>
          <w:p w14:paraId="6CAB8243" w14:textId="77777777" w:rsidR="00370420" w:rsidRDefault="00370420" w:rsidP="009301E4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Sărmăşel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1278C" w14:textId="77777777" w:rsidR="00370420" w:rsidRDefault="0037042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6EC38" w14:textId="77777777" w:rsidR="00370420" w:rsidRPr="00D061F6" w:rsidRDefault="0037042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0E953" w14:textId="77777777" w:rsidR="00370420" w:rsidRDefault="0037042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3EBD9" w14:textId="77777777" w:rsidR="00370420" w:rsidRPr="00D061F6" w:rsidRDefault="0037042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B9D61" w14:textId="77777777" w:rsidR="00370420" w:rsidRDefault="00370420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370420" w14:paraId="018F6D26" w14:textId="77777777">
        <w:trPr>
          <w:cantSplit/>
          <w:trHeight w:val="4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C2E0C" w14:textId="77777777" w:rsidR="00370420" w:rsidRDefault="00370420" w:rsidP="00370420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F4890" w14:textId="77777777" w:rsidR="00370420" w:rsidRDefault="0037042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13+800</w:t>
            </w:r>
          </w:p>
          <w:p w14:paraId="0E3FC416" w14:textId="77777777" w:rsidR="00370420" w:rsidRDefault="0037042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27+950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23890" w14:textId="77777777" w:rsidR="00370420" w:rsidRDefault="0037042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40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0CB79" w14:textId="77777777" w:rsidR="00370420" w:rsidRDefault="00370420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Luduş -</w:t>
            </w:r>
          </w:p>
          <w:p w14:paraId="469AAEA8" w14:textId="77777777" w:rsidR="00370420" w:rsidRDefault="00370420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Sărmăşel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B4ABC" w14:textId="77777777" w:rsidR="00370420" w:rsidRDefault="0037042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ED0C3" w14:textId="77777777" w:rsidR="00370420" w:rsidRPr="00D061F6" w:rsidRDefault="0037042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B80BD" w14:textId="77777777" w:rsidR="00370420" w:rsidRDefault="0037042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69978" w14:textId="77777777" w:rsidR="00370420" w:rsidRPr="00D061F6" w:rsidRDefault="0037042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A5D05" w14:textId="77777777" w:rsidR="00370420" w:rsidRDefault="00370420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370420" w14:paraId="23D33BAA" w14:textId="77777777">
        <w:trPr>
          <w:cantSplit/>
          <w:trHeight w:val="4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B0698" w14:textId="77777777" w:rsidR="00370420" w:rsidRDefault="00370420" w:rsidP="00370420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8F37A" w14:textId="77777777" w:rsidR="00370420" w:rsidRDefault="00370420" w:rsidP="008276C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150E2" w14:textId="77777777" w:rsidR="00370420" w:rsidRDefault="00370420" w:rsidP="008276C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8C578" w14:textId="77777777" w:rsidR="00370420" w:rsidRDefault="00370420" w:rsidP="008276C8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Sărmăşel</w:t>
            </w:r>
          </w:p>
          <w:p w14:paraId="2E4C5E7E" w14:textId="77777777" w:rsidR="00370420" w:rsidRDefault="00370420" w:rsidP="008276C8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1CFB4" w14:textId="77777777" w:rsidR="00370420" w:rsidRDefault="00370420" w:rsidP="008276C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61A149F" w14:textId="77777777" w:rsidR="00370420" w:rsidRDefault="00370420" w:rsidP="008276C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5BE47" w14:textId="77777777" w:rsidR="00370420" w:rsidRPr="00D061F6" w:rsidRDefault="00370420" w:rsidP="008276C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061F6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16B34" w14:textId="77777777" w:rsidR="00370420" w:rsidRDefault="00370420" w:rsidP="008276C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A99AF" w14:textId="77777777" w:rsidR="00370420" w:rsidRPr="00D061F6" w:rsidRDefault="00370420" w:rsidP="008276C8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6A8B6" w14:textId="77777777" w:rsidR="00370420" w:rsidRDefault="00370420" w:rsidP="008276C8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76C7765F" w14:textId="77777777">
        <w:trPr>
          <w:cantSplit/>
          <w:trHeight w:val="24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4B1CF" w14:textId="77777777" w:rsidR="00370420" w:rsidRDefault="00370420" w:rsidP="00370420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65639" w14:textId="77777777" w:rsidR="00370420" w:rsidRDefault="0037042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53+500</w:t>
            </w:r>
          </w:p>
          <w:p w14:paraId="2B66A4A5" w14:textId="77777777" w:rsidR="00370420" w:rsidRDefault="0037042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57+900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722EA" w14:textId="77777777" w:rsidR="00370420" w:rsidRDefault="0037042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31DBC" w14:textId="77777777" w:rsidR="00370420" w:rsidRDefault="00370420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Sărmăşel  -</w:t>
            </w:r>
          </w:p>
          <w:p w14:paraId="43E88E03" w14:textId="77777777" w:rsidR="00370420" w:rsidRDefault="00370420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Lechinţa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CE554" w14:textId="77777777" w:rsidR="00370420" w:rsidRDefault="0037042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691FE" w14:textId="77777777" w:rsidR="00370420" w:rsidRPr="00D061F6" w:rsidRDefault="0037042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BAC3E" w14:textId="77777777" w:rsidR="00370420" w:rsidRDefault="0037042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BA0BC" w14:textId="77777777" w:rsidR="00370420" w:rsidRPr="00D061F6" w:rsidRDefault="0037042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240CF" w14:textId="77777777" w:rsidR="00370420" w:rsidRDefault="00370420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4CCD306C" w14:textId="77777777" w:rsidR="00370420" w:rsidRDefault="00370420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70420" w14:paraId="10679E1C" w14:textId="77777777">
        <w:trPr>
          <w:cantSplit/>
          <w:trHeight w:val="24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5243A" w14:textId="77777777" w:rsidR="00370420" w:rsidRDefault="00370420" w:rsidP="00370420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BBFE2" w14:textId="77777777" w:rsidR="00370420" w:rsidRDefault="0037042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62+000</w:t>
            </w:r>
          </w:p>
          <w:p w14:paraId="369CE96A" w14:textId="77777777" w:rsidR="00370420" w:rsidRDefault="0037042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62+150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356B5" w14:textId="77777777" w:rsidR="00370420" w:rsidRDefault="0037042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2375E" w14:textId="77777777" w:rsidR="00370420" w:rsidRDefault="00370420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Sărmăşel  -</w:t>
            </w:r>
          </w:p>
          <w:p w14:paraId="20E2F448" w14:textId="77777777" w:rsidR="00370420" w:rsidRDefault="00370420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Lechinţa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22D8C" w14:textId="77777777" w:rsidR="00370420" w:rsidRDefault="0037042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A20F6" w14:textId="77777777" w:rsidR="00370420" w:rsidRPr="00D061F6" w:rsidRDefault="0037042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F53AF" w14:textId="77777777" w:rsidR="00370420" w:rsidRDefault="0037042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A4402" w14:textId="77777777" w:rsidR="00370420" w:rsidRPr="00D061F6" w:rsidRDefault="0037042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FB59F" w14:textId="77777777" w:rsidR="00370420" w:rsidRDefault="00370420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370420" w14:paraId="60604BF0" w14:textId="77777777">
        <w:trPr>
          <w:cantSplit/>
          <w:trHeight w:val="24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949B2" w14:textId="77777777" w:rsidR="00370420" w:rsidRDefault="00370420" w:rsidP="00370420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D3457" w14:textId="77777777" w:rsidR="00370420" w:rsidRDefault="0037042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68+500</w:t>
            </w:r>
          </w:p>
          <w:p w14:paraId="70CDBF0D" w14:textId="77777777" w:rsidR="00370420" w:rsidRDefault="0037042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72+550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74093" w14:textId="77777777" w:rsidR="00370420" w:rsidRDefault="0037042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40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4FBC8" w14:textId="77777777" w:rsidR="00370420" w:rsidRDefault="00370420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Sărmăşel  -</w:t>
            </w:r>
          </w:p>
          <w:p w14:paraId="179BD9DC" w14:textId="77777777" w:rsidR="00370420" w:rsidRDefault="00370420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Lechinţa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19B39" w14:textId="77777777" w:rsidR="00370420" w:rsidRDefault="0037042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CAC6E" w14:textId="77777777" w:rsidR="00370420" w:rsidRPr="00D061F6" w:rsidRDefault="0037042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FBFD2" w14:textId="77777777" w:rsidR="00370420" w:rsidRDefault="0037042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E962F" w14:textId="77777777" w:rsidR="00370420" w:rsidRPr="00D061F6" w:rsidRDefault="0037042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45A12" w14:textId="77777777" w:rsidR="00370420" w:rsidRDefault="00370420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370420" w14:paraId="2B072418" w14:textId="77777777">
        <w:trPr>
          <w:cantSplit/>
          <w:trHeight w:val="24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E2980" w14:textId="77777777" w:rsidR="00370420" w:rsidRDefault="00370420" w:rsidP="00370420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B023E" w14:textId="77777777" w:rsidR="00370420" w:rsidRDefault="0037042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77+650</w:t>
            </w:r>
          </w:p>
          <w:p w14:paraId="33B1F032" w14:textId="77777777" w:rsidR="00370420" w:rsidRDefault="0037042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78+850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888C0" w14:textId="77777777" w:rsidR="00370420" w:rsidRDefault="0037042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31EBD" w14:textId="77777777" w:rsidR="00370420" w:rsidRDefault="00370420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Sărmăşel  -</w:t>
            </w:r>
          </w:p>
          <w:p w14:paraId="703F3590" w14:textId="77777777" w:rsidR="00370420" w:rsidRDefault="00370420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Lechinţa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6CDB9" w14:textId="77777777" w:rsidR="00370420" w:rsidRDefault="0037042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F0826" w14:textId="77777777" w:rsidR="00370420" w:rsidRPr="00D061F6" w:rsidRDefault="0037042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880C3" w14:textId="77777777" w:rsidR="00370420" w:rsidRDefault="0037042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05C22" w14:textId="77777777" w:rsidR="00370420" w:rsidRPr="00D061F6" w:rsidRDefault="0037042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B4D0A" w14:textId="77777777" w:rsidR="00370420" w:rsidRDefault="00370420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370420" w:rsidRPr="00F37505" w14:paraId="53311AA7" w14:textId="77777777">
        <w:trPr>
          <w:cantSplit/>
          <w:trHeight w:val="24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06DAE" w14:textId="77777777" w:rsidR="00370420" w:rsidRPr="00F37505" w:rsidRDefault="00370420" w:rsidP="00370420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C988F" w14:textId="77777777" w:rsidR="00370420" w:rsidRPr="00F37505" w:rsidRDefault="0037042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57274" w14:textId="77777777" w:rsidR="00370420" w:rsidRPr="00F37505" w:rsidRDefault="0037042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49114" w14:textId="77777777" w:rsidR="00370420" w:rsidRPr="00F37505" w:rsidRDefault="00370420">
            <w:pPr>
              <w:spacing w:before="40" w:line="360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F37505">
              <w:rPr>
                <w:b/>
                <w:bCs/>
                <w:sz w:val="20"/>
                <w:szCs w:val="20"/>
                <w:lang w:val="ro-RO"/>
              </w:rPr>
              <w:t>St. Lechinţa</w:t>
            </w:r>
          </w:p>
          <w:p w14:paraId="4BAE63F0" w14:textId="77777777" w:rsidR="00370420" w:rsidRPr="00F37505" w:rsidRDefault="00370420">
            <w:pPr>
              <w:spacing w:before="40" w:line="360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F37505">
              <w:rPr>
                <w:b/>
                <w:bCs/>
                <w:sz w:val="20"/>
                <w:szCs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CC673" w14:textId="77777777" w:rsidR="00370420" w:rsidRPr="00F37505" w:rsidRDefault="0037042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F37505">
              <w:rPr>
                <w:b/>
                <w:bCs/>
                <w:sz w:val="20"/>
                <w:szCs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628EE" w14:textId="77777777" w:rsidR="00370420" w:rsidRPr="00F37505" w:rsidRDefault="0037042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3750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D15BE" w14:textId="77777777" w:rsidR="00370420" w:rsidRPr="00F37505" w:rsidRDefault="0037042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7E75A" w14:textId="77777777" w:rsidR="00370420" w:rsidRPr="00F37505" w:rsidRDefault="0037042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32C8F" w14:textId="77777777" w:rsidR="00370420" w:rsidRPr="00F37505" w:rsidRDefault="00370420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</w:tbl>
    <w:p w14:paraId="1DD8550F" w14:textId="77777777" w:rsidR="00370420" w:rsidRDefault="00370420">
      <w:pPr>
        <w:spacing w:before="40" w:line="192" w:lineRule="auto"/>
        <w:ind w:right="57"/>
        <w:rPr>
          <w:sz w:val="20"/>
          <w:lang w:val="ro-RO"/>
        </w:rPr>
      </w:pPr>
    </w:p>
    <w:p w14:paraId="44435CD2" w14:textId="77777777" w:rsidR="00370420" w:rsidRDefault="00370420" w:rsidP="00BF55B4">
      <w:pPr>
        <w:pStyle w:val="Heading1"/>
        <w:spacing w:line="360" w:lineRule="auto"/>
      </w:pPr>
      <w:r>
        <w:t>LINIA 421</w:t>
      </w:r>
    </w:p>
    <w:p w14:paraId="674CAF71" w14:textId="77777777" w:rsidR="00370420" w:rsidRDefault="00370420" w:rsidP="00B90F8A">
      <w:pPr>
        <w:pStyle w:val="Heading1"/>
        <w:spacing w:line="360" w:lineRule="auto"/>
        <w:rPr>
          <w:b w:val="0"/>
          <w:bCs w:val="0"/>
          <w:sz w:val="8"/>
        </w:rPr>
      </w:pPr>
      <w:r>
        <w:t>SĂRĂŢEL - BISTRIŢA BÂRGĂULUI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370420" w14:paraId="131B6EF0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36303" w14:textId="77777777" w:rsidR="00370420" w:rsidRDefault="00370420" w:rsidP="00370420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A1F37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C5282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5EA51" w14:textId="77777777" w:rsidR="00370420" w:rsidRDefault="00370420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Sărăţel</w:t>
            </w:r>
          </w:p>
          <w:p w14:paraId="082AFBE6" w14:textId="77777777" w:rsidR="00370420" w:rsidRDefault="00370420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E4B31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7902F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33ECE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D359C" w14:textId="77777777" w:rsidR="00370420" w:rsidRPr="00E22A01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E742C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788EBA92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BB472" w14:textId="77777777" w:rsidR="00370420" w:rsidRDefault="00370420" w:rsidP="00370420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6494B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53+200</w:t>
            </w:r>
          </w:p>
          <w:p w14:paraId="73F6677C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53+250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CE473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4F8E6" w14:textId="77777777" w:rsidR="00370420" w:rsidRDefault="00370420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Sărăţel - Bistriţa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D89B0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801C5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8E4CA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E0DE5" w14:textId="77777777" w:rsidR="00370420" w:rsidRPr="00E22A01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7F56A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70420" w14:paraId="6C6D184E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875CB" w14:textId="77777777" w:rsidR="00370420" w:rsidRDefault="00370420" w:rsidP="00370420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B9EDF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ABEB4" w14:textId="77777777" w:rsidR="00370420" w:rsidRPr="00FE111C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2FC99" w14:textId="77777777" w:rsidR="00370420" w:rsidRDefault="00370420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Bistriţa Nord</w:t>
            </w:r>
          </w:p>
          <w:p w14:paraId="24914124" w14:textId="77777777" w:rsidR="00370420" w:rsidRDefault="00370420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7, 8, 9 și 10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CC775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CDB5A" w14:textId="77777777" w:rsidR="00370420" w:rsidRPr="007B5B08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7B5B08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7CB4F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F77B4" w14:textId="77777777" w:rsidR="00370420" w:rsidRPr="00E22A01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024B4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24C0DF3C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A5F8C" w14:textId="77777777" w:rsidR="00370420" w:rsidRDefault="00370420" w:rsidP="00370420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05766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59+750</w:t>
            </w:r>
          </w:p>
          <w:p w14:paraId="2F65C038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60+500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BE7DA" w14:textId="77777777" w:rsidR="00370420" w:rsidRPr="00FE111C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A8949" w14:textId="77777777" w:rsidR="00370420" w:rsidRDefault="00370420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Bistriţa Nord</w:t>
            </w:r>
          </w:p>
          <w:p w14:paraId="65818F5B" w14:textId="77777777" w:rsidR="00370420" w:rsidRDefault="00370420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58E18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9081B" w14:textId="77777777" w:rsidR="00370420" w:rsidRPr="007B5B08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8E867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85CCE" w14:textId="77777777" w:rsidR="00370420" w:rsidRPr="00E22A01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D3D2E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70420" w14:paraId="4A9358FE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0CC41" w14:textId="77777777" w:rsidR="00370420" w:rsidRDefault="00370420" w:rsidP="00370420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889B7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68+000</w:t>
            </w:r>
          </w:p>
          <w:p w14:paraId="49F822D9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68+810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DB1DA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CDBEC" w14:textId="77777777" w:rsidR="00370420" w:rsidRDefault="00370420" w:rsidP="00D013D0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Bistriţa Nord -</w:t>
            </w:r>
          </w:p>
          <w:p w14:paraId="490DE3DF" w14:textId="77777777" w:rsidR="00370420" w:rsidRDefault="00370420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Susenii </w:t>
            </w:r>
            <w:r>
              <w:rPr>
                <w:b/>
                <w:bCs/>
                <w:sz w:val="19"/>
                <w:szCs w:val="19"/>
                <w:lang w:val="ro-RO"/>
              </w:rPr>
              <w:t>Bârgăului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BB482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8B88A" w14:textId="77777777" w:rsidR="00370420" w:rsidRPr="007B5B08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C73C1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182FC" w14:textId="77777777" w:rsidR="00370420" w:rsidRPr="00E22A01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AEF82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70420" w14:paraId="360E6502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9F167" w14:textId="77777777" w:rsidR="00370420" w:rsidRDefault="00370420" w:rsidP="00370420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EA9D4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68+910</w:t>
            </w:r>
          </w:p>
          <w:p w14:paraId="7E05E056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71+500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C3788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B32A6" w14:textId="77777777" w:rsidR="00370420" w:rsidRDefault="00370420" w:rsidP="00D013D0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Bistriţa Nord -</w:t>
            </w:r>
          </w:p>
          <w:p w14:paraId="5582E6C4" w14:textId="77777777" w:rsidR="00370420" w:rsidRDefault="00370420" w:rsidP="00D013D0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Susenii </w:t>
            </w:r>
            <w:r>
              <w:rPr>
                <w:b/>
                <w:bCs/>
                <w:sz w:val="19"/>
                <w:szCs w:val="19"/>
                <w:lang w:val="ro-RO"/>
              </w:rPr>
              <w:t>Bârgăului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BCC97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4791A" w14:textId="77777777" w:rsidR="00370420" w:rsidRPr="007B5B08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68F6B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8E5D3" w14:textId="77777777" w:rsidR="00370420" w:rsidRPr="00E22A01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57D23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70420" w14:paraId="7789A008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5C788" w14:textId="77777777" w:rsidR="00370420" w:rsidRDefault="00370420" w:rsidP="00370420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49A07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79+800</w:t>
            </w:r>
          </w:p>
          <w:p w14:paraId="4495CE6B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81+336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CAA79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4C85C" w14:textId="77777777" w:rsidR="00370420" w:rsidRDefault="00370420" w:rsidP="00D013D0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Bistriţa Nord -</w:t>
            </w:r>
          </w:p>
          <w:p w14:paraId="78475A8B" w14:textId="77777777" w:rsidR="00370420" w:rsidRDefault="00370420" w:rsidP="00D013D0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Susenii </w:t>
            </w:r>
            <w:r>
              <w:rPr>
                <w:b/>
                <w:bCs/>
                <w:sz w:val="19"/>
                <w:szCs w:val="19"/>
                <w:lang w:val="ro-RO"/>
              </w:rPr>
              <w:t>Bârgăului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980A1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87D53" w14:textId="77777777" w:rsidR="00370420" w:rsidRPr="007B5B08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CB504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92873" w14:textId="77777777" w:rsidR="00370420" w:rsidRPr="00E22A01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1C759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70420" w14:paraId="5D72704A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D591A" w14:textId="77777777" w:rsidR="00370420" w:rsidRDefault="00370420" w:rsidP="00370420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02092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60+305</w:t>
            </w:r>
          </w:p>
          <w:p w14:paraId="6E4E710E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89+925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41521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B7451" w14:textId="77777777" w:rsidR="00370420" w:rsidRPr="00160207" w:rsidRDefault="00370420">
            <w:pPr>
              <w:spacing w:before="40" w:after="40" w:line="360" w:lineRule="auto"/>
              <w:ind w:left="57"/>
              <w:rPr>
                <w:b/>
                <w:bCs/>
                <w:sz w:val="19"/>
                <w:szCs w:val="19"/>
                <w:lang w:val="ro-RO"/>
              </w:rPr>
            </w:pPr>
            <w:r>
              <w:rPr>
                <w:b/>
                <w:bCs/>
                <w:sz w:val="19"/>
                <w:szCs w:val="19"/>
                <w:lang w:val="ro-RO"/>
              </w:rPr>
              <w:t>A</w:t>
            </w:r>
            <w:r w:rsidRPr="00160207">
              <w:rPr>
                <w:b/>
                <w:bCs/>
                <w:sz w:val="19"/>
                <w:szCs w:val="19"/>
                <w:lang w:val="ro-RO"/>
              </w:rPr>
              <w:t xml:space="preserve">x. </w:t>
            </w:r>
            <w:r>
              <w:rPr>
                <w:b/>
                <w:bCs/>
                <w:sz w:val="19"/>
                <w:szCs w:val="19"/>
                <w:lang w:val="ro-RO"/>
              </w:rPr>
              <w:t>s</w:t>
            </w:r>
            <w:r w:rsidRPr="00160207">
              <w:rPr>
                <w:b/>
                <w:bCs/>
                <w:sz w:val="19"/>
                <w:szCs w:val="19"/>
                <w:lang w:val="ro-RO"/>
              </w:rPr>
              <w:t>t. Bistriţa Nord</w:t>
            </w:r>
            <w:r>
              <w:rPr>
                <w:b/>
                <w:bCs/>
                <w:sz w:val="19"/>
                <w:szCs w:val="19"/>
                <w:lang w:val="ro-RO"/>
              </w:rPr>
              <w:t xml:space="preserve"> </w:t>
            </w:r>
            <w:r w:rsidRPr="00160207">
              <w:rPr>
                <w:b/>
                <w:bCs/>
                <w:sz w:val="19"/>
                <w:szCs w:val="19"/>
                <w:lang w:val="ro-RO"/>
              </w:rPr>
              <w:t>-</w:t>
            </w:r>
          </w:p>
          <w:p w14:paraId="786A45C0" w14:textId="77777777" w:rsidR="00370420" w:rsidRDefault="00370420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9"/>
                <w:szCs w:val="19"/>
                <w:lang w:val="ro-RO"/>
              </w:rPr>
              <w:t>A</w:t>
            </w:r>
            <w:r w:rsidRPr="00160207">
              <w:rPr>
                <w:b/>
                <w:bCs/>
                <w:sz w:val="19"/>
                <w:szCs w:val="19"/>
                <w:lang w:val="ro-RO"/>
              </w:rPr>
              <w:t xml:space="preserve">x. </w:t>
            </w:r>
            <w:r>
              <w:rPr>
                <w:b/>
                <w:bCs/>
                <w:sz w:val="19"/>
                <w:szCs w:val="19"/>
                <w:lang w:val="ro-RO"/>
              </w:rPr>
              <w:t>s</w:t>
            </w:r>
            <w:r w:rsidRPr="00160207">
              <w:rPr>
                <w:b/>
                <w:bCs/>
                <w:sz w:val="19"/>
                <w:szCs w:val="19"/>
                <w:lang w:val="ro-RO"/>
              </w:rPr>
              <w:t>t. Bistriţa</w:t>
            </w:r>
            <w:r>
              <w:rPr>
                <w:b/>
                <w:bCs/>
                <w:sz w:val="19"/>
                <w:szCs w:val="19"/>
                <w:lang w:val="ro-RO"/>
              </w:rPr>
              <w:t xml:space="preserve"> Bârgăului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2E08C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D0FD6" w14:textId="77777777" w:rsidR="00370420" w:rsidRPr="007B5B08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54854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49236" w14:textId="77777777" w:rsidR="00370420" w:rsidRPr="00E22A01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9F755" w14:textId="77777777" w:rsidR="00370420" w:rsidRPr="00821666" w:rsidRDefault="00370420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821666">
              <w:rPr>
                <w:b/>
                <w:bCs/>
                <w:iCs/>
                <w:sz w:val="20"/>
                <w:lang w:val="ro-RO"/>
              </w:rPr>
              <w:t>*V</w:t>
            </w:r>
            <w:r>
              <w:rPr>
                <w:b/>
                <w:bCs/>
                <w:iCs/>
                <w:sz w:val="20"/>
                <w:lang w:val="ro-RO"/>
              </w:rPr>
              <w:t>alabil doar pentru trenurile de marfă remorcate cu locomotive DHC.</w:t>
            </w:r>
          </w:p>
        </w:tc>
      </w:tr>
    </w:tbl>
    <w:p w14:paraId="0A4A9CD4" w14:textId="77777777" w:rsidR="00370420" w:rsidRDefault="00370420">
      <w:pPr>
        <w:spacing w:before="40" w:after="40" w:line="192" w:lineRule="auto"/>
        <w:ind w:right="57"/>
        <w:rPr>
          <w:sz w:val="20"/>
          <w:szCs w:val="20"/>
          <w:lang w:val="ro-RO"/>
        </w:rPr>
      </w:pPr>
    </w:p>
    <w:p w14:paraId="5217D2FA" w14:textId="77777777" w:rsidR="00370420" w:rsidRDefault="00370420" w:rsidP="00380064">
      <w:pPr>
        <w:pStyle w:val="Heading1"/>
        <w:spacing w:line="360" w:lineRule="auto"/>
      </w:pPr>
      <w:r>
        <w:t>LINIA 500</w:t>
      </w:r>
    </w:p>
    <w:p w14:paraId="7705A931" w14:textId="77777777" w:rsidR="00370420" w:rsidRPr="00071303" w:rsidRDefault="00370420" w:rsidP="00CE2DE0">
      <w:pPr>
        <w:pStyle w:val="Heading1"/>
        <w:spacing w:line="360" w:lineRule="auto"/>
        <w:rPr>
          <w:b w:val="0"/>
          <w:bCs w:val="0"/>
          <w:sz w:val="20"/>
          <w:szCs w:val="20"/>
        </w:rPr>
      </w:pPr>
      <w:r>
        <w:t>PLOIEŞTI  SUD - ADJUD - VICŞANI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61"/>
        <w:gridCol w:w="2197"/>
        <w:gridCol w:w="870"/>
        <w:gridCol w:w="754"/>
        <w:gridCol w:w="870"/>
        <w:gridCol w:w="754"/>
        <w:gridCol w:w="2492"/>
      </w:tblGrid>
      <w:tr w:rsidR="00370420" w14:paraId="73FDEDD5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8BDFA" w14:textId="77777777" w:rsidR="00370420" w:rsidRDefault="00370420" w:rsidP="0037042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CFF5B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D103C" w14:textId="77777777" w:rsidR="00370420" w:rsidRPr="00D33E71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4C742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Est</w:t>
            </w:r>
          </w:p>
          <w:p w14:paraId="107CF364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7 A abătută, </w:t>
            </w:r>
          </w:p>
          <w:p w14:paraId="2491F096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7793F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</w:t>
            </w:r>
          </w:p>
          <w:p w14:paraId="388315B1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50 pe lungi-mea de 320 m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3FCCC" w14:textId="77777777" w:rsidR="00370420" w:rsidRPr="00D33E71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5DB41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9087A" w14:textId="77777777" w:rsidR="00370420" w:rsidRPr="00D33E71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7358B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70420" w14:paraId="63996729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A0A7F" w14:textId="77777777" w:rsidR="00370420" w:rsidRDefault="00370420" w:rsidP="0037042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1AFBD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F940B" w14:textId="77777777" w:rsidR="00370420" w:rsidRPr="00D33E71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F2E2D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Est</w:t>
            </w:r>
          </w:p>
          <w:p w14:paraId="0A8B7FCB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</w:t>
            </w:r>
          </w:p>
          <w:p w14:paraId="24B24393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zonă aparate de cale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7140D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17, 19, 25, 31, 33 </w:t>
            </w:r>
          </w:p>
          <w:p w14:paraId="072912AA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DB25D" w14:textId="77777777" w:rsidR="00370420" w:rsidRPr="00D33E71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072E1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3D417" w14:textId="77777777" w:rsidR="00370420" w:rsidRPr="00D33E71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C5299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70420" w14:paraId="3E54F505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776D9" w14:textId="77777777" w:rsidR="00370420" w:rsidRDefault="00370420" w:rsidP="0037042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72C57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67+200</w:t>
            </w:r>
          </w:p>
          <w:p w14:paraId="69ACC059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67+450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BFFC2" w14:textId="77777777" w:rsidR="00370420" w:rsidRPr="00D33E71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F7EC2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Ploieşti Est - </w:t>
            </w:r>
            <w:r w:rsidRPr="0008670B">
              <w:rPr>
                <w:b/>
                <w:bCs/>
                <w:sz w:val="19"/>
                <w:szCs w:val="19"/>
              </w:rPr>
              <w:t>Valea Călugărească</w:t>
            </w: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EA4AE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076A3" w14:textId="77777777" w:rsidR="00370420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41360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7FA47" w14:textId="77777777" w:rsidR="00370420" w:rsidRPr="00D33E71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95CAC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70420" w14:paraId="53750AAD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8A60B" w14:textId="77777777" w:rsidR="00370420" w:rsidRDefault="00370420" w:rsidP="0037042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6DD0B" w14:textId="77777777" w:rsidR="00370420" w:rsidRDefault="00370420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AE22A" w14:textId="77777777" w:rsidR="00370420" w:rsidRPr="00D33E71" w:rsidRDefault="00370420" w:rsidP="0029005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31FB4" w14:textId="77777777" w:rsidR="00370420" w:rsidRDefault="00370420" w:rsidP="0029005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Ploieşti Est - </w:t>
            </w:r>
            <w:r w:rsidRPr="0008670B">
              <w:rPr>
                <w:b/>
                <w:bCs/>
                <w:sz w:val="19"/>
                <w:szCs w:val="19"/>
              </w:rPr>
              <w:t>Valea Călugărească</w:t>
            </w: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409F2" w14:textId="77777777" w:rsidR="00370420" w:rsidRDefault="00370420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E3C50" w14:textId="77777777" w:rsidR="00370420" w:rsidRDefault="00370420" w:rsidP="0029005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CBA20" w14:textId="77777777" w:rsidR="00370420" w:rsidRDefault="00370420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67+200</w:t>
            </w:r>
          </w:p>
          <w:p w14:paraId="20ED6180" w14:textId="77777777" w:rsidR="00370420" w:rsidRDefault="00370420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67+450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2395A" w14:textId="77777777" w:rsidR="00370420" w:rsidRPr="00D33E71" w:rsidRDefault="00370420" w:rsidP="0029005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F00F9" w14:textId="77777777" w:rsidR="00370420" w:rsidRDefault="00370420" w:rsidP="0029005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70420" w14:paraId="67B1E5EC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76DDB" w14:textId="77777777" w:rsidR="00370420" w:rsidRDefault="00370420" w:rsidP="0037042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E50B0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71+100</w:t>
            </w:r>
          </w:p>
          <w:p w14:paraId="7D5A3983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72+000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D6508" w14:textId="77777777" w:rsidR="00370420" w:rsidRPr="00D33E71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9A2EB" w14:textId="77777777" w:rsidR="00370420" w:rsidRPr="0008670B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sz w:val="19"/>
                <w:szCs w:val="19"/>
              </w:rPr>
            </w:pPr>
            <w:r w:rsidRPr="0008670B">
              <w:rPr>
                <w:b/>
                <w:bCs/>
                <w:sz w:val="19"/>
                <w:szCs w:val="19"/>
              </w:rPr>
              <w:t>Hm Valea Călugărească</w:t>
            </w:r>
          </w:p>
          <w:p w14:paraId="29EC085C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inclusiv zona aparatelor de cale</w:t>
            </w:r>
          </w:p>
          <w:p w14:paraId="5F0975FB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FFFBE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2E288" w14:textId="77777777" w:rsidR="00370420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95252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8089B" w14:textId="77777777" w:rsidR="00370420" w:rsidRPr="00D33E71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EDC9B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70420" w:rsidRPr="00456545" w14:paraId="18259A3C" w14:textId="77777777" w:rsidTr="004727FB">
        <w:trPr>
          <w:cantSplit/>
          <w:trHeight w:val="106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E70BE" w14:textId="77777777" w:rsidR="00370420" w:rsidRPr="00456545" w:rsidRDefault="00370420" w:rsidP="0037042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7F2FA" w14:textId="77777777" w:rsidR="00370420" w:rsidRPr="00456545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14560" w14:textId="77777777" w:rsidR="00370420" w:rsidRPr="00D33E71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F4492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Valea Călugărească</w:t>
            </w:r>
          </w:p>
          <w:p w14:paraId="594686EE" w14:textId="77777777" w:rsidR="00370420" w:rsidRPr="00456545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335E7" w14:textId="77777777" w:rsidR="00370420" w:rsidRPr="00456545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77F70" w14:textId="77777777" w:rsidR="00370420" w:rsidRPr="00D33E71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0BF16" w14:textId="77777777" w:rsidR="00370420" w:rsidRPr="00456545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F7FD8" w14:textId="77777777" w:rsidR="00370420" w:rsidRPr="00D33E71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83493" w14:textId="77777777" w:rsidR="00370420" w:rsidRPr="00456545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370420" w:rsidRPr="00456545" w14:paraId="26ED2100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AB76D" w14:textId="77777777" w:rsidR="00370420" w:rsidRPr="00456545" w:rsidRDefault="00370420" w:rsidP="0037042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BC350" w14:textId="77777777" w:rsidR="00370420" w:rsidRPr="00456545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0B17F" w14:textId="77777777" w:rsidR="00370420" w:rsidRPr="00D33E71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64262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Valea Călugărească</w:t>
            </w:r>
          </w:p>
          <w:p w14:paraId="5C4D7CFF" w14:textId="77777777" w:rsidR="00370420" w:rsidRPr="00456545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122D9" w14:textId="77777777" w:rsidR="00370420" w:rsidRPr="00456545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29B00" w14:textId="77777777" w:rsidR="00370420" w:rsidRPr="00D33E71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1235F" w14:textId="77777777" w:rsidR="00370420" w:rsidRPr="00456545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6BB38" w14:textId="77777777" w:rsidR="00370420" w:rsidRPr="00D33E71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926A9" w14:textId="77777777" w:rsidR="00370420" w:rsidRPr="00456545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370420" w:rsidRPr="00456545" w14:paraId="3C76BEA9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7BD5C" w14:textId="77777777" w:rsidR="00370420" w:rsidRPr="00456545" w:rsidRDefault="00370420" w:rsidP="0037042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873C0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0C0D5403" w14:textId="77777777" w:rsidR="00370420" w:rsidRPr="00456545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74+580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CA099" w14:textId="77777777" w:rsidR="00370420" w:rsidRPr="00D33E71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9FF8C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Călugărească -</w:t>
            </w:r>
          </w:p>
          <w:p w14:paraId="7B1D8256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Cricov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E0D56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26BE4" w14:textId="77777777" w:rsidR="00370420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1E6E4" w14:textId="77777777" w:rsidR="00370420" w:rsidRPr="00456545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3833B" w14:textId="77777777" w:rsidR="00370420" w:rsidRPr="00D33E71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E566E" w14:textId="77777777" w:rsidR="00370420" w:rsidRPr="00456545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370420" w:rsidRPr="00456545" w14:paraId="29C00173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D273F" w14:textId="77777777" w:rsidR="00370420" w:rsidRPr="00456545" w:rsidRDefault="00370420" w:rsidP="0037042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76B2A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62B6E47A" w14:textId="77777777" w:rsidR="00370420" w:rsidRPr="00456545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74+580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7FB55" w14:textId="77777777" w:rsidR="00370420" w:rsidRPr="00D33E71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1ABA5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Călugărească -</w:t>
            </w:r>
          </w:p>
          <w:p w14:paraId="5BC2A285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Cricov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1B064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8D1A1" w14:textId="77777777" w:rsidR="00370420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EFD82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3EE02CFB" w14:textId="77777777" w:rsidR="00370420" w:rsidRPr="00456545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A8156" w14:textId="77777777" w:rsidR="00370420" w:rsidRPr="00D33E71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08627" w14:textId="77777777" w:rsidR="00370420" w:rsidRPr="004143AF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45174BB4" w14:textId="77777777" w:rsidR="00370420" w:rsidRPr="00A3090B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A3090B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70420" w:rsidRPr="00456545" w14:paraId="5B14ACF9" w14:textId="77777777">
        <w:trPr>
          <w:cantSplit/>
          <w:trHeight w:val="153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45013" w14:textId="77777777" w:rsidR="00370420" w:rsidRPr="00456545" w:rsidRDefault="00370420" w:rsidP="0037042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0C4B1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68156" w14:textId="77777777" w:rsidR="00370420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C7B37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Călugărească -</w:t>
            </w:r>
          </w:p>
          <w:p w14:paraId="172F9E96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Cricov,</w:t>
            </w:r>
          </w:p>
          <w:p w14:paraId="18E39D69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Hm Cricov </w:t>
            </w:r>
          </w:p>
          <w:p w14:paraId="6F1A9278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directă și  Cricov - Inotești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1F0D0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05911" w14:textId="77777777" w:rsidR="00370420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5C489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23E169B4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84+700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0DF22" w14:textId="77777777" w:rsidR="00370420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CD7EE" w14:textId="77777777" w:rsidR="00370420" w:rsidRPr="004143AF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370420" w:rsidRPr="00456545" w14:paraId="3CF26375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CB701" w14:textId="77777777" w:rsidR="00370420" w:rsidRPr="00456545" w:rsidRDefault="00370420" w:rsidP="0037042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58672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3782B" w14:textId="77777777" w:rsidR="00370420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5B84E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Cricov </w:t>
            </w:r>
          </w:p>
          <w:p w14:paraId="415C4208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E0181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306C681D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 /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2E77E" w14:textId="77777777" w:rsidR="00370420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7A724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3C5CE" w14:textId="77777777" w:rsidR="00370420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82C61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5F21B7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B0B5616" w14:textId="77777777" w:rsidR="00370420" w:rsidRPr="005F21B7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5F21B7">
              <w:rPr>
                <w:b/>
                <w:bCs/>
                <w:i/>
                <w:iCs/>
                <w:sz w:val="20"/>
              </w:rPr>
              <w:t>la liniile 4 și 5 Cap Y.</w:t>
            </w:r>
          </w:p>
        </w:tc>
      </w:tr>
      <w:tr w:rsidR="00370420" w:rsidRPr="00456545" w14:paraId="47938D57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E54B3" w14:textId="77777777" w:rsidR="00370420" w:rsidRPr="00456545" w:rsidRDefault="00370420" w:rsidP="0037042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41EA9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905C0" w14:textId="77777777" w:rsidR="00370420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E4DC0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Inotești </w:t>
            </w:r>
          </w:p>
          <w:p w14:paraId="50D97EAA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D1746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36D2B844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 /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3C864" w14:textId="77777777" w:rsidR="00370420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B8D4E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8AF2C" w14:textId="77777777" w:rsidR="00370420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4E98D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9309367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și 5 Cap X.</w:t>
            </w:r>
          </w:p>
        </w:tc>
      </w:tr>
      <w:tr w:rsidR="00370420" w:rsidRPr="00456545" w14:paraId="1B2AC63A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221EB" w14:textId="77777777" w:rsidR="00370420" w:rsidRPr="00456545" w:rsidRDefault="00370420" w:rsidP="0037042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BE9A6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F3E66" w14:textId="77777777" w:rsidR="00370420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9CFA2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Mizil</w:t>
            </w:r>
          </w:p>
          <w:p w14:paraId="5EAF4800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A1327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516D68E7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 /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E466C" w14:textId="77777777" w:rsidR="00370420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09BA3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FA689" w14:textId="77777777" w:rsidR="00370420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4CC4E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B5EB3F7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și 5 Cap Y.</w:t>
            </w:r>
          </w:p>
        </w:tc>
      </w:tr>
      <w:tr w:rsidR="00370420" w:rsidRPr="00456545" w14:paraId="61AE6AB5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35B16" w14:textId="77777777" w:rsidR="00370420" w:rsidRPr="00456545" w:rsidRDefault="00370420" w:rsidP="0037042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A47CA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0E054" w14:textId="77777777" w:rsidR="00370420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AEF74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Ulmeni</w:t>
            </w:r>
          </w:p>
          <w:p w14:paraId="6760EF0F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FFBF4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3C316987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 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A2820" w14:textId="77777777" w:rsidR="00370420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2236C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5D13B" w14:textId="77777777" w:rsidR="00370420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8ACF6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0F01BC2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4 și 5 st. Ulmeni, </w:t>
            </w:r>
          </w:p>
          <w:p w14:paraId="66659267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Cap X.</w:t>
            </w:r>
          </w:p>
        </w:tc>
      </w:tr>
      <w:tr w:rsidR="00370420" w14:paraId="4E8333DE" w14:textId="77777777" w:rsidTr="004727FB">
        <w:trPr>
          <w:cantSplit/>
          <w:trHeight w:val="132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0942B" w14:textId="77777777" w:rsidR="00370420" w:rsidRDefault="00370420" w:rsidP="0037042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11D78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47B82" w14:textId="77777777" w:rsidR="00370420" w:rsidRPr="00D33E71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2E7E4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0B57027A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6C456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 </w:t>
            </w:r>
          </w:p>
          <w:p w14:paraId="32A6CBB1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 / 70</w:t>
            </w:r>
          </w:p>
          <w:p w14:paraId="43E124D6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EEFEC" w14:textId="77777777" w:rsidR="00370420" w:rsidRPr="00D33E71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703D5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AC6B6" w14:textId="77777777" w:rsidR="00370420" w:rsidRPr="00D33E71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62722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4782D39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216BD6E0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6 - 10 </w:t>
            </w:r>
          </w:p>
          <w:p w14:paraId="411F09D2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primiri - expedieri </w:t>
            </w:r>
          </w:p>
          <w:p w14:paraId="5EC88AD7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şi diagonala 54 - 70. </w:t>
            </w:r>
          </w:p>
        </w:tc>
      </w:tr>
      <w:tr w:rsidR="00370420" w14:paraId="6620C980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9BCB8" w14:textId="77777777" w:rsidR="00370420" w:rsidRDefault="00370420" w:rsidP="0037042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995FD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BFF21" w14:textId="77777777" w:rsidR="00370420" w:rsidRPr="00D33E71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73DE7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5F0E8123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CFAB9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37AB7156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56 / 60</w:t>
            </w:r>
          </w:p>
          <w:p w14:paraId="4727B9D2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0955D" w14:textId="77777777" w:rsidR="00370420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EF617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39A03" w14:textId="77777777" w:rsidR="00370420" w:rsidRPr="00D33E71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82DC5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630BFC0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diagonala 52 - 60 </w:t>
            </w:r>
          </w:p>
          <w:p w14:paraId="5738F2C7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și intrări - ieșiri </w:t>
            </w:r>
          </w:p>
          <w:p w14:paraId="3EC6A7D1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6 - 15. </w:t>
            </w:r>
          </w:p>
        </w:tc>
      </w:tr>
      <w:tr w:rsidR="00370420" w14:paraId="5F05417B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F25C5" w14:textId="77777777" w:rsidR="00370420" w:rsidRDefault="00370420" w:rsidP="0037042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8AA1F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128+750</w:t>
            </w:r>
          </w:p>
          <w:p w14:paraId="68631989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129+050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79867" w14:textId="77777777" w:rsidR="00370420" w:rsidRPr="00D33E71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E7605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Buzău,</w:t>
            </w:r>
          </w:p>
          <w:p w14:paraId="7E02660B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 Cap Y,</w:t>
            </w:r>
          </w:p>
          <w:p w14:paraId="3D11B818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zonă aparate de cale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0538C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2121A" w14:textId="77777777" w:rsidR="00370420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D4D2E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6C077" w14:textId="77777777" w:rsidR="00370420" w:rsidRPr="00D33E71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27E81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6ABFC93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peste sch. 30, 18, 14, 12, 10 Cap Y.</w:t>
            </w:r>
          </w:p>
        </w:tc>
      </w:tr>
      <w:tr w:rsidR="00370420" w14:paraId="379706ED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E00B8" w14:textId="77777777" w:rsidR="00370420" w:rsidRDefault="00370420" w:rsidP="0037042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E8869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138+950</w:t>
            </w:r>
          </w:p>
          <w:p w14:paraId="5AA3D765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139+250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B20D2" w14:textId="77777777" w:rsidR="00370420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6FE0B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Boboc, zonă aparate de cale Cap X</w:t>
            </w:r>
          </w:p>
          <w:p w14:paraId="3DFCB919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1, 7, 11.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5CA67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28E7C" w14:textId="77777777" w:rsidR="00370420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1064F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BE7AE" w14:textId="77777777" w:rsidR="00370420" w:rsidRPr="00D33E71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3D61B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fir I </w:t>
            </w:r>
          </w:p>
          <w:p w14:paraId="2EA97FC2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Buzău – Boboc și linia 3 directă Hm. Boboc </w:t>
            </w:r>
          </w:p>
        </w:tc>
      </w:tr>
      <w:tr w:rsidR="00370420" w14:paraId="69E59BA9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17695" w14:textId="77777777" w:rsidR="00370420" w:rsidRDefault="00370420" w:rsidP="0037042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F0CB8" w14:textId="77777777" w:rsidR="00370420" w:rsidRDefault="00370420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7B978" w14:textId="77777777" w:rsidR="00370420" w:rsidRDefault="00370420" w:rsidP="00AC57D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32D81" w14:textId="77777777" w:rsidR="00370420" w:rsidRDefault="00370420" w:rsidP="00AC57D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Boboc, zonă aparate de cale Cap X</w:t>
            </w:r>
          </w:p>
          <w:p w14:paraId="10C5597A" w14:textId="77777777" w:rsidR="00370420" w:rsidRDefault="00370420" w:rsidP="00AC57D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3, 5, 9.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645DA" w14:textId="77777777" w:rsidR="00370420" w:rsidRDefault="00370420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2C6A9" w14:textId="77777777" w:rsidR="00370420" w:rsidRDefault="00370420" w:rsidP="00AC57D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C3502" w14:textId="77777777" w:rsidR="00370420" w:rsidRDefault="00370420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138+950</w:t>
            </w:r>
          </w:p>
          <w:p w14:paraId="020A71FC" w14:textId="77777777" w:rsidR="00370420" w:rsidRDefault="00370420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139+250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3855F" w14:textId="77777777" w:rsidR="00370420" w:rsidRPr="00D33E71" w:rsidRDefault="00370420" w:rsidP="00AC57D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06987" w14:textId="77777777" w:rsidR="00370420" w:rsidRDefault="00370420" w:rsidP="00AC57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fir II </w:t>
            </w:r>
          </w:p>
          <w:p w14:paraId="743D2C9E" w14:textId="77777777" w:rsidR="00370420" w:rsidRDefault="00370420" w:rsidP="00AC57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Buzău – Boboc și linia 2 directă Hm. Boboc </w:t>
            </w:r>
          </w:p>
        </w:tc>
      </w:tr>
      <w:tr w:rsidR="00370420" w14:paraId="67E926E5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1A2C0" w14:textId="77777777" w:rsidR="00370420" w:rsidRDefault="00370420" w:rsidP="0037042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D58FE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157+200</w:t>
            </w:r>
          </w:p>
          <w:p w14:paraId="5EEBFFC8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158+900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09112" w14:textId="77777777" w:rsidR="00370420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A2B37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Zoiţa -</w:t>
            </w:r>
          </w:p>
          <w:p w14:paraId="3BA8C85A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Râmnicu Sărat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B09B3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FEC2D" w14:textId="77777777" w:rsidR="00370420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42D26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4EA7D" w14:textId="77777777" w:rsidR="00370420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49587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70420" w14:paraId="0AA41116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60AA3" w14:textId="77777777" w:rsidR="00370420" w:rsidRDefault="00370420" w:rsidP="0037042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2FB31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159+220</w:t>
            </w:r>
          </w:p>
          <w:p w14:paraId="7D7B3088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159+340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1D846" w14:textId="77777777" w:rsidR="00370420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2F3D6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Zoiţa -</w:t>
            </w:r>
          </w:p>
          <w:p w14:paraId="3EE11CB4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Râmnicu Sărat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6F590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77CCA" w14:textId="77777777" w:rsidR="00370420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B254D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2E599" w14:textId="77777777" w:rsidR="00370420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EE445" w14:textId="77777777" w:rsidR="00370420" w:rsidRPr="004143AF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68A7DBB1" w14:textId="77777777" w:rsidR="00370420" w:rsidRPr="004143AF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FF1C46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70420" w14:paraId="1719A9CC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02F2A" w14:textId="77777777" w:rsidR="00370420" w:rsidRDefault="00370420" w:rsidP="0037042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E449B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AF328" w14:textId="77777777" w:rsidR="00370420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F2151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Zoiţa -</w:t>
            </w:r>
          </w:p>
          <w:p w14:paraId="662E0DD2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Râmnicu Sărat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512A0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835B9" w14:textId="77777777" w:rsidR="00370420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203DA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159+220</w:t>
            </w:r>
          </w:p>
          <w:p w14:paraId="180A8F99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159+340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3AC68" w14:textId="77777777" w:rsidR="00370420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A0B18" w14:textId="77777777" w:rsidR="00370420" w:rsidRPr="004143AF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7C384E1D" w14:textId="77777777" w:rsidR="00370420" w:rsidRPr="004143AF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FF1C46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70420" w14:paraId="03480185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3A2F1" w14:textId="77777777" w:rsidR="00370420" w:rsidRDefault="00370420" w:rsidP="0037042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EDB5C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209CD" w14:textId="77777777" w:rsidR="00370420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ECBDA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Râmnicu Sărat</w:t>
            </w:r>
          </w:p>
          <w:p w14:paraId="3A2F1D86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prim. - exped.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C616A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20123" w14:textId="77777777" w:rsidR="00370420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28F8E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A0D88" w14:textId="77777777" w:rsidR="00370420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5F72C" w14:textId="77777777" w:rsidR="00370420" w:rsidRPr="004143AF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370420" w14:paraId="7718C5F6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EF712" w14:textId="77777777" w:rsidR="00370420" w:rsidRDefault="00370420" w:rsidP="0037042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970BE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6F587" w14:textId="77777777" w:rsidR="00370420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600FA" w14:textId="77777777" w:rsidR="00370420" w:rsidRDefault="00370420" w:rsidP="009F551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Râmnicu Sărat -</w:t>
            </w:r>
          </w:p>
          <w:p w14:paraId="3A1054DB" w14:textId="77777777" w:rsidR="00370420" w:rsidRDefault="00370420" w:rsidP="009F551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Sihlea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42DD4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ED072" w14:textId="77777777" w:rsidR="00370420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F6241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167+650</w:t>
            </w:r>
          </w:p>
          <w:p w14:paraId="4CE94455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F6039" w14:textId="77777777" w:rsidR="00370420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B4167" w14:textId="77777777" w:rsidR="00370420" w:rsidRPr="004143AF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370420" w14:paraId="3C173929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F5B64" w14:textId="77777777" w:rsidR="00370420" w:rsidRDefault="00370420" w:rsidP="0037042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1C9E5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B235D" w14:textId="77777777" w:rsidR="00370420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8AA6F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Râmnicu Sărat -</w:t>
            </w:r>
          </w:p>
          <w:p w14:paraId="4A7F43B5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Sihlea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5595D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1F9C2" w14:textId="77777777" w:rsidR="00370420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7716C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170+000</w:t>
            </w:r>
          </w:p>
          <w:p w14:paraId="58F7364B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AB0F7" w14:textId="77777777" w:rsidR="00370420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3C5C7" w14:textId="77777777" w:rsidR="00370420" w:rsidRPr="004143AF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370420" w14:paraId="4BE15B67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8B9E0" w14:textId="77777777" w:rsidR="00370420" w:rsidRDefault="00370420" w:rsidP="0037042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FBA5E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D6284" w14:textId="77777777" w:rsidR="00370420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94EE7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Sihlea</w:t>
            </w:r>
          </w:p>
          <w:p w14:paraId="41B4AB97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7981F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11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3B60D" w14:textId="77777777" w:rsidR="00370420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BF3EE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9B7D1" w14:textId="77777777" w:rsidR="00370420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DBC46" w14:textId="77777777" w:rsidR="00370420" w:rsidRPr="00534A55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Nesemnalizată pe teren.</w:t>
            </w:r>
          </w:p>
          <w:p w14:paraId="3E7C79E9" w14:textId="77777777" w:rsidR="00370420" w:rsidRPr="00534A55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485DA720" w14:textId="77777777" w:rsidR="00370420" w:rsidRPr="004143AF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la linia 5 prim</w:t>
            </w:r>
            <w:r>
              <w:rPr>
                <w:b/>
                <w:bCs/>
                <w:i/>
                <w:sz w:val="20"/>
              </w:rPr>
              <w:t>iri</w:t>
            </w:r>
            <w:r w:rsidRPr="00534A55">
              <w:rPr>
                <w:b/>
                <w:bCs/>
                <w:i/>
                <w:sz w:val="20"/>
              </w:rPr>
              <w:t xml:space="preserve"> - exped</w:t>
            </w:r>
            <w:r>
              <w:rPr>
                <w:b/>
                <w:bCs/>
                <w:i/>
                <w:sz w:val="20"/>
              </w:rPr>
              <w:t>.</w:t>
            </w:r>
          </w:p>
        </w:tc>
      </w:tr>
      <w:tr w:rsidR="00370420" w14:paraId="7174A05D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C6406" w14:textId="77777777" w:rsidR="00370420" w:rsidRDefault="00370420" w:rsidP="0037042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5F959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B8388" w14:textId="77777777" w:rsidR="00370420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1B4B9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Sihlea</w:t>
            </w:r>
          </w:p>
          <w:p w14:paraId="463F1684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FA2C9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12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4FB3E" w14:textId="77777777" w:rsidR="00370420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76E09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53A7E" w14:textId="77777777" w:rsidR="00370420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1CAEA" w14:textId="77777777" w:rsidR="00370420" w:rsidRPr="00534A55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Nesemnalizată pe teren.</w:t>
            </w:r>
          </w:p>
          <w:p w14:paraId="4542565D" w14:textId="77777777" w:rsidR="00370420" w:rsidRPr="00534A55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1CF80215" w14:textId="77777777" w:rsidR="00370420" w:rsidRPr="00534A55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la linia 5 prim</w:t>
            </w:r>
            <w:r>
              <w:rPr>
                <w:b/>
                <w:bCs/>
                <w:i/>
                <w:sz w:val="20"/>
              </w:rPr>
              <w:t>iri</w:t>
            </w:r>
            <w:r w:rsidRPr="00534A55">
              <w:rPr>
                <w:b/>
                <w:bCs/>
                <w:i/>
                <w:sz w:val="20"/>
              </w:rPr>
              <w:t xml:space="preserve"> - exped</w:t>
            </w:r>
            <w:r>
              <w:rPr>
                <w:b/>
                <w:bCs/>
                <w:i/>
                <w:sz w:val="20"/>
              </w:rPr>
              <w:t>.</w:t>
            </w:r>
          </w:p>
        </w:tc>
      </w:tr>
      <w:tr w:rsidR="00370420" w14:paraId="2F86CE62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90D98" w14:textId="77777777" w:rsidR="00370420" w:rsidRDefault="00370420" w:rsidP="0037042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B32CD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886E3" w14:textId="77777777" w:rsidR="00370420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B96F3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Sihlea -</w:t>
            </w:r>
          </w:p>
          <w:p w14:paraId="6BAAA2A5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Gugești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E80E4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3627F" w14:textId="77777777" w:rsidR="00370420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6A0C4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177+180</w:t>
            </w:r>
          </w:p>
          <w:p w14:paraId="5A425824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182+620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C4E38" w14:textId="77777777" w:rsidR="00370420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19ED3" w14:textId="77777777" w:rsidR="00370420" w:rsidRPr="004143AF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370420" w14:paraId="48690B3E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85540" w14:textId="77777777" w:rsidR="00370420" w:rsidRDefault="00370420" w:rsidP="0037042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B5550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4A878" w14:textId="77777777" w:rsidR="00370420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FC53A" w14:textId="77777777" w:rsidR="00370420" w:rsidRPr="000C4604" w:rsidRDefault="00370420" w:rsidP="004727FB">
            <w:pPr>
              <w:spacing w:before="40" w:after="40" w:line="276" w:lineRule="auto"/>
              <w:ind w:left="57" w:right="57"/>
              <w:rPr>
                <w:sz w:val="20"/>
              </w:rPr>
            </w:pPr>
            <w:r>
              <w:rPr>
                <w:b/>
                <w:bCs/>
                <w:sz w:val="20"/>
              </w:rPr>
              <w:t>Hm Gugești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E46C4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05CDC16C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13 </w:t>
            </w:r>
          </w:p>
          <w:p w14:paraId="4181F525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66D06" w14:textId="77777777" w:rsidR="00370420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15E30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73D91" w14:textId="77777777" w:rsidR="00370420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1AD42" w14:textId="77777777" w:rsidR="00370420" w:rsidRPr="000C4604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0C4604">
              <w:rPr>
                <w:b/>
                <w:bCs/>
                <w:i/>
                <w:sz w:val="20"/>
              </w:rPr>
              <w:t>Nesemnalizată pe teren.</w:t>
            </w:r>
          </w:p>
          <w:p w14:paraId="1DE07EB1" w14:textId="77777777" w:rsidR="00370420" w:rsidRPr="004143AF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0C4604">
              <w:rPr>
                <w:b/>
                <w:bCs/>
                <w:i/>
                <w:sz w:val="20"/>
              </w:rPr>
              <w:t>Afectează intrări - ieşiri la și de la linia 4 primiri/ expedieri Cap X Gugești</w:t>
            </w:r>
          </w:p>
        </w:tc>
      </w:tr>
      <w:tr w:rsidR="00370420" w14:paraId="29ED7012" w14:textId="77777777" w:rsidTr="004727FB">
        <w:trPr>
          <w:cantSplit/>
          <w:trHeight w:val="3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1132F" w14:textId="77777777" w:rsidR="00370420" w:rsidRDefault="00370420" w:rsidP="0037042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99464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EA182" w14:textId="77777777" w:rsidR="00370420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6F414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Gugești -</w:t>
            </w:r>
          </w:p>
          <w:p w14:paraId="297EAD23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4D394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5D9FD" w14:textId="77777777" w:rsidR="00370420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89741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186+450</w:t>
            </w:r>
          </w:p>
          <w:p w14:paraId="368F5202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189+600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9F5D0" w14:textId="77777777" w:rsidR="00370420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7F34C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370420" w14:paraId="7F141F64" w14:textId="77777777" w:rsidTr="004727FB">
        <w:trPr>
          <w:cantSplit/>
          <w:trHeight w:val="69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124A1" w14:textId="77777777" w:rsidR="00370420" w:rsidRDefault="00370420" w:rsidP="0037042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6EFE9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187+000</w:t>
            </w:r>
          </w:p>
          <w:p w14:paraId="44FE72B2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190+400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2E138" w14:textId="77777777" w:rsidR="00370420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707EB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Gugești - Cotești și</w:t>
            </w:r>
          </w:p>
          <w:p w14:paraId="70C7B5D5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Cotești</w:t>
            </w:r>
          </w:p>
          <w:p w14:paraId="3897A90F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D87E1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29E01" w14:textId="77777777" w:rsidR="00370420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448FC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09CFF" w14:textId="77777777" w:rsidR="00370420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3DE57" w14:textId="77777777" w:rsidR="00370420" w:rsidRPr="00BB30B6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BB30B6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3B75AB9D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BB30B6">
              <w:rPr>
                <w:b/>
                <w:bCs/>
                <w:i/>
                <w:sz w:val="20"/>
              </w:rPr>
              <w:t xml:space="preserve">peste sch. 1 și 7 </w:t>
            </w:r>
          </w:p>
          <w:p w14:paraId="2C457131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BB30B6">
              <w:rPr>
                <w:b/>
                <w:bCs/>
                <w:i/>
                <w:sz w:val="20"/>
              </w:rPr>
              <w:t>Hm Cotești</w:t>
            </w:r>
            <w:r>
              <w:rPr>
                <w:b/>
                <w:bCs/>
                <w:i/>
                <w:sz w:val="20"/>
              </w:rPr>
              <w:t xml:space="preserve">, </w:t>
            </w:r>
            <w:r w:rsidRPr="00BB30B6">
              <w:rPr>
                <w:b/>
                <w:bCs/>
                <w:i/>
                <w:sz w:val="20"/>
              </w:rPr>
              <w:t>Cap X.</w:t>
            </w:r>
          </w:p>
        </w:tc>
      </w:tr>
      <w:tr w:rsidR="00370420" w14:paraId="5F1DE43A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5412E" w14:textId="77777777" w:rsidR="00370420" w:rsidRDefault="00370420" w:rsidP="0037042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2534E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2D020" w14:textId="77777777" w:rsidR="00370420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7079C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Focşani</w:t>
            </w:r>
          </w:p>
          <w:p w14:paraId="2D4BB70D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P. E.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A3D39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B82D5" w14:textId="77777777" w:rsidR="00370420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6F806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5E56E" w14:textId="77777777" w:rsidR="00370420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F9256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70420" w14:paraId="5EB29710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96FFF" w14:textId="77777777" w:rsidR="00370420" w:rsidRDefault="00370420" w:rsidP="0037042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A44D6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F65E4" w14:textId="77777777" w:rsidR="00370420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48C62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Focşani -</w:t>
            </w:r>
          </w:p>
          <w:p w14:paraId="72CA710B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Putna Seacă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FA1AA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9DB88" w14:textId="77777777" w:rsidR="00370420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7FC60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199+300</w:t>
            </w:r>
          </w:p>
          <w:p w14:paraId="6499AE0A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208+300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69430" w14:textId="77777777" w:rsidR="00370420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FFE7B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70420" w14:paraId="1ECBB4E4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A2D9D" w14:textId="77777777" w:rsidR="00370420" w:rsidRDefault="00370420" w:rsidP="0037042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489A0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209+600</w:t>
            </w:r>
          </w:p>
          <w:p w14:paraId="67706B55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209+900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27C29" w14:textId="77777777" w:rsidR="00370420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21A65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Putna Seacă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B64F1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C39A1" w14:textId="77777777" w:rsidR="00370420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BCBA6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08A4D" w14:textId="77777777" w:rsidR="00370420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69480" w14:textId="77777777" w:rsidR="00370420" w:rsidRPr="000C4604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C4604">
              <w:rPr>
                <w:b/>
                <w:bCs/>
                <w:i/>
                <w:iCs/>
                <w:sz w:val="20"/>
              </w:rPr>
              <w:t>Afectează intrări - ieşiri peste sch. 3,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0C4604">
              <w:rPr>
                <w:b/>
                <w:bCs/>
                <w:i/>
                <w:iCs/>
                <w:sz w:val="20"/>
              </w:rPr>
              <w:t>7,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0C4604">
              <w:rPr>
                <w:b/>
                <w:bCs/>
                <w:i/>
                <w:iCs/>
                <w:sz w:val="20"/>
              </w:rPr>
              <w:t>11 Cap X  Putna Seacă</w:t>
            </w:r>
          </w:p>
        </w:tc>
      </w:tr>
      <w:tr w:rsidR="00370420" w14:paraId="09EBB4A0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73FC3" w14:textId="77777777" w:rsidR="00370420" w:rsidRDefault="00370420" w:rsidP="0037042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5C068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321D6" w14:textId="77777777" w:rsidR="00370420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5D03C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Putna Seacă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237D4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4BC66" w14:textId="77777777" w:rsidR="00370420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C5C9D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209+600</w:t>
            </w:r>
          </w:p>
          <w:p w14:paraId="0A49B86C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4C25A" w14:textId="77777777" w:rsidR="00370420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0DC9A" w14:textId="77777777" w:rsidR="00370420" w:rsidRPr="000C4604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C4604">
              <w:rPr>
                <w:b/>
                <w:bCs/>
                <w:i/>
                <w:iCs/>
                <w:sz w:val="20"/>
              </w:rPr>
              <w:t xml:space="preserve">Afectează intrări - ieşiri peste sch. </w:t>
            </w:r>
            <w:r>
              <w:rPr>
                <w:b/>
                <w:bCs/>
                <w:i/>
                <w:iCs/>
                <w:sz w:val="20"/>
              </w:rPr>
              <w:t>1, 5, 9</w:t>
            </w:r>
            <w:r w:rsidRPr="000C4604">
              <w:rPr>
                <w:b/>
                <w:bCs/>
                <w:i/>
                <w:iCs/>
                <w:sz w:val="20"/>
              </w:rPr>
              <w:t xml:space="preserve"> Cap X  Putna Seacă</w:t>
            </w:r>
          </w:p>
        </w:tc>
      </w:tr>
      <w:tr w:rsidR="00370420" w14:paraId="0E1A3308" w14:textId="77777777" w:rsidTr="004727FB">
        <w:trPr>
          <w:cantSplit/>
          <w:trHeight w:val="8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D05D7" w14:textId="77777777" w:rsidR="00370420" w:rsidRDefault="00370420" w:rsidP="0037042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5C6ED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214+600</w:t>
            </w:r>
          </w:p>
          <w:p w14:paraId="52BD1FF4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214+690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FB3C6" w14:textId="77777777" w:rsidR="00370420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099F6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Putna Seacă  -</w:t>
            </w:r>
          </w:p>
          <w:p w14:paraId="1FBF1C7B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Mărăşeşti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4514F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00722" w14:textId="77777777" w:rsidR="00370420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E8F79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214+600</w:t>
            </w:r>
          </w:p>
          <w:p w14:paraId="1E1309EC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06B0A" w14:textId="77777777" w:rsidR="00370420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74357" w14:textId="77777777" w:rsidR="00370420" w:rsidRPr="004143AF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316F18E1" w14:textId="77777777" w:rsidR="00370420" w:rsidRPr="006C1F61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6C1F61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70420" w14:paraId="39FE9D9B" w14:textId="77777777" w:rsidTr="004727FB">
        <w:trPr>
          <w:cantSplit/>
          <w:trHeight w:val="8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4625F" w14:textId="77777777" w:rsidR="00370420" w:rsidRDefault="00370420" w:rsidP="0037042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E8D48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EFAE5" w14:textId="77777777" w:rsidR="00370420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BE0DC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Mărăşeşti</w:t>
            </w:r>
          </w:p>
          <w:p w14:paraId="22FE1E35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X, peste sch.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99945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9A083" w14:textId="77777777" w:rsidR="00370420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FC77C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216+700</w:t>
            </w:r>
          </w:p>
          <w:p w14:paraId="17C4D0AB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216+750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5E3D2" w14:textId="77777777" w:rsidR="00370420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1D5DE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6C593B">
              <w:rPr>
                <w:b/>
                <w:bCs/>
                <w:i/>
                <w:sz w:val="20"/>
              </w:rPr>
              <w:t>Nesemnalizată pe teren</w:t>
            </w:r>
            <w:r>
              <w:rPr>
                <w:b/>
                <w:bCs/>
                <w:iCs/>
                <w:sz w:val="20"/>
              </w:rPr>
              <w:t xml:space="preserve">, </w:t>
            </w:r>
          </w:p>
          <w:p w14:paraId="42F672C0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st. paralelogram.</w:t>
            </w:r>
          </w:p>
          <w:p w14:paraId="039D0612" w14:textId="77777777" w:rsidR="00370420" w:rsidRPr="004143AF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 xml:space="preserve">Afectează intrări - ieşiri din / pe  linia 500 fir 2 </w:t>
            </w:r>
            <w:r>
              <w:rPr>
                <w:b/>
                <w:bCs/>
                <w:sz w:val="20"/>
              </w:rPr>
              <w:t>Mărăşeşti – Putna Seacă.</w:t>
            </w:r>
          </w:p>
        </w:tc>
      </w:tr>
      <w:tr w:rsidR="00370420" w14:paraId="6ABEBA57" w14:textId="77777777" w:rsidTr="004727FB">
        <w:trPr>
          <w:cantSplit/>
          <w:trHeight w:val="8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11E91" w14:textId="77777777" w:rsidR="00370420" w:rsidRDefault="00370420" w:rsidP="0037042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EAA04" w14:textId="77777777" w:rsidR="00370420" w:rsidRDefault="00370420" w:rsidP="002B7A9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D59B5" w14:textId="77777777" w:rsidR="00370420" w:rsidRDefault="00370420" w:rsidP="002B7A9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75125" w14:textId="77777777" w:rsidR="00370420" w:rsidRDefault="00370420" w:rsidP="002B7A9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Mărăşeşti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0AA7E" w14:textId="77777777" w:rsidR="00370420" w:rsidRDefault="00370420" w:rsidP="002B7A9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98A80" w14:textId="77777777" w:rsidR="00370420" w:rsidRDefault="00370420" w:rsidP="002B7A9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32B76" w14:textId="77777777" w:rsidR="00370420" w:rsidRDefault="00370420" w:rsidP="002B7A9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73B57" w14:textId="77777777" w:rsidR="00370420" w:rsidRDefault="00370420" w:rsidP="002B7A9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C3A8B" w14:textId="77777777" w:rsidR="00370420" w:rsidRPr="004143AF" w:rsidRDefault="00370420" w:rsidP="002B7A96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370420" w14:paraId="6ADC4286" w14:textId="77777777" w:rsidTr="004727FB">
        <w:trPr>
          <w:cantSplit/>
          <w:trHeight w:val="8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F7F43" w14:textId="77777777" w:rsidR="00370420" w:rsidRDefault="00370420" w:rsidP="0037042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1F725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31D0E" w14:textId="77777777" w:rsidR="00370420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EA164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Mărăşeşti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2442F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E8429" w14:textId="77777777" w:rsidR="00370420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0DE80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4CAE3" w14:textId="77777777" w:rsidR="00370420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84002" w14:textId="77777777" w:rsidR="00370420" w:rsidRPr="004143AF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370420" w14:paraId="3AEBDCA1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0F88E" w14:textId="77777777" w:rsidR="00370420" w:rsidRDefault="00370420" w:rsidP="0037042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C2C64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231+570</w:t>
            </w:r>
          </w:p>
          <w:p w14:paraId="3FBFB2C6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231+610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A237B" w14:textId="77777777" w:rsidR="00370420" w:rsidRPr="00D33E71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FFF73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Pădureni Putna -</w:t>
            </w:r>
          </w:p>
          <w:p w14:paraId="48A7A97B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Pufeşti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DB131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39905" w14:textId="77777777" w:rsidR="00370420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1FDBA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231+570</w:t>
            </w:r>
          </w:p>
          <w:p w14:paraId="645FA927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231+610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91C2D" w14:textId="77777777" w:rsidR="00370420" w:rsidRPr="00D33E71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AD07A" w14:textId="77777777" w:rsidR="00370420" w:rsidRPr="004143AF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143AF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744CA1E6" w14:textId="77777777" w:rsidR="00370420" w:rsidRPr="00D84BDE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84BDE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70420" w14:paraId="659E63F5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BF1DF" w14:textId="77777777" w:rsidR="00370420" w:rsidRDefault="00370420" w:rsidP="0037042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AA245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232+300</w:t>
            </w:r>
          </w:p>
          <w:p w14:paraId="70301BFD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233+550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E9A8C" w14:textId="77777777" w:rsidR="00370420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B940C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Pufești</w:t>
            </w:r>
          </w:p>
          <w:p w14:paraId="4B1B6A20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323CA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0F83D" w14:textId="77777777" w:rsidR="00370420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01FBE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E7EDD" w14:textId="77777777" w:rsidR="00370420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598A9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370420" w14:paraId="49543539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DA2AC" w14:textId="77777777" w:rsidR="00370420" w:rsidRDefault="00370420" w:rsidP="0037042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64CD7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EC254" w14:textId="77777777" w:rsidR="00370420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1CB7C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Pufești</w:t>
            </w:r>
          </w:p>
          <w:p w14:paraId="7F582C02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D525E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DD3E9" w14:textId="77777777" w:rsidR="00370420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783E9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232+300</w:t>
            </w:r>
          </w:p>
          <w:p w14:paraId="503C5B8F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15597" w14:textId="77777777" w:rsidR="00370420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D5721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370420" w14:paraId="0BF86092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ABA4E" w14:textId="77777777" w:rsidR="00370420" w:rsidRDefault="00370420" w:rsidP="0037042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A052B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543B9" w14:textId="77777777" w:rsidR="00370420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3E8D9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Pufești</w:t>
            </w:r>
          </w:p>
          <w:p w14:paraId="3448A21A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F8E0B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75792A96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 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3C097" w14:textId="77777777" w:rsidR="00370420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043B0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180D1" w14:textId="77777777" w:rsidR="00370420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7AF84" w14:textId="77777777" w:rsidR="00370420" w:rsidRPr="00534C03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C03">
              <w:rPr>
                <w:b/>
                <w:bCs/>
                <w:i/>
                <w:sz w:val="20"/>
              </w:rPr>
              <w:t>Nesemnalizată pe teren.</w:t>
            </w:r>
          </w:p>
          <w:p w14:paraId="11E50969" w14:textId="77777777" w:rsidR="00370420" w:rsidRPr="00534C03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C03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1AA6CC4D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534C03">
              <w:rPr>
                <w:b/>
                <w:bCs/>
                <w:i/>
                <w:sz w:val="20"/>
              </w:rPr>
              <w:t>la linia 2 primiri - expedieri, Cap X.</w:t>
            </w:r>
          </w:p>
        </w:tc>
      </w:tr>
      <w:tr w:rsidR="00370420" w14:paraId="4D7C2512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D762A" w14:textId="77777777" w:rsidR="00370420" w:rsidRDefault="00370420" w:rsidP="0037042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AFAC7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240+650</w:t>
            </w:r>
          </w:p>
          <w:p w14:paraId="6F03961B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241+000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286B6" w14:textId="77777777" w:rsidR="00370420" w:rsidRPr="00D33E71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6EC87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Pufeşti -</w:t>
            </w:r>
          </w:p>
          <w:p w14:paraId="577CCCFC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Adjud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0C67F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BE602" w14:textId="77777777" w:rsidR="00370420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39579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240+650</w:t>
            </w:r>
          </w:p>
          <w:p w14:paraId="29DA0605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5B719" w14:textId="77777777" w:rsidR="00370420" w:rsidRPr="00D33E71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E0649" w14:textId="77777777" w:rsidR="00370420" w:rsidRPr="004143AF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6F73EDF1" w14:textId="77777777" w:rsidR="00370420" w:rsidRPr="00D84BDE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84BDE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70420" w14:paraId="12731025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6FA62" w14:textId="77777777" w:rsidR="00370420" w:rsidRDefault="00370420" w:rsidP="0037042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04915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242+100</w:t>
            </w:r>
          </w:p>
          <w:p w14:paraId="75608F68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242+150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A6E63" w14:textId="77777777" w:rsidR="00370420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98B21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38FB4F8C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Gr. Tranzit, </w:t>
            </w:r>
          </w:p>
          <w:p w14:paraId="1C27908B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0E071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F0E84" w14:textId="77777777" w:rsidR="00370420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CB207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66261" w14:textId="77777777" w:rsidR="00370420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8E0AF" w14:textId="77777777" w:rsidR="00370420" w:rsidRPr="001F07B1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1F07B1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69804AF3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1F07B1">
              <w:rPr>
                <w:b/>
                <w:bCs/>
                <w:i/>
                <w:sz w:val="20"/>
              </w:rPr>
              <w:t xml:space="preserve">peste sch. 5 st. Adjud, </w:t>
            </w:r>
          </w:p>
          <w:p w14:paraId="79C84103" w14:textId="77777777" w:rsidR="00370420" w:rsidRPr="004143AF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1F07B1">
              <w:rPr>
                <w:b/>
                <w:bCs/>
                <w:i/>
                <w:sz w:val="20"/>
              </w:rPr>
              <w:t>Gr. Tranzit, Cap X.</w:t>
            </w:r>
          </w:p>
        </w:tc>
      </w:tr>
      <w:tr w:rsidR="00370420" w14:paraId="26F3A960" w14:textId="77777777" w:rsidTr="004727FB">
        <w:trPr>
          <w:cantSplit/>
          <w:trHeight w:val="125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F1F40" w14:textId="77777777" w:rsidR="00370420" w:rsidRDefault="00370420" w:rsidP="0037042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EC2DB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5EE8C" w14:textId="77777777" w:rsidR="00370420" w:rsidRPr="00D33E71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D6A65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05A77026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611EA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4969E2A6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 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8CD52" w14:textId="77777777" w:rsidR="00370420" w:rsidRPr="00D33E71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9CCE1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5CAF3" w14:textId="77777777" w:rsidR="00370420" w:rsidRPr="00D33E71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7A5D2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11 - 38  </w:t>
            </w:r>
          </w:p>
          <w:p w14:paraId="2F411F17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primiri - expedieri şi </w:t>
            </w:r>
          </w:p>
          <w:p w14:paraId="705278DD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intrări - ieşiri din Bucla III Pufeşti în Grupa B.</w:t>
            </w:r>
          </w:p>
        </w:tc>
      </w:tr>
      <w:tr w:rsidR="00370420" w14:paraId="60D3D972" w14:textId="77777777" w:rsidTr="004727FB">
        <w:trPr>
          <w:cantSplit/>
          <w:trHeight w:val="124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5A1B6" w14:textId="77777777" w:rsidR="00370420" w:rsidRDefault="00370420" w:rsidP="0037042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9BB28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DA0B6" w14:textId="77777777" w:rsidR="00370420" w:rsidRPr="00D33E71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B1BEB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0B9AC9E3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FAFD4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424931DB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 / 49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A703C" w14:textId="77777777" w:rsidR="00370420" w:rsidRPr="00D33E71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060D2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F4CE1" w14:textId="77777777" w:rsidR="00370420" w:rsidRPr="00D33E71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51F7D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995F0BF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25 - 28  </w:t>
            </w:r>
          </w:p>
          <w:p w14:paraId="0841D6A3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– expedieri.</w:t>
            </w:r>
          </w:p>
        </w:tc>
      </w:tr>
      <w:tr w:rsidR="00370420" w14:paraId="2AFE7A9B" w14:textId="77777777" w:rsidTr="004727FB">
        <w:trPr>
          <w:cantSplit/>
          <w:trHeight w:val="59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9C707" w14:textId="77777777" w:rsidR="00370420" w:rsidRDefault="00370420" w:rsidP="0037042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51E80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FEEDD" w14:textId="77777777" w:rsidR="00370420" w:rsidRPr="00D33E71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B705F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1A62CF6B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C0CB8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5840C84F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nr. 47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153E4" w14:textId="77777777" w:rsidR="00370420" w:rsidRPr="00D33E71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C3FD2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94E01" w14:textId="77777777" w:rsidR="00370420" w:rsidRPr="00D33E71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259CC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0ABD45C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15 - 24 Gr. B.</w:t>
            </w:r>
          </w:p>
        </w:tc>
      </w:tr>
      <w:tr w:rsidR="00370420" w14:paraId="386136AB" w14:textId="77777777" w:rsidTr="004727FB">
        <w:trPr>
          <w:cantSplit/>
          <w:trHeight w:val="7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25416" w14:textId="77777777" w:rsidR="00370420" w:rsidRDefault="00370420" w:rsidP="0037042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0D0A4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11F22" w14:textId="77777777" w:rsidR="00370420" w:rsidRPr="00D33E71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4496D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40B187A1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D0BB1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68E33" w14:textId="77777777" w:rsidR="00370420" w:rsidRPr="00D33E71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9E89C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D7759" w14:textId="77777777" w:rsidR="00370420" w:rsidRPr="00D33E71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86088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ECC1B05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14 - 18 </w:t>
            </w:r>
          </w:p>
          <w:p w14:paraId="573571F2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370420" w14:paraId="6DBE02EC" w14:textId="77777777" w:rsidTr="004727FB">
        <w:trPr>
          <w:cantSplit/>
          <w:trHeight w:val="7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B0B3A" w14:textId="77777777" w:rsidR="00370420" w:rsidRDefault="00370420" w:rsidP="0037042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A6005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2A99C" w14:textId="77777777" w:rsidR="00370420" w:rsidRPr="00D33E71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1A103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726AB3AC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BC78C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2F54A" w14:textId="77777777" w:rsidR="00370420" w:rsidRPr="00D33E71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8F0E6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E904E" w14:textId="77777777" w:rsidR="00370420" w:rsidRPr="00D33E71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2D7A0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6F7066B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27 și 28 Cap X.</w:t>
            </w:r>
          </w:p>
        </w:tc>
      </w:tr>
      <w:tr w:rsidR="00370420" w14:paraId="358B2E4C" w14:textId="77777777" w:rsidTr="004727FB">
        <w:trPr>
          <w:cantSplit/>
          <w:trHeight w:val="43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2FF96" w14:textId="77777777" w:rsidR="00370420" w:rsidRDefault="00370420" w:rsidP="0037042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3EE0B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FD996" w14:textId="77777777" w:rsidR="00370420" w:rsidRPr="00D33E71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B352B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19639F1F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Gr. B, 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C1C57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2037F24D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 /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72C65" w14:textId="77777777" w:rsidR="00370420" w:rsidRPr="00D33E71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EEFEA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6B9F3" w14:textId="77777777" w:rsidR="00370420" w:rsidRPr="00D33E71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8863B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linia 2 Tragere, liniile 3 - 6  </w:t>
            </w:r>
          </w:p>
          <w:p w14:paraId="4AB24EF0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 Grupa D şi intrări - ieşiri la toate liniile din Grupa B Cap X.</w:t>
            </w:r>
          </w:p>
        </w:tc>
      </w:tr>
      <w:tr w:rsidR="00370420" w14:paraId="7A01CE38" w14:textId="77777777" w:rsidTr="004727FB">
        <w:trPr>
          <w:cantSplit/>
          <w:trHeight w:val="38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BDCAC" w14:textId="77777777" w:rsidR="00370420" w:rsidRDefault="00370420" w:rsidP="0037042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D7BC4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1DA67" w14:textId="77777777" w:rsidR="00370420" w:rsidRPr="00D33E71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49734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5C599469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Gr.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F56E9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42D60F85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/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E4A4B" w14:textId="77777777" w:rsidR="00370420" w:rsidRPr="00D33E71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4E515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51531" w14:textId="77777777" w:rsidR="00370420" w:rsidRPr="00D33E71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AEC56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FB9A2E4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– 6 </w:t>
            </w:r>
          </w:p>
          <w:p w14:paraId="1FAAE437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– expedieri.</w:t>
            </w:r>
          </w:p>
        </w:tc>
      </w:tr>
      <w:tr w:rsidR="00370420" w14:paraId="13C848E3" w14:textId="77777777" w:rsidTr="004727FB">
        <w:trPr>
          <w:cantSplit/>
          <w:trHeight w:val="101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13C0C" w14:textId="77777777" w:rsidR="00370420" w:rsidRDefault="00370420" w:rsidP="0037042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95C04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C067B" w14:textId="77777777" w:rsidR="00370420" w:rsidRPr="00D33E71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16E6E" w14:textId="77777777" w:rsidR="00370420" w:rsidRPr="00AD0C48" w:rsidRDefault="00370420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 w:rsidRPr="00AD0C48">
              <w:rPr>
                <w:rFonts w:ascii="Times New Roman" w:hAnsi="Times New Roman"/>
                <w:spacing w:val="-4"/>
              </w:rPr>
              <w:t>St. Adjud Grupa Tranzit</w:t>
            </w:r>
          </w:p>
          <w:p w14:paraId="22965252" w14:textId="77777777" w:rsidR="00370420" w:rsidRPr="00AD0C48" w:rsidRDefault="00370420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0DDE4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7CAD6651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 / 89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B203F" w14:textId="77777777" w:rsidR="00370420" w:rsidRPr="00D33E71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0DD3D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44A85" w14:textId="77777777" w:rsidR="00370420" w:rsidRPr="00D33E71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BB698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2C8BCCF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A0037FF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10 - 13 </w:t>
            </w:r>
          </w:p>
          <w:p w14:paraId="757139EE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370420" w14:paraId="606D20C5" w14:textId="77777777" w:rsidTr="004727FB">
        <w:trPr>
          <w:cantSplit/>
          <w:trHeight w:val="140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0F5D3" w14:textId="77777777" w:rsidR="00370420" w:rsidRDefault="00370420" w:rsidP="0037042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34C77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9162C" w14:textId="77777777" w:rsidR="00370420" w:rsidRPr="00D33E71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45E84" w14:textId="77777777" w:rsidR="00370420" w:rsidRDefault="00370420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10DAC134" w14:textId="77777777" w:rsidR="00370420" w:rsidRDefault="00370420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liniile 13 şi 14</w:t>
            </w:r>
          </w:p>
          <w:p w14:paraId="333293CD" w14:textId="77777777" w:rsidR="00370420" w:rsidRDefault="00370420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primiri - expedieri</w:t>
            </w:r>
          </w:p>
          <w:p w14:paraId="365CE3E2" w14:textId="77777777" w:rsidR="00370420" w:rsidRPr="002532C4" w:rsidRDefault="00370420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F28B9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A0FF6" w14:textId="77777777" w:rsidR="00370420" w:rsidRPr="00D33E71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3002D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A6D7A" w14:textId="77777777" w:rsidR="00370420" w:rsidRPr="00D33E71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6C4D3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AD9B4E2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13 şi 14 </w:t>
            </w:r>
          </w:p>
          <w:p w14:paraId="1CFD20F7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expedieri, Cap X</w:t>
            </w:r>
          </w:p>
          <w:p w14:paraId="35E6558F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şi ambele poziţii ale schimbătorului numărul 61.</w:t>
            </w:r>
          </w:p>
        </w:tc>
      </w:tr>
      <w:tr w:rsidR="00370420" w14:paraId="0B6654B9" w14:textId="77777777" w:rsidTr="004727FB">
        <w:trPr>
          <w:cantSplit/>
          <w:trHeight w:val="43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F0CE4" w14:textId="77777777" w:rsidR="00370420" w:rsidRDefault="00370420" w:rsidP="0037042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E732C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551DA" w14:textId="77777777" w:rsidR="00370420" w:rsidRPr="00D33E71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1DD34" w14:textId="77777777" w:rsidR="00370420" w:rsidRDefault="00370420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0CEFF8E6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C3D55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82 / 86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9E568" w14:textId="77777777" w:rsidR="00370420" w:rsidRPr="00D33E71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2A69E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EBB17" w14:textId="77777777" w:rsidR="00370420" w:rsidRPr="00D33E71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C23F8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03CA6EE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11 - 13  </w:t>
            </w:r>
          </w:p>
          <w:p w14:paraId="01DCB708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370420" w14:paraId="0802B83E" w14:textId="77777777" w:rsidTr="004727FB">
        <w:trPr>
          <w:cantSplit/>
          <w:trHeight w:val="2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CF421" w14:textId="77777777" w:rsidR="00370420" w:rsidRDefault="00370420" w:rsidP="0037042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E8C4B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8DC9B" w14:textId="77777777" w:rsidR="00370420" w:rsidRPr="00D33E71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40B75" w14:textId="77777777" w:rsidR="00370420" w:rsidRDefault="00370420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4AC88FF3" w14:textId="77777777" w:rsidR="00370420" w:rsidRPr="0037264C" w:rsidRDefault="00370420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 w:rsidRPr="0037264C">
              <w:rPr>
                <w:rFonts w:ascii="Times New Roman" w:hAnsi="Times New Roman"/>
                <w:bCs w:val="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72E47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70 /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71AD5" w14:textId="77777777" w:rsidR="00370420" w:rsidRPr="00D33E71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D2A55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DC744" w14:textId="77777777" w:rsidR="00370420" w:rsidRPr="00D33E71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21AA6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0052CD2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8 - 14</w:t>
            </w:r>
          </w:p>
          <w:p w14:paraId="71954EF3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370420" w14:paraId="5ABD6A05" w14:textId="77777777" w:rsidTr="004727FB">
        <w:trPr>
          <w:cantSplit/>
          <w:trHeight w:val="9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2CEA7" w14:textId="77777777" w:rsidR="00370420" w:rsidRDefault="00370420" w:rsidP="0037042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EDC58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80998" w14:textId="77777777" w:rsidR="00370420" w:rsidRPr="00D33E71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4B5BB" w14:textId="77777777" w:rsidR="00370420" w:rsidRDefault="00370420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468C9289" w14:textId="77777777" w:rsidR="00370420" w:rsidRPr="003A070D" w:rsidRDefault="00370420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 w:rsidRPr="003A070D">
              <w:rPr>
                <w:rFonts w:ascii="Times New Roman" w:hAnsi="Times New Roman"/>
                <w:bCs w:val="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E762D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85F1D" w14:textId="77777777" w:rsidR="00370420" w:rsidRPr="00D33E71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588F0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3623C" w14:textId="77777777" w:rsidR="00370420" w:rsidRPr="00D33E71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C8C29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7A9DE2E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7 - 9  St. Adjud Grupa Tranzit Cap Y.</w:t>
            </w:r>
          </w:p>
        </w:tc>
      </w:tr>
      <w:tr w:rsidR="00370420" w14:paraId="1AFF000C" w14:textId="77777777" w:rsidTr="004727FB">
        <w:trPr>
          <w:cantSplit/>
          <w:trHeight w:val="9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91D74" w14:textId="77777777" w:rsidR="00370420" w:rsidRDefault="00370420" w:rsidP="0037042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BCA9A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83927" w14:textId="77777777" w:rsidR="00370420" w:rsidRPr="00D33E71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58ABF" w14:textId="77777777" w:rsidR="00370420" w:rsidRDefault="00370420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3E88ABB6" w14:textId="77777777" w:rsidR="00370420" w:rsidRPr="00F401CD" w:rsidRDefault="00370420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bCs w:val="0"/>
              </w:rPr>
              <w:t>C</w:t>
            </w:r>
            <w:r w:rsidRPr="00F401CD">
              <w:rPr>
                <w:rFonts w:ascii="Times New Roman" w:hAnsi="Times New Roman"/>
                <w:bCs w:val="0"/>
              </w:rPr>
              <w:t>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0354B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46 </w:t>
            </w:r>
          </w:p>
          <w:p w14:paraId="00793F5D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48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08057" w14:textId="77777777" w:rsidR="00370420" w:rsidRPr="00D33E71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8743B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FCC96" w14:textId="77777777" w:rsidR="00370420" w:rsidRPr="00D33E71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83F1A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399B384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8 - 13 </w:t>
            </w:r>
          </w:p>
          <w:p w14:paraId="6A88BE72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370420" w14:paraId="1F3D523D" w14:textId="77777777" w:rsidTr="004727FB">
        <w:trPr>
          <w:cantSplit/>
          <w:trHeight w:val="40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17DAA" w14:textId="77777777" w:rsidR="00370420" w:rsidRDefault="00370420" w:rsidP="0037042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EAA2B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2EB12" w14:textId="77777777" w:rsidR="00370420" w:rsidRPr="00D33E71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0D4E6" w14:textId="77777777" w:rsidR="00370420" w:rsidRDefault="00370420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043460B6" w14:textId="77777777" w:rsidR="00370420" w:rsidRDefault="00370420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 xml:space="preserve">linia 7 </w:t>
            </w:r>
          </w:p>
          <w:p w14:paraId="686EE1D5" w14:textId="77777777" w:rsidR="00370420" w:rsidRDefault="00370420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bCs w:val="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A9FAB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C1D30" w14:textId="77777777" w:rsidR="00370420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8B1DF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CB1D9" w14:textId="77777777" w:rsidR="00370420" w:rsidRPr="00D33E71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F92A6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669A259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7</w:t>
            </w:r>
          </w:p>
          <w:p w14:paraId="7D862B70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370420" w14:paraId="163D9D6B" w14:textId="77777777" w:rsidTr="004727FB">
        <w:trPr>
          <w:cantSplit/>
          <w:trHeight w:val="10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8AD07" w14:textId="77777777" w:rsidR="00370420" w:rsidRDefault="00370420" w:rsidP="0037042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2A83B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CAC3C" w14:textId="77777777" w:rsidR="00370420" w:rsidRPr="00D33E71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85A9B" w14:textId="77777777" w:rsidR="00370420" w:rsidRDefault="00370420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3448B9DC" w14:textId="77777777" w:rsidR="00370420" w:rsidRDefault="00370420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>linia 13</w:t>
            </w:r>
          </w:p>
          <w:p w14:paraId="650F06AF" w14:textId="77777777" w:rsidR="00370420" w:rsidRDefault="00370420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>primiri - expedieri</w:t>
            </w:r>
          </w:p>
          <w:p w14:paraId="0C8058A5" w14:textId="77777777" w:rsidR="00370420" w:rsidRPr="002532C4" w:rsidRDefault="00370420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56917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din Ax Staţie până la T.D.J. 90 / 92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D6535" w14:textId="77777777" w:rsidR="00370420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07188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028A0" w14:textId="77777777" w:rsidR="00370420" w:rsidRPr="00D33E71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36123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8B23B7B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13</w:t>
            </w:r>
          </w:p>
          <w:p w14:paraId="08A0A744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expedieri, Cap Y.</w:t>
            </w:r>
          </w:p>
        </w:tc>
      </w:tr>
      <w:tr w:rsidR="00370420" w14:paraId="3736DD66" w14:textId="77777777" w:rsidTr="004727FB">
        <w:trPr>
          <w:cantSplit/>
          <w:trHeight w:val="10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CD0CF" w14:textId="77777777" w:rsidR="00370420" w:rsidRDefault="00370420" w:rsidP="0037042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38537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244+700</w:t>
            </w:r>
          </w:p>
          <w:p w14:paraId="7ACA7E05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244+750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18D5D" w14:textId="77777777" w:rsidR="00370420" w:rsidRPr="00D33E71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8F2E3" w14:textId="77777777" w:rsidR="00370420" w:rsidRDefault="00370420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 xml:space="preserve">St. Adjud </w:t>
            </w:r>
          </w:p>
          <w:p w14:paraId="407AE0F5" w14:textId="77777777" w:rsidR="00370420" w:rsidRDefault="00370420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Grupa Tranzit,</w:t>
            </w:r>
          </w:p>
          <w:p w14:paraId="4514DF76" w14:textId="77777777" w:rsidR="00370420" w:rsidRDefault="00370420" w:rsidP="004727FB">
            <w:pPr>
              <w:rPr>
                <w:spacing w:val="-4"/>
              </w:rPr>
            </w:pPr>
            <w:r>
              <w:t xml:space="preserve"> </w:t>
            </w:r>
            <w:r w:rsidRPr="0010350B">
              <w:rPr>
                <w:b/>
                <w:bCs/>
                <w:sz w:val="20"/>
                <w:szCs w:val="20"/>
              </w:rPr>
              <w:t>linia 3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D7E25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D27D6" w14:textId="77777777" w:rsidR="00370420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E00C7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0A970" w14:textId="77777777" w:rsidR="00370420" w:rsidRPr="00D33E71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101AF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76A61CE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sch. 10 din </w:t>
            </w:r>
            <w:r w:rsidRPr="005650BF">
              <w:rPr>
                <w:b/>
                <w:bCs/>
                <w:i/>
                <w:iCs/>
                <w:spacing w:val="-4"/>
                <w:sz w:val="20"/>
                <w:szCs w:val="20"/>
              </w:rPr>
              <w:t>St. Adjud</w:t>
            </w:r>
            <w:r>
              <w:rPr>
                <w:b/>
                <w:bCs/>
                <w:i/>
                <w:iCs/>
                <w:sz w:val="20"/>
              </w:rPr>
              <w:t xml:space="preserve"> Cap Y.</w:t>
            </w:r>
          </w:p>
        </w:tc>
      </w:tr>
      <w:tr w:rsidR="00370420" w14:paraId="61388977" w14:textId="77777777" w:rsidTr="004727FB">
        <w:trPr>
          <w:cantSplit/>
          <w:trHeight w:val="63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8696C" w14:textId="77777777" w:rsidR="00370420" w:rsidRDefault="00370420" w:rsidP="0037042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12621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0AE48" w14:textId="77777777" w:rsidR="00370420" w:rsidRPr="00D33E71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AE862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1ED1C47B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B6418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 13/17-19-33/35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BDC83" w14:textId="77777777" w:rsidR="00370420" w:rsidRPr="00D33E71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767BB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3381E" w14:textId="77777777" w:rsidR="00370420" w:rsidRPr="00D33E71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C9FCE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accesul</w:t>
            </w:r>
          </w:p>
          <w:p w14:paraId="572B718F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linia 2 directă</w:t>
            </w:r>
          </w:p>
          <w:p w14:paraId="38B05EFB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1 - 12 Marfă. </w:t>
            </w:r>
          </w:p>
        </w:tc>
      </w:tr>
      <w:tr w:rsidR="00370420" w14:paraId="4835F1F8" w14:textId="77777777" w:rsidTr="004727FB">
        <w:trPr>
          <w:cantSplit/>
          <w:trHeight w:val="47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E829B" w14:textId="77777777" w:rsidR="00370420" w:rsidRDefault="00370420" w:rsidP="0037042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54F1F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937CB" w14:textId="77777777" w:rsidR="00370420" w:rsidRPr="00D33E71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E574A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61E784FA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55586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E9BF8" w14:textId="77777777" w:rsidR="00370420" w:rsidRPr="00D33E71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24BF7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91887" w14:textId="77777777" w:rsidR="00370420" w:rsidRPr="00D33E71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EA5B3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călcâi sch. 102, </w:t>
            </w:r>
          </w:p>
          <w:p w14:paraId="1AC76F6A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sch.76,  </w:t>
            </w:r>
          </w:p>
          <w:p w14:paraId="7009EF80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până la călcâi sch. 70.</w:t>
            </w:r>
          </w:p>
        </w:tc>
      </w:tr>
      <w:tr w:rsidR="00370420" w14:paraId="08221AC9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0834B" w14:textId="77777777" w:rsidR="00370420" w:rsidRDefault="00370420" w:rsidP="0037042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9CA09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8836E" w14:textId="77777777" w:rsidR="00370420" w:rsidRPr="00D33E71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6C35D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5FB1ADA9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020C2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58FB1" w14:textId="77777777" w:rsidR="00370420" w:rsidRPr="00D33E71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62B48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7228E" w14:textId="77777777" w:rsidR="00370420" w:rsidRPr="00D33E71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55A4E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vârful sch. 98, </w:t>
            </w:r>
          </w:p>
          <w:p w14:paraId="37064F6F" w14:textId="77777777" w:rsidR="00370420" w:rsidRPr="00CB3447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TDJ 78 </w:t>
            </w:r>
            <w:r>
              <w:rPr>
                <w:b/>
                <w:bCs/>
                <w:i/>
                <w:iCs/>
                <w:sz w:val="20"/>
                <w:lang w:val="en-US"/>
              </w:rPr>
              <w:t xml:space="preserve">/ </w:t>
            </w:r>
            <w:r>
              <w:rPr>
                <w:b/>
                <w:bCs/>
                <w:i/>
                <w:iCs/>
                <w:sz w:val="20"/>
              </w:rPr>
              <w:t xml:space="preserve">80, sch.74, 72, 58 până la TDJ 30 </w:t>
            </w:r>
            <w:r>
              <w:rPr>
                <w:b/>
                <w:bCs/>
                <w:i/>
                <w:iCs/>
                <w:sz w:val="20"/>
                <w:lang w:val="en-US"/>
              </w:rPr>
              <w:t>/ 40 .</w:t>
            </w:r>
          </w:p>
        </w:tc>
      </w:tr>
      <w:tr w:rsidR="00370420" w14:paraId="13D46575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A531C" w14:textId="77777777" w:rsidR="00370420" w:rsidRDefault="00370420" w:rsidP="0037042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31497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9C046" w14:textId="77777777" w:rsidR="00370420" w:rsidRPr="00D33E71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1E19E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Bacău -</w:t>
            </w:r>
          </w:p>
          <w:p w14:paraId="4B896056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19955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446C5" w14:textId="77777777" w:rsidR="00370420" w:rsidRPr="00D33E71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BB4D3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308+677</w:t>
            </w:r>
          </w:p>
          <w:p w14:paraId="19950AE0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308+893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EEF8C" w14:textId="77777777" w:rsidR="00370420" w:rsidRPr="00D33E71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87BDD" w14:textId="77777777" w:rsidR="00370420" w:rsidRPr="004143AF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1C44BB5B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84BDE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70420" w14:paraId="51EF4C4F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4F359" w14:textId="77777777" w:rsidR="00370420" w:rsidRDefault="00370420" w:rsidP="0037042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87FDD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E15A7" w14:textId="77777777" w:rsidR="00370420" w:rsidRPr="00D33E71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195BE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Galbeni, 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A46FC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sch. 11</w:t>
            </w:r>
          </w:p>
          <w:p w14:paraId="30C1E46D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până la ax stația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4E9E4" w14:textId="77777777" w:rsidR="00370420" w:rsidRPr="00D33E71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D7D75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2E319" w14:textId="77777777" w:rsidR="00370420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EF7A4" w14:textId="77777777" w:rsidR="00370420" w:rsidRPr="004143AF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370420" w14:paraId="2ECEF5F5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F44BE" w14:textId="77777777" w:rsidR="00370420" w:rsidRDefault="00370420" w:rsidP="0037042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D2941" w14:textId="77777777" w:rsidR="00370420" w:rsidRDefault="00370420" w:rsidP="00D302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48299" w14:textId="77777777" w:rsidR="00370420" w:rsidRPr="00D33E71" w:rsidRDefault="00370420" w:rsidP="00D302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2F534" w14:textId="77777777" w:rsidR="00370420" w:rsidRDefault="00370420" w:rsidP="00D302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Săcuieni Roman</w:t>
            </w:r>
          </w:p>
          <w:p w14:paraId="01C5D2FE" w14:textId="77777777" w:rsidR="00370420" w:rsidRDefault="00370420" w:rsidP="00D302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BFA92" w14:textId="77777777" w:rsidR="00370420" w:rsidRDefault="00370420" w:rsidP="00D302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87189" w14:textId="77777777" w:rsidR="00370420" w:rsidRDefault="00370420" w:rsidP="00D302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84B9E" w14:textId="77777777" w:rsidR="00370420" w:rsidRDefault="00370420" w:rsidP="00D302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9C4BD" w14:textId="77777777" w:rsidR="00370420" w:rsidRDefault="00370420" w:rsidP="00D302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D666B" w14:textId="77777777" w:rsidR="00370420" w:rsidRPr="004143AF" w:rsidRDefault="00370420" w:rsidP="00D3024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Nesemnalizată pe teren.</w:t>
            </w:r>
          </w:p>
        </w:tc>
      </w:tr>
      <w:tr w:rsidR="00370420" w14:paraId="77577BDC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E7EBC" w14:textId="77777777" w:rsidR="00370420" w:rsidRDefault="00370420" w:rsidP="0037042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0DE1F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60D59" w14:textId="77777777" w:rsidR="00370420" w:rsidRPr="00D33E71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AF11C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Săcuieni Roman</w:t>
            </w:r>
          </w:p>
          <w:p w14:paraId="4960C0F3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6F4D5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B5EF5" w14:textId="77777777" w:rsidR="00370420" w:rsidRPr="00D33E71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68CBB" w14:textId="77777777" w:rsidR="00370420" w:rsidRDefault="00370420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1D6D3" w14:textId="77777777" w:rsidR="00370420" w:rsidRPr="00D33E71" w:rsidRDefault="00370420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B1DEA" w14:textId="77777777" w:rsidR="00370420" w:rsidRDefault="00370420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sz w:val="20"/>
              </w:rPr>
              <w:t>Nesemnalizată pe teren.</w:t>
            </w:r>
          </w:p>
        </w:tc>
      </w:tr>
      <w:tr w:rsidR="00370420" w14:paraId="4C625E46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7AFAA" w14:textId="77777777" w:rsidR="00370420" w:rsidRDefault="00370420" w:rsidP="0037042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AF9A1" w14:textId="77777777" w:rsidR="00370420" w:rsidRDefault="0037042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354+300</w:t>
            </w:r>
          </w:p>
          <w:p w14:paraId="06276C7C" w14:textId="77777777" w:rsidR="00370420" w:rsidRDefault="0037042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360+800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9801A" w14:textId="77777777" w:rsidR="00370420" w:rsidRPr="00D33E71" w:rsidRDefault="0037042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441FC" w14:textId="77777777" w:rsidR="00370420" w:rsidRDefault="00370420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directă Cap Y St. Săbăoani, </w:t>
            </w:r>
          </w:p>
          <w:p w14:paraId="78D42088" w14:textId="77777777" w:rsidR="00370420" w:rsidRDefault="00370420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Săbăoani – Mircești și linia 3 directă Cap X St. Mircești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10640" w14:textId="77777777" w:rsidR="00370420" w:rsidRDefault="0037042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9C767" w14:textId="77777777" w:rsidR="00370420" w:rsidRPr="00D33E71" w:rsidRDefault="0037042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38186" w14:textId="77777777" w:rsidR="00370420" w:rsidRDefault="0037042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CD9FA" w14:textId="77777777" w:rsidR="00370420" w:rsidRPr="00D33E71" w:rsidRDefault="0037042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34607" w14:textId="77777777" w:rsidR="00370420" w:rsidRDefault="00370420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 xml:space="preserve">Cu inductori de 1000Hz </w:t>
            </w:r>
            <w:r>
              <w:rPr>
                <w:b/>
                <w:bCs/>
                <w:i/>
                <w:sz w:val="20"/>
              </w:rPr>
              <w:br/>
              <w:t>la paletele galbene</w:t>
            </w:r>
          </w:p>
        </w:tc>
      </w:tr>
      <w:tr w:rsidR="00370420" w14:paraId="66BA4F65" w14:textId="77777777" w:rsidTr="004727FB">
        <w:trPr>
          <w:cantSplit/>
          <w:trHeight w:val="8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77433" w14:textId="77777777" w:rsidR="00370420" w:rsidRDefault="00370420" w:rsidP="0037042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1C164" w14:textId="77777777" w:rsidR="00370420" w:rsidRDefault="0037042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4CC5A" w14:textId="77777777" w:rsidR="00370420" w:rsidRPr="00D33E71" w:rsidRDefault="0037042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08D48" w14:textId="77777777" w:rsidR="00370420" w:rsidRDefault="00370420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Paşcani Triaj</w:t>
            </w:r>
          </w:p>
          <w:p w14:paraId="49F8F546" w14:textId="77777777" w:rsidR="00370420" w:rsidRDefault="00370420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6B - 12B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64A68" w14:textId="77777777" w:rsidR="00370420" w:rsidRDefault="0037042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158AB" w14:textId="77777777" w:rsidR="00370420" w:rsidRPr="00D33E71" w:rsidRDefault="0037042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34659" w14:textId="77777777" w:rsidR="00370420" w:rsidRDefault="0037042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EC74F" w14:textId="77777777" w:rsidR="00370420" w:rsidRPr="00D33E71" w:rsidRDefault="0037042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0E8A9" w14:textId="77777777" w:rsidR="00370420" w:rsidRDefault="00370420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70420" w14:paraId="45DCFED9" w14:textId="77777777" w:rsidTr="004727FB">
        <w:trPr>
          <w:cantSplit/>
          <w:trHeight w:val="8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4B1C8" w14:textId="77777777" w:rsidR="00370420" w:rsidRDefault="00370420" w:rsidP="0037042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50233" w14:textId="77777777" w:rsidR="00370420" w:rsidRDefault="0037042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405+400</w:t>
            </w:r>
          </w:p>
          <w:p w14:paraId="72522F5F" w14:textId="77777777" w:rsidR="00370420" w:rsidRDefault="0037042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409+200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04F57" w14:textId="77777777" w:rsidR="00370420" w:rsidRPr="00D33E71" w:rsidRDefault="0037042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091F2" w14:textId="77777777" w:rsidR="00370420" w:rsidRDefault="00370420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Lespezi – Dolhasca, linia 2 directă Dolhasca și Dolhasca - Liteni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BECD9" w14:textId="77777777" w:rsidR="00370420" w:rsidRDefault="0037042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A0517" w14:textId="77777777" w:rsidR="00370420" w:rsidRPr="00D33E71" w:rsidRDefault="0037042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22F67" w14:textId="77777777" w:rsidR="00370420" w:rsidRDefault="0037042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1596A" w14:textId="77777777" w:rsidR="00370420" w:rsidRPr="00D33E71" w:rsidRDefault="0037042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FE690" w14:textId="77777777" w:rsidR="00370420" w:rsidRDefault="00370420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sz w:val="20"/>
              </w:rPr>
              <w:t xml:space="preserve">Cu inductori de 1000Hz </w:t>
            </w:r>
            <w:r>
              <w:rPr>
                <w:b/>
                <w:bCs/>
                <w:i/>
                <w:sz w:val="20"/>
              </w:rPr>
              <w:br/>
              <w:t>la paletele galbene</w:t>
            </w:r>
          </w:p>
        </w:tc>
      </w:tr>
      <w:tr w:rsidR="00370420" w14:paraId="1A0739C5" w14:textId="77777777" w:rsidTr="004727FB">
        <w:trPr>
          <w:cantSplit/>
          <w:trHeight w:val="5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9B12F" w14:textId="77777777" w:rsidR="00370420" w:rsidRDefault="00370420" w:rsidP="0037042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F368F" w14:textId="77777777" w:rsidR="00370420" w:rsidRDefault="0037042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CE7A9" w14:textId="77777777" w:rsidR="00370420" w:rsidRPr="00D33E71" w:rsidRDefault="0037042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024D2" w14:textId="77777777" w:rsidR="00370420" w:rsidRDefault="00370420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Dolhasca</w:t>
            </w:r>
          </w:p>
          <w:p w14:paraId="4C0171D1" w14:textId="77777777" w:rsidR="00370420" w:rsidRDefault="00370420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83D7C" w14:textId="77777777" w:rsidR="00370420" w:rsidRDefault="0037042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BA0BB" w14:textId="77777777" w:rsidR="00370420" w:rsidRPr="00D33E71" w:rsidRDefault="0037042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1E1F4" w14:textId="77777777" w:rsidR="00370420" w:rsidRDefault="0037042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61413" w14:textId="77777777" w:rsidR="00370420" w:rsidRPr="00D33E71" w:rsidRDefault="0037042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CECDA" w14:textId="77777777" w:rsidR="00370420" w:rsidRDefault="00370420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70420" w14:paraId="51380498" w14:textId="77777777" w:rsidTr="004727FB">
        <w:trPr>
          <w:cantSplit/>
          <w:trHeight w:val="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FF47D" w14:textId="77777777" w:rsidR="00370420" w:rsidRDefault="00370420" w:rsidP="0037042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3228D" w14:textId="77777777" w:rsidR="00370420" w:rsidRDefault="0037042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1251B" w14:textId="77777777" w:rsidR="00370420" w:rsidRPr="00D33E71" w:rsidRDefault="0037042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96B41" w14:textId="77777777" w:rsidR="00370420" w:rsidRDefault="00370420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Liteni</w:t>
            </w:r>
          </w:p>
          <w:p w14:paraId="58346C69" w14:textId="77777777" w:rsidR="00370420" w:rsidRDefault="00370420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FE324" w14:textId="77777777" w:rsidR="00370420" w:rsidRDefault="0037042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E29C49B" w14:textId="77777777" w:rsidR="00370420" w:rsidRDefault="0037042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830C5" w14:textId="77777777" w:rsidR="00370420" w:rsidRPr="00D33E71" w:rsidRDefault="0037042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3D3D4" w14:textId="77777777" w:rsidR="00370420" w:rsidRDefault="0037042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232D4" w14:textId="77777777" w:rsidR="00370420" w:rsidRPr="00D33E71" w:rsidRDefault="0037042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49513" w14:textId="77777777" w:rsidR="00370420" w:rsidRDefault="00370420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70420" w14:paraId="4D563B10" w14:textId="77777777" w:rsidTr="004727FB">
        <w:trPr>
          <w:cantSplit/>
          <w:trHeight w:val="3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51D73" w14:textId="77777777" w:rsidR="00370420" w:rsidRDefault="00370420" w:rsidP="0037042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7A3A3" w14:textId="77777777" w:rsidR="00370420" w:rsidRDefault="0037042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D7C8E" w14:textId="77777777" w:rsidR="00370420" w:rsidRPr="00D33E71" w:rsidRDefault="0037042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03357" w14:textId="77777777" w:rsidR="00370420" w:rsidRDefault="00370420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</w:t>
            </w:r>
          </w:p>
          <w:p w14:paraId="7E4E960D" w14:textId="77777777" w:rsidR="00370420" w:rsidRDefault="00370420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1S şi 2S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F5DE5" w14:textId="77777777" w:rsidR="00370420" w:rsidRDefault="0037042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F21E6B2" w14:textId="77777777" w:rsidR="00370420" w:rsidRDefault="0037042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BFF9A" w14:textId="77777777" w:rsidR="00370420" w:rsidRPr="00D33E71" w:rsidRDefault="0037042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96E9F" w14:textId="77777777" w:rsidR="00370420" w:rsidRDefault="0037042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57BAA" w14:textId="77777777" w:rsidR="00370420" w:rsidRPr="00D33E71" w:rsidRDefault="0037042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6018B" w14:textId="77777777" w:rsidR="00370420" w:rsidRDefault="00370420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70420" w14:paraId="1CB96BA0" w14:textId="77777777" w:rsidTr="004727FB">
        <w:trPr>
          <w:cantSplit/>
          <w:trHeight w:val="3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4C18A" w14:textId="77777777" w:rsidR="00370420" w:rsidRDefault="00370420" w:rsidP="0037042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16DC1" w14:textId="77777777" w:rsidR="00370420" w:rsidRDefault="00370420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C3572" w14:textId="77777777" w:rsidR="00370420" w:rsidRPr="00D33E71" w:rsidRDefault="00370420" w:rsidP="00EB05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B1E59" w14:textId="77777777" w:rsidR="00370420" w:rsidRDefault="00370420" w:rsidP="00EB056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</w:t>
            </w:r>
          </w:p>
          <w:p w14:paraId="5967FE31" w14:textId="77777777" w:rsidR="00370420" w:rsidRDefault="00370420" w:rsidP="00EB056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F910B" w14:textId="77777777" w:rsidR="00370420" w:rsidRDefault="00370420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FBC1468" w14:textId="77777777" w:rsidR="00370420" w:rsidRDefault="00370420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7C994" w14:textId="77777777" w:rsidR="00370420" w:rsidRPr="00D33E71" w:rsidRDefault="00370420" w:rsidP="00EB05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CE68B" w14:textId="77777777" w:rsidR="00370420" w:rsidRDefault="00370420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529AD" w14:textId="77777777" w:rsidR="00370420" w:rsidRPr="00D33E71" w:rsidRDefault="00370420" w:rsidP="00EB05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CC11E" w14:textId="77777777" w:rsidR="00370420" w:rsidRDefault="00370420" w:rsidP="00EB056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70420" w14:paraId="530DB15A" w14:textId="77777777" w:rsidTr="004727FB">
        <w:trPr>
          <w:cantSplit/>
          <w:trHeight w:val="111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296CB" w14:textId="77777777" w:rsidR="00370420" w:rsidRDefault="00370420" w:rsidP="0037042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FB008" w14:textId="77777777" w:rsidR="00370420" w:rsidRDefault="0037042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0E4EA" w14:textId="77777777" w:rsidR="00370420" w:rsidRPr="00D33E71" w:rsidRDefault="0037042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AE630" w14:textId="77777777" w:rsidR="00370420" w:rsidRDefault="00370420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7D0D789B" w14:textId="77777777" w:rsidR="00370420" w:rsidRDefault="00370420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8C2DB" w14:textId="77777777" w:rsidR="00370420" w:rsidRDefault="0037042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7EB803D4" w14:textId="77777777" w:rsidR="00370420" w:rsidRDefault="0037042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7477C5A9" w14:textId="77777777" w:rsidR="00370420" w:rsidRDefault="0037042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1 - 7</w:t>
            </w:r>
          </w:p>
          <w:p w14:paraId="31E6E918" w14:textId="77777777" w:rsidR="00370420" w:rsidRDefault="0037042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02890B93" w14:textId="77777777" w:rsidR="00370420" w:rsidRDefault="0037042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3 - 5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DAF50" w14:textId="77777777" w:rsidR="00370420" w:rsidRPr="00D33E71" w:rsidRDefault="0037042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B70A5" w14:textId="77777777" w:rsidR="00370420" w:rsidRDefault="0037042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D5FF5" w14:textId="77777777" w:rsidR="00370420" w:rsidRPr="00D33E71" w:rsidRDefault="0037042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6F0C6" w14:textId="77777777" w:rsidR="00370420" w:rsidRDefault="00370420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44FD3AB" w14:textId="77777777" w:rsidR="00370420" w:rsidRDefault="00370420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1 - 6, Cap X, </w:t>
            </w:r>
          </w:p>
          <w:p w14:paraId="757804A2" w14:textId="77777777" w:rsidR="00370420" w:rsidRDefault="00370420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numai la parcursuri peste sch. nr. 1, 3, 5 şi 7 </w:t>
            </w:r>
          </w:p>
          <w:p w14:paraId="1856BFED" w14:textId="77777777" w:rsidR="00370420" w:rsidRDefault="00370420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în poziţie abătută.</w:t>
            </w:r>
          </w:p>
        </w:tc>
      </w:tr>
      <w:tr w:rsidR="00370420" w14:paraId="7C94740B" w14:textId="77777777" w:rsidTr="004727FB">
        <w:trPr>
          <w:cantSplit/>
          <w:trHeight w:val="111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9A3C2" w14:textId="77777777" w:rsidR="00370420" w:rsidRDefault="00370420" w:rsidP="0037042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C300E" w14:textId="77777777" w:rsidR="00370420" w:rsidRDefault="0037042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C561D" w14:textId="77777777" w:rsidR="00370420" w:rsidRPr="00D33E71" w:rsidRDefault="0037042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065E3" w14:textId="77777777" w:rsidR="00370420" w:rsidRDefault="00370420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1AD176A8" w14:textId="77777777" w:rsidR="00370420" w:rsidRDefault="00370420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1BF8E" w14:textId="77777777" w:rsidR="00370420" w:rsidRDefault="0037042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sch. 15 până la sch. 62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E9116" w14:textId="77777777" w:rsidR="00370420" w:rsidRPr="00D33E71" w:rsidRDefault="0037042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0E56A" w14:textId="77777777" w:rsidR="00370420" w:rsidRDefault="0037042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DE6FB" w14:textId="77777777" w:rsidR="00370420" w:rsidRPr="00D33E71" w:rsidRDefault="0037042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2EBFF" w14:textId="77777777" w:rsidR="00370420" w:rsidRDefault="00370420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Numai pentru locomotive izolate.</w:t>
            </w:r>
          </w:p>
        </w:tc>
      </w:tr>
      <w:tr w:rsidR="00370420" w14:paraId="568B13E4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4C51A" w14:textId="77777777" w:rsidR="00370420" w:rsidRDefault="00370420" w:rsidP="0037042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A6112" w14:textId="77777777" w:rsidR="00370420" w:rsidRDefault="0037042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AB53A" w14:textId="77777777" w:rsidR="00370420" w:rsidRPr="00D33E71" w:rsidRDefault="0037042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722B3" w14:textId="77777777" w:rsidR="00370420" w:rsidRDefault="00370420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373B0272" w14:textId="77777777" w:rsidR="00370420" w:rsidRDefault="00370420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9ABF3" w14:textId="77777777" w:rsidR="00370420" w:rsidRDefault="0037042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2A66FA1" w14:textId="77777777" w:rsidR="00370420" w:rsidRDefault="0037042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5521F" w14:textId="77777777" w:rsidR="00370420" w:rsidRPr="00D33E71" w:rsidRDefault="0037042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C58EA" w14:textId="77777777" w:rsidR="00370420" w:rsidRDefault="0037042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BC0D5" w14:textId="77777777" w:rsidR="00370420" w:rsidRPr="00D33E71" w:rsidRDefault="0037042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16B38" w14:textId="77777777" w:rsidR="00370420" w:rsidRDefault="00370420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70420" w14:paraId="13038AF3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6F5C9" w14:textId="77777777" w:rsidR="00370420" w:rsidRDefault="00370420" w:rsidP="0037042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FDF56" w14:textId="77777777" w:rsidR="00370420" w:rsidRDefault="0037042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7AC60" w14:textId="77777777" w:rsidR="00370420" w:rsidRPr="00D33E71" w:rsidRDefault="0037042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CB951" w14:textId="77777777" w:rsidR="00370420" w:rsidRDefault="00370420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Dărmănești</w:t>
            </w:r>
          </w:p>
          <w:p w14:paraId="58FE151E" w14:textId="77777777" w:rsidR="00370420" w:rsidRDefault="00370420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CFEAF" w14:textId="77777777" w:rsidR="00370420" w:rsidRDefault="0037042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</w:t>
            </w:r>
          </w:p>
          <w:p w14:paraId="244350CC" w14:textId="77777777" w:rsidR="00370420" w:rsidRDefault="0037042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13 la </w:t>
            </w:r>
          </w:p>
          <w:p w14:paraId="457F780D" w14:textId="77777777" w:rsidR="00370420" w:rsidRDefault="0037042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călcâi</w:t>
            </w:r>
          </w:p>
          <w:p w14:paraId="462D71AD" w14:textId="77777777" w:rsidR="00370420" w:rsidRDefault="0037042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EC35A" w14:textId="77777777" w:rsidR="00370420" w:rsidRPr="00D33E71" w:rsidRDefault="0037042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934CE" w14:textId="77777777" w:rsidR="00370420" w:rsidRDefault="0037042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B85E6" w14:textId="77777777" w:rsidR="00370420" w:rsidRPr="00D33E71" w:rsidRDefault="0037042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C91D6" w14:textId="77777777" w:rsidR="00370420" w:rsidRDefault="00370420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70420" w14:paraId="7FFCC944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63557" w14:textId="77777777" w:rsidR="00370420" w:rsidRDefault="00370420" w:rsidP="0037042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912C3" w14:textId="77777777" w:rsidR="00370420" w:rsidRDefault="0037042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1999B" w14:textId="77777777" w:rsidR="00370420" w:rsidRPr="00D33E71" w:rsidRDefault="0037042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EB630" w14:textId="77777777" w:rsidR="00370420" w:rsidRDefault="00370420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Dărmănești</w:t>
            </w:r>
          </w:p>
          <w:p w14:paraId="2D50120D" w14:textId="77777777" w:rsidR="00370420" w:rsidRDefault="00370420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1428E" w14:textId="77777777" w:rsidR="00370420" w:rsidRDefault="0037042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3DF32684" w14:textId="77777777" w:rsidR="00370420" w:rsidRDefault="0037042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vârf </w:t>
            </w:r>
          </w:p>
          <w:p w14:paraId="34196335" w14:textId="77777777" w:rsidR="00370420" w:rsidRDefault="0037042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17 - sch. 19 - linia 5 - vârf </w:t>
            </w:r>
          </w:p>
          <w:p w14:paraId="4CFFA625" w14:textId="77777777" w:rsidR="00370420" w:rsidRDefault="0037042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5B4A2" w14:textId="77777777" w:rsidR="00370420" w:rsidRPr="00D33E71" w:rsidRDefault="0037042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F6080" w14:textId="77777777" w:rsidR="00370420" w:rsidRDefault="0037042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5EA6F" w14:textId="77777777" w:rsidR="00370420" w:rsidRPr="00D33E71" w:rsidRDefault="0037042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F9FA8" w14:textId="77777777" w:rsidR="00370420" w:rsidRDefault="00370420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70420" w14:paraId="235A05D8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242B8" w14:textId="77777777" w:rsidR="00370420" w:rsidRDefault="00370420" w:rsidP="0037042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660FC" w14:textId="77777777" w:rsidR="00370420" w:rsidRDefault="0037042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3A314" w14:textId="77777777" w:rsidR="00370420" w:rsidRPr="00D33E71" w:rsidRDefault="0037042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3EFBD" w14:textId="77777777" w:rsidR="00370420" w:rsidRDefault="00370420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Milisăuţi</w:t>
            </w:r>
          </w:p>
          <w:p w14:paraId="16A0E55A" w14:textId="77777777" w:rsidR="00370420" w:rsidRDefault="00370420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B704F" w14:textId="77777777" w:rsidR="00370420" w:rsidRDefault="0037042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04C88" w14:textId="77777777" w:rsidR="00370420" w:rsidRDefault="0037042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4E256" w14:textId="77777777" w:rsidR="00370420" w:rsidRDefault="0037042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BCA6C" w14:textId="77777777" w:rsidR="00370420" w:rsidRPr="00D33E71" w:rsidRDefault="0037042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14829" w14:textId="77777777" w:rsidR="00370420" w:rsidRDefault="00370420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70420" w14:paraId="7A800E25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EE4BE" w14:textId="77777777" w:rsidR="00370420" w:rsidRDefault="00370420" w:rsidP="0037042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A37FC" w14:textId="77777777" w:rsidR="00370420" w:rsidRDefault="0037042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465+500</w:t>
            </w:r>
          </w:p>
          <w:p w14:paraId="0C02905F" w14:textId="77777777" w:rsidR="00370420" w:rsidRDefault="0037042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467+450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94D79" w14:textId="77777777" w:rsidR="00370420" w:rsidRPr="00D33E71" w:rsidRDefault="0037042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E074E" w14:textId="77777777" w:rsidR="00370420" w:rsidRDefault="00370420" w:rsidP="00E75F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Milisăuţi</w:t>
            </w:r>
          </w:p>
          <w:p w14:paraId="75FB07D6" w14:textId="77777777" w:rsidR="00370420" w:rsidRDefault="00370420" w:rsidP="00E75F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8880A" w14:textId="77777777" w:rsidR="00370420" w:rsidRDefault="0037042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7C5AB" w14:textId="77777777" w:rsidR="00370420" w:rsidRDefault="0037042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70964" w14:textId="77777777" w:rsidR="00370420" w:rsidRDefault="0037042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FF3C1" w14:textId="77777777" w:rsidR="00370420" w:rsidRPr="00D33E71" w:rsidRDefault="0037042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71651" w14:textId="77777777" w:rsidR="00370420" w:rsidRDefault="00370420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Restricție protecție lucrări electrificare.</w:t>
            </w:r>
          </w:p>
        </w:tc>
      </w:tr>
      <w:tr w:rsidR="00370420" w14:paraId="0B0C6271" w14:textId="77777777" w:rsidTr="004727FB">
        <w:trPr>
          <w:cantSplit/>
          <w:trHeight w:val="2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B90DD" w14:textId="77777777" w:rsidR="00370420" w:rsidRDefault="00370420" w:rsidP="0037042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125A8" w14:textId="77777777" w:rsidR="00370420" w:rsidRDefault="0037042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E80CA" w14:textId="77777777" w:rsidR="00370420" w:rsidRPr="00D33E71" w:rsidRDefault="0037042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F884C" w14:textId="77777777" w:rsidR="00370420" w:rsidRDefault="00370420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Dorneşti</w:t>
            </w:r>
          </w:p>
          <w:p w14:paraId="1D2C86F4" w14:textId="77777777" w:rsidR="00370420" w:rsidRDefault="00370420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21316" w14:textId="77777777" w:rsidR="00370420" w:rsidRDefault="0037042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11E318AC" w14:textId="77777777" w:rsidR="00370420" w:rsidRDefault="0037042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7 - </w:t>
            </w:r>
          </w:p>
          <w:p w14:paraId="5036449E" w14:textId="77777777" w:rsidR="00370420" w:rsidRDefault="0037042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4CF33BD6" w14:textId="77777777" w:rsidR="00370420" w:rsidRDefault="0037042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9 - 11 - </w:t>
            </w:r>
          </w:p>
          <w:p w14:paraId="2A4B63CD" w14:textId="77777777" w:rsidR="00370420" w:rsidRDefault="0037042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067E5" w14:textId="77777777" w:rsidR="00370420" w:rsidRPr="00D33E71" w:rsidRDefault="0037042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E8D6A" w14:textId="77777777" w:rsidR="00370420" w:rsidRDefault="0037042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3F173" w14:textId="77777777" w:rsidR="00370420" w:rsidRPr="00D33E71" w:rsidRDefault="0037042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2AFBB" w14:textId="77777777" w:rsidR="00370420" w:rsidRDefault="00370420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70420" w14:paraId="2474F27D" w14:textId="77777777" w:rsidTr="004727FB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943CB" w14:textId="77777777" w:rsidR="00370420" w:rsidRDefault="00370420" w:rsidP="0037042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AAC2B" w14:textId="77777777" w:rsidR="00370420" w:rsidRDefault="0037042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BDD57" w14:textId="77777777" w:rsidR="00370420" w:rsidRPr="00D33E71" w:rsidRDefault="0037042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725C6" w14:textId="77777777" w:rsidR="00370420" w:rsidRDefault="00370420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Dorneşti</w:t>
            </w:r>
          </w:p>
          <w:p w14:paraId="4BF10E98" w14:textId="77777777" w:rsidR="00370420" w:rsidRDefault="00370420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7 cale largă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9CC1C" w14:textId="77777777" w:rsidR="00370420" w:rsidRDefault="0037042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DA847C8" w14:textId="77777777" w:rsidR="00370420" w:rsidRDefault="0037042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69601" w14:textId="77777777" w:rsidR="00370420" w:rsidRPr="00D33E71" w:rsidRDefault="0037042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</w:t>
            </w:r>
            <w:r w:rsidRPr="00D33E71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56FBF" w14:textId="77777777" w:rsidR="00370420" w:rsidRDefault="0037042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C9B86" w14:textId="77777777" w:rsidR="00370420" w:rsidRPr="00D33E71" w:rsidRDefault="0037042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732CE" w14:textId="77777777" w:rsidR="00370420" w:rsidRDefault="00370420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70420" w14:paraId="55D96432" w14:textId="77777777" w:rsidTr="004727FB">
        <w:trPr>
          <w:cantSplit/>
          <w:trHeight w:val="40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75D62" w14:textId="77777777" w:rsidR="00370420" w:rsidRDefault="00370420" w:rsidP="0037042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64661" w14:textId="77777777" w:rsidR="00370420" w:rsidRDefault="0037042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6BF8B" w14:textId="77777777" w:rsidR="00370420" w:rsidRPr="00D33E71" w:rsidRDefault="0037042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F1C33" w14:textId="77777777" w:rsidR="00370420" w:rsidRDefault="00370420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Vicşani</w:t>
            </w:r>
          </w:p>
          <w:p w14:paraId="2C29AF2A" w14:textId="77777777" w:rsidR="00370420" w:rsidRDefault="00370420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CL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1A18B" w14:textId="77777777" w:rsidR="00370420" w:rsidRDefault="0037042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487+100</w:t>
            </w:r>
          </w:p>
          <w:p w14:paraId="490F2FAE" w14:textId="77777777" w:rsidR="00370420" w:rsidRDefault="0037042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487+980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50C69" w14:textId="77777777" w:rsidR="00370420" w:rsidRPr="00D33E71" w:rsidRDefault="0037042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A0F0E" w14:textId="77777777" w:rsidR="00370420" w:rsidRDefault="0037042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0700B" w14:textId="77777777" w:rsidR="00370420" w:rsidRPr="00D33E71" w:rsidRDefault="0037042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71550" w14:textId="77777777" w:rsidR="00370420" w:rsidRDefault="00370420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370420" w14:paraId="7AAC22D4" w14:textId="77777777" w:rsidTr="004727FB">
        <w:trPr>
          <w:cantSplit/>
          <w:trHeight w:val="40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5AC9B" w14:textId="77777777" w:rsidR="00370420" w:rsidRDefault="00370420" w:rsidP="0037042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B72FF" w14:textId="77777777" w:rsidR="00370420" w:rsidRDefault="0037042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7A5C9" w14:textId="77777777" w:rsidR="00370420" w:rsidRPr="00D33E71" w:rsidRDefault="0037042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FE150" w14:textId="77777777" w:rsidR="00370420" w:rsidRDefault="00370420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Vicşani</w:t>
            </w:r>
          </w:p>
          <w:p w14:paraId="50B3BD56" w14:textId="77777777" w:rsidR="00370420" w:rsidRDefault="00370420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CL</w:t>
            </w:r>
          </w:p>
          <w:p w14:paraId="1A736F13" w14:textId="77777777" w:rsidR="00370420" w:rsidRDefault="00370420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8F5C8" w14:textId="77777777" w:rsidR="00370420" w:rsidRDefault="0037042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9D73F" w14:textId="77777777" w:rsidR="00370420" w:rsidRPr="00D33E71" w:rsidRDefault="0037042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33A58" w14:textId="77777777" w:rsidR="00370420" w:rsidRDefault="00370420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20D20" w14:textId="77777777" w:rsidR="00370420" w:rsidRPr="00D33E71" w:rsidRDefault="00370420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E3F38" w14:textId="77777777" w:rsidR="00370420" w:rsidRDefault="00370420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38C116E7" w14:textId="77777777" w:rsidR="00370420" w:rsidRPr="00BA7DAE" w:rsidRDefault="00370420" w:rsidP="000A5D7E">
      <w:pPr>
        <w:tabs>
          <w:tab w:val="left" w:pos="2748"/>
        </w:tabs>
        <w:rPr>
          <w:sz w:val="20"/>
          <w:lang w:val="ro-RO"/>
        </w:rPr>
      </w:pPr>
    </w:p>
    <w:p w14:paraId="287957D6" w14:textId="77777777" w:rsidR="00370420" w:rsidRDefault="00370420" w:rsidP="00E7698F">
      <w:pPr>
        <w:pStyle w:val="Heading1"/>
        <w:spacing w:line="360" w:lineRule="auto"/>
      </w:pPr>
      <w:r>
        <w:t>LINIA 504</w:t>
      </w:r>
    </w:p>
    <w:p w14:paraId="522B7007" w14:textId="77777777" w:rsidR="00370420" w:rsidRPr="00A16A49" w:rsidRDefault="00370420" w:rsidP="00946FAB">
      <w:pPr>
        <w:pStyle w:val="Heading1"/>
        <w:spacing w:line="360" w:lineRule="auto"/>
        <w:rPr>
          <w:b w:val="0"/>
          <w:bCs w:val="0"/>
          <w:sz w:val="20"/>
          <w:szCs w:val="20"/>
        </w:rPr>
      </w:pPr>
      <w:r>
        <w:t>ADJUD - GHIMEŞ - SICULENI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370420" w14:paraId="41E8D3D3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59ABA" w14:textId="77777777" w:rsidR="00370420" w:rsidRDefault="00370420" w:rsidP="00370420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DB7C6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2+500</w:t>
            </w:r>
          </w:p>
          <w:p w14:paraId="7A3FF779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5E747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64E43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Adjud</w:t>
            </w:r>
          </w:p>
          <w:p w14:paraId="7F750E0B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8CB8F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607B1" w14:textId="77777777" w:rsidR="00370420" w:rsidRPr="00D0473F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1C381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5FA2A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AEFFB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56547">
              <w:rPr>
                <w:b/>
                <w:bCs/>
                <w:i/>
                <w:iCs/>
                <w:sz w:val="20"/>
                <w:lang w:val="ro-RO"/>
              </w:rPr>
              <w:t xml:space="preserve">Afectează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firul II </w:t>
            </w:r>
          </w:p>
          <w:p w14:paraId="6355380A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Adjud - Urechești.</w:t>
            </w:r>
          </w:p>
          <w:p w14:paraId="5753B8E3" w14:textId="77777777" w:rsidR="00370420" w:rsidRPr="004C4194" w:rsidRDefault="00370420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peste sch. 5 N.</w:t>
            </w:r>
          </w:p>
        </w:tc>
      </w:tr>
      <w:tr w:rsidR="00370420" w14:paraId="691D19BD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32D0E" w14:textId="77777777" w:rsidR="00370420" w:rsidRDefault="00370420" w:rsidP="00370420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43F0A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4+000</w:t>
            </w:r>
          </w:p>
          <w:p w14:paraId="6BE32B03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5FDC4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4FC6D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Adjud -</w:t>
            </w:r>
          </w:p>
          <w:p w14:paraId="7C24D296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Urecheşti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FC166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B381B" w14:textId="77777777" w:rsidR="00370420" w:rsidRPr="00D0473F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41351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4+000</w:t>
            </w:r>
          </w:p>
          <w:p w14:paraId="5625C40B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ECDFD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11D47" w14:textId="77777777" w:rsidR="00370420" w:rsidRPr="004C4194" w:rsidRDefault="00370420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370420" w14:paraId="4852CA08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15C8D" w14:textId="77777777" w:rsidR="00370420" w:rsidRDefault="00370420" w:rsidP="00370420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84E7C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7CCE8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C9C4E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Urecheşti –</w:t>
            </w:r>
          </w:p>
          <w:p w14:paraId="32F4FC68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Căiuţi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3F1BB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D7C83" w14:textId="77777777" w:rsidR="00370420" w:rsidRPr="00D0473F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E5E85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9+600</w:t>
            </w:r>
          </w:p>
          <w:p w14:paraId="3F7CDF3F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D3FF1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AC20A" w14:textId="77777777" w:rsidR="00370420" w:rsidRPr="004C4194" w:rsidRDefault="00370420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370420" w14:paraId="61075821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D6AED" w14:textId="77777777" w:rsidR="00370420" w:rsidRDefault="00370420" w:rsidP="00370420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BCDA8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11+640</w:t>
            </w:r>
          </w:p>
          <w:p w14:paraId="4E2D6B6A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EA2FD" w14:textId="77777777" w:rsidR="00370420" w:rsidRPr="00D0473F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FA9CF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Urecheşti –</w:t>
            </w:r>
          </w:p>
          <w:p w14:paraId="3D626B9A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Căiuţi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6C119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AA0DD" w14:textId="77777777" w:rsidR="00370420" w:rsidRPr="00D0473F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A34C0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11+640</w:t>
            </w:r>
          </w:p>
          <w:p w14:paraId="6C3663F8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60019" w14:textId="77777777" w:rsidR="00370420" w:rsidRPr="00D0473F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ECB92" w14:textId="77777777" w:rsidR="00370420" w:rsidRPr="004C4194" w:rsidRDefault="00370420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4C4194">
              <w:rPr>
                <w:b/>
                <w:bCs/>
                <w:iCs/>
                <w:sz w:val="20"/>
                <w:lang w:val="ro-RO"/>
              </w:rPr>
              <w:t>*Valabil pentru trenurile remorcate cu două locomotive cuplate.</w:t>
            </w:r>
          </w:p>
          <w:p w14:paraId="23B4900F" w14:textId="77777777" w:rsidR="00370420" w:rsidRPr="00D0576C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7B774860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CCB2B" w14:textId="77777777" w:rsidR="00370420" w:rsidRDefault="00370420" w:rsidP="00370420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B2103" w14:textId="77777777" w:rsidR="00370420" w:rsidRDefault="00370420" w:rsidP="00B7678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18+650</w:t>
            </w:r>
          </w:p>
          <w:p w14:paraId="524E5B9C" w14:textId="77777777" w:rsidR="00370420" w:rsidRDefault="00370420" w:rsidP="00B7678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D629D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CECF0" w14:textId="77777777" w:rsidR="00370420" w:rsidRDefault="00370420" w:rsidP="00B7678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Urecheşti –</w:t>
            </w:r>
          </w:p>
          <w:p w14:paraId="3CFA8D1A" w14:textId="77777777" w:rsidR="00370420" w:rsidRDefault="00370420" w:rsidP="00B7678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Căiuţi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3F715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ADC42" w14:textId="77777777" w:rsidR="00370420" w:rsidRPr="00D0473F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0C517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5D99A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99F0C" w14:textId="77777777" w:rsidR="00370420" w:rsidRPr="004C4194" w:rsidRDefault="00370420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370420" w14:paraId="66AC17A7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093D8" w14:textId="77777777" w:rsidR="00370420" w:rsidRDefault="00370420" w:rsidP="00370420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4A0CF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9E8C8" w14:textId="77777777" w:rsidR="00370420" w:rsidRPr="00D0473F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43AB7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70DD5445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13 </w:t>
            </w:r>
          </w:p>
          <w:p w14:paraId="75F6DA71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7192A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D1A53" w14:textId="77777777" w:rsidR="00370420" w:rsidRPr="00D0473F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0473F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7D996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33DDC" w14:textId="77777777" w:rsidR="00370420" w:rsidRPr="00D0473F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9101D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70420" w14:paraId="30FBCB4B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449D1" w14:textId="77777777" w:rsidR="00370420" w:rsidRDefault="00370420" w:rsidP="00370420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0C332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D4122" w14:textId="77777777" w:rsidR="00370420" w:rsidRPr="00D0473F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8ABCF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79542B11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52995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8FD17" w14:textId="77777777" w:rsidR="00370420" w:rsidRPr="00D0473F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22B87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CC185" w14:textId="77777777" w:rsidR="00370420" w:rsidRPr="00D0473F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8DF50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5 - 12 Cap X.</w:t>
            </w:r>
          </w:p>
        </w:tc>
      </w:tr>
      <w:tr w:rsidR="00370420" w14:paraId="574755DE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2BDCF" w14:textId="77777777" w:rsidR="00370420" w:rsidRDefault="00370420" w:rsidP="00370420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88591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8DD92" w14:textId="77777777" w:rsidR="00370420" w:rsidRPr="00D0473F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91855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46A75D1B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BA1B0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69E59" w14:textId="77777777" w:rsidR="00370420" w:rsidRPr="00D0473F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5AC1F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921C4" w14:textId="77777777" w:rsidR="00370420" w:rsidRPr="00D0473F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12363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5 - 12 Cap X.</w:t>
            </w:r>
          </w:p>
        </w:tc>
      </w:tr>
      <w:tr w:rsidR="00370420" w14:paraId="5FB8E37E" w14:textId="77777777">
        <w:trPr>
          <w:cantSplit/>
          <w:trHeight w:val="9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61BBC" w14:textId="77777777" w:rsidR="00370420" w:rsidRDefault="00370420" w:rsidP="00370420">
            <w:pPr>
              <w:pStyle w:val="Style1"/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2DF53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E5FCC" w14:textId="77777777" w:rsidR="00370420" w:rsidRPr="00D0473F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DFDA2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5DB8189A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4A33C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57 / 63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72617" w14:textId="77777777" w:rsidR="00370420" w:rsidRPr="00D0473F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D0C68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1D9A1" w14:textId="77777777" w:rsidR="00370420" w:rsidRPr="00D0473F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6EC41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9 - 12</w:t>
            </w:r>
          </w:p>
          <w:p w14:paraId="1CC22958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 - expedieri.</w:t>
            </w:r>
          </w:p>
        </w:tc>
      </w:tr>
      <w:tr w:rsidR="00370420" w14:paraId="0E4627A4" w14:textId="77777777">
        <w:trPr>
          <w:cantSplit/>
          <w:trHeight w:val="9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C4066" w14:textId="77777777" w:rsidR="00370420" w:rsidRDefault="00370420" w:rsidP="00370420">
            <w:pPr>
              <w:pStyle w:val="Style1"/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F6AEA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54F06" w14:textId="77777777" w:rsidR="00370420" w:rsidRPr="00D0473F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585F9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765197C4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83337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69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185F2" w14:textId="77777777" w:rsidR="00370420" w:rsidRPr="00D0473F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C5AE5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7F60E" w14:textId="77777777" w:rsidR="00370420" w:rsidRPr="00D0473F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76262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10 - 12 Cap X.</w:t>
            </w:r>
          </w:p>
        </w:tc>
      </w:tr>
      <w:tr w:rsidR="00370420" w14:paraId="5D17CF31" w14:textId="77777777">
        <w:trPr>
          <w:cantSplit/>
          <w:trHeight w:val="9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B707B" w14:textId="77777777" w:rsidR="00370420" w:rsidRDefault="00370420" w:rsidP="00370420">
            <w:pPr>
              <w:pStyle w:val="Style1"/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6F77A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0C02A" w14:textId="77777777" w:rsidR="00370420" w:rsidRPr="00D0473F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8D19E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347E6361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756ED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EC85E" w14:textId="77777777" w:rsidR="00370420" w:rsidRPr="00D0473F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9AB2B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87579" w14:textId="77777777" w:rsidR="00370420" w:rsidRPr="00D0473F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F8FAE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11 și 12 Cap X.</w:t>
            </w:r>
          </w:p>
        </w:tc>
      </w:tr>
      <w:tr w:rsidR="00370420" w14:paraId="1A8B427B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4617D" w14:textId="77777777" w:rsidR="00370420" w:rsidRDefault="00370420" w:rsidP="00370420">
            <w:pPr>
              <w:pStyle w:val="Style1"/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CFEAF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3463C" w14:textId="77777777" w:rsidR="00370420" w:rsidRPr="00D0473F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A2A4A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08F51F18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696C3" w14:textId="77777777" w:rsidR="00370420" w:rsidRDefault="00370420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7DC295C5" w14:textId="77777777" w:rsidR="00370420" w:rsidRDefault="00370420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66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8AC17" w14:textId="77777777" w:rsidR="00370420" w:rsidRPr="00D0473F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EBC34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70C88" w14:textId="77777777" w:rsidR="00370420" w:rsidRPr="00D0473F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8779F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</w:t>
            </w:r>
          </w:p>
          <w:p w14:paraId="72C21422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11 -  13 Cap Y.</w:t>
            </w:r>
          </w:p>
        </w:tc>
      </w:tr>
      <w:tr w:rsidR="00370420" w14:paraId="1399058E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23256" w14:textId="77777777" w:rsidR="00370420" w:rsidRDefault="00370420" w:rsidP="00370420">
            <w:pPr>
              <w:pStyle w:val="Style1"/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1FC48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85DDB" w14:textId="77777777" w:rsidR="00370420" w:rsidRPr="00D0473F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54C3D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370A840C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88991" w14:textId="77777777" w:rsidR="00370420" w:rsidRDefault="00370420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104244EA" w14:textId="77777777" w:rsidR="00370420" w:rsidRDefault="00370420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76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A7230" w14:textId="77777777" w:rsidR="00370420" w:rsidRPr="00D0473F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B8994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9F36A" w14:textId="77777777" w:rsidR="00370420" w:rsidRPr="00D0473F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C2510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</w:t>
            </w:r>
          </w:p>
          <w:p w14:paraId="3A66C4CF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11 și 12 Cap Y.</w:t>
            </w:r>
          </w:p>
        </w:tc>
      </w:tr>
      <w:tr w:rsidR="00370420" w14:paraId="298081DD" w14:textId="77777777" w:rsidTr="00BC2223">
        <w:trPr>
          <w:cantSplit/>
          <w:trHeight w:val="703"/>
          <w:jc w:val="center"/>
        </w:trPr>
        <w:tc>
          <w:tcPr>
            <w:tcW w:w="639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6CF95" w14:textId="77777777" w:rsidR="00370420" w:rsidRDefault="00370420" w:rsidP="00370420">
            <w:pPr>
              <w:pStyle w:val="Style1"/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66D69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00660" w14:textId="77777777" w:rsidR="00370420" w:rsidRPr="00D0473F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15150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Borzeşti - </w:t>
            </w:r>
          </w:p>
          <w:p w14:paraId="6D394BFE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Oneşti</w:t>
            </w: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5389F" w14:textId="77777777" w:rsidR="00370420" w:rsidRDefault="00370420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A1497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49CC0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31+400</w:t>
            </w:r>
          </w:p>
          <w:p w14:paraId="172E5EEC" w14:textId="77777777" w:rsidR="00370420" w:rsidRDefault="00370420" w:rsidP="00BC222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C5029" w14:textId="77777777" w:rsidR="00370420" w:rsidRPr="00D0473F" w:rsidRDefault="00370420" w:rsidP="00BC222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491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C193A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70420" w14:paraId="25B6CD4F" w14:textId="77777777">
        <w:trPr>
          <w:cantSplit/>
          <w:trHeight w:val="720"/>
          <w:jc w:val="center"/>
        </w:trPr>
        <w:tc>
          <w:tcPr>
            <w:tcW w:w="639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2D32D" w14:textId="77777777" w:rsidR="00370420" w:rsidRDefault="00370420" w:rsidP="00370420">
            <w:pPr>
              <w:pStyle w:val="Style1"/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C41AA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FC1D8" w14:textId="77777777" w:rsidR="00370420" w:rsidRPr="00D0473F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C3FF5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E59BB" w14:textId="77777777" w:rsidR="00370420" w:rsidRDefault="00370420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53436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0D292" w14:textId="77777777" w:rsidR="00370420" w:rsidRDefault="00370420" w:rsidP="00BC222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32+600</w:t>
            </w:r>
          </w:p>
          <w:p w14:paraId="6E9B1027" w14:textId="77777777" w:rsidR="00370420" w:rsidRDefault="00370420" w:rsidP="00BC222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35+500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799E9" w14:textId="77777777" w:rsidR="00370420" w:rsidRDefault="00370420" w:rsidP="00BC222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1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84F4A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70420" w14:paraId="1C48B255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F1A40" w14:textId="77777777" w:rsidR="00370420" w:rsidRDefault="00370420" w:rsidP="00370420">
            <w:pPr>
              <w:pStyle w:val="Style1"/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EFF30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32+200</w:t>
            </w:r>
          </w:p>
          <w:p w14:paraId="6320AAAE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0B1AB" w14:textId="77777777" w:rsidR="00370420" w:rsidRPr="00D0473F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CF2DF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Borzeşti BC - </w:t>
            </w:r>
          </w:p>
          <w:p w14:paraId="282E1155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BA5D3" w14:textId="77777777" w:rsidR="00370420" w:rsidRDefault="00370420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54F1D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905F7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6CD72" w14:textId="77777777" w:rsidR="00370420" w:rsidRPr="00D0473F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43381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70420" w14:paraId="2248C1F1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E31E2" w14:textId="77777777" w:rsidR="00370420" w:rsidRDefault="00370420" w:rsidP="00370420">
            <w:pPr>
              <w:pStyle w:val="Style1"/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C7E1F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F4EFE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6371F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Oneşti</w:t>
            </w:r>
          </w:p>
          <w:p w14:paraId="6C7D79B9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3A9C4" w14:textId="77777777" w:rsidR="00370420" w:rsidRDefault="00370420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1B848BE9" w14:textId="77777777" w:rsidR="00370420" w:rsidRDefault="00370420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83CF7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7A8F8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A18BF" w14:textId="77777777" w:rsidR="00370420" w:rsidRPr="00D0473F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42B61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10119D5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6 - 8, Cap X.</w:t>
            </w:r>
          </w:p>
        </w:tc>
      </w:tr>
      <w:tr w:rsidR="00370420" w14:paraId="34365662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511EB" w14:textId="77777777" w:rsidR="00370420" w:rsidRDefault="00370420" w:rsidP="00370420">
            <w:pPr>
              <w:pStyle w:val="Style1"/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D41C4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0F92F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45904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Oneşti</w:t>
            </w:r>
          </w:p>
          <w:p w14:paraId="7517B93B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9F0EA" w14:textId="77777777" w:rsidR="00370420" w:rsidRDefault="00370420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260C0AD0" w14:textId="77777777" w:rsidR="00370420" w:rsidRDefault="00370420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7A42E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251A7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33E73" w14:textId="77777777" w:rsidR="00370420" w:rsidRPr="00D0473F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F7FE5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D4A3DEC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6 și 7, Cap X.</w:t>
            </w:r>
          </w:p>
        </w:tc>
      </w:tr>
      <w:tr w:rsidR="00370420" w14:paraId="47436253" w14:textId="77777777">
        <w:trPr>
          <w:cantSplit/>
          <w:trHeight w:val="4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CCAAA" w14:textId="77777777" w:rsidR="00370420" w:rsidRDefault="00370420" w:rsidP="00370420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7A629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E5AE6" w14:textId="77777777" w:rsidR="00370420" w:rsidRPr="00D0473F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1E187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Oneşti</w:t>
            </w:r>
          </w:p>
          <w:p w14:paraId="2335C5D2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2D198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F98EC" w14:textId="77777777" w:rsidR="00370420" w:rsidRPr="00D0473F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0473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A745F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F23CC" w14:textId="77777777" w:rsidR="00370420" w:rsidRPr="00D0473F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D274A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6 - 8 </w:t>
            </w:r>
          </w:p>
          <w:p w14:paraId="10F94E74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primiri – expedieri.</w:t>
            </w:r>
          </w:p>
        </w:tc>
      </w:tr>
      <w:tr w:rsidR="00370420" w14:paraId="26DEB52F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FEE1A" w14:textId="77777777" w:rsidR="00370420" w:rsidRDefault="00370420" w:rsidP="00370420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E677D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42+300</w:t>
            </w:r>
          </w:p>
          <w:p w14:paraId="68D4EC9E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64ACE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09FC4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Oneşti -</w:t>
            </w:r>
          </w:p>
          <w:p w14:paraId="1F2E27BA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6D86C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97683" w14:textId="77777777" w:rsidR="00370420" w:rsidRPr="00D0473F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439CE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A9935" w14:textId="77777777" w:rsidR="00370420" w:rsidRPr="00D0473F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46C63" w14:textId="77777777" w:rsidR="00370420" w:rsidRPr="004C4194" w:rsidRDefault="00370420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370420" w14:paraId="67EFDCB6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98DC9" w14:textId="77777777" w:rsidR="00370420" w:rsidRDefault="00370420" w:rsidP="00370420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13D52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51+500</w:t>
            </w:r>
          </w:p>
          <w:p w14:paraId="5F3A62CE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D67E1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703EB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 -</w:t>
            </w:r>
          </w:p>
          <w:p w14:paraId="431E3EC3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AAA5C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67E5E" w14:textId="77777777" w:rsidR="00370420" w:rsidRPr="00D0473F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A81D6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3D699" w14:textId="77777777" w:rsidR="00370420" w:rsidRPr="00D0473F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C6C9F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370420" w14:paraId="629977AE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320DC" w14:textId="77777777" w:rsidR="00370420" w:rsidRDefault="00370420" w:rsidP="00370420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08398" w14:textId="77777777" w:rsidR="00370420" w:rsidRDefault="00370420" w:rsidP="003A6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54+190</w:t>
            </w:r>
          </w:p>
          <w:p w14:paraId="570538CE" w14:textId="77777777" w:rsidR="00370420" w:rsidRDefault="00370420" w:rsidP="003A6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127D3" w14:textId="77777777" w:rsidR="00370420" w:rsidRDefault="00370420" w:rsidP="003A64C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1C68E" w14:textId="77777777" w:rsidR="00370420" w:rsidRDefault="00370420" w:rsidP="003A64C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 -</w:t>
            </w:r>
          </w:p>
          <w:p w14:paraId="266B2DFF" w14:textId="77777777" w:rsidR="00370420" w:rsidRDefault="00370420" w:rsidP="003A64C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06594" w14:textId="77777777" w:rsidR="00370420" w:rsidRDefault="00370420" w:rsidP="003A6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5C5B7" w14:textId="77777777" w:rsidR="00370420" w:rsidRPr="00D0473F" w:rsidRDefault="00370420" w:rsidP="003A64C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EED80" w14:textId="77777777" w:rsidR="00370420" w:rsidRDefault="00370420" w:rsidP="003A6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A1042" w14:textId="77777777" w:rsidR="00370420" w:rsidRPr="00D0473F" w:rsidRDefault="00370420" w:rsidP="003A64C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E75C3" w14:textId="77777777" w:rsidR="00370420" w:rsidRPr="004C4194" w:rsidRDefault="00370420" w:rsidP="003A64C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2EC8A61D" w14:textId="77777777" w:rsidR="00370420" w:rsidRDefault="00370420" w:rsidP="003A64C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424D50F1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1438D" w14:textId="77777777" w:rsidR="00370420" w:rsidRDefault="00370420" w:rsidP="00370420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93CEF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54+650</w:t>
            </w:r>
          </w:p>
          <w:p w14:paraId="000365F5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54+720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B2646" w14:textId="77777777" w:rsidR="00370420" w:rsidRPr="00D0473F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7FCBC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 -</w:t>
            </w:r>
          </w:p>
          <w:p w14:paraId="71978D86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D5257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CB131" w14:textId="77777777" w:rsidR="00370420" w:rsidRPr="00D0473F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679A0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493EB" w14:textId="77777777" w:rsidR="00370420" w:rsidRPr="00D0473F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B58F6" w14:textId="77777777" w:rsidR="00370420" w:rsidRPr="004C4194" w:rsidRDefault="00370420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3300D738" w14:textId="77777777" w:rsidR="00370420" w:rsidRPr="00D0576C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012E5FC4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6FFF9" w14:textId="77777777" w:rsidR="00370420" w:rsidRDefault="00370420" w:rsidP="00370420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6C5CE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55+060</w:t>
            </w:r>
          </w:p>
          <w:p w14:paraId="5A4F3B36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55+170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F7C7B" w14:textId="77777777" w:rsidR="00370420" w:rsidRPr="00D0473F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749CE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 -</w:t>
            </w:r>
          </w:p>
          <w:p w14:paraId="64575CD8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1B1CC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EA518" w14:textId="77777777" w:rsidR="00370420" w:rsidRPr="00D0473F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05639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88DA4" w14:textId="77777777" w:rsidR="00370420" w:rsidRPr="00D0473F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EAA9D" w14:textId="77777777" w:rsidR="00370420" w:rsidRPr="004C4194" w:rsidRDefault="00370420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0B74214E" w14:textId="77777777" w:rsidR="00370420" w:rsidRPr="00D0576C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597A6E7E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C9F0B" w14:textId="77777777" w:rsidR="00370420" w:rsidRDefault="00370420" w:rsidP="00370420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E55B8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60+400</w:t>
            </w:r>
          </w:p>
          <w:p w14:paraId="74FB486F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6CD4C" w14:textId="77777777" w:rsidR="00370420" w:rsidRPr="00D0473F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EC9ED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 -</w:t>
            </w:r>
          </w:p>
          <w:p w14:paraId="482589D3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53FE3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0D84F" w14:textId="77777777" w:rsidR="00370420" w:rsidRPr="00D0473F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7174E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5E58C" w14:textId="77777777" w:rsidR="00370420" w:rsidRPr="00D0473F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42060" w14:textId="77777777" w:rsidR="00370420" w:rsidRPr="004C4194" w:rsidRDefault="00370420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566AC7A8" w14:textId="77777777" w:rsidR="00370420" w:rsidRPr="00D0576C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037D4AD1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DB848" w14:textId="77777777" w:rsidR="00370420" w:rsidRDefault="00370420" w:rsidP="00370420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37A32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3BA6B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33DB6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35AB7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C006A" w14:textId="77777777" w:rsidR="00370420" w:rsidRPr="00D0473F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8A57F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1BB72" w14:textId="77777777" w:rsidR="00370420" w:rsidRPr="00D0473F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0FB1B" w14:textId="77777777" w:rsidR="00370420" w:rsidRPr="00E03C2B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E03C2B">
              <w:rPr>
                <w:b/>
                <w:bCs/>
                <w:i/>
                <w:sz w:val="20"/>
                <w:lang w:val="ro-RO"/>
              </w:rPr>
              <w:t xml:space="preserve">Afectează intrări - ieşiri </w:t>
            </w:r>
          </w:p>
          <w:p w14:paraId="282DE37F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E03C2B">
              <w:rPr>
                <w:b/>
                <w:bCs/>
                <w:i/>
                <w:sz w:val="20"/>
                <w:lang w:val="ro-RO"/>
              </w:rPr>
              <w:t>la liniile 2 - 4 st. Dofteana, Cap Y.</w:t>
            </w:r>
          </w:p>
        </w:tc>
      </w:tr>
      <w:tr w:rsidR="00370420" w14:paraId="35BE3A78" w14:textId="77777777">
        <w:trPr>
          <w:cantSplit/>
          <w:trHeight w:val="48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BF8EE" w14:textId="77777777" w:rsidR="00370420" w:rsidRDefault="00370420" w:rsidP="00370420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9CDD3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65+570</w:t>
            </w:r>
          </w:p>
          <w:p w14:paraId="73DA1228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65+710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78823" w14:textId="77777777" w:rsidR="00370420" w:rsidRPr="00D0473F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E6715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 -</w:t>
            </w:r>
          </w:p>
          <w:p w14:paraId="5D35453A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Valea Uzului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DAF8A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4296F" w14:textId="77777777" w:rsidR="00370420" w:rsidRPr="00D0473F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65B2B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46447" w14:textId="77777777" w:rsidR="00370420" w:rsidRPr="00D0473F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7C199" w14:textId="77777777" w:rsidR="00370420" w:rsidRPr="004C4194" w:rsidRDefault="00370420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299AE133" w14:textId="77777777" w:rsidR="00370420" w:rsidRPr="00D0576C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42570D54" w14:textId="77777777">
        <w:trPr>
          <w:cantSplit/>
          <w:trHeight w:val="48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5D85F" w14:textId="77777777" w:rsidR="00370420" w:rsidRDefault="00370420" w:rsidP="00370420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A98FD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66+600</w:t>
            </w:r>
          </w:p>
          <w:p w14:paraId="302C1201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66+750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B8004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AD027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Valea Uzului</w:t>
            </w:r>
          </w:p>
          <w:p w14:paraId="76803292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0F30A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8A4F8" w14:textId="77777777" w:rsidR="00370420" w:rsidRPr="00D0473F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D8BDF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BB252" w14:textId="77777777" w:rsidR="00370420" w:rsidRPr="00D0473F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4B221" w14:textId="77777777" w:rsidR="00370420" w:rsidRPr="00E4349C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E4349C">
              <w:rPr>
                <w:b/>
                <w:bCs/>
                <w:i/>
                <w:sz w:val="20"/>
                <w:lang w:val="ro-RO"/>
              </w:rPr>
              <w:t xml:space="preserve">Afectează intrări - ieşiri </w:t>
            </w:r>
          </w:p>
          <w:p w14:paraId="4C527A9F" w14:textId="77777777" w:rsidR="00370420" w:rsidRPr="00E4349C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E4349C">
              <w:rPr>
                <w:b/>
                <w:bCs/>
                <w:i/>
                <w:sz w:val="20"/>
                <w:lang w:val="ro-RO"/>
              </w:rPr>
              <w:t xml:space="preserve">peste sch.  9 și 11, </w:t>
            </w:r>
          </w:p>
          <w:p w14:paraId="13370F6A" w14:textId="77777777" w:rsidR="00370420" w:rsidRPr="00E4349C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349C">
              <w:rPr>
                <w:b/>
                <w:bCs/>
                <w:i/>
                <w:iCs/>
                <w:sz w:val="20"/>
                <w:lang w:val="ro-RO"/>
              </w:rPr>
              <w:t>Hm Valea Uzului, Cap X.</w:t>
            </w:r>
          </w:p>
        </w:tc>
      </w:tr>
      <w:tr w:rsidR="00370420" w14:paraId="49A58449" w14:textId="77777777">
        <w:trPr>
          <w:cantSplit/>
          <w:trHeight w:val="60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735B8" w14:textId="77777777" w:rsidR="00370420" w:rsidRDefault="00370420" w:rsidP="00370420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4A464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69+220</w:t>
            </w:r>
          </w:p>
          <w:p w14:paraId="17E37449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0D3D6" w14:textId="77777777" w:rsidR="00370420" w:rsidRPr="00D0473F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B7EE0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Valea Uzului - Comăneşti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F31D0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6DB9F" w14:textId="77777777" w:rsidR="00370420" w:rsidRPr="00D0473F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41B2F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3AB4D" w14:textId="77777777" w:rsidR="00370420" w:rsidRPr="00D0473F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F6F8F" w14:textId="77777777" w:rsidR="00370420" w:rsidRPr="004C4194" w:rsidRDefault="00370420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50077878" w14:textId="77777777" w:rsidR="00370420" w:rsidRPr="00D0576C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568175FF" w14:textId="77777777">
        <w:trPr>
          <w:cantSplit/>
          <w:trHeight w:val="4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0C58D" w14:textId="77777777" w:rsidR="00370420" w:rsidRDefault="00370420" w:rsidP="00370420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794AD" w14:textId="77777777" w:rsidR="00370420" w:rsidRDefault="0037042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75+120</w:t>
            </w:r>
          </w:p>
          <w:p w14:paraId="584FA4C3" w14:textId="77777777" w:rsidR="00370420" w:rsidRDefault="0037042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75+238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0A6AF" w14:textId="77777777" w:rsidR="00370420" w:rsidRPr="00D0473F" w:rsidRDefault="00370420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732E2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Comăneşti -</w:t>
            </w:r>
          </w:p>
          <w:p w14:paraId="2D27E17F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Asău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28400" w14:textId="77777777" w:rsidR="00370420" w:rsidRDefault="00370420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EDD0C" w14:textId="77777777" w:rsidR="00370420" w:rsidRDefault="00370420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308AD" w14:textId="77777777" w:rsidR="00370420" w:rsidRDefault="00370420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09D4E" w14:textId="77777777" w:rsidR="00370420" w:rsidRPr="00D0473F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F859D" w14:textId="77777777" w:rsidR="00370420" w:rsidRPr="004C4194" w:rsidRDefault="00370420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4F85AE6D" w14:textId="77777777" w:rsidR="00370420" w:rsidRPr="00D0576C" w:rsidRDefault="00370420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363E4775" w14:textId="77777777">
        <w:trPr>
          <w:cantSplit/>
          <w:trHeight w:val="4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88EC7" w14:textId="77777777" w:rsidR="00370420" w:rsidRDefault="00370420" w:rsidP="00370420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A4BA6" w14:textId="77777777" w:rsidR="00370420" w:rsidRDefault="0037042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76+050</w:t>
            </w:r>
          </w:p>
          <w:p w14:paraId="5224F399" w14:textId="77777777" w:rsidR="00370420" w:rsidRDefault="0037042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76+100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21BAE" w14:textId="77777777" w:rsidR="00370420" w:rsidRDefault="00370420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CE004" w14:textId="77777777" w:rsidR="00370420" w:rsidRDefault="00370420" w:rsidP="002A556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Comăneşti -</w:t>
            </w:r>
          </w:p>
          <w:p w14:paraId="74FAD264" w14:textId="77777777" w:rsidR="00370420" w:rsidRDefault="00370420" w:rsidP="002A556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Asău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63778" w14:textId="77777777" w:rsidR="00370420" w:rsidRDefault="00370420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ADB39" w14:textId="77777777" w:rsidR="00370420" w:rsidRDefault="00370420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8F160" w14:textId="77777777" w:rsidR="00370420" w:rsidRDefault="00370420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0B748" w14:textId="77777777" w:rsidR="00370420" w:rsidRPr="00D0473F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422F8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Afectează linia curentă Comănești - Asău</w:t>
            </w:r>
          </w:p>
        </w:tc>
      </w:tr>
      <w:tr w:rsidR="00370420" w14:paraId="37EFCE6E" w14:textId="77777777">
        <w:trPr>
          <w:cantSplit/>
          <w:trHeight w:val="4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8124C" w14:textId="77777777" w:rsidR="00370420" w:rsidRDefault="00370420" w:rsidP="00370420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2A953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84+260</w:t>
            </w:r>
          </w:p>
          <w:p w14:paraId="6156CC70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84+360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DC51E" w14:textId="77777777" w:rsidR="00370420" w:rsidRPr="00D0473F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00756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Asău -</w:t>
            </w:r>
          </w:p>
          <w:p w14:paraId="29163640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Goioasa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BFE14" w14:textId="77777777" w:rsidR="00370420" w:rsidRDefault="00370420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F3463" w14:textId="77777777" w:rsidR="00370420" w:rsidRPr="00D0473F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97BC0" w14:textId="77777777" w:rsidR="00370420" w:rsidRDefault="00370420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D6105" w14:textId="77777777" w:rsidR="00370420" w:rsidRPr="00D0473F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FE8B7" w14:textId="77777777" w:rsidR="00370420" w:rsidRPr="004C4194" w:rsidRDefault="00370420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0B2F7D8A" w14:textId="77777777" w:rsidR="00370420" w:rsidRPr="00D0576C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09679AD2" w14:textId="77777777">
        <w:trPr>
          <w:cantSplit/>
          <w:trHeight w:val="93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F2DC1" w14:textId="77777777" w:rsidR="00370420" w:rsidRDefault="00370420" w:rsidP="00370420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AE5C7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97+960</w:t>
            </w:r>
          </w:p>
          <w:p w14:paraId="3AEE0AFD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98+060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863F3" w14:textId="77777777" w:rsidR="00370420" w:rsidRPr="00D0473F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F4B86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Simbrea - </w:t>
            </w:r>
          </w:p>
          <w:p w14:paraId="7D51433F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Palanca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DB38F" w14:textId="77777777" w:rsidR="00370420" w:rsidRDefault="00370420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E4F8A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E2BC4" w14:textId="77777777" w:rsidR="00370420" w:rsidRDefault="00370420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1AE61" w14:textId="77777777" w:rsidR="00370420" w:rsidRPr="00D0473F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BB793" w14:textId="77777777" w:rsidR="00370420" w:rsidRPr="004C4194" w:rsidRDefault="00370420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3C5E5174" w14:textId="77777777" w:rsidR="00370420" w:rsidRPr="00D0576C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72A4AACF" w14:textId="77777777">
        <w:trPr>
          <w:cantSplit/>
          <w:trHeight w:val="93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B2F4C" w14:textId="77777777" w:rsidR="00370420" w:rsidRDefault="00370420" w:rsidP="00370420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25B9D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103+600</w:t>
            </w:r>
          </w:p>
          <w:p w14:paraId="1CC16A2F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103+650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33FE0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6540F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Palanca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39B91" w14:textId="77777777" w:rsidR="00370420" w:rsidRDefault="00370420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3D487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D2A7D" w14:textId="77777777" w:rsidR="00370420" w:rsidRDefault="00370420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3E962" w14:textId="77777777" w:rsidR="00370420" w:rsidRPr="00D0473F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D24B3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Afectează intrări – ieşiri</w:t>
            </w:r>
          </w:p>
          <w:p w14:paraId="0365C78A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Palanca Cap Y</w:t>
            </w:r>
            <w:r>
              <w:rPr>
                <w:b/>
                <w:bCs/>
                <w:iCs/>
                <w:sz w:val="20"/>
                <w:lang w:val="ro-RO"/>
              </w:rPr>
              <w:t xml:space="preserve"> </w:t>
            </w:r>
          </w:p>
        </w:tc>
      </w:tr>
      <w:tr w:rsidR="00370420" w14:paraId="3A60D20F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9B173" w14:textId="77777777" w:rsidR="00370420" w:rsidRDefault="00370420" w:rsidP="00370420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95221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105+720</w:t>
            </w:r>
          </w:p>
          <w:p w14:paraId="7FB0B585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105+930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0A0FC" w14:textId="77777777" w:rsidR="00370420" w:rsidRPr="00D0473F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CAC28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Palanca -</w:t>
            </w:r>
          </w:p>
          <w:p w14:paraId="2A852E62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Ghimeş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133C0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B37E7" w14:textId="77777777" w:rsidR="00370420" w:rsidRPr="00D0473F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C42A7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5E12C" w14:textId="77777777" w:rsidR="00370420" w:rsidRPr="00D0473F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C5364" w14:textId="77777777" w:rsidR="00370420" w:rsidRPr="004C4194" w:rsidRDefault="00370420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6EA7E749" w14:textId="77777777" w:rsidR="00370420" w:rsidRPr="00D0576C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227E93B9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74AB7" w14:textId="77777777" w:rsidR="00370420" w:rsidRDefault="00370420" w:rsidP="00370420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A09FA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D77D7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B398A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Ghimeş</w:t>
            </w:r>
          </w:p>
          <w:p w14:paraId="6CDB3314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37F34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3A7F6" w14:textId="77777777" w:rsidR="00370420" w:rsidRPr="00D0473F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F5970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70C0F" w14:textId="77777777" w:rsidR="00370420" w:rsidRPr="00D0473F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6645C" w14:textId="77777777" w:rsidR="00370420" w:rsidRPr="00423757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423757">
              <w:rPr>
                <w:b/>
                <w:bCs/>
                <w:i/>
                <w:sz w:val="20"/>
                <w:lang w:val="ro-RO"/>
              </w:rPr>
              <w:t>Nesemnalizată pe teren.</w:t>
            </w:r>
          </w:p>
          <w:p w14:paraId="1EB4C6C9" w14:textId="77777777" w:rsidR="00370420" w:rsidRPr="00423757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423757">
              <w:rPr>
                <w:b/>
                <w:bCs/>
                <w:i/>
                <w:sz w:val="20"/>
                <w:lang w:val="ro-RO"/>
              </w:rPr>
              <w:t xml:space="preserve">Afectează intrări - ieşiri </w:t>
            </w:r>
          </w:p>
          <w:p w14:paraId="183ACAB0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423757">
              <w:rPr>
                <w:b/>
                <w:bCs/>
                <w:i/>
                <w:sz w:val="20"/>
                <w:lang w:val="ro-RO"/>
              </w:rPr>
              <w:t>peste sch. 10 la liniile 4 și 5 Cap Y.</w:t>
            </w:r>
          </w:p>
        </w:tc>
      </w:tr>
      <w:tr w:rsidR="00370420" w14:paraId="63BDB1BE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5F0DD" w14:textId="77777777" w:rsidR="00370420" w:rsidRDefault="00370420" w:rsidP="00370420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64FE0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310BB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58CEE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Ghimeş</w:t>
            </w:r>
          </w:p>
          <w:p w14:paraId="7F6C6CBD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47D2D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3248E" w14:textId="77777777" w:rsidR="00370420" w:rsidRPr="00D0473F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E2324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707D3" w14:textId="77777777" w:rsidR="00370420" w:rsidRPr="00D0473F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40B22" w14:textId="77777777" w:rsidR="00370420" w:rsidRPr="00F94F88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94F88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BABFD41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94F88">
              <w:rPr>
                <w:b/>
                <w:bCs/>
                <w:i/>
                <w:iCs/>
                <w:sz w:val="20"/>
                <w:lang w:val="ro-RO"/>
              </w:rPr>
              <w:t xml:space="preserve">la și de la liniile 4 și 5 </w:t>
            </w:r>
          </w:p>
          <w:p w14:paraId="501F81A7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F94F88">
              <w:rPr>
                <w:b/>
                <w:bCs/>
                <w:i/>
                <w:iCs/>
                <w:sz w:val="20"/>
                <w:lang w:val="ro-RO"/>
              </w:rPr>
              <w:t>st. Ghimeș, Cap Y.</w:t>
            </w:r>
          </w:p>
        </w:tc>
      </w:tr>
      <w:tr w:rsidR="00370420" w14:paraId="79BEDE22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8AA33" w14:textId="77777777" w:rsidR="00370420" w:rsidRDefault="00370420" w:rsidP="00370420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6611D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109+050</w:t>
            </w:r>
          </w:p>
          <w:p w14:paraId="49484F4E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73EE5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4D60B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Ghimeş -</w:t>
            </w:r>
          </w:p>
          <w:p w14:paraId="242451C5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Lunca de Mijloc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1AA17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6FEAF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5609B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7FCC3" w14:textId="77777777" w:rsidR="00370420" w:rsidRPr="00D0473F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8B89B" w14:textId="77777777" w:rsidR="00370420" w:rsidRPr="00F94F88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70420" w14:paraId="69988CC9" w14:textId="77777777">
        <w:trPr>
          <w:cantSplit/>
          <w:trHeight w:val="6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CB7AA" w14:textId="77777777" w:rsidR="00370420" w:rsidRDefault="00370420" w:rsidP="00370420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EAB3B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109+070</w:t>
            </w:r>
          </w:p>
          <w:p w14:paraId="61FBD24B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F7B9D" w14:textId="77777777" w:rsidR="00370420" w:rsidRPr="00D0473F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5ECE3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Ghimeş -</w:t>
            </w:r>
          </w:p>
          <w:p w14:paraId="458D7271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Lunca de Mijloc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C38CF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C3C48" w14:textId="77777777" w:rsidR="00370420" w:rsidRPr="00D0473F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18340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51A12" w14:textId="77777777" w:rsidR="00370420" w:rsidRPr="00D0473F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60CFC" w14:textId="77777777" w:rsidR="00370420" w:rsidRPr="004C4194" w:rsidRDefault="00370420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0F6D27B2" w14:textId="77777777" w:rsidR="00370420" w:rsidRPr="00D0576C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5D4B7D71" w14:textId="77777777">
        <w:trPr>
          <w:cantSplit/>
          <w:trHeight w:val="6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DF2E8" w14:textId="77777777" w:rsidR="00370420" w:rsidRDefault="00370420" w:rsidP="00370420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C79BC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6F7C4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BE535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Siculeni grupa D, linia 3D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4F547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7A426228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 sch. 72</w:t>
            </w:r>
          </w:p>
          <w:p w14:paraId="5FBC8FAA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5FE065C4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vârf </w:t>
            </w:r>
          </w:p>
          <w:p w14:paraId="3EACF774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E0286" w14:textId="77777777" w:rsidR="00370420" w:rsidRPr="00D0473F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378F1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37A1C" w14:textId="77777777" w:rsidR="00370420" w:rsidRPr="00D0473F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065BA" w14:textId="77777777" w:rsidR="00370420" w:rsidRPr="006E4685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7D663EDA" w14:textId="77777777">
        <w:trPr>
          <w:cantSplit/>
          <w:trHeight w:val="6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82EF8" w14:textId="77777777" w:rsidR="00370420" w:rsidRDefault="00370420" w:rsidP="00370420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EAE8C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AEB26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C1D26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Siculeni</w:t>
            </w:r>
          </w:p>
          <w:p w14:paraId="7026F685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Grupele B și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C439B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73EC0">
              <w:rPr>
                <w:b/>
                <w:bCs/>
                <w:sz w:val="18"/>
                <w:szCs w:val="18"/>
                <w:lang w:val="ro-RO"/>
              </w:rPr>
              <w:t xml:space="preserve">Începând </w:t>
            </w:r>
            <w:r>
              <w:rPr>
                <w:b/>
                <w:bCs/>
                <w:sz w:val="20"/>
                <w:lang w:val="ro-RO"/>
              </w:rPr>
              <w:t xml:space="preserve"> de la călcâi sch. 40 </w:t>
            </w:r>
          </w:p>
          <w:p w14:paraId="344A4B61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călcâi sch. 44 și peste toate ap. de cale cap </w:t>
            </w:r>
            <w:r w:rsidRPr="00273EC0">
              <w:rPr>
                <w:b/>
                <w:bCs/>
                <w:sz w:val="18"/>
                <w:szCs w:val="18"/>
                <w:lang w:val="ro-RO"/>
              </w:rPr>
              <w:t>Y, grupa B și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A9950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85A11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42D5F" w14:textId="77777777" w:rsidR="00370420" w:rsidRPr="00D0473F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D5E44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peste toate aparatele de cale din cap Y şi liniile de legătură, 1D - 4D şi liniile 5B - 11B.</w:t>
            </w:r>
          </w:p>
        </w:tc>
      </w:tr>
    </w:tbl>
    <w:p w14:paraId="56861D77" w14:textId="77777777" w:rsidR="00370420" w:rsidRDefault="00370420" w:rsidP="00F340A3">
      <w:pPr>
        <w:spacing w:before="40" w:after="40" w:line="192" w:lineRule="auto"/>
        <w:ind w:right="57"/>
        <w:rPr>
          <w:sz w:val="20"/>
          <w:szCs w:val="20"/>
          <w:lang w:val="ro-RO"/>
        </w:rPr>
      </w:pPr>
    </w:p>
    <w:p w14:paraId="6D60ED77" w14:textId="77777777" w:rsidR="00370420" w:rsidRDefault="00370420" w:rsidP="003C645F">
      <w:pPr>
        <w:pStyle w:val="Heading1"/>
        <w:spacing w:line="360" w:lineRule="auto"/>
      </w:pPr>
      <w:r>
        <w:t>LINIA 602</w:t>
      </w:r>
    </w:p>
    <w:p w14:paraId="3A82E777" w14:textId="77777777" w:rsidR="00370420" w:rsidRDefault="00370420" w:rsidP="000F0D44">
      <w:pPr>
        <w:pStyle w:val="Heading1"/>
        <w:spacing w:line="360" w:lineRule="auto"/>
        <w:rPr>
          <w:b w:val="0"/>
          <w:bCs w:val="0"/>
          <w:sz w:val="8"/>
        </w:rPr>
      </w:pPr>
      <w:r>
        <w:t>MĂRĂŞEŞTI - TECUCI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370420" w14:paraId="5901F434" w14:textId="77777777">
        <w:trPr>
          <w:cantSplit/>
          <w:trHeight w:val="11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6962C" w14:textId="77777777" w:rsidR="00370420" w:rsidRDefault="00370420" w:rsidP="00370420">
            <w:pPr>
              <w:numPr>
                <w:ilvl w:val="0"/>
                <w:numId w:val="3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BFCEF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226+560</w:t>
            </w:r>
          </w:p>
          <w:p w14:paraId="28534CB2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226+688</w:t>
            </w:r>
          </w:p>
        </w:tc>
        <w:tc>
          <w:tcPr>
            <w:tcW w:w="754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2037C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C7614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G-ral Eremia Grigorescu -</w:t>
            </w:r>
          </w:p>
          <w:p w14:paraId="608AA26C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Cosmești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5FC2D" w14:textId="77777777" w:rsidR="00370420" w:rsidRPr="00406474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81640" w14:textId="77777777" w:rsidR="00370420" w:rsidRPr="00DA41E4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A6F2A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226+560</w:t>
            </w:r>
          </w:p>
          <w:p w14:paraId="14B776E7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226+688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92AD2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CAF41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 Valabil pentru trenurile care au în componență două locomotive cuplate.</w:t>
            </w:r>
          </w:p>
          <w:p w14:paraId="076C18D9" w14:textId="77777777" w:rsidR="00370420" w:rsidRPr="0007619C" w:rsidRDefault="0037042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7619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70420" w14:paraId="402D6504" w14:textId="77777777">
        <w:trPr>
          <w:cantSplit/>
          <w:trHeight w:val="11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251A6" w14:textId="77777777" w:rsidR="00370420" w:rsidRDefault="00370420" w:rsidP="00370420">
            <w:pPr>
              <w:numPr>
                <w:ilvl w:val="0"/>
                <w:numId w:val="3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31037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227+200</w:t>
            </w:r>
          </w:p>
          <w:p w14:paraId="0791EFB1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227+800</w:t>
            </w:r>
          </w:p>
        </w:tc>
        <w:tc>
          <w:tcPr>
            <w:tcW w:w="754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50763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90947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G-ral Eremia Grigorescu -</w:t>
            </w:r>
          </w:p>
          <w:p w14:paraId="3D85B7FE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Cosmești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064E3" w14:textId="77777777" w:rsidR="00370420" w:rsidRPr="00406474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B3B99" w14:textId="77777777" w:rsidR="00370420" w:rsidRPr="00DA41E4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A1BF9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227+200</w:t>
            </w:r>
          </w:p>
          <w:p w14:paraId="53DFEC8F" w14:textId="77777777" w:rsidR="00370420" w:rsidRDefault="0037042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227+800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30044" w14:textId="77777777" w:rsidR="00370420" w:rsidRDefault="0037042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E1422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 Valabil pentru trenurile care au în componență două locomotive cuplate.</w:t>
            </w:r>
          </w:p>
          <w:p w14:paraId="4D47379D" w14:textId="77777777" w:rsidR="00370420" w:rsidRDefault="00370420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 w:rsidRPr="0007619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28892245" w14:textId="77777777" w:rsidR="00370420" w:rsidRDefault="00370420">
      <w:pPr>
        <w:spacing w:before="40" w:after="40" w:line="192" w:lineRule="auto"/>
        <w:ind w:right="57"/>
        <w:rPr>
          <w:sz w:val="20"/>
          <w:lang w:val="ro-RO"/>
        </w:rPr>
      </w:pPr>
    </w:p>
    <w:p w14:paraId="15BC9477" w14:textId="77777777" w:rsidR="00370420" w:rsidRDefault="00370420" w:rsidP="00DE3370">
      <w:pPr>
        <w:pStyle w:val="Heading1"/>
        <w:spacing w:line="360" w:lineRule="auto"/>
      </w:pPr>
      <w:r>
        <w:t>LINIA 610</w:t>
      </w:r>
    </w:p>
    <w:p w14:paraId="7E985B04" w14:textId="77777777" w:rsidR="00370420" w:rsidRDefault="00370420" w:rsidP="00824360">
      <w:pPr>
        <w:pStyle w:val="Heading1"/>
        <w:spacing w:line="360" w:lineRule="auto"/>
        <w:rPr>
          <w:b w:val="0"/>
          <w:bCs w:val="0"/>
          <w:sz w:val="8"/>
        </w:rPr>
      </w:pPr>
      <w:r>
        <w:t>IAŞI - PAŞCANI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370420" w14:paraId="3B73CDA5" w14:textId="77777777" w:rsidTr="00F54A4F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894BA" w14:textId="77777777" w:rsidR="00370420" w:rsidRDefault="00370420" w:rsidP="00370420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E692E" w14:textId="77777777" w:rsidR="00370420" w:rsidRDefault="00370420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5D9BB" w14:textId="77777777" w:rsidR="00370420" w:rsidRPr="00F81D6F" w:rsidRDefault="00370420">
            <w:pPr>
              <w:spacing w:before="120" w:after="4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EDAD7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Iaşi</w:t>
            </w:r>
          </w:p>
          <w:p w14:paraId="084E1FFC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17 marfă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DAAAA" w14:textId="77777777" w:rsidR="00370420" w:rsidRDefault="00370420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</w:t>
            </w:r>
          </w:p>
          <w:p w14:paraId="4AF9045D" w14:textId="77777777" w:rsidR="00370420" w:rsidRDefault="00370420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staţie </w:t>
            </w:r>
          </w:p>
          <w:p w14:paraId="4E293E00" w14:textId="77777777" w:rsidR="00370420" w:rsidRDefault="00370420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- </w:t>
            </w:r>
          </w:p>
          <w:p w14:paraId="1F3C5427" w14:textId="77777777" w:rsidR="00370420" w:rsidRDefault="00370420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520F3" w14:textId="77777777" w:rsidR="00370420" w:rsidRPr="00F81D6F" w:rsidRDefault="00370420">
            <w:pPr>
              <w:spacing w:before="120" w:after="40" w:line="276" w:lineRule="auto"/>
              <w:jc w:val="center"/>
              <w:rPr>
                <w:b/>
                <w:bCs/>
                <w:sz w:val="36"/>
                <w:szCs w:val="36"/>
              </w:rPr>
            </w:pPr>
            <w:r w:rsidRPr="00F81D6F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E00BD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F332B" w14:textId="77777777" w:rsidR="00370420" w:rsidRPr="00F81D6F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AD0A9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70420" w14:paraId="54B5FF4F" w14:textId="77777777" w:rsidTr="00F54A4F">
        <w:trPr>
          <w:cantSplit/>
          <w:trHeight w:val="6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4FC4B" w14:textId="77777777" w:rsidR="00370420" w:rsidRDefault="00370420" w:rsidP="00370420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FC2C8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03DF5" w14:textId="77777777" w:rsidR="00370420" w:rsidRPr="00F81D6F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5CEE6" w14:textId="77777777" w:rsidR="00370420" w:rsidRDefault="0037042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Iaşi</w:t>
            </w:r>
          </w:p>
          <w:p w14:paraId="3DFF20CD" w14:textId="77777777" w:rsidR="00370420" w:rsidRDefault="0037042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A2ABE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5866A5CC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34 –</w:t>
            </w:r>
          </w:p>
          <w:p w14:paraId="74F356CD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38 –</w:t>
            </w:r>
          </w:p>
          <w:p w14:paraId="3655F28E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703A3" w14:textId="77777777" w:rsidR="00370420" w:rsidRPr="00F81D6F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81D6F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333B8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3F9D4" w14:textId="77777777" w:rsidR="00370420" w:rsidRPr="00F81D6F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407A5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din Grupa Iaşi Nord.</w:t>
            </w:r>
          </w:p>
        </w:tc>
      </w:tr>
      <w:tr w:rsidR="00370420" w14:paraId="6851D46A" w14:textId="77777777" w:rsidTr="00F54A4F">
        <w:trPr>
          <w:cantSplit/>
          <w:trHeight w:val="8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066A5" w14:textId="77777777" w:rsidR="00370420" w:rsidRDefault="00370420" w:rsidP="00370420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EA5D4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C8059" w14:textId="77777777" w:rsidR="00370420" w:rsidRPr="00F81D6F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49101" w14:textId="77777777" w:rsidR="00370420" w:rsidRDefault="0037042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Iaşi </w:t>
            </w:r>
          </w:p>
          <w:p w14:paraId="74BB8F74" w14:textId="77777777" w:rsidR="00370420" w:rsidRDefault="0037042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porţiunea de line cuprinsă între </w:t>
            </w:r>
          </w:p>
          <w:p w14:paraId="5A7B48E7" w14:textId="77777777" w:rsidR="00370420" w:rsidRDefault="0037042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nr. 5 şi 43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8B82F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27, 35 şi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EBCFD" w14:textId="77777777" w:rsidR="00370420" w:rsidRPr="00F81D6F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50E8D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C0C7D" w14:textId="77777777" w:rsidR="00370420" w:rsidRPr="00F81D6F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80C60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liniile 12 , 13 şi 16 din Grupa Mărfuri, </w:t>
            </w:r>
          </w:p>
          <w:p w14:paraId="26DF872F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Cap X şi intrări - ieşiri Depou Cap X.</w:t>
            </w:r>
          </w:p>
        </w:tc>
      </w:tr>
      <w:tr w:rsidR="00370420" w14:paraId="7AA07746" w14:textId="77777777" w:rsidTr="00F54A4F">
        <w:trPr>
          <w:cantSplit/>
          <w:trHeight w:val="8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EC525" w14:textId="77777777" w:rsidR="00370420" w:rsidRDefault="00370420" w:rsidP="00370420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DDFBA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CC0C1" w14:textId="77777777" w:rsidR="00370420" w:rsidRPr="00F81D6F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B9251" w14:textId="77777777" w:rsidR="00370420" w:rsidRDefault="0037042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 Frumos</w:t>
            </w:r>
          </w:p>
          <w:p w14:paraId="4DD8FDF9" w14:textId="77777777" w:rsidR="00370420" w:rsidRDefault="0037042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41D6A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semnal ieșire X6</w:t>
            </w:r>
          </w:p>
          <w:p w14:paraId="05392AD3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</w:t>
            </w:r>
          </w:p>
          <w:p w14:paraId="7D2CA6C8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stație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74775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D36A2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5CA9A" w14:textId="77777777" w:rsidR="00370420" w:rsidRPr="00F81D6F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A698F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790CC0F2" w14:textId="77777777" w:rsidR="00370420" w:rsidRPr="00F54A4F" w:rsidRDefault="00370420" w:rsidP="00F54A4F">
      <w:pPr>
        <w:tabs>
          <w:tab w:val="left" w:pos="3768"/>
        </w:tabs>
        <w:rPr>
          <w:sz w:val="20"/>
          <w:szCs w:val="20"/>
          <w:lang w:val="en-US"/>
        </w:rPr>
      </w:pPr>
    </w:p>
    <w:p w14:paraId="79530251" w14:textId="77777777" w:rsidR="00370420" w:rsidRPr="00C60E02" w:rsidRDefault="00370420">
      <w:pPr>
        <w:tabs>
          <w:tab w:val="left" w:pos="3768"/>
        </w:tabs>
        <w:rPr>
          <w:sz w:val="20"/>
          <w:szCs w:val="20"/>
          <w:lang w:val="ro-RO"/>
        </w:rPr>
      </w:pPr>
    </w:p>
    <w:p w14:paraId="3BE58AD0" w14:textId="77777777" w:rsidR="00370420" w:rsidRDefault="00370420" w:rsidP="004F6534">
      <w:pPr>
        <w:pStyle w:val="Heading1"/>
        <w:spacing w:line="360" w:lineRule="auto"/>
      </w:pPr>
      <w:r>
        <w:t>LINIA 700</w:t>
      </w:r>
    </w:p>
    <w:p w14:paraId="700B1C29" w14:textId="77777777" w:rsidR="00370420" w:rsidRDefault="00370420" w:rsidP="008B1A69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ARMĂŞEŞTI - URZICENI - FĂUREI - GALAŢI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5"/>
        <w:gridCol w:w="2203"/>
        <w:gridCol w:w="870"/>
        <w:gridCol w:w="755"/>
        <w:gridCol w:w="870"/>
        <w:gridCol w:w="755"/>
        <w:gridCol w:w="2489"/>
      </w:tblGrid>
      <w:tr w:rsidR="00370420" w14:paraId="391BBD5A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43F7C" w14:textId="77777777" w:rsidR="00370420" w:rsidRDefault="00370420" w:rsidP="0037042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47C25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B7A46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E994E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39FC4949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Gr.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44A6A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796A1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A7B52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9FB04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F9674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69DCFC80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BFE08" w14:textId="77777777" w:rsidR="00370420" w:rsidRDefault="00370420" w:rsidP="0037042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D7F07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F0EC7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6BCF6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52BC0CF2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Gr.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9891E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DF847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A6DFF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A9DF0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9D2E8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0CCB3C74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F9BD5" w14:textId="77777777" w:rsidR="00370420" w:rsidRDefault="00370420" w:rsidP="0037042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A1259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E9D40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36D93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30AF9721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58C74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A1237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973D0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CD65D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8ABE4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ED71848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11 şi 12.</w:t>
            </w:r>
          </w:p>
        </w:tc>
      </w:tr>
      <w:tr w:rsidR="00370420" w14:paraId="6F71C832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AEDC1" w14:textId="77777777" w:rsidR="00370420" w:rsidRDefault="00370420" w:rsidP="0037042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FE71F" w14:textId="77777777" w:rsidR="00370420" w:rsidRDefault="00370420" w:rsidP="00C505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25A37" w14:textId="77777777" w:rsidR="00370420" w:rsidRDefault="00370420" w:rsidP="00C505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BD488" w14:textId="77777777" w:rsidR="00370420" w:rsidRDefault="00370420" w:rsidP="00C505C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St. Bucureşti Nord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E4222D"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55C78" w14:textId="77777777" w:rsidR="00370420" w:rsidRPr="00E4222D" w:rsidRDefault="00370420" w:rsidP="00C505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între TDJ </w:t>
            </w:r>
          </w:p>
          <w:p w14:paraId="3CC9331F" w14:textId="77777777" w:rsidR="00370420" w:rsidRPr="00E4222D" w:rsidRDefault="00370420" w:rsidP="00C505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36 / 38 și </w:t>
            </w:r>
          </w:p>
          <w:p w14:paraId="0DBB09B3" w14:textId="77777777" w:rsidR="00370420" w:rsidRPr="00E4222D" w:rsidRDefault="00370420" w:rsidP="00C505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5B6FDEE8" w14:textId="77777777" w:rsidR="00370420" w:rsidRDefault="00370420" w:rsidP="00C505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46 / 49</w:t>
            </w:r>
            <w:r w:rsidRPr="00E4222D">
              <w:rPr>
                <w:b/>
                <w:bCs/>
                <w:sz w:val="20"/>
                <w:lang w:val="ro-RO"/>
              </w:rPr>
              <w:tab/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7640A" w14:textId="77777777" w:rsidR="00370420" w:rsidRDefault="00370420" w:rsidP="00C505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5B3D8" w14:textId="77777777" w:rsidR="00370420" w:rsidRDefault="00370420" w:rsidP="00C505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121A4" w14:textId="77777777" w:rsidR="00370420" w:rsidRDefault="00370420" w:rsidP="00C505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43E96" w14:textId="77777777" w:rsidR="00370420" w:rsidRDefault="00370420" w:rsidP="00C505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222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55398337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A1FD8" w14:textId="77777777" w:rsidR="00370420" w:rsidRDefault="00370420" w:rsidP="0037042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4A113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41644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709AB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1E7AAC3B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E155E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9F6B15A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ED3B8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CDD6F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7CFE1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EBB70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37A6CCEF" w14:textId="77777777">
        <w:tblPrEx>
          <w:tblCellMar>
            <w:left w:w="108" w:type="dxa"/>
            <w:right w:w="108" w:type="dxa"/>
          </w:tblCellMar>
        </w:tblPrEx>
        <w:trPr>
          <w:cantSplit/>
          <w:trHeight w:val="7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BB26B" w14:textId="77777777" w:rsidR="00370420" w:rsidRDefault="00370420" w:rsidP="0037042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879C1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3B482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0BF70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36FCE7DB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790EE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D5FC22A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 și 25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8BEF1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1FCCB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BB809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00544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13039D34" w14:textId="77777777">
        <w:tblPrEx>
          <w:tblCellMar>
            <w:left w:w="108" w:type="dxa"/>
            <w:right w:w="108" w:type="dxa"/>
          </w:tblCellMar>
        </w:tblPrEx>
        <w:trPr>
          <w:cantSplit/>
          <w:trHeight w:val="7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0AE64" w14:textId="77777777" w:rsidR="00370420" w:rsidRDefault="00370420" w:rsidP="0037042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EE355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405C7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E6B39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49A451EF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80AB3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5 </w:t>
            </w:r>
          </w:p>
          <w:p w14:paraId="43EF5CCE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81444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E4ED8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37BA6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B7E93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0D2B35C3" w14:textId="77777777">
        <w:tblPrEx>
          <w:tblCellMar>
            <w:left w:w="108" w:type="dxa"/>
            <w:right w:w="108" w:type="dxa"/>
          </w:tblCellMar>
        </w:tblPrEx>
        <w:trPr>
          <w:cantSplit/>
          <w:trHeight w:val="7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29887" w14:textId="77777777" w:rsidR="00370420" w:rsidRDefault="00370420" w:rsidP="0037042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23535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FF4A5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90EDE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2B2C4BF1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A289A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CA483CC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13 și 21 </w:t>
            </w:r>
          </w:p>
          <w:p w14:paraId="5E60F982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0C63E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22672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9A8CD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D7B98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1A81925B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06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A2E84" w14:textId="77777777" w:rsidR="00370420" w:rsidRDefault="00370420" w:rsidP="0037042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74C06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C8CBA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F6981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523F3A9A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7FD63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1, </w:t>
            </w:r>
          </w:p>
          <w:p w14:paraId="538097D4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15 şi 27 </w:t>
            </w:r>
          </w:p>
          <w:p w14:paraId="074D8A31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B3C0A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B14FC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10116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34DEF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4622243A" w14:textId="77777777">
        <w:tblPrEx>
          <w:tblCellMar>
            <w:left w:w="108" w:type="dxa"/>
            <w:right w:w="108" w:type="dxa"/>
          </w:tblCellMar>
        </w:tblPrEx>
        <w:trPr>
          <w:cantSplit/>
          <w:trHeight w:val="4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8804D" w14:textId="77777777" w:rsidR="00370420" w:rsidRDefault="00370420" w:rsidP="0037042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F029B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3DF3C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7BBFE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0B63C5C9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76094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0B5DA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D4CDB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A2D2C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3D2FE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62CFE1F8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4A9A0" w14:textId="77777777" w:rsidR="00370420" w:rsidRDefault="00370420" w:rsidP="0037042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C2FD3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37D2F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62B25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3D5217B1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3A56A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22</w:t>
            </w:r>
          </w:p>
          <w:p w14:paraId="36CD8B41" w14:textId="77777777" w:rsidR="00370420" w:rsidRPr="00B401EA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41BDA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D2880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79A14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EDA78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23C8DF26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CBFA8" w14:textId="77777777" w:rsidR="00370420" w:rsidRDefault="00370420" w:rsidP="0037042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184B2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C7363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364D3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721FAD8B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1A4DB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14</w:t>
            </w:r>
          </w:p>
          <w:p w14:paraId="0B2E4D0A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E2631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BEA0F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F2D80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13847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3EA22464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58919" w14:textId="77777777" w:rsidR="00370420" w:rsidRDefault="00370420" w:rsidP="0037042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96B2E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1C184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9BDE5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3C06C4F8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F4292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4</w:t>
            </w:r>
          </w:p>
          <w:p w14:paraId="4669CB22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10 pe directă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2A700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D880F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99837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15E0D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 - ieşiri la liniile 2 - 9 Cap Y.</w:t>
            </w:r>
          </w:p>
        </w:tc>
      </w:tr>
      <w:tr w:rsidR="00370420" w14:paraId="3F0828FD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AD9FB" w14:textId="77777777" w:rsidR="00370420" w:rsidRDefault="00370420" w:rsidP="0037042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9613A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3CF67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87A62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237BE4E2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87F6D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4</w:t>
            </w:r>
          </w:p>
          <w:p w14:paraId="580D63D2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10 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B465C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6ED71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006D5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2D9BE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 - ieşiri la liniile 2 - 9 Cap Y.</w:t>
            </w:r>
          </w:p>
        </w:tc>
      </w:tr>
      <w:tr w:rsidR="00370420" w14:paraId="28A0A082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93905" w14:textId="77777777" w:rsidR="00370420" w:rsidRDefault="00370420" w:rsidP="0037042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D36C0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A5DF5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363A8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28631433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ABF24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  <w:p w14:paraId="4353C762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inclu-</w:t>
            </w:r>
          </w:p>
          <w:p w14:paraId="0014C576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siv sch. 35 și 32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7DE97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30C77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20EE3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21C9E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5406DD99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A5D2A" w14:textId="77777777" w:rsidR="00370420" w:rsidRDefault="00370420" w:rsidP="0037042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4E81B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9111A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1DC40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Mogoșoaia - </w:t>
            </w:r>
          </w:p>
          <w:p w14:paraId="1A5B59DF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Balotești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37297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FD5A2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38C54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13+071</w:t>
            </w:r>
          </w:p>
          <w:p w14:paraId="20BB629C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14+200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2CA52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70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888D9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370420" w14:paraId="5387AB16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01EA9" w14:textId="77777777" w:rsidR="00370420" w:rsidRDefault="00370420" w:rsidP="0037042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4F856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7C4E5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9743D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Mogoșoaia - </w:t>
            </w:r>
          </w:p>
          <w:p w14:paraId="674D0320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Balotești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DE0F5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BD3EC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DD20F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14+200</w:t>
            </w:r>
          </w:p>
          <w:p w14:paraId="142074AD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19+000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8C18D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61A9D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70420" w14:paraId="644BE77F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B51B9" w14:textId="77777777" w:rsidR="00370420" w:rsidRDefault="00370420" w:rsidP="0037042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AF1D0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B769B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1DB12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Mogoșoaia - </w:t>
            </w:r>
          </w:p>
          <w:p w14:paraId="6D9E154E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Balotești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45462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627F8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80BF2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19+000</w:t>
            </w:r>
          </w:p>
          <w:p w14:paraId="456EF4E4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22+120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5AE96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70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78F93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370420" w14:paraId="63781CD9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CDEF5" w14:textId="77777777" w:rsidR="00370420" w:rsidRDefault="00370420" w:rsidP="0037042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24574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F54EC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9BD26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Fierbinţi</w:t>
            </w:r>
          </w:p>
          <w:p w14:paraId="163A255C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809FF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451BA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04175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C0D21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08CD9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2A96D8A5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79DA2" w14:textId="77777777" w:rsidR="00370420" w:rsidRDefault="00370420" w:rsidP="0037042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6F96F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55+000</w:t>
            </w:r>
          </w:p>
          <w:p w14:paraId="007C1043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89443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C917A" w14:textId="77777777" w:rsidR="00370420" w:rsidRDefault="00370420" w:rsidP="00217FCE">
            <w:pPr>
              <w:spacing w:before="40" w:after="40" w:line="276" w:lineRule="auto"/>
              <w:ind w:left="57" w:right="57"/>
              <w:rPr>
                <w:b/>
                <w:bCs/>
                <w:spacing w:val="-4"/>
                <w:sz w:val="20"/>
                <w:szCs w:val="20"/>
                <w:lang w:val="ro-RO"/>
              </w:rPr>
            </w:pPr>
            <w:r w:rsidRPr="008A1A04">
              <w:rPr>
                <w:b/>
                <w:bCs/>
                <w:spacing w:val="-4"/>
                <w:sz w:val="20"/>
                <w:szCs w:val="20"/>
                <w:lang w:val="ro-RO"/>
              </w:rPr>
              <w:t>H</w:t>
            </w: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m</w:t>
            </w:r>
            <w:r w:rsidRPr="008A1A04">
              <w:rPr>
                <w:b/>
                <w:bCs/>
                <w:spacing w:val="-4"/>
                <w:sz w:val="20"/>
                <w:szCs w:val="20"/>
                <w:lang w:val="ro-RO"/>
              </w:rPr>
              <w:t xml:space="preserve"> </w:t>
            </w: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Dridu –</w:t>
            </w:r>
          </w:p>
          <w:p w14:paraId="4355D112" w14:textId="77777777" w:rsidR="00370420" w:rsidRDefault="00370420" w:rsidP="00217FC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Hm Armășești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2764E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17536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A8185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78A2E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CEFC3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70420" w14:paraId="72B739E7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1EC62" w14:textId="77777777" w:rsidR="00370420" w:rsidRDefault="00370420" w:rsidP="0037042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65F83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58+500</w:t>
            </w:r>
          </w:p>
          <w:p w14:paraId="471B24CB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62+200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F517D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62F22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pacing w:val="-4"/>
                <w:sz w:val="20"/>
                <w:szCs w:val="20"/>
                <w:lang w:val="ro-RO"/>
              </w:rPr>
            </w:pPr>
            <w:r w:rsidRPr="008A1A04">
              <w:rPr>
                <w:b/>
                <w:bCs/>
                <w:spacing w:val="-4"/>
                <w:sz w:val="20"/>
                <w:szCs w:val="20"/>
                <w:lang w:val="ro-RO"/>
              </w:rPr>
              <w:t>H</w:t>
            </w: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m</w:t>
            </w:r>
            <w:r w:rsidRPr="008A1A04">
              <w:rPr>
                <w:b/>
                <w:bCs/>
                <w:spacing w:val="-4"/>
                <w:sz w:val="20"/>
                <w:szCs w:val="20"/>
                <w:lang w:val="ro-RO"/>
              </w:rPr>
              <w:t xml:space="preserve"> </w:t>
            </w: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Dridu –</w:t>
            </w:r>
          </w:p>
          <w:p w14:paraId="340AF59B" w14:textId="77777777" w:rsidR="00370420" w:rsidRPr="008A1A04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Hm Armășești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D1560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9C417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47361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B45F4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762D4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70420" w14:paraId="4BE24979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547CE" w14:textId="77777777" w:rsidR="00370420" w:rsidRDefault="00370420" w:rsidP="0037042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09176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63+720</w:t>
            </w:r>
          </w:p>
          <w:p w14:paraId="3BA93DCD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70+600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4A475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6052E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pacing w:val="-4"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Ax. </w:t>
            </w: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Hm Armășești –</w:t>
            </w:r>
          </w:p>
          <w:p w14:paraId="56D18608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Ax. Urziceni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FD652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DD377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6679B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163F2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4356D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La circulația pe linia 804 se va citi poziția Km 48+170 – 55+000</w:t>
            </w:r>
          </w:p>
        </w:tc>
      </w:tr>
      <w:tr w:rsidR="00370420" w14:paraId="6A41A404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1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98D9C" w14:textId="77777777" w:rsidR="00370420" w:rsidRDefault="00370420" w:rsidP="0037042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A6DAB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135+550</w:t>
            </w:r>
          </w:p>
          <w:p w14:paraId="72BE0459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135+610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9B241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8656B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Ruşeţu -</w:t>
            </w:r>
          </w:p>
          <w:p w14:paraId="385792D0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Făurei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80058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1EE15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78BB8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807DA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239B3" w14:textId="77777777" w:rsidR="00370420" w:rsidRPr="00C20CA5" w:rsidRDefault="00370420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C20CA5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C20CA5">
              <w:rPr>
                <w:b/>
                <w:bCs/>
                <w:iCs/>
                <w:sz w:val="20"/>
                <w:lang w:val="ro-RO"/>
              </w:rPr>
              <w:t xml:space="preserve"> două locomotive cuplate.</w:t>
            </w:r>
          </w:p>
          <w:p w14:paraId="54FC331C" w14:textId="77777777" w:rsidR="00370420" w:rsidRPr="00EB107D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B107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220E30D1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E2E67" w14:textId="77777777" w:rsidR="00370420" w:rsidRDefault="00370420" w:rsidP="0037042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71669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390AF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281E9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Făurei</w:t>
            </w:r>
          </w:p>
          <w:p w14:paraId="45BE968B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2369A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9157F32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 și 37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D856B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43510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45C76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BF6CD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17811CE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64FE4EC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4 - 8 st. Făurei, Cap X.</w:t>
            </w:r>
          </w:p>
        </w:tc>
      </w:tr>
      <w:tr w:rsidR="00370420" w14:paraId="59A11BF9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377CD" w14:textId="77777777" w:rsidR="00370420" w:rsidRDefault="00370420" w:rsidP="0037042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7BDF4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167+350</w:t>
            </w:r>
          </w:p>
          <w:p w14:paraId="4ECF023F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167+800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60519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E8498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Făurei</w:t>
            </w:r>
          </w:p>
          <w:p w14:paraId="0341A672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(zonă aparate de cale Cap X aferente </w:t>
            </w:r>
          </w:p>
          <w:p w14:paraId="089B1432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liniei 3 directe)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27F29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50CD2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9A30A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08CCC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669F6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peste sch. 13, 19, 25 </w:t>
            </w:r>
          </w:p>
          <w:p w14:paraId="6BEC0C4F" w14:textId="77777777" w:rsidR="00370420" w:rsidRPr="00C401D9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și 35 Cap X. </w:t>
            </w:r>
          </w:p>
        </w:tc>
      </w:tr>
      <w:tr w:rsidR="00370420" w14:paraId="019146E4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B013E" w14:textId="77777777" w:rsidR="00370420" w:rsidRDefault="00370420" w:rsidP="0037042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B5C92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B3DF5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4AF94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Brăila</w:t>
            </w:r>
          </w:p>
          <w:p w14:paraId="756096DB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5 </w:t>
            </w:r>
          </w:p>
          <w:p w14:paraId="15884473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primiri – expedieri </w:t>
            </w:r>
          </w:p>
          <w:p w14:paraId="27B6B10B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2AE7E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2FDCD3CB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84 / 88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5D92E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989A8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2EAF7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CE62B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Afectrează intrări – ieşiri la liniile 5 – 7 </w:t>
            </w:r>
          </w:p>
          <w:p w14:paraId="7516AA54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 – expedieri.</w:t>
            </w:r>
          </w:p>
        </w:tc>
      </w:tr>
      <w:tr w:rsidR="00370420" w14:paraId="659D4A77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93B5F" w14:textId="77777777" w:rsidR="00370420" w:rsidRDefault="00370420" w:rsidP="0037042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77B3D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F9C4B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BA782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Brăila-Baldovinești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62442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9BF88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5B027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230+200</w:t>
            </w:r>
          </w:p>
          <w:p w14:paraId="73A3A9CC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234+000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5EAF2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70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33F3A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70420" w14:paraId="2EC02C75" w14:textId="77777777">
        <w:tblPrEx>
          <w:tblCellMar>
            <w:left w:w="108" w:type="dxa"/>
            <w:right w:w="108" w:type="dxa"/>
          </w:tblCellMar>
        </w:tblPrEx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E3EB27C" w14:textId="77777777" w:rsidR="00370420" w:rsidRDefault="00370420" w:rsidP="0037042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23789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9393E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5DB63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Vădeni</w:t>
            </w:r>
          </w:p>
          <w:p w14:paraId="253E32F8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60AF1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5A4E97E4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1 - 5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5E597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58A94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2167F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5F1F6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795F4D89" w14:textId="77777777">
        <w:tblPrEx>
          <w:tblCellMar>
            <w:left w:w="108" w:type="dxa"/>
            <w:right w:w="108" w:type="dxa"/>
          </w:tblCellMar>
        </w:tblPrEx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D763FED" w14:textId="77777777" w:rsidR="00370420" w:rsidRDefault="00370420" w:rsidP="0037042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F1C25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241+300</w:t>
            </w:r>
          </w:p>
          <w:p w14:paraId="1367A85D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244+700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2A100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70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72CBC" w14:textId="77777777" w:rsidR="00370420" w:rsidRDefault="00370420" w:rsidP="00E376F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Vădeni -</w:t>
            </w:r>
          </w:p>
          <w:p w14:paraId="36DBD076" w14:textId="77777777" w:rsidR="00370420" w:rsidRDefault="00370420" w:rsidP="00E376F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Barboşi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90022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6EADA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C6026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15910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28AB1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70420" w14:paraId="678EC069" w14:textId="77777777">
        <w:tblPrEx>
          <w:tblCellMar>
            <w:left w:w="108" w:type="dxa"/>
            <w:right w:w="108" w:type="dxa"/>
          </w:tblCellMar>
        </w:tblPrEx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82E8B8A" w14:textId="77777777" w:rsidR="00370420" w:rsidRDefault="00370420" w:rsidP="0037042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C06FA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45021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2DB60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Vădeni -</w:t>
            </w:r>
          </w:p>
          <w:p w14:paraId="6636E676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Barboşi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42EFB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B4586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70690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246+100</w:t>
            </w:r>
          </w:p>
          <w:p w14:paraId="57B396D5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246+370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E3F06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49441" w14:textId="77777777" w:rsidR="00370420" w:rsidRPr="00C20CA5" w:rsidRDefault="00370420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C20CA5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C20CA5">
              <w:rPr>
                <w:b/>
                <w:bCs/>
                <w:iCs/>
                <w:sz w:val="20"/>
                <w:lang w:val="ro-RO"/>
              </w:rPr>
              <w:t xml:space="preserve"> două locomotive cuplate.</w:t>
            </w:r>
          </w:p>
          <w:p w14:paraId="7CA881F6" w14:textId="77777777" w:rsidR="00370420" w:rsidRPr="00EB107D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B107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30CBC811" w14:textId="77777777">
        <w:tblPrEx>
          <w:tblCellMar>
            <w:left w:w="108" w:type="dxa"/>
            <w:right w:w="108" w:type="dxa"/>
          </w:tblCellMar>
        </w:tblPrEx>
        <w:trPr>
          <w:cantSplit/>
          <w:trHeight w:val="4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87AB2" w14:textId="77777777" w:rsidR="00370420" w:rsidRDefault="00370420" w:rsidP="0037042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7F6DA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5CA28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94CE0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04872065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26F46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45A3AD31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17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805B2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F4FCA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4AEDC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4E36C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E65743C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528FF02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 6 - 8.</w:t>
            </w:r>
          </w:p>
        </w:tc>
      </w:tr>
      <w:tr w:rsidR="00370420" w14:paraId="10150A8D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713F0" w14:textId="77777777" w:rsidR="00370420" w:rsidRDefault="00370420" w:rsidP="0037042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496E9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E2F61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C61B3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5B9CD21D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58452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622209D7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21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064F5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DDB68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6D470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0943F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 pe teren. Afectează intrări - ieşiri </w:t>
            </w:r>
          </w:p>
          <w:p w14:paraId="2733FA46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7 şi 8.</w:t>
            </w:r>
          </w:p>
        </w:tc>
      </w:tr>
      <w:tr w:rsidR="00370420" w14:paraId="2A34C419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282C4" w14:textId="77777777" w:rsidR="00370420" w:rsidRDefault="00370420" w:rsidP="0037042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F4DE1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B7ED1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CD5BD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6960AE3E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960A8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TDJ </w:t>
            </w:r>
          </w:p>
          <w:p w14:paraId="2BCDE898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20 / 24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0E7B6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5F873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92A9F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4DD3F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C48784E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33C0793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4 - 8 </w:t>
            </w:r>
          </w:p>
          <w:p w14:paraId="60FB77EE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primiri-expedieri Cap Y.</w:t>
            </w:r>
          </w:p>
        </w:tc>
      </w:tr>
      <w:tr w:rsidR="00370420" w14:paraId="3629F94D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3B65E" w14:textId="77777777" w:rsidR="00370420" w:rsidRDefault="00370420" w:rsidP="0037042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81256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42D14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24F2D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59945560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C3086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TDJ </w:t>
            </w:r>
          </w:p>
          <w:p w14:paraId="44FE46B1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14 / 16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ACF1D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86B11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05BB7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B7517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EA7C5B4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55855C5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1 - 8 </w:t>
            </w:r>
          </w:p>
          <w:p w14:paraId="48DF3611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 - expedieri.</w:t>
            </w:r>
          </w:p>
        </w:tc>
      </w:tr>
      <w:tr w:rsidR="00370420" w14:paraId="5DF4BAD6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DD19F" w14:textId="77777777" w:rsidR="00370420" w:rsidRDefault="00370420" w:rsidP="0037042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F81A6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DA2AF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6FB33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2E3FB563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E5321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38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813B8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967EB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44F66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7029F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  <w:p w14:paraId="577C96A8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1AC7F79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6 - 8  </w:t>
            </w:r>
          </w:p>
          <w:p w14:paraId="31A339FF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</w:t>
            </w:r>
            <w:r w:rsidRPr="002E6E82">
              <w:rPr>
                <w:b/>
                <w:bCs/>
                <w:i/>
                <w:sz w:val="20"/>
                <w:szCs w:val="20"/>
                <w:lang w:val="ro-RO"/>
              </w:rPr>
              <w:t>t. Barboşi Călători Cap Y</w:t>
            </w:r>
            <w:r>
              <w:rPr>
                <w:b/>
                <w:bCs/>
                <w:i/>
                <w:sz w:val="20"/>
                <w:szCs w:val="20"/>
                <w:lang w:val="ro-RO"/>
              </w:rPr>
              <w:t>.</w:t>
            </w:r>
          </w:p>
        </w:tc>
      </w:tr>
      <w:tr w:rsidR="00370420" w14:paraId="34A6DDD7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07D5C" w14:textId="77777777" w:rsidR="00370420" w:rsidRDefault="00370420" w:rsidP="0037042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5EF30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5EA32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626E6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242F423D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CDB3A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31B55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C6EDB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5C5BD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FB900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  <w:p w14:paraId="5A1930EE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3770516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7 - 8  </w:t>
            </w:r>
          </w:p>
          <w:p w14:paraId="580AE2AD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</w:t>
            </w:r>
            <w:r w:rsidRPr="002E6E82">
              <w:rPr>
                <w:b/>
                <w:bCs/>
                <w:i/>
                <w:sz w:val="20"/>
                <w:szCs w:val="20"/>
                <w:lang w:val="ro-RO"/>
              </w:rPr>
              <w:t>t. Barboşi Călători Cap Y</w:t>
            </w:r>
            <w:r>
              <w:rPr>
                <w:b/>
                <w:bCs/>
                <w:i/>
                <w:sz w:val="20"/>
                <w:szCs w:val="20"/>
                <w:lang w:val="ro-RO"/>
              </w:rPr>
              <w:t>.</w:t>
            </w:r>
          </w:p>
        </w:tc>
      </w:tr>
      <w:tr w:rsidR="00370420" w14:paraId="1689FA98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95687" w14:textId="77777777" w:rsidR="00370420" w:rsidRDefault="00370420" w:rsidP="0037042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92F38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53756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8A1DE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Filești</w:t>
            </w:r>
          </w:p>
          <w:p w14:paraId="530685A5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1F1C8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călcâi sch. 12 la </w:t>
            </w:r>
          </w:p>
          <w:p w14:paraId="48E557ED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călcâi sch. 26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B09DF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683A2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4AC9A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E661C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2D03C07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99BBC0C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3, 4 și 6 Cap Y și peste sch. 16, 18 și TDJ 22/24.</w:t>
            </w:r>
          </w:p>
        </w:tc>
      </w:tr>
      <w:tr w:rsidR="00370420" w14:paraId="1DDEC700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2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F51B7" w14:textId="77777777" w:rsidR="00370420" w:rsidRDefault="00370420" w:rsidP="0037042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EB1AC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2E54F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3C8AA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Galaţi Călători</w:t>
            </w:r>
          </w:p>
          <w:p w14:paraId="4755E7BE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83C07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3AC29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09602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7A0E5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446B0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6488B15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</w:t>
            </w:r>
          </w:p>
          <w:p w14:paraId="480C607F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la liniile 9 - 11.</w:t>
            </w:r>
          </w:p>
        </w:tc>
      </w:tr>
    </w:tbl>
    <w:p w14:paraId="0684FCD5" w14:textId="77777777" w:rsidR="00370420" w:rsidRDefault="00370420">
      <w:pPr>
        <w:spacing w:before="40" w:after="40" w:line="192" w:lineRule="auto"/>
        <w:ind w:right="57"/>
        <w:rPr>
          <w:sz w:val="20"/>
          <w:lang w:val="ro-RO"/>
        </w:rPr>
      </w:pPr>
    </w:p>
    <w:p w14:paraId="1FA8DB17" w14:textId="77777777" w:rsidR="00370420" w:rsidRDefault="00370420" w:rsidP="00BD4423">
      <w:pPr>
        <w:spacing w:before="40" w:after="40" w:line="360" w:lineRule="auto"/>
        <w:ind w:left="57" w:right="57"/>
        <w:jc w:val="center"/>
        <w:rPr>
          <w:b/>
          <w:bCs/>
          <w:spacing w:val="40"/>
        </w:rPr>
      </w:pPr>
      <w:r>
        <w:rPr>
          <w:b/>
          <w:bCs/>
          <w:spacing w:val="40"/>
        </w:rPr>
        <w:t>LINIA 701</w:t>
      </w:r>
    </w:p>
    <w:p w14:paraId="2BE9CD69" w14:textId="77777777" w:rsidR="00370420" w:rsidRDefault="00370420" w:rsidP="00AA1818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lastRenderedPageBreak/>
        <w:t>BUZĂU - FĂUREI - ŢĂNDĂREI</w:t>
      </w:r>
    </w:p>
    <w:tbl>
      <w:tblPr>
        <w:tblW w:w="102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2"/>
        <w:gridCol w:w="875"/>
        <w:gridCol w:w="754"/>
        <w:gridCol w:w="2201"/>
        <w:gridCol w:w="869"/>
        <w:gridCol w:w="765"/>
        <w:gridCol w:w="869"/>
        <w:gridCol w:w="755"/>
        <w:gridCol w:w="2490"/>
      </w:tblGrid>
      <w:tr w:rsidR="00370420" w14:paraId="7470ED8B" w14:textId="77777777">
        <w:trPr>
          <w:cantSplit/>
          <w:trHeight w:val="1542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9F6A2" w14:textId="77777777" w:rsidR="00370420" w:rsidRDefault="00370420" w:rsidP="00370420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77540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9EE45" w14:textId="77777777" w:rsidR="00370420" w:rsidRPr="001304AF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6949F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66508382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1F3DC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46850C66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 / 70</w:t>
            </w:r>
          </w:p>
          <w:p w14:paraId="793977D9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7B505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85DF4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92B03" w14:textId="77777777" w:rsidR="00370420" w:rsidRPr="001304AF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3F5F9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FE009CE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0E4EE16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6 - 10 </w:t>
            </w:r>
          </w:p>
          <w:p w14:paraId="198EC26C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primiri - expedieri </w:t>
            </w:r>
          </w:p>
          <w:p w14:paraId="14C5699A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şi diagonala 54  - 70.</w:t>
            </w:r>
          </w:p>
        </w:tc>
      </w:tr>
      <w:tr w:rsidR="00370420" w14:paraId="2CF8D9BB" w14:textId="77777777">
        <w:trPr>
          <w:cantSplit/>
          <w:trHeight w:val="175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5DAF8" w14:textId="77777777" w:rsidR="00370420" w:rsidRDefault="00370420" w:rsidP="00370420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E1E1C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5CC9E" w14:textId="77777777" w:rsidR="00370420" w:rsidRPr="001304AF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7CF4B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763860DC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8D859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5EC0B50F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56 / 60 </w:t>
            </w:r>
          </w:p>
          <w:p w14:paraId="21EEDB7D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7187C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3313B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4524A" w14:textId="77777777" w:rsidR="00370420" w:rsidRPr="001304AF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5C104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E7A9204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diagonala 52 - 60 </w:t>
            </w:r>
          </w:p>
          <w:p w14:paraId="1F407BF2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și intrări - ieșiri la liniile </w:t>
            </w:r>
          </w:p>
          <w:p w14:paraId="07DFBA40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6 - 15.</w:t>
            </w:r>
          </w:p>
        </w:tc>
      </w:tr>
      <w:tr w:rsidR="00370420" w14:paraId="42043654" w14:textId="77777777">
        <w:trPr>
          <w:cantSplit/>
          <w:trHeight w:val="175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5A26A" w14:textId="77777777" w:rsidR="00370420" w:rsidRDefault="00370420" w:rsidP="00370420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4A149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128+950</w:t>
            </w:r>
          </w:p>
          <w:p w14:paraId="44DC531F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DB1CA" w14:textId="77777777" w:rsidR="00370420" w:rsidRPr="001304AF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A70F2" w14:textId="77777777" w:rsidR="00370420" w:rsidRDefault="00370420" w:rsidP="006A257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6CDBB03B" w14:textId="77777777" w:rsidR="00370420" w:rsidRDefault="00370420" w:rsidP="006A257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 peste sch. 2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4A9BD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09D7D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6987B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478E1" w14:textId="77777777" w:rsidR="00370420" w:rsidRPr="001304AF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E338A" w14:textId="77777777" w:rsidR="00370420" w:rsidRPr="006A2576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6A2576">
              <w:rPr>
                <w:b/>
                <w:bCs/>
                <w:i/>
                <w:iCs/>
                <w:sz w:val="20"/>
              </w:rPr>
              <w:t xml:space="preserve">Afectează L. 701 I </w:t>
            </w:r>
          </w:p>
          <w:p w14:paraId="27CC333D" w14:textId="77777777" w:rsidR="00370420" w:rsidRPr="006A2576" w:rsidRDefault="00370420" w:rsidP="006A2576">
            <w:pPr>
              <w:spacing w:before="40" w:after="40" w:line="276" w:lineRule="auto"/>
              <w:ind w:right="57"/>
              <w:rPr>
                <w:i/>
                <w:iCs/>
                <w:sz w:val="20"/>
              </w:rPr>
            </w:pPr>
            <w:r w:rsidRPr="006A2576">
              <w:rPr>
                <w:b/>
                <w:bCs/>
                <w:i/>
                <w:iCs/>
                <w:sz w:val="20"/>
              </w:rPr>
              <w:t xml:space="preserve"> Buzău - Buzău Sud și linia 5 St. Buzău</w:t>
            </w:r>
            <w:r w:rsidRPr="006A2576">
              <w:rPr>
                <w:i/>
                <w:iCs/>
                <w:sz w:val="20"/>
              </w:rPr>
              <w:t xml:space="preserve"> </w:t>
            </w:r>
          </w:p>
          <w:p w14:paraId="5FD6799C" w14:textId="77777777" w:rsidR="00370420" w:rsidRDefault="00370420" w:rsidP="006A2576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70420" w14:paraId="0DD2F8F9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51A7E" w14:textId="77777777" w:rsidR="00370420" w:rsidRDefault="00370420" w:rsidP="00370420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635C7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129+000</w:t>
            </w:r>
          </w:p>
          <w:p w14:paraId="5E7A039C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131+400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95C4E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6CDA3" w14:textId="77777777" w:rsidR="00370420" w:rsidRDefault="00370420" w:rsidP="001904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Buzău - Buzău Sud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BD3FC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0485B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4B4C9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841E2" w14:textId="77777777" w:rsidR="00370420" w:rsidRPr="001304AF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46427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70420" w14:paraId="47C1AC04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622E6" w14:textId="77777777" w:rsidR="00370420" w:rsidRDefault="00370420" w:rsidP="00370420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5C579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131+400</w:t>
            </w:r>
          </w:p>
          <w:p w14:paraId="45C5666F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133+200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781FF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2ED06" w14:textId="77777777" w:rsidR="00370420" w:rsidRDefault="00370420" w:rsidP="001904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 Sud linia 3 directă și zonă aparate cale Cap X și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BF3C6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39851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74DC4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F393D" w14:textId="77777777" w:rsidR="00370420" w:rsidRPr="001304AF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39540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70420" w14:paraId="0BD2F676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0E15A" w14:textId="77777777" w:rsidR="00370420" w:rsidRDefault="00370420" w:rsidP="00370420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239FA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133+200</w:t>
            </w:r>
          </w:p>
          <w:p w14:paraId="5776DE19" w14:textId="77777777" w:rsidR="00370420" w:rsidRDefault="00370420" w:rsidP="001904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147+200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33A5B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25D4B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Buzău Sud - Cilibia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1F4D7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AB9D8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84FDD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C9433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E23DF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70420" w14:paraId="0FD3A042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5B52E" w14:textId="77777777" w:rsidR="00370420" w:rsidRDefault="00370420" w:rsidP="00370420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474EA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147+200</w:t>
            </w:r>
          </w:p>
          <w:p w14:paraId="4545E842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C0F1C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C648F" w14:textId="77777777" w:rsidR="00370420" w:rsidRPr="001904F7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1904F7">
              <w:rPr>
                <w:b/>
                <w:bCs/>
                <w:spacing w:val="-1"/>
                <w:sz w:val="20"/>
                <w:szCs w:val="20"/>
              </w:rPr>
              <w:t>H</w:t>
            </w:r>
            <w:r w:rsidRPr="001904F7">
              <w:rPr>
                <w:b/>
                <w:bCs/>
                <w:sz w:val="20"/>
                <w:szCs w:val="20"/>
              </w:rPr>
              <w:t>m.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-2"/>
                <w:sz w:val="20"/>
                <w:szCs w:val="20"/>
              </w:rPr>
              <w:t>C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ili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b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i</w:t>
            </w:r>
            <w:r w:rsidRPr="001904F7">
              <w:rPr>
                <w:b/>
                <w:bCs/>
                <w:sz w:val="20"/>
                <w:szCs w:val="20"/>
              </w:rPr>
              <w:t xml:space="preserve">a </w:t>
            </w:r>
            <w:r w:rsidRPr="001904F7">
              <w:rPr>
                <w:b/>
                <w:bCs/>
                <w:spacing w:val="4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- li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n</w:t>
            </w:r>
            <w:r w:rsidRPr="001904F7">
              <w:rPr>
                <w:b/>
                <w:bCs/>
                <w:sz w:val="20"/>
                <w:szCs w:val="20"/>
              </w:rPr>
              <w:t>ia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2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d</w:t>
            </w:r>
            <w:r w:rsidRPr="001904F7">
              <w:rPr>
                <w:b/>
                <w:bCs/>
                <w:sz w:val="20"/>
                <w:szCs w:val="20"/>
              </w:rPr>
              <w:t>i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rect</w:t>
            </w:r>
            <w:r w:rsidRPr="001904F7">
              <w:rPr>
                <w:b/>
                <w:bCs/>
                <w:sz w:val="20"/>
                <w:szCs w:val="20"/>
              </w:rPr>
              <w:t>a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ș</w:t>
            </w:r>
            <w:r w:rsidRPr="001904F7">
              <w:rPr>
                <w:b/>
                <w:bCs/>
                <w:sz w:val="20"/>
                <w:szCs w:val="20"/>
              </w:rPr>
              <w:t xml:space="preserve">i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z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on</w:t>
            </w:r>
            <w:r w:rsidRPr="001904F7">
              <w:rPr>
                <w:b/>
                <w:bCs/>
                <w:sz w:val="20"/>
                <w:szCs w:val="20"/>
              </w:rPr>
              <w:t>a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p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arat</w:t>
            </w:r>
            <w:r w:rsidRPr="001904F7">
              <w:rPr>
                <w:b/>
                <w:bCs/>
                <w:sz w:val="20"/>
                <w:szCs w:val="20"/>
              </w:rPr>
              <w:t>e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cal</w:t>
            </w:r>
            <w:r w:rsidRPr="001904F7">
              <w:rPr>
                <w:b/>
                <w:bCs/>
                <w:sz w:val="20"/>
                <w:szCs w:val="20"/>
              </w:rPr>
              <w:t xml:space="preserve">e </w:t>
            </w:r>
            <w:r w:rsidRPr="001904F7">
              <w:rPr>
                <w:b/>
                <w:bCs/>
                <w:spacing w:val="-2"/>
                <w:sz w:val="20"/>
                <w:szCs w:val="20"/>
              </w:rPr>
              <w:t>C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1904F7">
              <w:rPr>
                <w:b/>
                <w:bCs/>
                <w:sz w:val="20"/>
                <w:szCs w:val="20"/>
              </w:rPr>
              <w:t>p</w:t>
            </w:r>
            <w:r w:rsidRPr="001904F7"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X</w:t>
            </w:r>
            <w:r w:rsidRPr="001904F7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s</w:t>
            </w:r>
            <w:r w:rsidRPr="001904F7">
              <w:rPr>
                <w:b/>
                <w:bCs/>
                <w:sz w:val="20"/>
                <w:szCs w:val="20"/>
              </w:rPr>
              <w:t>i</w:t>
            </w:r>
            <w:r w:rsidRPr="001904F7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AB56A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E79E7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756F3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FA5C8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7CD16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1, 5, 9, 12, 8, 4 din Hm Cilibia Cap X și Y. Fără inductori. </w:t>
            </w:r>
          </w:p>
        </w:tc>
      </w:tr>
      <w:tr w:rsidR="00370420" w14:paraId="3EDF5312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7C098" w14:textId="77777777" w:rsidR="00370420" w:rsidRDefault="00370420" w:rsidP="00370420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45F09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148+350</w:t>
            </w:r>
          </w:p>
          <w:p w14:paraId="1D9EB19E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157+950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0A99A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7636B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Cilibia - C.A. Rosetti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DDE0F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CA54B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DD86F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4D7EB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C11B0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70420" w14:paraId="2867C4F0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2B3FB" w14:textId="77777777" w:rsidR="00370420" w:rsidRDefault="00370420" w:rsidP="00370420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F60E0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157+950</w:t>
            </w:r>
          </w:p>
          <w:p w14:paraId="3F745029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4061D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B82D8" w14:textId="77777777" w:rsidR="00370420" w:rsidRPr="00DA3842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DA3842">
              <w:rPr>
                <w:b/>
                <w:bCs/>
                <w:spacing w:val="-1"/>
                <w:sz w:val="20"/>
                <w:szCs w:val="20"/>
              </w:rPr>
              <w:t>H</w:t>
            </w:r>
            <w:r w:rsidRPr="00DA3842">
              <w:rPr>
                <w:b/>
                <w:bCs/>
                <w:sz w:val="20"/>
                <w:szCs w:val="20"/>
              </w:rPr>
              <w:t>m.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1"/>
                <w:sz w:val="20"/>
                <w:szCs w:val="20"/>
              </w:rPr>
              <w:t xml:space="preserve">C.A. </w:t>
            </w:r>
            <w:r w:rsidRPr="00DA3842">
              <w:rPr>
                <w:b/>
                <w:bCs/>
                <w:spacing w:val="-2"/>
                <w:sz w:val="20"/>
                <w:szCs w:val="20"/>
              </w:rPr>
              <w:t>R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o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sett</w:t>
            </w:r>
            <w:r w:rsidRPr="00DA3842">
              <w:rPr>
                <w:b/>
                <w:bCs/>
                <w:sz w:val="20"/>
                <w:szCs w:val="20"/>
              </w:rPr>
              <w:t>i</w:t>
            </w:r>
            <w:r w:rsidRPr="00DA3842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li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n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i</w:t>
            </w:r>
            <w:r w:rsidRPr="00DA3842">
              <w:rPr>
                <w:b/>
                <w:bCs/>
                <w:sz w:val="20"/>
                <w:szCs w:val="20"/>
              </w:rPr>
              <w:t>a 1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d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irect</w:t>
            </w:r>
            <w:r w:rsidRPr="00DA3842">
              <w:rPr>
                <w:b/>
                <w:bCs/>
                <w:sz w:val="20"/>
                <w:szCs w:val="20"/>
              </w:rPr>
              <w:t>a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s</w:t>
            </w:r>
            <w:r w:rsidRPr="00DA3842">
              <w:rPr>
                <w:b/>
                <w:bCs/>
                <w:sz w:val="20"/>
                <w:szCs w:val="20"/>
              </w:rPr>
              <w:t>i</w:t>
            </w:r>
            <w:r w:rsidRPr="00DA3842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z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on</w:t>
            </w:r>
            <w:r w:rsidRPr="00DA3842">
              <w:rPr>
                <w:b/>
                <w:bCs/>
                <w:sz w:val="20"/>
                <w:szCs w:val="20"/>
              </w:rPr>
              <w:t xml:space="preserve">a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p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arat</w:t>
            </w:r>
            <w:r w:rsidRPr="00DA3842">
              <w:rPr>
                <w:b/>
                <w:bCs/>
                <w:sz w:val="20"/>
                <w:szCs w:val="20"/>
              </w:rPr>
              <w:t>e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cal</w:t>
            </w:r>
            <w:r w:rsidRPr="00DA3842">
              <w:rPr>
                <w:b/>
                <w:bCs/>
                <w:sz w:val="20"/>
                <w:szCs w:val="20"/>
              </w:rPr>
              <w:t>e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-2"/>
                <w:sz w:val="20"/>
                <w:szCs w:val="20"/>
              </w:rPr>
              <w:t>C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DA3842">
              <w:rPr>
                <w:b/>
                <w:bCs/>
                <w:sz w:val="20"/>
                <w:szCs w:val="20"/>
              </w:rPr>
              <w:t>p X</w:t>
            </w:r>
            <w:r w:rsidRPr="00DA3842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s</w:t>
            </w:r>
            <w:r w:rsidRPr="00DA3842">
              <w:rPr>
                <w:b/>
                <w:bCs/>
                <w:sz w:val="20"/>
                <w:szCs w:val="20"/>
              </w:rPr>
              <w:t>i</w:t>
            </w:r>
            <w:r w:rsidRPr="00DA3842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75921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33DD4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7A4A4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3EB05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BBE36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551CFB94" w14:textId="77777777" w:rsidR="00370420" w:rsidRDefault="00370420" w:rsidP="00784E2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1, 5, 2, și 6 Cap X și Y din </w:t>
            </w:r>
            <w:r w:rsidRPr="00B56D0E">
              <w:rPr>
                <w:b/>
                <w:bCs/>
                <w:i/>
                <w:iCs/>
                <w:sz w:val="20"/>
              </w:rPr>
              <w:t>Hm C.A. Rosetti</w:t>
            </w:r>
            <w:r>
              <w:rPr>
                <w:b/>
                <w:bCs/>
                <w:i/>
                <w:iCs/>
                <w:sz w:val="20"/>
              </w:rPr>
              <w:t>.</w:t>
            </w:r>
          </w:p>
          <w:p w14:paraId="53EC3987" w14:textId="77777777" w:rsidR="00370420" w:rsidRDefault="00370420" w:rsidP="00784E2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70420" w14:paraId="6B0ADB39" w14:textId="77777777">
        <w:trPr>
          <w:cantSplit/>
          <w:trHeight w:val="684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AFD4F" w14:textId="77777777" w:rsidR="00370420" w:rsidRDefault="00370420" w:rsidP="00370420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49C89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159+250</w:t>
            </w:r>
          </w:p>
          <w:p w14:paraId="59860FA1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287DB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29367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C.A. Rosetti - Făurei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DD51F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5E617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90CC6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BCAB1" w14:textId="77777777" w:rsidR="00370420" w:rsidRPr="001304AF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BBC12" w14:textId="77777777" w:rsidR="00370420" w:rsidRPr="00175A24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70420" w14:paraId="01892E94" w14:textId="77777777">
        <w:trPr>
          <w:cantSplit/>
          <w:trHeight w:val="684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90E00" w14:textId="77777777" w:rsidR="00370420" w:rsidRDefault="00370420" w:rsidP="00370420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AC5E2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167+350</w:t>
            </w:r>
          </w:p>
          <w:p w14:paraId="47B62533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DF4EA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97140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 linia 3 directă Cap X, zona aparate de cale.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A7F96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D8771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1CDE4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4ADD8" w14:textId="77777777" w:rsidR="00370420" w:rsidRPr="001304AF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E27CA" w14:textId="77777777" w:rsidR="00370420" w:rsidRPr="00175A24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70420" w14:paraId="4BE3A146" w14:textId="77777777">
        <w:trPr>
          <w:cantSplit/>
          <w:trHeight w:val="684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C8E1B" w14:textId="77777777" w:rsidR="00370420" w:rsidRDefault="00370420" w:rsidP="00370420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446F9" w14:textId="77777777" w:rsidR="00370420" w:rsidRDefault="00370420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3A765" w14:textId="77777777" w:rsidR="00370420" w:rsidRDefault="00370420" w:rsidP="00E67B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9A355" w14:textId="77777777" w:rsidR="00370420" w:rsidRDefault="00370420" w:rsidP="00E67B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4B8BE552" w14:textId="77777777" w:rsidR="00370420" w:rsidRDefault="00370420" w:rsidP="00E67B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954C7" w14:textId="77777777" w:rsidR="00370420" w:rsidRDefault="00370420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226635E7" w14:textId="77777777" w:rsidR="00370420" w:rsidRDefault="00370420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 și 37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EB011" w14:textId="77777777" w:rsidR="00370420" w:rsidRDefault="00370420" w:rsidP="00E67B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54B27" w14:textId="77777777" w:rsidR="00370420" w:rsidRDefault="00370420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0DBE1" w14:textId="77777777" w:rsidR="00370420" w:rsidRPr="001304AF" w:rsidRDefault="00370420" w:rsidP="00E67B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00FDF" w14:textId="77777777" w:rsidR="00370420" w:rsidRDefault="00370420" w:rsidP="00E67B4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12D9C47" w14:textId="77777777" w:rsidR="00370420" w:rsidRDefault="00370420" w:rsidP="00E67B4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DD12776" w14:textId="77777777" w:rsidR="00370420" w:rsidRPr="00175A24" w:rsidRDefault="00370420" w:rsidP="00E67B4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4 - 8 st. </w:t>
            </w:r>
            <w:r w:rsidRPr="00B9104F">
              <w:rPr>
                <w:b/>
                <w:bCs/>
                <w:i/>
                <w:iCs/>
                <w:sz w:val="20"/>
              </w:rPr>
              <w:t xml:space="preserve">Făurei </w:t>
            </w:r>
          </w:p>
        </w:tc>
      </w:tr>
      <w:tr w:rsidR="00370420" w14:paraId="4D06F990" w14:textId="77777777">
        <w:trPr>
          <w:cantSplit/>
          <w:trHeight w:val="278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ED83D" w14:textId="77777777" w:rsidR="00370420" w:rsidRDefault="00370420" w:rsidP="00370420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A85E3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F1455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BC391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4D2A5E7A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74F20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1523728B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 și 35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DF1FA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8AF21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35E61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87D77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D9209FC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695D486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1 - 3 st. </w:t>
            </w:r>
            <w:r w:rsidRPr="00B9104F">
              <w:rPr>
                <w:b/>
                <w:bCs/>
                <w:i/>
                <w:iCs/>
                <w:sz w:val="20"/>
              </w:rPr>
              <w:t>Făurei Cap X</w:t>
            </w:r>
            <w:r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370420" w14:paraId="235CB590" w14:textId="77777777">
        <w:trPr>
          <w:cantSplit/>
          <w:trHeight w:val="369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0DDD5" w14:textId="77777777" w:rsidR="00370420" w:rsidRDefault="00370420" w:rsidP="00370420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B0A05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C5343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2E51D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77DC7714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12988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76333C91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 / 59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771AD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0BC03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98179" w14:textId="77777777" w:rsidR="00370420" w:rsidRPr="001304AF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8FC9E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72FE994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420A4BC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7 - 8.</w:t>
            </w:r>
          </w:p>
        </w:tc>
      </w:tr>
      <w:tr w:rsidR="00370420" w14:paraId="3BFA9E89" w14:textId="77777777">
        <w:trPr>
          <w:cantSplit/>
          <w:trHeight w:val="369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E1321" w14:textId="77777777" w:rsidR="00370420" w:rsidRDefault="00370420" w:rsidP="00370420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0AD35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1AA63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27387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 - Cireșu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6DA88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A811B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79949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2+300</w:t>
            </w:r>
          </w:p>
          <w:p w14:paraId="4060735D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69B90" w14:textId="77777777" w:rsidR="00370420" w:rsidRPr="001304AF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AC8E9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70420" w14:paraId="3EA77ACE" w14:textId="77777777">
        <w:trPr>
          <w:cantSplit/>
          <w:trHeight w:val="369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0CC68" w14:textId="77777777" w:rsidR="00370420" w:rsidRDefault="00370420" w:rsidP="00370420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E7511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2+300</w:t>
            </w:r>
          </w:p>
          <w:p w14:paraId="6A6DEB5C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B0EB4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FC08A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 - Cireșu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A7455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DA0A6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8A386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60D65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CB1A3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370420" w14:paraId="3761B582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EFA57" w14:textId="77777777" w:rsidR="00370420" w:rsidRDefault="00370420" w:rsidP="00370420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6BCB6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27B8A" w14:textId="77777777" w:rsidR="00370420" w:rsidRPr="001304AF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A4CC6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50203A7F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0E98F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peste T.D.J.</w:t>
            </w:r>
          </w:p>
          <w:p w14:paraId="29BD0178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61 / 63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E2F6F" w14:textId="77777777" w:rsidR="00370420" w:rsidRPr="00CA3079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A3079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EA32C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68D66" w14:textId="77777777" w:rsidR="00370420" w:rsidRPr="001304AF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B67A8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F547D90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7 şi 8.</w:t>
            </w:r>
          </w:p>
        </w:tc>
      </w:tr>
      <w:tr w:rsidR="00370420" w14:paraId="31A44AAF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D1EE8" w14:textId="77777777" w:rsidR="00370420" w:rsidRDefault="00370420" w:rsidP="00370420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78C96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57+300</w:t>
            </w:r>
          </w:p>
          <w:p w14:paraId="3B793C52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BE9EF" w14:textId="77777777" w:rsidR="00370420" w:rsidRPr="001304AF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50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A4EFE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7D551F97" w14:textId="77777777" w:rsidR="00370420" w:rsidRPr="00180EA2" w:rsidRDefault="00370420">
            <w:pPr>
              <w:spacing w:before="40" w:after="40" w:line="276" w:lineRule="auto"/>
              <w:ind w:left="57" w:right="57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TDJ   15 / 19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9E256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CC819" w14:textId="77777777" w:rsidR="00370420" w:rsidRPr="00CA3079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52C2A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C333B" w14:textId="77777777" w:rsidR="00370420" w:rsidRPr="001304AF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62E88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F23F7E9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în paralelogram.</w:t>
            </w:r>
          </w:p>
          <w:p w14:paraId="51EAA40C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din și spre Fir I Murgeanca - Țăndărei la și de la linia III Țăndărei.</w:t>
            </w:r>
          </w:p>
        </w:tc>
      </w:tr>
      <w:tr w:rsidR="00370420" w14:paraId="53776D72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1EBC0" w14:textId="77777777" w:rsidR="00370420" w:rsidRDefault="00370420" w:rsidP="00370420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DE5DD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82334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B6C84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26AEC9A3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TDJ   10 / 14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A4936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74BAC" w14:textId="77777777" w:rsidR="00370420" w:rsidRPr="00CA3079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EE206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58+400</w:t>
            </w:r>
          </w:p>
          <w:p w14:paraId="4031C02B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6101B" w14:textId="77777777" w:rsidR="00370420" w:rsidRPr="001304AF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4B786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5C14FBF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în paralelogram.</w:t>
            </w:r>
          </w:p>
          <w:p w14:paraId="641D1179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A344CE9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firul II Movila - Țăndărei la linia 3 Țăndărei.</w:t>
            </w:r>
          </w:p>
        </w:tc>
      </w:tr>
      <w:tr w:rsidR="00370420" w14:paraId="1C0EA3C7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E9059" w14:textId="77777777" w:rsidR="00370420" w:rsidRDefault="00370420" w:rsidP="00370420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46951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9311A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D82D8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4B216E7C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878F7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peste T.D.J.</w:t>
            </w:r>
          </w:p>
          <w:p w14:paraId="6065877A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15 / 19</w:t>
            </w:r>
          </w:p>
          <w:p w14:paraId="320B34CE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5825F" w14:textId="77777777" w:rsidR="00370420" w:rsidRPr="00CA3079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777EA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01A2A" w14:textId="77777777" w:rsidR="00370420" w:rsidRPr="001304AF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85BAE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8C1F24F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din firul I la liniile 1 - 2 </w:t>
            </w:r>
          </w:p>
          <w:p w14:paraId="5379ACB5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st. Țăndărei și </w:t>
            </w:r>
          </w:p>
          <w:p w14:paraId="7DE38267" w14:textId="77777777" w:rsidR="00370420" w:rsidRPr="00B71446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firul II la liniile 1 - 3 .</w:t>
            </w:r>
          </w:p>
        </w:tc>
      </w:tr>
    </w:tbl>
    <w:p w14:paraId="78ADD498" w14:textId="77777777" w:rsidR="00370420" w:rsidRDefault="00370420">
      <w:pPr>
        <w:tabs>
          <w:tab w:val="left" w:pos="6382"/>
        </w:tabs>
        <w:rPr>
          <w:sz w:val="20"/>
        </w:rPr>
      </w:pPr>
    </w:p>
    <w:p w14:paraId="2BE809F4" w14:textId="77777777" w:rsidR="00370420" w:rsidRDefault="00370420" w:rsidP="00F0370D">
      <w:pPr>
        <w:pStyle w:val="Heading1"/>
        <w:spacing w:line="360" w:lineRule="auto"/>
      </w:pPr>
      <w:r>
        <w:t>LINIA 800</w:t>
      </w:r>
    </w:p>
    <w:p w14:paraId="7FD29DCB" w14:textId="77777777" w:rsidR="00370420" w:rsidRDefault="00370420" w:rsidP="00FF431F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CONSTANŢA</w:t>
      </w:r>
    </w:p>
    <w:tbl>
      <w:tblPr>
        <w:tblW w:w="10206" w:type="dxa"/>
        <w:jc w:val="center"/>
        <w:tblBorders>
          <w:top w:val="single" w:sz="4" w:space="0" w:color="auto"/>
          <w:left w:val="double" w:sz="4" w:space="0" w:color="auto"/>
          <w:bottom w:val="sing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370420" w14:paraId="21F84335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FC71E0" w14:textId="77777777" w:rsidR="00370420" w:rsidRDefault="00370420" w:rsidP="00370420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A98566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6F90E4" w14:textId="77777777" w:rsidR="00370420" w:rsidRPr="001161EA" w:rsidRDefault="0037042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1657D1" w14:textId="77777777" w:rsidR="00370420" w:rsidRDefault="0037042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3533B05D" w14:textId="77777777" w:rsidR="00370420" w:rsidRDefault="0037042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01A58C" w14:textId="77777777" w:rsidR="00370420" w:rsidRDefault="00370420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38A375" w14:textId="77777777" w:rsidR="00370420" w:rsidRPr="001161EA" w:rsidRDefault="0037042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E390CC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36E562" w14:textId="77777777" w:rsidR="00370420" w:rsidRPr="008D08DE" w:rsidRDefault="0037042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0AC36E" w14:textId="77777777" w:rsidR="00370420" w:rsidRDefault="0037042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35A8CCC7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36FFA0" w14:textId="77777777" w:rsidR="00370420" w:rsidRDefault="00370420" w:rsidP="00370420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F97FE1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ABC404" w14:textId="77777777" w:rsidR="00370420" w:rsidRPr="001161EA" w:rsidRDefault="0037042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8B88DF" w14:textId="77777777" w:rsidR="00370420" w:rsidRDefault="0037042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2E0EAE6D" w14:textId="77777777" w:rsidR="00370420" w:rsidRDefault="0037042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465628" w14:textId="77777777" w:rsidR="00370420" w:rsidRDefault="00370420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63E5BF" w14:textId="77777777" w:rsidR="00370420" w:rsidRPr="001161EA" w:rsidRDefault="0037042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71801E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4CCD6D" w14:textId="77777777" w:rsidR="00370420" w:rsidRPr="008D08DE" w:rsidRDefault="0037042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718FDD" w14:textId="77777777" w:rsidR="00370420" w:rsidRDefault="0037042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427EBC18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C4D0AD" w14:textId="77777777" w:rsidR="00370420" w:rsidRDefault="00370420" w:rsidP="00370420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864348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CFF11A" w14:textId="77777777" w:rsidR="00370420" w:rsidRPr="001161EA" w:rsidRDefault="0037042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616B61" w14:textId="77777777" w:rsidR="00370420" w:rsidRDefault="0037042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7D6148AB" w14:textId="77777777" w:rsidR="00370420" w:rsidRDefault="0037042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2DBF8F" w14:textId="77777777" w:rsidR="00370420" w:rsidRDefault="00370420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1A991B" w14:textId="77777777" w:rsidR="00370420" w:rsidRPr="001161EA" w:rsidRDefault="0037042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707793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A82947" w14:textId="77777777" w:rsidR="00370420" w:rsidRPr="008D08DE" w:rsidRDefault="0037042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4471B1" w14:textId="77777777" w:rsidR="00370420" w:rsidRDefault="0037042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0CA7888" w14:textId="77777777" w:rsidR="00370420" w:rsidRDefault="00370420" w:rsidP="00897192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Cu acces la liniile 11 şi 12.</w:t>
            </w:r>
          </w:p>
        </w:tc>
      </w:tr>
      <w:tr w:rsidR="00370420" w:rsidRPr="00A8307A" w14:paraId="4CFE1DC2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02B186" w14:textId="77777777" w:rsidR="00370420" w:rsidRPr="00A75A00" w:rsidRDefault="00370420" w:rsidP="00370420">
            <w:pPr>
              <w:numPr>
                <w:ilvl w:val="0"/>
                <w:numId w:val="36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611C1F" w14:textId="77777777" w:rsidR="00370420" w:rsidRPr="00A8307A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80C52D" w14:textId="77777777" w:rsidR="00370420" w:rsidRPr="00A8307A" w:rsidRDefault="0037042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19291C" w14:textId="77777777" w:rsidR="00370420" w:rsidRPr="00A8307A" w:rsidRDefault="0037042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Racordare Pajura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4B083D" w14:textId="77777777" w:rsidR="00370420" w:rsidRDefault="00370420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1987E9AC" w14:textId="77777777" w:rsidR="00370420" w:rsidRDefault="00370420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23 - 27 </w:t>
            </w:r>
          </w:p>
          <w:p w14:paraId="0E1C3957" w14:textId="77777777" w:rsidR="00370420" w:rsidRDefault="00370420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6BD06784" w14:textId="77777777" w:rsidR="00370420" w:rsidRDefault="00370420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25 - 29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201389" w14:textId="77777777" w:rsidR="00370420" w:rsidRDefault="0037042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9A4DDB" w14:textId="77777777" w:rsidR="00370420" w:rsidRPr="00A8307A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A9914A" w14:textId="77777777" w:rsidR="00370420" w:rsidRPr="00A8307A" w:rsidRDefault="0037042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37AFB5" w14:textId="77777777" w:rsidR="00370420" w:rsidRDefault="0037042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35C74EA" w14:textId="77777777" w:rsidR="00370420" w:rsidRPr="00A8307A" w:rsidRDefault="0037042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treceri în abatere la București Triaj.</w:t>
            </w:r>
          </w:p>
        </w:tc>
      </w:tr>
      <w:tr w:rsidR="00370420" w14:paraId="4ACD2E6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872C5" w14:textId="77777777" w:rsidR="00370420" w:rsidRDefault="00370420" w:rsidP="00370420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7BA7E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A6630" w14:textId="77777777" w:rsidR="00370420" w:rsidRPr="001161EA" w:rsidRDefault="0037042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F2749" w14:textId="77777777" w:rsidR="00370420" w:rsidRDefault="0037042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Băneasa</w:t>
            </w:r>
          </w:p>
          <w:p w14:paraId="2F731248" w14:textId="77777777" w:rsidR="00370420" w:rsidRDefault="0037042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5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12A3F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18"/>
                <w:szCs w:val="18"/>
                <w:lang w:val="ro-RO"/>
              </w:rPr>
              <w:t>toată</w:t>
            </w:r>
          </w:p>
          <w:p w14:paraId="180EA7C7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8"/>
                <w:szCs w:val="18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73E8F" w14:textId="77777777" w:rsidR="00370420" w:rsidRPr="001161EA" w:rsidRDefault="0037042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7AF72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2646F" w14:textId="77777777" w:rsidR="00370420" w:rsidRPr="008D08DE" w:rsidRDefault="0037042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3BCC1" w14:textId="77777777" w:rsidR="00370420" w:rsidRDefault="0037042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42E5BBE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ADE2B" w14:textId="77777777" w:rsidR="00370420" w:rsidRDefault="00370420" w:rsidP="00370420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9F7E7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8426B" w14:textId="77777777" w:rsidR="00370420" w:rsidRPr="001161EA" w:rsidRDefault="0037042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8D31F" w14:textId="77777777" w:rsidR="00370420" w:rsidRDefault="0037042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Băneasa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81457" w14:textId="77777777" w:rsidR="00370420" w:rsidRDefault="00370420" w:rsidP="0070462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0F0143C5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18"/>
                <w:szCs w:val="18"/>
                <w:lang w:val="ro-RO"/>
              </w:rPr>
              <w:t>27/29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1A133" w14:textId="77777777" w:rsidR="00370420" w:rsidRDefault="0037042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20A0D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87D79" w14:textId="77777777" w:rsidR="00370420" w:rsidRPr="008D08DE" w:rsidRDefault="0037042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26265" w14:textId="77777777" w:rsidR="00370420" w:rsidRDefault="0037042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216DF74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710B3" w14:textId="77777777" w:rsidR="00370420" w:rsidRDefault="00370420" w:rsidP="00370420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84CD6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89539" w14:textId="77777777" w:rsidR="00370420" w:rsidRPr="001161EA" w:rsidRDefault="0037042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17044" w14:textId="77777777" w:rsidR="00370420" w:rsidRDefault="0037042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Băneasa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CC242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54ADA" w14:textId="77777777" w:rsidR="00370420" w:rsidRDefault="0037042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53DD2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19D13" w14:textId="77777777" w:rsidR="00370420" w:rsidRPr="008D08DE" w:rsidRDefault="0037042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39814" w14:textId="77777777" w:rsidR="00370420" w:rsidRDefault="0037042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672A09B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3571A" w14:textId="77777777" w:rsidR="00370420" w:rsidRDefault="00370420" w:rsidP="00370420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135CC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9932C" w14:textId="77777777" w:rsidR="00370420" w:rsidRPr="001161EA" w:rsidRDefault="0037042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FE46F" w14:textId="77777777" w:rsidR="00370420" w:rsidRDefault="0037042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Pantelimon peste sch. 33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B7448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8AEAB" w14:textId="77777777" w:rsidR="00370420" w:rsidRDefault="0037042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1BF05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15+950</w:t>
            </w:r>
          </w:p>
          <w:p w14:paraId="232A080C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3770C" w14:textId="77777777" w:rsidR="00370420" w:rsidRPr="008D08DE" w:rsidRDefault="0037042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AD429" w14:textId="77777777" w:rsidR="00370420" w:rsidRDefault="0037042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171FAD0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30BF1" w14:textId="77777777" w:rsidR="00370420" w:rsidRDefault="00370420" w:rsidP="00370420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DF651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F4C20" w14:textId="77777777" w:rsidR="00370420" w:rsidRPr="001161EA" w:rsidRDefault="0037042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86B7F" w14:textId="77777777" w:rsidR="00370420" w:rsidRDefault="0037042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0DB5A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BDB0B" w14:textId="77777777" w:rsidR="00370420" w:rsidRPr="001161EA" w:rsidRDefault="0037042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F1C8D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701BF" w14:textId="77777777" w:rsidR="00370420" w:rsidRPr="008D08DE" w:rsidRDefault="0037042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AE2E4" w14:textId="77777777" w:rsidR="00370420" w:rsidRDefault="0037042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55F0AE3" w14:textId="77777777" w:rsidR="00370420" w:rsidRDefault="0037042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A3179F0" w14:textId="77777777" w:rsidR="00370420" w:rsidRDefault="0037042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şi 5.</w:t>
            </w:r>
          </w:p>
        </w:tc>
      </w:tr>
      <w:tr w:rsidR="00370420" w14:paraId="3C5C9D6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CB769" w14:textId="77777777" w:rsidR="00370420" w:rsidRDefault="00370420" w:rsidP="00370420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50BE3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5EE03" w14:textId="77777777" w:rsidR="00370420" w:rsidRPr="001161EA" w:rsidRDefault="0037042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8CE52" w14:textId="77777777" w:rsidR="00370420" w:rsidRDefault="0037042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FE27B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02F1E" w14:textId="77777777" w:rsidR="00370420" w:rsidRDefault="0037042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C9912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91517" w14:textId="77777777" w:rsidR="00370420" w:rsidRPr="008D08DE" w:rsidRDefault="0037042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AED1F" w14:textId="77777777" w:rsidR="00370420" w:rsidRDefault="0037042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7F788F7" w14:textId="77777777" w:rsidR="00370420" w:rsidRDefault="0037042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E4E493E" w14:textId="77777777" w:rsidR="00370420" w:rsidRDefault="0037042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şi 5.</w:t>
            </w:r>
          </w:p>
        </w:tc>
      </w:tr>
      <w:tr w:rsidR="00370420" w14:paraId="2E1DD5D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E3B26" w14:textId="77777777" w:rsidR="00370420" w:rsidRDefault="00370420" w:rsidP="00370420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00163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211F9" w14:textId="77777777" w:rsidR="00370420" w:rsidRPr="001161EA" w:rsidRDefault="0037042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86396" w14:textId="77777777" w:rsidR="00370420" w:rsidRDefault="0037042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13B12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4099E" w14:textId="77777777" w:rsidR="00370420" w:rsidRDefault="0037042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1B157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D2042" w14:textId="77777777" w:rsidR="00370420" w:rsidRPr="008D08DE" w:rsidRDefault="0037042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B7305" w14:textId="77777777" w:rsidR="00370420" w:rsidRDefault="0037042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D886827" w14:textId="77777777" w:rsidR="00370420" w:rsidRDefault="0037042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51051C6" w14:textId="77777777" w:rsidR="00370420" w:rsidRDefault="0037042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5.</w:t>
            </w:r>
          </w:p>
        </w:tc>
      </w:tr>
      <w:tr w:rsidR="00370420" w14:paraId="0D386C2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1B328" w14:textId="77777777" w:rsidR="00370420" w:rsidRDefault="00370420" w:rsidP="00370420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2F0C1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AF32D" w14:textId="77777777" w:rsidR="00370420" w:rsidRPr="001161EA" w:rsidRDefault="0037042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0081A" w14:textId="77777777" w:rsidR="00370420" w:rsidRDefault="0037042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Pasărea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37F92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1F1BD" w14:textId="77777777" w:rsidR="00370420" w:rsidRDefault="0037042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39024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D7C8F" w14:textId="77777777" w:rsidR="00370420" w:rsidRPr="008D08DE" w:rsidRDefault="0037042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05EBA" w14:textId="77777777" w:rsidR="00370420" w:rsidRDefault="0037042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94EEB2C" w14:textId="77777777" w:rsidR="00370420" w:rsidRDefault="0037042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3A0DC83" w14:textId="77777777" w:rsidR="00370420" w:rsidRDefault="0037042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4.</w:t>
            </w:r>
          </w:p>
        </w:tc>
      </w:tr>
      <w:tr w:rsidR="00370420" w14:paraId="2E27238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9D07C" w14:textId="77777777" w:rsidR="00370420" w:rsidRDefault="00370420" w:rsidP="00370420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0075A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6ED85" w14:textId="77777777" w:rsidR="00370420" w:rsidRPr="001161EA" w:rsidRDefault="0037042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301C0" w14:textId="77777777" w:rsidR="00370420" w:rsidRDefault="0037042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Brănești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6F4F3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789FCBB7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72996" w14:textId="77777777" w:rsidR="00370420" w:rsidRDefault="0037042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32DF2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65735" w14:textId="77777777" w:rsidR="00370420" w:rsidRPr="008D08DE" w:rsidRDefault="0037042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C723B" w14:textId="77777777" w:rsidR="00370420" w:rsidRDefault="0037042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370420" w14:paraId="7C2B4A8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A4FF4" w14:textId="77777777" w:rsidR="00370420" w:rsidRDefault="00370420" w:rsidP="00370420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A04AF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107+900</w:t>
            </w:r>
          </w:p>
          <w:p w14:paraId="66025429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397A5" w14:textId="77777777" w:rsidR="00370420" w:rsidRPr="001161EA" w:rsidRDefault="0037042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D33E3" w14:textId="77777777" w:rsidR="00370420" w:rsidRDefault="0037042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Ciulniţa – Dragoș Vodă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C65FC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128D9" w14:textId="77777777" w:rsidR="00370420" w:rsidRDefault="0037042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8DE6E" w14:textId="77777777" w:rsidR="00370420" w:rsidRDefault="00370420" w:rsidP="00B224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107+900</w:t>
            </w:r>
          </w:p>
          <w:p w14:paraId="6529F461" w14:textId="77777777" w:rsidR="00370420" w:rsidRDefault="00370420" w:rsidP="00B224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125F3" w14:textId="77777777" w:rsidR="00370420" w:rsidRDefault="0037042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9A6A7" w14:textId="77777777" w:rsidR="00370420" w:rsidRDefault="0037042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370420" w14:paraId="0F708B1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81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7129C" w14:textId="77777777" w:rsidR="00370420" w:rsidRDefault="00370420" w:rsidP="00370420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19E00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729BD" w14:textId="77777777" w:rsidR="00370420" w:rsidRDefault="0037042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8F2EE" w14:textId="77777777" w:rsidR="00370420" w:rsidRDefault="0037042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Ciulniţa -</w:t>
            </w:r>
          </w:p>
          <w:p w14:paraId="752C61EF" w14:textId="77777777" w:rsidR="00370420" w:rsidRDefault="0037042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Perișoru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606FC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6C072" w14:textId="77777777" w:rsidR="00370420" w:rsidRDefault="0037042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1B985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109+800</w:t>
            </w:r>
          </w:p>
          <w:p w14:paraId="7AB6F090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111+730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7CEEE" w14:textId="77777777" w:rsidR="00370420" w:rsidRDefault="0037042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140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A5BCD" w14:textId="77777777" w:rsidR="00370420" w:rsidRDefault="0037042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370420" w14:paraId="6AC519F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8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39224" w14:textId="77777777" w:rsidR="00370420" w:rsidRDefault="00370420" w:rsidP="00370420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A6B2A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DD5F2" w14:textId="77777777" w:rsidR="00370420" w:rsidRPr="001161EA" w:rsidRDefault="0037042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5546C" w14:textId="77777777" w:rsidR="00370420" w:rsidRDefault="0037042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Ciulniţa</w:t>
            </w:r>
          </w:p>
          <w:p w14:paraId="54D46CDB" w14:textId="77777777" w:rsidR="00370420" w:rsidRPr="008B2519" w:rsidRDefault="0037042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6, 7, 8 şi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0F22F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637F31B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61A5D" w14:textId="77777777" w:rsidR="00370420" w:rsidRPr="001161EA" w:rsidRDefault="0037042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E4D89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13C09" w14:textId="77777777" w:rsidR="00370420" w:rsidRPr="008D08DE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9191C" w14:textId="77777777" w:rsidR="00370420" w:rsidRDefault="0037042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</w:tc>
      </w:tr>
      <w:tr w:rsidR="00370420" w14:paraId="5386C94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20DEC" w14:textId="77777777" w:rsidR="00370420" w:rsidRDefault="00370420" w:rsidP="00370420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CCD81" w14:textId="77777777" w:rsidR="00370420" w:rsidRDefault="00370420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4C59A" w14:textId="77777777" w:rsidR="00370420" w:rsidRPr="001161EA" w:rsidRDefault="00370420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D6277" w14:textId="77777777" w:rsidR="00370420" w:rsidRDefault="00370420" w:rsidP="00897192">
            <w:pPr>
              <w:spacing w:line="276" w:lineRule="auto"/>
              <w:ind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 St. Feteşti</w:t>
            </w:r>
          </w:p>
          <w:p w14:paraId="17972794" w14:textId="77777777" w:rsidR="00370420" w:rsidRDefault="00370420" w:rsidP="00897192">
            <w:pPr>
              <w:spacing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62306" w14:textId="77777777" w:rsidR="00370420" w:rsidRDefault="00370420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 </w:t>
            </w:r>
          </w:p>
          <w:p w14:paraId="5E0A50E1" w14:textId="77777777" w:rsidR="00370420" w:rsidRDefault="00370420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DAE51" w14:textId="77777777" w:rsidR="00370420" w:rsidRPr="001161EA" w:rsidRDefault="00370420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52675" w14:textId="77777777" w:rsidR="00370420" w:rsidRDefault="00370420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0FF7E" w14:textId="77777777" w:rsidR="00370420" w:rsidRPr="008D08DE" w:rsidRDefault="00370420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645F6" w14:textId="77777777" w:rsidR="00370420" w:rsidRDefault="00370420" w:rsidP="0089719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UNIFERTRANS și la liniile 2, 3, 7 - 12. </w:t>
            </w:r>
          </w:p>
        </w:tc>
      </w:tr>
      <w:tr w:rsidR="00370420" w14:paraId="0EAF00D8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8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3A91D" w14:textId="77777777" w:rsidR="00370420" w:rsidRDefault="00370420" w:rsidP="00370420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BA9F4" w14:textId="77777777" w:rsidR="00370420" w:rsidRDefault="00370420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3EF8C" w14:textId="77777777" w:rsidR="00370420" w:rsidRPr="001161EA" w:rsidRDefault="00370420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9BC02" w14:textId="77777777" w:rsidR="00370420" w:rsidRDefault="00370420" w:rsidP="003E7F1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Saligny Cap 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E4CCE" w14:textId="77777777" w:rsidR="00370420" w:rsidRDefault="00370420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53787" w14:textId="77777777" w:rsidR="00370420" w:rsidRPr="001161EA" w:rsidRDefault="00370420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02BD4" w14:textId="77777777" w:rsidR="00370420" w:rsidRDefault="00370420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E5289" w14:textId="77777777" w:rsidR="00370420" w:rsidRDefault="00370420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12889" w14:textId="77777777" w:rsidR="00370420" w:rsidRDefault="00370420" w:rsidP="003E7F1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Fără inductori.</w:t>
            </w:r>
          </w:p>
          <w:p w14:paraId="469CF6A5" w14:textId="77777777" w:rsidR="00370420" w:rsidRDefault="00370420" w:rsidP="003E7F1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5 și 6 St. Saligny.</w:t>
            </w:r>
          </w:p>
        </w:tc>
      </w:tr>
      <w:tr w:rsidR="00370420" w14:paraId="01BACC5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4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01D55" w14:textId="77777777" w:rsidR="00370420" w:rsidRDefault="00370420" w:rsidP="00370420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22EED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F2D44" w14:textId="77777777" w:rsidR="00370420" w:rsidRPr="001161EA" w:rsidRDefault="00370420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84426" w14:textId="77777777" w:rsidR="00370420" w:rsidRDefault="0037042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Medgidia</w:t>
            </w:r>
          </w:p>
          <w:p w14:paraId="651B335B" w14:textId="77777777" w:rsidR="00370420" w:rsidRDefault="0037042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0, Grupa B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E03D2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6635805B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vârf sch. 94 până la vârf </w:t>
            </w:r>
          </w:p>
          <w:p w14:paraId="2D8A0092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4AEE4" w14:textId="77777777" w:rsidR="00370420" w:rsidRPr="001161EA" w:rsidRDefault="0037042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6301A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03607" w14:textId="77777777" w:rsidR="00370420" w:rsidRPr="001161EA" w:rsidRDefault="00370420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5898E" w14:textId="77777777" w:rsidR="00370420" w:rsidRDefault="0037042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370420" w14:paraId="7636910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3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E6246" w14:textId="77777777" w:rsidR="00370420" w:rsidRDefault="00370420" w:rsidP="00370420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CFF82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2F42B" w14:textId="77777777" w:rsidR="00370420" w:rsidRPr="001161EA" w:rsidRDefault="0037042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DFC92" w14:textId="77777777" w:rsidR="00370420" w:rsidRDefault="0037042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Medgidia</w:t>
            </w:r>
          </w:p>
          <w:p w14:paraId="571F5D0E" w14:textId="77777777" w:rsidR="00370420" w:rsidRDefault="0037042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1, Grupa B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1D134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semnal</w:t>
            </w:r>
          </w:p>
          <w:p w14:paraId="1D03A00B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XPNB,</w:t>
            </w:r>
          </w:p>
          <w:p w14:paraId="2F1F8BE8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până la vârf sch.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708D0" w14:textId="77777777" w:rsidR="00370420" w:rsidRPr="001161EA" w:rsidRDefault="0037042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A02FC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134D8" w14:textId="77777777" w:rsidR="00370420" w:rsidRPr="008D08DE" w:rsidRDefault="0037042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51E41" w14:textId="77777777" w:rsidR="00370420" w:rsidRDefault="0037042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6B82AF4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3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5DB0F" w14:textId="77777777" w:rsidR="00370420" w:rsidRDefault="00370420" w:rsidP="00370420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1A67E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CF3A8" w14:textId="77777777" w:rsidR="00370420" w:rsidRPr="001161EA" w:rsidRDefault="0037042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C639A" w14:textId="77777777" w:rsidR="00370420" w:rsidRDefault="00370420" w:rsidP="0072664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5E55D02D" w14:textId="77777777" w:rsidR="00370420" w:rsidRDefault="00370420" w:rsidP="0072664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04842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0D3C1" w14:textId="77777777" w:rsidR="00370420" w:rsidRDefault="0037042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893C4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99B65" w14:textId="77777777" w:rsidR="00370420" w:rsidRPr="008D08DE" w:rsidRDefault="0037042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B5FB1" w14:textId="77777777" w:rsidR="00370420" w:rsidRDefault="0037042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 - ieşiri la linia 7 Grupa A</w:t>
            </w:r>
          </w:p>
        </w:tc>
      </w:tr>
      <w:tr w:rsidR="00370420" w14:paraId="5887193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B873F" w14:textId="77777777" w:rsidR="00370420" w:rsidRDefault="00370420" w:rsidP="00370420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03BF3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8BEBB" w14:textId="77777777" w:rsidR="00370420" w:rsidRPr="001161EA" w:rsidRDefault="0037042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9E3AC" w14:textId="77777777" w:rsidR="00370420" w:rsidRDefault="0037042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5D003239" w14:textId="77777777" w:rsidR="00370420" w:rsidRDefault="0037042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38E65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AA2CB" w14:textId="77777777" w:rsidR="00370420" w:rsidRPr="001161EA" w:rsidRDefault="0037042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40103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7C3EE" w14:textId="77777777" w:rsidR="00370420" w:rsidRPr="008D08DE" w:rsidRDefault="0037042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45467" w14:textId="77777777" w:rsidR="00370420" w:rsidRDefault="0037042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006F68B" w14:textId="77777777" w:rsidR="00370420" w:rsidRDefault="0037042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62D078B" w14:textId="77777777" w:rsidR="00370420" w:rsidRDefault="0037042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17 şi 18.</w:t>
            </w:r>
          </w:p>
        </w:tc>
      </w:tr>
      <w:tr w:rsidR="00370420" w14:paraId="595B19F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E4165" w14:textId="77777777" w:rsidR="00370420" w:rsidRDefault="00370420" w:rsidP="00370420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F9C4D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C234A" w14:textId="77777777" w:rsidR="00370420" w:rsidRPr="001161EA" w:rsidRDefault="0037042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2CE9D" w14:textId="77777777" w:rsidR="00370420" w:rsidRDefault="0037042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1BBD12E9" w14:textId="77777777" w:rsidR="00370420" w:rsidRDefault="0037042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liniile 10, 11, 14,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B3F20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intrări - ieşiri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1773B" w14:textId="77777777" w:rsidR="00370420" w:rsidRPr="001161EA" w:rsidRDefault="0037042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7ECA6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E6A74" w14:textId="77777777" w:rsidR="00370420" w:rsidRPr="008D08DE" w:rsidRDefault="0037042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6CF49" w14:textId="77777777" w:rsidR="00370420" w:rsidRDefault="0037042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0663B5D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092C5" w14:textId="77777777" w:rsidR="00370420" w:rsidRDefault="00370420" w:rsidP="00370420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B4837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E25BF" w14:textId="77777777" w:rsidR="00370420" w:rsidRPr="001161EA" w:rsidRDefault="0037042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AD9F8" w14:textId="77777777" w:rsidR="00370420" w:rsidRDefault="0037042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0868C0CF" w14:textId="77777777" w:rsidR="00370420" w:rsidRDefault="0037042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linia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98424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F22BC" w14:textId="77777777" w:rsidR="00370420" w:rsidRPr="001161EA" w:rsidRDefault="0037042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44EFA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6AE00" w14:textId="77777777" w:rsidR="00370420" w:rsidRPr="008D08DE" w:rsidRDefault="0037042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E2665" w14:textId="77777777" w:rsidR="00370420" w:rsidRDefault="0037042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7AF6057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438C6" w14:textId="77777777" w:rsidR="00370420" w:rsidRDefault="00370420" w:rsidP="00370420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2CFD4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BF84B" w14:textId="77777777" w:rsidR="00370420" w:rsidRPr="001161EA" w:rsidRDefault="0037042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12DE3" w14:textId="77777777" w:rsidR="00370420" w:rsidRDefault="0037042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32AA32BC" w14:textId="77777777" w:rsidR="00370420" w:rsidRDefault="0037042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linia 16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924E6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953C9" w14:textId="77777777" w:rsidR="00370420" w:rsidRPr="001161EA" w:rsidRDefault="0037042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023C1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885DE" w14:textId="77777777" w:rsidR="00370420" w:rsidRPr="008D08DE" w:rsidRDefault="0037042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47EEC" w14:textId="77777777" w:rsidR="00370420" w:rsidRDefault="0037042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4A8C39C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B947F" w14:textId="77777777" w:rsidR="00370420" w:rsidRDefault="00370420" w:rsidP="00370420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C9AE3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ECCA2" w14:textId="77777777" w:rsidR="00370420" w:rsidRPr="001161EA" w:rsidRDefault="0037042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D3858" w14:textId="77777777" w:rsidR="00370420" w:rsidRDefault="0037042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3B776B79" w14:textId="77777777" w:rsidR="00370420" w:rsidRDefault="0037042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linia 17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2E32F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2874C" w14:textId="77777777" w:rsidR="00370420" w:rsidRPr="001161EA" w:rsidRDefault="0037042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D46F3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7B80A" w14:textId="77777777" w:rsidR="00370420" w:rsidRPr="008D08DE" w:rsidRDefault="0037042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C105A" w14:textId="77777777" w:rsidR="00370420" w:rsidRDefault="0037042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1E344C9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1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1E635" w14:textId="77777777" w:rsidR="00370420" w:rsidRDefault="00370420" w:rsidP="00370420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94156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C8863" w14:textId="77777777" w:rsidR="00370420" w:rsidRPr="001161EA" w:rsidRDefault="0037042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924FD" w14:textId="77777777" w:rsidR="00370420" w:rsidRDefault="0037042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77ECF4BE" w14:textId="77777777" w:rsidR="00370420" w:rsidRDefault="0037042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linia 18</w:t>
            </w:r>
          </w:p>
          <w:p w14:paraId="58762085" w14:textId="77777777" w:rsidR="00370420" w:rsidRDefault="0037042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A8620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intrări-ieşiri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86479" w14:textId="77777777" w:rsidR="00370420" w:rsidRPr="001161EA" w:rsidRDefault="0037042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3508C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5D57D" w14:textId="77777777" w:rsidR="00370420" w:rsidRPr="008D08DE" w:rsidRDefault="0037042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BF2F5" w14:textId="77777777" w:rsidR="00370420" w:rsidRDefault="0037042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4A814E6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BF1EF" w14:textId="77777777" w:rsidR="00370420" w:rsidRDefault="00370420" w:rsidP="00370420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D41ED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714B6" w14:textId="77777777" w:rsidR="00370420" w:rsidRPr="001161EA" w:rsidRDefault="0037042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26E5E" w14:textId="77777777" w:rsidR="00370420" w:rsidRDefault="0037042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36810DB3" w14:textId="77777777" w:rsidR="00370420" w:rsidRDefault="0037042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7681E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20371" w14:textId="77777777" w:rsidR="00370420" w:rsidRPr="001161EA" w:rsidRDefault="0037042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AD6E6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30F05" w14:textId="77777777" w:rsidR="00370420" w:rsidRPr="008D08DE" w:rsidRDefault="0037042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40802" w14:textId="77777777" w:rsidR="00370420" w:rsidRDefault="0037042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B1422B8" w14:textId="77777777" w:rsidR="00370420" w:rsidRDefault="0037042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– ieşiri </w:t>
            </w:r>
          </w:p>
          <w:p w14:paraId="7E84DF8E" w14:textId="77777777" w:rsidR="00370420" w:rsidRDefault="0037042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18 şi 19.</w:t>
            </w:r>
          </w:p>
        </w:tc>
      </w:tr>
      <w:tr w:rsidR="00370420" w14:paraId="2A002E5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8F2EC" w14:textId="77777777" w:rsidR="00370420" w:rsidRDefault="00370420" w:rsidP="00370420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C2219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4F52A" w14:textId="77777777" w:rsidR="00370420" w:rsidRDefault="0037042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E5586" w14:textId="77777777" w:rsidR="00370420" w:rsidRDefault="0037042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Dorobanțu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3ECE5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17 </w:t>
            </w:r>
          </w:p>
          <w:p w14:paraId="2E73C04B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4D272" w14:textId="77777777" w:rsidR="00370420" w:rsidRPr="001161EA" w:rsidRDefault="0037042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A17B0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B7E38" w14:textId="77777777" w:rsidR="00370420" w:rsidRPr="008D08DE" w:rsidRDefault="0037042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62EE5" w14:textId="77777777" w:rsidR="00370420" w:rsidRDefault="0037042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9C1C71B" w14:textId="77777777" w:rsidR="00370420" w:rsidRDefault="0037042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liniile 1-4 Cap X</w:t>
            </w:r>
          </w:p>
        </w:tc>
      </w:tr>
      <w:tr w:rsidR="00370420" w14:paraId="250FF63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E05FC" w14:textId="77777777" w:rsidR="00370420" w:rsidRDefault="00370420" w:rsidP="00370420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87A9A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4288E" w14:textId="77777777" w:rsidR="00370420" w:rsidRPr="001161EA" w:rsidRDefault="0037042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4BBC9" w14:textId="77777777" w:rsidR="00370420" w:rsidRDefault="0037042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Basarabi - </w:t>
            </w:r>
          </w:p>
          <w:p w14:paraId="55B4CC95" w14:textId="77777777" w:rsidR="00370420" w:rsidRDefault="0037042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Valu lui Traian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963AC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17469" w14:textId="77777777" w:rsidR="00370420" w:rsidRPr="001161EA" w:rsidRDefault="0037042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B9918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210+950</w:t>
            </w:r>
          </w:p>
          <w:p w14:paraId="7F1CE2FD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D09BC" w14:textId="77777777" w:rsidR="00370420" w:rsidRPr="008D08DE" w:rsidRDefault="0037042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B34A8" w14:textId="77777777" w:rsidR="00370420" w:rsidRDefault="0037042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370420" w14:paraId="3623D72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44B27" w14:textId="77777777" w:rsidR="00370420" w:rsidRDefault="00370420" w:rsidP="00370420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40E74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B5892" w14:textId="77777777" w:rsidR="00370420" w:rsidRPr="001161EA" w:rsidRDefault="0037042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1D079" w14:textId="77777777" w:rsidR="00370420" w:rsidRDefault="0037042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5477A07A" w14:textId="77777777" w:rsidR="00370420" w:rsidRDefault="0037042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43F17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170515DF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3924CE8C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3D / 5D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4B616" w14:textId="77777777" w:rsidR="00370420" w:rsidRPr="001161EA" w:rsidRDefault="0037042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A530B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099CC" w14:textId="77777777" w:rsidR="00370420" w:rsidRPr="008D08DE" w:rsidRDefault="0037042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907EB" w14:textId="77777777" w:rsidR="00370420" w:rsidRDefault="0037042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D418FEB" w14:textId="77777777" w:rsidR="00370420" w:rsidRDefault="0037042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73B2A7F" w14:textId="77777777" w:rsidR="00370420" w:rsidRDefault="0037042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din firul I și firul II la liniile 1D - 5D și la </w:t>
            </w:r>
          </w:p>
          <w:p w14:paraId="13DA3B5B" w14:textId="77777777" w:rsidR="00370420" w:rsidRDefault="0037042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Grupa B.</w:t>
            </w:r>
          </w:p>
        </w:tc>
      </w:tr>
      <w:tr w:rsidR="00370420" w14:paraId="732C927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16C0D" w14:textId="77777777" w:rsidR="00370420" w:rsidRDefault="00370420" w:rsidP="00370420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AFEC0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BBEEE" w14:textId="77777777" w:rsidR="00370420" w:rsidRPr="001161EA" w:rsidRDefault="0037042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86643" w14:textId="77777777" w:rsidR="00370420" w:rsidRDefault="0037042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4387DBDA" w14:textId="77777777" w:rsidR="00370420" w:rsidRDefault="0037042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B, liniile 11B, 15B, 22B, 24B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A06EC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1B86592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D8A13" w14:textId="77777777" w:rsidR="00370420" w:rsidRDefault="0037042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6D470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0CF37" w14:textId="77777777" w:rsidR="00370420" w:rsidRPr="008D08DE" w:rsidRDefault="0037042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A347E" w14:textId="77777777" w:rsidR="00370420" w:rsidRDefault="0037042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0C1BD29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D1258" w14:textId="77777777" w:rsidR="00370420" w:rsidRDefault="00370420" w:rsidP="00370420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56559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E0E0E" w14:textId="77777777" w:rsidR="00370420" w:rsidRPr="001161EA" w:rsidRDefault="0037042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DF956" w14:textId="77777777" w:rsidR="00370420" w:rsidRDefault="0037042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220358AC" w14:textId="77777777" w:rsidR="00370420" w:rsidRDefault="0037042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B, linia 14B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D7ED8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700 m din </w:t>
            </w:r>
          </w:p>
          <w:p w14:paraId="04A825CD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ECA5E" w14:textId="77777777" w:rsidR="00370420" w:rsidRDefault="0037042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64805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5D9C9" w14:textId="77777777" w:rsidR="00370420" w:rsidRPr="008D08DE" w:rsidRDefault="0037042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0B210" w14:textId="77777777" w:rsidR="00370420" w:rsidRDefault="0037042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281B1F6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A252D" w14:textId="77777777" w:rsidR="00370420" w:rsidRDefault="00370420" w:rsidP="00370420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0E5AB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7C569" w14:textId="77777777" w:rsidR="00370420" w:rsidRPr="001161EA" w:rsidRDefault="0037042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D2362" w14:textId="77777777" w:rsidR="00370420" w:rsidRDefault="0037042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2E43696E" w14:textId="77777777" w:rsidR="00370420" w:rsidRDefault="0037042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05A21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35B </w:t>
            </w:r>
          </w:p>
          <w:p w14:paraId="38FE9488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1994F8A7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0313F0F1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41B/</w:t>
            </w:r>
          </w:p>
          <w:p w14:paraId="2F0F11F6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49B, 15B/17B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0DDFD" w14:textId="77777777" w:rsidR="00370420" w:rsidRDefault="0037042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118AA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BFF03" w14:textId="77777777" w:rsidR="00370420" w:rsidRPr="008D08DE" w:rsidRDefault="0037042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2D3FA" w14:textId="77777777" w:rsidR="00370420" w:rsidRDefault="0037042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2D5689E8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F5B9A" w14:textId="77777777" w:rsidR="00370420" w:rsidRDefault="00370420" w:rsidP="00370420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9DF7D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F8F41" w14:textId="77777777" w:rsidR="00370420" w:rsidRPr="001161EA" w:rsidRDefault="0037042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7B072" w14:textId="77777777" w:rsidR="00370420" w:rsidRDefault="0037042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7468B464" w14:textId="77777777" w:rsidR="00370420" w:rsidRDefault="0037042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Tranzit, 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D5C42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150 m din </w:t>
            </w:r>
          </w:p>
          <w:p w14:paraId="1A293A9A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9EBB4" w14:textId="77777777" w:rsidR="00370420" w:rsidRDefault="0037042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4365B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5EBFF" w14:textId="77777777" w:rsidR="00370420" w:rsidRPr="008D08DE" w:rsidRDefault="0037042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B4C30" w14:textId="77777777" w:rsidR="00370420" w:rsidRDefault="0037042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1F2B67B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55328" w14:textId="77777777" w:rsidR="00370420" w:rsidRDefault="00370420" w:rsidP="00370420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4297B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82895" w14:textId="77777777" w:rsidR="00370420" w:rsidRPr="001161EA" w:rsidRDefault="0037042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987E4" w14:textId="77777777" w:rsidR="00370420" w:rsidRDefault="00370420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445EEC4D" w14:textId="77777777" w:rsidR="00370420" w:rsidRDefault="00370420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C21D7" w14:textId="77777777" w:rsidR="00370420" w:rsidRPr="00F565BC" w:rsidRDefault="00370420" w:rsidP="00897192">
            <w:pPr>
              <w:spacing w:before="40" w:after="40" w:line="276" w:lineRule="auto"/>
              <w:ind w:left="57" w:right="57"/>
              <w:jc w:val="center"/>
            </w:pPr>
            <w:r w:rsidRPr="00F565BC">
              <w:t>peste</w:t>
            </w:r>
          </w:p>
          <w:p w14:paraId="68CADCBE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F565BC">
              <w:t>sch. 56 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3423C" w14:textId="77777777" w:rsidR="00370420" w:rsidRDefault="0037042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0D023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DAE7A" w14:textId="77777777" w:rsidR="00370420" w:rsidRPr="008D08DE" w:rsidRDefault="0037042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B370B" w14:textId="77777777" w:rsidR="00370420" w:rsidRDefault="0037042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565BC"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3 Grupa Tranzit; la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8 Grupa A și Linia Colectoare. Afectează intrări-ieșiri Linia Colectoare și de la Constanța Oraș, Constanța Mărfuri;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3 Grupa Tranzit;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L8 Grupa A și Linia Colectoare</w:t>
            </w:r>
          </w:p>
        </w:tc>
      </w:tr>
      <w:tr w:rsidR="00370420" w14:paraId="1E9A8DA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73664" w14:textId="77777777" w:rsidR="00370420" w:rsidRDefault="00370420" w:rsidP="00370420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E82C7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BEE13" w14:textId="77777777" w:rsidR="00370420" w:rsidRPr="001161EA" w:rsidRDefault="0037042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92A50" w14:textId="77777777" w:rsidR="00370420" w:rsidRDefault="00370420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5C692FFA" w14:textId="77777777" w:rsidR="00370420" w:rsidRDefault="00370420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27FC2" w14:textId="77777777" w:rsidR="00370420" w:rsidRDefault="00370420" w:rsidP="00F565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3FCC0B92" w14:textId="77777777" w:rsidR="00370420" w:rsidRDefault="00370420" w:rsidP="00F565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30 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4AE91" w14:textId="77777777" w:rsidR="00370420" w:rsidRDefault="0037042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9B1F1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C260B" w14:textId="77777777" w:rsidR="00370420" w:rsidRPr="008D08DE" w:rsidRDefault="0037042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C5661" w14:textId="77777777" w:rsidR="00370420" w:rsidRDefault="0037042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565BC"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7 Grupa Tranzit; la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 xml:space="preserve">8 Grupa A și Linia Colectoare. </w:t>
            </w:r>
          </w:p>
        </w:tc>
      </w:tr>
      <w:tr w:rsidR="00370420" w14:paraId="54FCAB9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9CF6F" w14:textId="77777777" w:rsidR="00370420" w:rsidRDefault="00370420" w:rsidP="00370420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7A7E6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0DC7A" w14:textId="77777777" w:rsidR="00370420" w:rsidRPr="001161EA" w:rsidRDefault="0037042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6F775" w14:textId="77777777" w:rsidR="00370420" w:rsidRDefault="0037042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10F013C1" w14:textId="77777777" w:rsidR="00370420" w:rsidRDefault="0037042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29B31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61789CF6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sec-ţiunea 071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A745D" w14:textId="77777777" w:rsidR="00370420" w:rsidRPr="001161EA" w:rsidRDefault="00370420" w:rsidP="00897192">
            <w:pPr>
              <w:spacing w:before="120" w:after="40" w:line="276" w:lineRule="auto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EFC4F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24B85" w14:textId="77777777" w:rsidR="00370420" w:rsidRPr="008D08DE" w:rsidRDefault="0037042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831F1" w14:textId="77777777" w:rsidR="00370420" w:rsidRDefault="0037042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  <w:p w14:paraId="0120B183" w14:textId="77777777" w:rsidR="00370420" w:rsidRDefault="0037042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– ieşiri </w:t>
            </w:r>
          </w:p>
          <w:p w14:paraId="5E46A297" w14:textId="77777777" w:rsidR="00370420" w:rsidRDefault="0037042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7A, 9A</w:t>
            </w:r>
          </w:p>
          <w:p w14:paraId="56D856F1" w14:textId="77777777" w:rsidR="00370420" w:rsidRDefault="0037042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şi linia de legătură </w:t>
            </w:r>
          </w:p>
          <w:p w14:paraId="448C49EC" w14:textId="77777777" w:rsidR="00370420" w:rsidRDefault="0037042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Grupa D -  Grupa A.</w:t>
            </w:r>
          </w:p>
        </w:tc>
      </w:tr>
      <w:tr w:rsidR="00370420" w14:paraId="7E74D0C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80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EA26E" w14:textId="77777777" w:rsidR="00370420" w:rsidRDefault="00370420" w:rsidP="00370420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A3E1C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DA498" w14:textId="77777777" w:rsidR="00370420" w:rsidRPr="001161EA" w:rsidRDefault="0037042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02EC3" w14:textId="77777777" w:rsidR="00370420" w:rsidRDefault="0037042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4E9EDCFC" w14:textId="77777777" w:rsidR="00370420" w:rsidRDefault="0037042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089FC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SI 054 (intre sch 16 și 30)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A6B9B" w14:textId="77777777" w:rsidR="00370420" w:rsidRDefault="00370420" w:rsidP="00897192">
            <w:pPr>
              <w:spacing w:before="120" w:after="40" w:line="276" w:lineRule="auto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ED1BB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0C427" w14:textId="77777777" w:rsidR="00370420" w:rsidRPr="008D08DE" w:rsidRDefault="0037042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2087A" w14:textId="77777777" w:rsidR="00370420" w:rsidRDefault="0037042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Afectează intrări - ieşiri </w:t>
            </w:r>
          </w:p>
          <w:p w14:paraId="228BF0FC" w14:textId="77777777" w:rsidR="00370420" w:rsidRDefault="0037042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din fir II L 814 la liniile </w:t>
            </w:r>
          </w:p>
          <w:p w14:paraId="6DA8C404" w14:textId="77777777" w:rsidR="00370420" w:rsidRDefault="0037042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1 - 7 Grupa Tranzit.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Și liniile 1-11 Grupa A.</w:t>
            </w:r>
          </w:p>
        </w:tc>
      </w:tr>
      <w:tr w:rsidR="00370420" w14:paraId="3AAC2EF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7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B3258" w14:textId="77777777" w:rsidR="00370420" w:rsidRDefault="00370420" w:rsidP="00370420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74D23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6F228" w14:textId="77777777" w:rsidR="00370420" w:rsidRPr="001161EA" w:rsidRDefault="0037042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4DC72" w14:textId="77777777" w:rsidR="00370420" w:rsidRDefault="0037042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1169DB2E" w14:textId="77777777" w:rsidR="00370420" w:rsidRDefault="0037042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A3E6B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15094605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19 - 21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FFBAB" w14:textId="77777777" w:rsidR="00370420" w:rsidRPr="001161EA" w:rsidRDefault="0037042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69E66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76945" w14:textId="77777777" w:rsidR="00370420" w:rsidRPr="008D08DE" w:rsidRDefault="0037042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E8171" w14:textId="77777777" w:rsidR="00370420" w:rsidRDefault="0037042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</w:t>
            </w:r>
          </w:p>
          <w:p w14:paraId="30B88BD1" w14:textId="77777777" w:rsidR="00370420" w:rsidRDefault="0037042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2D89A82" w14:textId="77777777" w:rsidR="00370420" w:rsidRDefault="0037042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din firul I în firul II.</w:t>
            </w:r>
          </w:p>
        </w:tc>
      </w:tr>
      <w:tr w:rsidR="00370420" w14:paraId="3453F6A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8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1927D" w14:textId="77777777" w:rsidR="00370420" w:rsidRDefault="00370420" w:rsidP="00370420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DB56E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605B7" w14:textId="77777777" w:rsidR="00370420" w:rsidRPr="001161EA" w:rsidRDefault="0037042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625A3" w14:textId="77777777" w:rsidR="00370420" w:rsidRDefault="0037042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2F3E7DC3" w14:textId="77777777" w:rsidR="00370420" w:rsidRDefault="0037042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B6760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326996EE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 şi 43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00620" w14:textId="77777777" w:rsidR="00370420" w:rsidRPr="001161EA" w:rsidRDefault="0037042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7AF0D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34CC1" w14:textId="77777777" w:rsidR="00370420" w:rsidRPr="008D08DE" w:rsidRDefault="0037042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46971" w14:textId="77777777" w:rsidR="00370420" w:rsidRDefault="0037042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  pe teren. Afectează intrări - ieşiri </w:t>
            </w:r>
          </w:p>
          <w:p w14:paraId="3C3E1261" w14:textId="77777777" w:rsidR="00370420" w:rsidRDefault="0037042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9  - 11.</w:t>
            </w:r>
          </w:p>
        </w:tc>
      </w:tr>
      <w:tr w:rsidR="00370420" w14:paraId="054F9F8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7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AD963" w14:textId="77777777" w:rsidR="00370420" w:rsidRDefault="00370420" w:rsidP="00370420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26795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C96F1" w14:textId="77777777" w:rsidR="00370420" w:rsidRPr="001161EA" w:rsidRDefault="0037042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79741" w14:textId="77777777" w:rsidR="00370420" w:rsidRDefault="0037042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5BE2948B" w14:textId="77777777" w:rsidR="00370420" w:rsidRDefault="0037042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Tehnică</w:t>
            </w:r>
          </w:p>
          <w:p w14:paraId="1E69831F" w14:textId="77777777" w:rsidR="00370420" w:rsidRDefault="0037042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OT (legătură)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801F2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224+103</w:t>
            </w:r>
          </w:p>
          <w:p w14:paraId="09CF77E9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7D4B2" w14:textId="77777777" w:rsidR="00370420" w:rsidRDefault="0037042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7B391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081BD" w14:textId="77777777" w:rsidR="00370420" w:rsidRPr="008D08DE" w:rsidRDefault="0037042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E151C" w14:textId="77777777" w:rsidR="00370420" w:rsidRDefault="0037042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FDCD120" w14:textId="77777777" w:rsidR="00370420" w:rsidRDefault="0037042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ieșiri pe firul III în direcția Palas sau Constanța Mărfuri.</w:t>
            </w:r>
          </w:p>
        </w:tc>
      </w:tr>
      <w:tr w:rsidR="00370420" w14:paraId="393C81C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7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6DA79" w14:textId="77777777" w:rsidR="00370420" w:rsidRDefault="00370420" w:rsidP="00370420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84027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1FD19" w14:textId="77777777" w:rsidR="00370420" w:rsidRPr="001161EA" w:rsidRDefault="0037042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77542" w14:textId="77777777" w:rsidR="00370420" w:rsidRDefault="0037042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379A4243" w14:textId="77777777" w:rsidR="00370420" w:rsidRDefault="0037042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CE3A6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632F2" w14:textId="77777777" w:rsidR="00370420" w:rsidRDefault="0037042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D2703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E614E" w14:textId="77777777" w:rsidR="00370420" w:rsidRPr="008D08DE" w:rsidRDefault="0037042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79E30" w14:textId="77777777" w:rsidR="00370420" w:rsidRDefault="0037042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5CF2C0C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AE603" w14:textId="77777777" w:rsidR="00370420" w:rsidRDefault="00370420" w:rsidP="00370420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6E892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4D699" w14:textId="77777777" w:rsidR="00370420" w:rsidRPr="001161EA" w:rsidRDefault="0037042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96FD7" w14:textId="77777777" w:rsidR="00370420" w:rsidRDefault="0037042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7AA47726" w14:textId="77777777" w:rsidR="00370420" w:rsidRDefault="0037042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BEA2A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 50/54-46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2FC63" w14:textId="77777777" w:rsidR="00370420" w:rsidRPr="001161EA" w:rsidRDefault="0037042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94578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AEED3" w14:textId="77777777" w:rsidR="00370420" w:rsidRPr="008D08DE" w:rsidRDefault="0037042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8F382" w14:textId="77777777" w:rsidR="00370420" w:rsidRDefault="0037042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370420" w14:paraId="3FE3562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A8A8D" w14:textId="77777777" w:rsidR="00370420" w:rsidRDefault="00370420" w:rsidP="00370420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23184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27D2D" w14:textId="77777777" w:rsidR="00370420" w:rsidRPr="001161EA" w:rsidRDefault="0037042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91A96" w14:textId="77777777" w:rsidR="00370420" w:rsidRDefault="00370420" w:rsidP="004432D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137DD445" w14:textId="77777777" w:rsidR="00370420" w:rsidRDefault="00370420" w:rsidP="004432D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52492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60 pe directă + abatere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8D625" w14:textId="77777777" w:rsidR="00370420" w:rsidRDefault="0037042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C32DE" w14:textId="77777777" w:rsidR="00370420" w:rsidRDefault="0037042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837ED" w14:textId="77777777" w:rsidR="00370420" w:rsidRPr="008D08DE" w:rsidRDefault="0037042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671AA" w14:textId="77777777" w:rsidR="00370420" w:rsidRDefault="0037042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0F6E113C" w14:textId="77777777" w:rsidR="00370420" w:rsidRDefault="00370420">
      <w:pPr>
        <w:spacing w:before="40" w:after="40" w:line="192" w:lineRule="auto"/>
        <w:ind w:right="57"/>
        <w:rPr>
          <w:sz w:val="20"/>
          <w:lang w:val="ro-RO"/>
        </w:rPr>
      </w:pPr>
    </w:p>
    <w:p w14:paraId="71C40F46" w14:textId="77777777" w:rsidR="00370420" w:rsidRDefault="00370420" w:rsidP="00FF5C69">
      <w:pPr>
        <w:pStyle w:val="Heading1"/>
        <w:spacing w:line="276" w:lineRule="auto"/>
      </w:pPr>
      <w:r>
        <w:t>LINIA 804</w:t>
      </w:r>
    </w:p>
    <w:p w14:paraId="098AE3D3" w14:textId="77777777" w:rsidR="00370420" w:rsidRDefault="00370420" w:rsidP="00FF5C69">
      <w:pPr>
        <w:pStyle w:val="Heading1"/>
        <w:spacing w:line="276" w:lineRule="auto"/>
        <w:rPr>
          <w:b w:val="0"/>
          <w:bCs w:val="0"/>
          <w:sz w:val="8"/>
        </w:rPr>
      </w:pPr>
      <w:r>
        <w:t>PLOIEŞTI SUD - URZICENI - ŢĂNDĂREI - FETEŞTI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3"/>
        <w:gridCol w:w="870"/>
        <w:gridCol w:w="754"/>
        <w:gridCol w:w="870"/>
        <w:gridCol w:w="755"/>
        <w:gridCol w:w="2491"/>
      </w:tblGrid>
      <w:tr w:rsidR="00370420" w14:paraId="41F0B580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2BEA4" w14:textId="77777777" w:rsidR="00370420" w:rsidRDefault="00370420" w:rsidP="00370420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85AC3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0+844</w:t>
            </w:r>
          </w:p>
          <w:p w14:paraId="4B6EEC17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5+092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414EE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3E1DB" w14:textId="77777777" w:rsidR="00370420" w:rsidRDefault="0037042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Ploiești Sud - </w:t>
            </w:r>
          </w:p>
          <w:p w14:paraId="517C378B" w14:textId="77777777" w:rsidR="00370420" w:rsidRDefault="0037042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Dâmbu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BB70D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A2240" w14:textId="77777777" w:rsidR="00370420" w:rsidRPr="00F9444C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0B164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20F63" w14:textId="77777777" w:rsidR="00370420" w:rsidRPr="00F9444C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51C70" w14:textId="77777777" w:rsidR="00370420" w:rsidRPr="00436B1D" w:rsidRDefault="00370420">
            <w:pPr>
              <w:spacing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436B1D">
              <w:rPr>
                <w:b/>
                <w:bCs/>
                <w:i/>
                <w:sz w:val="20"/>
              </w:rPr>
              <w:t>Semnalizată ca limitare de viteză.</w:t>
            </w:r>
          </w:p>
        </w:tc>
      </w:tr>
      <w:tr w:rsidR="00370420" w14:paraId="2D2A6D0C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FCDE9" w14:textId="77777777" w:rsidR="00370420" w:rsidRDefault="00370420" w:rsidP="00370420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B3864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5+092</w:t>
            </w:r>
          </w:p>
          <w:p w14:paraId="00EF1884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24+569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C3EAA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D013B" w14:textId="77777777" w:rsidR="00370420" w:rsidRDefault="0037042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Dâmbu - </w:t>
            </w:r>
          </w:p>
          <w:p w14:paraId="0F353B62" w14:textId="77777777" w:rsidR="00370420" w:rsidRDefault="0037042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Drăgănești Prahova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3D753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851E2" w14:textId="77777777" w:rsidR="00370420" w:rsidRPr="00F9444C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A36EC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9E42E" w14:textId="77777777" w:rsidR="00370420" w:rsidRPr="00F9444C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3C0DB" w14:textId="77777777" w:rsidR="00370420" w:rsidRPr="00436B1D" w:rsidRDefault="00370420">
            <w:pPr>
              <w:spacing w:line="276" w:lineRule="auto"/>
              <w:ind w:left="57" w:right="57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>Nesemnalizată pe teren.</w:t>
            </w:r>
          </w:p>
        </w:tc>
      </w:tr>
      <w:tr w:rsidR="00370420" w14:paraId="2DF9A352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636E1" w14:textId="77777777" w:rsidR="00370420" w:rsidRDefault="00370420" w:rsidP="00370420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4478E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8+000</w:t>
            </w:r>
          </w:p>
          <w:p w14:paraId="7189E90D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E8917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E0A73" w14:textId="77777777" w:rsidR="00370420" w:rsidRDefault="00370420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Corlățești - </w:t>
            </w:r>
          </w:p>
          <w:p w14:paraId="3403C87A" w14:textId="77777777" w:rsidR="00370420" w:rsidRDefault="00370420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Zănoaga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EBCFA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46F53" w14:textId="77777777" w:rsidR="00370420" w:rsidRPr="00F9444C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FBF4E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B12C9" w14:textId="77777777" w:rsidR="00370420" w:rsidRPr="00F9444C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CA819" w14:textId="77777777" w:rsidR="00370420" w:rsidRDefault="00370420">
            <w:pPr>
              <w:spacing w:line="276" w:lineRule="auto"/>
              <w:ind w:left="57" w:right="57"/>
              <w:rPr>
                <w:b/>
                <w:bCs/>
                <w:i/>
                <w:sz w:val="20"/>
              </w:rPr>
            </w:pPr>
          </w:p>
        </w:tc>
      </w:tr>
      <w:tr w:rsidR="00370420" w14:paraId="264F92CE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B4B44" w14:textId="77777777" w:rsidR="00370420" w:rsidRDefault="00370420" w:rsidP="00370420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35EAC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11+265</w:t>
            </w:r>
          </w:p>
          <w:p w14:paraId="5DD3C6B2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11+520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A8F2E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39C7F" w14:textId="77777777" w:rsidR="00370420" w:rsidRDefault="0037042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Corlățești - </w:t>
            </w:r>
          </w:p>
          <w:p w14:paraId="0927843D" w14:textId="77777777" w:rsidR="00370420" w:rsidRDefault="0037042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Zănoaga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8D24E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8D261" w14:textId="77777777" w:rsidR="00370420" w:rsidRPr="00F9444C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B971F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16FD4" w14:textId="77777777" w:rsidR="00370420" w:rsidRPr="00F9444C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C03B1" w14:textId="77777777" w:rsidR="00370420" w:rsidRPr="00E25A4B" w:rsidRDefault="00370420">
            <w:pPr>
              <w:spacing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E25A4B">
              <w:rPr>
                <w:b/>
                <w:bCs/>
                <w:iCs/>
                <w:sz w:val="20"/>
              </w:rPr>
              <w:t>Valabil pentru trenurile care au în componență două locomotive cuplate.</w:t>
            </w:r>
          </w:p>
          <w:p w14:paraId="2E665174" w14:textId="77777777" w:rsidR="00370420" w:rsidRDefault="00370420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370420" w14:paraId="299C69EB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F9D23" w14:textId="77777777" w:rsidR="00370420" w:rsidRDefault="00370420" w:rsidP="00370420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C1950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12+200</w:t>
            </w:r>
          </w:p>
          <w:p w14:paraId="0C63E47D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13B64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05D12" w14:textId="77777777" w:rsidR="00370420" w:rsidRDefault="00370420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Corlățești - </w:t>
            </w:r>
          </w:p>
          <w:p w14:paraId="214F4B31" w14:textId="77777777" w:rsidR="00370420" w:rsidRDefault="00370420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Zănoaga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44D7F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DF1E8" w14:textId="77777777" w:rsidR="00370420" w:rsidRPr="00F9444C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612FF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37F94" w14:textId="77777777" w:rsidR="00370420" w:rsidRPr="00F9444C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21A6C" w14:textId="77777777" w:rsidR="00370420" w:rsidRDefault="00370420">
            <w:pPr>
              <w:spacing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370420" w14:paraId="07A24C0E" w14:textId="77777777">
        <w:trPr>
          <w:cantSplit/>
          <w:trHeight w:val="3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81730" w14:textId="77777777" w:rsidR="00370420" w:rsidRDefault="00370420" w:rsidP="00370420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E7CD5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7BC8A" w14:textId="77777777" w:rsidR="00370420" w:rsidRPr="00A152FB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8C6B5" w14:textId="77777777" w:rsidR="00370420" w:rsidRDefault="0037042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Ciorani</w:t>
            </w:r>
          </w:p>
          <w:p w14:paraId="040C0006" w14:textId="77777777" w:rsidR="00370420" w:rsidRDefault="0037042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 și</w:t>
            </w:r>
          </w:p>
          <w:p w14:paraId="5B6999BB" w14:textId="77777777" w:rsidR="00370420" w:rsidRDefault="0037042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B7392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DA3AB" w14:textId="77777777" w:rsidR="00370420" w:rsidRPr="00F9444C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CCC3C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32+300</w:t>
            </w:r>
          </w:p>
          <w:p w14:paraId="0E03F00B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32+450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C8C18" w14:textId="77777777" w:rsidR="00370420" w:rsidRPr="00F9444C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7541B" w14:textId="77777777" w:rsidR="00370420" w:rsidRDefault="00370420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70420" w14:paraId="3D2DF9CD" w14:textId="77777777">
        <w:trPr>
          <w:cantSplit/>
          <w:trHeight w:val="3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C6A0F" w14:textId="77777777" w:rsidR="00370420" w:rsidRDefault="00370420" w:rsidP="00370420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DAB66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32+569</w:t>
            </w:r>
          </w:p>
          <w:p w14:paraId="23F53BE7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43+140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7CA36" w14:textId="77777777" w:rsidR="00370420" w:rsidRPr="00A152FB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5436C" w14:textId="77777777" w:rsidR="00370420" w:rsidRDefault="0037042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Ciorani -</w:t>
            </w:r>
          </w:p>
          <w:p w14:paraId="29585CDA" w14:textId="77777777" w:rsidR="00370420" w:rsidRDefault="0037042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 și</w:t>
            </w:r>
          </w:p>
          <w:p w14:paraId="3DEEF023" w14:textId="77777777" w:rsidR="00370420" w:rsidRDefault="0037042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 cu</w:t>
            </w:r>
          </w:p>
          <w:p w14:paraId="127F397F" w14:textId="77777777" w:rsidR="00370420" w:rsidRDefault="0037042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2, 8 și 10 </w:t>
            </w:r>
          </w:p>
          <w:p w14:paraId="35CD7B41" w14:textId="77777777" w:rsidR="00370420" w:rsidRDefault="0037042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din Hm Ciorani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E3658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79D9F" w14:textId="77777777" w:rsidR="00370420" w:rsidRPr="00F9444C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69375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3E045" w14:textId="77777777" w:rsidR="00370420" w:rsidRPr="00F9444C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FAA89" w14:textId="77777777" w:rsidR="00370420" w:rsidRDefault="00370420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70420" w14:paraId="09185921" w14:textId="77777777">
        <w:trPr>
          <w:cantSplit/>
          <w:trHeight w:val="3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4F182" w14:textId="77777777" w:rsidR="00370420" w:rsidRDefault="00370420" w:rsidP="00370420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1DF5F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2FC82" w14:textId="77777777" w:rsidR="00370420" w:rsidRPr="00A152FB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DB529" w14:textId="77777777" w:rsidR="00370420" w:rsidRDefault="0037042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Ciorani -</w:t>
            </w:r>
          </w:p>
          <w:p w14:paraId="645BA6A1" w14:textId="77777777" w:rsidR="00370420" w:rsidRDefault="0037042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</w:t>
            </w:r>
          </w:p>
          <w:p w14:paraId="2B146C4B" w14:textId="77777777" w:rsidR="00370420" w:rsidRDefault="0037042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linia 2 directă din</w:t>
            </w:r>
          </w:p>
          <w:p w14:paraId="498B521C" w14:textId="77777777" w:rsidR="00370420" w:rsidRDefault="0037042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9E659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6A692" w14:textId="77777777" w:rsidR="00370420" w:rsidRPr="00F9444C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0F864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32+450</w:t>
            </w:r>
          </w:p>
          <w:p w14:paraId="61161953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43+600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66EE1" w14:textId="77777777" w:rsidR="00370420" w:rsidRPr="00F9444C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86C87" w14:textId="77777777" w:rsidR="00370420" w:rsidRDefault="00370420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370420" w14:paraId="66B8D682" w14:textId="77777777">
        <w:trPr>
          <w:cantSplit/>
          <w:trHeight w:val="42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FF18D" w14:textId="77777777" w:rsidR="00370420" w:rsidRDefault="00370420" w:rsidP="00370420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2684C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7D652" w14:textId="77777777" w:rsidR="00370420" w:rsidRPr="00A152FB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5CFCB" w14:textId="77777777" w:rsidR="00370420" w:rsidRDefault="0037042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</w:t>
            </w:r>
          </w:p>
          <w:p w14:paraId="1BD18DF1" w14:textId="77777777" w:rsidR="00370420" w:rsidRDefault="0037042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5 abătută și </w:t>
            </w:r>
          </w:p>
          <w:p w14:paraId="513F1F4E" w14:textId="77777777" w:rsidR="00370420" w:rsidRDefault="0037042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13 și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0DB7C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F111052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BDF65" w14:textId="77777777" w:rsidR="00370420" w:rsidRPr="00F9444C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61C15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004CE" w14:textId="77777777" w:rsidR="00370420" w:rsidRPr="00F9444C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52F00" w14:textId="77777777" w:rsidR="00370420" w:rsidRDefault="00370420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70420" w14:paraId="32A713BA" w14:textId="77777777" w:rsidTr="004D67F0">
        <w:trPr>
          <w:cantSplit/>
          <w:trHeight w:val="66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A2C51" w14:textId="77777777" w:rsidR="00370420" w:rsidRDefault="00370420" w:rsidP="00370420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2F945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48+170</w:t>
            </w:r>
          </w:p>
          <w:p w14:paraId="43317760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D7743" w14:textId="77777777" w:rsidR="00370420" w:rsidRPr="00A152FB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539EE" w14:textId="77777777" w:rsidR="00370420" w:rsidRDefault="0037042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Hm. Armășești-</w:t>
            </w:r>
          </w:p>
          <w:p w14:paraId="0DDC2B38" w14:textId="77777777" w:rsidR="00370420" w:rsidRDefault="0037042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Urziceni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2A8F5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89FE4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A9BFD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EE831" w14:textId="77777777" w:rsidR="00370420" w:rsidRPr="00F9444C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E6AE1" w14:textId="77777777" w:rsidR="00370420" w:rsidRDefault="00370420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La circulația pe linia 700 se va citi poziția km. 63+720-70+600</w:t>
            </w:r>
          </w:p>
        </w:tc>
      </w:tr>
      <w:tr w:rsidR="00370420" w14:paraId="24399AA2" w14:textId="77777777">
        <w:trPr>
          <w:cantSplit/>
          <w:trHeight w:val="11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CA62E" w14:textId="77777777" w:rsidR="00370420" w:rsidRDefault="00370420" w:rsidP="00370420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003DC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74+550</w:t>
            </w:r>
          </w:p>
          <w:p w14:paraId="7450DDE5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74+650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D8543" w14:textId="77777777" w:rsidR="00370420" w:rsidRPr="00A152FB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E4AE8" w14:textId="77777777" w:rsidR="00370420" w:rsidRDefault="0037042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Broşteni –</w:t>
            </w:r>
          </w:p>
          <w:p w14:paraId="701C91E0" w14:textId="77777777" w:rsidR="00370420" w:rsidRDefault="0037042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Sărăţuica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53849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D1061" w14:textId="77777777" w:rsidR="00370420" w:rsidRPr="00F9444C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A1421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32D5A" w14:textId="77777777" w:rsidR="00370420" w:rsidRPr="00F9444C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F96BC" w14:textId="77777777" w:rsidR="00370420" w:rsidRDefault="00370420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03A67741" w14:textId="77777777" w:rsidR="00370420" w:rsidRDefault="00370420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370420" w14:paraId="7C811260" w14:textId="77777777">
        <w:trPr>
          <w:cantSplit/>
          <w:trHeight w:val="12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DFE29" w14:textId="77777777" w:rsidR="00370420" w:rsidRDefault="00370420" w:rsidP="00370420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C4568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103+500</w:t>
            </w:r>
          </w:p>
          <w:p w14:paraId="043F90CF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103+600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30981" w14:textId="77777777" w:rsidR="00370420" w:rsidRPr="00A152FB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04519" w14:textId="77777777" w:rsidR="00370420" w:rsidRDefault="0037042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Andrăşeşti -</w:t>
            </w:r>
          </w:p>
          <w:p w14:paraId="4757A281" w14:textId="77777777" w:rsidR="00370420" w:rsidRDefault="0037042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Ramificaţie Amara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20137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53FFF" w14:textId="77777777" w:rsidR="00370420" w:rsidRPr="00F9444C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4E924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0B2D6" w14:textId="77777777" w:rsidR="00370420" w:rsidRPr="00F9444C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9B4C1" w14:textId="77777777" w:rsidR="00370420" w:rsidRDefault="00370420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1C081101" w14:textId="77777777" w:rsidR="00370420" w:rsidRDefault="00370420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370420" w14:paraId="38AECFFE" w14:textId="77777777">
        <w:trPr>
          <w:cantSplit/>
          <w:trHeight w:val="12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AE3DC" w14:textId="77777777" w:rsidR="00370420" w:rsidRDefault="00370420" w:rsidP="00370420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459D7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118+500</w:t>
            </w:r>
          </w:p>
          <w:p w14:paraId="4527951A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142+000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FD400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4B767" w14:textId="77777777" w:rsidR="00370420" w:rsidRDefault="0037042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Slobozia Nouă - </w:t>
            </w:r>
          </w:p>
          <w:p w14:paraId="07BCB520" w14:textId="77777777" w:rsidR="00370420" w:rsidRDefault="0037042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 -</w:t>
            </w:r>
          </w:p>
          <w:p w14:paraId="6D7D43C5" w14:textId="77777777" w:rsidR="00370420" w:rsidRDefault="0037042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Țăndărei</w:t>
            </w:r>
          </w:p>
          <w:p w14:paraId="799DD0C7" w14:textId="77777777" w:rsidR="00370420" w:rsidRDefault="0037042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inclusiv linia 2 directă st. Slobozia Nouă </w:t>
            </w:r>
          </w:p>
          <w:p w14:paraId="365F5802" w14:textId="77777777" w:rsidR="00370420" w:rsidRDefault="0037042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linia 2 directă </w:t>
            </w:r>
          </w:p>
          <w:p w14:paraId="02C005FE" w14:textId="77777777" w:rsidR="00370420" w:rsidRDefault="0037042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29CC5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4ED96" w14:textId="77777777" w:rsidR="00370420" w:rsidRPr="00F9444C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B70EE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82157" w14:textId="77777777" w:rsidR="00370420" w:rsidRPr="00F9444C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4005E" w14:textId="77777777" w:rsidR="00370420" w:rsidRDefault="00370420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70420" w14:paraId="0E60F881" w14:textId="77777777">
        <w:trPr>
          <w:cantSplit/>
          <w:trHeight w:val="33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E25CE" w14:textId="77777777" w:rsidR="00370420" w:rsidRDefault="00370420" w:rsidP="00370420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D2435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2CCF6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DCCAF" w14:textId="77777777" w:rsidR="00370420" w:rsidRDefault="0037042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Hm Bucu </w:t>
            </w:r>
          </w:p>
          <w:p w14:paraId="67F2552D" w14:textId="77777777" w:rsidR="00370420" w:rsidRDefault="0037042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A8613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CB661DD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548C2" w14:textId="77777777" w:rsidR="00370420" w:rsidRPr="00F9444C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4FC6B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4425B" w14:textId="77777777" w:rsidR="00370420" w:rsidRPr="00F9444C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25A59" w14:textId="77777777" w:rsidR="00370420" w:rsidRDefault="00370420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70420" w14:paraId="612C9F0C" w14:textId="77777777">
        <w:trPr>
          <w:cantSplit/>
          <w:trHeight w:val="2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A1D1E" w14:textId="77777777" w:rsidR="00370420" w:rsidRDefault="00370420" w:rsidP="00370420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BE0D7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D62E3" w14:textId="77777777" w:rsidR="00370420" w:rsidRPr="00A152FB" w:rsidRDefault="00370420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75C95" w14:textId="77777777" w:rsidR="00370420" w:rsidRDefault="0037042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Bucu</w:t>
            </w:r>
          </w:p>
          <w:p w14:paraId="001789DD" w14:textId="77777777" w:rsidR="00370420" w:rsidRDefault="0037042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08C93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D9A19" w14:textId="77777777" w:rsidR="00370420" w:rsidRPr="00F9444C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DAF7D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2125F" w14:textId="77777777" w:rsidR="00370420" w:rsidRPr="00F9444C" w:rsidRDefault="00370420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796AE" w14:textId="77777777" w:rsidR="00370420" w:rsidRDefault="00370420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70420" w14:paraId="2C68842D" w14:textId="77777777">
        <w:trPr>
          <w:cantSplit/>
          <w:trHeight w:val="112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E89B9" w14:textId="77777777" w:rsidR="00370420" w:rsidRDefault="00370420" w:rsidP="00370420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62311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128+250</w:t>
            </w:r>
          </w:p>
          <w:p w14:paraId="268C5177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E19AB" w14:textId="77777777" w:rsidR="00370420" w:rsidRPr="00A152FB" w:rsidRDefault="00370420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  <w:r w:rsidRPr="00A152FB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BB459" w14:textId="77777777" w:rsidR="00370420" w:rsidRDefault="0037042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 -</w:t>
            </w:r>
          </w:p>
          <w:p w14:paraId="1AD2A4A8" w14:textId="77777777" w:rsidR="00370420" w:rsidRDefault="0037042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Ţăndărei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39135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65F5F" w14:textId="77777777" w:rsidR="00370420" w:rsidRPr="00F9444C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56D11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60FCD" w14:textId="77777777" w:rsidR="00370420" w:rsidRPr="00F9444C" w:rsidRDefault="00370420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8F127" w14:textId="77777777" w:rsidR="00370420" w:rsidRDefault="00370420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33786286" w14:textId="77777777" w:rsidR="00370420" w:rsidRDefault="00370420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370420" w14:paraId="74693DF2" w14:textId="77777777">
        <w:trPr>
          <w:cantSplit/>
          <w:trHeight w:val="80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36F7D" w14:textId="77777777" w:rsidR="00370420" w:rsidRDefault="00370420" w:rsidP="00370420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8F0A4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135+975</w:t>
            </w:r>
          </w:p>
          <w:p w14:paraId="6134A270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136+025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87AE1" w14:textId="77777777" w:rsidR="00370420" w:rsidRPr="00A152FB" w:rsidRDefault="00370420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EDB8F" w14:textId="77777777" w:rsidR="00370420" w:rsidRDefault="0037042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 -</w:t>
            </w:r>
          </w:p>
          <w:p w14:paraId="7759E446" w14:textId="77777777" w:rsidR="00370420" w:rsidRDefault="0037042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Ţăndărei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73DC7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9C7F2" w14:textId="77777777" w:rsidR="00370420" w:rsidRPr="00F9444C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861C9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C31CF" w14:textId="77777777" w:rsidR="00370420" w:rsidRPr="00F9444C" w:rsidRDefault="00370420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FD195" w14:textId="77777777" w:rsidR="00370420" w:rsidRDefault="00370420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78E7EC82" w14:textId="77777777" w:rsidR="00370420" w:rsidRDefault="00370420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370420" w14:paraId="6D735920" w14:textId="77777777">
        <w:trPr>
          <w:cantSplit/>
          <w:trHeight w:val="11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A5D89" w14:textId="77777777" w:rsidR="00370420" w:rsidRDefault="00370420" w:rsidP="00370420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3048B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2360B" w14:textId="77777777" w:rsidR="00370420" w:rsidRPr="00A152FB" w:rsidRDefault="00370420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00CE7" w14:textId="77777777" w:rsidR="00370420" w:rsidRDefault="0037042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2D8BC9A5" w14:textId="77777777" w:rsidR="00370420" w:rsidRDefault="0037042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37C9B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749032F4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61 / 63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FA304" w14:textId="77777777" w:rsidR="00370420" w:rsidRPr="00F9444C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9444C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DAB58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30F1C" w14:textId="77777777" w:rsidR="00370420" w:rsidRPr="00F9444C" w:rsidRDefault="00370420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76B3A" w14:textId="77777777" w:rsidR="00370420" w:rsidRDefault="00370420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1DC989E8" w14:textId="77777777" w:rsidR="00370420" w:rsidRDefault="00370420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7BC4A18" w14:textId="77777777" w:rsidR="00370420" w:rsidRDefault="00370420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şi 8.</w:t>
            </w:r>
          </w:p>
        </w:tc>
      </w:tr>
      <w:tr w:rsidR="00370420" w14:paraId="36731CC5" w14:textId="77777777">
        <w:trPr>
          <w:cantSplit/>
          <w:trHeight w:val="11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F1BBB" w14:textId="77777777" w:rsidR="00370420" w:rsidRDefault="00370420" w:rsidP="00370420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7BF8F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C96B5" w14:textId="77777777" w:rsidR="00370420" w:rsidRPr="00A152FB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E7BB7" w14:textId="77777777" w:rsidR="00370420" w:rsidRDefault="0037042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5D5CECC7" w14:textId="77777777" w:rsidR="00370420" w:rsidRDefault="0037042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 10 /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46B34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18CB8" w14:textId="77777777" w:rsidR="00370420" w:rsidRPr="00F9444C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05F16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58+400</w:t>
            </w:r>
          </w:p>
          <w:p w14:paraId="4F8CAC94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57E95" w14:textId="77777777" w:rsidR="00370420" w:rsidRPr="00F9444C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60BA5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04999E7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în paralelogram.</w:t>
            </w:r>
          </w:p>
          <w:p w14:paraId="72A1E80A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84FBF85" w14:textId="77777777" w:rsidR="00370420" w:rsidRDefault="00370420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firul II Movila - Țăndărei la linia 3 Țăndărei.</w:t>
            </w:r>
          </w:p>
        </w:tc>
      </w:tr>
      <w:tr w:rsidR="00370420" w14:paraId="135706E6" w14:textId="77777777">
        <w:trPr>
          <w:cantSplit/>
          <w:trHeight w:val="11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38808" w14:textId="77777777" w:rsidR="00370420" w:rsidRDefault="00370420" w:rsidP="00370420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68C45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02C86" w14:textId="77777777" w:rsidR="00370420" w:rsidRPr="00A152FB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8FB61" w14:textId="77777777" w:rsidR="00370420" w:rsidRDefault="0037042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787084E3" w14:textId="77777777" w:rsidR="00370420" w:rsidRDefault="0037042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6F1B4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129335F9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 /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A520C" w14:textId="77777777" w:rsidR="00370420" w:rsidRPr="00F9444C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9444C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A5FDD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C8265" w14:textId="77777777" w:rsidR="00370420" w:rsidRPr="00F9444C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31FC1" w14:textId="77777777" w:rsidR="00370420" w:rsidRDefault="00370420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 pe teren.</w:t>
            </w:r>
          </w:p>
          <w:p w14:paraId="2C45F865" w14:textId="77777777" w:rsidR="00370420" w:rsidRDefault="00370420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7 şi 8.</w:t>
            </w:r>
          </w:p>
        </w:tc>
      </w:tr>
      <w:tr w:rsidR="00370420" w14:paraId="149132B0" w14:textId="77777777" w:rsidTr="00480EEF">
        <w:trPr>
          <w:cantSplit/>
          <w:trHeight w:val="6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04E9E" w14:textId="77777777" w:rsidR="00370420" w:rsidRDefault="00370420" w:rsidP="00370420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4CB8D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1DD5B" w14:textId="77777777" w:rsidR="00370420" w:rsidRPr="00A152FB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5AC92" w14:textId="77777777" w:rsidR="00370420" w:rsidRDefault="00370420" w:rsidP="00480EE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Ţăndărei - Movila </w:t>
            </w:r>
          </w:p>
          <w:p w14:paraId="3BCA45F0" w14:textId="77777777" w:rsidR="00370420" w:rsidRDefault="0037042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9ED6A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5E48E" w14:textId="77777777" w:rsidR="00370420" w:rsidRPr="00F9444C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E0EC0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59+100</w:t>
            </w:r>
          </w:p>
          <w:p w14:paraId="6568BCA1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62+900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9675E" w14:textId="77777777" w:rsidR="00370420" w:rsidRPr="00F9444C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F7D28" w14:textId="77777777" w:rsidR="00370420" w:rsidRDefault="00370420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370420" w14:paraId="60A82C65" w14:textId="77777777">
        <w:trPr>
          <w:cantSplit/>
          <w:trHeight w:val="7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24489" w14:textId="77777777" w:rsidR="00370420" w:rsidRDefault="00370420" w:rsidP="00370420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BF0E4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552B8" w14:textId="77777777" w:rsidR="00370420" w:rsidRPr="00A152FB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301F0" w14:textId="77777777" w:rsidR="00370420" w:rsidRDefault="0037042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Movila – Feteşti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E044B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77C40" w14:textId="77777777" w:rsidR="00370420" w:rsidRPr="00F9444C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67645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72+500</w:t>
            </w:r>
          </w:p>
          <w:p w14:paraId="007418CD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84+700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81AE3" w14:textId="77777777" w:rsidR="00370420" w:rsidRPr="00F9444C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C2299" w14:textId="77777777" w:rsidR="00370420" w:rsidRDefault="00370420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370420" w14:paraId="47D5B5C6" w14:textId="77777777">
        <w:trPr>
          <w:cantSplit/>
          <w:trHeight w:val="7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C03FF" w14:textId="77777777" w:rsidR="00370420" w:rsidRDefault="00370420" w:rsidP="00370420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2174A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87+300</w:t>
            </w:r>
          </w:p>
          <w:p w14:paraId="4B7460ED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7456E" w14:textId="77777777" w:rsidR="00370420" w:rsidRPr="00A152FB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F64ED" w14:textId="77777777" w:rsidR="00370420" w:rsidRDefault="00370420" w:rsidP="00480EE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Movila – Feteşti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FBB61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445A5" w14:textId="77777777" w:rsidR="00370420" w:rsidRPr="00F9444C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07068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518BA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27454" w14:textId="77777777" w:rsidR="00370420" w:rsidRDefault="00370420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</w:tbl>
    <w:p w14:paraId="6CAB3F0C" w14:textId="77777777" w:rsidR="00370420" w:rsidRDefault="00370420" w:rsidP="00802827">
      <w:pPr>
        <w:spacing w:line="276" w:lineRule="auto"/>
        <w:ind w:right="57"/>
        <w:rPr>
          <w:sz w:val="20"/>
          <w:lang w:val="ro-RO"/>
        </w:rPr>
      </w:pPr>
    </w:p>
    <w:p w14:paraId="788214D8" w14:textId="77777777" w:rsidR="00370420" w:rsidRDefault="00370420" w:rsidP="00672C80">
      <w:pPr>
        <w:pStyle w:val="Heading1"/>
        <w:spacing w:line="360" w:lineRule="auto"/>
      </w:pPr>
      <w:r>
        <w:t>LINIA 813</w:t>
      </w:r>
    </w:p>
    <w:p w14:paraId="3166A3B9" w14:textId="77777777" w:rsidR="00370420" w:rsidRDefault="00370420" w:rsidP="00576868">
      <w:pPr>
        <w:pStyle w:val="Heading1"/>
        <w:spacing w:line="360" w:lineRule="auto"/>
        <w:rPr>
          <w:b w:val="0"/>
          <w:bCs w:val="0"/>
          <w:sz w:val="8"/>
        </w:rPr>
      </w:pPr>
      <w:r>
        <w:t>CONSTANŢA - MANGALIA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41"/>
        <w:gridCol w:w="874"/>
        <w:gridCol w:w="757"/>
        <w:gridCol w:w="2212"/>
        <w:gridCol w:w="873"/>
        <w:gridCol w:w="756"/>
        <w:gridCol w:w="873"/>
        <w:gridCol w:w="756"/>
        <w:gridCol w:w="2508"/>
      </w:tblGrid>
      <w:tr w:rsidR="00370420" w14:paraId="3EF1C8BC" w14:textId="77777777">
        <w:trPr>
          <w:cantSplit/>
          <w:trHeight w:val="29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3B06C" w14:textId="77777777" w:rsidR="00370420" w:rsidRDefault="00370420" w:rsidP="00370420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3EC43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B95B0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A687C" w14:textId="77777777" w:rsidR="00370420" w:rsidRDefault="0037042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31F75E4D" w14:textId="77777777" w:rsidR="00370420" w:rsidRDefault="0037042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9702F" w14:textId="77777777" w:rsidR="00370420" w:rsidRDefault="00370420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toată</w:t>
            </w:r>
          </w:p>
          <w:p w14:paraId="0B81AE78" w14:textId="77777777" w:rsidR="00370420" w:rsidRDefault="00370420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EDA95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44752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0C950" w14:textId="77777777" w:rsidR="00370420" w:rsidRPr="00564F54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7E890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70420" w14:paraId="0E311037" w14:textId="77777777">
        <w:trPr>
          <w:cantSplit/>
          <w:trHeight w:val="47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EA7D7" w14:textId="77777777" w:rsidR="00370420" w:rsidRDefault="00370420" w:rsidP="00370420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9D140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D5E89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0A941" w14:textId="77777777" w:rsidR="00370420" w:rsidRDefault="0037042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0419E348" w14:textId="77777777" w:rsidR="00370420" w:rsidRDefault="0037042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0EB43" w14:textId="77777777" w:rsidR="00370420" w:rsidRDefault="00370420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peste </w:t>
            </w:r>
          </w:p>
          <w:p w14:paraId="1FBE6CB1" w14:textId="77777777" w:rsidR="00370420" w:rsidRDefault="00370420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diag.</w:t>
            </w:r>
          </w:p>
          <w:p w14:paraId="675C85CF" w14:textId="77777777" w:rsidR="00370420" w:rsidRDefault="00370420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50/54-46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6494A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675B9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F0BE1" w14:textId="77777777" w:rsidR="00370420" w:rsidRPr="00564F54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79022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70420" w14:paraId="446A078E" w14:textId="77777777">
        <w:trPr>
          <w:cantSplit/>
          <w:trHeight w:val="47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7D9BD" w14:textId="77777777" w:rsidR="00370420" w:rsidRDefault="00370420" w:rsidP="00370420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8CD46" w14:textId="77777777" w:rsidR="00370420" w:rsidRDefault="00370420" w:rsidP="00515B1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7D750" w14:textId="77777777" w:rsidR="00370420" w:rsidRDefault="00370420" w:rsidP="00515B1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BEC95" w14:textId="77777777" w:rsidR="00370420" w:rsidRDefault="00370420" w:rsidP="00515B1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796FE5C5" w14:textId="77777777" w:rsidR="00370420" w:rsidRDefault="00370420" w:rsidP="00515B1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EA802" w14:textId="77777777" w:rsidR="00370420" w:rsidRDefault="00370420" w:rsidP="00515B14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60 pe directă + abatere 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02EDE" w14:textId="77777777" w:rsidR="00370420" w:rsidRDefault="00370420" w:rsidP="00515B1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2C1D4" w14:textId="77777777" w:rsidR="00370420" w:rsidRDefault="00370420" w:rsidP="00515B1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2D149" w14:textId="77777777" w:rsidR="00370420" w:rsidRPr="00564F54" w:rsidRDefault="00370420" w:rsidP="00515B1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3AD3F" w14:textId="77777777" w:rsidR="00370420" w:rsidRDefault="00370420" w:rsidP="00515B1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70420" w14:paraId="08EDDE4D" w14:textId="77777777">
        <w:trPr>
          <w:cantSplit/>
          <w:trHeight w:val="164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098DF" w14:textId="77777777" w:rsidR="00370420" w:rsidRDefault="00370420" w:rsidP="00370420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631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56506" w14:textId="77777777" w:rsidR="00370420" w:rsidRPr="00564F54" w:rsidRDefault="00370420">
            <w:pPr>
              <w:spacing w:before="120" w:after="40" w:line="276" w:lineRule="auto"/>
              <w:ind w:left="57" w:right="57"/>
              <w:jc w:val="center"/>
              <w:rPr>
                <w:bCs/>
                <w:i/>
                <w:sz w:val="36"/>
                <w:szCs w:val="36"/>
              </w:rPr>
            </w:pPr>
            <w:r w:rsidRPr="00564F54">
              <w:rPr>
                <w:bCs/>
                <w:i/>
                <w:sz w:val="36"/>
                <w:szCs w:val="36"/>
              </w:rPr>
              <w:t>firul III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171FE" w14:textId="77777777" w:rsidR="00370420" w:rsidRDefault="0037042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-</w:t>
            </w:r>
          </w:p>
          <w:p w14:paraId="375EFCCF" w14:textId="77777777" w:rsidR="00370420" w:rsidRDefault="0037042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Ramificaţie </w:t>
            </w:r>
          </w:p>
          <w:p w14:paraId="52155B61" w14:textId="77777777" w:rsidR="00370420" w:rsidRDefault="0037042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Vii</w:t>
            </w:r>
          </w:p>
        </w:tc>
        <w:tc>
          <w:tcPr>
            <w:tcW w:w="1629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F6B56" w14:textId="77777777" w:rsidR="00370420" w:rsidRPr="001A0BE2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1A0BE2">
              <w:rPr>
                <w:b/>
                <w:bCs/>
                <w:sz w:val="20"/>
                <w:szCs w:val="20"/>
              </w:rPr>
              <w:t>între sch</w:t>
            </w:r>
            <w:r>
              <w:rPr>
                <w:b/>
                <w:bCs/>
                <w:sz w:val="20"/>
                <w:szCs w:val="20"/>
              </w:rPr>
              <w:t>.</w:t>
            </w:r>
            <w:r w:rsidRPr="001A0BE2">
              <w:rPr>
                <w:b/>
                <w:bCs/>
                <w:sz w:val="20"/>
                <w:szCs w:val="20"/>
              </w:rPr>
              <w:t xml:space="preserve"> </w:t>
            </w:r>
          </w:p>
          <w:p w14:paraId="1FA58694" w14:textId="77777777" w:rsidR="00370420" w:rsidRPr="001A0BE2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1A0BE2">
              <w:rPr>
                <w:b/>
                <w:bCs/>
                <w:sz w:val="20"/>
                <w:szCs w:val="20"/>
              </w:rPr>
              <w:t xml:space="preserve">26 şi 28 </w:t>
            </w:r>
          </w:p>
          <w:p w14:paraId="2C28A86B" w14:textId="77777777" w:rsidR="00370420" w:rsidRPr="001A0BE2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1A0BE2">
              <w:rPr>
                <w:b/>
                <w:bCs/>
                <w:sz w:val="20"/>
                <w:szCs w:val="20"/>
              </w:rPr>
              <w:t xml:space="preserve">şi </w:t>
            </w:r>
          </w:p>
          <w:p w14:paraId="2ED1E3BE" w14:textId="77777777" w:rsidR="00370420" w:rsidRPr="00564F54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A0BE2">
              <w:rPr>
                <w:b/>
                <w:bCs/>
                <w:sz w:val="20"/>
                <w:szCs w:val="20"/>
              </w:rPr>
              <w:t>peste sch</w:t>
            </w:r>
            <w:r>
              <w:rPr>
                <w:b/>
                <w:bCs/>
                <w:sz w:val="20"/>
                <w:szCs w:val="20"/>
              </w:rPr>
              <w:t>.</w:t>
            </w:r>
            <w:r w:rsidRPr="001A0BE2">
              <w:rPr>
                <w:b/>
                <w:bCs/>
                <w:sz w:val="20"/>
                <w:szCs w:val="20"/>
              </w:rPr>
              <w:t xml:space="preserve"> 26 </w:t>
            </w:r>
            <w:r>
              <w:rPr>
                <w:b/>
                <w:bCs/>
                <w:sz w:val="20"/>
                <w:szCs w:val="20"/>
              </w:rPr>
              <w:t xml:space="preserve">      </w:t>
            </w:r>
            <w:r w:rsidRPr="001A0BE2">
              <w:rPr>
                <w:b/>
                <w:bCs/>
                <w:sz w:val="20"/>
                <w:szCs w:val="20"/>
              </w:rPr>
              <w:t>în abatere</w:t>
            </w:r>
          </w:p>
        </w:tc>
        <w:tc>
          <w:tcPr>
            <w:tcW w:w="1629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AC5D1" w14:textId="77777777" w:rsidR="00370420" w:rsidRPr="00564F54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3BBF1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70420" w14:paraId="37ABD658" w14:textId="77777777">
        <w:trPr>
          <w:cantSplit/>
          <w:trHeight w:val="93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5E9F8" w14:textId="77777777" w:rsidR="00370420" w:rsidRDefault="00370420" w:rsidP="00370420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D9933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B05A8" w14:textId="77777777" w:rsidR="00370420" w:rsidRPr="00564F54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4C67D" w14:textId="77777777" w:rsidR="00370420" w:rsidRDefault="0037042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-</w:t>
            </w:r>
          </w:p>
          <w:p w14:paraId="479F75B0" w14:textId="77777777" w:rsidR="00370420" w:rsidRDefault="0037042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Nord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2B754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0AEFFBEB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2 - 4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01727" w14:textId="77777777" w:rsidR="00370420" w:rsidRPr="00564F54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4F029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E2931" w14:textId="77777777" w:rsidR="00370420" w:rsidRPr="00564F54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EFD89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1716E93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din firul I în firul II 813.</w:t>
            </w:r>
          </w:p>
        </w:tc>
      </w:tr>
      <w:tr w:rsidR="00370420" w14:paraId="59E458B3" w14:textId="77777777">
        <w:trPr>
          <w:cantSplit/>
          <w:trHeight w:val="93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AB8BF" w14:textId="77777777" w:rsidR="00370420" w:rsidRDefault="00370420" w:rsidP="00370420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E5BDE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71D60" w14:textId="77777777" w:rsidR="00370420" w:rsidRPr="00564F54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EE1E3" w14:textId="77777777" w:rsidR="00370420" w:rsidRDefault="0037042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Oraș -</w:t>
            </w:r>
          </w:p>
          <w:p w14:paraId="3EDC9E87" w14:textId="77777777" w:rsidR="00370420" w:rsidRDefault="0037042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Nord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A6B73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8DC69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CACD8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228+028</w:t>
            </w:r>
          </w:p>
          <w:p w14:paraId="32AFA852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229+340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92111" w14:textId="77777777" w:rsidR="00370420" w:rsidRPr="00564F54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64364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4C52C0">
              <w:rPr>
                <w:b/>
                <w:bCs/>
                <w:i/>
                <w:iCs/>
                <w:sz w:val="20"/>
              </w:rPr>
              <w:t>Semnalizata pe teren, f</w:t>
            </w:r>
            <w:r>
              <w:rPr>
                <w:b/>
                <w:bCs/>
                <w:i/>
                <w:iCs/>
                <w:sz w:val="20"/>
              </w:rPr>
              <w:t>ă</w:t>
            </w:r>
            <w:r w:rsidRPr="004C52C0">
              <w:rPr>
                <w:b/>
                <w:bCs/>
                <w:i/>
                <w:iCs/>
                <w:sz w:val="20"/>
              </w:rPr>
              <w:t>r</w:t>
            </w:r>
            <w:r>
              <w:rPr>
                <w:b/>
                <w:bCs/>
                <w:i/>
                <w:iCs/>
                <w:sz w:val="20"/>
              </w:rPr>
              <w:t>ă</w:t>
            </w:r>
            <w:r w:rsidRPr="004C52C0">
              <w:rPr>
                <w:b/>
                <w:bCs/>
                <w:i/>
                <w:iCs/>
                <w:sz w:val="20"/>
              </w:rPr>
              <w:t xml:space="preserve"> inductori la paleta galbena Afecteaza intr /iesiri  Fir I si Fir II  L 813 Constanta Oras-Agigea Nord.</w:t>
            </w:r>
          </w:p>
        </w:tc>
      </w:tr>
      <w:tr w:rsidR="00370420" w14:paraId="76BDA8E5" w14:textId="77777777">
        <w:trPr>
          <w:cantSplit/>
          <w:trHeight w:val="93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BB128" w14:textId="77777777" w:rsidR="00370420" w:rsidRDefault="00370420" w:rsidP="00370420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8151D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229+340</w:t>
            </w:r>
          </w:p>
          <w:p w14:paraId="158EBB40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231+000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24531" w14:textId="77777777" w:rsidR="00370420" w:rsidRPr="00564F54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53275" w14:textId="77777777" w:rsidR="00370420" w:rsidRDefault="0037042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 w:rsidRPr="004C52C0">
              <w:rPr>
                <w:b/>
                <w:bCs/>
                <w:sz w:val="20"/>
              </w:rPr>
              <w:t>Statia  Agigea Nord Linia II directa si sch.: 5,9,13, 6 si  sch.2 , pe directa.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D7B2F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B9B41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FFD02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9FAE2" w14:textId="77777777" w:rsidR="00370420" w:rsidRPr="00564F54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AA30A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4C52C0">
              <w:rPr>
                <w:b/>
                <w:bCs/>
                <w:i/>
                <w:iCs/>
                <w:sz w:val="20"/>
              </w:rPr>
              <w:t>Semnalizată pe teren, fără inductori la paleta galbenă. Afectează intrări /ieșiri Linia II directă stația Agigea Nord</w:t>
            </w:r>
          </w:p>
        </w:tc>
      </w:tr>
      <w:tr w:rsidR="00370420" w14:paraId="35F35669" w14:textId="77777777">
        <w:trPr>
          <w:cantSplit/>
          <w:trHeight w:val="93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55977" w14:textId="77777777" w:rsidR="00370420" w:rsidRDefault="00370420" w:rsidP="00370420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6293D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8B811" w14:textId="77777777" w:rsidR="00370420" w:rsidRPr="00564F54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A32C6" w14:textId="77777777" w:rsidR="00370420" w:rsidRDefault="0037042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 w:rsidRPr="004C52C0">
              <w:rPr>
                <w:b/>
                <w:bCs/>
                <w:sz w:val="20"/>
              </w:rPr>
              <w:t>Statia  Agigea Nord Linia III directa si sch.: 7, 11, 15, 8 si sch.4 , pe directa .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AC487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2266B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89343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229+340</w:t>
            </w:r>
          </w:p>
          <w:p w14:paraId="74865A9D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231+345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F2634" w14:textId="77777777" w:rsidR="00370420" w:rsidRPr="00564F54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98BC2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4C52C0">
              <w:rPr>
                <w:b/>
                <w:bCs/>
                <w:i/>
                <w:iCs/>
                <w:sz w:val="20"/>
              </w:rPr>
              <w:t>Semnalizata pe teren , fara inductori la paleta galbena Afecteaza intr /iesiri la Linia III directa statia Agigea Nord.</w:t>
            </w:r>
          </w:p>
        </w:tc>
      </w:tr>
      <w:tr w:rsidR="00370420" w14:paraId="653BE239" w14:textId="77777777">
        <w:trPr>
          <w:cantSplit/>
          <w:trHeight w:val="100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6D82E" w14:textId="77777777" w:rsidR="00370420" w:rsidRDefault="00370420" w:rsidP="00370420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034FA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D339C" w14:textId="77777777" w:rsidR="00370420" w:rsidRPr="00564F54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1CAE1" w14:textId="77777777" w:rsidR="00370420" w:rsidRDefault="0037042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2D20E019" w14:textId="77777777" w:rsidR="00370420" w:rsidRDefault="0037042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1E80F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38708481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4F9828C5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7 - 9 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0FA97" w14:textId="77777777" w:rsidR="00370420" w:rsidRPr="00564F54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A3158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3E98A" w14:textId="77777777" w:rsidR="00370420" w:rsidRPr="00564F54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3349C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96650EF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trecerea de pe firul I pe firul II şi invers. </w:t>
            </w:r>
          </w:p>
        </w:tc>
      </w:tr>
      <w:tr w:rsidR="00370420" w14:paraId="3A0C3CB6" w14:textId="77777777">
        <w:trPr>
          <w:cantSplit/>
          <w:trHeight w:val="96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29938" w14:textId="77777777" w:rsidR="00370420" w:rsidRDefault="00370420" w:rsidP="00370420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CE47D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685E0" w14:textId="77777777" w:rsidR="00370420" w:rsidRPr="00564F54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A9C99" w14:textId="77777777" w:rsidR="00370420" w:rsidRDefault="0037042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55D6523A" w14:textId="77777777" w:rsidR="00370420" w:rsidRDefault="0037042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D6133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7426AB1B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0A7F12E3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5 - 11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44D7B" w14:textId="77777777" w:rsidR="00370420" w:rsidRPr="00564F54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D384E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5F342" w14:textId="77777777" w:rsidR="00370420" w:rsidRPr="00564F54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20C89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DB7AA46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din firul I în firul II.</w:t>
            </w:r>
          </w:p>
        </w:tc>
      </w:tr>
      <w:tr w:rsidR="00370420" w14:paraId="2C31823D" w14:textId="77777777">
        <w:trPr>
          <w:cantSplit/>
          <w:trHeight w:val="69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1E092" w14:textId="77777777" w:rsidR="00370420" w:rsidRDefault="00370420" w:rsidP="00370420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0FB55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6D1DD" w14:textId="77777777" w:rsidR="00370420" w:rsidRPr="00564F54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DB791" w14:textId="77777777" w:rsidR="00370420" w:rsidRDefault="0037042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77681CED" w14:textId="77777777" w:rsidR="00370420" w:rsidRDefault="0037042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A9579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2CB53A05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15 - 19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F9D6B" w14:textId="77777777" w:rsidR="00370420" w:rsidRPr="00564F54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6F647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2C48D" w14:textId="77777777" w:rsidR="00370420" w:rsidRPr="00564F54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B4F5B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34032E4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0ED570F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4 - 7.</w:t>
            </w:r>
          </w:p>
        </w:tc>
      </w:tr>
      <w:tr w:rsidR="00370420" w14:paraId="0D440AD1" w14:textId="77777777">
        <w:trPr>
          <w:cantSplit/>
          <w:trHeight w:val="89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E22F3" w14:textId="77777777" w:rsidR="00370420" w:rsidRDefault="00370420" w:rsidP="00370420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F7983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585BF" w14:textId="77777777" w:rsidR="00370420" w:rsidRPr="00564F54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8DFF5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6EF47F4F" w14:textId="77777777" w:rsidR="00370420" w:rsidRDefault="0037042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4FA94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13 </w:t>
            </w:r>
          </w:p>
          <w:p w14:paraId="03CDC36E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F0744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666F0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7D79D" w14:textId="77777777" w:rsidR="00370420" w:rsidRPr="00564F54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74E04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AD8E132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linia OIL TERMINAL.</w:t>
            </w:r>
          </w:p>
        </w:tc>
      </w:tr>
      <w:tr w:rsidR="00370420" w14:paraId="1319A2E2" w14:textId="77777777">
        <w:trPr>
          <w:cantSplit/>
          <w:trHeight w:val="695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FAAA1" w14:textId="77777777" w:rsidR="00370420" w:rsidRDefault="00370420" w:rsidP="00370420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18688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2D10B" w14:textId="77777777" w:rsidR="00370420" w:rsidRPr="00564F54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A7156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362A97A8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8D057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sch. </w:t>
            </w:r>
          </w:p>
          <w:p w14:paraId="3C2D57F2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 şi 21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3BD8D" w14:textId="77777777" w:rsidR="00370420" w:rsidRPr="00564F54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B8D82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09269" w14:textId="77777777" w:rsidR="00370420" w:rsidRPr="00564F54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DAC58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</w:tc>
      </w:tr>
      <w:tr w:rsidR="00370420" w14:paraId="18D41A17" w14:textId="77777777">
        <w:trPr>
          <w:cantSplit/>
          <w:trHeight w:val="105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A75B1" w14:textId="77777777" w:rsidR="00370420" w:rsidRDefault="00370420" w:rsidP="00370420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1ECFB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D1F52" w14:textId="77777777" w:rsidR="00370420" w:rsidRPr="00564F54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740DE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06F04158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78564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51E8E" w14:textId="77777777" w:rsidR="00370420" w:rsidRPr="00564F54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1DD29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E7B36" w14:textId="77777777" w:rsidR="00370420" w:rsidRPr="00564F54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99046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5280961C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A0B915B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4 - 7.</w:t>
            </w:r>
          </w:p>
        </w:tc>
      </w:tr>
      <w:tr w:rsidR="00370420" w14:paraId="03B13B04" w14:textId="77777777">
        <w:trPr>
          <w:cantSplit/>
          <w:trHeight w:val="969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9A984" w14:textId="77777777" w:rsidR="00370420" w:rsidRDefault="00370420" w:rsidP="00370420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8F987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9A24F" w14:textId="77777777" w:rsidR="00370420" w:rsidRPr="00564F54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48A9E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5C9681AD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Antestaţie Oil Terminal</w:t>
            </w:r>
          </w:p>
          <w:p w14:paraId="14F99F1E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A1080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7C6BB" w14:textId="77777777" w:rsidR="00370420" w:rsidRPr="00564F54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FD1AC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B6FE0" w14:textId="77777777" w:rsidR="00370420" w:rsidRPr="00564F54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FCDA6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70420" w14:paraId="6209E7FB" w14:textId="77777777">
        <w:trPr>
          <w:cantSplit/>
          <w:trHeight w:val="70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1B689" w14:textId="77777777" w:rsidR="00370420" w:rsidRDefault="00370420" w:rsidP="00370420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47472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4089E" w14:textId="77777777" w:rsidR="00370420" w:rsidRPr="00564F54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B48A7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440EEB6F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Antestaţie Oil Terminal</w:t>
            </w:r>
          </w:p>
          <w:p w14:paraId="0B6AE715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FB75F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A6778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023A9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4E5A7" w14:textId="77777777" w:rsidR="00370420" w:rsidRPr="00564F54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B4104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70420" w14:paraId="446EED18" w14:textId="77777777">
        <w:trPr>
          <w:cantSplit/>
          <w:trHeight w:val="444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5647F" w14:textId="77777777" w:rsidR="00370420" w:rsidRDefault="00370420" w:rsidP="00370420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D3BF9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27F26" w14:textId="77777777" w:rsidR="00370420" w:rsidRPr="00564F54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4976B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74F1A9B4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84351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B6E0B" w14:textId="77777777" w:rsidR="00370420" w:rsidRPr="00564F54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959F6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D1487" w14:textId="77777777" w:rsidR="00370420" w:rsidRPr="00564F54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930B9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70420" w14:paraId="18B13572" w14:textId="77777777">
        <w:trPr>
          <w:cantSplit/>
          <w:trHeight w:val="625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A91ED" w14:textId="77777777" w:rsidR="00370420" w:rsidRDefault="00370420" w:rsidP="00370420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D13A1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6DBEE" w14:textId="77777777" w:rsidR="00370420" w:rsidRPr="00564F54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02E81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60A4B3D9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47362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3F1B517D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18 - 22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20EEA" w14:textId="77777777" w:rsidR="00370420" w:rsidRPr="00564F54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2ED11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D78A6" w14:textId="77777777" w:rsidR="00370420" w:rsidRPr="00564F54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A391E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C1E124F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6 şi 7.</w:t>
            </w:r>
          </w:p>
        </w:tc>
      </w:tr>
      <w:tr w:rsidR="00370420" w14:paraId="25139684" w14:textId="77777777">
        <w:trPr>
          <w:cantSplit/>
          <w:trHeight w:val="554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C1A99" w14:textId="77777777" w:rsidR="00370420" w:rsidRDefault="00370420" w:rsidP="00370420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544AA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7E282" w14:textId="77777777" w:rsidR="00370420" w:rsidRPr="00564F54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96A45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Agigea Nord </w:t>
            </w:r>
          </w:p>
          <w:p w14:paraId="790EB91F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0D538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0A209" w14:textId="77777777" w:rsidR="00370420" w:rsidRPr="00564F54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4DAD6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BF3A0" w14:textId="77777777" w:rsidR="00370420" w:rsidRPr="00564F54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E0597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  pe teren. Afectează intrări - ieşiri </w:t>
            </w:r>
          </w:p>
          <w:p w14:paraId="32A9544B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şi 5.</w:t>
            </w:r>
          </w:p>
        </w:tc>
      </w:tr>
      <w:tr w:rsidR="00370420" w14:paraId="7AD46A50" w14:textId="77777777">
        <w:trPr>
          <w:cantSplit/>
          <w:trHeight w:val="1023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2148D" w14:textId="77777777" w:rsidR="00370420" w:rsidRDefault="00370420" w:rsidP="00370420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B53D1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B56A9" w14:textId="77777777" w:rsidR="00370420" w:rsidRPr="00564F54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87427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Agigea Nord </w:t>
            </w:r>
          </w:p>
          <w:p w14:paraId="54FCBF3A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103B6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7C384FAE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</w:t>
            </w:r>
          </w:p>
          <w:p w14:paraId="1755BC13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 / 18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CF41A" w14:textId="77777777" w:rsidR="00370420" w:rsidRPr="00564F54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D6310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E1994" w14:textId="77777777" w:rsidR="00370420" w:rsidRPr="00564F54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82885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B074391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0B7F5EF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din firul II 813 la </w:t>
            </w:r>
          </w:p>
          <w:p w14:paraId="4C6286A6" w14:textId="77777777" w:rsidR="00370420" w:rsidRPr="00CB3CD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liniile 4 -7 </w:t>
            </w:r>
            <w:r>
              <w:rPr>
                <w:b/>
                <w:bCs/>
                <w:i/>
                <w:sz w:val="20"/>
              </w:rPr>
              <w:t>s</w:t>
            </w:r>
            <w:r w:rsidRPr="00175D9D">
              <w:rPr>
                <w:b/>
                <w:bCs/>
                <w:i/>
                <w:sz w:val="20"/>
              </w:rPr>
              <w:t>t. Agigea Nord ş</w:t>
            </w:r>
            <w:r w:rsidRPr="00175D9D">
              <w:rPr>
                <w:b/>
                <w:bCs/>
                <w:i/>
                <w:sz w:val="20"/>
                <w:lang w:val="en-US"/>
              </w:rPr>
              <w:t>i la linia C</w:t>
            </w:r>
            <w:r>
              <w:rPr>
                <w:b/>
                <w:bCs/>
                <w:i/>
                <w:sz w:val="20"/>
                <w:lang w:val="en-US"/>
              </w:rPr>
              <w:t>OMVEX</w:t>
            </w:r>
            <w:r w:rsidRPr="00175D9D">
              <w:rPr>
                <w:b/>
                <w:bCs/>
                <w:i/>
                <w:sz w:val="20"/>
                <w:lang w:val="en-US"/>
              </w:rPr>
              <w:t>.</w:t>
            </w:r>
          </w:p>
        </w:tc>
      </w:tr>
      <w:tr w:rsidR="00370420" w14:paraId="0E297771" w14:textId="77777777">
        <w:trPr>
          <w:cantSplit/>
          <w:trHeight w:val="1023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F815D" w14:textId="77777777" w:rsidR="00370420" w:rsidRDefault="00370420" w:rsidP="00370420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2A1D5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72213" w14:textId="77777777" w:rsidR="00370420" w:rsidRPr="00564F54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30780" w14:textId="77777777" w:rsidR="00370420" w:rsidRDefault="00370420" w:rsidP="006F688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Agigea Nord </w:t>
            </w:r>
          </w:p>
          <w:p w14:paraId="758386C0" w14:textId="77777777" w:rsidR="00370420" w:rsidRDefault="00370420" w:rsidP="006F688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55801" w14:textId="77777777" w:rsidR="00370420" w:rsidRDefault="00370420" w:rsidP="006F688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009DF9B4" w14:textId="77777777" w:rsidR="00370420" w:rsidRDefault="00370420" w:rsidP="006F688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6 - 4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131FA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71784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E0424" w14:textId="77777777" w:rsidR="00370420" w:rsidRPr="00564F54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17CBF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94B708B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din firul I în firul II și invers.</w:t>
            </w:r>
          </w:p>
        </w:tc>
      </w:tr>
      <w:tr w:rsidR="00370420" w14:paraId="6D55A31E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7CF96" w14:textId="77777777" w:rsidR="00370420" w:rsidRDefault="00370420" w:rsidP="00370420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3ADC5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0+000</w:t>
            </w:r>
          </w:p>
          <w:p w14:paraId="086E3736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2+272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8C187" w14:textId="77777777" w:rsidR="00370420" w:rsidRPr="00564F54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50048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Agigea Nord - </w:t>
            </w:r>
          </w:p>
          <w:p w14:paraId="45589263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Constanța Port Zona C</w:t>
            </w:r>
          </w:p>
          <w:p w14:paraId="71F4BDB3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(linia COMVEX)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E5EC8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70816" w14:textId="77777777" w:rsidR="00370420" w:rsidRPr="00564F54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DD6E9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0+000</w:t>
            </w:r>
          </w:p>
          <w:p w14:paraId="45DA74D9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2+146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17841" w14:textId="77777777" w:rsidR="00370420" w:rsidRPr="00564F54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F4421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70420" w14:paraId="14865BCB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F9CC7" w14:textId="77777777" w:rsidR="00370420" w:rsidRDefault="00370420" w:rsidP="00370420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E40E8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CCA1E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29F77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Constanța Port</w:t>
            </w:r>
          </w:p>
          <w:p w14:paraId="4CEC6568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Zona C, Grupa A, liniile 1, 2, 3 și 4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B2412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37F7B" w14:textId="77777777" w:rsidR="00370420" w:rsidRPr="00564F54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E93AF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4801C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37C5B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70420" w14:paraId="633DD064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C3F16" w14:textId="77777777" w:rsidR="00370420" w:rsidRDefault="00370420" w:rsidP="00370420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CD549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EFE07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433D7" w14:textId="77777777" w:rsidR="00370420" w:rsidRDefault="00370420" w:rsidP="00D62E9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Nord -</w:t>
            </w:r>
          </w:p>
          <w:p w14:paraId="5E058067" w14:textId="77777777" w:rsidR="00370420" w:rsidRDefault="00370420" w:rsidP="00D62E9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Ecluză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BE7F1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DD5BB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D1DDA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231+345</w:t>
            </w:r>
          </w:p>
          <w:p w14:paraId="270F39DF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233+560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BD54A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230FA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70420" w14:paraId="30522A3C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089E8" w14:textId="77777777" w:rsidR="00370420" w:rsidRDefault="00370420" w:rsidP="00370420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7739A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232+900</w:t>
            </w:r>
          </w:p>
          <w:p w14:paraId="70CAD17B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233+090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34329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44FE3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Nord -</w:t>
            </w:r>
          </w:p>
          <w:p w14:paraId="4439A90E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Ecluză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76602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15874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B528D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AC117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E6F56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70420" w14:paraId="1E76DF08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AFA2A" w14:textId="77777777" w:rsidR="00370420" w:rsidRDefault="00370420" w:rsidP="00370420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C0A35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04AC7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17EA0" w14:textId="77777777" w:rsidR="00370420" w:rsidRDefault="00370420" w:rsidP="00D62E9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Ecluză</w:t>
            </w:r>
          </w:p>
          <w:p w14:paraId="53D37ACB" w14:textId="77777777" w:rsidR="00370420" w:rsidRDefault="00370420" w:rsidP="00D62E9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 Cap X, peste sch. 3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AA033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0B84A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AE125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233+560</w:t>
            </w:r>
          </w:p>
          <w:p w14:paraId="500C48B8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234+000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E937D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CD151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70420" w14:paraId="363B936F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6EEC7" w14:textId="77777777" w:rsidR="00370420" w:rsidRDefault="00370420" w:rsidP="00370420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31CF7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234+000</w:t>
            </w:r>
          </w:p>
          <w:p w14:paraId="6B4AECF2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234+300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0E91D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BD845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Ecluză</w:t>
            </w:r>
          </w:p>
          <w:p w14:paraId="5D94CDFE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directă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F7DF0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F32E8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0DC80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7FBC1" w14:textId="77777777" w:rsidR="00370420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21279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70420" w14:paraId="32D7A004" w14:textId="77777777">
        <w:trPr>
          <w:cantSplit/>
          <w:trHeight w:val="1117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3DD3F" w14:textId="77777777" w:rsidR="00370420" w:rsidRDefault="00370420" w:rsidP="00370420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B7E26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33D7E" w14:textId="77777777" w:rsidR="00370420" w:rsidRPr="00564F54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ABB67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Ecluză</w:t>
            </w:r>
          </w:p>
          <w:p w14:paraId="7E1433D5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57547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1A410B39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9  / 11 </w:t>
            </w:r>
          </w:p>
          <w:p w14:paraId="4C5848CC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D91B3" w14:textId="77777777" w:rsidR="00370420" w:rsidRPr="00564F54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B66D4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4B4F2" w14:textId="77777777" w:rsidR="00370420" w:rsidRPr="00564F54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E9144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Afectează intrări - ieşiri din st. Agigea Nord pe firul II 813 spre staţia Ferry - Boat.</w:t>
            </w:r>
          </w:p>
        </w:tc>
      </w:tr>
      <w:tr w:rsidR="00370420" w14:paraId="37BD482D" w14:textId="77777777">
        <w:trPr>
          <w:cantSplit/>
          <w:trHeight w:val="67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289C7" w14:textId="77777777" w:rsidR="00370420" w:rsidRDefault="00370420" w:rsidP="00370420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C6657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F09A6" w14:textId="77777777" w:rsidR="00370420" w:rsidRPr="00564F54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1EA51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Ecluză</w:t>
            </w:r>
          </w:p>
          <w:p w14:paraId="17E6E412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83453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0E8C06F5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 – 9 /11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39E53" w14:textId="77777777" w:rsidR="00370420" w:rsidRPr="00564F54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DAE45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357EC" w14:textId="77777777" w:rsidR="00370420" w:rsidRPr="00564F54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0BDD1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F6EE6E6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din firul I 813 spre staţia </w:t>
            </w:r>
          </w:p>
          <w:p w14:paraId="4C9CD5A7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Ferry - Boat.</w:t>
            </w:r>
          </w:p>
        </w:tc>
      </w:tr>
      <w:tr w:rsidR="00370420" w14:paraId="4D6E869E" w14:textId="77777777">
        <w:trPr>
          <w:cantSplit/>
          <w:trHeight w:val="1483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6BE63" w14:textId="77777777" w:rsidR="00370420" w:rsidRDefault="00370420" w:rsidP="00370420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2C637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245+070</w:t>
            </w:r>
          </w:p>
          <w:p w14:paraId="03BAF557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245+120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2B76A" w14:textId="77777777" w:rsidR="00370420" w:rsidRPr="00564F54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328D1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Eforie Sud -</w:t>
            </w:r>
          </w:p>
          <w:p w14:paraId="53E17C18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Costineşti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277F8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11101" w14:textId="77777777" w:rsidR="00370420" w:rsidRPr="00564F54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617C7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ADA8C" w14:textId="77777777" w:rsidR="00370420" w:rsidRPr="00564F54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F21FA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1A8723A1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pentru primul vehicul din compunerea trenului (locomotivă sau vagon).</w:t>
            </w:r>
          </w:p>
        </w:tc>
      </w:tr>
      <w:tr w:rsidR="00370420" w14:paraId="2E63B901" w14:textId="77777777">
        <w:trPr>
          <w:cantSplit/>
          <w:trHeight w:val="1483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F3EE8" w14:textId="77777777" w:rsidR="00370420" w:rsidRDefault="00370420" w:rsidP="00370420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D0626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248+900</w:t>
            </w:r>
          </w:p>
          <w:p w14:paraId="1431BEAB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249+000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C57F3" w14:textId="77777777" w:rsidR="00370420" w:rsidRPr="00564F54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6D718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Eforie Sud -</w:t>
            </w:r>
          </w:p>
          <w:p w14:paraId="3026C169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Costineşti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69F34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6615D" w14:textId="77777777" w:rsidR="00370420" w:rsidRPr="00564F54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1ED9A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4E4FE" w14:textId="77777777" w:rsidR="00370420" w:rsidRPr="00564F54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1B905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 Se respectă numai cu primul hehicul din componența trenului (Locomotivă sau automotor)</w:t>
            </w:r>
          </w:p>
        </w:tc>
      </w:tr>
      <w:tr w:rsidR="00370420" w14:paraId="2E3B4328" w14:textId="77777777">
        <w:trPr>
          <w:cantSplit/>
          <w:trHeight w:val="717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D1A15" w14:textId="77777777" w:rsidR="00370420" w:rsidRDefault="00370420" w:rsidP="00370420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E6361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250+500</w:t>
            </w:r>
          </w:p>
          <w:p w14:paraId="36577294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250+550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378CC" w14:textId="77777777" w:rsidR="00370420" w:rsidRPr="00564F54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E0C90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Costineşti</w:t>
            </w:r>
          </w:p>
          <w:p w14:paraId="65C4E413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 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E9F2B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D0E89" w14:textId="77777777" w:rsidR="00370420" w:rsidRPr="00564F54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37668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26F69" w14:textId="77777777" w:rsidR="00370420" w:rsidRPr="00564F54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9041C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3CFF6E67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 trenului (locomotivă sau vagon).</w:t>
            </w:r>
          </w:p>
        </w:tc>
      </w:tr>
      <w:tr w:rsidR="00370420" w14:paraId="7FC5E269" w14:textId="77777777">
        <w:trPr>
          <w:cantSplit/>
          <w:trHeight w:val="60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C11ED" w14:textId="77777777" w:rsidR="00370420" w:rsidRDefault="00370420" w:rsidP="00370420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87402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7526E" w14:textId="77777777" w:rsidR="00370420" w:rsidRPr="00564F54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240C5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Costineşti</w:t>
            </w:r>
          </w:p>
          <w:p w14:paraId="224B9451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5BD98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745B6" w14:textId="77777777" w:rsidR="00370420" w:rsidRPr="00564F54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A3A9F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7C7FF" w14:textId="77777777" w:rsidR="00370420" w:rsidRPr="00564F54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03A36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</w:t>
            </w:r>
          </w:p>
        </w:tc>
      </w:tr>
      <w:tr w:rsidR="00370420" w14:paraId="7B797FCD" w14:textId="77777777">
        <w:trPr>
          <w:cantSplit/>
          <w:trHeight w:val="762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BCA35" w14:textId="77777777" w:rsidR="00370420" w:rsidRDefault="00370420" w:rsidP="00370420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93B08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A6B56" w14:textId="77777777" w:rsidR="00370420" w:rsidRPr="00564F54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49C62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Neptun</w:t>
            </w:r>
          </w:p>
          <w:p w14:paraId="6BE022C8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341EE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6224F0E5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6 - 8 - 10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A6C30" w14:textId="77777777" w:rsidR="00370420" w:rsidRPr="00564F54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555F6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FA71D" w14:textId="77777777" w:rsidR="00370420" w:rsidRPr="00564F54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B0130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 pe teren.</w:t>
            </w:r>
          </w:p>
        </w:tc>
      </w:tr>
      <w:tr w:rsidR="00370420" w14:paraId="0AF8A385" w14:textId="77777777">
        <w:trPr>
          <w:cantSplit/>
          <w:trHeight w:val="42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8D4EE" w14:textId="77777777" w:rsidR="00370420" w:rsidRDefault="00370420" w:rsidP="00370420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D993B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C667E" w14:textId="77777777" w:rsidR="00370420" w:rsidRPr="00564F54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4C57E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Mangalia</w:t>
            </w:r>
          </w:p>
          <w:p w14:paraId="023944D3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20228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 6 </w:t>
            </w:r>
          </w:p>
          <w:p w14:paraId="4FE99884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CE495" w14:textId="77777777" w:rsidR="00370420" w:rsidRPr="00564F54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9FFCB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6FC84" w14:textId="77777777" w:rsidR="00370420" w:rsidRPr="00564F54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231D6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 pe teren.</w:t>
            </w:r>
          </w:p>
          <w:p w14:paraId="1F4ECF70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D78B65C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8 - 10.</w:t>
            </w:r>
          </w:p>
        </w:tc>
      </w:tr>
      <w:tr w:rsidR="00370420" w14:paraId="49D85F62" w14:textId="77777777">
        <w:trPr>
          <w:cantSplit/>
          <w:trHeight w:val="20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5CC5A" w14:textId="77777777" w:rsidR="00370420" w:rsidRDefault="00370420" w:rsidP="00370420">
            <w:pPr>
              <w:numPr>
                <w:ilvl w:val="0"/>
                <w:numId w:val="4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D8AE4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5F969" w14:textId="77777777" w:rsidR="00370420" w:rsidRPr="00564F54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E0DE7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Mangalia</w:t>
            </w:r>
          </w:p>
          <w:p w14:paraId="4B88522D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9 abătută 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55A8B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92F6A4C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DE3B7" w14:textId="77777777" w:rsidR="00370420" w:rsidRPr="00564F54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5B1EE" w14:textId="77777777" w:rsidR="00370420" w:rsidRDefault="0037042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7D81E" w14:textId="77777777" w:rsidR="00370420" w:rsidRPr="00564F54" w:rsidRDefault="0037042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ADCE0" w14:textId="77777777" w:rsidR="00370420" w:rsidRDefault="0037042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0CCFFC8F" w14:textId="77777777" w:rsidR="00370420" w:rsidRPr="00237377" w:rsidRDefault="00370420">
      <w:pPr>
        <w:spacing w:before="40" w:after="40" w:line="192" w:lineRule="auto"/>
        <w:ind w:right="57"/>
        <w:rPr>
          <w:sz w:val="20"/>
          <w:szCs w:val="20"/>
          <w:lang w:val="ro-RO"/>
        </w:rPr>
      </w:pPr>
    </w:p>
    <w:p w14:paraId="2AD5BD3B" w14:textId="77777777" w:rsidR="00370420" w:rsidRDefault="00370420" w:rsidP="00C33CBB">
      <w:pPr>
        <w:spacing w:before="40" w:after="40" w:line="360" w:lineRule="auto"/>
        <w:ind w:left="57" w:right="57"/>
        <w:jc w:val="center"/>
        <w:rPr>
          <w:b/>
          <w:bCs/>
          <w:spacing w:val="40"/>
          <w:lang w:val="ro-RO"/>
        </w:rPr>
      </w:pPr>
      <w:r>
        <w:rPr>
          <w:b/>
          <w:bCs/>
          <w:spacing w:val="40"/>
          <w:lang w:val="ro-RO"/>
        </w:rPr>
        <w:lastRenderedPageBreak/>
        <w:t>LINIA 814</w:t>
      </w:r>
    </w:p>
    <w:p w14:paraId="64C94AFC" w14:textId="77777777" w:rsidR="00370420" w:rsidRDefault="00370420" w:rsidP="002C1023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PALAS - CONSTANŢA PORT  B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1"/>
        <w:gridCol w:w="756"/>
        <w:gridCol w:w="2203"/>
        <w:gridCol w:w="870"/>
        <w:gridCol w:w="754"/>
        <w:gridCol w:w="870"/>
        <w:gridCol w:w="755"/>
        <w:gridCol w:w="2489"/>
      </w:tblGrid>
      <w:tr w:rsidR="00370420" w14:paraId="1B60BC44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E9B7D" w14:textId="77777777" w:rsidR="00370420" w:rsidRDefault="00370420" w:rsidP="00370420">
            <w:pPr>
              <w:numPr>
                <w:ilvl w:val="0"/>
                <w:numId w:val="4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FBA23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4C59B" w14:textId="77777777" w:rsidR="00370420" w:rsidRPr="002B6917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D8C93" w14:textId="77777777" w:rsidR="00370420" w:rsidRDefault="0037042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7A269EE4" w14:textId="77777777" w:rsidR="00370420" w:rsidRDefault="0037042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liniile 11B, 15B, 22B, 24B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A9993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262E9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95B90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A71C2" w14:textId="77777777" w:rsidR="00370420" w:rsidRPr="002A6824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B267F" w14:textId="77777777" w:rsidR="00370420" w:rsidRDefault="00370420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70420" w14:paraId="726FC897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34648" w14:textId="77777777" w:rsidR="00370420" w:rsidRDefault="00370420" w:rsidP="00370420">
            <w:pPr>
              <w:numPr>
                <w:ilvl w:val="0"/>
                <w:numId w:val="4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C203C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D5CBD" w14:textId="77777777" w:rsidR="00370420" w:rsidRPr="002B6917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B8851" w14:textId="77777777" w:rsidR="00370420" w:rsidRDefault="0037042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2E89541C" w14:textId="77777777" w:rsidR="00370420" w:rsidRDefault="0037042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linia 14B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C70FD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700 m din </w:t>
            </w:r>
          </w:p>
          <w:p w14:paraId="0C378A4E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1977F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DAFB7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ACB62" w14:textId="77777777" w:rsidR="00370420" w:rsidRPr="002A6824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94885" w14:textId="77777777" w:rsidR="00370420" w:rsidRDefault="00370420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70420" w14:paraId="0F1BB62F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F447D" w14:textId="77777777" w:rsidR="00370420" w:rsidRDefault="00370420" w:rsidP="00370420">
            <w:pPr>
              <w:numPr>
                <w:ilvl w:val="0"/>
                <w:numId w:val="4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33E29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48111" w14:textId="77777777" w:rsidR="00370420" w:rsidRPr="002B6917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8184F" w14:textId="77777777" w:rsidR="00370420" w:rsidRDefault="0037042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1A394BD8" w14:textId="77777777" w:rsidR="00370420" w:rsidRDefault="0037042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F5957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35B și </w:t>
            </w:r>
          </w:p>
          <w:p w14:paraId="04B3171B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 41B/</w:t>
            </w:r>
          </w:p>
          <w:p w14:paraId="658A18A2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49B,</w:t>
            </w:r>
          </w:p>
          <w:p w14:paraId="7DDFF708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15B/17B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4FB99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4E2A5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7810C" w14:textId="77777777" w:rsidR="00370420" w:rsidRPr="002A6824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E9089" w14:textId="77777777" w:rsidR="00370420" w:rsidRDefault="00370420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70420" w14:paraId="2BC655B2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8D775" w14:textId="77777777" w:rsidR="00370420" w:rsidRDefault="00370420" w:rsidP="00370420">
            <w:pPr>
              <w:numPr>
                <w:ilvl w:val="0"/>
                <w:numId w:val="4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E67AF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CB004" w14:textId="77777777" w:rsidR="00370420" w:rsidRPr="002B6917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964A4" w14:textId="77777777" w:rsidR="00370420" w:rsidRDefault="0037042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44D6C397" w14:textId="77777777" w:rsidR="00370420" w:rsidRDefault="0037042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Tranzit, 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A53CA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150 m din </w:t>
            </w:r>
          </w:p>
          <w:p w14:paraId="530D67B7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0B0B8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8697E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40123" w14:textId="77777777" w:rsidR="00370420" w:rsidRPr="002A6824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C4095" w14:textId="77777777" w:rsidR="00370420" w:rsidRDefault="00370420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70420" w14:paraId="73C164DA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24C52" w14:textId="77777777" w:rsidR="00370420" w:rsidRDefault="00370420" w:rsidP="00370420">
            <w:pPr>
              <w:numPr>
                <w:ilvl w:val="0"/>
                <w:numId w:val="4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6D86F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9CA81" w14:textId="77777777" w:rsidR="00370420" w:rsidRPr="002B6917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A88D6" w14:textId="77777777" w:rsidR="00370420" w:rsidRDefault="00370420" w:rsidP="00B1311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65B048A4" w14:textId="77777777" w:rsidR="00370420" w:rsidRDefault="00370420" w:rsidP="00B1311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F9FAF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56</w:t>
            </w:r>
          </w:p>
          <w:p w14:paraId="3BFDC9D3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487E9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EAA79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E999B" w14:textId="77777777" w:rsidR="00370420" w:rsidRPr="002A6824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7AB3F" w14:textId="77777777" w:rsidR="00370420" w:rsidRDefault="00370420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B13112">
              <w:rPr>
                <w:b/>
                <w:bCs/>
                <w:i/>
                <w:iCs/>
                <w:sz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3 Grupa Tranzit;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8 Grupa A și Linia Colectoare. Afectează intrări-ieșiri Linia Colectoare și de la Constanța Oraș, Constanța Mărfuri;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3 Grupa Tranzit;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L8 Grupa A și Linia Colectoare</w:t>
            </w:r>
          </w:p>
        </w:tc>
      </w:tr>
      <w:tr w:rsidR="00370420" w14:paraId="6BC34E93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6FEA6" w14:textId="77777777" w:rsidR="00370420" w:rsidRDefault="00370420" w:rsidP="00370420">
            <w:pPr>
              <w:numPr>
                <w:ilvl w:val="0"/>
                <w:numId w:val="4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3FF19" w14:textId="77777777" w:rsidR="00370420" w:rsidRDefault="00370420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E1EED" w14:textId="77777777" w:rsidR="00370420" w:rsidRPr="002B6917" w:rsidRDefault="00370420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53075" w14:textId="77777777" w:rsidR="00370420" w:rsidRDefault="00370420" w:rsidP="00B1311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48D0C17C" w14:textId="77777777" w:rsidR="00370420" w:rsidRDefault="00370420" w:rsidP="00B1311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B88BE" w14:textId="77777777" w:rsidR="00370420" w:rsidRDefault="00370420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30</w:t>
            </w:r>
          </w:p>
          <w:p w14:paraId="68D99A91" w14:textId="77777777" w:rsidR="00370420" w:rsidRDefault="00370420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B99B1" w14:textId="77777777" w:rsidR="00370420" w:rsidRDefault="00370420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42684" w14:textId="77777777" w:rsidR="00370420" w:rsidRDefault="00370420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682AC" w14:textId="77777777" w:rsidR="00370420" w:rsidRPr="002A6824" w:rsidRDefault="00370420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FEFE7" w14:textId="77777777" w:rsidR="00370420" w:rsidRDefault="00370420" w:rsidP="00B1311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B13112">
              <w:rPr>
                <w:b/>
                <w:bCs/>
                <w:i/>
                <w:iCs/>
                <w:sz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7 Grupa Tranzit;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 xml:space="preserve">8 Grupa A și Linia Colectoare. </w:t>
            </w:r>
          </w:p>
        </w:tc>
      </w:tr>
      <w:tr w:rsidR="00370420" w14:paraId="6489F4C9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A5F8E" w14:textId="77777777" w:rsidR="00370420" w:rsidRDefault="00370420" w:rsidP="00370420">
            <w:pPr>
              <w:numPr>
                <w:ilvl w:val="0"/>
                <w:numId w:val="4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091B2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21B99" w14:textId="77777777" w:rsidR="00370420" w:rsidRPr="002B6917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9B6CA" w14:textId="77777777" w:rsidR="00370420" w:rsidRDefault="0037042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0D96470A" w14:textId="77777777" w:rsidR="00370420" w:rsidRDefault="0037042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</w:t>
            </w:r>
          </w:p>
          <w:p w14:paraId="59301470" w14:textId="77777777" w:rsidR="00370420" w:rsidRDefault="0037042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CE34E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BF90047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C6E93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ABB84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8A70C" w14:textId="77777777" w:rsidR="00370420" w:rsidRPr="002A6824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D4701" w14:textId="77777777" w:rsidR="00370420" w:rsidRDefault="00370420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70420" w14:paraId="18B6A53E" w14:textId="77777777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0B3F0" w14:textId="77777777" w:rsidR="00370420" w:rsidRDefault="00370420" w:rsidP="00370420">
            <w:pPr>
              <w:numPr>
                <w:ilvl w:val="0"/>
                <w:numId w:val="4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3CDC3" w14:textId="77777777" w:rsidR="00370420" w:rsidRDefault="00370420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987EE" w14:textId="77777777" w:rsidR="00370420" w:rsidRPr="002B6917" w:rsidRDefault="00370420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0AA59" w14:textId="77777777" w:rsidR="00370420" w:rsidRDefault="00370420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7673FFF4" w14:textId="77777777" w:rsidR="00370420" w:rsidRDefault="00370420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F3BEF" w14:textId="77777777" w:rsidR="00370420" w:rsidRDefault="00370420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SI 054 (intre sch. 16 și 30)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B2940" w14:textId="77777777" w:rsidR="00370420" w:rsidRDefault="00370420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A4588" w14:textId="77777777" w:rsidR="00370420" w:rsidRDefault="00370420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A3E9C" w14:textId="77777777" w:rsidR="00370420" w:rsidRPr="002A6824" w:rsidRDefault="00370420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0B61A" w14:textId="77777777" w:rsidR="00370420" w:rsidRDefault="00370420">
            <w:pPr>
              <w:spacing w:after="20" w:line="276" w:lineRule="auto"/>
              <w:ind w:left="113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Afectează intrări - ieşiri din Fir II L 814 la liniile </w:t>
            </w:r>
            <w:r>
              <w:rPr>
                <w:b/>
                <w:bCs/>
                <w:i/>
                <w:iCs/>
                <w:sz w:val="20"/>
              </w:rPr>
              <w:br/>
              <w:t xml:space="preserve">1 - 7 </w:t>
            </w:r>
            <w:r w:rsidRPr="006A155E">
              <w:rPr>
                <w:b/>
                <w:bCs/>
                <w:i/>
                <w:iCs/>
                <w:sz w:val="20"/>
              </w:rPr>
              <w:t>Grupa Tranzit</w:t>
            </w:r>
            <w:r>
              <w:rPr>
                <w:b/>
                <w:bCs/>
                <w:i/>
                <w:iCs/>
                <w:sz w:val="20"/>
              </w:rPr>
              <w:t xml:space="preserve">, </w:t>
            </w:r>
            <w:r>
              <w:rPr>
                <w:b/>
                <w:bCs/>
                <w:i/>
                <w:iCs/>
                <w:sz w:val="20"/>
              </w:rPr>
              <w:br/>
              <w:t>și liniile 1-11 Grupa A.</w:t>
            </w:r>
            <w:r w:rsidRPr="006A155E">
              <w:rPr>
                <w:b/>
                <w:bCs/>
                <w:i/>
                <w:iCs/>
                <w:sz w:val="20"/>
              </w:rPr>
              <w:t xml:space="preserve"> </w:t>
            </w:r>
          </w:p>
        </w:tc>
      </w:tr>
      <w:tr w:rsidR="00370420" w14:paraId="73235307" w14:textId="77777777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DEBEE" w14:textId="77777777" w:rsidR="00370420" w:rsidRDefault="00370420" w:rsidP="00370420">
            <w:pPr>
              <w:numPr>
                <w:ilvl w:val="0"/>
                <w:numId w:val="4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0C9FA" w14:textId="77777777" w:rsidR="00370420" w:rsidRDefault="00370420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2+200</w:t>
            </w:r>
          </w:p>
          <w:p w14:paraId="5AD13E5B" w14:textId="77777777" w:rsidR="00370420" w:rsidRDefault="00370420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3+300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20E4A" w14:textId="77777777" w:rsidR="00370420" w:rsidRPr="002B6917" w:rsidRDefault="00370420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AEF91" w14:textId="77777777" w:rsidR="00370420" w:rsidRDefault="00370420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Palas -</w:t>
            </w:r>
          </w:p>
          <w:p w14:paraId="2BC580D8" w14:textId="77777777" w:rsidR="00370420" w:rsidRDefault="00370420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Ramificaţie Constanţa</w:t>
            </w:r>
          </w:p>
          <w:p w14:paraId="52EC98FD" w14:textId="77777777" w:rsidR="00370420" w:rsidRDefault="00370420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5F66E" w14:textId="77777777" w:rsidR="00370420" w:rsidRDefault="00370420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BAF9B" w14:textId="77777777" w:rsidR="00370420" w:rsidRDefault="00370420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C9864" w14:textId="77777777" w:rsidR="00370420" w:rsidRDefault="00370420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2+000</w:t>
            </w:r>
          </w:p>
          <w:p w14:paraId="587EE7F4" w14:textId="77777777" w:rsidR="00370420" w:rsidRDefault="00370420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3+300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55B40" w14:textId="77777777" w:rsidR="00370420" w:rsidRPr="002A6824" w:rsidRDefault="00370420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A7765" w14:textId="77777777" w:rsidR="00370420" w:rsidRDefault="00370420">
            <w:pPr>
              <w:spacing w:after="20" w:line="276" w:lineRule="auto"/>
              <w:ind w:left="113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370420" w14:paraId="62C57D6A" w14:textId="77777777">
        <w:trPr>
          <w:cantSplit/>
          <w:trHeight w:val="114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51E9E" w14:textId="77777777" w:rsidR="00370420" w:rsidRDefault="00370420" w:rsidP="00370420">
            <w:pPr>
              <w:numPr>
                <w:ilvl w:val="0"/>
                <w:numId w:val="4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45C9A" w14:textId="77777777" w:rsidR="00370420" w:rsidRDefault="00370420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16B8A" w14:textId="77777777" w:rsidR="00370420" w:rsidRPr="002B6917" w:rsidRDefault="00370420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7870B" w14:textId="77777777" w:rsidR="00370420" w:rsidRDefault="00370420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 w:rsidRPr="00B74F39">
              <w:rPr>
                <w:b/>
                <w:bCs/>
                <w:sz w:val="20"/>
              </w:rPr>
              <w:t>Linie legatură cuprinsă între  sch.3  și sch.47  Cap X PC1  Statia Constanța Port B ( include SI 035,  SI 037, sch.15 și sch.17 )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478DA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15 și 17</w:t>
            </w:r>
          </w:p>
          <w:p w14:paraId="3A6D2474" w14:textId="77777777" w:rsidR="00370420" w:rsidRDefault="0037042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C4724" w14:textId="77777777" w:rsidR="00370420" w:rsidRDefault="00370420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1F11E" w14:textId="77777777" w:rsidR="00370420" w:rsidRDefault="00370420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BD8D9" w14:textId="77777777" w:rsidR="00370420" w:rsidRPr="002A6824" w:rsidRDefault="00370420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AEB93" w14:textId="77777777" w:rsidR="00370420" w:rsidRDefault="00370420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B74F39">
              <w:rPr>
                <w:b/>
                <w:bCs/>
                <w:i/>
                <w:iCs/>
                <w:sz w:val="20"/>
              </w:rPr>
              <w:t>Nesemnalizată pe teren .</w:t>
            </w:r>
          </w:p>
          <w:p w14:paraId="1A5C5214" w14:textId="77777777" w:rsidR="00370420" w:rsidRDefault="00370420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B74F39">
              <w:rPr>
                <w:b/>
                <w:bCs/>
                <w:i/>
                <w:iCs/>
                <w:sz w:val="20"/>
              </w:rPr>
              <w:t>Afectează: intrări/ieșiri linii Gr.A1 Cap X si Fir I ,  Fir II  L 814.</w:t>
            </w:r>
          </w:p>
        </w:tc>
      </w:tr>
      <w:tr w:rsidR="00370420" w14:paraId="4A6230AB" w14:textId="77777777">
        <w:trPr>
          <w:cantSplit/>
          <w:trHeight w:val="80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93588" w14:textId="77777777" w:rsidR="00370420" w:rsidRDefault="00370420" w:rsidP="00370420">
            <w:pPr>
              <w:numPr>
                <w:ilvl w:val="0"/>
                <w:numId w:val="4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77D11" w14:textId="77777777" w:rsidR="00370420" w:rsidRDefault="00370420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5ED22" w14:textId="77777777" w:rsidR="00370420" w:rsidRPr="002B6917" w:rsidRDefault="00370420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72A23" w14:textId="77777777" w:rsidR="00370420" w:rsidRDefault="00370420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Port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8530F" w14:textId="77777777" w:rsidR="00370420" w:rsidRDefault="0037042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53 / 57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75831" w14:textId="77777777" w:rsidR="00370420" w:rsidRPr="00557C88" w:rsidRDefault="00370420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F1F4C" w14:textId="77777777" w:rsidR="00370420" w:rsidRDefault="00370420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09C18" w14:textId="77777777" w:rsidR="00370420" w:rsidRPr="002A6824" w:rsidRDefault="00370420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13DBB" w14:textId="77777777" w:rsidR="00370420" w:rsidRDefault="00370420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8A9EFD3" w14:textId="77777777" w:rsidR="00370420" w:rsidRPr="00D83307" w:rsidRDefault="00370420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19"/>
                <w:szCs w:val="19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0 - 5 F.A.D.S. și ieșirile 1 - 8 B2.</w:t>
            </w:r>
          </w:p>
        </w:tc>
      </w:tr>
      <w:tr w:rsidR="00370420" w14:paraId="40F5D659" w14:textId="77777777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1E0BF" w14:textId="77777777" w:rsidR="00370420" w:rsidRDefault="00370420" w:rsidP="00370420">
            <w:pPr>
              <w:numPr>
                <w:ilvl w:val="0"/>
                <w:numId w:val="4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7C3F2" w14:textId="77777777" w:rsidR="00370420" w:rsidRDefault="00370420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4FC79" w14:textId="77777777" w:rsidR="00370420" w:rsidRPr="002B6917" w:rsidRDefault="00370420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67477" w14:textId="77777777" w:rsidR="00370420" w:rsidRDefault="00370420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Port B</w:t>
            </w:r>
          </w:p>
          <w:p w14:paraId="786ED025" w14:textId="77777777" w:rsidR="00370420" w:rsidRDefault="00370420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0 FADS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41041" w14:textId="77777777" w:rsidR="00370420" w:rsidRDefault="00370420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06E59" w14:textId="77777777" w:rsidR="00370420" w:rsidRDefault="00370420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612EB" w14:textId="77777777" w:rsidR="00370420" w:rsidRDefault="00370420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078E5" w14:textId="77777777" w:rsidR="00370420" w:rsidRPr="002A6824" w:rsidRDefault="00370420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AB385" w14:textId="77777777" w:rsidR="00370420" w:rsidRDefault="00370420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70420" w14:paraId="2B382A02" w14:textId="77777777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CF6CA" w14:textId="77777777" w:rsidR="00370420" w:rsidRDefault="00370420" w:rsidP="00370420">
            <w:pPr>
              <w:numPr>
                <w:ilvl w:val="0"/>
                <w:numId w:val="4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470CA" w14:textId="77777777" w:rsidR="00370420" w:rsidRDefault="00370420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79AD8" w14:textId="77777777" w:rsidR="00370420" w:rsidRPr="002B6917" w:rsidRDefault="00370420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C49C8" w14:textId="77777777" w:rsidR="00370420" w:rsidRDefault="00370420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Port B</w:t>
            </w:r>
          </w:p>
          <w:p w14:paraId="20974B0F" w14:textId="77777777" w:rsidR="00370420" w:rsidRDefault="00370420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A1, L7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74A46" w14:textId="77777777" w:rsidR="00370420" w:rsidRDefault="00370420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958BD" w14:textId="77777777" w:rsidR="00370420" w:rsidRDefault="00370420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E276C" w14:textId="77777777" w:rsidR="00370420" w:rsidRDefault="00370420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B2F20" w14:textId="77777777" w:rsidR="00370420" w:rsidRPr="002A6824" w:rsidRDefault="00370420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BD71B" w14:textId="77777777" w:rsidR="00370420" w:rsidRDefault="00370420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70420" w14:paraId="62F58DA1" w14:textId="77777777">
        <w:trPr>
          <w:cantSplit/>
          <w:trHeight w:val="52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06AAA" w14:textId="77777777" w:rsidR="00370420" w:rsidRDefault="00370420" w:rsidP="00370420">
            <w:pPr>
              <w:numPr>
                <w:ilvl w:val="0"/>
                <w:numId w:val="4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8D0BB" w14:textId="77777777" w:rsidR="00370420" w:rsidRDefault="00370420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C48A9" w14:textId="77777777" w:rsidR="00370420" w:rsidRPr="002B6917" w:rsidRDefault="00370420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C541C" w14:textId="77777777" w:rsidR="00370420" w:rsidRDefault="00370420">
            <w:pPr>
              <w:spacing w:after="40" w:line="276" w:lineRule="auto"/>
              <w:ind w:left="57" w:right="57"/>
              <w:rPr>
                <w:b/>
                <w:bCs/>
                <w:sz w:val="18"/>
                <w:szCs w:val="18"/>
              </w:rPr>
            </w:pPr>
            <w:r w:rsidRPr="006315B8">
              <w:rPr>
                <w:b/>
                <w:bCs/>
                <w:sz w:val="18"/>
                <w:szCs w:val="18"/>
              </w:rPr>
              <w:t>St. Constanţa Port Mol V</w:t>
            </w:r>
          </w:p>
          <w:p w14:paraId="3AA39269" w14:textId="77777777" w:rsidR="00370420" w:rsidRDefault="00370420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18"/>
                <w:szCs w:val="18"/>
              </w:rPr>
              <w:t>linia 1 Z triaj zona V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490A0" w14:textId="77777777" w:rsidR="00370420" w:rsidRDefault="00370420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D12BA" w14:textId="77777777" w:rsidR="00370420" w:rsidRPr="00557C88" w:rsidRDefault="00370420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46A27" w14:textId="77777777" w:rsidR="00370420" w:rsidRDefault="00370420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901F4" w14:textId="77777777" w:rsidR="00370420" w:rsidRPr="002A6824" w:rsidRDefault="00370420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CD8C9" w14:textId="77777777" w:rsidR="00370420" w:rsidRDefault="00370420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370420" w14:paraId="4CC8B11F" w14:textId="77777777">
        <w:trPr>
          <w:cantSplit/>
          <w:trHeight w:val="19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74803" w14:textId="77777777" w:rsidR="00370420" w:rsidRDefault="00370420" w:rsidP="00370420">
            <w:pPr>
              <w:numPr>
                <w:ilvl w:val="0"/>
                <w:numId w:val="4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24B7F" w14:textId="77777777" w:rsidR="00370420" w:rsidRDefault="00370420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707A7" w14:textId="77777777" w:rsidR="00370420" w:rsidRPr="002B6917" w:rsidRDefault="00370420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D5FB5" w14:textId="77777777" w:rsidR="00370420" w:rsidRDefault="00370420">
            <w:pPr>
              <w:spacing w:after="40" w:line="276" w:lineRule="auto"/>
              <w:ind w:left="57" w:right="57"/>
              <w:rPr>
                <w:b/>
                <w:bCs/>
                <w:sz w:val="18"/>
                <w:szCs w:val="18"/>
              </w:rPr>
            </w:pPr>
            <w:r w:rsidRPr="006315B8">
              <w:rPr>
                <w:b/>
                <w:bCs/>
                <w:sz w:val="18"/>
                <w:szCs w:val="18"/>
              </w:rPr>
              <w:t>St. Constanţa Port Mol V</w:t>
            </w:r>
          </w:p>
          <w:p w14:paraId="6CBD703A" w14:textId="77777777" w:rsidR="00370420" w:rsidRPr="006315B8" w:rsidRDefault="00370420">
            <w:pPr>
              <w:spacing w:after="40" w:line="276" w:lineRule="auto"/>
              <w:ind w:left="57" w:right="57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linia 2 Z triaj zona V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75A3B" w14:textId="77777777" w:rsidR="00370420" w:rsidRDefault="00370420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D5855" w14:textId="77777777" w:rsidR="00370420" w:rsidRPr="00557C88" w:rsidRDefault="00370420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298FC" w14:textId="77777777" w:rsidR="00370420" w:rsidRDefault="00370420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3C8CC" w14:textId="77777777" w:rsidR="00370420" w:rsidRPr="002A6824" w:rsidRDefault="00370420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B1E5D" w14:textId="77777777" w:rsidR="00370420" w:rsidRDefault="00370420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4A3FDC36" w14:textId="77777777" w:rsidR="00370420" w:rsidRDefault="00370420">
      <w:pPr>
        <w:tabs>
          <w:tab w:val="left" w:pos="3183"/>
        </w:tabs>
      </w:pPr>
    </w:p>
    <w:p w14:paraId="4C9453CF" w14:textId="77777777" w:rsidR="00EA0F5A" w:rsidRDefault="00EA0F5A">
      <w:pPr>
        <w:tabs>
          <w:tab w:val="left" w:pos="3183"/>
        </w:tabs>
      </w:pPr>
    </w:p>
    <w:p w14:paraId="0BA96140" w14:textId="77777777" w:rsidR="00EA0F5A" w:rsidRDefault="00EA0F5A">
      <w:pPr>
        <w:tabs>
          <w:tab w:val="left" w:pos="3183"/>
        </w:tabs>
      </w:pPr>
    </w:p>
    <w:p w14:paraId="528D56A0" w14:textId="77777777" w:rsidR="00EA0F5A" w:rsidRDefault="00EA0F5A">
      <w:pPr>
        <w:tabs>
          <w:tab w:val="left" w:pos="3183"/>
        </w:tabs>
      </w:pPr>
    </w:p>
    <w:p w14:paraId="41D1089C" w14:textId="77777777" w:rsidR="00EA0F5A" w:rsidRDefault="00EA0F5A">
      <w:pPr>
        <w:tabs>
          <w:tab w:val="left" w:pos="3183"/>
        </w:tabs>
      </w:pPr>
    </w:p>
    <w:p w14:paraId="50C183B1" w14:textId="77777777" w:rsidR="00EA0F5A" w:rsidRDefault="00EA0F5A">
      <w:pPr>
        <w:tabs>
          <w:tab w:val="left" w:pos="3183"/>
        </w:tabs>
      </w:pPr>
    </w:p>
    <w:p w14:paraId="53806F2A" w14:textId="77777777" w:rsidR="00EA0F5A" w:rsidRDefault="00EA0F5A">
      <w:pPr>
        <w:tabs>
          <w:tab w:val="left" w:pos="3183"/>
        </w:tabs>
      </w:pPr>
    </w:p>
    <w:p w14:paraId="7A61735B" w14:textId="77777777" w:rsidR="00EA0F5A" w:rsidRDefault="00EA0F5A">
      <w:pPr>
        <w:tabs>
          <w:tab w:val="left" w:pos="3183"/>
        </w:tabs>
      </w:pPr>
    </w:p>
    <w:p w14:paraId="3C357713" w14:textId="77777777" w:rsidR="00EA0F5A" w:rsidRDefault="00EA0F5A">
      <w:pPr>
        <w:tabs>
          <w:tab w:val="left" w:pos="3183"/>
        </w:tabs>
      </w:pPr>
    </w:p>
    <w:p w14:paraId="4DED2EE0" w14:textId="77777777" w:rsidR="00EA0F5A" w:rsidRDefault="00EA0F5A">
      <w:pPr>
        <w:tabs>
          <w:tab w:val="left" w:pos="3183"/>
        </w:tabs>
      </w:pPr>
    </w:p>
    <w:p w14:paraId="793FC0F4" w14:textId="77777777" w:rsidR="00EA0F5A" w:rsidRDefault="00EA0F5A">
      <w:pPr>
        <w:tabs>
          <w:tab w:val="left" w:pos="3183"/>
        </w:tabs>
      </w:pPr>
    </w:p>
    <w:p w14:paraId="5A84A9D7" w14:textId="77777777" w:rsidR="00EA0F5A" w:rsidRDefault="00EA0F5A">
      <w:pPr>
        <w:tabs>
          <w:tab w:val="left" w:pos="3183"/>
        </w:tabs>
      </w:pPr>
    </w:p>
    <w:p w14:paraId="4546109D" w14:textId="77777777" w:rsidR="00EA0F5A" w:rsidRDefault="00EA0F5A">
      <w:pPr>
        <w:tabs>
          <w:tab w:val="left" w:pos="3183"/>
        </w:tabs>
      </w:pPr>
    </w:p>
    <w:p w14:paraId="68B1D2FD" w14:textId="77777777" w:rsidR="00EA0F5A" w:rsidRDefault="00EA0F5A">
      <w:pPr>
        <w:tabs>
          <w:tab w:val="left" w:pos="3183"/>
        </w:tabs>
      </w:pPr>
    </w:p>
    <w:p w14:paraId="3233CDE5" w14:textId="77777777" w:rsidR="00EA0F5A" w:rsidRDefault="00EA0F5A">
      <w:pPr>
        <w:tabs>
          <w:tab w:val="left" w:pos="3183"/>
        </w:tabs>
      </w:pPr>
    </w:p>
    <w:p w14:paraId="139B267E" w14:textId="77777777" w:rsidR="00EA0F5A" w:rsidRDefault="00EA0F5A">
      <w:pPr>
        <w:tabs>
          <w:tab w:val="left" w:pos="3183"/>
        </w:tabs>
      </w:pPr>
    </w:p>
    <w:p w14:paraId="704177C6" w14:textId="77777777" w:rsidR="00EA0F5A" w:rsidRDefault="00EA0F5A">
      <w:pPr>
        <w:tabs>
          <w:tab w:val="left" w:pos="3183"/>
        </w:tabs>
      </w:pPr>
    </w:p>
    <w:p w14:paraId="0BE0E8A1" w14:textId="77777777" w:rsidR="00EA0F5A" w:rsidRDefault="00EA0F5A">
      <w:pPr>
        <w:tabs>
          <w:tab w:val="left" w:pos="3183"/>
        </w:tabs>
      </w:pPr>
    </w:p>
    <w:p w14:paraId="64E54E5C" w14:textId="77777777" w:rsidR="00EA0F5A" w:rsidRDefault="00EA0F5A">
      <w:pPr>
        <w:tabs>
          <w:tab w:val="left" w:pos="3183"/>
        </w:tabs>
      </w:pPr>
    </w:p>
    <w:p w14:paraId="1E149FD0" w14:textId="77777777" w:rsidR="00EA0F5A" w:rsidRDefault="00EA0F5A">
      <w:pPr>
        <w:tabs>
          <w:tab w:val="left" w:pos="3183"/>
        </w:tabs>
      </w:pPr>
    </w:p>
    <w:p w14:paraId="79B41CE0" w14:textId="77777777" w:rsidR="00EA0F5A" w:rsidRDefault="00EA0F5A">
      <w:pPr>
        <w:tabs>
          <w:tab w:val="left" w:pos="3183"/>
        </w:tabs>
      </w:pPr>
    </w:p>
    <w:p w14:paraId="4C59AE97" w14:textId="77777777" w:rsidR="00EA0F5A" w:rsidRDefault="00EA0F5A">
      <w:pPr>
        <w:tabs>
          <w:tab w:val="left" w:pos="3183"/>
        </w:tabs>
      </w:pPr>
    </w:p>
    <w:p w14:paraId="332C23AD" w14:textId="77777777" w:rsidR="00EA0F5A" w:rsidRDefault="00EA0F5A">
      <w:pPr>
        <w:tabs>
          <w:tab w:val="left" w:pos="3183"/>
        </w:tabs>
      </w:pPr>
    </w:p>
    <w:p w14:paraId="18790D9F" w14:textId="77777777" w:rsidR="00EA0F5A" w:rsidRDefault="00EA0F5A">
      <w:pPr>
        <w:tabs>
          <w:tab w:val="left" w:pos="3183"/>
        </w:tabs>
      </w:pPr>
    </w:p>
    <w:p w14:paraId="3084223B" w14:textId="77777777" w:rsidR="00EA0F5A" w:rsidRPr="00930181" w:rsidRDefault="00EA0F5A">
      <w:pPr>
        <w:tabs>
          <w:tab w:val="left" w:pos="3183"/>
        </w:tabs>
      </w:pPr>
    </w:p>
    <w:p w14:paraId="18FD8102" w14:textId="77777777" w:rsidR="00370420" w:rsidRPr="00C21F42" w:rsidRDefault="00370420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504ADC74" w14:textId="77777777" w:rsidR="00370420" w:rsidRPr="00C21F42" w:rsidRDefault="00370420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>CONDIŢII  SPECIALE  DE  CIRCULAŢIE</w:t>
      </w:r>
    </w:p>
    <w:p w14:paraId="62F826DB" w14:textId="77777777" w:rsidR="00370420" w:rsidRPr="00C21F42" w:rsidRDefault="00370420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CÂND UN FIR  AL  LINIEI  DUBLE</w:t>
      </w:r>
    </w:p>
    <w:p w14:paraId="64F77BCB" w14:textId="77777777" w:rsidR="00370420" w:rsidRPr="00C21F42" w:rsidRDefault="00370420" w:rsidP="009257A1">
      <w:pPr>
        <w:pStyle w:val="BARSTYLE"/>
        <w:spacing w:line="480" w:lineRule="auto"/>
        <w:jc w:val="center"/>
        <w:rPr>
          <w:rFonts w:ascii="Times New Roman" w:hAnsi="Times New Roman"/>
          <w:b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ESTE ÎNCHIS PENTRU EXECUTAREA LUCRĂRILOR</w:t>
      </w:r>
    </w:p>
    <w:p w14:paraId="05550B98" w14:textId="77777777" w:rsidR="00370420" w:rsidRDefault="00370420" w:rsidP="009257A1">
      <w:pPr>
        <w:tabs>
          <w:tab w:val="left" w:pos="851"/>
        </w:tabs>
        <w:spacing w:line="480" w:lineRule="auto"/>
        <w:jc w:val="both"/>
        <w:rPr>
          <w:b/>
        </w:rPr>
      </w:pPr>
    </w:p>
    <w:p w14:paraId="2AAA6876" w14:textId="77777777" w:rsidR="00370420" w:rsidRPr="00C21F42" w:rsidRDefault="00370420" w:rsidP="009257A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>Dacă una dintre liniile căii duble este închisă pentru circulaţie, indiferent de sensul de mers, trenurile vor păstra semnalizare pentru circulaţia pe linie simplă, conform  Regulamentului de Semnalizare nr. 004 / 2006, art. 170.</w:t>
      </w:r>
    </w:p>
    <w:p w14:paraId="66765114" w14:textId="77777777" w:rsidR="00370420" w:rsidRPr="00C21F42" w:rsidRDefault="00370420" w:rsidP="00EB2AB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 xml:space="preserve">În cazul primirii trenului cu semnalul de intrare sau de ieşire, în baza indicaţiei de chemare sau a ordinului de circulaţie, mecanicul va conduce trenul cu viteza de cel mult 20 km/h, cu deosebită atenţie, conform Regulamentului de Semnalizare nr. 004 / 2006, art. 73, pct. (3) şi art. 78 respectiv 79 din acelaşi Regulament. </w:t>
      </w:r>
    </w:p>
    <w:p w14:paraId="641160C7" w14:textId="77777777" w:rsidR="00370420" w:rsidRPr="00C21F42" w:rsidRDefault="00370420" w:rsidP="00EB2AB1">
      <w:pPr>
        <w:spacing w:line="480" w:lineRule="auto"/>
        <w:ind w:firstLine="851"/>
        <w:jc w:val="both"/>
        <w:rPr>
          <w:b/>
        </w:rPr>
      </w:pPr>
      <w:r w:rsidRPr="00C21F42">
        <w:rPr>
          <w:b/>
        </w:rPr>
        <w:t>* Condiții de circulație pentru strict două locomotive cuplate pentru podurile cu capacitate portantă depășită.</w:t>
      </w:r>
    </w:p>
    <w:p w14:paraId="09BA9D72" w14:textId="77777777" w:rsidR="00370420" w:rsidRPr="00C21F42" w:rsidRDefault="00370420" w:rsidP="009257A1">
      <w:pPr>
        <w:pStyle w:val="BARSTYLE"/>
        <w:tabs>
          <w:tab w:val="left" w:pos="851"/>
        </w:tabs>
        <w:spacing w:line="480" w:lineRule="auto"/>
        <w:jc w:val="both"/>
        <w:rPr>
          <w:rFonts w:ascii="Times New Roman" w:hAnsi="Times New Roman"/>
          <w:b/>
          <w:sz w:val="20"/>
        </w:rPr>
      </w:pPr>
    </w:p>
    <w:p w14:paraId="5682FCED" w14:textId="77777777" w:rsidR="00FB37F1" w:rsidRPr="008E4D13" w:rsidRDefault="00FB37F1" w:rsidP="008E4D13"/>
    <w:sectPr w:rsidR="00FB37F1" w:rsidRPr="008E4D13" w:rsidSect="003C114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851" w:right="851" w:bottom="851" w:left="851" w:header="87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EEDBEB" w14:textId="77777777" w:rsidR="00411680" w:rsidRDefault="00411680">
      <w:r>
        <w:separator/>
      </w:r>
    </w:p>
  </w:endnote>
  <w:endnote w:type="continuationSeparator" w:id="0">
    <w:p w14:paraId="0E74FBD8" w14:textId="77777777" w:rsidR="00411680" w:rsidRDefault="004116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-Roman-R">
    <w:altName w:val="Arial"/>
    <w:charset w:val="00"/>
    <w:family w:val="swiss"/>
    <w:pitch w:val="variable"/>
    <w:sig w:usb0="00000003" w:usb1="00000000" w:usb2="00000000" w:usb3="00000000" w:csb0="00000001" w:csb1="00000000"/>
  </w:font>
  <w:font w:name="Helvetica-R">
    <w:altName w:val="Arial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7A3CB" w14:textId="77777777" w:rsidR="001E482D" w:rsidRDefault="001E482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92671" w14:textId="77777777" w:rsidR="001E482D" w:rsidRDefault="001E482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F15FD" w14:textId="77777777" w:rsidR="001E482D" w:rsidRDefault="001E48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FE1F0C" w14:textId="77777777" w:rsidR="00411680" w:rsidRDefault="00411680">
      <w:r>
        <w:separator/>
      </w:r>
    </w:p>
  </w:footnote>
  <w:footnote w:type="continuationSeparator" w:id="0">
    <w:p w14:paraId="28239ED2" w14:textId="77777777" w:rsidR="00411680" w:rsidRDefault="004116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CD68E" w14:textId="77777777" w:rsidR="006F5073" w:rsidRDefault="00FB2EAA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F507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031EF">
      <w:rPr>
        <w:rStyle w:val="PageNumber"/>
        <w:noProof/>
      </w:rPr>
      <w:t>2</w:t>
    </w:r>
    <w:r>
      <w:rPr>
        <w:rStyle w:val="PageNumber"/>
      </w:rPr>
      <w:fldChar w:fldCharType="end"/>
    </w:r>
  </w:p>
  <w:p w14:paraId="4B1FF681" w14:textId="40C88D39" w:rsidR="006F5073" w:rsidRDefault="008469F6" w:rsidP="003C1145">
    <w:pPr>
      <w:framePr w:w="7382" w:h="340" w:hRule="exact" w:wrap="around" w:vAnchor="page" w:hAnchor="page" w:x="1385" w:y="891"/>
      <w:rPr>
        <w:b/>
        <w:bCs/>
        <w:i/>
        <w:iCs/>
        <w:sz w:val="22"/>
      </w:rPr>
    </w:pPr>
    <w:r>
      <w:rPr>
        <w:b/>
        <w:bCs/>
        <w:i/>
        <w:iCs/>
        <w:sz w:val="22"/>
      </w:rPr>
      <w:t xml:space="preserve">                                                              </w:t>
    </w:r>
    <w:r w:rsidR="00442A0A">
      <w:rPr>
        <w:b/>
        <w:bCs/>
        <w:i/>
        <w:iCs/>
        <w:sz w:val="22"/>
      </w:rPr>
      <w:t>decada 21-31 august 2026</w:t>
    </w:r>
  </w:p>
  <w:p w14:paraId="24408284" w14:textId="77777777" w:rsidR="006F5073" w:rsidRDefault="006F5073">
    <w:pPr>
      <w:pStyle w:val="Header"/>
      <w:ind w:firstLine="357"/>
      <w:jc w:val="right"/>
      <w:rPr>
        <w:rStyle w:val="PageNumber"/>
        <w:b/>
        <w:bCs/>
        <w:lang w:val="ro-RO"/>
      </w:rPr>
    </w:pPr>
    <w:r>
      <w:rPr>
        <w:rStyle w:val="PageNumber"/>
        <w:b/>
        <w:bCs/>
      </w:rPr>
      <w:t xml:space="preserve">B.A.R. </w:t>
    </w:r>
    <w:r w:rsidR="00713BC6">
      <w:rPr>
        <w:rStyle w:val="PageNumber"/>
        <w:b/>
        <w:bCs/>
      </w:rPr>
      <w:t>BRASOV</w:t>
    </w:r>
  </w:p>
  <w:tbl>
    <w:tblPr>
      <w:tblW w:w="0" w:type="auto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80"/>
      <w:gridCol w:w="822"/>
      <w:gridCol w:w="822"/>
      <w:gridCol w:w="2155"/>
      <w:gridCol w:w="822"/>
      <w:gridCol w:w="822"/>
      <w:gridCol w:w="822"/>
      <w:gridCol w:w="822"/>
      <w:gridCol w:w="2467"/>
    </w:tblGrid>
    <w:tr w:rsidR="006F5073" w14:paraId="7070CB33" w14:textId="77777777">
      <w:trPr>
        <w:cantSplit/>
      </w:trPr>
      <w:tc>
        <w:tcPr>
          <w:tcW w:w="680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59DBB8A6" w14:textId="77777777" w:rsidR="006F5073" w:rsidRDefault="006F5073">
          <w:pPr>
            <w:spacing w:line="192" w:lineRule="auto"/>
            <w:ind w:left="113" w:right="113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Numărul curent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</w:tcPr>
        <w:p w14:paraId="5D47A912" w14:textId="77777777" w:rsidR="006F5073" w:rsidRDefault="006F5073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</w:t>
          </w:r>
        </w:p>
        <w:p w14:paraId="212DFF8B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7CB12F77" w14:textId="77777777" w:rsidR="006F5073" w:rsidRDefault="006F5073">
          <w:pPr>
            <w:spacing w:after="4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LINIA SIMPLĂ</w:t>
          </w:r>
        </w:p>
        <w:p w14:paraId="3476DC5F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4EF0F0F7" w14:textId="77777777" w:rsidR="000017A1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</w:t>
          </w:r>
        </w:p>
        <w:p w14:paraId="0C592660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din staţii, aferente firului I, respectiv liniei simple</w:t>
          </w:r>
        </w:p>
      </w:tc>
      <w:tc>
        <w:tcPr>
          <w:tcW w:w="2155" w:type="dxa"/>
          <w:vMerge w:val="restart"/>
          <w:tcMar>
            <w:left w:w="0" w:type="dxa"/>
            <w:right w:w="0" w:type="dxa"/>
          </w:tcMar>
          <w:vAlign w:val="center"/>
        </w:tcPr>
        <w:p w14:paraId="5321E0E7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STAŢIA</w:t>
          </w:r>
        </w:p>
        <w:p w14:paraId="55BDE851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71864291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  <w:r>
            <w:rPr>
              <w:b/>
              <w:bCs/>
              <w:sz w:val="22"/>
              <w:lang w:val="ro-RO"/>
            </w:rPr>
            <w:t>DISTANŢA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  <w:vAlign w:val="center"/>
        </w:tcPr>
        <w:p w14:paraId="46B49808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APARATE DE CALE ÎN ABATERE</w:t>
          </w:r>
        </w:p>
        <w:p w14:paraId="19393F5A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şi</w:t>
          </w:r>
        </w:p>
        <w:p w14:paraId="44402E5F" w14:textId="77777777" w:rsidR="00702F3A" w:rsidRDefault="00702F3A" w:rsidP="00702F3A">
          <w:pPr>
            <w:spacing w:before="8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LINII </w:t>
          </w:r>
        </w:p>
        <w:p w14:paraId="6D3FC1B5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ABĂTUTE</w:t>
          </w:r>
        </w:p>
        <w:p w14:paraId="41F73CBB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DIN </w:t>
          </w:r>
        </w:p>
        <w:p w14:paraId="44E1B510" w14:textId="77777777" w:rsidR="006F5073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STAŢII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</w:tcPr>
        <w:p w14:paraId="21EC0C91" w14:textId="77777777" w:rsidR="006F5073" w:rsidRDefault="006F5073">
          <w:pPr>
            <w:spacing w:before="12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II</w:t>
          </w:r>
        </w:p>
        <w:p w14:paraId="77AAE3C6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71F11F9C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4A56871A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</w:p>
        <w:p w14:paraId="7489CBC8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655BA19A" w14:textId="77777777" w:rsidR="000017A1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din </w:t>
          </w:r>
        </w:p>
        <w:p w14:paraId="07538B28" w14:textId="77777777" w:rsidR="000017A1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staţii aferente </w:t>
          </w:r>
        </w:p>
        <w:p w14:paraId="2B0E3AD3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firului II</w:t>
          </w:r>
        </w:p>
      </w:tc>
      <w:tc>
        <w:tcPr>
          <w:tcW w:w="2467" w:type="dxa"/>
          <w:vMerge w:val="restart"/>
          <w:tcMar>
            <w:left w:w="0" w:type="dxa"/>
            <w:right w:w="0" w:type="dxa"/>
          </w:tcMar>
          <w:vAlign w:val="center"/>
        </w:tcPr>
        <w:p w14:paraId="5BF37A75" w14:textId="77777777" w:rsidR="006F5073" w:rsidRDefault="006F5073">
          <w:pPr>
            <w:spacing w:line="192" w:lineRule="auto"/>
            <w:jc w:val="center"/>
            <w:rPr>
              <w:b/>
              <w:bCs/>
              <w:i/>
              <w:iCs/>
              <w:spacing w:val="40"/>
              <w:lang w:val="ro-RO"/>
            </w:rPr>
          </w:pPr>
          <w:r>
            <w:rPr>
              <w:b/>
              <w:bCs/>
              <w:i/>
              <w:iCs/>
              <w:spacing w:val="40"/>
              <w:lang w:val="ro-RO"/>
            </w:rPr>
            <w:t>OBSERVAŢII</w:t>
          </w:r>
        </w:p>
        <w:p w14:paraId="26ADB11F" w14:textId="77777777" w:rsidR="006F5073" w:rsidRDefault="006F5073">
          <w:pPr>
            <w:spacing w:line="192" w:lineRule="auto"/>
            <w:jc w:val="center"/>
            <w:rPr>
              <w:b/>
              <w:bCs/>
              <w:i/>
              <w:iCs/>
              <w:spacing w:val="40"/>
              <w:lang w:val="ro-RO"/>
            </w:rPr>
          </w:pPr>
        </w:p>
      </w:tc>
    </w:tr>
    <w:tr w:rsidR="006F5073" w14:paraId="7F078B4C" w14:textId="77777777">
      <w:trPr>
        <w:cantSplit/>
        <w:trHeight w:val="509"/>
      </w:trPr>
      <w:tc>
        <w:tcPr>
          <w:tcW w:w="680" w:type="dxa"/>
          <w:vMerge/>
          <w:tcMar>
            <w:left w:w="0" w:type="dxa"/>
            <w:right w:w="0" w:type="dxa"/>
          </w:tcMar>
        </w:tcPr>
        <w:p w14:paraId="323054AC" w14:textId="77777777" w:rsidR="006F5073" w:rsidRDefault="006F5073">
          <w:pPr>
            <w:spacing w:line="192" w:lineRule="auto"/>
            <w:jc w:val="center"/>
            <w:rPr>
              <w:b/>
              <w:bCs/>
              <w:sz w:val="20"/>
              <w:lang w:val="ro-RO"/>
            </w:rPr>
          </w:pPr>
        </w:p>
      </w:tc>
      <w:tc>
        <w:tcPr>
          <w:tcW w:w="822" w:type="dxa"/>
          <w:tcMar>
            <w:left w:w="0" w:type="dxa"/>
            <w:right w:w="0" w:type="dxa"/>
          </w:tcMar>
        </w:tcPr>
        <w:p w14:paraId="032D08C1" w14:textId="77777777" w:rsidR="006F5073" w:rsidRDefault="006F5073" w:rsidP="002E51C2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71B5856A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155" w:type="dxa"/>
          <w:vMerge/>
          <w:tcMar>
            <w:left w:w="0" w:type="dxa"/>
            <w:right w:w="0" w:type="dxa"/>
          </w:tcMar>
        </w:tcPr>
        <w:p w14:paraId="5BCC2147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  <w:tc>
        <w:tcPr>
          <w:tcW w:w="822" w:type="dxa"/>
          <w:tcMar>
            <w:left w:w="0" w:type="dxa"/>
            <w:right w:w="0" w:type="dxa"/>
          </w:tcMar>
        </w:tcPr>
        <w:p w14:paraId="4125959B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59E93BF7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63AE58B5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328DF9C3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467" w:type="dxa"/>
          <w:vMerge/>
          <w:tcMar>
            <w:left w:w="0" w:type="dxa"/>
            <w:right w:w="0" w:type="dxa"/>
          </w:tcMar>
        </w:tcPr>
        <w:p w14:paraId="0BB377CC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</w:tr>
  </w:tbl>
  <w:p w14:paraId="5F77D9AB" w14:textId="77777777" w:rsidR="006F5073" w:rsidRDefault="006F5073">
    <w:pPr>
      <w:pStyle w:val="Header"/>
      <w:rPr>
        <w:sz w:val="2"/>
        <w:lang w:val="ro-RO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D9B66" w14:textId="77777777" w:rsidR="006F5073" w:rsidRDefault="00FB2EAA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F507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54422">
      <w:rPr>
        <w:rStyle w:val="PageNumber"/>
        <w:noProof/>
      </w:rPr>
      <w:t>3</w:t>
    </w:r>
    <w:r>
      <w:rPr>
        <w:rStyle w:val="PageNumber"/>
      </w:rPr>
      <w:fldChar w:fldCharType="end"/>
    </w:r>
  </w:p>
  <w:p w14:paraId="6A1BD7B2" w14:textId="416B3D38" w:rsidR="0098517A" w:rsidRPr="0098517A" w:rsidRDefault="00783547" w:rsidP="00A57D9A">
    <w:pPr>
      <w:framePr w:w="7445" w:h="340" w:hRule="exact" w:wrap="around" w:vAnchor="page" w:hAnchor="page" w:x="3193" w:y="891"/>
      <w:rPr>
        <w:b/>
        <w:sz w:val="20"/>
        <w:szCs w:val="20"/>
      </w:rPr>
    </w:pPr>
    <w:r>
      <w:rPr>
        <w:b/>
        <w:bCs/>
        <w:i/>
        <w:iCs/>
        <w:sz w:val="22"/>
      </w:rPr>
      <w:t xml:space="preserve">                              </w:t>
    </w:r>
    <w:r w:rsidR="00442A0A">
      <w:rPr>
        <w:b/>
        <w:bCs/>
        <w:i/>
        <w:iCs/>
        <w:sz w:val="22"/>
      </w:rPr>
      <w:t>decada 21-31 august 2026</w:t>
    </w:r>
  </w:p>
  <w:p w14:paraId="492EA45A" w14:textId="77777777" w:rsidR="00583208" w:rsidRPr="00583208" w:rsidRDefault="00583208" w:rsidP="00A57D9A">
    <w:pPr>
      <w:framePr w:w="7445" w:h="340" w:hRule="exact" w:wrap="around" w:vAnchor="page" w:hAnchor="page" w:x="3193" w:y="891"/>
      <w:rPr>
        <w:b/>
        <w:sz w:val="20"/>
        <w:szCs w:val="20"/>
        <w:lang w:val="ro-RO"/>
      </w:rPr>
    </w:pPr>
  </w:p>
  <w:p w14:paraId="1D63DEA0" w14:textId="77777777" w:rsidR="00C77A46" w:rsidRPr="00C77A46" w:rsidRDefault="00C77A46" w:rsidP="00A57D9A">
    <w:pPr>
      <w:framePr w:w="7445" w:h="340" w:hRule="exact" w:wrap="around" w:vAnchor="page" w:hAnchor="page" w:x="3193" w:y="891"/>
      <w:rPr>
        <w:b/>
        <w:sz w:val="28"/>
        <w:lang w:val="ro-RO"/>
      </w:rPr>
    </w:pPr>
  </w:p>
  <w:p w14:paraId="1B605002" w14:textId="77777777" w:rsidR="001E2701" w:rsidRPr="001E2701" w:rsidRDefault="001E2701" w:rsidP="00A57D9A">
    <w:pPr>
      <w:framePr w:w="7445" w:h="340" w:hRule="exact" w:wrap="around" w:vAnchor="page" w:hAnchor="page" w:x="3193" w:y="891"/>
      <w:rPr>
        <w:b/>
        <w:sz w:val="20"/>
        <w:szCs w:val="20"/>
        <w:lang w:val="ro-RO"/>
      </w:rPr>
    </w:pPr>
  </w:p>
  <w:p w14:paraId="58EA12D3" w14:textId="77777777" w:rsidR="00165349" w:rsidRPr="00165349" w:rsidRDefault="00165349" w:rsidP="00A57D9A">
    <w:pPr>
      <w:framePr w:w="7445" w:h="340" w:hRule="exact" w:wrap="around" w:vAnchor="page" w:hAnchor="page" w:x="3193" w:y="891"/>
      <w:rPr>
        <w:b/>
        <w:sz w:val="20"/>
        <w:szCs w:val="20"/>
      </w:rPr>
    </w:pPr>
  </w:p>
  <w:p w14:paraId="26E1080A" w14:textId="77777777" w:rsidR="00165349" w:rsidRPr="00165349" w:rsidRDefault="00165349" w:rsidP="00A57D9A">
    <w:pPr>
      <w:framePr w:w="7445" w:h="340" w:hRule="exact" w:wrap="around" w:vAnchor="page" w:hAnchor="page" w:x="3193" w:y="891"/>
      <w:rPr>
        <w:b/>
        <w:sz w:val="20"/>
        <w:szCs w:val="20"/>
      </w:rPr>
    </w:pPr>
  </w:p>
  <w:p w14:paraId="21FE23E1" w14:textId="77777777" w:rsidR="006F5073" w:rsidRDefault="006F5073" w:rsidP="00A57D9A">
    <w:pPr>
      <w:framePr w:w="7445" w:h="340" w:hRule="exact" w:wrap="around" w:vAnchor="page" w:hAnchor="page" w:x="3193" w:y="891"/>
      <w:shd w:val="clear" w:color="FFFFFF" w:fill="FFFFFF"/>
      <w:rPr>
        <w:b/>
        <w:bCs/>
        <w:i/>
        <w:iCs/>
        <w:sz w:val="22"/>
      </w:rPr>
    </w:pPr>
  </w:p>
  <w:p w14:paraId="2DB323B7" w14:textId="77777777" w:rsidR="006F5073" w:rsidRDefault="006F5073">
    <w:pPr>
      <w:pStyle w:val="Header"/>
      <w:rPr>
        <w:rStyle w:val="PageNumber"/>
        <w:b/>
        <w:bCs/>
        <w:lang w:val="ro-RO"/>
      </w:rPr>
    </w:pPr>
    <w:r>
      <w:rPr>
        <w:rStyle w:val="PageNumber"/>
        <w:b/>
        <w:bCs/>
      </w:rPr>
      <w:t xml:space="preserve">B.A.R. </w:t>
    </w:r>
    <w:r w:rsidR="00713BC6">
      <w:rPr>
        <w:rStyle w:val="PageNumber"/>
        <w:b/>
        <w:bCs/>
      </w:rPr>
      <w:t>BRASOV</w:t>
    </w:r>
  </w:p>
  <w:tbl>
    <w:tblPr>
      <w:tblW w:w="10206" w:type="dxa"/>
      <w:jc w:val="center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64"/>
      <w:gridCol w:w="809"/>
      <w:gridCol w:w="810"/>
      <w:gridCol w:w="2197"/>
      <w:gridCol w:w="810"/>
      <w:gridCol w:w="810"/>
      <w:gridCol w:w="810"/>
      <w:gridCol w:w="810"/>
      <w:gridCol w:w="2486"/>
    </w:tblGrid>
    <w:tr w:rsidR="006F5073" w14:paraId="25DDB472" w14:textId="77777777">
      <w:trPr>
        <w:cantSplit/>
        <w:jc w:val="center"/>
      </w:trPr>
      <w:tc>
        <w:tcPr>
          <w:tcW w:w="652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4C6DE711" w14:textId="77777777" w:rsidR="006F5073" w:rsidRDefault="006F5073">
          <w:pPr>
            <w:spacing w:line="192" w:lineRule="auto"/>
            <w:ind w:left="113" w:right="113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Numărul curent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2F464ADF" w14:textId="77777777" w:rsidR="006F5073" w:rsidRDefault="006F5073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</w:t>
          </w:r>
        </w:p>
        <w:p w14:paraId="36B322BB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114831FC" w14:textId="77777777" w:rsidR="006F5073" w:rsidRDefault="006F5073">
          <w:pPr>
            <w:spacing w:after="4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LINIA SIMPLĂ</w:t>
          </w:r>
        </w:p>
        <w:p w14:paraId="19B2400E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665012B4" w14:textId="77777777" w:rsidR="00E37AAC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</w:t>
          </w:r>
        </w:p>
        <w:p w14:paraId="28EA7762" w14:textId="77777777" w:rsidR="002E51C2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din staţii, aferente </w:t>
          </w:r>
        </w:p>
        <w:p w14:paraId="45F2A4F8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firului I, respectiv liniei simple</w:t>
          </w:r>
        </w:p>
      </w:tc>
      <w:tc>
        <w:tcPr>
          <w:tcW w:w="2155" w:type="dxa"/>
          <w:vMerge w:val="restart"/>
          <w:tcMar>
            <w:left w:w="0" w:type="dxa"/>
            <w:right w:w="0" w:type="dxa"/>
          </w:tcMar>
          <w:vAlign w:val="center"/>
        </w:tcPr>
        <w:p w14:paraId="08AFAB0B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STAŢIA</w:t>
          </w:r>
        </w:p>
        <w:p w14:paraId="56417C84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2952C4A6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  <w:r>
            <w:rPr>
              <w:b/>
              <w:bCs/>
              <w:sz w:val="22"/>
              <w:lang w:val="ro-RO"/>
            </w:rPr>
            <w:t>DISTANŢA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  <w:vAlign w:val="center"/>
        </w:tcPr>
        <w:p w14:paraId="674ECEF9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APARATE DE CALE ÎN ABATERE</w:t>
          </w:r>
        </w:p>
        <w:p w14:paraId="556708E9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şi</w:t>
          </w:r>
        </w:p>
        <w:p w14:paraId="6CCDC668" w14:textId="77777777" w:rsidR="00702F3A" w:rsidRDefault="00702F3A" w:rsidP="00702F3A">
          <w:pPr>
            <w:spacing w:before="8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LINII </w:t>
          </w:r>
        </w:p>
        <w:p w14:paraId="2D4175F9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ABĂTUTE</w:t>
          </w:r>
        </w:p>
        <w:p w14:paraId="4357A467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DIN </w:t>
          </w:r>
        </w:p>
        <w:p w14:paraId="144AE02F" w14:textId="77777777" w:rsidR="006F5073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STAŢII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1787199C" w14:textId="77777777" w:rsidR="006F5073" w:rsidRDefault="006F5073">
          <w:pPr>
            <w:spacing w:before="12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II</w:t>
          </w:r>
        </w:p>
        <w:p w14:paraId="34EE216E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2E8555CC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4C394EF9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</w:p>
        <w:p w14:paraId="4D977475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465B89B7" w14:textId="77777777" w:rsidR="00A84264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din staţii aferente </w:t>
          </w:r>
        </w:p>
        <w:p w14:paraId="40BF09D2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firului II</w:t>
          </w:r>
        </w:p>
      </w:tc>
      <w:tc>
        <w:tcPr>
          <w:tcW w:w="2438" w:type="dxa"/>
          <w:vMerge w:val="restart"/>
          <w:tcMar>
            <w:left w:w="0" w:type="dxa"/>
            <w:right w:w="0" w:type="dxa"/>
          </w:tcMar>
          <w:vAlign w:val="center"/>
        </w:tcPr>
        <w:p w14:paraId="7BE89D0B" w14:textId="77777777" w:rsidR="006F5073" w:rsidRDefault="006F5073">
          <w:pPr>
            <w:spacing w:line="192" w:lineRule="auto"/>
            <w:jc w:val="center"/>
            <w:rPr>
              <w:b/>
              <w:bCs/>
              <w:i/>
              <w:iCs/>
              <w:spacing w:val="40"/>
              <w:lang w:val="ro-RO"/>
            </w:rPr>
          </w:pPr>
          <w:r>
            <w:rPr>
              <w:b/>
              <w:bCs/>
              <w:i/>
              <w:iCs/>
              <w:spacing w:val="40"/>
              <w:lang w:val="ro-RO"/>
            </w:rPr>
            <w:t>OBSERVAŢII</w:t>
          </w:r>
        </w:p>
      </w:tc>
    </w:tr>
    <w:tr w:rsidR="006F5073" w14:paraId="290BB2A9" w14:textId="77777777">
      <w:trPr>
        <w:cantSplit/>
        <w:trHeight w:val="509"/>
        <w:jc w:val="center"/>
      </w:trPr>
      <w:tc>
        <w:tcPr>
          <w:tcW w:w="652" w:type="dxa"/>
          <w:vMerge/>
          <w:tcMar>
            <w:left w:w="0" w:type="dxa"/>
            <w:right w:w="0" w:type="dxa"/>
          </w:tcMar>
        </w:tcPr>
        <w:p w14:paraId="45604039" w14:textId="77777777" w:rsidR="006F5073" w:rsidRDefault="006F5073">
          <w:pPr>
            <w:spacing w:line="192" w:lineRule="auto"/>
            <w:jc w:val="center"/>
            <w:rPr>
              <w:b/>
              <w:bCs/>
              <w:sz w:val="20"/>
              <w:lang w:val="ro-RO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188C9723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648ED7AE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155" w:type="dxa"/>
          <w:vMerge/>
          <w:tcMar>
            <w:left w:w="0" w:type="dxa"/>
            <w:right w:w="0" w:type="dxa"/>
          </w:tcMar>
        </w:tcPr>
        <w:p w14:paraId="56F5105E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1281BE0B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166461F3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240E525D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547A7E45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438" w:type="dxa"/>
          <w:vMerge/>
          <w:tcMar>
            <w:left w:w="0" w:type="dxa"/>
            <w:right w:w="0" w:type="dxa"/>
          </w:tcMar>
        </w:tcPr>
        <w:p w14:paraId="7A4AF7A7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</w:tr>
  </w:tbl>
  <w:p w14:paraId="40D1D3F0" w14:textId="77777777" w:rsidR="006F5073" w:rsidRDefault="006F5073">
    <w:pPr>
      <w:pStyle w:val="Header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CC675" w14:textId="77777777" w:rsidR="006F5073" w:rsidRDefault="006F5073">
    <w:pPr>
      <w:pStyle w:val="Header"/>
      <w:ind w:right="360"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116A5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9545FF"/>
    <w:multiLevelType w:val="hybridMultilevel"/>
    <w:tmpl w:val="0BD688D8"/>
    <w:lvl w:ilvl="0" w:tplc="C10C70FE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2" w15:restartNumberingAfterBreak="0">
    <w:nsid w:val="05FF2E43"/>
    <w:multiLevelType w:val="hybridMultilevel"/>
    <w:tmpl w:val="F9B64EF4"/>
    <w:lvl w:ilvl="0" w:tplc="A21EF69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662DC3"/>
    <w:multiLevelType w:val="hybridMultilevel"/>
    <w:tmpl w:val="BEC06E9C"/>
    <w:lvl w:ilvl="0" w:tplc="5C06CBFA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6D662CD"/>
    <w:multiLevelType w:val="hybridMultilevel"/>
    <w:tmpl w:val="5DD407AA"/>
    <w:lvl w:ilvl="0" w:tplc="903E3020">
      <w:start w:val="1"/>
      <w:numFmt w:val="decimal"/>
      <w:lvlRestart w:val="0"/>
      <w:suff w:val="nothing"/>
      <w:lvlText w:val="%1"/>
      <w:lvlJc w:val="right"/>
      <w:pPr>
        <w:ind w:left="360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82B045A"/>
    <w:multiLevelType w:val="hybridMultilevel"/>
    <w:tmpl w:val="B11C1D36"/>
    <w:lvl w:ilvl="0" w:tplc="42FE799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98B465B"/>
    <w:multiLevelType w:val="hybridMultilevel"/>
    <w:tmpl w:val="90C66EC2"/>
    <w:lvl w:ilvl="0" w:tplc="AA9462D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A313C64"/>
    <w:multiLevelType w:val="hybridMultilevel"/>
    <w:tmpl w:val="6B702C6C"/>
    <w:lvl w:ilvl="0" w:tplc="B1CC90D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EC251F7"/>
    <w:multiLevelType w:val="hybridMultilevel"/>
    <w:tmpl w:val="2C8099DE"/>
    <w:lvl w:ilvl="0" w:tplc="02D4C33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9" w15:restartNumberingAfterBreak="0">
    <w:nsid w:val="10357A3E"/>
    <w:multiLevelType w:val="hybridMultilevel"/>
    <w:tmpl w:val="BBB48DD0"/>
    <w:lvl w:ilvl="0" w:tplc="750E02FA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0" w15:restartNumberingAfterBreak="0">
    <w:nsid w:val="129A54F8"/>
    <w:multiLevelType w:val="hybridMultilevel"/>
    <w:tmpl w:val="C4462740"/>
    <w:lvl w:ilvl="0" w:tplc="B0FAFBC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4565C17"/>
    <w:multiLevelType w:val="hybridMultilevel"/>
    <w:tmpl w:val="1DC42A92"/>
    <w:lvl w:ilvl="0" w:tplc="75BAFA06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2" w15:restartNumberingAfterBreak="0">
    <w:nsid w:val="16CD7128"/>
    <w:multiLevelType w:val="hybridMultilevel"/>
    <w:tmpl w:val="D772C7B6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3" w15:restartNumberingAfterBreak="0">
    <w:nsid w:val="183C5DD4"/>
    <w:multiLevelType w:val="hybridMultilevel"/>
    <w:tmpl w:val="B6DA6276"/>
    <w:lvl w:ilvl="0" w:tplc="688A0B4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5C0CBD4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A4A3011"/>
    <w:multiLevelType w:val="hybridMultilevel"/>
    <w:tmpl w:val="0548EBE0"/>
    <w:lvl w:ilvl="0" w:tplc="DAB2719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ACE7A63"/>
    <w:multiLevelType w:val="hybridMultilevel"/>
    <w:tmpl w:val="843A3630"/>
    <w:lvl w:ilvl="0" w:tplc="DC80B96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F6B00CB"/>
    <w:multiLevelType w:val="hybridMultilevel"/>
    <w:tmpl w:val="20C8EE88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17" w15:restartNumberingAfterBreak="0">
    <w:nsid w:val="27A77EA1"/>
    <w:multiLevelType w:val="hybridMultilevel"/>
    <w:tmpl w:val="66E4BB5A"/>
    <w:lvl w:ilvl="0" w:tplc="B88C8318">
      <w:start w:val="1"/>
      <w:numFmt w:val="decimal"/>
      <w:lvlRestart w:val="0"/>
      <w:suff w:val="nothing"/>
      <w:lvlText w:val="%1"/>
      <w:lvlJc w:val="right"/>
      <w:pPr>
        <w:ind w:left="227" w:firstLine="17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667" w:hanging="360"/>
      </w:pPr>
    </w:lvl>
    <w:lvl w:ilvl="2" w:tplc="0409001B" w:tentative="1">
      <w:start w:val="1"/>
      <w:numFmt w:val="lowerRoman"/>
      <w:lvlText w:val="%3."/>
      <w:lvlJc w:val="right"/>
      <w:pPr>
        <w:ind w:left="2387" w:hanging="180"/>
      </w:pPr>
    </w:lvl>
    <w:lvl w:ilvl="3" w:tplc="0409000F" w:tentative="1">
      <w:start w:val="1"/>
      <w:numFmt w:val="decimal"/>
      <w:lvlText w:val="%4."/>
      <w:lvlJc w:val="left"/>
      <w:pPr>
        <w:ind w:left="3107" w:hanging="360"/>
      </w:pPr>
    </w:lvl>
    <w:lvl w:ilvl="4" w:tplc="04090019" w:tentative="1">
      <w:start w:val="1"/>
      <w:numFmt w:val="lowerLetter"/>
      <w:lvlText w:val="%5."/>
      <w:lvlJc w:val="left"/>
      <w:pPr>
        <w:ind w:left="3827" w:hanging="360"/>
      </w:pPr>
    </w:lvl>
    <w:lvl w:ilvl="5" w:tplc="0409001B" w:tentative="1">
      <w:start w:val="1"/>
      <w:numFmt w:val="lowerRoman"/>
      <w:lvlText w:val="%6."/>
      <w:lvlJc w:val="right"/>
      <w:pPr>
        <w:ind w:left="4547" w:hanging="180"/>
      </w:pPr>
    </w:lvl>
    <w:lvl w:ilvl="6" w:tplc="0409000F" w:tentative="1">
      <w:start w:val="1"/>
      <w:numFmt w:val="decimal"/>
      <w:lvlText w:val="%7."/>
      <w:lvlJc w:val="left"/>
      <w:pPr>
        <w:ind w:left="5267" w:hanging="360"/>
      </w:pPr>
    </w:lvl>
    <w:lvl w:ilvl="7" w:tplc="04090019" w:tentative="1">
      <w:start w:val="1"/>
      <w:numFmt w:val="lowerLetter"/>
      <w:lvlText w:val="%8."/>
      <w:lvlJc w:val="left"/>
      <w:pPr>
        <w:ind w:left="5987" w:hanging="360"/>
      </w:pPr>
    </w:lvl>
    <w:lvl w:ilvl="8" w:tplc="040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18" w15:restartNumberingAfterBreak="0">
    <w:nsid w:val="28A20DD1"/>
    <w:multiLevelType w:val="hybridMultilevel"/>
    <w:tmpl w:val="C8C0072C"/>
    <w:lvl w:ilvl="0" w:tplc="28E8B83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9" w15:restartNumberingAfterBreak="0">
    <w:nsid w:val="2A134477"/>
    <w:multiLevelType w:val="hybridMultilevel"/>
    <w:tmpl w:val="32020126"/>
    <w:lvl w:ilvl="0" w:tplc="4558C6F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0" w15:restartNumberingAfterBreak="0">
    <w:nsid w:val="2B4B1724"/>
    <w:multiLevelType w:val="hybridMultilevel"/>
    <w:tmpl w:val="67BE4150"/>
    <w:lvl w:ilvl="0" w:tplc="98F4672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2D3343B4"/>
    <w:multiLevelType w:val="hybridMultilevel"/>
    <w:tmpl w:val="61903466"/>
    <w:lvl w:ilvl="0" w:tplc="F78EAE3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2" w15:restartNumberingAfterBreak="0">
    <w:nsid w:val="2DB52B92"/>
    <w:multiLevelType w:val="hybridMultilevel"/>
    <w:tmpl w:val="8B5E0428"/>
    <w:lvl w:ilvl="0" w:tplc="0120607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0322A75"/>
    <w:multiLevelType w:val="hybridMultilevel"/>
    <w:tmpl w:val="6DF6E520"/>
    <w:lvl w:ilvl="0" w:tplc="900A3456">
      <w:start w:val="1"/>
      <w:numFmt w:val="decimal"/>
      <w:lvlRestart w:val="0"/>
      <w:suff w:val="nothing"/>
      <w:lvlText w:val="%1"/>
      <w:lvlJc w:val="right"/>
      <w:pPr>
        <w:ind w:left="0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3E341C4"/>
    <w:multiLevelType w:val="hybridMultilevel"/>
    <w:tmpl w:val="714E3CFA"/>
    <w:lvl w:ilvl="0" w:tplc="003068D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8E573DF"/>
    <w:multiLevelType w:val="hybridMultilevel"/>
    <w:tmpl w:val="6262DB42"/>
    <w:lvl w:ilvl="0" w:tplc="38BE5336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3C4F72C9"/>
    <w:multiLevelType w:val="hybridMultilevel"/>
    <w:tmpl w:val="2654C488"/>
    <w:lvl w:ilvl="0" w:tplc="402AF31C">
      <w:start w:val="1"/>
      <w:numFmt w:val="decimal"/>
      <w:lvlRestart w:val="0"/>
      <w:suff w:val="nothing"/>
      <w:lvlText w:val="%1"/>
      <w:lvlJc w:val="center"/>
      <w:pPr>
        <w:ind w:left="0" w:firstLine="284"/>
      </w:pPr>
      <w:rPr>
        <w:rFonts w:ascii="Times New Roman" w:hAnsi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7" w15:restartNumberingAfterBreak="0">
    <w:nsid w:val="3DA071EC"/>
    <w:multiLevelType w:val="hybridMultilevel"/>
    <w:tmpl w:val="07C44D06"/>
    <w:lvl w:ilvl="0" w:tplc="AA9462D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8" w15:restartNumberingAfterBreak="0">
    <w:nsid w:val="3EF02C7E"/>
    <w:multiLevelType w:val="hybridMultilevel"/>
    <w:tmpl w:val="8F16DB08"/>
    <w:lvl w:ilvl="0" w:tplc="18D02684">
      <w:start w:val="1"/>
      <w:numFmt w:val="decimal"/>
      <w:lvlRestart w:val="0"/>
      <w:suff w:val="nothing"/>
      <w:lvlText w:val="%1"/>
      <w:lvlJc w:val="right"/>
      <w:pPr>
        <w:ind w:left="-170" w:firstLine="17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270" w:hanging="360"/>
      </w:pPr>
    </w:lvl>
    <w:lvl w:ilvl="2" w:tplc="0409001B" w:tentative="1">
      <w:start w:val="1"/>
      <w:numFmt w:val="lowerRoman"/>
      <w:lvlText w:val="%3."/>
      <w:lvlJc w:val="right"/>
      <w:pPr>
        <w:ind w:left="1990" w:hanging="180"/>
      </w:pPr>
    </w:lvl>
    <w:lvl w:ilvl="3" w:tplc="0409000F" w:tentative="1">
      <w:start w:val="1"/>
      <w:numFmt w:val="decimal"/>
      <w:lvlText w:val="%4."/>
      <w:lvlJc w:val="left"/>
      <w:pPr>
        <w:ind w:left="2710" w:hanging="360"/>
      </w:pPr>
    </w:lvl>
    <w:lvl w:ilvl="4" w:tplc="04090019" w:tentative="1">
      <w:start w:val="1"/>
      <w:numFmt w:val="lowerLetter"/>
      <w:lvlText w:val="%5."/>
      <w:lvlJc w:val="left"/>
      <w:pPr>
        <w:ind w:left="3430" w:hanging="360"/>
      </w:pPr>
    </w:lvl>
    <w:lvl w:ilvl="5" w:tplc="0409001B" w:tentative="1">
      <w:start w:val="1"/>
      <w:numFmt w:val="lowerRoman"/>
      <w:lvlText w:val="%6."/>
      <w:lvlJc w:val="right"/>
      <w:pPr>
        <w:ind w:left="4150" w:hanging="180"/>
      </w:pPr>
    </w:lvl>
    <w:lvl w:ilvl="6" w:tplc="0409000F" w:tentative="1">
      <w:start w:val="1"/>
      <w:numFmt w:val="decimal"/>
      <w:lvlText w:val="%7."/>
      <w:lvlJc w:val="left"/>
      <w:pPr>
        <w:ind w:left="4870" w:hanging="360"/>
      </w:pPr>
    </w:lvl>
    <w:lvl w:ilvl="7" w:tplc="04090019" w:tentative="1">
      <w:start w:val="1"/>
      <w:numFmt w:val="lowerLetter"/>
      <w:lvlText w:val="%8."/>
      <w:lvlJc w:val="left"/>
      <w:pPr>
        <w:ind w:left="5590" w:hanging="360"/>
      </w:pPr>
    </w:lvl>
    <w:lvl w:ilvl="8" w:tplc="0409001B" w:tentative="1">
      <w:start w:val="1"/>
      <w:numFmt w:val="lowerRoman"/>
      <w:lvlText w:val="%9."/>
      <w:lvlJc w:val="right"/>
      <w:pPr>
        <w:ind w:left="6310" w:hanging="180"/>
      </w:pPr>
    </w:lvl>
  </w:abstractNum>
  <w:abstractNum w:abstractNumId="29" w15:restartNumberingAfterBreak="0">
    <w:nsid w:val="410A5E32"/>
    <w:multiLevelType w:val="hybridMultilevel"/>
    <w:tmpl w:val="FFA8657C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30" w15:restartNumberingAfterBreak="0">
    <w:nsid w:val="43234AD8"/>
    <w:multiLevelType w:val="multilevel"/>
    <w:tmpl w:val="43D0FAB0"/>
    <w:lvl w:ilvl="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1" w15:restartNumberingAfterBreak="0">
    <w:nsid w:val="467008FC"/>
    <w:multiLevelType w:val="hybridMultilevel"/>
    <w:tmpl w:val="AE8E1C12"/>
    <w:lvl w:ilvl="0" w:tplc="9048A8BA">
      <w:start w:val="1"/>
      <w:numFmt w:val="decimal"/>
      <w:lvlRestart w:val="0"/>
      <w:pStyle w:val="Style1"/>
      <w:lvlText w:val="%1"/>
      <w:lvlJc w:val="right"/>
      <w:pPr>
        <w:tabs>
          <w:tab w:val="num" w:pos="96"/>
        </w:tabs>
        <w:ind w:left="96" w:hanging="39"/>
      </w:pPr>
      <w:rPr>
        <w:rFonts w:ascii="Times-Roman-R" w:hAnsi="Times-Roman-R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499F10EF"/>
    <w:multiLevelType w:val="hybridMultilevel"/>
    <w:tmpl w:val="9340A384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33" w15:restartNumberingAfterBreak="0">
    <w:nsid w:val="53CD1A91"/>
    <w:multiLevelType w:val="hybridMultilevel"/>
    <w:tmpl w:val="0B12258A"/>
    <w:lvl w:ilvl="0" w:tplc="84009E22">
      <w:start w:val="1"/>
      <w:numFmt w:val="decimal"/>
      <w:lvlRestart w:val="0"/>
      <w:suff w:val="nothing"/>
      <w:lvlText w:val="%1"/>
      <w:lvlJc w:val="center"/>
      <w:pPr>
        <w:ind w:left="0" w:firstLine="284"/>
      </w:pPr>
      <w:rPr>
        <w:rFonts w:ascii="Times New Roman" w:hAnsi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62F2115"/>
    <w:multiLevelType w:val="hybridMultilevel"/>
    <w:tmpl w:val="DDEEA4A4"/>
    <w:lvl w:ilvl="0" w:tplc="AA9462D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5" w15:restartNumberingAfterBreak="0">
    <w:nsid w:val="5D2C203F"/>
    <w:multiLevelType w:val="hybridMultilevel"/>
    <w:tmpl w:val="00483D5A"/>
    <w:lvl w:ilvl="0" w:tplc="0E621C5E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5F0D4C68"/>
    <w:multiLevelType w:val="hybridMultilevel"/>
    <w:tmpl w:val="CA7EF4BC"/>
    <w:lvl w:ilvl="0" w:tplc="FECA14CE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5FD94AFC"/>
    <w:multiLevelType w:val="hybridMultilevel"/>
    <w:tmpl w:val="E64A247C"/>
    <w:lvl w:ilvl="0" w:tplc="C10C70FE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38" w15:restartNumberingAfterBreak="0">
    <w:nsid w:val="629D6F32"/>
    <w:multiLevelType w:val="hybridMultilevel"/>
    <w:tmpl w:val="6700EDAE"/>
    <w:lvl w:ilvl="0" w:tplc="87AC6570">
      <w:start w:val="1"/>
      <w:numFmt w:val="decimal"/>
      <w:lvlRestart w:val="0"/>
      <w:suff w:val="nothing"/>
      <w:lvlText w:val="%1"/>
      <w:lvlJc w:val="right"/>
      <w:pPr>
        <w:ind w:left="284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85F4225"/>
    <w:multiLevelType w:val="hybridMultilevel"/>
    <w:tmpl w:val="A74E00A4"/>
    <w:lvl w:ilvl="0" w:tplc="903E3020">
      <w:start w:val="1"/>
      <w:numFmt w:val="decimal"/>
      <w:lvlRestart w:val="0"/>
      <w:suff w:val="nothing"/>
      <w:lvlText w:val="%1"/>
      <w:lvlJc w:val="right"/>
      <w:pPr>
        <w:ind w:left="256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696" w:hanging="360"/>
      </w:pPr>
    </w:lvl>
    <w:lvl w:ilvl="2" w:tplc="0409001B" w:tentative="1">
      <w:start w:val="1"/>
      <w:numFmt w:val="lowerRoman"/>
      <w:lvlText w:val="%3."/>
      <w:lvlJc w:val="right"/>
      <w:pPr>
        <w:ind w:left="2416" w:hanging="180"/>
      </w:pPr>
    </w:lvl>
    <w:lvl w:ilvl="3" w:tplc="0409000F" w:tentative="1">
      <w:start w:val="1"/>
      <w:numFmt w:val="decimal"/>
      <w:lvlText w:val="%4."/>
      <w:lvlJc w:val="left"/>
      <w:pPr>
        <w:ind w:left="3136" w:hanging="360"/>
      </w:pPr>
    </w:lvl>
    <w:lvl w:ilvl="4" w:tplc="04090019" w:tentative="1">
      <w:start w:val="1"/>
      <w:numFmt w:val="lowerLetter"/>
      <w:lvlText w:val="%5."/>
      <w:lvlJc w:val="left"/>
      <w:pPr>
        <w:ind w:left="3856" w:hanging="360"/>
      </w:pPr>
    </w:lvl>
    <w:lvl w:ilvl="5" w:tplc="0409001B" w:tentative="1">
      <w:start w:val="1"/>
      <w:numFmt w:val="lowerRoman"/>
      <w:lvlText w:val="%6."/>
      <w:lvlJc w:val="right"/>
      <w:pPr>
        <w:ind w:left="4576" w:hanging="180"/>
      </w:pPr>
    </w:lvl>
    <w:lvl w:ilvl="6" w:tplc="0409000F" w:tentative="1">
      <w:start w:val="1"/>
      <w:numFmt w:val="decimal"/>
      <w:lvlText w:val="%7."/>
      <w:lvlJc w:val="left"/>
      <w:pPr>
        <w:ind w:left="5296" w:hanging="360"/>
      </w:pPr>
    </w:lvl>
    <w:lvl w:ilvl="7" w:tplc="04090019" w:tentative="1">
      <w:start w:val="1"/>
      <w:numFmt w:val="lowerLetter"/>
      <w:lvlText w:val="%8."/>
      <w:lvlJc w:val="left"/>
      <w:pPr>
        <w:ind w:left="6016" w:hanging="360"/>
      </w:pPr>
    </w:lvl>
    <w:lvl w:ilvl="8" w:tplc="0409001B" w:tentative="1">
      <w:start w:val="1"/>
      <w:numFmt w:val="lowerRoman"/>
      <w:lvlText w:val="%9."/>
      <w:lvlJc w:val="right"/>
      <w:pPr>
        <w:ind w:left="6736" w:hanging="180"/>
      </w:pPr>
    </w:lvl>
  </w:abstractNum>
  <w:abstractNum w:abstractNumId="40" w15:restartNumberingAfterBreak="0">
    <w:nsid w:val="686E0020"/>
    <w:multiLevelType w:val="hybridMultilevel"/>
    <w:tmpl w:val="BF162CBE"/>
    <w:lvl w:ilvl="0" w:tplc="5A4EFE2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41" w15:restartNumberingAfterBreak="0">
    <w:nsid w:val="69C90132"/>
    <w:multiLevelType w:val="hybridMultilevel"/>
    <w:tmpl w:val="5EE02172"/>
    <w:lvl w:ilvl="0" w:tplc="ECF86BA2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42" w15:restartNumberingAfterBreak="0">
    <w:nsid w:val="6B7833FD"/>
    <w:multiLevelType w:val="hybridMultilevel"/>
    <w:tmpl w:val="1B10A722"/>
    <w:lvl w:ilvl="0" w:tplc="730C294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6CC628BB"/>
    <w:multiLevelType w:val="hybridMultilevel"/>
    <w:tmpl w:val="D62E448C"/>
    <w:lvl w:ilvl="0" w:tplc="315E4AB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44" w15:restartNumberingAfterBreak="0">
    <w:nsid w:val="6EFE60C6"/>
    <w:multiLevelType w:val="hybridMultilevel"/>
    <w:tmpl w:val="D1D0C546"/>
    <w:lvl w:ilvl="0" w:tplc="A0EC23E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45" w15:restartNumberingAfterBreak="0">
    <w:nsid w:val="76237125"/>
    <w:multiLevelType w:val="hybridMultilevel"/>
    <w:tmpl w:val="B2AC0A28"/>
    <w:lvl w:ilvl="0" w:tplc="CB90E95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68B16B3"/>
    <w:multiLevelType w:val="hybridMultilevel"/>
    <w:tmpl w:val="24425928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47" w15:restartNumberingAfterBreak="0">
    <w:nsid w:val="7F163ED4"/>
    <w:multiLevelType w:val="hybridMultilevel"/>
    <w:tmpl w:val="468CBD54"/>
    <w:lvl w:ilvl="0" w:tplc="2A7AD26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num w:numId="1" w16cid:durableId="845365810">
    <w:abstractNumId w:val="31"/>
  </w:num>
  <w:num w:numId="2" w16cid:durableId="528682077">
    <w:abstractNumId w:val="30"/>
  </w:num>
  <w:num w:numId="3" w16cid:durableId="1049263936">
    <w:abstractNumId w:val="28"/>
  </w:num>
  <w:num w:numId="4" w16cid:durableId="1391685917">
    <w:abstractNumId w:val="36"/>
  </w:num>
  <w:num w:numId="5" w16cid:durableId="254679305">
    <w:abstractNumId w:val="23"/>
  </w:num>
  <w:num w:numId="6" w16cid:durableId="217740859">
    <w:abstractNumId w:val="35"/>
  </w:num>
  <w:num w:numId="7" w16cid:durableId="1679384678">
    <w:abstractNumId w:val="43"/>
  </w:num>
  <w:num w:numId="8" w16cid:durableId="1288388605">
    <w:abstractNumId w:val="17"/>
  </w:num>
  <w:num w:numId="9" w16cid:durableId="1403331679">
    <w:abstractNumId w:val="34"/>
  </w:num>
  <w:num w:numId="10" w16cid:durableId="946889578">
    <w:abstractNumId w:val="6"/>
  </w:num>
  <w:num w:numId="11" w16cid:durableId="777607632">
    <w:abstractNumId w:val="27"/>
  </w:num>
  <w:num w:numId="12" w16cid:durableId="2074769900">
    <w:abstractNumId w:val="10"/>
  </w:num>
  <w:num w:numId="13" w16cid:durableId="1184783915">
    <w:abstractNumId w:val="2"/>
  </w:num>
  <w:num w:numId="14" w16cid:durableId="1079517301">
    <w:abstractNumId w:val="42"/>
  </w:num>
  <w:num w:numId="15" w16cid:durableId="811023296">
    <w:abstractNumId w:val="47"/>
  </w:num>
  <w:num w:numId="16" w16cid:durableId="885263045">
    <w:abstractNumId w:val="19"/>
  </w:num>
  <w:num w:numId="17" w16cid:durableId="2029215308">
    <w:abstractNumId w:val="41"/>
  </w:num>
  <w:num w:numId="18" w16cid:durableId="1208643832">
    <w:abstractNumId w:val="40"/>
  </w:num>
  <w:num w:numId="19" w16cid:durableId="1139808656">
    <w:abstractNumId w:val="22"/>
  </w:num>
  <w:num w:numId="20" w16cid:durableId="2011443954">
    <w:abstractNumId w:val="5"/>
  </w:num>
  <w:num w:numId="21" w16cid:durableId="19402065">
    <w:abstractNumId w:val="8"/>
  </w:num>
  <w:num w:numId="22" w16cid:durableId="1704288517">
    <w:abstractNumId w:val="45"/>
  </w:num>
  <w:num w:numId="23" w16cid:durableId="214392657">
    <w:abstractNumId w:val="11"/>
  </w:num>
  <w:num w:numId="24" w16cid:durableId="84882993">
    <w:abstractNumId w:val="20"/>
  </w:num>
  <w:num w:numId="25" w16cid:durableId="65613399">
    <w:abstractNumId w:val="21"/>
  </w:num>
  <w:num w:numId="26" w16cid:durableId="71894456">
    <w:abstractNumId w:val="25"/>
  </w:num>
  <w:num w:numId="27" w16cid:durableId="182784983">
    <w:abstractNumId w:val="44"/>
  </w:num>
  <w:num w:numId="28" w16cid:durableId="598873749">
    <w:abstractNumId w:val="18"/>
  </w:num>
  <w:num w:numId="29" w16cid:durableId="557742951">
    <w:abstractNumId w:val="24"/>
  </w:num>
  <w:num w:numId="30" w16cid:durableId="2003316541">
    <w:abstractNumId w:val="3"/>
  </w:num>
  <w:num w:numId="31" w16cid:durableId="491726566">
    <w:abstractNumId w:val="13"/>
  </w:num>
  <w:num w:numId="32" w16cid:durableId="1374768146">
    <w:abstractNumId w:val="15"/>
  </w:num>
  <w:num w:numId="33" w16cid:durableId="2124642321">
    <w:abstractNumId w:val="9"/>
  </w:num>
  <w:num w:numId="34" w16cid:durableId="2009209847">
    <w:abstractNumId w:val="14"/>
  </w:num>
  <w:num w:numId="35" w16cid:durableId="1411655536">
    <w:abstractNumId w:val="38"/>
  </w:num>
  <w:num w:numId="36" w16cid:durableId="175312487">
    <w:abstractNumId w:val="7"/>
  </w:num>
  <w:num w:numId="37" w16cid:durableId="2137330231">
    <w:abstractNumId w:val="26"/>
  </w:num>
  <w:num w:numId="38" w16cid:durableId="104346094">
    <w:abstractNumId w:val="33"/>
  </w:num>
  <w:num w:numId="39" w16cid:durableId="554776066">
    <w:abstractNumId w:val="4"/>
  </w:num>
  <w:num w:numId="40" w16cid:durableId="1088505474">
    <w:abstractNumId w:val="46"/>
  </w:num>
  <w:num w:numId="41" w16cid:durableId="1204487216">
    <w:abstractNumId w:val="16"/>
  </w:num>
  <w:num w:numId="42" w16cid:durableId="605817473">
    <w:abstractNumId w:val="1"/>
  </w:num>
  <w:num w:numId="43" w16cid:durableId="243221892">
    <w:abstractNumId w:val="37"/>
  </w:num>
  <w:num w:numId="44" w16cid:durableId="1230266498">
    <w:abstractNumId w:val="39"/>
  </w:num>
  <w:num w:numId="45" w16cid:durableId="2051491828">
    <w:abstractNumId w:val="29"/>
  </w:num>
  <w:num w:numId="46" w16cid:durableId="1108620561">
    <w:abstractNumId w:val="32"/>
  </w:num>
  <w:num w:numId="47" w16cid:durableId="5328760">
    <w:abstractNumId w:val="12"/>
  </w:num>
  <w:num w:numId="48" w16cid:durableId="1093748570">
    <w:abstractNumId w:val="0"/>
  </w:num>
  <w:numIdMacAtCleanup w:val="4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embedSystemFonts/>
  <w:mirrorMargins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formatting="1" w:enforcement="1" w:cryptProviderType="rsaAES" w:cryptAlgorithmClass="hash" w:cryptAlgorithmType="typeAny" w:cryptAlgorithmSid="14" w:cryptSpinCount="100000" w:hash="m5cdeCzdjw+tLmQ4OL78MX0J44lp2ZRpnsi0NtVKLn51uxv8GScyMTnXZDH4gAJXqxBVS7+iKhcUsr+OeTofmA==" w:salt="1DVQMv0Wq3+w2G9WUX44kg=="/>
  <w:defaultTabStop w:val="720"/>
  <w:hyphenationZone w:val="425"/>
  <w:evenAndOddHeaders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93AB9"/>
    <w:rsid w:val="00000984"/>
    <w:rsid w:val="000010D8"/>
    <w:rsid w:val="000016B4"/>
    <w:rsid w:val="000017A1"/>
    <w:rsid w:val="00001FDE"/>
    <w:rsid w:val="0000232A"/>
    <w:rsid w:val="0000269E"/>
    <w:rsid w:val="000026EB"/>
    <w:rsid w:val="00002B50"/>
    <w:rsid w:val="000034F1"/>
    <w:rsid w:val="00003549"/>
    <w:rsid w:val="00003587"/>
    <w:rsid w:val="00004110"/>
    <w:rsid w:val="00004597"/>
    <w:rsid w:val="0000523B"/>
    <w:rsid w:val="000052B6"/>
    <w:rsid w:val="0000589F"/>
    <w:rsid w:val="000058CE"/>
    <w:rsid w:val="00006151"/>
    <w:rsid w:val="0000637C"/>
    <w:rsid w:val="0000643E"/>
    <w:rsid w:val="00007238"/>
    <w:rsid w:val="00007475"/>
    <w:rsid w:val="0000774E"/>
    <w:rsid w:val="00007ACE"/>
    <w:rsid w:val="00007DC7"/>
    <w:rsid w:val="00010039"/>
    <w:rsid w:val="000101C2"/>
    <w:rsid w:val="000103A4"/>
    <w:rsid w:val="00010765"/>
    <w:rsid w:val="00010D90"/>
    <w:rsid w:val="000115FA"/>
    <w:rsid w:val="00011B93"/>
    <w:rsid w:val="000120BA"/>
    <w:rsid w:val="000128FF"/>
    <w:rsid w:val="00012BA4"/>
    <w:rsid w:val="000139C0"/>
    <w:rsid w:val="00013BE5"/>
    <w:rsid w:val="00013C88"/>
    <w:rsid w:val="000158FD"/>
    <w:rsid w:val="00015A4F"/>
    <w:rsid w:val="000160DD"/>
    <w:rsid w:val="0001621A"/>
    <w:rsid w:val="00016300"/>
    <w:rsid w:val="00016423"/>
    <w:rsid w:val="00016B5B"/>
    <w:rsid w:val="00016FED"/>
    <w:rsid w:val="000175FD"/>
    <w:rsid w:val="00017C4F"/>
    <w:rsid w:val="00017FDC"/>
    <w:rsid w:val="00020188"/>
    <w:rsid w:val="000209C0"/>
    <w:rsid w:val="00021498"/>
    <w:rsid w:val="00021740"/>
    <w:rsid w:val="000219E9"/>
    <w:rsid w:val="00021E69"/>
    <w:rsid w:val="0002226C"/>
    <w:rsid w:val="000223F5"/>
    <w:rsid w:val="000228D1"/>
    <w:rsid w:val="00023094"/>
    <w:rsid w:val="000234DC"/>
    <w:rsid w:val="00023674"/>
    <w:rsid w:val="00023903"/>
    <w:rsid w:val="00023B48"/>
    <w:rsid w:val="00023DBE"/>
    <w:rsid w:val="00023F1B"/>
    <w:rsid w:val="00024155"/>
    <w:rsid w:val="000242F2"/>
    <w:rsid w:val="00024496"/>
    <w:rsid w:val="000244B2"/>
    <w:rsid w:val="00024827"/>
    <w:rsid w:val="000248F9"/>
    <w:rsid w:val="00024A9E"/>
    <w:rsid w:val="0002516D"/>
    <w:rsid w:val="00025379"/>
    <w:rsid w:val="00025CC3"/>
    <w:rsid w:val="00025E2B"/>
    <w:rsid w:val="00025F47"/>
    <w:rsid w:val="0002644C"/>
    <w:rsid w:val="00026552"/>
    <w:rsid w:val="0002664E"/>
    <w:rsid w:val="00026734"/>
    <w:rsid w:val="000267E0"/>
    <w:rsid w:val="00026847"/>
    <w:rsid w:val="00026AB0"/>
    <w:rsid w:val="00026B0B"/>
    <w:rsid w:val="00026B63"/>
    <w:rsid w:val="00026D12"/>
    <w:rsid w:val="0002736F"/>
    <w:rsid w:val="00027DDB"/>
    <w:rsid w:val="00030977"/>
    <w:rsid w:val="00031192"/>
    <w:rsid w:val="00031499"/>
    <w:rsid w:val="000319AE"/>
    <w:rsid w:val="000319D3"/>
    <w:rsid w:val="00031A8B"/>
    <w:rsid w:val="0003229E"/>
    <w:rsid w:val="00032D88"/>
    <w:rsid w:val="00032E66"/>
    <w:rsid w:val="000333F8"/>
    <w:rsid w:val="00033788"/>
    <w:rsid w:val="00033C77"/>
    <w:rsid w:val="00033EB0"/>
    <w:rsid w:val="00034D92"/>
    <w:rsid w:val="000357D2"/>
    <w:rsid w:val="00035F6C"/>
    <w:rsid w:val="00036277"/>
    <w:rsid w:val="000365E1"/>
    <w:rsid w:val="000368D4"/>
    <w:rsid w:val="00036E31"/>
    <w:rsid w:val="00037203"/>
    <w:rsid w:val="0003731A"/>
    <w:rsid w:val="00037764"/>
    <w:rsid w:val="000411A1"/>
    <w:rsid w:val="000426D1"/>
    <w:rsid w:val="00042DE4"/>
    <w:rsid w:val="00043394"/>
    <w:rsid w:val="000438BC"/>
    <w:rsid w:val="000445D6"/>
    <w:rsid w:val="0004485A"/>
    <w:rsid w:val="00044E51"/>
    <w:rsid w:val="00044F5F"/>
    <w:rsid w:val="00045324"/>
    <w:rsid w:val="00045C27"/>
    <w:rsid w:val="00046178"/>
    <w:rsid w:val="000466CA"/>
    <w:rsid w:val="000469F4"/>
    <w:rsid w:val="0004724D"/>
    <w:rsid w:val="000506A8"/>
    <w:rsid w:val="00050E1D"/>
    <w:rsid w:val="00050FE4"/>
    <w:rsid w:val="000512DA"/>
    <w:rsid w:val="00051625"/>
    <w:rsid w:val="0005167E"/>
    <w:rsid w:val="00051F30"/>
    <w:rsid w:val="00051FC3"/>
    <w:rsid w:val="000521A9"/>
    <w:rsid w:val="00052B71"/>
    <w:rsid w:val="00052E84"/>
    <w:rsid w:val="0005428C"/>
    <w:rsid w:val="0005447B"/>
    <w:rsid w:val="00054A92"/>
    <w:rsid w:val="00054DD5"/>
    <w:rsid w:val="000556B2"/>
    <w:rsid w:val="000556B4"/>
    <w:rsid w:val="00055937"/>
    <w:rsid w:val="00055C1D"/>
    <w:rsid w:val="00055F71"/>
    <w:rsid w:val="000562E1"/>
    <w:rsid w:val="0005699B"/>
    <w:rsid w:val="000573E2"/>
    <w:rsid w:val="0005748A"/>
    <w:rsid w:val="000600F3"/>
    <w:rsid w:val="00060563"/>
    <w:rsid w:val="00060BDB"/>
    <w:rsid w:val="00060C7F"/>
    <w:rsid w:val="00061437"/>
    <w:rsid w:val="00061834"/>
    <w:rsid w:val="00061949"/>
    <w:rsid w:val="000621E3"/>
    <w:rsid w:val="0006346B"/>
    <w:rsid w:val="000634FE"/>
    <w:rsid w:val="00063510"/>
    <w:rsid w:val="00063C2C"/>
    <w:rsid w:val="00063DD4"/>
    <w:rsid w:val="000643C5"/>
    <w:rsid w:val="00064423"/>
    <w:rsid w:val="000644F3"/>
    <w:rsid w:val="000648D5"/>
    <w:rsid w:val="00064A0E"/>
    <w:rsid w:val="00065701"/>
    <w:rsid w:val="0006580C"/>
    <w:rsid w:val="00065EB3"/>
    <w:rsid w:val="000670AB"/>
    <w:rsid w:val="00070740"/>
    <w:rsid w:val="000708A8"/>
    <w:rsid w:val="00070A10"/>
    <w:rsid w:val="00070B88"/>
    <w:rsid w:val="00070E56"/>
    <w:rsid w:val="00071171"/>
    <w:rsid w:val="000713FD"/>
    <w:rsid w:val="0007159D"/>
    <w:rsid w:val="000719B9"/>
    <w:rsid w:val="00071B55"/>
    <w:rsid w:val="0007228D"/>
    <w:rsid w:val="00072B83"/>
    <w:rsid w:val="00072CA1"/>
    <w:rsid w:val="00072CA4"/>
    <w:rsid w:val="0007307D"/>
    <w:rsid w:val="00073A01"/>
    <w:rsid w:val="00073E2D"/>
    <w:rsid w:val="00074328"/>
    <w:rsid w:val="00074715"/>
    <w:rsid w:val="00074BEF"/>
    <w:rsid w:val="000753EF"/>
    <w:rsid w:val="00075751"/>
    <w:rsid w:val="00075CB8"/>
    <w:rsid w:val="000760FB"/>
    <w:rsid w:val="00076166"/>
    <w:rsid w:val="00076427"/>
    <w:rsid w:val="0007653A"/>
    <w:rsid w:val="000766EA"/>
    <w:rsid w:val="000769EB"/>
    <w:rsid w:val="00076A96"/>
    <w:rsid w:val="00076C8A"/>
    <w:rsid w:val="000773E1"/>
    <w:rsid w:val="000777D5"/>
    <w:rsid w:val="00077CD8"/>
    <w:rsid w:val="000801D8"/>
    <w:rsid w:val="000802CC"/>
    <w:rsid w:val="00080842"/>
    <w:rsid w:val="000825A4"/>
    <w:rsid w:val="00082704"/>
    <w:rsid w:val="00083EBE"/>
    <w:rsid w:val="00083F1D"/>
    <w:rsid w:val="000849CE"/>
    <w:rsid w:val="000851FF"/>
    <w:rsid w:val="00085588"/>
    <w:rsid w:val="00086325"/>
    <w:rsid w:val="00086881"/>
    <w:rsid w:val="00087050"/>
    <w:rsid w:val="0008788B"/>
    <w:rsid w:val="00087C80"/>
    <w:rsid w:val="000902A4"/>
    <w:rsid w:val="000907E7"/>
    <w:rsid w:val="00090A26"/>
    <w:rsid w:val="00091853"/>
    <w:rsid w:val="000918B6"/>
    <w:rsid w:val="00092696"/>
    <w:rsid w:val="00092E9C"/>
    <w:rsid w:val="00093021"/>
    <w:rsid w:val="0009306A"/>
    <w:rsid w:val="0009306D"/>
    <w:rsid w:val="0009332F"/>
    <w:rsid w:val="00093344"/>
    <w:rsid w:val="000934ED"/>
    <w:rsid w:val="000948BC"/>
    <w:rsid w:val="00094A69"/>
    <w:rsid w:val="00094F09"/>
    <w:rsid w:val="00095336"/>
    <w:rsid w:val="0009552E"/>
    <w:rsid w:val="000959A0"/>
    <w:rsid w:val="00095CE6"/>
    <w:rsid w:val="00095F9C"/>
    <w:rsid w:val="000961E6"/>
    <w:rsid w:val="00096B74"/>
    <w:rsid w:val="000973A7"/>
    <w:rsid w:val="00097AE3"/>
    <w:rsid w:val="00097F79"/>
    <w:rsid w:val="000A04BE"/>
    <w:rsid w:val="000A1454"/>
    <w:rsid w:val="000A17C5"/>
    <w:rsid w:val="000A1CB0"/>
    <w:rsid w:val="000A1ECD"/>
    <w:rsid w:val="000A2759"/>
    <w:rsid w:val="000A2E6A"/>
    <w:rsid w:val="000A3319"/>
    <w:rsid w:val="000A36D2"/>
    <w:rsid w:val="000A3712"/>
    <w:rsid w:val="000A38A0"/>
    <w:rsid w:val="000A3942"/>
    <w:rsid w:val="000A3F46"/>
    <w:rsid w:val="000A4093"/>
    <w:rsid w:val="000A4308"/>
    <w:rsid w:val="000A4481"/>
    <w:rsid w:val="000A484A"/>
    <w:rsid w:val="000A4D14"/>
    <w:rsid w:val="000A4F21"/>
    <w:rsid w:val="000A50EC"/>
    <w:rsid w:val="000A52AD"/>
    <w:rsid w:val="000A558B"/>
    <w:rsid w:val="000A661D"/>
    <w:rsid w:val="000A67BA"/>
    <w:rsid w:val="000A6B94"/>
    <w:rsid w:val="000A71EC"/>
    <w:rsid w:val="000A74F2"/>
    <w:rsid w:val="000A75DA"/>
    <w:rsid w:val="000A7A59"/>
    <w:rsid w:val="000B003F"/>
    <w:rsid w:val="000B00F9"/>
    <w:rsid w:val="000B0215"/>
    <w:rsid w:val="000B07F2"/>
    <w:rsid w:val="000B0A2E"/>
    <w:rsid w:val="000B113B"/>
    <w:rsid w:val="000B1216"/>
    <w:rsid w:val="000B154F"/>
    <w:rsid w:val="000B188F"/>
    <w:rsid w:val="000B29C5"/>
    <w:rsid w:val="000B2E97"/>
    <w:rsid w:val="000B35D0"/>
    <w:rsid w:val="000B375A"/>
    <w:rsid w:val="000B3D0C"/>
    <w:rsid w:val="000B3F11"/>
    <w:rsid w:val="000B412F"/>
    <w:rsid w:val="000B43CB"/>
    <w:rsid w:val="000B4BC0"/>
    <w:rsid w:val="000B4DA9"/>
    <w:rsid w:val="000B5246"/>
    <w:rsid w:val="000B575D"/>
    <w:rsid w:val="000B59D0"/>
    <w:rsid w:val="000B5F2E"/>
    <w:rsid w:val="000B63BF"/>
    <w:rsid w:val="000B6418"/>
    <w:rsid w:val="000B646D"/>
    <w:rsid w:val="000B69C5"/>
    <w:rsid w:val="000B7111"/>
    <w:rsid w:val="000B787E"/>
    <w:rsid w:val="000B7B54"/>
    <w:rsid w:val="000C03A6"/>
    <w:rsid w:val="000C1818"/>
    <w:rsid w:val="000C1E72"/>
    <w:rsid w:val="000C2475"/>
    <w:rsid w:val="000C25DE"/>
    <w:rsid w:val="000C2E98"/>
    <w:rsid w:val="000C2EF9"/>
    <w:rsid w:val="000C348B"/>
    <w:rsid w:val="000C3B89"/>
    <w:rsid w:val="000C40D3"/>
    <w:rsid w:val="000C41ED"/>
    <w:rsid w:val="000C4B46"/>
    <w:rsid w:val="000C4E27"/>
    <w:rsid w:val="000C53B1"/>
    <w:rsid w:val="000C5495"/>
    <w:rsid w:val="000C5571"/>
    <w:rsid w:val="000C603B"/>
    <w:rsid w:val="000C628C"/>
    <w:rsid w:val="000C6BDA"/>
    <w:rsid w:val="000C732E"/>
    <w:rsid w:val="000C7930"/>
    <w:rsid w:val="000C7A93"/>
    <w:rsid w:val="000C7DD9"/>
    <w:rsid w:val="000D039F"/>
    <w:rsid w:val="000D05E8"/>
    <w:rsid w:val="000D0964"/>
    <w:rsid w:val="000D10B3"/>
    <w:rsid w:val="000D12D6"/>
    <w:rsid w:val="000D1814"/>
    <w:rsid w:val="000D1B1A"/>
    <w:rsid w:val="000D2306"/>
    <w:rsid w:val="000D2B6F"/>
    <w:rsid w:val="000D2C54"/>
    <w:rsid w:val="000D2E65"/>
    <w:rsid w:val="000D31B0"/>
    <w:rsid w:val="000D43E1"/>
    <w:rsid w:val="000D4D0E"/>
    <w:rsid w:val="000D52D2"/>
    <w:rsid w:val="000D53F8"/>
    <w:rsid w:val="000D567E"/>
    <w:rsid w:val="000D5CB8"/>
    <w:rsid w:val="000D5E36"/>
    <w:rsid w:val="000D5EDB"/>
    <w:rsid w:val="000D6084"/>
    <w:rsid w:val="000D6208"/>
    <w:rsid w:val="000D6601"/>
    <w:rsid w:val="000D68E9"/>
    <w:rsid w:val="000D7203"/>
    <w:rsid w:val="000D7D26"/>
    <w:rsid w:val="000E0117"/>
    <w:rsid w:val="000E0541"/>
    <w:rsid w:val="000E08DC"/>
    <w:rsid w:val="000E09C7"/>
    <w:rsid w:val="000E0CB8"/>
    <w:rsid w:val="000E1564"/>
    <w:rsid w:val="000E208D"/>
    <w:rsid w:val="000E23D6"/>
    <w:rsid w:val="000E2485"/>
    <w:rsid w:val="000E263B"/>
    <w:rsid w:val="000E2853"/>
    <w:rsid w:val="000E2B67"/>
    <w:rsid w:val="000E2D91"/>
    <w:rsid w:val="000E2ECA"/>
    <w:rsid w:val="000E2F20"/>
    <w:rsid w:val="000E32E1"/>
    <w:rsid w:val="000E366E"/>
    <w:rsid w:val="000E3D8E"/>
    <w:rsid w:val="000E427A"/>
    <w:rsid w:val="000E42CD"/>
    <w:rsid w:val="000E4704"/>
    <w:rsid w:val="000E56ED"/>
    <w:rsid w:val="000E572C"/>
    <w:rsid w:val="000E5788"/>
    <w:rsid w:val="000E61CD"/>
    <w:rsid w:val="000E6449"/>
    <w:rsid w:val="000E64DA"/>
    <w:rsid w:val="000E6526"/>
    <w:rsid w:val="000E6AB2"/>
    <w:rsid w:val="000E72A7"/>
    <w:rsid w:val="000E7644"/>
    <w:rsid w:val="000E78D2"/>
    <w:rsid w:val="000F0193"/>
    <w:rsid w:val="000F0498"/>
    <w:rsid w:val="000F06BC"/>
    <w:rsid w:val="000F0820"/>
    <w:rsid w:val="000F0868"/>
    <w:rsid w:val="000F0DBD"/>
    <w:rsid w:val="000F0E0A"/>
    <w:rsid w:val="000F0E0F"/>
    <w:rsid w:val="000F168E"/>
    <w:rsid w:val="000F1F3B"/>
    <w:rsid w:val="000F1F62"/>
    <w:rsid w:val="000F2063"/>
    <w:rsid w:val="000F25B0"/>
    <w:rsid w:val="000F2836"/>
    <w:rsid w:val="000F296B"/>
    <w:rsid w:val="000F2D64"/>
    <w:rsid w:val="000F2F21"/>
    <w:rsid w:val="000F3112"/>
    <w:rsid w:val="000F32D2"/>
    <w:rsid w:val="000F3F2E"/>
    <w:rsid w:val="000F4BB6"/>
    <w:rsid w:val="000F4DDF"/>
    <w:rsid w:val="000F4E55"/>
    <w:rsid w:val="000F4FFC"/>
    <w:rsid w:val="000F52F4"/>
    <w:rsid w:val="000F543B"/>
    <w:rsid w:val="000F5BE4"/>
    <w:rsid w:val="000F5D67"/>
    <w:rsid w:val="000F6410"/>
    <w:rsid w:val="000F6D5C"/>
    <w:rsid w:val="000F7405"/>
    <w:rsid w:val="000F7D7F"/>
    <w:rsid w:val="000F7FFD"/>
    <w:rsid w:val="00100108"/>
    <w:rsid w:val="00101A16"/>
    <w:rsid w:val="00101B0C"/>
    <w:rsid w:val="001023BE"/>
    <w:rsid w:val="00102BD9"/>
    <w:rsid w:val="001034DA"/>
    <w:rsid w:val="00103B8A"/>
    <w:rsid w:val="00103C81"/>
    <w:rsid w:val="0010427A"/>
    <w:rsid w:val="00104443"/>
    <w:rsid w:val="00104ABF"/>
    <w:rsid w:val="00104E99"/>
    <w:rsid w:val="00104EF0"/>
    <w:rsid w:val="00104F89"/>
    <w:rsid w:val="00104FF0"/>
    <w:rsid w:val="001056B0"/>
    <w:rsid w:val="001058F8"/>
    <w:rsid w:val="00105B97"/>
    <w:rsid w:val="00105F21"/>
    <w:rsid w:val="00106BAB"/>
    <w:rsid w:val="00106D53"/>
    <w:rsid w:val="00107470"/>
    <w:rsid w:val="0010784B"/>
    <w:rsid w:val="00107DC3"/>
    <w:rsid w:val="001107DF"/>
    <w:rsid w:val="0011087F"/>
    <w:rsid w:val="00110BC0"/>
    <w:rsid w:val="0011161D"/>
    <w:rsid w:val="00111AE5"/>
    <w:rsid w:val="0011229F"/>
    <w:rsid w:val="001129FF"/>
    <w:rsid w:val="00112A6B"/>
    <w:rsid w:val="00112BA7"/>
    <w:rsid w:val="0011302D"/>
    <w:rsid w:val="0011321B"/>
    <w:rsid w:val="001133E1"/>
    <w:rsid w:val="00113537"/>
    <w:rsid w:val="001138BB"/>
    <w:rsid w:val="00113BA0"/>
    <w:rsid w:val="00113CC5"/>
    <w:rsid w:val="00113D6F"/>
    <w:rsid w:val="00114D82"/>
    <w:rsid w:val="00114EB4"/>
    <w:rsid w:val="001155EB"/>
    <w:rsid w:val="00115B6C"/>
    <w:rsid w:val="00115E19"/>
    <w:rsid w:val="001163E4"/>
    <w:rsid w:val="00117068"/>
    <w:rsid w:val="00117529"/>
    <w:rsid w:val="0011788B"/>
    <w:rsid w:val="0011798F"/>
    <w:rsid w:val="00117FE8"/>
    <w:rsid w:val="001212A7"/>
    <w:rsid w:val="00122446"/>
    <w:rsid w:val="00122A72"/>
    <w:rsid w:val="00122B27"/>
    <w:rsid w:val="00123438"/>
    <w:rsid w:val="0012392C"/>
    <w:rsid w:val="00123A3F"/>
    <w:rsid w:val="00123A7A"/>
    <w:rsid w:val="00123ABB"/>
    <w:rsid w:val="00123B70"/>
    <w:rsid w:val="00123C28"/>
    <w:rsid w:val="001250B1"/>
    <w:rsid w:val="00125140"/>
    <w:rsid w:val="00125670"/>
    <w:rsid w:val="0012593B"/>
    <w:rsid w:val="0012596B"/>
    <w:rsid w:val="00125BD0"/>
    <w:rsid w:val="00125D40"/>
    <w:rsid w:val="00125DE0"/>
    <w:rsid w:val="001261C2"/>
    <w:rsid w:val="001263FE"/>
    <w:rsid w:val="0012642E"/>
    <w:rsid w:val="00126761"/>
    <w:rsid w:val="0012689F"/>
    <w:rsid w:val="00126DAB"/>
    <w:rsid w:val="001274C3"/>
    <w:rsid w:val="00127719"/>
    <w:rsid w:val="00127E3E"/>
    <w:rsid w:val="001304E1"/>
    <w:rsid w:val="001305AB"/>
    <w:rsid w:val="00130B03"/>
    <w:rsid w:val="001319AF"/>
    <w:rsid w:val="00131C45"/>
    <w:rsid w:val="001322D8"/>
    <w:rsid w:val="00132A52"/>
    <w:rsid w:val="00132ACA"/>
    <w:rsid w:val="00132DF9"/>
    <w:rsid w:val="001333B4"/>
    <w:rsid w:val="0013363B"/>
    <w:rsid w:val="0013397E"/>
    <w:rsid w:val="00133B74"/>
    <w:rsid w:val="00133D4D"/>
    <w:rsid w:val="00133E0E"/>
    <w:rsid w:val="001342FE"/>
    <w:rsid w:val="00134BFC"/>
    <w:rsid w:val="0013537C"/>
    <w:rsid w:val="00135AFB"/>
    <w:rsid w:val="001360D6"/>
    <w:rsid w:val="001366B7"/>
    <w:rsid w:val="001370FC"/>
    <w:rsid w:val="00137B02"/>
    <w:rsid w:val="00137C8C"/>
    <w:rsid w:val="00137D90"/>
    <w:rsid w:val="001408C3"/>
    <w:rsid w:val="00140CBB"/>
    <w:rsid w:val="00140CE7"/>
    <w:rsid w:val="00141BC2"/>
    <w:rsid w:val="00141F1A"/>
    <w:rsid w:val="001429C7"/>
    <w:rsid w:val="00142D8C"/>
    <w:rsid w:val="00142EB5"/>
    <w:rsid w:val="00145027"/>
    <w:rsid w:val="001454E4"/>
    <w:rsid w:val="001456BA"/>
    <w:rsid w:val="0014594B"/>
    <w:rsid w:val="0014619B"/>
    <w:rsid w:val="0014665A"/>
    <w:rsid w:val="001467FB"/>
    <w:rsid w:val="00146A04"/>
    <w:rsid w:val="00146A61"/>
    <w:rsid w:val="0015014F"/>
    <w:rsid w:val="00150384"/>
    <w:rsid w:val="001504A4"/>
    <w:rsid w:val="00150542"/>
    <w:rsid w:val="00150E4A"/>
    <w:rsid w:val="001510FD"/>
    <w:rsid w:val="0015167D"/>
    <w:rsid w:val="00151B34"/>
    <w:rsid w:val="00151DB4"/>
    <w:rsid w:val="00152500"/>
    <w:rsid w:val="00152B66"/>
    <w:rsid w:val="00152F6B"/>
    <w:rsid w:val="0015316E"/>
    <w:rsid w:val="0015365C"/>
    <w:rsid w:val="00153AC3"/>
    <w:rsid w:val="00153B5E"/>
    <w:rsid w:val="00153E52"/>
    <w:rsid w:val="0015418D"/>
    <w:rsid w:val="00154FB1"/>
    <w:rsid w:val="0015515E"/>
    <w:rsid w:val="00155A29"/>
    <w:rsid w:val="00155A9B"/>
    <w:rsid w:val="00155C5D"/>
    <w:rsid w:val="001564C5"/>
    <w:rsid w:val="0015738F"/>
    <w:rsid w:val="001574C6"/>
    <w:rsid w:val="00157965"/>
    <w:rsid w:val="00157E9D"/>
    <w:rsid w:val="001616EC"/>
    <w:rsid w:val="00161B3A"/>
    <w:rsid w:val="00161EA6"/>
    <w:rsid w:val="00162E5A"/>
    <w:rsid w:val="0016339C"/>
    <w:rsid w:val="001635FE"/>
    <w:rsid w:val="001636ED"/>
    <w:rsid w:val="00164296"/>
    <w:rsid w:val="0016450F"/>
    <w:rsid w:val="00164568"/>
    <w:rsid w:val="00164728"/>
    <w:rsid w:val="00164BF0"/>
    <w:rsid w:val="00164F8C"/>
    <w:rsid w:val="00165091"/>
    <w:rsid w:val="00165349"/>
    <w:rsid w:val="0016542F"/>
    <w:rsid w:val="00165A21"/>
    <w:rsid w:val="00166018"/>
    <w:rsid w:val="00166669"/>
    <w:rsid w:val="00166A30"/>
    <w:rsid w:val="00166DF0"/>
    <w:rsid w:val="00167198"/>
    <w:rsid w:val="001672F0"/>
    <w:rsid w:val="0016764C"/>
    <w:rsid w:val="00167844"/>
    <w:rsid w:val="00170A53"/>
    <w:rsid w:val="00170D13"/>
    <w:rsid w:val="001714AE"/>
    <w:rsid w:val="0017209C"/>
    <w:rsid w:val="001720D0"/>
    <w:rsid w:val="001720E1"/>
    <w:rsid w:val="001723FD"/>
    <w:rsid w:val="001724D6"/>
    <w:rsid w:val="001725CC"/>
    <w:rsid w:val="00172B2E"/>
    <w:rsid w:val="00172DC7"/>
    <w:rsid w:val="00173DCC"/>
    <w:rsid w:val="0017418B"/>
    <w:rsid w:val="0017431A"/>
    <w:rsid w:val="001744EC"/>
    <w:rsid w:val="001747BC"/>
    <w:rsid w:val="0017502F"/>
    <w:rsid w:val="0017514C"/>
    <w:rsid w:val="00176740"/>
    <w:rsid w:val="00176E88"/>
    <w:rsid w:val="00177E24"/>
    <w:rsid w:val="00177E45"/>
    <w:rsid w:val="00180405"/>
    <w:rsid w:val="0018042B"/>
    <w:rsid w:val="001808AA"/>
    <w:rsid w:val="00180DEE"/>
    <w:rsid w:val="00180F98"/>
    <w:rsid w:val="00181532"/>
    <w:rsid w:val="00181685"/>
    <w:rsid w:val="001817C9"/>
    <w:rsid w:val="00181A45"/>
    <w:rsid w:val="00181AF7"/>
    <w:rsid w:val="00181D64"/>
    <w:rsid w:val="0018213C"/>
    <w:rsid w:val="00182373"/>
    <w:rsid w:val="001829D8"/>
    <w:rsid w:val="00182A77"/>
    <w:rsid w:val="00182B00"/>
    <w:rsid w:val="00182D35"/>
    <w:rsid w:val="001831ED"/>
    <w:rsid w:val="00184EE9"/>
    <w:rsid w:val="0018564F"/>
    <w:rsid w:val="001859C7"/>
    <w:rsid w:val="00185C84"/>
    <w:rsid w:val="00185DDB"/>
    <w:rsid w:val="0018640D"/>
    <w:rsid w:val="001866F7"/>
    <w:rsid w:val="00186784"/>
    <w:rsid w:val="0018689D"/>
    <w:rsid w:val="001869CD"/>
    <w:rsid w:val="00186ADB"/>
    <w:rsid w:val="00186AF8"/>
    <w:rsid w:val="00186C23"/>
    <w:rsid w:val="00187A32"/>
    <w:rsid w:val="00187A58"/>
    <w:rsid w:val="00187BBC"/>
    <w:rsid w:val="00187CAC"/>
    <w:rsid w:val="00187E97"/>
    <w:rsid w:val="0019025E"/>
    <w:rsid w:val="0019072E"/>
    <w:rsid w:val="001907E8"/>
    <w:rsid w:val="0019094D"/>
    <w:rsid w:val="00190BAB"/>
    <w:rsid w:val="00190E46"/>
    <w:rsid w:val="0019109A"/>
    <w:rsid w:val="001912AA"/>
    <w:rsid w:val="0019164B"/>
    <w:rsid w:val="00191B24"/>
    <w:rsid w:val="00191B48"/>
    <w:rsid w:val="00191C30"/>
    <w:rsid w:val="00191E03"/>
    <w:rsid w:val="001920CD"/>
    <w:rsid w:val="00192338"/>
    <w:rsid w:val="001939C6"/>
    <w:rsid w:val="00194502"/>
    <w:rsid w:val="00194601"/>
    <w:rsid w:val="00194672"/>
    <w:rsid w:val="00194CC8"/>
    <w:rsid w:val="00194D50"/>
    <w:rsid w:val="00194E84"/>
    <w:rsid w:val="001955B7"/>
    <w:rsid w:val="00195AB7"/>
    <w:rsid w:val="00195FBE"/>
    <w:rsid w:val="00196194"/>
    <w:rsid w:val="001966A3"/>
    <w:rsid w:val="0019777E"/>
    <w:rsid w:val="00197969"/>
    <w:rsid w:val="00197DED"/>
    <w:rsid w:val="001A0035"/>
    <w:rsid w:val="001A13B9"/>
    <w:rsid w:val="001A1940"/>
    <w:rsid w:val="001A1D5F"/>
    <w:rsid w:val="001A280C"/>
    <w:rsid w:val="001A291E"/>
    <w:rsid w:val="001A30A5"/>
    <w:rsid w:val="001A38DD"/>
    <w:rsid w:val="001A3DF2"/>
    <w:rsid w:val="001A427A"/>
    <w:rsid w:val="001A49E6"/>
    <w:rsid w:val="001A4AA7"/>
    <w:rsid w:val="001A4E20"/>
    <w:rsid w:val="001A51B6"/>
    <w:rsid w:val="001A51BA"/>
    <w:rsid w:val="001A5D7B"/>
    <w:rsid w:val="001A6196"/>
    <w:rsid w:val="001A6230"/>
    <w:rsid w:val="001A6C57"/>
    <w:rsid w:val="001A7019"/>
    <w:rsid w:val="001A7514"/>
    <w:rsid w:val="001B0306"/>
    <w:rsid w:val="001B059E"/>
    <w:rsid w:val="001B06D4"/>
    <w:rsid w:val="001B071B"/>
    <w:rsid w:val="001B0AE8"/>
    <w:rsid w:val="001B0E55"/>
    <w:rsid w:val="001B0EF5"/>
    <w:rsid w:val="001B0F39"/>
    <w:rsid w:val="001B11A2"/>
    <w:rsid w:val="001B1664"/>
    <w:rsid w:val="001B1EE6"/>
    <w:rsid w:val="001B1FC3"/>
    <w:rsid w:val="001B1FD7"/>
    <w:rsid w:val="001B2249"/>
    <w:rsid w:val="001B28D3"/>
    <w:rsid w:val="001B340C"/>
    <w:rsid w:val="001B3488"/>
    <w:rsid w:val="001B37C1"/>
    <w:rsid w:val="001B39B3"/>
    <w:rsid w:val="001B39B8"/>
    <w:rsid w:val="001B3D26"/>
    <w:rsid w:val="001B3E0B"/>
    <w:rsid w:val="001B4743"/>
    <w:rsid w:val="001B4981"/>
    <w:rsid w:val="001B5D0B"/>
    <w:rsid w:val="001B60BF"/>
    <w:rsid w:val="001B6470"/>
    <w:rsid w:val="001B6530"/>
    <w:rsid w:val="001B6E6D"/>
    <w:rsid w:val="001B73F1"/>
    <w:rsid w:val="001B74DF"/>
    <w:rsid w:val="001B7CC8"/>
    <w:rsid w:val="001C0087"/>
    <w:rsid w:val="001C020A"/>
    <w:rsid w:val="001C081B"/>
    <w:rsid w:val="001C155F"/>
    <w:rsid w:val="001C1667"/>
    <w:rsid w:val="001C16C5"/>
    <w:rsid w:val="001C2039"/>
    <w:rsid w:val="001C207D"/>
    <w:rsid w:val="001C2118"/>
    <w:rsid w:val="001C3252"/>
    <w:rsid w:val="001C39AA"/>
    <w:rsid w:val="001C3A23"/>
    <w:rsid w:val="001C3AE0"/>
    <w:rsid w:val="001C45B6"/>
    <w:rsid w:val="001C4945"/>
    <w:rsid w:val="001C5314"/>
    <w:rsid w:val="001C5A26"/>
    <w:rsid w:val="001C5DDF"/>
    <w:rsid w:val="001C602F"/>
    <w:rsid w:val="001C62EE"/>
    <w:rsid w:val="001C67AF"/>
    <w:rsid w:val="001C6A5B"/>
    <w:rsid w:val="001C6E19"/>
    <w:rsid w:val="001C72AE"/>
    <w:rsid w:val="001C7BC3"/>
    <w:rsid w:val="001D01F2"/>
    <w:rsid w:val="001D0402"/>
    <w:rsid w:val="001D0411"/>
    <w:rsid w:val="001D080F"/>
    <w:rsid w:val="001D1217"/>
    <w:rsid w:val="001D144F"/>
    <w:rsid w:val="001D152B"/>
    <w:rsid w:val="001D1F79"/>
    <w:rsid w:val="001D2107"/>
    <w:rsid w:val="001D22DC"/>
    <w:rsid w:val="001D23B0"/>
    <w:rsid w:val="001D381E"/>
    <w:rsid w:val="001D3AF6"/>
    <w:rsid w:val="001D3E4D"/>
    <w:rsid w:val="001D3F22"/>
    <w:rsid w:val="001D4803"/>
    <w:rsid w:val="001D498D"/>
    <w:rsid w:val="001D5714"/>
    <w:rsid w:val="001D5AD2"/>
    <w:rsid w:val="001D607B"/>
    <w:rsid w:val="001D60EA"/>
    <w:rsid w:val="001D6729"/>
    <w:rsid w:val="001D67EE"/>
    <w:rsid w:val="001D6909"/>
    <w:rsid w:val="001D79F0"/>
    <w:rsid w:val="001D7D60"/>
    <w:rsid w:val="001D7E24"/>
    <w:rsid w:val="001D7EA2"/>
    <w:rsid w:val="001E00FC"/>
    <w:rsid w:val="001E04B9"/>
    <w:rsid w:val="001E0672"/>
    <w:rsid w:val="001E0B96"/>
    <w:rsid w:val="001E1739"/>
    <w:rsid w:val="001E1B1B"/>
    <w:rsid w:val="001E1C21"/>
    <w:rsid w:val="001E2701"/>
    <w:rsid w:val="001E2F83"/>
    <w:rsid w:val="001E31D2"/>
    <w:rsid w:val="001E3211"/>
    <w:rsid w:val="001E3347"/>
    <w:rsid w:val="001E3429"/>
    <w:rsid w:val="001E3732"/>
    <w:rsid w:val="001E3C85"/>
    <w:rsid w:val="001E3EB6"/>
    <w:rsid w:val="001E482D"/>
    <w:rsid w:val="001E4BCB"/>
    <w:rsid w:val="001E5587"/>
    <w:rsid w:val="001E5AB2"/>
    <w:rsid w:val="001E5C07"/>
    <w:rsid w:val="001E6C67"/>
    <w:rsid w:val="001F06B1"/>
    <w:rsid w:val="001F0720"/>
    <w:rsid w:val="001F093E"/>
    <w:rsid w:val="001F1205"/>
    <w:rsid w:val="001F13BA"/>
    <w:rsid w:val="001F1451"/>
    <w:rsid w:val="001F1AC5"/>
    <w:rsid w:val="001F2BF5"/>
    <w:rsid w:val="001F2DCF"/>
    <w:rsid w:val="001F3544"/>
    <w:rsid w:val="001F35F1"/>
    <w:rsid w:val="001F394C"/>
    <w:rsid w:val="001F3A9E"/>
    <w:rsid w:val="001F407C"/>
    <w:rsid w:val="001F44A3"/>
    <w:rsid w:val="001F486D"/>
    <w:rsid w:val="001F4D50"/>
    <w:rsid w:val="001F508B"/>
    <w:rsid w:val="001F538E"/>
    <w:rsid w:val="001F593A"/>
    <w:rsid w:val="001F59DF"/>
    <w:rsid w:val="001F6013"/>
    <w:rsid w:val="001F60E8"/>
    <w:rsid w:val="001F72DE"/>
    <w:rsid w:val="001F7F5B"/>
    <w:rsid w:val="002000F2"/>
    <w:rsid w:val="00200A17"/>
    <w:rsid w:val="00200BCC"/>
    <w:rsid w:val="00200E6F"/>
    <w:rsid w:val="002010D6"/>
    <w:rsid w:val="0020152F"/>
    <w:rsid w:val="00201B11"/>
    <w:rsid w:val="00201BE0"/>
    <w:rsid w:val="00203721"/>
    <w:rsid w:val="00203736"/>
    <w:rsid w:val="002039B5"/>
    <w:rsid w:val="00203A8D"/>
    <w:rsid w:val="00203D5B"/>
    <w:rsid w:val="002046B1"/>
    <w:rsid w:val="002048D2"/>
    <w:rsid w:val="00204930"/>
    <w:rsid w:val="00204B11"/>
    <w:rsid w:val="00204C5E"/>
    <w:rsid w:val="00205106"/>
    <w:rsid w:val="00205736"/>
    <w:rsid w:val="002057E0"/>
    <w:rsid w:val="00205AA6"/>
    <w:rsid w:val="00205CF3"/>
    <w:rsid w:val="00205DE3"/>
    <w:rsid w:val="00205EF5"/>
    <w:rsid w:val="00205FED"/>
    <w:rsid w:val="002062EF"/>
    <w:rsid w:val="00206A6D"/>
    <w:rsid w:val="00206CF9"/>
    <w:rsid w:val="002074B9"/>
    <w:rsid w:val="0020783E"/>
    <w:rsid w:val="0020797E"/>
    <w:rsid w:val="00207CC8"/>
    <w:rsid w:val="0021058E"/>
    <w:rsid w:val="002110E3"/>
    <w:rsid w:val="00212265"/>
    <w:rsid w:val="0021247E"/>
    <w:rsid w:val="002131B5"/>
    <w:rsid w:val="00213671"/>
    <w:rsid w:val="00213918"/>
    <w:rsid w:val="00213E69"/>
    <w:rsid w:val="00214EEE"/>
    <w:rsid w:val="00215495"/>
    <w:rsid w:val="00216B99"/>
    <w:rsid w:val="002170B1"/>
    <w:rsid w:val="0021721A"/>
    <w:rsid w:val="002172AC"/>
    <w:rsid w:val="00217EFF"/>
    <w:rsid w:val="0022040B"/>
    <w:rsid w:val="00220750"/>
    <w:rsid w:val="002209A9"/>
    <w:rsid w:val="00220B6C"/>
    <w:rsid w:val="00220DBE"/>
    <w:rsid w:val="00221368"/>
    <w:rsid w:val="002214ED"/>
    <w:rsid w:val="00221714"/>
    <w:rsid w:val="002217FD"/>
    <w:rsid w:val="002218F2"/>
    <w:rsid w:val="00221C7F"/>
    <w:rsid w:val="0022208B"/>
    <w:rsid w:val="00222182"/>
    <w:rsid w:val="002221CD"/>
    <w:rsid w:val="002228B8"/>
    <w:rsid w:val="00222B24"/>
    <w:rsid w:val="00223240"/>
    <w:rsid w:val="0022368A"/>
    <w:rsid w:val="00223DDD"/>
    <w:rsid w:val="00224E01"/>
    <w:rsid w:val="00224EA5"/>
    <w:rsid w:val="00224ED1"/>
    <w:rsid w:val="002255F0"/>
    <w:rsid w:val="002259D9"/>
    <w:rsid w:val="00225E66"/>
    <w:rsid w:val="0022695F"/>
    <w:rsid w:val="00226FFE"/>
    <w:rsid w:val="00227365"/>
    <w:rsid w:val="002274F1"/>
    <w:rsid w:val="002277E1"/>
    <w:rsid w:val="00227FB3"/>
    <w:rsid w:val="00230521"/>
    <w:rsid w:val="00230CC1"/>
    <w:rsid w:val="00230F6E"/>
    <w:rsid w:val="00231070"/>
    <w:rsid w:val="002322A3"/>
    <w:rsid w:val="00232586"/>
    <w:rsid w:val="0023324E"/>
    <w:rsid w:val="002333BD"/>
    <w:rsid w:val="002337CD"/>
    <w:rsid w:val="0023385B"/>
    <w:rsid w:val="00233925"/>
    <w:rsid w:val="00233E40"/>
    <w:rsid w:val="002342F8"/>
    <w:rsid w:val="002346DB"/>
    <w:rsid w:val="00234B3D"/>
    <w:rsid w:val="00234FDE"/>
    <w:rsid w:val="002354BB"/>
    <w:rsid w:val="002357E0"/>
    <w:rsid w:val="00235E6B"/>
    <w:rsid w:val="00236800"/>
    <w:rsid w:val="00236882"/>
    <w:rsid w:val="00236BF4"/>
    <w:rsid w:val="00236C91"/>
    <w:rsid w:val="00236D79"/>
    <w:rsid w:val="00236D8A"/>
    <w:rsid w:val="00237063"/>
    <w:rsid w:val="0023712C"/>
    <w:rsid w:val="002374AE"/>
    <w:rsid w:val="002379E2"/>
    <w:rsid w:val="00240324"/>
    <w:rsid w:val="00240A8B"/>
    <w:rsid w:val="00240F2C"/>
    <w:rsid w:val="0024117A"/>
    <w:rsid w:val="002413C1"/>
    <w:rsid w:val="00241CEA"/>
    <w:rsid w:val="00241EEA"/>
    <w:rsid w:val="00243052"/>
    <w:rsid w:val="00243294"/>
    <w:rsid w:val="00243CBE"/>
    <w:rsid w:val="00243FD2"/>
    <w:rsid w:val="00244823"/>
    <w:rsid w:val="002453B7"/>
    <w:rsid w:val="002455DA"/>
    <w:rsid w:val="00245744"/>
    <w:rsid w:val="00245E2A"/>
    <w:rsid w:val="00246578"/>
    <w:rsid w:val="00247CC3"/>
    <w:rsid w:val="002500D5"/>
    <w:rsid w:val="0025041E"/>
    <w:rsid w:val="00250492"/>
    <w:rsid w:val="002506F7"/>
    <w:rsid w:val="00251436"/>
    <w:rsid w:val="002515F4"/>
    <w:rsid w:val="00251CCA"/>
    <w:rsid w:val="00251F24"/>
    <w:rsid w:val="0025209E"/>
    <w:rsid w:val="00253203"/>
    <w:rsid w:val="002538BA"/>
    <w:rsid w:val="00253C10"/>
    <w:rsid w:val="0025405E"/>
    <w:rsid w:val="00254696"/>
    <w:rsid w:val="00254781"/>
    <w:rsid w:val="002547FB"/>
    <w:rsid w:val="002549F0"/>
    <w:rsid w:val="00254E49"/>
    <w:rsid w:val="00255052"/>
    <w:rsid w:val="0025511A"/>
    <w:rsid w:val="002552D8"/>
    <w:rsid w:val="002553C8"/>
    <w:rsid w:val="00255CD6"/>
    <w:rsid w:val="00255D51"/>
    <w:rsid w:val="0025696D"/>
    <w:rsid w:val="002571A4"/>
    <w:rsid w:val="00257CC8"/>
    <w:rsid w:val="00260415"/>
    <w:rsid w:val="00260534"/>
    <w:rsid w:val="00260CE3"/>
    <w:rsid w:val="00260E89"/>
    <w:rsid w:val="00260EA9"/>
    <w:rsid w:val="00261990"/>
    <w:rsid w:val="00261A5D"/>
    <w:rsid w:val="00261A6C"/>
    <w:rsid w:val="00261AAE"/>
    <w:rsid w:val="00262163"/>
    <w:rsid w:val="002623CE"/>
    <w:rsid w:val="002624FB"/>
    <w:rsid w:val="0026274A"/>
    <w:rsid w:val="00262A16"/>
    <w:rsid w:val="002631C7"/>
    <w:rsid w:val="00263D14"/>
    <w:rsid w:val="00263E03"/>
    <w:rsid w:val="00264BEC"/>
    <w:rsid w:val="00265641"/>
    <w:rsid w:val="00265692"/>
    <w:rsid w:val="0026592F"/>
    <w:rsid w:val="00265E33"/>
    <w:rsid w:val="00265F77"/>
    <w:rsid w:val="00266B66"/>
    <w:rsid w:val="00266BEC"/>
    <w:rsid w:val="00266D01"/>
    <w:rsid w:val="0027058C"/>
    <w:rsid w:val="002710EA"/>
    <w:rsid w:val="00271351"/>
    <w:rsid w:val="00271887"/>
    <w:rsid w:val="00272010"/>
    <w:rsid w:val="0027300E"/>
    <w:rsid w:val="00273D49"/>
    <w:rsid w:val="00273E1D"/>
    <w:rsid w:val="00274389"/>
    <w:rsid w:val="00274EE4"/>
    <w:rsid w:val="00276405"/>
    <w:rsid w:val="00276D6D"/>
    <w:rsid w:val="00276F30"/>
    <w:rsid w:val="00277ABE"/>
    <w:rsid w:val="002802B7"/>
    <w:rsid w:val="00281D88"/>
    <w:rsid w:val="0028267F"/>
    <w:rsid w:val="002827CE"/>
    <w:rsid w:val="002828C2"/>
    <w:rsid w:val="00282E6F"/>
    <w:rsid w:val="0028430B"/>
    <w:rsid w:val="0028453F"/>
    <w:rsid w:val="002849C0"/>
    <w:rsid w:val="00284ADC"/>
    <w:rsid w:val="00286A0B"/>
    <w:rsid w:val="00286DAB"/>
    <w:rsid w:val="00287701"/>
    <w:rsid w:val="00287E54"/>
    <w:rsid w:val="00287F03"/>
    <w:rsid w:val="00290605"/>
    <w:rsid w:val="00291207"/>
    <w:rsid w:val="002913DB"/>
    <w:rsid w:val="0029164E"/>
    <w:rsid w:val="00291AC6"/>
    <w:rsid w:val="00292553"/>
    <w:rsid w:val="00293180"/>
    <w:rsid w:val="00293C56"/>
    <w:rsid w:val="0029455D"/>
    <w:rsid w:val="00294C1D"/>
    <w:rsid w:val="00294F7F"/>
    <w:rsid w:val="00295974"/>
    <w:rsid w:val="00295DFB"/>
    <w:rsid w:val="0029611A"/>
    <w:rsid w:val="00296A7E"/>
    <w:rsid w:val="0029722D"/>
    <w:rsid w:val="002A0317"/>
    <w:rsid w:val="002A05F8"/>
    <w:rsid w:val="002A0A9F"/>
    <w:rsid w:val="002A0D3C"/>
    <w:rsid w:val="002A14A9"/>
    <w:rsid w:val="002A1A81"/>
    <w:rsid w:val="002A20E7"/>
    <w:rsid w:val="002A220F"/>
    <w:rsid w:val="002A2415"/>
    <w:rsid w:val="002A2911"/>
    <w:rsid w:val="002A31D5"/>
    <w:rsid w:val="002A3E17"/>
    <w:rsid w:val="002A400E"/>
    <w:rsid w:val="002A456F"/>
    <w:rsid w:val="002A459C"/>
    <w:rsid w:val="002A4981"/>
    <w:rsid w:val="002A4B42"/>
    <w:rsid w:val="002A4D95"/>
    <w:rsid w:val="002A569F"/>
    <w:rsid w:val="002A639C"/>
    <w:rsid w:val="002A65E5"/>
    <w:rsid w:val="002A6B3A"/>
    <w:rsid w:val="002A6C62"/>
    <w:rsid w:val="002A7AF0"/>
    <w:rsid w:val="002B03AB"/>
    <w:rsid w:val="002B131A"/>
    <w:rsid w:val="002B1D89"/>
    <w:rsid w:val="002B1F78"/>
    <w:rsid w:val="002B1FA9"/>
    <w:rsid w:val="002B217F"/>
    <w:rsid w:val="002B3339"/>
    <w:rsid w:val="002B35B5"/>
    <w:rsid w:val="002B39DC"/>
    <w:rsid w:val="002B3FAD"/>
    <w:rsid w:val="002B3FF1"/>
    <w:rsid w:val="002B40A2"/>
    <w:rsid w:val="002B423C"/>
    <w:rsid w:val="002B4368"/>
    <w:rsid w:val="002B4E64"/>
    <w:rsid w:val="002B5417"/>
    <w:rsid w:val="002B577E"/>
    <w:rsid w:val="002B6380"/>
    <w:rsid w:val="002B670F"/>
    <w:rsid w:val="002B6744"/>
    <w:rsid w:val="002B695A"/>
    <w:rsid w:val="002B767F"/>
    <w:rsid w:val="002B7AEB"/>
    <w:rsid w:val="002B7E16"/>
    <w:rsid w:val="002C0160"/>
    <w:rsid w:val="002C0860"/>
    <w:rsid w:val="002C08C3"/>
    <w:rsid w:val="002C1156"/>
    <w:rsid w:val="002C12B6"/>
    <w:rsid w:val="002C12E5"/>
    <w:rsid w:val="002C1375"/>
    <w:rsid w:val="002C1F82"/>
    <w:rsid w:val="002C24E7"/>
    <w:rsid w:val="002C2585"/>
    <w:rsid w:val="002C2A42"/>
    <w:rsid w:val="002C2B72"/>
    <w:rsid w:val="002C2D82"/>
    <w:rsid w:val="002C2EE6"/>
    <w:rsid w:val="002C3C7D"/>
    <w:rsid w:val="002C411F"/>
    <w:rsid w:val="002C41F9"/>
    <w:rsid w:val="002C4533"/>
    <w:rsid w:val="002C4542"/>
    <w:rsid w:val="002C481B"/>
    <w:rsid w:val="002C4846"/>
    <w:rsid w:val="002C5135"/>
    <w:rsid w:val="002C551B"/>
    <w:rsid w:val="002C5536"/>
    <w:rsid w:val="002C5670"/>
    <w:rsid w:val="002C5B78"/>
    <w:rsid w:val="002C6BB3"/>
    <w:rsid w:val="002C7468"/>
    <w:rsid w:val="002C749E"/>
    <w:rsid w:val="002D0357"/>
    <w:rsid w:val="002D0652"/>
    <w:rsid w:val="002D0680"/>
    <w:rsid w:val="002D1044"/>
    <w:rsid w:val="002D199D"/>
    <w:rsid w:val="002D2099"/>
    <w:rsid w:val="002D2DB5"/>
    <w:rsid w:val="002D2FE0"/>
    <w:rsid w:val="002D3124"/>
    <w:rsid w:val="002D3285"/>
    <w:rsid w:val="002D32E8"/>
    <w:rsid w:val="002D35EE"/>
    <w:rsid w:val="002D37BE"/>
    <w:rsid w:val="002D38A5"/>
    <w:rsid w:val="002D394A"/>
    <w:rsid w:val="002D3CEE"/>
    <w:rsid w:val="002D3DE9"/>
    <w:rsid w:val="002D3E51"/>
    <w:rsid w:val="002D4075"/>
    <w:rsid w:val="002D40C0"/>
    <w:rsid w:val="002D41CF"/>
    <w:rsid w:val="002D4C01"/>
    <w:rsid w:val="002D4D34"/>
    <w:rsid w:val="002D51EA"/>
    <w:rsid w:val="002D525F"/>
    <w:rsid w:val="002D5348"/>
    <w:rsid w:val="002D5C43"/>
    <w:rsid w:val="002D5D87"/>
    <w:rsid w:val="002D66F4"/>
    <w:rsid w:val="002D6AC7"/>
    <w:rsid w:val="002D7432"/>
    <w:rsid w:val="002D7CEC"/>
    <w:rsid w:val="002E0CC0"/>
    <w:rsid w:val="002E0EB3"/>
    <w:rsid w:val="002E14CD"/>
    <w:rsid w:val="002E14D1"/>
    <w:rsid w:val="002E27C5"/>
    <w:rsid w:val="002E2C07"/>
    <w:rsid w:val="002E2F32"/>
    <w:rsid w:val="002E2F7D"/>
    <w:rsid w:val="002E37C0"/>
    <w:rsid w:val="002E3B3C"/>
    <w:rsid w:val="002E4218"/>
    <w:rsid w:val="002E46CA"/>
    <w:rsid w:val="002E51C2"/>
    <w:rsid w:val="002E581A"/>
    <w:rsid w:val="002E58BF"/>
    <w:rsid w:val="002E6161"/>
    <w:rsid w:val="002E6616"/>
    <w:rsid w:val="002E6BC4"/>
    <w:rsid w:val="002E771E"/>
    <w:rsid w:val="002E7847"/>
    <w:rsid w:val="002E7A34"/>
    <w:rsid w:val="002F0654"/>
    <w:rsid w:val="002F0703"/>
    <w:rsid w:val="002F0A27"/>
    <w:rsid w:val="002F0CAA"/>
    <w:rsid w:val="002F1BE0"/>
    <w:rsid w:val="002F1E27"/>
    <w:rsid w:val="002F228A"/>
    <w:rsid w:val="002F2B58"/>
    <w:rsid w:val="002F2B8C"/>
    <w:rsid w:val="002F2D5A"/>
    <w:rsid w:val="002F2E70"/>
    <w:rsid w:val="002F2F0F"/>
    <w:rsid w:val="002F32E9"/>
    <w:rsid w:val="002F3A58"/>
    <w:rsid w:val="002F49A2"/>
    <w:rsid w:val="002F503F"/>
    <w:rsid w:val="002F53D8"/>
    <w:rsid w:val="002F5A2C"/>
    <w:rsid w:val="002F6206"/>
    <w:rsid w:val="002F6316"/>
    <w:rsid w:val="002F6485"/>
    <w:rsid w:val="002F670A"/>
    <w:rsid w:val="002F6E7B"/>
    <w:rsid w:val="002F7325"/>
    <w:rsid w:val="002F7912"/>
    <w:rsid w:val="003003CD"/>
    <w:rsid w:val="00300AD4"/>
    <w:rsid w:val="00300EEC"/>
    <w:rsid w:val="0030105C"/>
    <w:rsid w:val="00301156"/>
    <w:rsid w:val="0030139A"/>
    <w:rsid w:val="00301631"/>
    <w:rsid w:val="003021C0"/>
    <w:rsid w:val="003029E3"/>
    <w:rsid w:val="0030320F"/>
    <w:rsid w:val="0030390E"/>
    <w:rsid w:val="00303DEC"/>
    <w:rsid w:val="00303F1A"/>
    <w:rsid w:val="00304515"/>
    <w:rsid w:val="003046F5"/>
    <w:rsid w:val="00304BB9"/>
    <w:rsid w:val="00305DAA"/>
    <w:rsid w:val="00305F76"/>
    <w:rsid w:val="003061A6"/>
    <w:rsid w:val="00306BB6"/>
    <w:rsid w:val="00306D84"/>
    <w:rsid w:val="00306EA5"/>
    <w:rsid w:val="00306F80"/>
    <w:rsid w:val="003076DB"/>
    <w:rsid w:val="0031006B"/>
    <w:rsid w:val="00310233"/>
    <w:rsid w:val="00310369"/>
    <w:rsid w:val="00310DCA"/>
    <w:rsid w:val="00311279"/>
    <w:rsid w:val="003112F4"/>
    <w:rsid w:val="0031130C"/>
    <w:rsid w:val="00311785"/>
    <w:rsid w:val="00311915"/>
    <w:rsid w:val="003120EE"/>
    <w:rsid w:val="00312252"/>
    <w:rsid w:val="003122FA"/>
    <w:rsid w:val="00312F4C"/>
    <w:rsid w:val="00313091"/>
    <w:rsid w:val="0031396A"/>
    <w:rsid w:val="00313C20"/>
    <w:rsid w:val="00313DEA"/>
    <w:rsid w:val="0031423D"/>
    <w:rsid w:val="003147DC"/>
    <w:rsid w:val="00314FB2"/>
    <w:rsid w:val="00315143"/>
    <w:rsid w:val="00315291"/>
    <w:rsid w:val="003159CA"/>
    <w:rsid w:val="00315CE8"/>
    <w:rsid w:val="003160B5"/>
    <w:rsid w:val="00316115"/>
    <w:rsid w:val="00316523"/>
    <w:rsid w:val="00316770"/>
    <w:rsid w:val="0031679E"/>
    <w:rsid w:val="003169B8"/>
    <w:rsid w:val="00317427"/>
    <w:rsid w:val="0031796B"/>
    <w:rsid w:val="00317D3A"/>
    <w:rsid w:val="00317F96"/>
    <w:rsid w:val="003204E6"/>
    <w:rsid w:val="00320EB4"/>
    <w:rsid w:val="00320FB9"/>
    <w:rsid w:val="0032155C"/>
    <w:rsid w:val="00321F98"/>
    <w:rsid w:val="00322F81"/>
    <w:rsid w:val="003230D7"/>
    <w:rsid w:val="003236CD"/>
    <w:rsid w:val="0032375D"/>
    <w:rsid w:val="0032380E"/>
    <w:rsid w:val="00323D7D"/>
    <w:rsid w:val="003256AC"/>
    <w:rsid w:val="00325F7C"/>
    <w:rsid w:val="003272BF"/>
    <w:rsid w:val="003276FA"/>
    <w:rsid w:val="00327766"/>
    <w:rsid w:val="00327863"/>
    <w:rsid w:val="00327A59"/>
    <w:rsid w:val="00327D0B"/>
    <w:rsid w:val="003305EB"/>
    <w:rsid w:val="00330D6C"/>
    <w:rsid w:val="00331713"/>
    <w:rsid w:val="00331C9E"/>
    <w:rsid w:val="00331FDB"/>
    <w:rsid w:val="00332427"/>
    <w:rsid w:val="003325C5"/>
    <w:rsid w:val="003328C0"/>
    <w:rsid w:val="003331FD"/>
    <w:rsid w:val="003339B4"/>
    <w:rsid w:val="00333AE6"/>
    <w:rsid w:val="00333ECD"/>
    <w:rsid w:val="00334313"/>
    <w:rsid w:val="00334CE7"/>
    <w:rsid w:val="00334D94"/>
    <w:rsid w:val="0033572E"/>
    <w:rsid w:val="00336703"/>
    <w:rsid w:val="00336BCC"/>
    <w:rsid w:val="00336DCF"/>
    <w:rsid w:val="003372A4"/>
    <w:rsid w:val="00337CD5"/>
    <w:rsid w:val="00337DA6"/>
    <w:rsid w:val="00337DC6"/>
    <w:rsid w:val="00340547"/>
    <w:rsid w:val="0034083B"/>
    <w:rsid w:val="00340D4D"/>
    <w:rsid w:val="003410B8"/>
    <w:rsid w:val="00341F41"/>
    <w:rsid w:val="003426A8"/>
    <w:rsid w:val="003427AC"/>
    <w:rsid w:val="003427B1"/>
    <w:rsid w:val="00342829"/>
    <w:rsid w:val="00342F83"/>
    <w:rsid w:val="00343734"/>
    <w:rsid w:val="00343811"/>
    <w:rsid w:val="00344242"/>
    <w:rsid w:val="00344C67"/>
    <w:rsid w:val="00344F84"/>
    <w:rsid w:val="00345654"/>
    <w:rsid w:val="00345835"/>
    <w:rsid w:val="003458EC"/>
    <w:rsid w:val="00346394"/>
    <w:rsid w:val="003466C0"/>
    <w:rsid w:val="00346B2E"/>
    <w:rsid w:val="00346FB8"/>
    <w:rsid w:val="0034761B"/>
    <w:rsid w:val="00347678"/>
    <w:rsid w:val="00347B0F"/>
    <w:rsid w:val="00347BE3"/>
    <w:rsid w:val="00350094"/>
    <w:rsid w:val="003501EF"/>
    <w:rsid w:val="0035025B"/>
    <w:rsid w:val="003504C0"/>
    <w:rsid w:val="00350628"/>
    <w:rsid w:val="00350EBB"/>
    <w:rsid w:val="00351450"/>
    <w:rsid w:val="00351622"/>
    <w:rsid w:val="003516A8"/>
    <w:rsid w:val="003530EB"/>
    <w:rsid w:val="0035362E"/>
    <w:rsid w:val="00353AFB"/>
    <w:rsid w:val="00353B88"/>
    <w:rsid w:val="00353CF5"/>
    <w:rsid w:val="00353DCD"/>
    <w:rsid w:val="0035423B"/>
    <w:rsid w:val="0035427C"/>
    <w:rsid w:val="0035432E"/>
    <w:rsid w:val="0035439A"/>
    <w:rsid w:val="00354422"/>
    <w:rsid w:val="003550FA"/>
    <w:rsid w:val="003555E7"/>
    <w:rsid w:val="00355ACF"/>
    <w:rsid w:val="003562AB"/>
    <w:rsid w:val="00356753"/>
    <w:rsid w:val="00357663"/>
    <w:rsid w:val="00357866"/>
    <w:rsid w:val="00357A7E"/>
    <w:rsid w:val="0036032A"/>
    <w:rsid w:val="0036041F"/>
    <w:rsid w:val="00360507"/>
    <w:rsid w:val="00360532"/>
    <w:rsid w:val="003605A2"/>
    <w:rsid w:val="0036098F"/>
    <w:rsid w:val="00360DDE"/>
    <w:rsid w:val="00361B31"/>
    <w:rsid w:val="00361BDE"/>
    <w:rsid w:val="00361F67"/>
    <w:rsid w:val="003625A0"/>
    <w:rsid w:val="003625D2"/>
    <w:rsid w:val="00362A86"/>
    <w:rsid w:val="00362CF7"/>
    <w:rsid w:val="0036332B"/>
    <w:rsid w:val="00363391"/>
    <w:rsid w:val="00363AC2"/>
    <w:rsid w:val="003641A7"/>
    <w:rsid w:val="00365451"/>
    <w:rsid w:val="003656CA"/>
    <w:rsid w:val="00365AEA"/>
    <w:rsid w:val="00366046"/>
    <w:rsid w:val="00366155"/>
    <w:rsid w:val="003668F9"/>
    <w:rsid w:val="00367164"/>
    <w:rsid w:val="00367961"/>
    <w:rsid w:val="0037041B"/>
    <w:rsid w:val="00370420"/>
    <w:rsid w:val="00370867"/>
    <w:rsid w:val="00370EC4"/>
    <w:rsid w:val="003710FE"/>
    <w:rsid w:val="00371461"/>
    <w:rsid w:val="00371490"/>
    <w:rsid w:val="00371DF6"/>
    <w:rsid w:val="00371E42"/>
    <w:rsid w:val="003722A7"/>
    <w:rsid w:val="003723FA"/>
    <w:rsid w:val="00372B95"/>
    <w:rsid w:val="0037303C"/>
    <w:rsid w:val="0037355B"/>
    <w:rsid w:val="003740CF"/>
    <w:rsid w:val="0037439F"/>
    <w:rsid w:val="00374A1C"/>
    <w:rsid w:val="00374D5F"/>
    <w:rsid w:val="00374F10"/>
    <w:rsid w:val="003751DF"/>
    <w:rsid w:val="00375523"/>
    <w:rsid w:val="00375CC9"/>
    <w:rsid w:val="0037752A"/>
    <w:rsid w:val="0037795B"/>
    <w:rsid w:val="00377D41"/>
    <w:rsid w:val="00380361"/>
    <w:rsid w:val="00380A53"/>
    <w:rsid w:val="00380F3D"/>
    <w:rsid w:val="00381679"/>
    <w:rsid w:val="003818F5"/>
    <w:rsid w:val="003819EE"/>
    <w:rsid w:val="00382589"/>
    <w:rsid w:val="00382A4B"/>
    <w:rsid w:val="00382ED5"/>
    <w:rsid w:val="00383B81"/>
    <w:rsid w:val="00385445"/>
    <w:rsid w:val="00386BA4"/>
    <w:rsid w:val="00386BC6"/>
    <w:rsid w:val="00387650"/>
    <w:rsid w:val="00387DAE"/>
    <w:rsid w:val="00387E80"/>
    <w:rsid w:val="003900A5"/>
    <w:rsid w:val="0039013D"/>
    <w:rsid w:val="0039028E"/>
    <w:rsid w:val="003904D8"/>
    <w:rsid w:val="00390531"/>
    <w:rsid w:val="00390675"/>
    <w:rsid w:val="00390A81"/>
    <w:rsid w:val="0039155B"/>
    <w:rsid w:val="003917C3"/>
    <w:rsid w:val="0039199E"/>
    <w:rsid w:val="00391B11"/>
    <w:rsid w:val="0039239B"/>
    <w:rsid w:val="0039278F"/>
    <w:rsid w:val="003928C3"/>
    <w:rsid w:val="00392D3C"/>
    <w:rsid w:val="0039348C"/>
    <w:rsid w:val="00393747"/>
    <w:rsid w:val="003938F1"/>
    <w:rsid w:val="00393A6A"/>
    <w:rsid w:val="0039406F"/>
    <w:rsid w:val="003959CE"/>
    <w:rsid w:val="00395A19"/>
    <w:rsid w:val="00396602"/>
    <w:rsid w:val="00396815"/>
    <w:rsid w:val="00396A8B"/>
    <w:rsid w:val="0039704C"/>
    <w:rsid w:val="00397251"/>
    <w:rsid w:val="003973DE"/>
    <w:rsid w:val="003974B0"/>
    <w:rsid w:val="003978DD"/>
    <w:rsid w:val="003A03A2"/>
    <w:rsid w:val="003A0DF6"/>
    <w:rsid w:val="003A0E24"/>
    <w:rsid w:val="003A116B"/>
    <w:rsid w:val="003A1190"/>
    <w:rsid w:val="003A124B"/>
    <w:rsid w:val="003A1D0C"/>
    <w:rsid w:val="003A254C"/>
    <w:rsid w:val="003A296E"/>
    <w:rsid w:val="003A2B9E"/>
    <w:rsid w:val="003A316B"/>
    <w:rsid w:val="003A32DB"/>
    <w:rsid w:val="003A39DE"/>
    <w:rsid w:val="003A427E"/>
    <w:rsid w:val="003A49B1"/>
    <w:rsid w:val="003A4E4C"/>
    <w:rsid w:val="003A57AA"/>
    <w:rsid w:val="003A5C85"/>
    <w:rsid w:val="003A5DAF"/>
    <w:rsid w:val="003A6145"/>
    <w:rsid w:val="003A63B2"/>
    <w:rsid w:val="003A7F79"/>
    <w:rsid w:val="003B00B1"/>
    <w:rsid w:val="003B05CD"/>
    <w:rsid w:val="003B07E7"/>
    <w:rsid w:val="003B0CD5"/>
    <w:rsid w:val="003B0D9F"/>
    <w:rsid w:val="003B0F1C"/>
    <w:rsid w:val="003B10A3"/>
    <w:rsid w:val="003B1622"/>
    <w:rsid w:val="003B1923"/>
    <w:rsid w:val="003B19C8"/>
    <w:rsid w:val="003B2294"/>
    <w:rsid w:val="003B2BB0"/>
    <w:rsid w:val="003B2F39"/>
    <w:rsid w:val="003B358C"/>
    <w:rsid w:val="003B35B0"/>
    <w:rsid w:val="003B371F"/>
    <w:rsid w:val="003B3D73"/>
    <w:rsid w:val="003B3FC1"/>
    <w:rsid w:val="003B4776"/>
    <w:rsid w:val="003B47FF"/>
    <w:rsid w:val="003B4A5B"/>
    <w:rsid w:val="003B4A84"/>
    <w:rsid w:val="003B5391"/>
    <w:rsid w:val="003B53CF"/>
    <w:rsid w:val="003B5CE6"/>
    <w:rsid w:val="003B5D60"/>
    <w:rsid w:val="003B5EB2"/>
    <w:rsid w:val="003B6466"/>
    <w:rsid w:val="003B6A8B"/>
    <w:rsid w:val="003B6D9C"/>
    <w:rsid w:val="003B763B"/>
    <w:rsid w:val="003B7727"/>
    <w:rsid w:val="003B78D0"/>
    <w:rsid w:val="003B794C"/>
    <w:rsid w:val="003C001A"/>
    <w:rsid w:val="003C02C1"/>
    <w:rsid w:val="003C08F5"/>
    <w:rsid w:val="003C0FFF"/>
    <w:rsid w:val="003C1145"/>
    <w:rsid w:val="003C1289"/>
    <w:rsid w:val="003C15FF"/>
    <w:rsid w:val="003C1623"/>
    <w:rsid w:val="003C16CF"/>
    <w:rsid w:val="003C16E0"/>
    <w:rsid w:val="003C1AEC"/>
    <w:rsid w:val="003C1DF2"/>
    <w:rsid w:val="003C2086"/>
    <w:rsid w:val="003C2984"/>
    <w:rsid w:val="003C3257"/>
    <w:rsid w:val="003C3900"/>
    <w:rsid w:val="003C392D"/>
    <w:rsid w:val="003C3CA7"/>
    <w:rsid w:val="003C424C"/>
    <w:rsid w:val="003C43DA"/>
    <w:rsid w:val="003C45CF"/>
    <w:rsid w:val="003C4C3C"/>
    <w:rsid w:val="003C53F8"/>
    <w:rsid w:val="003C65CA"/>
    <w:rsid w:val="003C6837"/>
    <w:rsid w:val="003C700D"/>
    <w:rsid w:val="003C7202"/>
    <w:rsid w:val="003C7233"/>
    <w:rsid w:val="003C72C7"/>
    <w:rsid w:val="003C754A"/>
    <w:rsid w:val="003C76DD"/>
    <w:rsid w:val="003D0256"/>
    <w:rsid w:val="003D06E5"/>
    <w:rsid w:val="003D122B"/>
    <w:rsid w:val="003D12D7"/>
    <w:rsid w:val="003D12FB"/>
    <w:rsid w:val="003D15E7"/>
    <w:rsid w:val="003D1AA6"/>
    <w:rsid w:val="003D25FD"/>
    <w:rsid w:val="003D2C9B"/>
    <w:rsid w:val="003D2F1A"/>
    <w:rsid w:val="003D300F"/>
    <w:rsid w:val="003D35B9"/>
    <w:rsid w:val="003D414F"/>
    <w:rsid w:val="003D468C"/>
    <w:rsid w:val="003D4C25"/>
    <w:rsid w:val="003D4C83"/>
    <w:rsid w:val="003D4EF1"/>
    <w:rsid w:val="003D514D"/>
    <w:rsid w:val="003D55D7"/>
    <w:rsid w:val="003D6310"/>
    <w:rsid w:val="003D654C"/>
    <w:rsid w:val="003D662F"/>
    <w:rsid w:val="003D6CA3"/>
    <w:rsid w:val="003D6F3C"/>
    <w:rsid w:val="003D6FF6"/>
    <w:rsid w:val="003D70C5"/>
    <w:rsid w:val="003D7508"/>
    <w:rsid w:val="003D7B15"/>
    <w:rsid w:val="003D7C4A"/>
    <w:rsid w:val="003D7FAA"/>
    <w:rsid w:val="003E0853"/>
    <w:rsid w:val="003E08AD"/>
    <w:rsid w:val="003E0C27"/>
    <w:rsid w:val="003E0DB2"/>
    <w:rsid w:val="003E144F"/>
    <w:rsid w:val="003E17B4"/>
    <w:rsid w:val="003E1C66"/>
    <w:rsid w:val="003E1E82"/>
    <w:rsid w:val="003E20B6"/>
    <w:rsid w:val="003E20E5"/>
    <w:rsid w:val="003E212F"/>
    <w:rsid w:val="003E2458"/>
    <w:rsid w:val="003E298C"/>
    <w:rsid w:val="003E2E63"/>
    <w:rsid w:val="003E32D6"/>
    <w:rsid w:val="003E3AEA"/>
    <w:rsid w:val="003E3EF1"/>
    <w:rsid w:val="003E4219"/>
    <w:rsid w:val="003E46A0"/>
    <w:rsid w:val="003E4A40"/>
    <w:rsid w:val="003E4CB2"/>
    <w:rsid w:val="003E51BD"/>
    <w:rsid w:val="003E5456"/>
    <w:rsid w:val="003E5509"/>
    <w:rsid w:val="003E5729"/>
    <w:rsid w:val="003E5BD1"/>
    <w:rsid w:val="003E5C92"/>
    <w:rsid w:val="003E6263"/>
    <w:rsid w:val="003E6F0B"/>
    <w:rsid w:val="003E7497"/>
    <w:rsid w:val="003E78F8"/>
    <w:rsid w:val="003F070A"/>
    <w:rsid w:val="003F0998"/>
    <w:rsid w:val="003F1001"/>
    <w:rsid w:val="003F1033"/>
    <w:rsid w:val="003F196E"/>
    <w:rsid w:val="003F2C74"/>
    <w:rsid w:val="003F2D09"/>
    <w:rsid w:val="003F2F3D"/>
    <w:rsid w:val="003F3272"/>
    <w:rsid w:val="003F3737"/>
    <w:rsid w:val="003F3802"/>
    <w:rsid w:val="003F3CBC"/>
    <w:rsid w:val="003F3E21"/>
    <w:rsid w:val="003F4EA2"/>
    <w:rsid w:val="003F4EF1"/>
    <w:rsid w:val="003F575B"/>
    <w:rsid w:val="003F5B44"/>
    <w:rsid w:val="003F636D"/>
    <w:rsid w:val="003F64C8"/>
    <w:rsid w:val="003F67C5"/>
    <w:rsid w:val="003F68B9"/>
    <w:rsid w:val="003F68D4"/>
    <w:rsid w:val="003F6C2C"/>
    <w:rsid w:val="003F7096"/>
    <w:rsid w:val="003F7A90"/>
    <w:rsid w:val="003F7FCA"/>
    <w:rsid w:val="00400034"/>
    <w:rsid w:val="004004D8"/>
    <w:rsid w:val="00400D40"/>
    <w:rsid w:val="00401232"/>
    <w:rsid w:val="00401599"/>
    <w:rsid w:val="004015A9"/>
    <w:rsid w:val="004017C6"/>
    <w:rsid w:val="00401892"/>
    <w:rsid w:val="00401E9A"/>
    <w:rsid w:val="00401F4B"/>
    <w:rsid w:val="004027C0"/>
    <w:rsid w:val="0040291D"/>
    <w:rsid w:val="00402C93"/>
    <w:rsid w:val="00402FAB"/>
    <w:rsid w:val="00403168"/>
    <w:rsid w:val="004038D9"/>
    <w:rsid w:val="0040392A"/>
    <w:rsid w:val="00403A67"/>
    <w:rsid w:val="00403BC5"/>
    <w:rsid w:val="0040402C"/>
    <w:rsid w:val="00404476"/>
    <w:rsid w:val="00405144"/>
    <w:rsid w:val="00405514"/>
    <w:rsid w:val="00405579"/>
    <w:rsid w:val="004055EA"/>
    <w:rsid w:val="00405783"/>
    <w:rsid w:val="00405898"/>
    <w:rsid w:val="00405E6D"/>
    <w:rsid w:val="00405EF8"/>
    <w:rsid w:val="0040637C"/>
    <w:rsid w:val="004069B8"/>
    <w:rsid w:val="00406CCB"/>
    <w:rsid w:val="004074D5"/>
    <w:rsid w:val="0041002B"/>
    <w:rsid w:val="00410820"/>
    <w:rsid w:val="00410893"/>
    <w:rsid w:val="0041152E"/>
    <w:rsid w:val="00411680"/>
    <w:rsid w:val="004117A9"/>
    <w:rsid w:val="0041185E"/>
    <w:rsid w:val="00412897"/>
    <w:rsid w:val="00412B3B"/>
    <w:rsid w:val="00414046"/>
    <w:rsid w:val="0041477C"/>
    <w:rsid w:val="00414807"/>
    <w:rsid w:val="00414C19"/>
    <w:rsid w:val="00414F7E"/>
    <w:rsid w:val="004151BF"/>
    <w:rsid w:val="004152A3"/>
    <w:rsid w:val="0041536B"/>
    <w:rsid w:val="00415692"/>
    <w:rsid w:val="00415862"/>
    <w:rsid w:val="0041598D"/>
    <w:rsid w:val="00415B4C"/>
    <w:rsid w:val="0041633A"/>
    <w:rsid w:val="00417137"/>
    <w:rsid w:val="0041747A"/>
    <w:rsid w:val="004176AF"/>
    <w:rsid w:val="00420A5C"/>
    <w:rsid w:val="00420AB2"/>
    <w:rsid w:val="00420DA8"/>
    <w:rsid w:val="00421352"/>
    <w:rsid w:val="0042146D"/>
    <w:rsid w:val="00421E44"/>
    <w:rsid w:val="0042291B"/>
    <w:rsid w:val="00422F0C"/>
    <w:rsid w:val="004234F4"/>
    <w:rsid w:val="00423B29"/>
    <w:rsid w:val="0042411D"/>
    <w:rsid w:val="0042412C"/>
    <w:rsid w:val="0042419B"/>
    <w:rsid w:val="00424A20"/>
    <w:rsid w:val="00424EE8"/>
    <w:rsid w:val="004270D8"/>
    <w:rsid w:val="004274D0"/>
    <w:rsid w:val="004277B8"/>
    <w:rsid w:val="00427E63"/>
    <w:rsid w:val="004303E0"/>
    <w:rsid w:val="004305F4"/>
    <w:rsid w:val="00430E61"/>
    <w:rsid w:val="0043105A"/>
    <w:rsid w:val="00431994"/>
    <w:rsid w:val="00431BC7"/>
    <w:rsid w:val="00431E6B"/>
    <w:rsid w:val="00431E78"/>
    <w:rsid w:val="004321F1"/>
    <w:rsid w:val="004327E6"/>
    <w:rsid w:val="00432B6C"/>
    <w:rsid w:val="00433462"/>
    <w:rsid w:val="00433C9B"/>
    <w:rsid w:val="00433DBD"/>
    <w:rsid w:val="00433F2A"/>
    <w:rsid w:val="0043442D"/>
    <w:rsid w:val="00434B96"/>
    <w:rsid w:val="004350B8"/>
    <w:rsid w:val="0043512C"/>
    <w:rsid w:val="00435265"/>
    <w:rsid w:val="004352E2"/>
    <w:rsid w:val="0043563D"/>
    <w:rsid w:val="00435F86"/>
    <w:rsid w:val="00436073"/>
    <w:rsid w:val="00436B07"/>
    <w:rsid w:val="00437339"/>
    <w:rsid w:val="00437A65"/>
    <w:rsid w:val="004409F9"/>
    <w:rsid w:val="00440CA9"/>
    <w:rsid w:val="00441516"/>
    <w:rsid w:val="004415CA"/>
    <w:rsid w:val="00441671"/>
    <w:rsid w:val="00441A22"/>
    <w:rsid w:val="004421AB"/>
    <w:rsid w:val="004422D2"/>
    <w:rsid w:val="004425F5"/>
    <w:rsid w:val="00442607"/>
    <w:rsid w:val="00442790"/>
    <w:rsid w:val="00442A0A"/>
    <w:rsid w:val="00442BB6"/>
    <w:rsid w:val="0044366D"/>
    <w:rsid w:val="004436A2"/>
    <w:rsid w:val="004439F0"/>
    <w:rsid w:val="0044448F"/>
    <w:rsid w:val="00444B8C"/>
    <w:rsid w:val="00444BF5"/>
    <w:rsid w:val="00444D64"/>
    <w:rsid w:val="00444ED2"/>
    <w:rsid w:val="00444F8B"/>
    <w:rsid w:val="0044553B"/>
    <w:rsid w:val="00445771"/>
    <w:rsid w:val="00445F3C"/>
    <w:rsid w:val="004467B1"/>
    <w:rsid w:val="00447696"/>
    <w:rsid w:val="00447756"/>
    <w:rsid w:val="00450F7C"/>
    <w:rsid w:val="00451492"/>
    <w:rsid w:val="00452302"/>
    <w:rsid w:val="00452B7D"/>
    <w:rsid w:val="00452FFA"/>
    <w:rsid w:val="0045358A"/>
    <w:rsid w:val="0045361A"/>
    <w:rsid w:val="0045417A"/>
    <w:rsid w:val="004544CA"/>
    <w:rsid w:val="00454A32"/>
    <w:rsid w:val="00455B8A"/>
    <w:rsid w:val="00455E02"/>
    <w:rsid w:val="0045610B"/>
    <w:rsid w:val="00456427"/>
    <w:rsid w:val="00456A14"/>
    <w:rsid w:val="004579EE"/>
    <w:rsid w:val="00457AC1"/>
    <w:rsid w:val="00457E0C"/>
    <w:rsid w:val="00457F8F"/>
    <w:rsid w:val="00460299"/>
    <w:rsid w:val="004604C9"/>
    <w:rsid w:val="00460DB3"/>
    <w:rsid w:val="004617D9"/>
    <w:rsid w:val="00461833"/>
    <w:rsid w:val="004621F4"/>
    <w:rsid w:val="004626EA"/>
    <w:rsid w:val="00464034"/>
    <w:rsid w:val="004642B6"/>
    <w:rsid w:val="00464558"/>
    <w:rsid w:val="00464849"/>
    <w:rsid w:val="00464D1F"/>
    <w:rsid w:val="004653B2"/>
    <w:rsid w:val="004658AE"/>
    <w:rsid w:val="00465DEA"/>
    <w:rsid w:val="00465DF7"/>
    <w:rsid w:val="004666F1"/>
    <w:rsid w:val="004667D9"/>
    <w:rsid w:val="004668CA"/>
    <w:rsid w:val="00466F66"/>
    <w:rsid w:val="004672C4"/>
    <w:rsid w:val="004678CF"/>
    <w:rsid w:val="00467EE2"/>
    <w:rsid w:val="00467F06"/>
    <w:rsid w:val="00470201"/>
    <w:rsid w:val="00471463"/>
    <w:rsid w:val="00471659"/>
    <w:rsid w:val="004716DF"/>
    <w:rsid w:val="00472428"/>
    <w:rsid w:val="00472AD7"/>
    <w:rsid w:val="004730A2"/>
    <w:rsid w:val="00473864"/>
    <w:rsid w:val="00473F92"/>
    <w:rsid w:val="0047464A"/>
    <w:rsid w:val="00474786"/>
    <w:rsid w:val="00474A88"/>
    <w:rsid w:val="004750BC"/>
    <w:rsid w:val="00475231"/>
    <w:rsid w:val="00475C07"/>
    <w:rsid w:val="00475EEA"/>
    <w:rsid w:val="00476446"/>
    <w:rsid w:val="00477211"/>
    <w:rsid w:val="00477865"/>
    <w:rsid w:val="00477A22"/>
    <w:rsid w:val="00480115"/>
    <w:rsid w:val="00480489"/>
    <w:rsid w:val="0048087E"/>
    <w:rsid w:val="00480886"/>
    <w:rsid w:val="00481128"/>
    <w:rsid w:val="00481CC8"/>
    <w:rsid w:val="00482009"/>
    <w:rsid w:val="004820E3"/>
    <w:rsid w:val="00482356"/>
    <w:rsid w:val="0048241E"/>
    <w:rsid w:val="0048263B"/>
    <w:rsid w:val="004829E9"/>
    <w:rsid w:val="00483A45"/>
    <w:rsid w:val="00483C80"/>
    <w:rsid w:val="00483D4F"/>
    <w:rsid w:val="00484042"/>
    <w:rsid w:val="004841FA"/>
    <w:rsid w:val="00484DFA"/>
    <w:rsid w:val="00485193"/>
    <w:rsid w:val="0048541B"/>
    <w:rsid w:val="0048543C"/>
    <w:rsid w:val="00485727"/>
    <w:rsid w:val="00485A0B"/>
    <w:rsid w:val="00485ECB"/>
    <w:rsid w:val="00486D2E"/>
    <w:rsid w:val="00486E29"/>
    <w:rsid w:val="00487136"/>
    <w:rsid w:val="004903BD"/>
    <w:rsid w:val="00490F9C"/>
    <w:rsid w:val="00491A53"/>
    <w:rsid w:val="00491C74"/>
    <w:rsid w:val="00492268"/>
    <w:rsid w:val="00492302"/>
    <w:rsid w:val="004927E3"/>
    <w:rsid w:val="004929C2"/>
    <w:rsid w:val="0049314A"/>
    <w:rsid w:val="0049348E"/>
    <w:rsid w:val="004937DC"/>
    <w:rsid w:val="00493B18"/>
    <w:rsid w:val="00493CD8"/>
    <w:rsid w:val="004940E4"/>
    <w:rsid w:val="0049470E"/>
    <w:rsid w:val="00494A7F"/>
    <w:rsid w:val="00495C62"/>
    <w:rsid w:val="00495F6D"/>
    <w:rsid w:val="00496208"/>
    <w:rsid w:val="004962CA"/>
    <w:rsid w:val="004964E0"/>
    <w:rsid w:val="00496AF0"/>
    <w:rsid w:val="00496D4B"/>
    <w:rsid w:val="004A036B"/>
    <w:rsid w:val="004A0565"/>
    <w:rsid w:val="004A0912"/>
    <w:rsid w:val="004A14BB"/>
    <w:rsid w:val="004A16B2"/>
    <w:rsid w:val="004A19F3"/>
    <w:rsid w:val="004A1B81"/>
    <w:rsid w:val="004A2AB5"/>
    <w:rsid w:val="004A3571"/>
    <w:rsid w:val="004A3813"/>
    <w:rsid w:val="004A3AC0"/>
    <w:rsid w:val="004A444B"/>
    <w:rsid w:val="004A4813"/>
    <w:rsid w:val="004A4AA3"/>
    <w:rsid w:val="004A51EC"/>
    <w:rsid w:val="004A5CBF"/>
    <w:rsid w:val="004A5E8B"/>
    <w:rsid w:val="004A5F5C"/>
    <w:rsid w:val="004A68D7"/>
    <w:rsid w:val="004A6EF7"/>
    <w:rsid w:val="004A7123"/>
    <w:rsid w:val="004A75B9"/>
    <w:rsid w:val="004A7A18"/>
    <w:rsid w:val="004A7DC6"/>
    <w:rsid w:val="004A7F1A"/>
    <w:rsid w:val="004B08DA"/>
    <w:rsid w:val="004B0E37"/>
    <w:rsid w:val="004B10E9"/>
    <w:rsid w:val="004B12C5"/>
    <w:rsid w:val="004B1E36"/>
    <w:rsid w:val="004B2050"/>
    <w:rsid w:val="004B2258"/>
    <w:rsid w:val="004B27C5"/>
    <w:rsid w:val="004B2C73"/>
    <w:rsid w:val="004B2F4B"/>
    <w:rsid w:val="004B37D8"/>
    <w:rsid w:val="004B3E8E"/>
    <w:rsid w:val="004B3F50"/>
    <w:rsid w:val="004B4332"/>
    <w:rsid w:val="004B464C"/>
    <w:rsid w:val="004B5AEC"/>
    <w:rsid w:val="004B5D15"/>
    <w:rsid w:val="004B6619"/>
    <w:rsid w:val="004B6C12"/>
    <w:rsid w:val="004B71EC"/>
    <w:rsid w:val="004B721C"/>
    <w:rsid w:val="004B7542"/>
    <w:rsid w:val="004B763D"/>
    <w:rsid w:val="004B7AB8"/>
    <w:rsid w:val="004B7E9D"/>
    <w:rsid w:val="004B7FAF"/>
    <w:rsid w:val="004C050B"/>
    <w:rsid w:val="004C0527"/>
    <w:rsid w:val="004C0531"/>
    <w:rsid w:val="004C075B"/>
    <w:rsid w:val="004C0C76"/>
    <w:rsid w:val="004C0D6E"/>
    <w:rsid w:val="004C0E86"/>
    <w:rsid w:val="004C1954"/>
    <w:rsid w:val="004C1A33"/>
    <w:rsid w:val="004C2352"/>
    <w:rsid w:val="004C2FC0"/>
    <w:rsid w:val="004C3215"/>
    <w:rsid w:val="004C3600"/>
    <w:rsid w:val="004C38D6"/>
    <w:rsid w:val="004C428C"/>
    <w:rsid w:val="004C4312"/>
    <w:rsid w:val="004C4AB4"/>
    <w:rsid w:val="004C4CE4"/>
    <w:rsid w:val="004C4F46"/>
    <w:rsid w:val="004C4F66"/>
    <w:rsid w:val="004C5083"/>
    <w:rsid w:val="004C60B3"/>
    <w:rsid w:val="004C613E"/>
    <w:rsid w:val="004C614B"/>
    <w:rsid w:val="004C646B"/>
    <w:rsid w:val="004C7124"/>
    <w:rsid w:val="004C7371"/>
    <w:rsid w:val="004D04F1"/>
    <w:rsid w:val="004D0A9C"/>
    <w:rsid w:val="004D1D64"/>
    <w:rsid w:val="004D216A"/>
    <w:rsid w:val="004D23A5"/>
    <w:rsid w:val="004D23D6"/>
    <w:rsid w:val="004D2CD8"/>
    <w:rsid w:val="004D2E74"/>
    <w:rsid w:val="004D34DA"/>
    <w:rsid w:val="004D3C04"/>
    <w:rsid w:val="004D42BA"/>
    <w:rsid w:val="004D43DA"/>
    <w:rsid w:val="004D4789"/>
    <w:rsid w:val="004D4ED7"/>
    <w:rsid w:val="004D51A8"/>
    <w:rsid w:val="004D5393"/>
    <w:rsid w:val="004D5A1B"/>
    <w:rsid w:val="004D5BCC"/>
    <w:rsid w:val="004D6266"/>
    <w:rsid w:val="004D63C8"/>
    <w:rsid w:val="004D6787"/>
    <w:rsid w:val="004D7245"/>
    <w:rsid w:val="004D7576"/>
    <w:rsid w:val="004D75BD"/>
    <w:rsid w:val="004E016C"/>
    <w:rsid w:val="004E0235"/>
    <w:rsid w:val="004E04AC"/>
    <w:rsid w:val="004E0C41"/>
    <w:rsid w:val="004E0C57"/>
    <w:rsid w:val="004E0DD7"/>
    <w:rsid w:val="004E0EA3"/>
    <w:rsid w:val="004E117C"/>
    <w:rsid w:val="004E1AC1"/>
    <w:rsid w:val="004E2A7C"/>
    <w:rsid w:val="004E2B74"/>
    <w:rsid w:val="004E2C15"/>
    <w:rsid w:val="004E442B"/>
    <w:rsid w:val="004E481C"/>
    <w:rsid w:val="004E49AD"/>
    <w:rsid w:val="004E4B91"/>
    <w:rsid w:val="004E517F"/>
    <w:rsid w:val="004E54A3"/>
    <w:rsid w:val="004E5C55"/>
    <w:rsid w:val="004E5FE1"/>
    <w:rsid w:val="004E607C"/>
    <w:rsid w:val="004E648C"/>
    <w:rsid w:val="004E668C"/>
    <w:rsid w:val="004E67AE"/>
    <w:rsid w:val="004E67FB"/>
    <w:rsid w:val="004E6A1F"/>
    <w:rsid w:val="004E6B19"/>
    <w:rsid w:val="004E753F"/>
    <w:rsid w:val="004F0055"/>
    <w:rsid w:val="004F010C"/>
    <w:rsid w:val="004F055E"/>
    <w:rsid w:val="004F06C6"/>
    <w:rsid w:val="004F0FE9"/>
    <w:rsid w:val="004F1225"/>
    <w:rsid w:val="004F1698"/>
    <w:rsid w:val="004F1C90"/>
    <w:rsid w:val="004F2217"/>
    <w:rsid w:val="004F2A0A"/>
    <w:rsid w:val="004F2E8E"/>
    <w:rsid w:val="004F3A1C"/>
    <w:rsid w:val="004F4193"/>
    <w:rsid w:val="004F422F"/>
    <w:rsid w:val="004F4405"/>
    <w:rsid w:val="004F4492"/>
    <w:rsid w:val="004F4792"/>
    <w:rsid w:val="004F4908"/>
    <w:rsid w:val="004F5072"/>
    <w:rsid w:val="004F5281"/>
    <w:rsid w:val="004F544D"/>
    <w:rsid w:val="004F59C0"/>
    <w:rsid w:val="004F6550"/>
    <w:rsid w:val="004F69AA"/>
    <w:rsid w:val="004F6A65"/>
    <w:rsid w:val="004F6EE8"/>
    <w:rsid w:val="004F7101"/>
    <w:rsid w:val="00500041"/>
    <w:rsid w:val="00500A2A"/>
    <w:rsid w:val="00500F48"/>
    <w:rsid w:val="00501905"/>
    <w:rsid w:val="00501C25"/>
    <w:rsid w:val="005021D0"/>
    <w:rsid w:val="00502525"/>
    <w:rsid w:val="00502875"/>
    <w:rsid w:val="00502E3B"/>
    <w:rsid w:val="005032E0"/>
    <w:rsid w:val="00503381"/>
    <w:rsid w:val="00503438"/>
    <w:rsid w:val="005036E7"/>
    <w:rsid w:val="00503E38"/>
    <w:rsid w:val="0050439E"/>
    <w:rsid w:val="00504483"/>
    <w:rsid w:val="00504C8D"/>
    <w:rsid w:val="00504DC9"/>
    <w:rsid w:val="00504E77"/>
    <w:rsid w:val="005051E9"/>
    <w:rsid w:val="005056E1"/>
    <w:rsid w:val="00505754"/>
    <w:rsid w:val="00505988"/>
    <w:rsid w:val="00505A6D"/>
    <w:rsid w:val="00505CD8"/>
    <w:rsid w:val="00506EF7"/>
    <w:rsid w:val="00507AD7"/>
    <w:rsid w:val="00510486"/>
    <w:rsid w:val="00510A65"/>
    <w:rsid w:val="00510ED3"/>
    <w:rsid w:val="00510FF0"/>
    <w:rsid w:val="005110EC"/>
    <w:rsid w:val="00511499"/>
    <w:rsid w:val="00511B06"/>
    <w:rsid w:val="00511D51"/>
    <w:rsid w:val="005120B2"/>
    <w:rsid w:val="00512CE3"/>
    <w:rsid w:val="00513317"/>
    <w:rsid w:val="00513684"/>
    <w:rsid w:val="0051411C"/>
    <w:rsid w:val="0051416E"/>
    <w:rsid w:val="00514BC5"/>
    <w:rsid w:val="00514D52"/>
    <w:rsid w:val="00514E66"/>
    <w:rsid w:val="00514EAA"/>
    <w:rsid w:val="00515085"/>
    <w:rsid w:val="00515798"/>
    <w:rsid w:val="0051580F"/>
    <w:rsid w:val="005159E3"/>
    <w:rsid w:val="00515A00"/>
    <w:rsid w:val="00515A41"/>
    <w:rsid w:val="00515ECC"/>
    <w:rsid w:val="00516665"/>
    <w:rsid w:val="00516AAC"/>
    <w:rsid w:val="00516B9B"/>
    <w:rsid w:val="00516C28"/>
    <w:rsid w:val="00517194"/>
    <w:rsid w:val="005176BF"/>
    <w:rsid w:val="00517E22"/>
    <w:rsid w:val="005202A5"/>
    <w:rsid w:val="005202FA"/>
    <w:rsid w:val="00521546"/>
    <w:rsid w:val="00521D3D"/>
    <w:rsid w:val="005220D4"/>
    <w:rsid w:val="00522258"/>
    <w:rsid w:val="00523330"/>
    <w:rsid w:val="0052363E"/>
    <w:rsid w:val="00523C4D"/>
    <w:rsid w:val="00524257"/>
    <w:rsid w:val="0052589D"/>
    <w:rsid w:val="00525CC8"/>
    <w:rsid w:val="00526399"/>
    <w:rsid w:val="00526950"/>
    <w:rsid w:val="00526DCE"/>
    <w:rsid w:val="005275A5"/>
    <w:rsid w:val="005306CC"/>
    <w:rsid w:val="005309B9"/>
    <w:rsid w:val="00530FB7"/>
    <w:rsid w:val="005311B1"/>
    <w:rsid w:val="00531C3D"/>
    <w:rsid w:val="00532713"/>
    <w:rsid w:val="00532963"/>
    <w:rsid w:val="00532D66"/>
    <w:rsid w:val="00533615"/>
    <w:rsid w:val="0053465A"/>
    <w:rsid w:val="00534866"/>
    <w:rsid w:val="00534F3A"/>
    <w:rsid w:val="00535011"/>
    <w:rsid w:val="005359E6"/>
    <w:rsid w:val="00535A37"/>
    <w:rsid w:val="00535B06"/>
    <w:rsid w:val="00535C17"/>
    <w:rsid w:val="00536920"/>
    <w:rsid w:val="00536AB3"/>
    <w:rsid w:val="005379C4"/>
    <w:rsid w:val="00537ABD"/>
    <w:rsid w:val="0054001D"/>
    <w:rsid w:val="00540051"/>
    <w:rsid w:val="00540092"/>
    <w:rsid w:val="00541B37"/>
    <w:rsid w:val="00542313"/>
    <w:rsid w:val="00543747"/>
    <w:rsid w:val="00543D50"/>
    <w:rsid w:val="00543E3E"/>
    <w:rsid w:val="005446A2"/>
    <w:rsid w:val="005446DC"/>
    <w:rsid w:val="005450D6"/>
    <w:rsid w:val="00545A6E"/>
    <w:rsid w:val="00546427"/>
    <w:rsid w:val="005469E7"/>
    <w:rsid w:val="00546B74"/>
    <w:rsid w:val="005472B7"/>
    <w:rsid w:val="00547884"/>
    <w:rsid w:val="00550B78"/>
    <w:rsid w:val="00550BA8"/>
    <w:rsid w:val="00550F11"/>
    <w:rsid w:val="00551515"/>
    <w:rsid w:val="00552309"/>
    <w:rsid w:val="005523D9"/>
    <w:rsid w:val="005525AF"/>
    <w:rsid w:val="005525CC"/>
    <w:rsid w:val="005527DB"/>
    <w:rsid w:val="00552D66"/>
    <w:rsid w:val="00552EDB"/>
    <w:rsid w:val="00552FA6"/>
    <w:rsid w:val="005533B2"/>
    <w:rsid w:val="005536B8"/>
    <w:rsid w:val="00554594"/>
    <w:rsid w:val="00554696"/>
    <w:rsid w:val="0055480E"/>
    <w:rsid w:val="005552F9"/>
    <w:rsid w:val="005553BB"/>
    <w:rsid w:val="00555519"/>
    <w:rsid w:val="005557F7"/>
    <w:rsid w:val="00556BAA"/>
    <w:rsid w:val="00556BE8"/>
    <w:rsid w:val="0055736D"/>
    <w:rsid w:val="005576EE"/>
    <w:rsid w:val="005578EA"/>
    <w:rsid w:val="00557A14"/>
    <w:rsid w:val="00557EE8"/>
    <w:rsid w:val="00560995"/>
    <w:rsid w:val="00560BC7"/>
    <w:rsid w:val="005612C4"/>
    <w:rsid w:val="005613F8"/>
    <w:rsid w:val="0056157F"/>
    <w:rsid w:val="00561777"/>
    <w:rsid w:val="0056236A"/>
    <w:rsid w:val="00562B3A"/>
    <w:rsid w:val="00562D64"/>
    <w:rsid w:val="00563C02"/>
    <w:rsid w:val="00563FCF"/>
    <w:rsid w:val="005642BE"/>
    <w:rsid w:val="0056434A"/>
    <w:rsid w:val="005647B4"/>
    <w:rsid w:val="00564D8A"/>
    <w:rsid w:val="00565312"/>
    <w:rsid w:val="00565AA6"/>
    <w:rsid w:val="00565CC0"/>
    <w:rsid w:val="005664ED"/>
    <w:rsid w:val="00566D95"/>
    <w:rsid w:val="00566E6C"/>
    <w:rsid w:val="00567271"/>
    <w:rsid w:val="0056765D"/>
    <w:rsid w:val="00567920"/>
    <w:rsid w:val="0057008B"/>
    <w:rsid w:val="00570F1A"/>
    <w:rsid w:val="00571CCB"/>
    <w:rsid w:val="00571D9D"/>
    <w:rsid w:val="00572909"/>
    <w:rsid w:val="00572C65"/>
    <w:rsid w:val="00573803"/>
    <w:rsid w:val="00573997"/>
    <w:rsid w:val="00573D47"/>
    <w:rsid w:val="00573DBB"/>
    <w:rsid w:val="00573FEE"/>
    <w:rsid w:val="00574040"/>
    <w:rsid w:val="00574B87"/>
    <w:rsid w:val="00574BF2"/>
    <w:rsid w:val="005750FF"/>
    <w:rsid w:val="0057593A"/>
    <w:rsid w:val="00575AE4"/>
    <w:rsid w:val="00575F2B"/>
    <w:rsid w:val="0057616D"/>
    <w:rsid w:val="00576B76"/>
    <w:rsid w:val="00577428"/>
    <w:rsid w:val="00577DBF"/>
    <w:rsid w:val="00577E86"/>
    <w:rsid w:val="00577F4A"/>
    <w:rsid w:val="00580390"/>
    <w:rsid w:val="0058096E"/>
    <w:rsid w:val="005809A4"/>
    <w:rsid w:val="00580B46"/>
    <w:rsid w:val="00580C44"/>
    <w:rsid w:val="005818CA"/>
    <w:rsid w:val="00581A61"/>
    <w:rsid w:val="00581CAD"/>
    <w:rsid w:val="00581D25"/>
    <w:rsid w:val="00582032"/>
    <w:rsid w:val="0058221E"/>
    <w:rsid w:val="00582901"/>
    <w:rsid w:val="00583208"/>
    <w:rsid w:val="00583360"/>
    <w:rsid w:val="005837B8"/>
    <w:rsid w:val="005838E9"/>
    <w:rsid w:val="00584427"/>
    <w:rsid w:val="00584436"/>
    <w:rsid w:val="005846CF"/>
    <w:rsid w:val="005848A0"/>
    <w:rsid w:val="00584946"/>
    <w:rsid w:val="00585250"/>
    <w:rsid w:val="00585631"/>
    <w:rsid w:val="0058594D"/>
    <w:rsid w:val="00586322"/>
    <w:rsid w:val="0058650D"/>
    <w:rsid w:val="005866C8"/>
    <w:rsid w:val="00586737"/>
    <w:rsid w:val="00586915"/>
    <w:rsid w:val="0058725B"/>
    <w:rsid w:val="00587CE1"/>
    <w:rsid w:val="00590783"/>
    <w:rsid w:val="00591341"/>
    <w:rsid w:val="005919DC"/>
    <w:rsid w:val="005919F3"/>
    <w:rsid w:val="00591C02"/>
    <w:rsid w:val="00591DD0"/>
    <w:rsid w:val="00592597"/>
    <w:rsid w:val="0059269B"/>
    <w:rsid w:val="005926EF"/>
    <w:rsid w:val="005931B1"/>
    <w:rsid w:val="00593FD3"/>
    <w:rsid w:val="00594069"/>
    <w:rsid w:val="0059483D"/>
    <w:rsid w:val="00594855"/>
    <w:rsid w:val="00594955"/>
    <w:rsid w:val="00594C16"/>
    <w:rsid w:val="00594F17"/>
    <w:rsid w:val="00595492"/>
    <w:rsid w:val="005957A9"/>
    <w:rsid w:val="0059591D"/>
    <w:rsid w:val="00595C1F"/>
    <w:rsid w:val="00595DA4"/>
    <w:rsid w:val="00596665"/>
    <w:rsid w:val="005A056E"/>
    <w:rsid w:val="005A0684"/>
    <w:rsid w:val="005A07F1"/>
    <w:rsid w:val="005A08C9"/>
    <w:rsid w:val="005A0953"/>
    <w:rsid w:val="005A0B3F"/>
    <w:rsid w:val="005A0BE7"/>
    <w:rsid w:val="005A0C6B"/>
    <w:rsid w:val="005A11FD"/>
    <w:rsid w:val="005A120C"/>
    <w:rsid w:val="005A1A75"/>
    <w:rsid w:val="005A1E01"/>
    <w:rsid w:val="005A1F12"/>
    <w:rsid w:val="005A2112"/>
    <w:rsid w:val="005A2801"/>
    <w:rsid w:val="005A2901"/>
    <w:rsid w:val="005A29CD"/>
    <w:rsid w:val="005A2C3F"/>
    <w:rsid w:val="005A3BA6"/>
    <w:rsid w:val="005A3C79"/>
    <w:rsid w:val="005A3F11"/>
    <w:rsid w:val="005A4155"/>
    <w:rsid w:val="005A440C"/>
    <w:rsid w:val="005A46BC"/>
    <w:rsid w:val="005A4791"/>
    <w:rsid w:val="005A4EE2"/>
    <w:rsid w:val="005A4FB8"/>
    <w:rsid w:val="005A56CB"/>
    <w:rsid w:val="005A56DC"/>
    <w:rsid w:val="005A57BF"/>
    <w:rsid w:val="005A5B9B"/>
    <w:rsid w:val="005A5F5E"/>
    <w:rsid w:val="005A61F8"/>
    <w:rsid w:val="005A68A1"/>
    <w:rsid w:val="005A7139"/>
    <w:rsid w:val="005A7220"/>
    <w:rsid w:val="005A738C"/>
    <w:rsid w:val="005A75EE"/>
    <w:rsid w:val="005A79C5"/>
    <w:rsid w:val="005A7BD5"/>
    <w:rsid w:val="005B003A"/>
    <w:rsid w:val="005B0059"/>
    <w:rsid w:val="005B08D4"/>
    <w:rsid w:val="005B0BEC"/>
    <w:rsid w:val="005B10D0"/>
    <w:rsid w:val="005B10D4"/>
    <w:rsid w:val="005B19C1"/>
    <w:rsid w:val="005B23EB"/>
    <w:rsid w:val="005B2401"/>
    <w:rsid w:val="005B2A71"/>
    <w:rsid w:val="005B2B31"/>
    <w:rsid w:val="005B338B"/>
    <w:rsid w:val="005B36DE"/>
    <w:rsid w:val="005B3755"/>
    <w:rsid w:val="005B3AC3"/>
    <w:rsid w:val="005B3D51"/>
    <w:rsid w:val="005B40D8"/>
    <w:rsid w:val="005B41DF"/>
    <w:rsid w:val="005B4D21"/>
    <w:rsid w:val="005B4E6F"/>
    <w:rsid w:val="005B57B6"/>
    <w:rsid w:val="005B595F"/>
    <w:rsid w:val="005B5993"/>
    <w:rsid w:val="005B5C46"/>
    <w:rsid w:val="005B5F5B"/>
    <w:rsid w:val="005B6064"/>
    <w:rsid w:val="005B658D"/>
    <w:rsid w:val="005B6B94"/>
    <w:rsid w:val="005B6DC6"/>
    <w:rsid w:val="005B6EC5"/>
    <w:rsid w:val="005B7329"/>
    <w:rsid w:val="005C0369"/>
    <w:rsid w:val="005C04F1"/>
    <w:rsid w:val="005C0D2D"/>
    <w:rsid w:val="005C1688"/>
    <w:rsid w:val="005C1939"/>
    <w:rsid w:val="005C1B54"/>
    <w:rsid w:val="005C201A"/>
    <w:rsid w:val="005C2A5C"/>
    <w:rsid w:val="005C3A1C"/>
    <w:rsid w:val="005C3D71"/>
    <w:rsid w:val="005C3DBE"/>
    <w:rsid w:val="005C3EA9"/>
    <w:rsid w:val="005C4A63"/>
    <w:rsid w:val="005C4CFF"/>
    <w:rsid w:val="005C5546"/>
    <w:rsid w:val="005C58A9"/>
    <w:rsid w:val="005C58DA"/>
    <w:rsid w:val="005C5997"/>
    <w:rsid w:val="005C5E05"/>
    <w:rsid w:val="005C627F"/>
    <w:rsid w:val="005C6970"/>
    <w:rsid w:val="005C6E70"/>
    <w:rsid w:val="005C73A3"/>
    <w:rsid w:val="005C74C5"/>
    <w:rsid w:val="005C7A81"/>
    <w:rsid w:val="005D058B"/>
    <w:rsid w:val="005D0D71"/>
    <w:rsid w:val="005D161E"/>
    <w:rsid w:val="005D1F9D"/>
    <w:rsid w:val="005D246C"/>
    <w:rsid w:val="005D2778"/>
    <w:rsid w:val="005D27A8"/>
    <w:rsid w:val="005D28F6"/>
    <w:rsid w:val="005D3035"/>
    <w:rsid w:val="005D352E"/>
    <w:rsid w:val="005D3D56"/>
    <w:rsid w:val="005D3FA2"/>
    <w:rsid w:val="005D4092"/>
    <w:rsid w:val="005D409B"/>
    <w:rsid w:val="005D413A"/>
    <w:rsid w:val="005D4363"/>
    <w:rsid w:val="005D4653"/>
    <w:rsid w:val="005D4DF5"/>
    <w:rsid w:val="005D5379"/>
    <w:rsid w:val="005D587C"/>
    <w:rsid w:val="005D5CFE"/>
    <w:rsid w:val="005D5F87"/>
    <w:rsid w:val="005D60C8"/>
    <w:rsid w:val="005D6278"/>
    <w:rsid w:val="005D6910"/>
    <w:rsid w:val="005D714E"/>
    <w:rsid w:val="005D7386"/>
    <w:rsid w:val="005D73C6"/>
    <w:rsid w:val="005D7D58"/>
    <w:rsid w:val="005E0B9C"/>
    <w:rsid w:val="005E17BE"/>
    <w:rsid w:val="005E1D6E"/>
    <w:rsid w:val="005E1F23"/>
    <w:rsid w:val="005E1F70"/>
    <w:rsid w:val="005E22E3"/>
    <w:rsid w:val="005E2A94"/>
    <w:rsid w:val="005E2D3B"/>
    <w:rsid w:val="005E2EED"/>
    <w:rsid w:val="005E37C3"/>
    <w:rsid w:val="005E37DA"/>
    <w:rsid w:val="005E3A61"/>
    <w:rsid w:val="005E4358"/>
    <w:rsid w:val="005E4574"/>
    <w:rsid w:val="005E4B0F"/>
    <w:rsid w:val="005E4BAD"/>
    <w:rsid w:val="005E4D18"/>
    <w:rsid w:val="005E5059"/>
    <w:rsid w:val="005E5375"/>
    <w:rsid w:val="005E584D"/>
    <w:rsid w:val="005E5971"/>
    <w:rsid w:val="005E602E"/>
    <w:rsid w:val="005E61F0"/>
    <w:rsid w:val="005E68C9"/>
    <w:rsid w:val="005E6CDB"/>
    <w:rsid w:val="005E6D4F"/>
    <w:rsid w:val="005E7326"/>
    <w:rsid w:val="005E74E5"/>
    <w:rsid w:val="005E7DA3"/>
    <w:rsid w:val="005E7F56"/>
    <w:rsid w:val="005F00DB"/>
    <w:rsid w:val="005F0104"/>
    <w:rsid w:val="005F0444"/>
    <w:rsid w:val="005F0BA6"/>
    <w:rsid w:val="005F0C93"/>
    <w:rsid w:val="005F0D86"/>
    <w:rsid w:val="005F15C5"/>
    <w:rsid w:val="005F1E36"/>
    <w:rsid w:val="005F1EBE"/>
    <w:rsid w:val="005F24B2"/>
    <w:rsid w:val="005F264C"/>
    <w:rsid w:val="005F2B96"/>
    <w:rsid w:val="005F2FCD"/>
    <w:rsid w:val="005F3461"/>
    <w:rsid w:val="005F3752"/>
    <w:rsid w:val="005F3896"/>
    <w:rsid w:val="005F45A8"/>
    <w:rsid w:val="005F4E86"/>
    <w:rsid w:val="005F52EC"/>
    <w:rsid w:val="005F55D6"/>
    <w:rsid w:val="005F5601"/>
    <w:rsid w:val="005F5790"/>
    <w:rsid w:val="005F5963"/>
    <w:rsid w:val="005F5D2A"/>
    <w:rsid w:val="005F64DC"/>
    <w:rsid w:val="005F7375"/>
    <w:rsid w:val="005F7919"/>
    <w:rsid w:val="005F7AED"/>
    <w:rsid w:val="005F7BB7"/>
    <w:rsid w:val="006003F7"/>
    <w:rsid w:val="00600B49"/>
    <w:rsid w:val="006010A2"/>
    <w:rsid w:val="0060274E"/>
    <w:rsid w:val="006028F2"/>
    <w:rsid w:val="00602927"/>
    <w:rsid w:val="00602CCC"/>
    <w:rsid w:val="00603B7D"/>
    <w:rsid w:val="00603D53"/>
    <w:rsid w:val="00604538"/>
    <w:rsid w:val="006046CA"/>
    <w:rsid w:val="006049A2"/>
    <w:rsid w:val="006049F0"/>
    <w:rsid w:val="00604A02"/>
    <w:rsid w:val="00605133"/>
    <w:rsid w:val="006052BE"/>
    <w:rsid w:val="00606A3B"/>
    <w:rsid w:val="0060785A"/>
    <w:rsid w:val="006078FC"/>
    <w:rsid w:val="00607B02"/>
    <w:rsid w:val="0061074A"/>
    <w:rsid w:val="00610C8E"/>
    <w:rsid w:val="00610E75"/>
    <w:rsid w:val="006111CB"/>
    <w:rsid w:val="00611372"/>
    <w:rsid w:val="0061170C"/>
    <w:rsid w:val="00611A9B"/>
    <w:rsid w:val="00611BAA"/>
    <w:rsid w:val="00611BFE"/>
    <w:rsid w:val="00611FDB"/>
    <w:rsid w:val="0061232F"/>
    <w:rsid w:val="00612455"/>
    <w:rsid w:val="0061284E"/>
    <w:rsid w:val="00612BCE"/>
    <w:rsid w:val="00613C25"/>
    <w:rsid w:val="00613E25"/>
    <w:rsid w:val="006141B9"/>
    <w:rsid w:val="006142C0"/>
    <w:rsid w:val="006149AD"/>
    <w:rsid w:val="00614CC7"/>
    <w:rsid w:val="00614F82"/>
    <w:rsid w:val="00614F8C"/>
    <w:rsid w:val="006164FF"/>
    <w:rsid w:val="00616BBA"/>
    <w:rsid w:val="00617F8D"/>
    <w:rsid w:val="00620933"/>
    <w:rsid w:val="00620989"/>
    <w:rsid w:val="00620D52"/>
    <w:rsid w:val="00620ECF"/>
    <w:rsid w:val="00621769"/>
    <w:rsid w:val="00622DAF"/>
    <w:rsid w:val="00622F84"/>
    <w:rsid w:val="00623351"/>
    <w:rsid w:val="00623505"/>
    <w:rsid w:val="006238E7"/>
    <w:rsid w:val="00624152"/>
    <w:rsid w:val="006251FD"/>
    <w:rsid w:val="00625CBC"/>
    <w:rsid w:val="006273A7"/>
    <w:rsid w:val="0062765E"/>
    <w:rsid w:val="00627B0E"/>
    <w:rsid w:val="00630430"/>
    <w:rsid w:val="00630674"/>
    <w:rsid w:val="00631146"/>
    <w:rsid w:val="00631692"/>
    <w:rsid w:val="0063175C"/>
    <w:rsid w:val="00631FF1"/>
    <w:rsid w:val="00632627"/>
    <w:rsid w:val="00632C3B"/>
    <w:rsid w:val="00633A46"/>
    <w:rsid w:val="0063506B"/>
    <w:rsid w:val="006357C3"/>
    <w:rsid w:val="006359DB"/>
    <w:rsid w:val="00635CB8"/>
    <w:rsid w:val="0063651D"/>
    <w:rsid w:val="006369E4"/>
    <w:rsid w:val="00636FC5"/>
    <w:rsid w:val="006373EA"/>
    <w:rsid w:val="0063761D"/>
    <w:rsid w:val="00637841"/>
    <w:rsid w:val="00637CF2"/>
    <w:rsid w:val="00637DCD"/>
    <w:rsid w:val="00637EC3"/>
    <w:rsid w:val="00640912"/>
    <w:rsid w:val="00640996"/>
    <w:rsid w:val="00640EAE"/>
    <w:rsid w:val="0064126A"/>
    <w:rsid w:val="00641296"/>
    <w:rsid w:val="00641B30"/>
    <w:rsid w:val="00642242"/>
    <w:rsid w:val="00642B3F"/>
    <w:rsid w:val="00643903"/>
    <w:rsid w:val="006440B6"/>
    <w:rsid w:val="006452F0"/>
    <w:rsid w:val="006454E3"/>
    <w:rsid w:val="00645916"/>
    <w:rsid w:val="006459EA"/>
    <w:rsid w:val="00645C3E"/>
    <w:rsid w:val="00646370"/>
    <w:rsid w:val="006465E1"/>
    <w:rsid w:val="00646C40"/>
    <w:rsid w:val="00646CE0"/>
    <w:rsid w:val="00647300"/>
    <w:rsid w:val="006473CA"/>
    <w:rsid w:val="00647665"/>
    <w:rsid w:val="00647B07"/>
    <w:rsid w:val="0065072B"/>
    <w:rsid w:val="00651040"/>
    <w:rsid w:val="0065115F"/>
    <w:rsid w:val="00651B46"/>
    <w:rsid w:val="00651D62"/>
    <w:rsid w:val="00652758"/>
    <w:rsid w:val="00652AA4"/>
    <w:rsid w:val="00653269"/>
    <w:rsid w:val="0065414A"/>
    <w:rsid w:val="0065419F"/>
    <w:rsid w:val="0065456E"/>
    <w:rsid w:val="00654C3A"/>
    <w:rsid w:val="00654D4B"/>
    <w:rsid w:val="006552EA"/>
    <w:rsid w:val="006559C2"/>
    <w:rsid w:val="00655F6D"/>
    <w:rsid w:val="00656B59"/>
    <w:rsid w:val="00656CD8"/>
    <w:rsid w:val="00656E5B"/>
    <w:rsid w:val="00656F54"/>
    <w:rsid w:val="00656FC2"/>
    <w:rsid w:val="006573D8"/>
    <w:rsid w:val="006573EF"/>
    <w:rsid w:val="006576E6"/>
    <w:rsid w:val="00657CB4"/>
    <w:rsid w:val="006603B2"/>
    <w:rsid w:val="00660E35"/>
    <w:rsid w:val="0066176B"/>
    <w:rsid w:val="00661D27"/>
    <w:rsid w:val="0066294E"/>
    <w:rsid w:val="0066309E"/>
    <w:rsid w:val="0066359B"/>
    <w:rsid w:val="006637C0"/>
    <w:rsid w:val="00663882"/>
    <w:rsid w:val="00663E62"/>
    <w:rsid w:val="00664E91"/>
    <w:rsid w:val="0066572D"/>
    <w:rsid w:val="006663BA"/>
    <w:rsid w:val="00667394"/>
    <w:rsid w:val="006677A7"/>
    <w:rsid w:val="0066780F"/>
    <w:rsid w:val="00667A18"/>
    <w:rsid w:val="00667B9C"/>
    <w:rsid w:val="006708B0"/>
    <w:rsid w:val="006709CF"/>
    <w:rsid w:val="0067119A"/>
    <w:rsid w:val="00671562"/>
    <w:rsid w:val="00671FF3"/>
    <w:rsid w:val="0067208D"/>
    <w:rsid w:val="0067256B"/>
    <w:rsid w:val="006740D3"/>
    <w:rsid w:val="006740E4"/>
    <w:rsid w:val="00674BC5"/>
    <w:rsid w:val="00674FAF"/>
    <w:rsid w:val="0067501D"/>
    <w:rsid w:val="006756FE"/>
    <w:rsid w:val="00675C56"/>
    <w:rsid w:val="00676983"/>
    <w:rsid w:val="00676F93"/>
    <w:rsid w:val="00677279"/>
    <w:rsid w:val="00680488"/>
    <w:rsid w:val="00680DAF"/>
    <w:rsid w:val="00681B57"/>
    <w:rsid w:val="0068246E"/>
    <w:rsid w:val="00682961"/>
    <w:rsid w:val="00682AAA"/>
    <w:rsid w:val="00683023"/>
    <w:rsid w:val="00683549"/>
    <w:rsid w:val="006835C2"/>
    <w:rsid w:val="00683F75"/>
    <w:rsid w:val="00683FB3"/>
    <w:rsid w:val="00684069"/>
    <w:rsid w:val="00684125"/>
    <w:rsid w:val="00684D60"/>
    <w:rsid w:val="00684DF1"/>
    <w:rsid w:val="00685026"/>
    <w:rsid w:val="0068537C"/>
    <w:rsid w:val="0068645D"/>
    <w:rsid w:val="00686603"/>
    <w:rsid w:val="006867B1"/>
    <w:rsid w:val="006869A0"/>
    <w:rsid w:val="0068726C"/>
    <w:rsid w:val="006873BC"/>
    <w:rsid w:val="006874F3"/>
    <w:rsid w:val="006902E9"/>
    <w:rsid w:val="006904D2"/>
    <w:rsid w:val="006906AA"/>
    <w:rsid w:val="006907AF"/>
    <w:rsid w:val="00690BAD"/>
    <w:rsid w:val="00690EC3"/>
    <w:rsid w:val="0069167F"/>
    <w:rsid w:val="0069182F"/>
    <w:rsid w:val="00691B2A"/>
    <w:rsid w:val="00693C62"/>
    <w:rsid w:val="00693E1D"/>
    <w:rsid w:val="00693F55"/>
    <w:rsid w:val="0069423B"/>
    <w:rsid w:val="006942C5"/>
    <w:rsid w:val="006947E7"/>
    <w:rsid w:val="00694D50"/>
    <w:rsid w:val="006951EA"/>
    <w:rsid w:val="006951F5"/>
    <w:rsid w:val="006956A5"/>
    <w:rsid w:val="0069580E"/>
    <w:rsid w:val="006959FD"/>
    <w:rsid w:val="00695B9D"/>
    <w:rsid w:val="00696032"/>
    <w:rsid w:val="0069691A"/>
    <w:rsid w:val="00697302"/>
    <w:rsid w:val="006A00C2"/>
    <w:rsid w:val="006A010C"/>
    <w:rsid w:val="006A0341"/>
    <w:rsid w:val="006A0A1F"/>
    <w:rsid w:val="006A14C8"/>
    <w:rsid w:val="006A16A8"/>
    <w:rsid w:val="006A1827"/>
    <w:rsid w:val="006A2B2A"/>
    <w:rsid w:val="006A306A"/>
    <w:rsid w:val="006A3189"/>
    <w:rsid w:val="006A3409"/>
    <w:rsid w:val="006A3D84"/>
    <w:rsid w:val="006A3F30"/>
    <w:rsid w:val="006A4187"/>
    <w:rsid w:val="006A431C"/>
    <w:rsid w:val="006A43C7"/>
    <w:rsid w:val="006A4681"/>
    <w:rsid w:val="006A470A"/>
    <w:rsid w:val="006A471A"/>
    <w:rsid w:val="006A4C53"/>
    <w:rsid w:val="006A5B25"/>
    <w:rsid w:val="006A6AD7"/>
    <w:rsid w:val="006B0113"/>
    <w:rsid w:val="006B0200"/>
    <w:rsid w:val="006B0426"/>
    <w:rsid w:val="006B12A8"/>
    <w:rsid w:val="006B1583"/>
    <w:rsid w:val="006B19C4"/>
    <w:rsid w:val="006B20B4"/>
    <w:rsid w:val="006B29D5"/>
    <w:rsid w:val="006B2CF0"/>
    <w:rsid w:val="006B2F4D"/>
    <w:rsid w:val="006B3952"/>
    <w:rsid w:val="006B3A84"/>
    <w:rsid w:val="006B4443"/>
    <w:rsid w:val="006B4989"/>
    <w:rsid w:val="006B4B0D"/>
    <w:rsid w:val="006B4EDD"/>
    <w:rsid w:val="006B4F4B"/>
    <w:rsid w:val="006B54B5"/>
    <w:rsid w:val="006B58F0"/>
    <w:rsid w:val="006B5A7E"/>
    <w:rsid w:val="006B639C"/>
    <w:rsid w:val="006B67C4"/>
    <w:rsid w:val="006B6E68"/>
    <w:rsid w:val="006B6F4D"/>
    <w:rsid w:val="006B77B9"/>
    <w:rsid w:val="006B7F1E"/>
    <w:rsid w:val="006C0047"/>
    <w:rsid w:val="006C0341"/>
    <w:rsid w:val="006C05EB"/>
    <w:rsid w:val="006C0A6A"/>
    <w:rsid w:val="006C0BCD"/>
    <w:rsid w:val="006C0DF0"/>
    <w:rsid w:val="006C1223"/>
    <w:rsid w:val="006C141A"/>
    <w:rsid w:val="006C1EF1"/>
    <w:rsid w:val="006C22C7"/>
    <w:rsid w:val="006C28BB"/>
    <w:rsid w:val="006C2A30"/>
    <w:rsid w:val="006C3BF6"/>
    <w:rsid w:val="006C3D7A"/>
    <w:rsid w:val="006C3DA2"/>
    <w:rsid w:val="006C3F5E"/>
    <w:rsid w:val="006C4388"/>
    <w:rsid w:val="006C4585"/>
    <w:rsid w:val="006C4966"/>
    <w:rsid w:val="006C556E"/>
    <w:rsid w:val="006C5A9F"/>
    <w:rsid w:val="006C62C5"/>
    <w:rsid w:val="006C69D9"/>
    <w:rsid w:val="006C6BB9"/>
    <w:rsid w:val="006C7287"/>
    <w:rsid w:val="006C7651"/>
    <w:rsid w:val="006C773B"/>
    <w:rsid w:val="006C77ED"/>
    <w:rsid w:val="006C78C2"/>
    <w:rsid w:val="006C7B34"/>
    <w:rsid w:val="006C7C96"/>
    <w:rsid w:val="006C7CC9"/>
    <w:rsid w:val="006D00A8"/>
    <w:rsid w:val="006D010E"/>
    <w:rsid w:val="006D0D35"/>
    <w:rsid w:val="006D0E49"/>
    <w:rsid w:val="006D0EBC"/>
    <w:rsid w:val="006D0F30"/>
    <w:rsid w:val="006D0F6F"/>
    <w:rsid w:val="006D13CA"/>
    <w:rsid w:val="006D18AB"/>
    <w:rsid w:val="006D18C1"/>
    <w:rsid w:val="006D1A38"/>
    <w:rsid w:val="006D281C"/>
    <w:rsid w:val="006D2900"/>
    <w:rsid w:val="006D3539"/>
    <w:rsid w:val="006D50D5"/>
    <w:rsid w:val="006D51B9"/>
    <w:rsid w:val="006D5D92"/>
    <w:rsid w:val="006D6C3C"/>
    <w:rsid w:val="006D6DE0"/>
    <w:rsid w:val="006D6F9B"/>
    <w:rsid w:val="006D7944"/>
    <w:rsid w:val="006D7BC5"/>
    <w:rsid w:val="006E003A"/>
    <w:rsid w:val="006E0A7B"/>
    <w:rsid w:val="006E0B92"/>
    <w:rsid w:val="006E12B4"/>
    <w:rsid w:val="006E1A58"/>
    <w:rsid w:val="006E1F1C"/>
    <w:rsid w:val="006E2C52"/>
    <w:rsid w:val="006E2CFD"/>
    <w:rsid w:val="006E2D2D"/>
    <w:rsid w:val="006E320A"/>
    <w:rsid w:val="006E37B4"/>
    <w:rsid w:val="006E3DD5"/>
    <w:rsid w:val="006E3F88"/>
    <w:rsid w:val="006E413E"/>
    <w:rsid w:val="006E42A5"/>
    <w:rsid w:val="006E4384"/>
    <w:rsid w:val="006E523C"/>
    <w:rsid w:val="006E6D3E"/>
    <w:rsid w:val="006E7F6A"/>
    <w:rsid w:val="006F0596"/>
    <w:rsid w:val="006F0894"/>
    <w:rsid w:val="006F0FA4"/>
    <w:rsid w:val="006F13AB"/>
    <w:rsid w:val="006F18D7"/>
    <w:rsid w:val="006F2001"/>
    <w:rsid w:val="006F2328"/>
    <w:rsid w:val="006F2DB9"/>
    <w:rsid w:val="006F31C9"/>
    <w:rsid w:val="006F3372"/>
    <w:rsid w:val="006F3490"/>
    <w:rsid w:val="006F3604"/>
    <w:rsid w:val="006F377D"/>
    <w:rsid w:val="006F397D"/>
    <w:rsid w:val="006F39B6"/>
    <w:rsid w:val="006F3DA9"/>
    <w:rsid w:val="006F3F00"/>
    <w:rsid w:val="006F4519"/>
    <w:rsid w:val="006F4C7C"/>
    <w:rsid w:val="006F5073"/>
    <w:rsid w:val="006F5212"/>
    <w:rsid w:val="006F54A1"/>
    <w:rsid w:val="006F68D7"/>
    <w:rsid w:val="006F68FE"/>
    <w:rsid w:val="006F6965"/>
    <w:rsid w:val="006F6CA7"/>
    <w:rsid w:val="006F73B3"/>
    <w:rsid w:val="006F74CD"/>
    <w:rsid w:val="006F74FC"/>
    <w:rsid w:val="006F790C"/>
    <w:rsid w:val="006F7A80"/>
    <w:rsid w:val="006F7D7C"/>
    <w:rsid w:val="00700354"/>
    <w:rsid w:val="0070062B"/>
    <w:rsid w:val="00700A39"/>
    <w:rsid w:val="00701051"/>
    <w:rsid w:val="007014F9"/>
    <w:rsid w:val="00701989"/>
    <w:rsid w:val="00701E64"/>
    <w:rsid w:val="00701FEA"/>
    <w:rsid w:val="0070210A"/>
    <w:rsid w:val="00702458"/>
    <w:rsid w:val="007026E9"/>
    <w:rsid w:val="00702F3A"/>
    <w:rsid w:val="00703082"/>
    <w:rsid w:val="0070439E"/>
    <w:rsid w:val="007052DC"/>
    <w:rsid w:val="0070534B"/>
    <w:rsid w:val="00705CDB"/>
    <w:rsid w:val="00705E09"/>
    <w:rsid w:val="007061FC"/>
    <w:rsid w:val="0070673C"/>
    <w:rsid w:val="00706BE9"/>
    <w:rsid w:val="00706F6C"/>
    <w:rsid w:val="00710034"/>
    <w:rsid w:val="007109C7"/>
    <w:rsid w:val="00710A81"/>
    <w:rsid w:val="00710CE2"/>
    <w:rsid w:val="00711D9D"/>
    <w:rsid w:val="00711EA0"/>
    <w:rsid w:val="00712573"/>
    <w:rsid w:val="00713189"/>
    <w:rsid w:val="00713243"/>
    <w:rsid w:val="007132B0"/>
    <w:rsid w:val="007132F6"/>
    <w:rsid w:val="00713BC6"/>
    <w:rsid w:val="00713F65"/>
    <w:rsid w:val="007141E4"/>
    <w:rsid w:val="00714223"/>
    <w:rsid w:val="00714964"/>
    <w:rsid w:val="00716717"/>
    <w:rsid w:val="00716828"/>
    <w:rsid w:val="007169AB"/>
    <w:rsid w:val="00716ADE"/>
    <w:rsid w:val="00716C4F"/>
    <w:rsid w:val="007173B9"/>
    <w:rsid w:val="007174BA"/>
    <w:rsid w:val="007204DD"/>
    <w:rsid w:val="00720AE9"/>
    <w:rsid w:val="00720B18"/>
    <w:rsid w:val="00721340"/>
    <w:rsid w:val="007219B0"/>
    <w:rsid w:val="00722513"/>
    <w:rsid w:val="00722B35"/>
    <w:rsid w:val="00723AA9"/>
    <w:rsid w:val="00723EEF"/>
    <w:rsid w:val="007251DE"/>
    <w:rsid w:val="007256AA"/>
    <w:rsid w:val="00725750"/>
    <w:rsid w:val="00725DC0"/>
    <w:rsid w:val="00726BD7"/>
    <w:rsid w:val="007275B5"/>
    <w:rsid w:val="00727FC0"/>
    <w:rsid w:val="00730064"/>
    <w:rsid w:val="00730467"/>
    <w:rsid w:val="007305E1"/>
    <w:rsid w:val="00730803"/>
    <w:rsid w:val="007309F9"/>
    <w:rsid w:val="00730A81"/>
    <w:rsid w:val="00730AD1"/>
    <w:rsid w:val="00730B73"/>
    <w:rsid w:val="00730FE5"/>
    <w:rsid w:val="00731543"/>
    <w:rsid w:val="007318A7"/>
    <w:rsid w:val="00731918"/>
    <w:rsid w:val="007319D1"/>
    <w:rsid w:val="00731B9D"/>
    <w:rsid w:val="00731C44"/>
    <w:rsid w:val="007320BD"/>
    <w:rsid w:val="00732262"/>
    <w:rsid w:val="0073247F"/>
    <w:rsid w:val="007325F4"/>
    <w:rsid w:val="00732637"/>
    <w:rsid w:val="00732806"/>
    <w:rsid w:val="00732E48"/>
    <w:rsid w:val="00732EF6"/>
    <w:rsid w:val="0073340E"/>
    <w:rsid w:val="007339C3"/>
    <w:rsid w:val="0073400B"/>
    <w:rsid w:val="0073480B"/>
    <w:rsid w:val="007348E4"/>
    <w:rsid w:val="00734B29"/>
    <w:rsid w:val="007353D8"/>
    <w:rsid w:val="007357D0"/>
    <w:rsid w:val="00735917"/>
    <w:rsid w:val="0073689F"/>
    <w:rsid w:val="007368DE"/>
    <w:rsid w:val="0073694C"/>
    <w:rsid w:val="00736FB7"/>
    <w:rsid w:val="00737135"/>
    <w:rsid w:val="007375FF"/>
    <w:rsid w:val="007377FC"/>
    <w:rsid w:val="00737B8C"/>
    <w:rsid w:val="00740278"/>
    <w:rsid w:val="00740757"/>
    <w:rsid w:val="00740C89"/>
    <w:rsid w:val="00741105"/>
    <w:rsid w:val="0074124C"/>
    <w:rsid w:val="00741A4A"/>
    <w:rsid w:val="00741F56"/>
    <w:rsid w:val="00742814"/>
    <w:rsid w:val="0074292C"/>
    <w:rsid w:val="00742A3E"/>
    <w:rsid w:val="00742F4B"/>
    <w:rsid w:val="007434B9"/>
    <w:rsid w:val="007438D3"/>
    <w:rsid w:val="00743CDC"/>
    <w:rsid w:val="00743D68"/>
    <w:rsid w:val="00743F74"/>
    <w:rsid w:val="00744042"/>
    <w:rsid w:val="00744512"/>
    <w:rsid w:val="007446AE"/>
    <w:rsid w:val="0074470F"/>
    <w:rsid w:val="00745D5D"/>
    <w:rsid w:val="007461AC"/>
    <w:rsid w:val="007463A0"/>
    <w:rsid w:val="00746A44"/>
    <w:rsid w:val="00746A4D"/>
    <w:rsid w:val="00746FDA"/>
    <w:rsid w:val="00747074"/>
    <w:rsid w:val="00747AF9"/>
    <w:rsid w:val="00747D1C"/>
    <w:rsid w:val="00747D71"/>
    <w:rsid w:val="00751224"/>
    <w:rsid w:val="00751BF8"/>
    <w:rsid w:val="00751D6E"/>
    <w:rsid w:val="00751EF2"/>
    <w:rsid w:val="0075230E"/>
    <w:rsid w:val="00752944"/>
    <w:rsid w:val="00753004"/>
    <w:rsid w:val="00753028"/>
    <w:rsid w:val="00753350"/>
    <w:rsid w:val="007534C6"/>
    <w:rsid w:val="0075372D"/>
    <w:rsid w:val="00753AA0"/>
    <w:rsid w:val="00753C70"/>
    <w:rsid w:val="00753EC3"/>
    <w:rsid w:val="0075408A"/>
    <w:rsid w:val="00754566"/>
    <w:rsid w:val="007545C4"/>
    <w:rsid w:val="0075468B"/>
    <w:rsid w:val="0075491A"/>
    <w:rsid w:val="0075526B"/>
    <w:rsid w:val="007555CE"/>
    <w:rsid w:val="00755756"/>
    <w:rsid w:val="00755796"/>
    <w:rsid w:val="00755AD7"/>
    <w:rsid w:val="007564CA"/>
    <w:rsid w:val="00756A23"/>
    <w:rsid w:val="007578BC"/>
    <w:rsid w:val="00757B41"/>
    <w:rsid w:val="00757C9B"/>
    <w:rsid w:val="00757E40"/>
    <w:rsid w:val="0076008E"/>
    <w:rsid w:val="0076025D"/>
    <w:rsid w:val="007603CD"/>
    <w:rsid w:val="007607A3"/>
    <w:rsid w:val="00760EDA"/>
    <w:rsid w:val="007610AB"/>
    <w:rsid w:val="00761FBA"/>
    <w:rsid w:val="00762631"/>
    <w:rsid w:val="007626A7"/>
    <w:rsid w:val="00762AAF"/>
    <w:rsid w:val="00763379"/>
    <w:rsid w:val="007636B1"/>
    <w:rsid w:val="007638C3"/>
    <w:rsid w:val="00763CEE"/>
    <w:rsid w:val="00763EDE"/>
    <w:rsid w:val="00763F3E"/>
    <w:rsid w:val="00764718"/>
    <w:rsid w:val="00764780"/>
    <w:rsid w:val="007648B5"/>
    <w:rsid w:val="00764DA8"/>
    <w:rsid w:val="007655E8"/>
    <w:rsid w:val="00767505"/>
    <w:rsid w:val="007676DF"/>
    <w:rsid w:val="00770813"/>
    <w:rsid w:val="007709D9"/>
    <w:rsid w:val="00770B9C"/>
    <w:rsid w:val="00770C75"/>
    <w:rsid w:val="007718E1"/>
    <w:rsid w:val="00771C28"/>
    <w:rsid w:val="00771DE3"/>
    <w:rsid w:val="00771EC2"/>
    <w:rsid w:val="00771FD8"/>
    <w:rsid w:val="00772235"/>
    <w:rsid w:val="00772780"/>
    <w:rsid w:val="00772F13"/>
    <w:rsid w:val="00772F37"/>
    <w:rsid w:val="00772FCE"/>
    <w:rsid w:val="007732B5"/>
    <w:rsid w:val="007737CC"/>
    <w:rsid w:val="007739E7"/>
    <w:rsid w:val="0077415D"/>
    <w:rsid w:val="007741F4"/>
    <w:rsid w:val="007747DC"/>
    <w:rsid w:val="0077487B"/>
    <w:rsid w:val="0077508A"/>
    <w:rsid w:val="007752C7"/>
    <w:rsid w:val="00775994"/>
    <w:rsid w:val="00775E23"/>
    <w:rsid w:val="00775EF8"/>
    <w:rsid w:val="00776A95"/>
    <w:rsid w:val="0077739A"/>
    <w:rsid w:val="00777492"/>
    <w:rsid w:val="007775D3"/>
    <w:rsid w:val="00777724"/>
    <w:rsid w:val="0077780D"/>
    <w:rsid w:val="007801D1"/>
    <w:rsid w:val="00780616"/>
    <w:rsid w:val="00780641"/>
    <w:rsid w:val="00780820"/>
    <w:rsid w:val="00781B60"/>
    <w:rsid w:val="00782B4F"/>
    <w:rsid w:val="00782F35"/>
    <w:rsid w:val="00783547"/>
    <w:rsid w:val="0078411E"/>
    <w:rsid w:val="007854AE"/>
    <w:rsid w:val="00785F86"/>
    <w:rsid w:val="007862BA"/>
    <w:rsid w:val="007864F9"/>
    <w:rsid w:val="00786E6F"/>
    <w:rsid w:val="00786F8B"/>
    <w:rsid w:val="0078760B"/>
    <w:rsid w:val="0078764A"/>
    <w:rsid w:val="007905D2"/>
    <w:rsid w:val="00790C11"/>
    <w:rsid w:val="00790D61"/>
    <w:rsid w:val="0079148B"/>
    <w:rsid w:val="00791CED"/>
    <w:rsid w:val="007920E5"/>
    <w:rsid w:val="00792196"/>
    <w:rsid w:val="007926A9"/>
    <w:rsid w:val="00792B2A"/>
    <w:rsid w:val="00792C16"/>
    <w:rsid w:val="00792E79"/>
    <w:rsid w:val="00792EDA"/>
    <w:rsid w:val="007931B0"/>
    <w:rsid w:val="00793355"/>
    <w:rsid w:val="0079355E"/>
    <w:rsid w:val="00793886"/>
    <w:rsid w:val="007938EC"/>
    <w:rsid w:val="0079392B"/>
    <w:rsid w:val="00793AA5"/>
    <w:rsid w:val="00793BB3"/>
    <w:rsid w:val="00793D14"/>
    <w:rsid w:val="00793D46"/>
    <w:rsid w:val="00793E30"/>
    <w:rsid w:val="00793E8E"/>
    <w:rsid w:val="00794089"/>
    <w:rsid w:val="007944BD"/>
    <w:rsid w:val="007955C8"/>
    <w:rsid w:val="0079582A"/>
    <w:rsid w:val="00796144"/>
    <w:rsid w:val="00796406"/>
    <w:rsid w:val="00796A09"/>
    <w:rsid w:val="00797323"/>
    <w:rsid w:val="007A0591"/>
    <w:rsid w:val="007A0751"/>
    <w:rsid w:val="007A09EC"/>
    <w:rsid w:val="007A0BA7"/>
    <w:rsid w:val="007A0D9B"/>
    <w:rsid w:val="007A0FFE"/>
    <w:rsid w:val="007A1536"/>
    <w:rsid w:val="007A18B2"/>
    <w:rsid w:val="007A1AF6"/>
    <w:rsid w:val="007A22B6"/>
    <w:rsid w:val="007A22DF"/>
    <w:rsid w:val="007A2626"/>
    <w:rsid w:val="007A29C8"/>
    <w:rsid w:val="007A3428"/>
    <w:rsid w:val="007A3B6A"/>
    <w:rsid w:val="007A3E41"/>
    <w:rsid w:val="007A4BAC"/>
    <w:rsid w:val="007A57F6"/>
    <w:rsid w:val="007A581E"/>
    <w:rsid w:val="007A5CD7"/>
    <w:rsid w:val="007A6238"/>
    <w:rsid w:val="007A6932"/>
    <w:rsid w:val="007A761D"/>
    <w:rsid w:val="007A7CBC"/>
    <w:rsid w:val="007A7EEF"/>
    <w:rsid w:val="007B0D66"/>
    <w:rsid w:val="007B171A"/>
    <w:rsid w:val="007B1763"/>
    <w:rsid w:val="007B1BA5"/>
    <w:rsid w:val="007B1C21"/>
    <w:rsid w:val="007B227C"/>
    <w:rsid w:val="007B2B9C"/>
    <w:rsid w:val="007B49DA"/>
    <w:rsid w:val="007B4AC7"/>
    <w:rsid w:val="007B4B22"/>
    <w:rsid w:val="007B503D"/>
    <w:rsid w:val="007B567B"/>
    <w:rsid w:val="007B5680"/>
    <w:rsid w:val="007B66EE"/>
    <w:rsid w:val="007B7584"/>
    <w:rsid w:val="007B7751"/>
    <w:rsid w:val="007C000B"/>
    <w:rsid w:val="007C01B9"/>
    <w:rsid w:val="007C02FC"/>
    <w:rsid w:val="007C0B87"/>
    <w:rsid w:val="007C1008"/>
    <w:rsid w:val="007C1036"/>
    <w:rsid w:val="007C168B"/>
    <w:rsid w:val="007C1772"/>
    <w:rsid w:val="007C1BCF"/>
    <w:rsid w:val="007C1CAF"/>
    <w:rsid w:val="007C1ED2"/>
    <w:rsid w:val="007C1F0F"/>
    <w:rsid w:val="007C25A7"/>
    <w:rsid w:val="007C28C6"/>
    <w:rsid w:val="007C3495"/>
    <w:rsid w:val="007C34B8"/>
    <w:rsid w:val="007C385D"/>
    <w:rsid w:val="007C4597"/>
    <w:rsid w:val="007C533F"/>
    <w:rsid w:val="007C594A"/>
    <w:rsid w:val="007C6414"/>
    <w:rsid w:val="007C76EF"/>
    <w:rsid w:val="007C7A29"/>
    <w:rsid w:val="007C7C69"/>
    <w:rsid w:val="007C7D93"/>
    <w:rsid w:val="007D068D"/>
    <w:rsid w:val="007D0759"/>
    <w:rsid w:val="007D0EE1"/>
    <w:rsid w:val="007D1937"/>
    <w:rsid w:val="007D1FC8"/>
    <w:rsid w:val="007D20C5"/>
    <w:rsid w:val="007D2429"/>
    <w:rsid w:val="007D366F"/>
    <w:rsid w:val="007D369D"/>
    <w:rsid w:val="007D3EFD"/>
    <w:rsid w:val="007D4174"/>
    <w:rsid w:val="007D49E5"/>
    <w:rsid w:val="007D4A3F"/>
    <w:rsid w:val="007D4C75"/>
    <w:rsid w:val="007D52D2"/>
    <w:rsid w:val="007D5B5F"/>
    <w:rsid w:val="007D6598"/>
    <w:rsid w:val="007D6641"/>
    <w:rsid w:val="007D78CE"/>
    <w:rsid w:val="007E05B3"/>
    <w:rsid w:val="007E08B8"/>
    <w:rsid w:val="007E0C35"/>
    <w:rsid w:val="007E1022"/>
    <w:rsid w:val="007E1096"/>
    <w:rsid w:val="007E1681"/>
    <w:rsid w:val="007E1713"/>
    <w:rsid w:val="007E1A1D"/>
    <w:rsid w:val="007E1B4A"/>
    <w:rsid w:val="007E1ED6"/>
    <w:rsid w:val="007E2020"/>
    <w:rsid w:val="007E2488"/>
    <w:rsid w:val="007E258E"/>
    <w:rsid w:val="007E277F"/>
    <w:rsid w:val="007E27E5"/>
    <w:rsid w:val="007E28F5"/>
    <w:rsid w:val="007E29F4"/>
    <w:rsid w:val="007E3261"/>
    <w:rsid w:val="007E346C"/>
    <w:rsid w:val="007E409A"/>
    <w:rsid w:val="007E41BC"/>
    <w:rsid w:val="007E4448"/>
    <w:rsid w:val="007E4CED"/>
    <w:rsid w:val="007E55AF"/>
    <w:rsid w:val="007E55D2"/>
    <w:rsid w:val="007E5794"/>
    <w:rsid w:val="007E5EA8"/>
    <w:rsid w:val="007E601C"/>
    <w:rsid w:val="007E62F4"/>
    <w:rsid w:val="007E63FD"/>
    <w:rsid w:val="007E6A1B"/>
    <w:rsid w:val="007E6B27"/>
    <w:rsid w:val="007E74AF"/>
    <w:rsid w:val="007E7F37"/>
    <w:rsid w:val="007F0260"/>
    <w:rsid w:val="007F030B"/>
    <w:rsid w:val="007F068A"/>
    <w:rsid w:val="007F0A54"/>
    <w:rsid w:val="007F0C12"/>
    <w:rsid w:val="007F0E95"/>
    <w:rsid w:val="007F0F89"/>
    <w:rsid w:val="007F115B"/>
    <w:rsid w:val="007F11BB"/>
    <w:rsid w:val="007F13EC"/>
    <w:rsid w:val="007F1415"/>
    <w:rsid w:val="007F170B"/>
    <w:rsid w:val="007F1758"/>
    <w:rsid w:val="007F1ACB"/>
    <w:rsid w:val="007F23FA"/>
    <w:rsid w:val="007F2424"/>
    <w:rsid w:val="007F2488"/>
    <w:rsid w:val="007F2DE9"/>
    <w:rsid w:val="007F31D6"/>
    <w:rsid w:val="007F399E"/>
    <w:rsid w:val="007F4486"/>
    <w:rsid w:val="007F44FA"/>
    <w:rsid w:val="007F46A2"/>
    <w:rsid w:val="007F5867"/>
    <w:rsid w:val="007F6039"/>
    <w:rsid w:val="007F6616"/>
    <w:rsid w:val="007F687A"/>
    <w:rsid w:val="007F6A41"/>
    <w:rsid w:val="007F6FFB"/>
    <w:rsid w:val="007F73C9"/>
    <w:rsid w:val="007F7903"/>
    <w:rsid w:val="007F7C9C"/>
    <w:rsid w:val="007F7FCF"/>
    <w:rsid w:val="00800952"/>
    <w:rsid w:val="00800E89"/>
    <w:rsid w:val="008016AC"/>
    <w:rsid w:val="008016F1"/>
    <w:rsid w:val="00801A7D"/>
    <w:rsid w:val="00801BAA"/>
    <w:rsid w:val="00802462"/>
    <w:rsid w:val="00802485"/>
    <w:rsid w:val="008024B7"/>
    <w:rsid w:val="0080287A"/>
    <w:rsid w:val="00802CA1"/>
    <w:rsid w:val="00803A75"/>
    <w:rsid w:val="00804848"/>
    <w:rsid w:val="00804A35"/>
    <w:rsid w:val="00806484"/>
    <w:rsid w:val="00806B0F"/>
    <w:rsid w:val="00806F53"/>
    <w:rsid w:val="0080770C"/>
    <w:rsid w:val="00807998"/>
    <w:rsid w:val="008102A4"/>
    <w:rsid w:val="00810485"/>
    <w:rsid w:val="0081067E"/>
    <w:rsid w:val="0081070F"/>
    <w:rsid w:val="00810785"/>
    <w:rsid w:val="008118F3"/>
    <w:rsid w:val="0081201C"/>
    <w:rsid w:val="008122F4"/>
    <w:rsid w:val="00812424"/>
    <w:rsid w:val="00812884"/>
    <w:rsid w:val="00812C71"/>
    <w:rsid w:val="00813307"/>
    <w:rsid w:val="0081337B"/>
    <w:rsid w:val="008138C7"/>
    <w:rsid w:val="008143F9"/>
    <w:rsid w:val="00814547"/>
    <w:rsid w:val="008146C3"/>
    <w:rsid w:val="008146C8"/>
    <w:rsid w:val="008149D3"/>
    <w:rsid w:val="00814BAF"/>
    <w:rsid w:val="00814C4E"/>
    <w:rsid w:val="008150DE"/>
    <w:rsid w:val="00815C5C"/>
    <w:rsid w:val="00816154"/>
    <w:rsid w:val="00816310"/>
    <w:rsid w:val="0081637B"/>
    <w:rsid w:val="00816790"/>
    <w:rsid w:val="00816835"/>
    <w:rsid w:val="00816862"/>
    <w:rsid w:val="00816BF8"/>
    <w:rsid w:val="00816C14"/>
    <w:rsid w:val="00816C37"/>
    <w:rsid w:val="00817345"/>
    <w:rsid w:val="00817AB1"/>
    <w:rsid w:val="00817BEE"/>
    <w:rsid w:val="008202CD"/>
    <w:rsid w:val="00820FFF"/>
    <w:rsid w:val="008210D7"/>
    <w:rsid w:val="0082116C"/>
    <w:rsid w:val="0082141D"/>
    <w:rsid w:val="0082150D"/>
    <w:rsid w:val="00821E59"/>
    <w:rsid w:val="00822600"/>
    <w:rsid w:val="008226CD"/>
    <w:rsid w:val="008226FC"/>
    <w:rsid w:val="00822764"/>
    <w:rsid w:val="00823AE4"/>
    <w:rsid w:val="00823C26"/>
    <w:rsid w:val="008240EA"/>
    <w:rsid w:val="00824324"/>
    <w:rsid w:val="00824662"/>
    <w:rsid w:val="00824A66"/>
    <w:rsid w:val="0082514A"/>
    <w:rsid w:val="008253D7"/>
    <w:rsid w:val="0082541C"/>
    <w:rsid w:val="0082580F"/>
    <w:rsid w:val="00825979"/>
    <w:rsid w:val="008268C8"/>
    <w:rsid w:val="008269C8"/>
    <w:rsid w:val="00827349"/>
    <w:rsid w:val="008277D5"/>
    <w:rsid w:val="008302C1"/>
    <w:rsid w:val="008302C9"/>
    <w:rsid w:val="00830CD5"/>
    <w:rsid w:val="00831A48"/>
    <w:rsid w:val="00831B3A"/>
    <w:rsid w:val="00831BDB"/>
    <w:rsid w:val="0083224E"/>
    <w:rsid w:val="008324F8"/>
    <w:rsid w:val="008325BF"/>
    <w:rsid w:val="00832AD4"/>
    <w:rsid w:val="008337F9"/>
    <w:rsid w:val="00833848"/>
    <w:rsid w:val="00833C6E"/>
    <w:rsid w:val="00833CE1"/>
    <w:rsid w:val="00834A12"/>
    <w:rsid w:val="008353C7"/>
    <w:rsid w:val="00835540"/>
    <w:rsid w:val="008356DB"/>
    <w:rsid w:val="00835C74"/>
    <w:rsid w:val="00835D99"/>
    <w:rsid w:val="00835EA8"/>
    <w:rsid w:val="00836103"/>
    <w:rsid w:val="0083610E"/>
    <w:rsid w:val="00836B0B"/>
    <w:rsid w:val="00836B50"/>
    <w:rsid w:val="00837AE4"/>
    <w:rsid w:val="0084052A"/>
    <w:rsid w:val="00841488"/>
    <w:rsid w:val="008424DC"/>
    <w:rsid w:val="0084254B"/>
    <w:rsid w:val="0084289B"/>
    <w:rsid w:val="00842D6F"/>
    <w:rsid w:val="00843060"/>
    <w:rsid w:val="008436CD"/>
    <w:rsid w:val="00843845"/>
    <w:rsid w:val="00843AC9"/>
    <w:rsid w:val="00843BEA"/>
    <w:rsid w:val="00843F07"/>
    <w:rsid w:val="0084419E"/>
    <w:rsid w:val="00844329"/>
    <w:rsid w:val="008445E9"/>
    <w:rsid w:val="00844C31"/>
    <w:rsid w:val="00845062"/>
    <w:rsid w:val="0084545B"/>
    <w:rsid w:val="008454CE"/>
    <w:rsid w:val="00846421"/>
    <w:rsid w:val="0084652F"/>
    <w:rsid w:val="008469F6"/>
    <w:rsid w:val="00846D8F"/>
    <w:rsid w:val="00846E75"/>
    <w:rsid w:val="00847816"/>
    <w:rsid w:val="008478D7"/>
    <w:rsid w:val="00847E2A"/>
    <w:rsid w:val="00847E9B"/>
    <w:rsid w:val="0085031A"/>
    <w:rsid w:val="00851173"/>
    <w:rsid w:val="0085160C"/>
    <w:rsid w:val="008519E9"/>
    <w:rsid w:val="00852783"/>
    <w:rsid w:val="008527CC"/>
    <w:rsid w:val="00852F75"/>
    <w:rsid w:val="008530A6"/>
    <w:rsid w:val="00853172"/>
    <w:rsid w:val="0085329F"/>
    <w:rsid w:val="008540C7"/>
    <w:rsid w:val="00854BD6"/>
    <w:rsid w:val="0085545B"/>
    <w:rsid w:val="00855CEA"/>
    <w:rsid w:val="00855D96"/>
    <w:rsid w:val="00855E41"/>
    <w:rsid w:val="008561F0"/>
    <w:rsid w:val="0085688F"/>
    <w:rsid w:val="00856A3A"/>
    <w:rsid w:val="00856F88"/>
    <w:rsid w:val="00857420"/>
    <w:rsid w:val="00857FD1"/>
    <w:rsid w:val="008603DF"/>
    <w:rsid w:val="008606D0"/>
    <w:rsid w:val="008606F0"/>
    <w:rsid w:val="008608A3"/>
    <w:rsid w:val="00861269"/>
    <w:rsid w:val="00861771"/>
    <w:rsid w:val="008618A8"/>
    <w:rsid w:val="00861DD7"/>
    <w:rsid w:val="008622AB"/>
    <w:rsid w:val="00863335"/>
    <w:rsid w:val="008633F9"/>
    <w:rsid w:val="00863809"/>
    <w:rsid w:val="00863B35"/>
    <w:rsid w:val="00863EF1"/>
    <w:rsid w:val="00864103"/>
    <w:rsid w:val="00864877"/>
    <w:rsid w:val="00864B4F"/>
    <w:rsid w:val="0086548E"/>
    <w:rsid w:val="00865B14"/>
    <w:rsid w:val="00865D7F"/>
    <w:rsid w:val="00865EE0"/>
    <w:rsid w:val="008661A9"/>
    <w:rsid w:val="00866C4B"/>
    <w:rsid w:val="008674F3"/>
    <w:rsid w:val="008676B7"/>
    <w:rsid w:val="00867BE8"/>
    <w:rsid w:val="00867FBF"/>
    <w:rsid w:val="00870B3D"/>
    <w:rsid w:val="00870D08"/>
    <w:rsid w:val="00871152"/>
    <w:rsid w:val="00871D5E"/>
    <w:rsid w:val="00871E73"/>
    <w:rsid w:val="00872832"/>
    <w:rsid w:val="00872855"/>
    <w:rsid w:val="00872A89"/>
    <w:rsid w:val="00872BD3"/>
    <w:rsid w:val="00872BFA"/>
    <w:rsid w:val="00874336"/>
    <w:rsid w:val="00874763"/>
    <w:rsid w:val="008747C2"/>
    <w:rsid w:val="00874959"/>
    <w:rsid w:val="0087498C"/>
    <w:rsid w:val="00874F84"/>
    <w:rsid w:val="00874FBD"/>
    <w:rsid w:val="00876406"/>
    <w:rsid w:val="0087699A"/>
    <w:rsid w:val="00876A61"/>
    <w:rsid w:val="00877273"/>
    <w:rsid w:val="00877474"/>
    <w:rsid w:val="00877A5F"/>
    <w:rsid w:val="00877B8D"/>
    <w:rsid w:val="00877D8C"/>
    <w:rsid w:val="00880181"/>
    <w:rsid w:val="008803CA"/>
    <w:rsid w:val="00880415"/>
    <w:rsid w:val="008805CB"/>
    <w:rsid w:val="0088064B"/>
    <w:rsid w:val="00880F4B"/>
    <w:rsid w:val="00881528"/>
    <w:rsid w:val="00881D53"/>
    <w:rsid w:val="00882112"/>
    <w:rsid w:val="008827D1"/>
    <w:rsid w:val="00882CDE"/>
    <w:rsid w:val="00882F70"/>
    <w:rsid w:val="008831F9"/>
    <w:rsid w:val="008834B7"/>
    <w:rsid w:val="008836E8"/>
    <w:rsid w:val="008838F2"/>
    <w:rsid w:val="008841E2"/>
    <w:rsid w:val="0088443A"/>
    <w:rsid w:val="008848F4"/>
    <w:rsid w:val="00884B1D"/>
    <w:rsid w:val="00885C8D"/>
    <w:rsid w:val="008861AC"/>
    <w:rsid w:val="0088628D"/>
    <w:rsid w:val="0088642D"/>
    <w:rsid w:val="00886458"/>
    <w:rsid w:val="008866B8"/>
    <w:rsid w:val="008867AB"/>
    <w:rsid w:val="008902AA"/>
    <w:rsid w:val="008906E7"/>
    <w:rsid w:val="008910A1"/>
    <w:rsid w:val="008910AC"/>
    <w:rsid w:val="00891858"/>
    <w:rsid w:val="00891C46"/>
    <w:rsid w:val="0089282A"/>
    <w:rsid w:val="00892DB8"/>
    <w:rsid w:val="00893846"/>
    <w:rsid w:val="00893AD0"/>
    <w:rsid w:val="00894001"/>
    <w:rsid w:val="00894388"/>
    <w:rsid w:val="008949CF"/>
    <w:rsid w:val="00894AFD"/>
    <w:rsid w:val="00894D27"/>
    <w:rsid w:val="008952A1"/>
    <w:rsid w:val="00895D78"/>
    <w:rsid w:val="008965E8"/>
    <w:rsid w:val="00896819"/>
    <w:rsid w:val="00896D00"/>
    <w:rsid w:val="00897147"/>
    <w:rsid w:val="0089723E"/>
    <w:rsid w:val="00897A47"/>
    <w:rsid w:val="008A00A5"/>
    <w:rsid w:val="008A025A"/>
    <w:rsid w:val="008A055A"/>
    <w:rsid w:val="008A0EE0"/>
    <w:rsid w:val="008A1531"/>
    <w:rsid w:val="008A1BF2"/>
    <w:rsid w:val="008A1F0F"/>
    <w:rsid w:val="008A2210"/>
    <w:rsid w:val="008A230F"/>
    <w:rsid w:val="008A2466"/>
    <w:rsid w:val="008A2DA3"/>
    <w:rsid w:val="008A2E80"/>
    <w:rsid w:val="008A2EC9"/>
    <w:rsid w:val="008A3F7A"/>
    <w:rsid w:val="008A41DA"/>
    <w:rsid w:val="008A4360"/>
    <w:rsid w:val="008A47A5"/>
    <w:rsid w:val="008A54BC"/>
    <w:rsid w:val="008A5D5C"/>
    <w:rsid w:val="008A5F29"/>
    <w:rsid w:val="008A62EF"/>
    <w:rsid w:val="008A6449"/>
    <w:rsid w:val="008A65A6"/>
    <w:rsid w:val="008A6925"/>
    <w:rsid w:val="008A69DD"/>
    <w:rsid w:val="008A7FF7"/>
    <w:rsid w:val="008B04E1"/>
    <w:rsid w:val="008B09D0"/>
    <w:rsid w:val="008B1488"/>
    <w:rsid w:val="008B15D1"/>
    <w:rsid w:val="008B1FDE"/>
    <w:rsid w:val="008B24E0"/>
    <w:rsid w:val="008B33DF"/>
    <w:rsid w:val="008B4863"/>
    <w:rsid w:val="008B5C8A"/>
    <w:rsid w:val="008B6047"/>
    <w:rsid w:val="008B65C9"/>
    <w:rsid w:val="008B67E0"/>
    <w:rsid w:val="008B6F70"/>
    <w:rsid w:val="008B7375"/>
    <w:rsid w:val="008B73AA"/>
    <w:rsid w:val="008B79AC"/>
    <w:rsid w:val="008B7E53"/>
    <w:rsid w:val="008C019C"/>
    <w:rsid w:val="008C01CA"/>
    <w:rsid w:val="008C0468"/>
    <w:rsid w:val="008C0F28"/>
    <w:rsid w:val="008C1696"/>
    <w:rsid w:val="008C17B3"/>
    <w:rsid w:val="008C17B4"/>
    <w:rsid w:val="008C1E98"/>
    <w:rsid w:val="008C1F5B"/>
    <w:rsid w:val="008C2145"/>
    <w:rsid w:val="008C2732"/>
    <w:rsid w:val="008C2C04"/>
    <w:rsid w:val="008C2FBD"/>
    <w:rsid w:val="008C3505"/>
    <w:rsid w:val="008C3552"/>
    <w:rsid w:val="008C3C9D"/>
    <w:rsid w:val="008C40EC"/>
    <w:rsid w:val="008C451A"/>
    <w:rsid w:val="008C4528"/>
    <w:rsid w:val="008C486C"/>
    <w:rsid w:val="008C4B85"/>
    <w:rsid w:val="008C569A"/>
    <w:rsid w:val="008C5703"/>
    <w:rsid w:val="008C5857"/>
    <w:rsid w:val="008C5907"/>
    <w:rsid w:val="008C5E33"/>
    <w:rsid w:val="008C5E50"/>
    <w:rsid w:val="008C5FB3"/>
    <w:rsid w:val="008C6D20"/>
    <w:rsid w:val="008C7233"/>
    <w:rsid w:val="008C78FC"/>
    <w:rsid w:val="008C7C63"/>
    <w:rsid w:val="008C7C7A"/>
    <w:rsid w:val="008D0418"/>
    <w:rsid w:val="008D054E"/>
    <w:rsid w:val="008D09DB"/>
    <w:rsid w:val="008D0EA4"/>
    <w:rsid w:val="008D11E2"/>
    <w:rsid w:val="008D1344"/>
    <w:rsid w:val="008D199F"/>
    <w:rsid w:val="008D1C01"/>
    <w:rsid w:val="008D2387"/>
    <w:rsid w:val="008D263F"/>
    <w:rsid w:val="008D27C5"/>
    <w:rsid w:val="008D2F58"/>
    <w:rsid w:val="008D3423"/>
    <w:rsid w:val="008D3742"/>
    <w:rsid w:val="008D386A"/>
    <w:rsid w:val="008D38AB"/>
    <w:rsid w:val="008D3C32"/>
    <w:rsid w:val="008D3C76"/>
    <w:rsid w:val="008D3FF7"/>
    <w:rsid w:val="008D4086"/>
    <w:rsid w:val="008D4209"/>
    <w:rsid w:val="008D4E84"/>
    <w:rsid w:val="008D4EA5"/>
    <w:rsid w:val="008D4F2B"/>
    <w:rsid w:val="008D52D9"/>
    <w:rsid w:val="008D5338"/>
    <w:rsid w:val="008D5E40"/>
    <w:rsid w:val="008D5ED9"/>
    <w:rsid w:val="008D6AC9"/>
    <w:rsid w:val="008D7699"/>
    <w:rsid w:val="008D773F"/>
    <w:rsid w:val="008D791D"/>
    <w:rsid w:val="008D7C13"/>
    <w:rsid w:val="008E0542"/>
    <w:rsid w:val="008E13ED"/>
    <w:rsid w:val="008E1AAC"/>
    <w:rsid w:val="008E1F1C"/>
    <w:rsid w:val="008E235C"/>
    <w:rsid w:val="008E2FF5"/>
    <w:rsid w:val="008E31B5"/>
    <w:rsid w:val="008E32AC"/>
    <w:rsid w:val="008E347E"/>
    <w:rsid w:val="008E38AE"/>
    <w:rsid w:val="008E4D13"/>
    <w:rsid w:val="008E55DE"/>
    <w:rsid w:val="008E56FA"/>
    <w:rsid w:val="008E5A70"/>
    <w:rsid w:val="008E623F"/>
    <w:rsid w:val="008E6ADE"/>
    <w:rsid w:val="008E705D"/>
    <w:rsid w:val="008F06A2"/>
    <w:rsid w:val="008F1250"/>
    <w:rsid w:val="008F175C"/>
    <w:rsid w:val="008F1C06"/>
    <w:rsid w:val="008F208C"/>
    <w:rsid w:val="008F2602"/>
    <w:rsid w:val="008F28B3"/>
    <w:rsid w:val="008F28D4"/>
    <w:rsid w:val="008F2B61"/>
    <w:rsid w:val="008F4049"/>
    <w:rsid w:val="008F413B"/>
    <w:rsid w:val="008F4E06"/>
    <w:rsid w:val="008F4FCE"/>
    <w:rsid w:val="008F514B"/>
    <w:rsid w:val="008F58B5"/>
    <w:rsid w:val="008F59A9"/>
    <w:rsid w:val="008F5AAA"/>
    <w:rsid w:val="008F60BA"/>
    <w:rsid w:val="008F7F27"/>
    <w:rsid w:val="00900015"/>
    <w:rsid w:val="00900086"/>
    <w:rsid w:val="009003A4"/>
    <w:rsid w:val="00900928"/>
    <w:rsid w:val="00900A5F"/>
    <w:rsid w:val="00900B0A"/>
    <w:rsid w:val="00900BF3"/>
    <w:rsid w:val="0090130C"/>
    <w:rsid w:val="00901432"/>
    <w:rsid w:val="00901660"/>
    <w:rsid w:val="00901822"/>
    <w:rsid w:val="00901EB0"/>
    <w:rsid w:val="00902216"/>
    <w:rsid w:val="00902429"/>
    <w:rsid w:val="009025A5"/>
    <w:rsid w:val="009025B4"/>
    <w:rsid w:val="00902C33"/>
    <w:rsid w:val="00903A3B"/>
    <w:rsid w:val="00903C86"/>
    <w:rsid w:val="00903FAA"/>
    <w:rsid w:val="00904200"/>
    <w:rsid w:val="009046E3"/>
    <w:rsid w:val="0090476C"/>
    <w:rsid w:val="009056A1"/>
    <w:rsid w:val="00906790"/>
    <w:rsid w:val="00906A92"/>
    <w:rsid w:val="00907C41"/>
    <w:rsid w:val="00910149"/>
    <w:rsid w:val="009101B5"/>
    <w:rsid w:val="00910A28"/>
    <w:rsid w:val="00910B41"/>
    <w:rsid w:val="00911333"/>
    <w:rsid w:val="009113AE"/>
    <w:rsid w:val="00911493"/>
    <w:rsid w:val="009115F4"/>
    <w:rsid w:val="00911771"/>
    <w:rsid w:val="009118DC"/>
    <w:rsid w:val="00911C30"/>
    <w:rsid w:val="0091214D"/>
    <w:rsid w:val="0091232A"/>
    <w:rsid w:val="0091248E"/>
    <w:rsid w:val="009127C9"/>
    <w:rsid w:val="009129D5"/>
    <w:rsid w:val="00912B8F"/>
    <w:rsid w:val="009138CD"/>
    <w:rsid w:val="0091397B"/>
    <w:rsid w:val="00913E81"/>
    <w:rsid w:val="0091418D"/>
    <w:rsid w:val="00914308"/>
    <w:rsid w:val="00914311"/>
    <w:rsid w:val="00914E89"/>
    <w:rsid w:val="0091560B"/>
    <w:rsid w:val="009156EF"/>
    <w:rsid w:val="009158AB"/>
    <w:rsid w:val="00915AEE"/>
    <w:rsid w:val="00915C03"/>
    <w:rsid w:val="00915C8C"/>
    <w:rsid w:val="009162C4"/>
    <w:rsid w:val="009166BF"/>
    <w:rsid w:val="009168EE"/>
    <w:rsid w:val="00917C44"/>
    <w:rsid w:val="00917C48"/>
    <w:rsid w:val="00920C08"/>
    <w:rsid w:val="009210E6"/>
    <w:rsid w:val="00921119"/>
    <w:rsid w:val="009214A4"/>
    <w:rsid w:val="00921597"/>
    <w:rsid w:val="009221F0"/>
    <w:rsid w:val="009222C2"/>
    <w:rsid w:val="0092265D"/>
    <w:rsid w:val="00922CD9"/>
    <w:rsid w:val="009235A9"/>
    <w:rsid w:val="009239FE"/>
    <w:rsid w:val="00923E27"/>
    <w:rsid w:val="0092474A"/>
    <w:rsid w:val="0092545C"/>
    <w:rsid w:val="00925ABB"/>
    <w:rsid w:val="00925B39"/>
    <w:rsid w:val="00926533"/>
    <w:rsid w:val="00926D5F"/>
    <w:rsid w:val="00926DCE"/>
    <w:rsid w:val="00926E3B"/>
    <w:rsid w:val="00926F9C"/>
    <w:rsid w:val="00926FCA"/>
    <w:rsid w:val="00926FFD"/>
    <w:rsid w:val="0092721F"/>
    <w:rsid w:val="00927E2D"/>
    <w:rsid w:val="0093006B"/>
    <w:rsid w:val="00931A0E"/>
    <w:rsid w:val="00931C8F"/>
    <w:rsid w:val="00931EAB"/>
    <w:rsid w:val="00931F82"/>
    <w:rsid w:val="009331EE"/>
    <w:rsid w:val="009334DC"/>
    <w:rsid w:val="00933625"/>
    <w:rsid w:val="009336B6"/>
    <w:rsid w:val="00933DC8"/>
    <w:rsid w:val="00934B89"/>
    <w:rsid w:val="00934C51"/>
    <w:rsid w:val="00935142"/>
    <w:rsid w:val="00935360"/>
    <w:rsid w:val="00935391"/>
    <w:rsid w:val="0093542C"/>
    <w:rsid w:val="0093563F"/>
    <w:rsid w:val="0093576B"/>
    <w:rsid w:val="009358E4"/>
    <w:rsid w:val="00936674"/>
    <w:rsid w:val="00936DED"/>
    <w:rsid w:val="00936E9C"/>
    <w:rsid w:val="009370E1"/>
    <w:rsid w:val="00937107"/>
    <w:rsid w:val="00937868"/>
    <w:rsid w:val="00937E8C"/>
    <w:rsid w:val="009402C2"/>
    <w:rsid w:val="009405A0"/>
    <w:rsid w:val="009406A7"/>
    <w:rsid w:val="00941D36"/>
    <w:rsid w:val="00942428"/>
    <w:rsid w:val="009424AE"/>
    <w:rsid w:val="0094281B"/>
    <w:rsid w:val="00942BEF"/>
    <w:rsid w:val="009431E7"/>
    <w:rsid w:val="009432A7"/>
    <w:rsid w:val="0094332D"/>
    <w:rsid w:val="009434E0"/>
    <w:rsid w:val="00943C96"/>
    <w:rsid w:val="00943E1B"/>
    <w:rsid w:val="00943EE8"/>
    <w:rsid w:val="00943F0A"/>
    <w:rsid w:val="00944718"/>
    <w:rsid w:val="00944897"/>
    <w:rsid w:val="00944C29"/>
    <w:rsid w:val="00944FA3"/>
    <w:rsid w:val="0094571D"/>
    <w:rsid w:val="00945D6D"/>
    <w:rsid w:val="00945DEB"/>
    <w:rsid w:val="00947790"/>
    <w:rsid w:val="00947A5C"/>
    <w:rsid w:val="009506C8"/>
    <w:rsid w:val="00950768"/>
    <w:rsid w:val="009508F7"/>
    <w:rsid w:val="0095098A"/>
    <w:rsid w:val="009517BC"/>
    <w:rsid w:val="0095183F"/>
    <w:rsid w:val="00951C6A"/>
    <w:rsid w:val="00951C77"/>
    <w:rsid w:val="0095294C"/>
    <w:rsid w:val="009530FD"/>
    <w:rsid w:val="0095338F"/>
    <w:rsid w:val="0095395D"/>
    <w:rsid w:val="00953B8C"/>
    <w:rsid w:val="00954876"/>
    <w:rsid w:val="009549C5"/>
    <w:rsid w:val="00954AB0"/>
    <w:rsid w:val="00954DE1"/>
    <w:rsid w:val="0095503C"/>
    <w:rsid w:val="00955219"/>
    <w:rsid w:val="00955B9A"/>
    <w:rsid w:val="00955E5B"/>
    <w:rsid w:val="009561E9"/>
    <w:rsid w:val="009562B3"/>
    <w:rsid w:val="009562D7"/>
    <w:rsid w:val="00956641"/>
    <w:rsid w:val="00956D7D"/>
    <w:rsid w:val="00956F5B"/>
    <w:rsid w:val="0095723D"/>
    <w:rsid w:val="009603AD"/>
    <w:rsid w:val="009604A7"/>
    <w:rsid w:val="00960876"/>
    <w:rsid w:val="00960AC8"/>
    <w:rsid w:val="0096106D"/>
    <w:rsid w:val="00961372"/>
    <w:rsid w:val="00961840"/>
    <w:rsid w:val="009619B1"/>
    <w:rsid w:val="00961A62"/>
    <w:rsid w:val="00961AFD"/>
    <w:rsid w:val="00961B52"/>
    <w:rsid w:val="0096231E"/>
    <w:rsid w:val="00962A81"/>
    <w:rsid w:val="00962BED"/>
    <w:rsid w:val="009634D7"/>
    <w:rsid w:val="0096388A"/>
    <w:rsid w:val="00963E48"/>
    <w:rsid w:val="009647AF"/>
    <w:rsid w:val="00964A0E"/>
    <w:rsid w:val="00964BFA"/>
    <w:rsid w:val="0096521B"/>
    <w:rsid w:val="00965247"/>
    <w:rsid w:val="00965B91"/>
    <w:rsid w:val="009667DB"/>
    <w:rsid w:val="00966D26"/>
    <w:rsid w:val="0096768B"/>
    <w:rsid w:val="00967AAC"/>
    <w:rsid w:val="00967B7C"/>
    <w:rsid w:val="00970154"/>
    <w:rsid w:val="009703B5"/>
    <w:rsid w:val="0097096A"/>
    <w:rsid w:val="00970EE8"/>
    <w:rsid w:val="00971334"/>
    <w:rsid w:val="0097188D"/>
    <w:rsid w:val="00971B72"/>
    <w:rsid w:val="00971D87"/>
    <w:rsid w:val="00971F38"/>
    <w:rsid w:val="00971F43"/>
    <w:rsid w:val="009721DB"/>
    <w:rsid w:val="00972919"/>
    <w:rsid w:val="00972E3E"/>
    <w:rsid w:val="009738D0"/>
    <w:rsid w:val="009739E1"/>
    <w:rsid w:val="00974059"/>
    <w:rsid w:val="00974C57"/>
    <w:rsid w:val="00974DDD"/>
    <w:rsid w:val="00974E68"/>
    <w:rsid w:val="00974F6C"/>
    <w:rsid w:val="00975512"/>
    <w:rsid w:val="009757C1"/>
    <w:rsid w:val="00975946"/>
    <w:rsid w:val="00976041"/>
    <w:rsid w:val="00976073"/>
    <w:rsid w:val="00976412"/>
    <w:rsid w:val="00976665"/>
    <w:rsid w:val="009774AA"/>
    <w:rsid w:val="00977787"/>
    <w:rsid w:val="00977BF3"/>
    <w:rsid w:val="00977ED0"/>
    <w:rsid w:val="00980121"/>
    <w:rsid w:val="0098015F"/>
    <w:rsid w:val="00980994"/>
    <w:rsid w:val="0098213D"/>
    <w:rsid w:val="0098233A"/>
    <w:rsid w:val="0098287A"/>
    <w:rsid w:val="00982883"/>
    <w:rsid w:val="009828B4"/>
    <w:rsid w:val="0098373B"/>
    <w:rsid w:val="009837B7"/>
    <w:rsid w:val="00983B30"/>
    <w:rsid w:val="00983BDC"/>
    <w:rsid w:val="0098517A"/>
    <w:rsid w:val="0098599E"/>
    <w:rsid w:val="009859D4"/>
    <w:rsid w:val="00985C10"/>
    <w:rsid w:val="00985F1D"/>
    <w:rsid w:val="009868AA"/>
    <w:rsid w:val="00987AC4"/>
    <w:rsid w:val="009907BB"/>
    <w:rsid w:val="00990F63"/>
    <w:rsid w:val="0099114F"/>
    <w:rsid w:val="00991885"/>
    <w:rsid w:val="00991C33"/>
    <w:rsid w:val="009921A3"/>
    <w:rsid w:val="00992720"/>
    <w:rsid w:val="0099292C"/>
    <w:rsid w:val="00992C38"/>
    <w:rsid w:val="00992ECC"/>
    <w:rsid w:val="00993104"/>
    <w:rsid w:val="0099335C"/>
    <w:rsid w:val="00993E89"/>
    <w:rsid w:val="00993F0E"/>
    <w:rsid w:val="0099416A"/>
    <w:rsid w:val="009949BA"/>
    <w:rsid w:val="00995D02"/>
    <w:rsid w:val="00996144"/>
    <w:rsid w:val="00996930"/>
    <w:rsid w:val="00997109"/>
    <w:rsid w:val="00997E23"/>
    <w:rsid w:val="009A070D"/>
    <w:rsid w:val="009A0BC9"/>
    <w:rsid w:val="009A0EB9"/>
    <w:rsid w:val="009A0EE3"/>
    <w:rsid w:val="009A193B"/>
    <w:rsid w:val="009A1E87"/>
    <w:rsid w:val="009A24C5"/>
    <w:rsid w:val="009A2C72"/>
    <w:rsid w:val="009A2FBE"/>
    <w:rsid w:val="009A3042"/>
    <w:rsid w:val="009A3339"/>
    <w:rsid w:val="009A37DD"/>
    <w:rsid w:val="009A3863"/>
    <w:rsid w:val="009A3F58"/>
    <w:rsid w:val="009A43E8"/>
    <w:rsid w:val="009A443C"/>
    <w:rsid w:val="009A46FA"/>
    <w:rsid w:val="009A47E4"/>
    <w:rsid w:val="009A4E7D"/>
    <w:rsid w:val="009A5157"/>
    <w:rsid w:val="009A52AB"/>
    <w:rsid w:val="009A5C22"/>
    <w:rsid w:val="009A624F"/>
    <w:rsid w:val="009A6502"/>
    <w:rsid w:val="009A677E"/>
    <w:rsid w:val="009A6922"/>
    <w:rsid w:val="009A69DE"/>
    <w:rsid w:val="009A708E"/>
    <w:rsid w:val="009A7508"/>
    <w:rsid w:val="009A7916"/>
    <w:rsid w:val="009A7AE7"/>
    <w:rsid w:val="009B001F"/>
    <w:rsid w:val="009B0263"/>
    <w:rsid w:val="009B055D"/>
    <w:rsid w:val="009B07C7"/>
    <w:rsid w:val="009B0C96"/>
    <w:rsid w:val="009B0D02"/>
    <w:rsid w:val="009B0D60"/>
    <w:rsid w:val="009B1AAB"/>
    <w:rsid w:val="009B1B45"/>
    <w:rsid w:val="009B239E"/>
    <w:rsid w:val="009B37AA"/>
    <w:rsid w:val="009B3929"/>
    <w:rsid w:val="009B3977"/>
    <w:rsid w:val="009B4494"/>
    <w:rsid w:val="009B4D94"/>
    <w:rsid w:val="009B518D"/>
    <w:rsid w:val="009B700B"/>
    <w:rsid w:val="009B78EE"/>
    <w:rsid w:val="009B7A10"/>
    <w:rsid w:val="009B7C54"/>
    <w:rsid w:val="009C02E9"/>
    <w:rsid w:val="009C037A"/>
    <w:rsid w:val="009C079D"/>
    <w:rsid w:val="009C0853"/>
    <w:rsid w:val="009C0C5A"/>
    <w:rsid w:val="009C0D86"/>
    <w:rsid w:val="009C122A"/>
    <w:rsid w:val="009C14F7"/>
    <w:rsid w:val="009C2577"/>
    <w:rsid w:val="009C2BD9"/>
    <w:rsid w:val="009C3716"/>
    <w:rsid w:val="009C382C"/>
    <w:rsid w:val="009C3BA4"/>
    <w:rsid w:val="009C3BBB"/>
    <w:rsid w:val="009C49F0"/>
    <w:rsid w:val="009C4D96"/>
    <w:rsid w:val="009C502E"/>
    <w:rsid w:val="009C5AC1"/>
    <w:rsid w:val="009C5ADA"/>
    <w:rsid w:val="009C623E"/>
    <w:rsid w:val="009C6470"/>
    <w:rsid w:val="009C6A3D"/>
    <w:rsid w:val="009C6D05"/>
    <w:rsid w:val="009C7326"/>
    <w:rsid w:val="009C7868"/>
    <w:rsid w:val="009C7924"/>
    <w:rsid w:val="009C7C4B"/>
    <w:rsid w:val="009C7C61"/>
    <w:rsid w:val="009C7ECA"/>
    <w:rsid w:val="009D058F"/>
    <w:rsid w:val="009D18C6"/>
    <w:rsid w:val="009D18DB"/>
    <w:rsid w:val="009D1B80"/>
    <w:rsid w:val="009D1BCE"/>
    <w:rsid w:val="009D1C08"/>
    <w:rsid w:val="009D1C63"/>
    <w:rsid w:val="009D1FE7"/>
    <w:rsid w:val="009D2330"/>
    <w:rsid w:val="009D2ABE"/>
    <w:rsid w:val="009D2AE6"/>
    <w:rsid w:val="009D2B74"/>
    <w:rsid w:val="009D3429"/>
    <w:rsid w:val="009D3AB5"/>
    <w:rsid w:val="009D3D12"/>
    <w:rsid w:val="009D4F41"/>
    <w:rsid w:val="009D4FBE"/>
    <w:rsid w:val="009D5AD3"/>
    <w:rsid w:val="009D6054"/>
    <w:rsid w:val="009D63B7"/>
    <w:rsid w:val="009D63C0"/>
    <w:rsid w:val="009D7260"/>
    <w:rsid w:val="009D7A1C"/>
    <w:rsid w:val="009D7FE0"/>
    <w:rsid w:val="009E08D3"/>
    <w:rsid w:val="009E09F9"/>
    <w:rsid w:val="009E0A73"/>
    <w:rsid w:val="009E190D"/>
    <w:rsid w:val="009E1999"/>
    <w:rsid w:val="009E1B65"/>
    <w:rsid w:val="009E1B68"/>
    <w:rsid w:val="009E1F51"/>
    <w:rsid w:val="009E2A22"/>
    <w:rsid w:val="009E36E3"/>
    <w:rsid w:val="009E372A"/>
    <w:rsid w:val="009E3DE8"/>
    <w:rsid w:val="009E4154"/>
    <w:rsid w:val="009E57A1"/>
    <w:rsid w:val="009E5ABD"/>
    <w:rsid w:val="009E63B9"/>
    <w:rsid w:val="009E6703"/>
    <w:rsid w:val="009E6EBC"/>
    <w:rsid w:val="009E78E2"/>
    <w:rsid w:val="009E7A62"/>
    <w:rsid w:val="009F01EF"/>
    <w:rsid w:val="009F0241"/>
    <w:rsid w:val="009F03D8"/>
    <w:rsid w:val="009F061E"/>
    <w:rsid w:val="009F0B89"/>
    <w:rsid w:val="009F0BA4"/>
    <w:rsid w:val="009F13FD"/>
    <w:rsid w:val="009F15E0"/>
    <w:rsid w:val="009F1CC7"/>
    <w:rsid w:val="009F2C2C"/>
    <w:rsid w:val="009F34A4"/>
    <w:rsid w:val="009F5415"/>
    <w:rsid w:val="009F5B60"/>
    <w:rsid w:val="009F5DA1"/>
    <w:rsid w:val="009F64C3"/>
    <w:rsid w:val="009F6EA2"/>
    <w:rsid w:val="009F728E"/>
    <w:rsid w:val="00A01CBD"/>
    <w:rsid w:val="00A01D26"/>
    <w:rsid w:val="00A01F75"/>
    <w:rsid w:val="00A02136"/>
    <w:rsid w:val="00A02B5A"/>
    <w:rsid w:val="00A03102"/>
    <w:rsid w:val="00A039C2"/>
    <w:rsid w:val="00A03D7B"/>
    <w:rsid w:val="00A03D89"/>
    <w:rsid w:val="00A03DC9"/>
    <w:rsid w:val="00A03EAB"/>
    <w:rsid w:val="00A055B8"/>
    <w:rsid w:val="00A057FE"/>
    <w:rsid w:val="00A05C1F"/>
    <w:rsid w:val="00A068E7"/>
    <w:rsid w:val="00A06B77"/>
    <w:rsid w:val="00A06E4C"/>
    <w:rsid w:val="00A07355"/>
    <w:rsid w:val="00A07CFA"/>
    <w:rsid w:val="00A10AAD"/>
    <w:rsid w:val="00A10AF4"/>
    <w:rsid w:val="00A117BC"/>
    <w:rsid w:val="00A11E7D"/>
    <w:rsid w:val="00A122A4"/>
    <w:rsid w:val="00A124A9"/>
    <w:rsid w:val="00A12E25"/>
    <w:rsid w:val="00A12ED5"/>
    <w:rsid w:val="00A13B55"/>
    <w:rsid w:val="00A14093"/>
    <w:rsid w:val="00A14E7D"/>
    <w:rsid w:val="00A1506E"/>
    <w:rsid w:val="00A1603E"/>
    <w:rsid w:val="00A16071"/>
    <w:rsid w:val="00A1723E"/>
    <w:rsid w:val="00A173B4"/>
    <w:rsid w:val="00A176E5"/>
    <w:rsid w:val="00A1797D"/>
    <w:rsid w:val="00A203E1"/>
    <w:rsid w:val="00A2066F"/>
    <w:rsid w:val="00A206B7"/>
    <w:rsid w:val="00A21172"/>
    <w:rsid w:val="00A211D2"/>
    <w:rsid w:val="00A214EF"/>
    <w:rsid w:val="00A21609"/>
    <w:rsid w:val="00A21D1A"/>
    <w:rsid w:val="00A21F36"/>
    <w:rsid w:val="00A21F5F"/>
    <w:rsid w:val="00A226D0"/>
    <w:rsid w:val="00A22E43"/>
    <w:rsid w:val="00A22F44"/>
    <w:rsid w:val="00A23936"/>
    <w:rsid w:val="00A23ED1"/>
    <w:rsid w:val="00A24446"/>
    <w:rsid w:val="00A24B62"/>
    <w:rsid w:val="00A250DE"/>
    <w:rsid w:val="00A257C8"/>
    <w:rsid w:val="00A25ACC"/>
    <w:rsid w:val="00A25AFA"/>
    <w:rsid w:val="00A25C15"/>
    <w:rsid w:val="00A2692F"/>
    <w:rsid w:val="00A269E5"/>
    <w:rsid w:val="00A27436"/>
    <w:rsid w:val="00A2765E"/>
    <w:rsid w:val="00A278EA"/>
    <w:rsid w:val="00A279BA"/>
    <w:rsid w:val="00A27B68"/>
    <w:rsid w:val="00A27E0D"/>
    <w:rsid w:val="00A305A1"/>
    <w:rsid w:val="00A3085F"/>
    <w:rsid w:val="00A30C65"/>
    <w:rsid w:val="00A30F2C"/>
    <w:rsid w:val="00A31144"/>
    <w:rsid w:val="00A31BFD"/>
    <w:rsid w:val="00A323D2"/>
    <w:rsid w:val="00A32F61"/>
    <w:rsid w:val="00A33790"/>
    <w:rsid w:val="00A34352"/>
    <w:rsid w:val="00A34720"/>
    <w:rsid w:val="00A34C51"/>
    <w:rsid w:val="00A34EEC"/>
    <w:rsid w:val="00A35718"/>
    <w:rsid w:val="00A35B5F"/>
    <w:rsid w:val="00A36E23"/>
    <w:rsid w:val="00A36E5F"/>
    <w:rsid w:val="00A37095"/>
    <w:rsid w:val="00A37239"/>
    <w:rsid w:val="00A40014"/>
    <w:rsid w:val="00A40A4E"/>
    <w:rsid w:val="00A40E58"/>
    <w:rsid w:val="00A4129E"/>
    <w:rsid w:val="00A4154F"/>
    <w:rsid w:val="00A41581"/>
    <w:rsid w:val="00A42952"/>
    <w:rsid w:val="00A42A17"/>
    <w:rsid w:val="00A42ED6"/>
    <w:rsid w:val="00A4329D"/>
    <w:rsid w:val="00A4365C"/>
    <w:rsid w:val="00A436DB"/>
    <w:rsid w:val="00A43DB9"/>
    <w:rsid w:val="00A43E60"/>
    <w:rsid w:val="00A445DF"/>
    <w:rsid w:val="00A4461D"/>
    <w:rsid w:val="00A44C5B"/>
    <w:rsid w:val="00A44E76"/>
    <w:rsid w:val="00A45A45"/>
    <w:rsid w:val="00A463AC"/>
    <w:rsid w:val="00A4649D"/>
    <w:rsid w:val="00A46E0E"/>
    <w:rsid w:val="00A4728E"/>
    <w:rsid w:val="00A47DDF"/>
    <w:rsid w:val="00A506E3"/>
    <w:rsid w:val="00A507E7"/>
    <w:rsid w:val="00A5131F"/>
    <w:rsid w:val="00A5142A"/>
    <w:rsid w:val="00A51AA5"/>
    <w:rsid w:val="00A5281D"/>
    <w:rsid w:val="00A5379F"/>
    <w:rsid w:val="00A538B6"/>
    <w:rsid w:val="00A539D7"/>
    <w:rsid w:val="00A53AB2"/>
    <w:rsid w:val="00A540FC"/>
    <w:rsid w:val="00A54356"/>
    <w:rsid w:val="00A543CC"/>
    <w:rsid w:val="00A54635"/>
    <w:rsid w:val="00A547C8"/>
    <w:rsid w:val="00A54CE2"/>
    <w:rsid w:val="00A559B1"/>
    <w:rsid w:val="00A56425"/>
    <w:rsid w:val="00A5670F"/>
    <w:rsid w:val="00A569A3"/>
    <w:rsid w:val="00A56FA5"/>
    <w:rsid w:val="00A57D9A"/>
    <w:rsid w:val="00A60475"/>
    <w:rsid w:val="00A6125A"/>
    <w:rsid w:val="00A61A90"/>
    <w:rsid w:val="00A61C5C"/>
    <w:rsid w:val="00A61D27"/>
    <w:rsid w:val="00A625C1"/>
    <w:rsid w:val="00A6271B"/>
    <w:rsid w:val="00A62D72"/>
    <w:rsid w:val="00A62E66"/>
    <w:rsid w:val="00A630B1"/>
    <w:rsid w:val="00A63D43"/>
    <w:rsid w:val="00A646DC"/>
    <w:rsid w:val="00A64A73"/>
    <w:rsid w:val="00A64D02"/>
    <w:rsid w:val="00A65A34"/>
    <w:rsid w:val="00A65D80"/>
    <w:rsid w:val="00A6617F"/>
    <w:rsid w:val="00A669E9"/>
    <w:rsid w:val="00A673EE"/>
    <w:rsid w:val="00A67DCB"/>
    <w:rsid w:val="00A67DE4"/>
    <w:rsid w:val="00A701C6"/>
    <w:rsid w:val="00A70351"/>
    <w:rsid w:val="00A703FC"/>
    <w:rsid w:val="00A707BA"/>
    <w:rsid w:val="00A71061"/>
    <w:rsid w:val="00A71550"/>
    <w:rsid w:val="00A71E1D"/>
    <w:rsid w:val="00A724B6"/>
    <w:rsid w:val="00A728A5"/>
    <w:rsid w:val="00A73685"/>
    <w:rsid w:val="00A73698"/>
    <w:rsid w:val="00A7382C"/>
    <w:rsid w:val="00A73F5C"/>
    <w:rsid w:val="00A744AB"/>
    <w:rsid w:val="00A752E7"/>
    <w:rsid w:val="00A76147"/>
    <w:rsid w:val="00A7636D"/>
    <w:rsid w:val="00A76668"/>
    <w:rsid w:val="00A76F8C"/>
    <w:rsid w:val="00A772FB"/>
    <w:rsid w:val="00A8001A"/>
    <w:rsid w:val="00A80B6A"/>
    <w:rsid w:val="00A81474"/>
    <w:rsid w:val="00A82160"/>
    <w:rsid w:val="00A83001"/>
    <w:rsid w:val="00A833EA"/>
    <w:rsid w:val="00A8386C"/>
    <w:rsid w:val="00A839F0"/>
    <w:rsid w:val="00A83B5E"/>
    <w:rsid w:val="00A83E04"/>
    <w:rsid w:val="00A840F1"/>
    <w:rsid w:val="00A84264"/>
    <w:rsid w:val="00A84D7F"/>
    <w:rsid w:val="00A84F2D"/>
    <w:rsid w:val="00A850D0"/>
    <w:rsid w:val="00A855EA"/>
    <w:rsid w:val="00A857C6"/>
    <w:rsid w:val="00A85941"/>
    <w:rsid w:val="00A8595D"/>
    <w:rsid w:val="00A8610E"/>
    <w:rsid w:val="00A86A6A"/>
    <w:rsid w:val="00A86AFF"/>
    <w:rsid w:val="00A87B36"/>
    <w:rsid w:val="00A9068F"/>
    <w:rsid w:val="00A90882"/>
    <w:rsid w:val="00A90C0D"/>
    <w:rsid w:val="00A914AA"/>
    <w:rsid w:val="00A9162E"/>
    <w:rsid w:val="00A918BA"/>
    <w:rsid w:val="00A91A03"/>
    <w:rsid w:val="00A91DB6"/>
    <w:rsid w:val="00A91E78"/>
    <w:rsid w:val="00A92329"/>
    <w:rsid w:val="00A92AB0"/>
    <w:rsid w:val="00A92C6A"/>
    <w:rsid w:val="00A93588"/>
    <w:rsid w:val="00A936B7"/>
    <w:rsid w:val="00A94CE5"/>
    <w:rsid w:val="00A94F7C"/>
    <w:rsid w:val="00A96222"/>
    <w:rsid w:val="00AA0316"/>
    <w:rsid w:val="00AA058B"/>
    <w:rsid w:val="00AA0DE0"/>
    <w:rsid w:val="00AA0F7A"/>
    <w:rsid w:val="00AA1233"/>
    <w:rsid w:val="00AA164E"/>
    <w:rsid w:val="00AA16A3"/>
    <w:rsid w:val="00AA1A78"/>
    <w:rsid w:val="00AA1A82"/>
    <w:rsid w:val="00AA230D"/>
    <w:rsid w:val="00AA357C"/>
    <w:rsid w:val="00AA415A"/>
    <w:rsid w:val="00AA466A"/>
    <w:rsid w:val="00AA541D"/>
    <w:rsid w:val="00AA5606"/>
    <w:rsid w:val="00AA59B6"/>
    <w:rsid w:val="00AA64FF"/>
    <w:rsid w:val="00AA651A"/>
    <w:rsid w:val="00AA6A94"/>
    <w:rsid w:val="00AA7039"/>
    <w:rsid w:val="00AA79BF"/>
    <w:rsid w:val="00AA7B8E"/>
    <w:rsid w:val="00AB04E6"/>
    <w:rsid w:val="00AB0548"/>
    <w:rsid w:val="00AB0B37"/>
    <w:rsid w:val="00AB0CDB"/>
    <w:rsid w:val="00AB0D0D"/>
    <w:rsid w:val="00AB1011"/>
    <w:rsid w:val="00AB1669"/>
    <w:rsid w:val="00AB1C9B"/>
    <w:rsid w:val="00AB2357"/>
    <w:rsid w:val="00AB2834"/>
    <w:rsid w:val="00AB2E79"/>
    <w:rsid w:val="00AB30E1"/>
    <w:rsid w:val="00AB30FB"/>
    <w:rsid w:val="00AB3345"/>
    <w:rsid w:val="00AB33A8"/>
    <w:rsid w:val="00AB35A0"/>
    <w:rsid w:val="00AB3AA9"/>
    <w:rsid w:val="00AB47BA"/>
    <w:rsid w:val="00AB4EE4"/>
    <w:rsid w:val="00AB577A"/>
    <w:rsid w:val="00AB57EF"/>
    <w:rsid w:val="00AB57F8"/>
    <w:rsid w:val="00AB5C06"/>
    <w:rsid w:val="00AB5C3B"/>
    <w:rsid w:val="00AB5E2C"/>
    <w:rsid w:val="00AB646A"/>
    <w:rsid w:val="00AB6699"/>
    <w:rsid w:val="00AB6B5D"/>
    <w:rsid w:val="00AB6C0E"/>
    <w:rsid w:val="00AB6DA2"/>
    <w:rsid w:val="00AB6FD2"/>
    <w:rsid w:val="00AB7769"/>
    <w:rsid w:val="00AC0117"/>
    <w:rsid w:val="00AC0383"/>
    <w:rsid w:val="00AC06A1"/>
    <w:rsid w:val="00AC0A34"/>
    <w:rsid w:val="00AC1E51"/>
    <w:rsid w:val="00AC1F49"/>
    <w:rsid w:val="00AC2007"/>
    <w:rsid w:val="00AC2206"/>
    <w:rsid w:val="00AC2460"/>
    <w:rsid w:val="00AC2A70"/>
    <w:rsid w:val="00AC2F7D"/>
    <w:rsid w:val="00AC3BE0"/>
    <w:rsid w:val="00AC3C86"/>
    <w:rsid w:val="00AC3E10"/>
    <w:rsid w:val="00AC3F6F"/>
    <w:rsid w:val="00AC40FE"/>
    <w:rsid w:val="00AC5511"/>
    <w:rsid w:val="00AC56B9"/>
    <w:rsid w:val="00AC5743"/>
    <w:rsid w:val="00AC5AC8"/>
    <w:rsid w:val="00AC5FDB"/>
    <w:rsid w:val="00AC655B"/>
    <w:rsid w:val="00AC6807"/>
    <w:rsid w:val="00AC6966"/>
    <w:rsid w:val="00AC69AF"/>
    <w:rsid w:val="00AC6E6E"/>
    <w:rsid w:val="00AC7002"/>
    <w:rsid w:val="00AC7278"/>
    <w:rsid w:val="00AC79D2"/>
    <w:rsid w:val="00AD082B"/>
    <w:rsid w:val="00AD0B01"/>
    <w:rsid w:val="00AD12DE"/>
    <w:rsid w:val="00AD1721"/>
    <w:rsid w:val="00AD2136"/>
    <w:rsid w:val="00AD27BB"/>
    <w:rsid w:val="00AD355A"/>
    <w:rsid w:val="00AD38FA"/>
    <w:rsid w:val="00AD3AB9"/>
    <w:rsid w:val="00AD3E19"/>
    <w:rsid w:val="00AD421F"/>
    <w:rsid w:val="00AD46DE"/>
    <w:rsid w:val="00AD4A6A"/>
    <w:rsid w:val="00AD4DDC"/>
    <w:rsid w:val="00AD5467"/>
    <w:rsid w:val="00AD547B"/>
    <w:rsid w:val="00AD57A0"/>
    <w:rsid w:val="00AD5AC3"/>
    <w:rsid w:val="00AD5C97"/>
    <w:rsid w:val="00AD5D69"/>
    <w:rsid w:val="00AD61EA"/>
    <w:rsid w:val="00AD6567"/>
    <w:rsid w:val="00AD6A60"/>
    <w:rsid w:val="00AD6C19"/>
    <w:rsid w:val="00AD7675"/>
    <w:rsid w:val="00AD7AE7"/>
    <w:rsid w:val="00AD7B01"/>
    <w:rsid w:val="00AE03BA"/>
    <w:rsid w:val="00AE0694"/>
    <w:rsid w:val="00AE07BC"/>
    <w:rsid w:val="00AE0A85"/>
    <w:rsid w:val="00AE1A53"/>
    <w:rsid w:val="00AE1D32"/>
    <w:rsid w:val="00AE2332"/>
    <w:rsid w:val="00AE2E3B"/>
    <w:rsid w:val="00AE3CA3"/>
    <w:rsid w:val="00AE3D59"/>
    <w:rsid w:val="00AE4F69"/>
    <w:rsid w:val="00AE5223"/>
    <w:rsid w:val="00AE5395"/>
    <w:rsid w:val="00AE56F4"/>
    <w:rsid w:val="00AE58F6"/>
    <w:rsid w:val="00AE6151"/>
    <w:rsid w:val="00AE79D4"/>
    <w:rsid w:val="00AE7BED"/>
    <w:rsid w:val="00AF0388"/>
    <w:rsid w:val="00AF0678"/>
    <w:rsid w:val="00AF0D80"/>
    <w:rsid w:val="00AF14D1"/>
    <w:rsid w:val="00AF1A16"/>
    <w:rsid w:val="00AF20E3"/>
    <w:rsid w:val="00AF245C"/>
    <w:rsid w:val="00AF2A60"/>
    <w:rsid w:val="00AF327F"/>
    <w:rsid w:val="00AF3CAA"/>
    <w:rsid w:val="00AF3EFB"/>
    <w:rsid w:val="00AF4375"/>
    <w:rsid w:val="00AF4EA9"/>
    <w:rsid w:val="00AF5093"/>
    <w:rsid w:val="00AF556F"/>
    <w:rsid w:val="00AF5828"/>
    <w:rsid w:val="00AF6422"/>
    <w:rsid w:val="00AF67E3"/>
    <w:rsid w:val="00AF6E2A"/>
    <w:rsid w:val="00B002E4"/>
    <w:rsid w:val="00B00693"/>
    <w:rsid w:val="00B00B4C"/>
    <w:rsid w:val="00B00FA5"/>
    <w:rsid w:val="00B0150C"/>
    <w:rsid w:val="00B028BC"/>
    <w:rsid w:val="00B029C2"/>
    <w:rsid w:val="00B03639"/>
    <w:rsid w:val="00B03E0C"/>
    <w:rsid w:val="00B044F8"/>
    <w:rsid w:val="00B04A9C"/>
    <w:rsid w:val="00B04B41"/>
    <w:rsid w:val="00B04C53"/>
    <w:rsid w:val="00B04C8E"/>
    <w:rsid w:val="00B06006"/>
    <w:rsid w:val="00B06E04"/>
    <w:rsid w:val="00B07358"/>
    <w:rsid w:val="00B077FE"/>
    <w:rsid w:val="00B10579"/>
    <w:rsid w:val="00B1109C"/>
    <w:rsid w:val="00B1130A"/>
    <w:rsid w:val="00B11619"/>
    <w:rsid w:val="00B1198A"/>
    <w:rsid w:val="00B12006"/>
    <w:rsid w:val="00B124C3"/>
    <w:rsid w:val="00B12EC7"/>
    <w:rsid w:val="00B135E8"/>
    <w:rsid w:val="00B1390B"/>
    <w:rsid w:val="00B13A92"/>
    <w:rsid w:val="00B14206"/>
    <w:rsid w:val="00B142A5"/>
    <w:rsid w:val="00B146D4"/>
    <w:rsid w:val="00B14753"/>
    <w:rsid w:val="00B149BC"/>
    <w:rsid w:val="00B14AD0"/>
    <w:rsid w:val="00B1522D"/>
    <w:rsid w:val="00B154F4"/>
    <w:rsid w:val="00B1557E"/>
    <w:rsid w:val="00B159DE"/>
    <w:rsid w:val="00B15E7C"/>
    <w:rsid w:val="00B164E1"/>
    <w:rsid w:val="00B16AC0"/>
    <w:rsid w:val="00B16C1E"/>
    <w:rsid w:val="00B171FE"/>
    <w:rsid w:val="00B1763D"/>
    <w:rsid w:val="00B17647"/>
    <w:rsid w:val="00B1790E"/>
    <w:rsid w:val="00B17FF2"/>
    <w:rsid w:val="00B202DB"/>
    <w:rsid w:val="00B20ABC"/>
    <w:rsid w:val="00B2104E"/>
    <w:rsid w:val="00B21214"/>
    <w:rsid w:val="00B215CF"/>
    <w:rsid w:val="00B215EB"/>
    <w:rsid w:val="00B216CC"/>
    <w:rsid w:val="00B21D8C"/>
    <w:rsid w:val="00B21FFB"/>
    <w:rsid w:val="00B2289C"/>
    <w:rsid w:val="00B22D6B"/>
    <w:rsid w:val="00B233B4"/>
    <w:rsid w:val="00B23780"/>
    <w:rsid w:val="00B23C8B"/>
    <w:rsid w:val="00B23E54"/>
    <w:rsid w:val="00B245B1"/>
    <w:rsid w:val="00B25082"/>
    <w:rsid w:val="00B2542B"/>
    <w:rsid w:val="00B25C6B"/>
    <w:rsid w:val="00B25CDF"/>
    <w:rsid w:val="00B25EDA"/>
    <w:rsid w:val="00B26F85"/>
    <w:rsid w:val="00B271B8"/>
    <w:rsid w:val="00B31508"/>
    <w:rsid w:val="00B3200E"/>
    <w:rsid w:val="00B328F0"/>
    <w:rsid w:val="00B32A2F"/>
    <w:rsid w:val="00B32E60"/>
    <w:rsid w:val="00B33459"/>
    <w:rsid w:val="00B33461"/>
    <w:rsid w:val="00B3346E"/>
    <w:rsid w:val="00B3444F"/>
    <w:rsid w:val="00B34572"/>
    <w:rsid w:val="00B34608"/>
    <w:rsid w:val="00B34B89"/>
    <w:rsid w:val="00B34F4E"/>
    <w:rsid w:val="00B350D6"/>
    <w:rsid w:val="00B35BC8"/>
    <w:rsid w:val="00B35D0D"/>
    <w:rsid w:val="00B36191"/>
    <w:rsid w:val="00B36AE2"/>
    <w:rsid w:val="00B3785F"/>
    <w:rsid w:val="00B37C7D"/>
    <w:rsid w:val="00B37F05"/>
    <w:rsid w:val="00B40333"/>
    <w:rsid w:val="00B4064D"/>
    <w:rsid w:val="00B4087A"/>
    <w:rsid w:val="00B409C9"/>
    <w:rsid w:val="00B40A9F"/>
    <w:rsid w:val="00B40B76"/>
    <w:rsid w:val="00B414D4"/>
    <w:rsid w:val="00B419F5"/>
    <w:rsid w:val="00B41AE3"/>
    <w:rsid w:val="00B42691"/>
    <w:rsid w:val="00B42AF6"/>
    <w:rsid w:val="00B42BBD"/>
    <w:rsid w:val="00B42C67"/>
    <w:rsid w:val="00B431F7"/>
    <w:rsid w:val="00B43490"/>
    <w:rsid w:val="00B4354B"/>
    <w:rsid w:val="00B43623"/>
    <w:rsid w:val="00B43C4E"/>
    <w:rsid w:val="00B43CB8"/>
    <w:rsid w:val="00B43E6A"/>
    <w:rsid w:val="00B4473E"/>
    <w:rsid w:val="00B45038"/>
    <w:rsid w:val="00B451D8"/>
    <w:rsid w:val="00B45AF8"/>
    <w:rsid w:val="00B462CB"/>
    <w:rsid w:val="00B46C0A"/>
    <w:rsid w:val="00B47551"/>
    <w:rsid w:val="00B50B17"/>
    <w:rsid w:val="00B50D05"/>
    <w:rsid w:val="00B51D0F"/>
    <w:rsid w:val="00B53AE1"/>
    <w:rsid w:val="00B53CFF"/>
    <w:rsid w:val="00B5490C"/>
    <w:rsid w:val="00B54A45"/>
    <w:rsid w:val="00B54B8E"/>
    <w:rsid w:val="00B550FD"/>
    <w:rsid w:val="00B5544A"/>
    <w:rsid w:val="00B558A6"/>
    <w:rsid w:val="00B55A13"/>
    <w:rsid w:val="00B55A35"/>
    <w:rsid w:val="00B55ACB"/>
    <w:rsid w:val="00B55B87"/>
    <w:rsid w:val="00B562F2"/>
    <w:rsid w:val="00B56785"/>
    <w:rsid w:val="00B568EF"/>
    <w:rsid w:val="00B56A62"/>
    <w:rsid w:val="00B575B1"/>
    <w:rsid w:val="00B57AEC"/>
    <w:rsid w:val="00B60034"/>
    <w:rsid w:val="00B6007D"/>
    <w:rsid w:val="00B6025B"/>
    <w:rsid w:val="00B60E1B"/>
    <w:rsid w:val="00B6104F"/>
    <w:rsid w:val="00B61256"/>
    <w:rsid w:val="00B614D3"/>
    <w:rsid w:val="00B614E5"/>
    <w:rsid w:val="00B623E7"/>
    <w:rsid w:val="00B62531"/>
    <w:rsid w:val="00B62702"/>
    <w:rsid w:val="00B627EF"/>
    <w:rsid w:val="00B62C2E"/>
    <w:rsid w:val="00B63E92"/>
    <w:rsid w:val="00B64607"/>
    <w:rsid w:val="00B64A72"/>
    <w:rsid w:val="00B64E3A"/>
    <w:rsid w:val="00B653DA"/>
    <w:rsid w:val="00B66101"/>
    <w:rsid w:val="00B66B4E"/>
    <w:rsid w:val="00B66C3E"/>
    <w:rsid w:val="00B66E00"/>
    <w:rsid w:val="00B670B3"/>
    <w:rsid w:val="00B67211"/>
    <w:rsid w:val="00B673BD"/>
    <w:rsid w:val="00B67CC0"/>
    <w:rsid w:val="00B70672"/>
    <w:rsid w:val="00B70BAE"/>
    <w:rsid w:val="00B71678"/>
    <w:rsid w:val="00B71A50"/>
    <w:rsid w:val="00B71C04"/>
    <w:rsid w:val="00B71C8F"/>
    <w:rsid w:val="00B71F0F"/>
    <w:rsid w:val="00B71FF8"/>
    <w:rsid w:val="00B72217"/>
    <w:rsid w:val="00B7272E"/>
    <w:rsid w:val="00B72939"/>
    <w:rsid w:val="00B73138"/>
    <w:rsid w:val="00B73638"/>
    <w:rsid w:val="00B73B7D"/>
    <w:rsid w:val="00B740DE"/>
    <w:rsid w:val="00B743F1"/>
    <w:rsid w:val="00B74473"/>
    <w:rsid w:val="00B74A7D"/>
    <w:rsid w:val="00B74EC6"/>
    <w:rsid w:val="00B76391"/>
    <w:rsid w:val="00B764B3"/>
    <w:rsid w:val="00B77376"/>
    <w:rsid w:val="00B7759A"/>
    <w:rsid w:val="00B77984"/>
    <w:rsid w:val="00B77FEB"/>
    <w:rsid w:val="00B80FE2"/>
    <w:rsid w:val="00B81130"/>
    <w:rsid w:val="00B81182"/>
    <w:rsid w:val="00B82195"/>
    <w:rsid w:val="00B822CD"/>
    <w:rsid w:val="00B823FB"/>
    <w:rsid w:val="00B8255F"/>
    <w:rsid w:val="00B82E86"/>
    <w:rsid w:val="00B830EF"/>
    <w:rsid w:val="00B845F7"/>
    <w:rsid w:val="00B846C8"/>
    <w:rsid w:val="00B84B1D"/>
    <w:rsid w:val="00B85224"/>
    <w:rsid w:val="00B85BB1"/>
    <w:rsid w:val="00B86416"/>
    <w:rsid w:val="00B8687A"/>
    <w:rsid w:val="00B86C42"/>
    <w:rsid w:val="00B86CC3"/>
    <w:rsid w:val="00B86FD1"/>
    <w:rsid w:val="00B87007"/>
    <w:rsid w:val="00B871A7"/>
    <w:rsid w:val="00B87201"/>
    <w:rsid w:val="00B87F36"/>
    <w:rsid w:val="00B90038"/>
    <w:rsid w:val="00B904BE"/>
    <w:rsid w:val="00B906D2"/>
    <w:rsid w:val="00B90768"/>
    <w:rsid w:val="00B90CEA"/>
    <w:rsid w:val="00B90DA6"/>
    <w:rsid w:val="00B912AD"/>
    <w:rsid w:val="00B91FDC"/>
    <w:rsid w:val="00B92584"/>
    <w:rsid w:val="00B92B01"/>
    <w:rsid w:val="00B9499C"/>
    <w:rsid w:val="00B94FBE"/>
    <w:rsid w:val="00B95AB6"/>
    <w:rsid w:val="00B95C43"/>
    <w:rsid w:val="00B967C2"/>
    <w:rsid w:val="00B96EC2"/>
    <w:rsid w:val="00B96EE4"/>
    <w:rsid w:val="00B97064"/>
    <w:rsid w:val="00B974A2"/>
    <w:rsid w:val="00B974ED"/>
    <w:rsid w:val="00B97571"/>
    <w:rsid w:val="00B975FE"/>
    <w:rsid w:val="00B97851"/>
    <w:rsid w:val="00B979A5"/>
    <w:rsid w:val="00B97AAE"/>
    <w:rsid w:val="00B97CE4"/>
    <w:rsid w:val="00BA0624"/>
    <w:rsid w:val="00BA0749"/>
    <w:rsid w:val="00BA0BB4"/>
    <w:rsid w:val="00BA0FD1"/>
    <w:rsid w:val="00BA17D8"/>
    <w:rsid w:val="00BA1A8D"/>
    <w:rsid w:val="00BA1D7D"/>
    <w:rsid w:val="00BA1E22"/>
    <w:rsid w:val="00BA2983"/>
    <w:rsid w:val="00BA29BA"/>
    <w:rsid w:val="00BA2A05"/>
    <w:rsid w:val="00BA2B52"/>
    <w:rsid w:val="00BA3A79"/>
    <w:rsid w:val="00BA3DF0"/>
    <w:rsid w:val="00BA3EBB"/>
    <w:rsid w:val="00BA3F04"/>
    <w:rsid w:val="00BA4DEE"/>
    <w:rsid w:val="00BA5049"/>
    <w:rsid w:val="00BA5139"/>
    <w:rsid w:val="00BA51F8"/>
    <w:rsid w:val="00BA559A"/>
    <w:rsid w:val="00BA5F25"/>
    <w:rsid w:val="00BA61B0"/>
    <w:rsid w:val="00BA6E21"/>
    <w:rsid w:val="00BA6F9C"/>
    <w:rsid w:val="00BA78C2"/>
    <w:rsid w:val="00BA7E79"/>
    <w:rsid w:val="00BB03DA"/>
    <w:rsid w:val="00BB06C9"/>
    <w:rsid w:val="00BB0B25"/>
    <w:rsid w:val="00BB0C0C"/>
    <w:rsid w:val="00BB0EB1"/>
    <w:rsid w:val="00BB0ED3"/>
    <w:rsid w:val="00BB10D2"/>
    <w:rsid w:val="00BB1457"/>
    <w:rsid w:val="00BB14C0"/>
    <w:rsid w:val="00BB17B7"/>
    <w:rsid w:val="00BB1D61"/>
    <w:rsid w:val="00BB27FB"/>
    <w:rsid w:val="00BB2DA3"/>
    <w:rsid w:val="00BB3BB8"/>
    <w:rsid w:val="00BB426F"/>
    <w:rsid w:val="00BB441A"/>
    <w:rsid w:val="00BB4C82"/>
    <w:rsid w:val="00BB53AE"/>
    <w:rsid w:val="00BB548B"/>
    <w:rsid w:val="00BB5E72"/>
    <w:rsid w:val="00BB669C"/>
    <w:rsid w:val="00BB6AAE"/>
    <w:rsid w:val="00BB6B04"/>
    <w:rsid w:val="00BB78D6"/>
    <w:rsid w:val="00BB7942"/>
    <w:rsid w:val="00BC03EA"/>
    <w:rsid w:val="00BC0493"/>
    <w:rsid w:val="00BC0C11"/>
    <w:rsid w:val="00BC15E8"/>
    <w:rsid w:val="00BC1D9D"/>
    <w:rsid w:val="00BC1E79"/>
    <w:rsid w:val="00BC1EDA"/>
    <w:rsid w:val="00BC1F25"/>
    <w:rsid w:val="00BC2034"/>
    <w:rsid w:val="00BC343C"/>
    <w:rsid w:val="00BC3652"/>
    <w:rsid w:val="00BC37D9"/>
    <w:rsid w:val="00BC3B8B"/>
    <w:rsid w:val="00BC41D9"/>
    <w:rsid w:val="00BC47ED"/>
    <w:rsid w:val="00BC4F64"/>
    <w:rsid w:val="00BC5123"/>
    <w:rsid w:val="00BC5154"/>
    <w:rsid w:val="00BC51A5"/>
    <w:rsid w:val="00BC51D5"/>
    <w:rsid w:val="00BC610C"/>
    <w:rsid w:val="00BC630A"/>
    <w:rsid w:val="00BC6372"/>
    <w:rsid w:val="00BC6820"/>
    <w:rsid w:val="00BC698A"/>
    <w:rsid w:val="00BC6ED2"/>
    <w:rsid w:val="00BC6F80"/>
    <w:rsid w:val="00BC74E3"/>
    <w:rsid w:val="00BD0617"/>
    <w:rsid w:val="00BD0797"/>
    <w:rsid w:val="00BD0941"/>
    <w:rsid w:val="00BD0C0A"/>
    <w:rsid w:val="00BD1782"/>
    <w:rsid w:val="00BD1AE5"/>
    <w:rsid w:val="00BD1D31"/>
    <w:rsid w:val="00BD1F63"/>
    <w:rsid w:val="00BD216E"/>
    <w:rsid w:val="00BD2566"/>
    <w:rsid w:val="00BD2864"/>
    <w:rsid w:val="00BD2B2E"/>
    <w:rsid w:val="00BD3310"/>
    <w:rsid w:val="00BD36B9"/>
    <w:rsid w:val="00BD3D6C"/>
    <w:rsid w:val="00BD4374"/>
    <w:rsid w:val="00BD4BD4"/>
    <w:rsid w:val="00BD544E"/>
    <w:rsid w:val="00BD625D"/>
    <w:rsid w:val="00BD6264"/>
    <w:rsid w:val="00BD633C"/>
    <w:rsid w:val="00BD69FD"/>
    <w:rsid w:val="00BD6D27"/>
    <w:rsid w:val="00BD75AB"/>
    <w:rsid w:val="00BD7716"/>
    <w:rsid w:val="00BE0007"/>
    <w:rsid w:val="00BE02A2"/>
    <w:rsid w:val="00BE0824"/>
    <w:rsid w:val="00BE0DDC"/>
    <w:rsid w:val="00BE1441"/>
    <w:rsid w:val="00BE178B"/>
    <w:rsid w:val="00BE188C"/>
    <w:rsid w:val="00BE1B0A"/>
    <w:rsid w:val="00BE1C94"/>
    <w:rsid w:val="00BE231D"/>
    <w:rsid w:val="00BE23BB"/>
    <w:rsid w:val="00BE2538"/>
    <w:rsid w:val="00BE3031"/>
    <w:rsid w:val="00BE31E8"/>
    <w:rsid w:val="00BE3484"/>
    <w:rsid w:val="00BE39DE"/>
    <w:rsid w:val="00BE3A16"/>
    <w:rsid w:val="00BE3A90"/>
    <w:rsid w:val="00BE4E94"/>
    <w:rsid w:val="00BE5406"/>
    <w:rsid w:val="00BE5B5C"/>
    <w:rsid w:val="00BE6B0C"/>
    <w:rsid w:val="00BE6D5F"/>
    <w:rsid w:val="00BE6EBB"/>
    <w:rsid w:val="00BE715C"/>
    <w:rsid w:val="00BE7A01"/>
    <w:rsid w:val="00BE7C30"/>
    <w:rsid w:val="00BE7D6E"/>
    <w:rsid w:val="00BF0983"/>
    <w:rsid w:val="00BF1202"/>
    <w:rsid w:val="00BF12E1"/>
    <w:rsid w:val="00BF18AC"/>
    <w:rsid w:val="00BF193C"/>
    <w:rsid w:val="00BF1B7D"/>
    <w:rsid w:val="00BF1BDB"/>
    <w:rsid w:val="00BF1C40"/>
    <w:rsid w:val="00BF1E05"/>
    <w:rsid w:val="00BF23EC"/>
    <w:rsid w:val="00BF2410"/>
    <w:rsid w:val="00BF318F"/>
    <w:rsid w:val="00BF3548"/>
    <w:rsid w:val="00BF3A03"/>
    <w:rsid w:val="00BF3DC8"/>
    <w:rsid w:val="00BF403E"/>
    <w:rsid w:val="00BF405C"/>
    <w:rsid w:val="00BF40E2"/>
    <w:rsid w:val="00BF44E8"/>
    <w:rsid w:val="00BF4A5F"/>
    <w:rsid w:val="00BF5544"/>
    <w:rsid w:val="00BF6031"/>
    <w:rsid w:val="00BF6A48"/>
    <w:rsid w:val="00BF6CC9"/>
    <w:rsid w:val="00BF7142"/>
    <w:rsid w:val="00BF784B"/>
    <w:rsid w:val="00BF7922"/>
    <w:rsid w:val="00BF7F87"/>
    <w:rsid w:val="00C00185"/>
    <w:rsid w:val="00C001DD"/>
    <w:rsid w:val="00C003CA"/>
    <w:rsid w:val="00C00402"/>
    <w:rsid w:val="00C007EC"/>
    <w:rsid w:val="00C008DB"/>
    <w:rsid w:val="00C00B5F"/>
    <w:rsid w:val="00C01512"/>
    <w:rsid w:val="00C01B1C"/>
    <w:rsid w:val="00C01E36"/>
    <w:rsid w:val="00C02067"/>
    <w:rsid w:val="00C0294D"/>
    <w:rsid w:val="00C02D1C"/>
    <w:rsid w:val="00C031EF"/>
    <w:rsid w:val="00C037AA"/>
    <w:rsid w:val="00C03AFB"/>
    <w:rsid w:val="00C04B83"/>
    <w:rsid w:val="00C04EE8"/>
    <w:rsid w:val="00C058BE"/>
    <w:rsid w:val="00C05A58"/>
    <w:rsid w:val="00C06701"/>
    <w:rsid w:val="00C06779"/>
    <w:rsid w:val="00C067D2"/>
    <w:rsid w:val="00C06BC1"/>
    <w:rsid w:val="00C0744D"/>
    <w:rsid w:val="00C1014B"/>
    <w:rsid w:val="00C1051C"/>
    <w:rsid w:val="00C10C09"/>
    <w:rsid w:val="00C111F4"/>
    <w:rsid w:val="00C114A7"/>
    <w:rsid w:val="00C12244"/>
    <w:rsid w:val="00C12320"/>
    <w:rsid w:val="00C12C23"/>
    <w:rsid w:val="00C12CDF"/>
    <w:rsid w:val="00C13220"/>
    <w:rsid w:val="00C145BC"/>
    <w:rsid w:val="00C14BB8"/>
    <w:rsid w:val="00C156BE"/>
    <w:rsid w:val="00C161C5"/>
    <w:rsid w:val="00C1682A"/>
    <w:rsid w:val="00C16D36"/>
    <w:rsid w:val="00C17147"/>
    <w:rsid w:val="00C17954"/>
    <w:rsid w:val="00C20F50"/>
    <w:rsid w:val="00C2114B"/>
    <w:rsid w:val="00C21E47"/>
    <w:rsid w:val="00C21FE6"/>
    <w:rsid w:val="00C22933"/>
    <w:rsid w:val="00C22B89"/>
    <w:rsid w:val="00C22D67"/>
    <w:rsid w:val="00C2320B"/>
    <w:rsid w:val="00C2391B"/>
    <w:rsid w:val="00C23926"/>
    <w:rsid w:val="00C23D2A"/>
    <w:rsid w:val="00C23DD7"/>
    <w:rsid w:val="00C24C41"/>
    <w:rsid w:val="00C24D9F"/>
    <w:rsid w:val="00C24EED"/>
    <w:rsid w:val="00C2500C"/>
    <w:rsid w:val="00C25319"/>
    <w:rsid w:val="00C2546D"/>
    <w:rsid w:val="00C256D0"/>
    <w:rsid w:val="00C25AA3"/>
    <w:rsid w:val="00C25BA0"/>
    <w:rsid w:val="00C25F04"/>
    <w:rsid w:val="00C2602B"/>
    <w:rsid w:val="00C26808"/>
    <w:rsid w:val="00C274E7"/>
    <w:rsid w:val="00C278AC"/>
    <w:rsid w:val="00C300F2"/>
    <w:rsid w:val="00C30D2A"/>
    <w:rsid w:val="00C30D6B"/>
    <w:rsid w:val="00C30F81"/>
    <w:rsid w:val="00C310FB"/>
    <w:rsid w:val="00C313BB"/>
    <w:rsid w:val="00C31CA0"/>
    <w:rsid w:val="00C32D23"/>
    <w:rsid w:val="00C33058"/>
    <w:rsid w:val="00C3320D"/>
    <w:rsid w:val="00C337CC"/>
    <w:rsid w:val="00C338FA"/>
    <w:rsid w:val="00C33FD9"/>
    <w:rsid w:val="00C3452B"/>
    <w:rsid w:val="00C345EF"/>
    <w:rsid w:val="00C34D79"/>
    <w:rsid w:val="00C34E09"/>
    <w:rsid w:val="00C355EE"/>
    <w:rsid w:val="00C35682"/>
    <w:rsid w:val="00C3591C"/>
    <w:rsid w:val="00C35A43"/>
    <w:rsid w:val="00C35FE5"/>
    <w:rsid w:val="00C36017"/>
    <w:rsid w:val="00C37188"/>
    <w:rsid w:val="00C40968"/>
    <w:rsid w:val="00C4126C"/>
    <w:rsid w:val="00C41E8A"/>
    <w:rsid w:val="00C41FDA"/>
    <w:rsid w:val="00C42228"/>
    <w:rsid w:val="00C4234B"/>
    <w:rsid w:val="00C428D5"/>
    <w:rsid w:val="00C42954"/>
    <w:rsid w:val="00C42AA3"/>
    <w:rsid w:val="00C42F75"/>
    <w:rsid w:val="00C43F49"/>
    <w:rsid w:val="00C443FD"/>
    <w:rsid w:val="00C44787"/>
    <w:rsid w:val="00C44977"/>
    <w:rsid w:val="00C45202"/>
    <w:rsid w:val="00C45C6F"/>
    <w:rsid w:val="00C46AB9"/>
    <w:rsid w:val="00C46C37"/>
    <w:rsid w:val="00C47952"/>
    <w:rsid w:val="00C50114"/>
    <w:rsid w:val="00C50202"/>
    <w:rsid w:val="00C50739"/>
    <w:rsid w:val="00C50A5D"/>
    <w:rsid w:val="00C51101"/>
    <w:rsid w:val="00C51B4E"/>
    <w:rsid w:val="00C51B6B"/>
    <w:rsid w:val="00C51BA8"/>
    <w:rsid w:val="00C522F0"/>
    <w:rsid w:val="00C52427"/>
    <w:rsid w:val="00C52DD4"/>
    <w:rsid w:val="00C52E86"/>
    <w:rsid w:val="00C53071"/>
    <w:rsid w:val="00C5311D"/>
    <w:rsid w:val="00C5321B"/>
    <w:rsid w:val="00C533C5"/>
    <w:rsid w:val="00C53426"/>
    <w:rsid w:val="00C53AC6"/>
    <w:rsid w:val="00C53E18"/>
    <w:rsid w:val="00C53EB8"/>
    <w:rsid w:val="00C54623"/>
    <w:rsid w:val="00C547C3"/>
    <w:rsid w:val="00C55190"/>
    <w:rsid w:val="00C55E15"/>
    <w:rsid w:val="00C576B9"/>
    <w:rsid w:val="00C579C2"/>
    <w:rsid w:val="00C57CA2"/>
    <w:rsid w:val="00C60353"/>
    <w:rsid w:val="00C603A7"/>
    <w:rsid w:val="00C6049E"/>
    <w:rsid w:val="00C604D0"/>
    <w:rsid w:val="00C6077A"/>
    <w:rsid w:val="00C609CB"/>
    <w:rsid w:val="00C60BE8"/>
    <w:rsid w:val="00C610BB"/>
    <w:rsid w:val="00C6131B"/>
    <w:rsid w:val="00C61BBA"/>
    <w:rsid w:val="00C61CEC"/>
    <w:rsid w:val="00C62A45"/>
    <w:rsid w:val="00C62C3A"/>
    <w:rsid w:val="00C62DEE"/>
    <w:rsid w:val="00C64159"/>
    <w:rsid w:val="00C6446B"/>
    <w:rsid w:val="00C645AF"/>
    <w:rsid w:val="00C652B2"/>
    <w:rsid w:val="00C65C1E"/>
    <w:rsid w:val="00C65ECE"/>
    <w:rsid w:val="00C66091"/>
    <w:rsid w:val="00C66C41"/>
    <w:rsid w:val="00C6734E"/>
    <w:rsid w:val="00C6758C"/>
    <w:rsid w:val="00C67641"/>
    <w:rsid w:val="00C67649"/>
    <w:rsid w:val="00C67886"/>
    <w:rsid w:val="00C679E0"/>
    <w:rsid w:val="00C7064A"/>
    <w:rsid w:val="00C7080F"/>
    <w:rsid w:val="00C70AE1"/>
    <w:rsid w:val="00C7103F"/>
    <w:rsid w:val="00C71A90"/>
    <w:rsid w:val="00C71B9D"/>
    <w:rsid w:val="00C724A4"/>
    <w:rsid w:val="00C72B55"/>
    <w:rsid w:val="00C72B8B"/>
    <w:rsid w:val="00C7350F"/>
    <w:rsid w:val="00C74113"/>
    <w:rsid w:val="00C74148"/>
    <w:rsid w:val="00C745EF"/>
    <w:rsid w:val="00C7461A"/>
    <w:rsid w:val="00C748B3"/>
    <w:rsid w:val="00C74924"/>
    <w:rsid w:val="00C7513A"/>
    <w:rsid w:val="00C76048"/>
    <w:rsid w:val="00C76A5D"/>
    <w:rsid w:val="00C76A78"/>
    <w:rsid w:val="00C76A94"/>
    <w:rsid w:val="00C76F71"/>
    <w:rsid w:val="00C77310"/>
    <w:rsid w:val="00C77430"/>
    <w:rsid w:val="00C77477"/>
    <w:rsid w:val="00C774C2"/>
    <w:rsid w:val="00C77508"/>
    <w:rsid w:val="00C775D3"/>
    <w:rsid w:val="00C77A46"/>
    <w:rsid w:val="00C8165A"/>
    <w:rsid w:val="00C81A22"/>
    <w:rsid w:val="00C81AA3"/>
    <w:rsid w:val="00C81F1E"/>
    <w:rsid w:val="00C827DD"/>
    <w:rsid w:val="00C82E9B"/>
    <w:rsid w:val="00C83173"/>
    <w:rsid w:val="00C8336A"/>
    <w:rsid w:val="00C83537"/>
    <w:rsid w:val="00C83684"/>
    <w:rsid w:val="00C83CB6"/>
    <w:rsid w:val="00C83DC2"/>
    <w:rsid w:val="00C83EBB"/>
    <w:rsid w:val="00C8511D"/>
    <w:rsid w:val="00C85210"/>
    <w:rsid w:val="00C8561D"/>
    <w:rsid w:val="00C85906"/>
    <w:rsid w:val="00C86651"/>
    <w:rsid w:val="00C86FF4"/>
    <w:rsid w:val="00C8726D"/>
    <w:rsid w:val="00C872FB"/>
    <w:rsid w:val="00C90BA3"/>
    <w:rsid w:val="00C927D3"/>
    <w:rsid w:val="00C92C66"/>
    <w:rsid w:val="00C92F0F"/>
    <w:rsid w:val="00C932A2"/>
    <w:rsid w:val="00C9394F"/>
    <w:rsid w:val="00C946EB"/>
    <w:rsid w:val="00C9479E"/>
    <w:rsid w:val="00C94A48"/>
    <w:rsid w:val="00C94A4F"/>
    <w:rsid w:val="00C94AD5"/>
    <w:rsid w:val="00C94CC9"/>
    <w:rsid w:val="00C94F22"/>
    <w:rsid w:val="00C95026"/>
    <w:rsid w:val="00C95117"/>
    <w:rsid w:val="00C953BB"/>
    <w:rsid w:val="00C958A6"/>
    <w:rsid w:val="00C95B2A"/>
    <w:rsid w:val="00C95D6E"/>
    <w:rsid w:val="00C96B55"/>
    <w:rsid w:val="00C96F05"/>
    <w:rsid w:val="00C97437"/>
    <w:rsid w:val="00C97CAD"/>
    <w:rsid w:val="00CA0316"/>
    <w:rsid w:val="00CA06F8"/>
    <w:rsid w:val="00CA11E7"/>
    <w:rsid w:val="00CA1FA6"/>
    <w:rsid w:val="00CA27F8"/>
    <w:rsid w:val="00CA281E"/>
    <w:rsid w:val="00CA2C58"/>
    <w:rsid w:val="00CA4229"/>
    <w:rsid w:val="00CA49EF"/>
    <w:rsid w:val="00CA4BE1"/>
    <w:rsid w:val="00CA4E6F"/>
    <w:rsid w:val="00CA54C4"/>
    <w:rsid w:val="00CA55F2"/>
    <w:rsid w:val="00CA5934"/>
    <w:rsid w:val="00CA5D48"/>
    <w:rsid w:val="00CA651C"/>
    <w:rsid w:val="00CA69A4"/>
    <w:rsid w:val="00CA6A0A"/>
    <w:rsid w:val="00CA6ACB"/>
    <w:rsid w:val="00CA6C58"/>
    <w:rsid w:val="00CA71E1"/>
    <w:rsid w:val="00CA7570"/>
    <w:rsid w:val="00CA79CE"/>
    <w:rsid w:val="00CA7B99"/>
    <w:rsid w:val="00CA7CF3"/>
    <w:rsid w:val="00CB01FD"/>
    <w:rsid w:val="00CB021C"/>
    <w:rsid w:val="00CB0976"/>
    <w:rsid w:val="00CB0A5E"/>
    <w:rsid w:val="00CB1073"/>
    <w:rsid w:val="00CB134B"/>
    <w:rsid w:val="00CB2044"/>
    <w:rsid w:val="00CB2447"/>
    <w:rsid w:val="00CB2C6D"/>
    <w:rsid w:val="00CB2FCB"/>
    <w:rsid w:val="00CB3FB1"/>
    <w:rsid w:val="00CB4045"/>
    <w:rsid w:val="00CB5015"/>
    <w:rsid w:val="00CB53F6"/>
    <w:rsid w:val="00CB55C9"/>
    <w:rsid w:val="00CB5AE8"/>
    <w:rsid w:val="00CB5B1A"/>
    <w:rsid w:val="00CB61A9"/>
    <w:rsid w:val="00CB6A9D"/>
    <w:rsid w:val="00CB6F0B"/>
    <w:rsid w:val="00CB7429"/>
    <w:rsid w:val="00CB7AEF"/>
    <w:rsid w:val="00CB7EC5"/>
    <w:rsid w:val="00CC0023"/>
    <w:rsid w:val="00CC018D"/>
    <w:rsid w:val="00CC04D4"/>
    <w:rsid w:val="00CC0AE4"/>
    <w:rsid w:val="00CC0C5D"/>
    <w:rsid w:val="00CC157C"/>
    <w:rsid w:val="00CC2531"/>
    <w:rsid w:val="00CC2568"/>
    <w:rsid w:val="00CC276D"/>
    <w:rsid w:val="00CC2EEE"/>
    <w:rsid w:val="00CC457A"/>
    <w:rsid w:val="00CC51E1"/>
    <w:rsid w:val="00CC52A6"/>
    <w:rsid w:val="00CC5A3D"/>
    <w:rsid w:val="00CC5BD8"/>
    <w:rsid w:val="00CC5D0F"/>
    <w:rsid w:val="00CC5F40"/>
    <w:rsid w:val="00CC64A1"/>
    <w:rsid w:val="00CC6712"/>
    <w:rsid w:val="00CC6F5C"/>
    <w:rsid w:val="00CC7527"/>
    <w:rsid w:val="00CC7877"/>
    <w:rsid w:val="00CD003C"/>
    <w:rsid w:val="00CD0123"/>
    <w:rsid w:val="00CD0FAE"/>
    <w:rsid w:val="00CD1185"/>
    <w:rsid w:val="00CD1229"/>
    <w:rsid w:val="00CD15E9"/>
    <w:rsid w:val="00CD1661"/>
    <w:rsid w:val="00CD238D"/>
    <w:rsid w:val="00CD277B"/>
    <w:rsid w:val="00CD2B9A"/>
    <w:rsid w:val="00CD30D0"/>
    <w:rsid w:val="00CD3BC2"/>
    <w:rsid w:val="00CD4607"/>
    <w:rsid w:val="00CD4844"/>
    <w:rsid w:val="00CD4868"/>
    <w:rsid w:val="00CD4A0E"/>
    <w:rsid w:val="00CD4AF7"/>
    <w:rsid w:val="00CD4E46"/>
    <w:rsid w:val="00CD55DB"/>
    <w:rsid w:val="00CD5E08"/>
    <w:rsid w:val="00CD6194"/>
    <w:rsid w:val="00CD662D"/>
    <w:rsid w:val="00CD6C0C"/>
    <w:rsid w:val="00CD721E"/>
    <w:rsid w:val="00CD7F65"/>
    <w:rsid w:val="00CE0A92"/>
    <w:rsid w:val="00CE0B55"/>
    <w:rsid w:val="00CE248A"/>
    <w:rsid w:val="00CE2CAB"/>
    <w:rsid w:val="00CE3A23"/>
    <w:rsid w:val="00CE3BD9"/>
    <w:rsid w:val="00CE404C"/>
    <w:rsid w:val="00CE4482"/>
    <w:rsid w:val="00CE4C22"/>
    <w:rsid w:val="00CE4C25"/>
    <w:rsid w:val="00CE4D1D"/>
    <w:rsid w:val="00CE4F40"/>
    <w:rsid w:val="00CE5027"/>
    <w:rsid w:val="00CE5473"/>
    <w:rsid w:val="00CE597F"/>
    <w:rsid w:val="00CE5EAD"/>
    <w:rsid w:val="00CE60ED"/>
    <w:rsid w:val="00CE6427"/>
    <w:rsid w:val="00CE6552"/>
    <w:rsid w:val="00CE65F6"/>
    <w:rsid w:val="00CE6CDC"/>
    <w:rsid w:val="00CE76C9"/>
    <w:rsid w:val="00CF038A"/>
    <w:rsid w:val="00CF1261"/>
    <w:rsid w:val="00CF1484"/>
    <w:rsid w:val="00CF229A"/>
    <w:rsid w:val="00CF24BD"/>
    <w:rsid w:val="00CF383E"/>
    <w:rsid w:val="00CF39EE"/>
    <w:rsid w:val="00CF3FCB"/>
    <w:rsid w:val="00CF417F"/>
    <w:rsid w:val="00CF462D"/>
    <w:rsid w:val="00CF4A48"/>
    <w:rsid w:val="00CF4B5A"/>
    <w:rsid w:val="00CF58F0"/>
    <w:rsid w:val="00CF6113"/>
    <w:rsid w:val="00CF685F"/>
    <w:rsid w:val="00CF6C64"/>
    <w:rsid w:val="00CF6C76"/>
    <w:rsid w:val="00CF7575"/>
    <w:rsid w:val="00CF7784"/>
    <w:rsid w:val="00CF79C3"/>
    <w:rsid w:val="00CF7B1B"/>
    <w:rsid w:val="00D00663"/>
    <w:rsid w:val="00D0070A"/>
    <w:rsid w:val="00D00CFD"/>
    <w:rsid w:val="00D00E56"/>
    <w:rsid w:val="00D02052"/>
    <w:rsid w:val="00D0221C"/>
    <w:rsid w:val="00D02855"/>
    <w:rsid w:val="00D03587"/>
    <w:rsid w:val="00D03BC7"/>
    <w:rsid w:val="00D0411D"/>
    <w:rsid w:val="00D04E8A"/>
    <w:rsid w:val="00D057C0"/>
    <w:rsid w:val="00D0634A"/>
    <w:rsid w:val="00D06B23"/>
    <w:rsid w:val="00D0785B"/>
    <w:rsid w:val="00D10596"/>
    <w:rsid w:val="00D10886"/>
    <w:rsid w:val="00D110D8"/>
    <w:rsid w:val="00D11A1B"/>
    <w:rsid w:val="00D12959"/>
    <w:rsid w:val="00D130B2"/>
    <w:rsid w:val="00D1316C"/>
    <w:rsid w:val="00D13834"/>
    <w:rsid w:val="00D14996"/>
    <w:rsid w:val="00D14F89"/>
    <w:rsid w:val="00D1542C"/>
    <w:rsid w:val="00D1549C"/>
    <w:rsid w:val="00D15A0F"/>
    <w:rsid w:val="00D162FA"/>
    <w:rsid w:val="00D166DC"/>
    <w:rsid w:val="00D16B06"/>
    <w:rsid w:val="00D16E5F"/>
    <w:rsid w:val="00D20123"/>
    <w:rsid w:val="00D2035F"/>
    <w:rsid w:val="00D20543"/>
    <w:rsid w:val="00D20B3F"/>
    <w:rsid w:val="00D20C3E"/>
    <w:rsid w:val="00D20FEB"/>
    <w:rsid w:val="00D210FB"/>
    <w:rsid w:val="00D21345"/>
    <w:rsid w:val="00D21958"/>
    <w:rsid w:val="00D223FD"/>
    <w:rsid w:val="00D22965"/>
    <w:rsid w:val="00D2398F"/>
    <w:rsid w:val="00D23CD8"/>
    <w:rsid w:val="00D2517B"/>
    <w:rsid w:val="00D25D3F"/>
    <w:rsid w:val="00D267D8"/>
    <w:rsid w:val="00D267FC"/>
    <w:rsid w:val="00D26959"/>
    <w:rsid w:val="00D2698C"/>
    <w:rsid w:val="00D26EEA"/>
    <w:rsid w:val="00D27009"/>
    <w:rsid w:val="00D27422"/>
    <w:rsid w:val="00D27B0A"/>
    <w:rsid w:val="00D300C8"/>
    <w:rsid w:val="00D3040A"/>
    <w:rsid w:val="00D30E88"/>
    <w:rsid w:val="00D3190B"/>
    <w:rsid w:val="00D31B2C"/>
    <w:rsid w:val="00D32170"/>
    <w:rsid w:val="00D322E7"/>
    <w:rsid w:val="00D32C32"/>
    <w:rsid w:val="00D3313F"/>
    <w:rsid w:val="00D332C3"/>
    <w:rsid w:val="00D338A3"/>
    <w:rsid w:val="00D3391C"/>
    <w:rsid w:val="00D33CA4"/>
    <w:rsid w:val="00D33CFB"/>
    <w:rsid w:val="00D345FE"/>
    <w:rsid w:val="00D348BB"/>
    <w:rsid w:val="00D354B3"/>
    <w:rsid w:val="00D35F5F"/>
    <w:rsid w:val="00D35FB6"/>
    <w:rsid w:val="00D36FD7"/>
    <w:rsid w:val="00D37152"/>
    <w:rsid w:val="00D37216"/>
    <w:rsid w:val="00D3730C"/>
    <w:rsid w:val="00D37D86"/>
    <w:rsid w:val="00D405C2"/>
    <w:rsid w:val="00D408D4"/>
    <w:rsid w:val="00D40F67"/>
    <w:rsid w:val="00D410AE"/>
    <w:rsid w:val="00D41311"/>
    <w:rsid w:val="00D41396"/>
    <w:rsid w:val="00D4163B"/>
    <w:rsid w:val="00D41BF1"/>
    <w:rsid w:val="00D41FFF"/>
    <w:rsid w:val="00D4222F"/>
    <w:rsid w:val="00D4230D"/>
    <w:rsid w:val="00D4284C"/>
    <w:rsid w:val="00D43026"/>
    <w:rsid w:val="00D43046"/>
    <w:rsid w:val="00D438C0"/>
    <w:rsid w:val="00D43DCE"/>
    <w:rsid w:val="00D44211"/>
    <w:rsid w:val="00D44740"/>
    <w:rsid w:val="00D44E28"/>
    <w:rsid w:val="00D45388"/>
    <w:rsid w:val="00D453EC"/>
    <w:rsid w:val="00D45AEC"/>
    <w:rsid w:val="00D46065"/>
    <w:rsid w:val="00D46EE6"/>
    <w:rsid w:val="00D47167"/>
    <w:rsid w:val="00D4752E"/>
    <w:rsid w:val="00D47812"/>
    <w:rsid w:val="00D47923"/>
    <w:rsid w:val="00D506FA"/>
    <w:rsid w:val="00D50749"/>
    <w:rsid w:val="00D508C3"/>
    <w:rsid w:val="00D50C71"/>
    <w:rsid w:val="00D514D4"/>
    <w:rsid w:val="00D514F7"/>
    <w:rsid w:val="00D515B9"/>
    <w:rsid w:val="00D51A19"/>
    <w:rsid w:val="00D51F6D"/>
    <w:rsid w:val="00D52585"/>
    <w:rsid w:val="00D53C63"/>
    <w:rsid w:val="00D5521C"/>
    <w:rsid w:val="00D55555"/>
    <w:rsid w:val="00D55718"/>
    <w:rsid w:val="00D55803"/>
    <w:rsid w:val="00D56011"/>
    <w:rsid w:val="00D5690F"/>
    <w:rsid w:val="00D56E18"/>
    <w:rsid w:val="00D56FA2"/>
    <w:rsid w:val="00D57066"/>
    <w:rsid w:val="00D57353"/>
    <w:rsid w:val="00D57378"/>
    <w:rsid w:val="00D57782"/>
    <w:rsid w:val="00D57962"/>
    <w:rsid w:val="00D57B74"/>
    <w:rsid w:val="00D57F67"/>
    <w:rsid w:val="00D602BC"/>
    <w:rsid w:val="00D6031C"/>
    <w:rsid w:val="00D60883"/>
    <w:rsid w:val="00D60AD8"/>
    <w:rsid w:val="00D60E1E"/>
    <w:rsid w:val="00D61818"/>
    <w:rsid w:val="00D62931"/>
    <w:rsid w:val="00D62A0C"/>
    <w:rsid w:val="00D62B26"/>
    <w:rsid w:val="00D62D2B"/>
    <w:rsid w:val="00D6355F"/>
    <w:rsid w:val="00D641E0"/>
    <w:rsid w:val="00D64DE0"/>
    <w:rsid w:val="00D650E0"/>
    <w:rsid w:val="00D650E1"/>
    <w:rsid w:val="00D6514E"/>
    <w:rsid w:val="00D656BB"/>
    <w:rsid w:val="00D65C39"/>
    <w:rsid w:val="00D65E0D"/>
    <w:rsid w:val="00D66202"/>
    <w:rsid w:val="00D667DA"/>
    <w:rsid w:val="00D669DE"/>
    <w:rsid w:val="00D66C3E"/>
    <w:rsid w:val="00D671B2"/>
    <w:rsid w:val="00D6754D"/>
    <w:rsid w:val="00D67ADB"/>
    <w:rsid w:val="00D7043E"/>
    <w:rsid w:val="00D70A35"/>
    <w:rsid w:val="00D70B7C"/>
    <w:rsid w:val="00D70C9B"/>
    <w:rsid w:val="00D71D25"/>
    <w:rsid w:val="00D7216B"/>
    <w:rsid w:val="00D7232E"/>
    <w:rsid w:val="00D7270C"/>
    <w:rsid w:val="00D731CD"/>
    <w:rsid w:val="00D7348C"/>
    <w:rsid w:val="00D73E14"/>
    <w:rsid w:val="00D744B3"/>
    <w:rsid w:val="00D74BA3"/>
    <w:rsid w:val="00D7528E"/>
    <w:rsid w:val="00D7561D"/>
    <w:rsid w:val="00D75811"/>
    <w:rsid w:val="00D76119"/>
    <w:rsid w:val="00D76783"/>
    <w:rsid w:val="00D76B7F"/>
    <w:rsid w:val="00D76C1E"/>
    <w:rsid w:val="00D76F29"/>
    <w:rsid w:val="00D77079"/>
    <w:rsid w:val="00D77104"/>
    <w:rsid w:val="00D7717B"/>
    <w:rsid w:val="00D775D3"/>
    <w:rsid w:val="00D77C57"/>
    <w:rsid w:val="00D80488"/>
    <w:rsid w:val="00D804F3"/>
    <w:rsid w:val="00D805E7"/>
    <w:rsid w:val="00D80CB4"/>
    <w:rsid w:val="00D80DA8"/>
    <w:rsid w:val="00D8154D"/>
    <w:rsid w:val="00D822F1"/>
    <w:rsid w:val="00D824C9"/>
    <w:rsid w:val="00D824EF"/>
    <w:rsid w:val="00D82C82"/>
    <w:rsid w:val="00D82DAD"/>
    <w:rsid w:val="00D844AA"/>
    <w:rsid w:val="00D84999"/>
    <w:rsid w:val="00D85318"/>
    <w:rsid w:val="00D85414"/>
    <w:rsid w:val="00D85444"/>
    <w:rsid w:val="00D85C4C"/>
    <w:rsid w:val="00D85D4D"/>
    <w:rsid w:val="00D863B7"/>
    <w:rsid w:val="00D86714"/>
    <w:rsid w:val="00D868E7"/>
    <w:rsid w:val="00D86AB4"/>
    <w:rsid w:val="00D86FCB"/>
    <w:rsid w:val="00D877C7"/>
    <w:rsid w:val="00D87935"/>
    <w:rsid w:val="00D87A41"/>
    <w:rsid w:val="00D87ACB"/>
    <w:rsid w:val="00D90A2A"/>
    <w:rsid w:val="00D91AB0"/>
    <w:rsid w:val="00D91D7B"/>
    <w:rsid w:val="00D91F3B"/>
    <w:rsid w:val="00D922F4"/>
    <w:rsid w:val="00D9292F"/>
    <w:rsid w:val="00D92BA7"/>
    <w:rsid w:val="00D92F70"/>
    <w:rsid w:val="00D932AE"/>
    <w:rsid w:val="00D933D2"/>
    <w:rsid w:val="00D93501"/>
    <w:rsid w:val="00D93B5F"/>
    <w:rsid w:val="00D9418F"/>
    <w:rsid w:val="00D942EE"/>
    <w:rsid w:val="00D95AF1"/>
    <w:rsid w:val="00D96452"/>
    <w:rsid w:val="00D96E07"/>
    <w:rsid w:val="00D971FA"/>
    <w:rsid w:val="00D97498"/>
    <w:rsid w:val="00D976A9"/>
    <w:rsid w:val="00D97E85"/>
    <w:rsid w:val="00DA0E79"/>
    <w:rsid w:val="00DA14D9"/>
    <w:rsid w:val="00DA1650"/>
    <w:rsid w:val="00DA19F5"/>
    <w:rsid w:val="00DA1F15"/>
    <w:rsid w:val="00DA22FD"/>
    <w:rsid w:val="00DA27A1"/>
    <w:rsid w:val="00DA27E9"/>
    <w:rsid w:val="00DA320D"/>
    <w:rsid w:val="00DA32D6"/>
    <w:rsid w:val="00DA34E1"/>
    <w:rsid w:val="00DA3665"/>
    <w:rsid w:val="00DA45B6"/>
    <w:rsid w:val="00DA45E8"/>
    <w:rsid w:val="00DA493E"/>
    <w:rsid w:val="00DA4ADD"/>
    <w:rsid w:val="00DA4AE4"/>
    <w:rsid w:val="00DA4B72"/>
    <w:rsid w:val="00DA5697"/>
    <w:rsid w:val="00DA5B76"/>
    <w:rsid w:val="00DA5C6D"/>
    <w:rsid w:val="00DA62AA"/>
    <w:rsid w:val="00DA64EF"/>
    <w:rsid w:val="00DA650E"/>
    <w:rsid w:val="00DA70B5"/>
    <w:rsid w:val="00DA7FFB"/>
    <w:rsid w:val="00DB0E67"/>
    <w:rsid w:val="00DB1EB1"/>
    <w:rsid w:val="00DB1FFD"/>
    <w:rsid w:val="00DB274B"/>
    <w:rsid w:val="00DB294E"/>
    <w:rsid w:val="00DB2DCD"/>
    <w:rsid w:val="00DB328A"/>
    <w:rsid w:val="00DB35A4"/>
    <w:rsid w:val="00DB44C8"/>
    <w:rsid w:val="00DB456E"/>
    <w:rsid w:val="00DB4BC9"/>
    <w:rsid w:val="00DB51CC"/>
    <w:rsid w:val="00DB5410"/>
    <w:rsid w:val="00DB5DED"/>
    <w:rsid w:val="00DB5EBD"/>
    <w:rsid w:val="00DB63D4"/>
    <w:rsid w:val="00DB6583"/>
    <w:rsid w:val="00DB670A"/>
    <w:rsid w:val="00DB6939"/>
    <w:rsid w:val="00DB699A"/>
    <w:rsid w:val="00DB6A40"/>
    <w:rsid w:val="00DB6CB0"/>
    <w:rsid w:val="00DB6DE2"/>
    <w:rsid w:val="00DC0659"/>
    <w:rsid w:val="00DC0E1B"/>
    <w:rsid w:val="00DC1047"/>
    <w:rsid w:val="00DC12DA"/>
    <w:rsid w:val="00DC14B9"/>
    <w:rsid w:val="00DC182D"/>
    <w:rsid w:val="00DC1B82"/>
    <w:rsid w:val="00DC2208"/>
    <w:rsid w:val="00DC2543"/>
    <w:rsid w:val="00DC27CB"/>
    <w:rsid w:val="00DC2C33"/>
    <w:rsid w:val="00DC2F5B"/>
    <w:rsid w:val="00DC35E2"/>
    <w:rsid w:val="00DC3905"/>
    <w:rsid w:val="00DC393C"/>
    <w:rsid w:val="00DC3BF6"/>
    <w:rsid w:val="00DC4068"/>
    <w:rsid w:val="00DC4239"/>
    <w:rsid w:val="00DC43C6"/>
    <w:rsid w:val="00DC453F"/>
    <w:rsid w:val="00DC4A41"/>
    <w:rsid w:val="00DC4B33"/>
    <w:rsid w:val="00DC4D36"/>
    <w:rsid w:val="00DC4F19"/>
    <w:rsid w:val="00DC5032"/>
    <w:rsid w:val="00DC5B1A"/>
    <w:rsid w:val="00DC635C"/>
    <w:rsid w:val="00DC6749"/>
    <w:rsid w:val="00DC695A"/>
    <w:rsid w:val="00DC6C34"/>
    <w:rsid w:val="00DC6EF1"/>
    <w:rsid w:val="00DC75B3"/>
    <w:rsid w:val="00DC7C32"/>
    <w:rsid w:val="00DD0401"/>
    <w:rsid w:val="00DD0DDA"/>
    <w:rsid w:val="00DD0EEB"/>
    <w:rsid w:val="00DD158C"/>
    <w:rsid w:val="00DD1ABA"/>
    <w:rsid w:val="00DD2B27"/>
    <w:rsid w:val="00DD2CA2"/>
    <w:rsid w:val="00DD3327"/>
    <w:rsid w:val="00DD3908"/>
    <w:rsid w:val="00DD4288"/>
    <w:rsid w:val="00DD48E9"/>
    <w:rsid w:val="00DD4B3F"/>
    <w:rsid w:val="00DD4C32"/>
    <w:rsid w:val="00DD5870"/>
    <w:rsid w:val="00DD5D31"/>
    <w:rsid w:val="00DD679D"/>
    <w:rsid w:val="00DD6A3C"/>
    <w:rsid w:val="00DD6BB3"/>
    <w:rsid w:val="00DD6CFD"/>
    <w:rsid w:val="00DD6E67"/>
    <w:rsid w:val="00DD72F8"/>
    <w:rsid w:val="00DD7426"/>
    <w:rsid w:val="00DD7496"/>
    <w:rsid w:val="00DD76A1"/>
    <w:rsid w:val="00DD7E19"/>
    <w:rsid w:val="00DE012E"/>
    <w:rsid w:val="00DE0136"/>
    <w:rsid w:val="00DE07A8"/>
    <w:rsid w:val="00DE0A27"/>
    <w:rsid w:val="00DE0A83"/>
    <w:rsid w:val="00DE10FF"/>
    <w:rsid w:val="00DE13A3"/>
    <w:rsid w:val="00DE1D2C"/>
    <w:rsid w:val="00DE1DDA"/>
    <w:rsid w:val="00DE2227"/>
    <w:rsid w:val="00DE2527"/>
    <w:rsid w:val="00DE2973"/>
    <w:rsid w:val="00DE32E6"/>
    <w:rsid w:val="00DE3A4A"/>
    <w:rsid w:val="00DE4768"/>
    <w:rsid w:val="00DE6513"/>
    <w:rsid w:val="00DE6673"/>
    <w:rsid w:val="00DE69A4"/>
    <w:rsid w:val="00DE7B82"/>
    <w:rsid w:val="00DE7C3B"/>
    <w:rsid w:val="00DF08C1"/>
    <w:rsid w:val="00DF0F24"/>
    <w:rsid w:val="00DF17B8"/>
    <w:rsid w:val="00DF1B5C"/>
    <w:rsid w:val="00DF1C9D"/>
    <w:rsid w:val="00DF210D"/>
    <w:rsid w:val="00DF3D32"/>
    <w:rsid w:val="00DF3E32"/>
    <w:rsid w:val="00DF4376"/>
    <w:rsid w:val="00DF4531"/>
    <w:rsid w:val="00DF4C1C"/>
    <w:rsid w:val="00DF5235"/>
    <w:rsid w:val="00DF5427"/>
    <w:rsid w:val="00DF55CF"/>
    <w:rsid w:val="00DF57DA"/>
    <w:rsid w:val="00DF5B81"/>
    <w:rsid w:val="00DF6606"/>
    <w:rsid w:val="00DF6790"/>
    <w:rsid w:val="00DF6DC1"/>
    <w:rsid w:val="00DF6F5B"/>
    <w:rsid w:val="00DF6FCF"/>
    <w:rsid w:val="00DF78FA"/>
    <w:rsid w:val="00DF7F90"/>
    <w:rsid w:val="00E00039"/>
    <w:rsid w:val="00E00075"/>
    <w:rsid w:val="00E00941"/>
    <w:rsid w:val="00E00E7F"/>
    <w:rsid w:val="00E01643"/>
    <w:rsid w:val="00E016FC"/>
    <w:rsid w:val="00E01772"/>
    <w:rsid w:val="00E01F99"/>
    <w:rsid w:val="00E02873"/>
    <w:rsid w:val="00E02AA3"/>
    <w:rsid w:val="00E02ED4"/>
    <w:rsid w:val="00E036F4"/>
    <w:rsid w:val="00E03AAD"/>
    <w:rsid w:val="00E03E6A"/>
    <w:rsid w:val="00E04387"/>
    <w:rsid w:val="00E04404"/>
    <w:rsid w:val="00E04B46"/>
    <w:rsid w:val="00E05285"/>
    <w:rsid w:val="00E053CD"/>
    <w:rsid w:val="00E0700C"/>
    <w:rsid w:val="00E07745"/>
    <w:rsid w:val="00E1023D"/>
    <w:rsid w:val="00E10388"/>
    <w:rsid w:val="00E114FF"/>
    <w:rsid w:val="00E119BC"/>
    <w:rsid w:val="00E11EF9"/>
    <w:rsid w:val="00E1207F"/>
    <w:rsid w:val="00E1242C"/>
    <w:rsid w:val="00E125AC"/>
    <w:rsid w:val="00E12CA7"/>
    <w:rsid w:val="00E13202"/>
    <w:rsid w:val="00E13654"/>
    <w:rsid w:val="00E1369B"/>
    <w:rsid w:val="00E136FC"/>
    <w:rsid w:val="00E13705"/>
    <w:rsid w:val="00E1393A"/>
    <w:rsid w:val="00E13E50"/>
    <w:rsid w:val="00E14222"/>
    <w:rsid w:val="00E14675"/>
    <w:rsid w:val="00E14D21"/>
    <w:rsid w:val="00E14E97"/>
    <w:rsid w:val="00E1502E"/>
    <w:rsid w:val="00E155FD"/>
    <w:rsid w:val="00E157BE"/>
    <w:rsid w:val="00E159EA"/>
    <w:rsid w:val="00E160DF"/>
    <w:rsid w:val="00E1621E"/>
    <w:rsid w:val="00E16C42"/>
    <w:rsid w:val="00E16D3E"/>
    <w:rsid w:val="00E172EE"/>
    <w:rsid w:val="00E174C2"/>
    <w:rsid w:val="00E17A46"/>
    <w:rsid w:val="00E17D4E"/>
    <w:rsid w:val="00E17E91"/>
    <w:rsid w:val="00E2060D"/>
    <w:rsid w:val="00E208CE"/>
    <w:rsid w:val="00E20B84"/>
    <w:rsid w:val="00E20DC5"/>
    <w:rsid w:val="00E223E0"/>
    <w:rsid w:val="00E22C93"/>
    <w:rsid w:val="00E23C75"/>
    <w:rsid w:val="00E23FC3"/>
    <w:rsid w:val="00E24142"/>
    <w:rsid w:val="00E2504B"/>
    <w:rsid w:val="00E2507D"/>
    <w:rsid w:val="00E25D48"/>
    <w:rsid w:val="00E25F45"/>
    <w:rsid w:val="00E260E7"/>
    <w:rsid w:val="00E2663B"/>
    <w:rsid w:val="00E26A3C"/>
    <w:rsid w:val="00E27519"/>
    <w:rsid w:val="00E30280"/>
    <w:rsid w:val="00E30708"/>
    <w:rsid w:val="00E3091E"/>
    <w:rsid w:val="00E309AC"/>
    <w:rsid w:val="00E310E8"/>
    <w:rsid w:val="00E311BE"/>
    <w:rsid w:val="00E312BE"/>
    <w:rsid w:val="00E314B5"/>
    <w:rsid w:val="00E31CF8"/>
    <w:rsid w:val="00E329C5"/>
    <w:rsid w:val="00E32CCF"/>
    <w:rsid w:val="00E330F2"/>
    <w:rsid w:val="00E3333D"/>
    <w:rsid w:val="00E3354A"/>
    <w:rsid w:val="00E33570"/>
    <w:rsid w:val="00E338FE"/>
    <w:rsid w:val="00E339B4"/>
    <w:rsid w:val="00E3426C"/>
    <w:rsid w:val="00E34280"/>
    <w:rsid w:val="00E34772"/>
    <w:rsid w:val="00E349CD"/>
    <w:rsid w:val="00E34DFF"/>
    <w:rsid w:val="00E34EB2"/>
    <w:rsid w:val="00E3500C"/>
    <w:rsid w:val="00E352E5"/>
    <w:rsid w:val="00E3537E"/>
    <w:rsid w:val="00E358CE"/>
    <w:rsid w:val="00E36AB7"/>
    <w:rsid w:val="00E3708A"/>
    <w:rsid w:val="00E370E1"/>
    <w:rsid w:val="00E37679"/>
    <w:rsid w:val="00E37AAC"/>
    <w:rsid w:val="00E37B73"/>
    <w:rsid w:val="00E37D21"/>
    <w:rsid w:val="00E4004B"/>
    <w:rsid w:val="00E40460"/>
    <w:rsid w:val="00E4047E"/>
    <w:rsid w:val="00E412A7"/>
    <w:rsid w:val="00E4176B"/>
    <w:rsid w:val="00E41D33"/>
    <w:rsid w:val="00E422AC"/>
    <w:rsid w:val="00E424BD"/>
    <w:rsid w:val="00E4319F"/>
    <w:rsid w:val="00E438A8"/>
    <w:rsid w:val="00E43A74"/>
    <w:rsid w:val="00E43E0E"/>
    <w:rsid w:val="00E44077"/>
    <w:rsid w:val="00E44F09"/>
    <w:rsid w:val="00E45471"/>
    <w:rsid w:val="00E455CB"/>
    <w:rsid w:val="00E4563D"/>
    <w:rsid w:val="00E45892"/>
    <w:rsid w:val="00E468E7"/>
    <w:rsid w:val="00E46EA7"/>
    <w:rsid w:val="00E470BA"/>
    <w:rsid w:val="00E472AA"/>
    <w:rsid w:val="00E474CA"/>
    <w:rsid w:val="00E5030D"/>
    <w:rsid w:val="00E50511"/>
    <w:rsid w:val="00E50BA6"/>
    <w:rsid w:val="00E512F1"/>
    <w:rsid w:val="00E51AF5"/>
    <w:rsid w:val="00E522FD"/>
    <w:rsid w:val="00E52444"/>
    <w:rsid w:val="00E527B6"/>
    <w:rsid w:val="00E52891"/>
    <w:rsid w:val="00E52C3B"/>
    <w:rsid w:val="00E5321C"/>
    <w:rsid w:val="00E53AEB"/>
    <w:rsid w:val="00E54D5F"/>
    <w:rsid w:val="00E54F8E"/>
    <w:rsid w:val="00E55170"/>
    <w:rsid w:val="00E555F1"/>
    <w:rsid w:val="00E55A9F"/>
    <w:rsid w:val="00E55BE7"/>
    <w:rsid w:val="00E55D0D"/>
    <w:rsid w:val="00E569AC"/>
    <w:rsid w:val="00E57153"/>
    <w:rsid w:val="00E5728C"/>
    <w:rsid w:val="00E572FC"/>
    <w:rsid w:val="00E57C63"/>
    <w:rsid w:val="00E60362"/>
    <w:rsid w:val="00E60B11"/>
    <w:rsid w:val="00E61130"/>
    <w:rsid w:val="00E61240"/>
    <w:rsid w:val="00E613D1"/>
    <w:rsid w:val="00E6167D"/>
    <w:rsid w:val="00E61951"/>
    <w:rsid w:val="00E6204B"/>
    <w:rsid w:val="00E62635"/>
    <w:rsid w:val="00E62953"/>
    <w:rsid w:val="00E62C52"/>
    <w:rsid w:val="00E62D97"/>
    <w:rsid w:val="00E62E7F"/>
    <w:rsid w:val="00E63328"/>
    <w:rsid w:val="00E63925"/>
    <w:rsid w:val="00E63BBE"/>
    <w:rsid w:val="00E65A10"/>
    <w:rsid w:val="00E65C38"/>
    <w:rsid w:val="00E65CF8"/>
    <w:rsid w:val="00E666C4"/>
    <w:rsid w:val="00E66725"/>
    <w:rsid w:val="00E6676A"/>
    <w:rsid w:val="00E668C6"/>
    <w:rsid w:val="00E670DE"/>
    <w:rsid w:val="00E67436"/>
    <w:rsid w:val="00E67A3B"/>
    <w:rsid w:val="00E67DC9"/>
    <w:rsid w:val="00E70A7D"/>
    <w:rsid w:val="00E71249"/>
    <w:rsid w:val="00E713D3"/>
    <w:rsid w:val="00E71982"/>
    <w:rsid w:val="00E72453"/>
    <w:rsid w:val="00E724EE"/>
    <w:rsid w:val="00E7270A"/>
    <w:rsid w:val="00E7331B"/>
    <w:rsid w:val="00E733A1"/>
    <w:rsid w:val="00E73565"/>
    <w:rsid w:val="00E7363F"/>
    <w:rsid w:val="00E73853"/>
    <w:rsid w:val="00E73FBA"/>
    <w:rsid w:val="00E74928"/>
    <w:rsid w:val="00E7601F"/>
    <w:rsid w:val="00E76299"/>
    <w:rsid w:val="00E76918"/>
    <w:rsid w:val="00E76970"/>
    <w:rsid w:val="00E769D7"/>
    <w:rsid w:val="00E7707D"/>
    <w:rsid w:val="00E77149"/>
    <w:rsid w:val="00E77282"/>
    <w:rsid w:val="00E77521"/>
    <w:rsid w:val="00E7776B"/>
    <w:rsid w:val="00E77C54"/>
    <w:rsid w:val="00E805B0"/>
    <w:rsid w:val="00E813D4"/>
    <w:rsid w:val="00E826F0"/>
    <w:rsid w:val="00E82B5D"/>
    <w:rsid w:val="00E82F24"/>
    <w:rsid w:val="00E833D3"/>
    <w:rsid w:val="00E83435"/>
    <w:rsid w:val="00E83735"/>
    <w:rsid w:val="00E8373C"/>
    <w:rsid w:val="00E83741"/>
    <w:rsid w:val="00E83A48"/>
    <w:rsid w:val="00E841C9"/>
    <w:rsid w:val="00E84391"/>
    <w:rsid w:val="00E84596"/>
    <w:rsid w:val="00E849AC"/>
    <w:rsid w:val="00E8519C"/>
    <w:rsid w:val="00E85931"/>
    <w:rsid w:val="00E85BE7"/>
    <w:rsid w:val="00E864A5"/>
    <w:rsid w:val="00E86509"/>
    <w:rsid w:val="00E86C82"/>
    <w:rsid w:val="00E86D96"/>
    <w:rsid w:val="00E870E4"/>
    <w:rsid w:val="00E8752D"/>
    <w:rsid w:val="00E9031E"/>
    <w:rsid w:val="00E904AA"/>
    <w:rsid w:val="00E905B2"/>
    <w:rsid w:val="00E90873"/>
    <w:rsid w:val="00E909FE"/>
    <w:rsid w:val="00E9115E"/>
    <w:rsid w:val="00E91375"/>
    <w:rsid w:val="00E91417"/>
    <w:rsid w:val="00E91C37"/>
    <w:rsid w:val="00E922F0"/>
    <w:rsid w:val="00E9237E"/>
    <w:rsid w:val="00E92B62"/>
    <w:rsid w:val="00E92B74"/>
    <w:rsid w:val="00E92BE7"/>
    <w:rsid w:val="00E93401"/>
    <w:rsid w:val="00E93AB9"/>
    <w:rsid w:val="00E93D66"/>
    <w:rsid w:val="00E95572"/>
    <w:rsid w:val="00E95868"/>
    <w:rsid w:val="00E95C49"/>
    <w:rsid w:val="00E95D07"/>
    <w:rsid w:val="00E95D6F"/>
    <w:rsid w:val="00E96482"/>
    <w:rsid w:val="00E967EF"/>
    <w:rsid w:val="00E9697D"/>
    <w:rsid w:val="00E96F0D"/>
    <w:rsid w:val="00E97608"/>
    <w:rsid w:val="00E978FB"/>
    <w:rsid w:val="00E979CB"/>
    <w:rsid w:val="00EA0446"/>
    <w:rsid w:val="00EA0C63"/>
    <w:rsid w:val="00EA0F5A"/>
    <w:rsid w:val="00EA12E9"/>
    <w:rsid w:val="00EA16C9"/>
    <w:rsid w:val="00EA1A17"/>
    <w:rsid w:val="00EA2335"/>
    <w:rsid w:val="00EA3078"/>
    <w:rsid w:val="00EA35D6"/>
    <w:rsid w:val="00EA362F"/>
    <w:rsid w:val="00EA3A5A"/>
    <w:rsid w:val="00EA4839"/>
    <w:rsid w:val="00EA4902"/>
    <w:rsid w:val="00EA4FB9"/>
    <w:rsid w:val="00EA57A1"/>
    <w:rsid w:val="00EA5A08"/>
    <w:rsid w:val="00EA5A3B"/>
    <w:rsid w:val="00EA67D7"/>
    <w:rsid w:val="00EA6A34"/>
    <w:rsid w:val="00EA6A36"/>
    <w:rsid w:val="00EB0496"/>
    <w:rsid w:val="00EB0B00"/>
    <w:rsid w:val="00EB0EA4"/>
    <w:rsid w:val="00EB101D"/>
    <w:rsid w:val="00EB10EE"/>
    <w:rsid w:val="00EB1110"/>
    <w:rsid w:val="00EB17BC"/>
    <w:rsid w:val="00EB23D2"/>
    <w:rsid w:val="00EB25A3"/>
    <w:rsid w:val="00EB25A4"/>
    <w:rsid w:val="00EB2902"/>
    <w:rsid w:val="00EB30D0"/>
    <w:rsid w:val="00EB3237"/>
    <w:rsid w:val="00EB33EA"/>
    <w:rsid w:val="00EB3DA5"/>
    <w:rsid w:val="00EB43CB"/>
    <w:rsid w:val="00EB4BAD"/>
    <w:rsid w:val="00EB4E78"/>
    <w:rsid w:val="00EB5BB0"/>
    <w:rsid w:val="00EB615A"/>
    <w:rsid w:val="00EB6D9A"/>
    <w:rsid w:val="00EB77CC"/>
    <w:rsid w:val="00EB7AAF"/>
    <w:rsid w:val="00EC0749"/>
    <w:rsid w:val="00EC0C23"/>
    <w:rsid w:val="00EC0E52"/>
    <w:rsid w:val="00EC18A0"/>
    <w:rsid w:val="00EC1AB2"/>
    <w:rsid w:val="00EC1CB7"/>
    <w:rsid w:val="00EC1F7C"/>
    <w:rsid w:val="00EC21DF"/>
    <w:rsid w:val="00EC2282"/>
    <w:rsid w:val="00EC248D"/>
    <w:rsid w:val="00EC2B14"/>
    <w:rsid w:val="00EC2C6C"/>
    <w:rsid w:val="00EC2DE9"/>
    <w:rsid w:val="00EC34D0"/>
    <w:rsid w:val="00EC399C"/>
    <w:rsid w:val="00EC44E8"/>
    <w:rsid w:val="00EC452F"/>
    <w:rsid w:val="00EC4B47"/>
    <w:rsid w:val="00EC5313"/>
    <w:rsid w:val="00EC5AA1"/>
    <w:rsid w:val="00EC6258"/>
    <w:rsid w:val="00EC63EC"/>
    <w:rsid w:val="00EC6881"/>
    <w:rsid w:val="00EC6A83"/>
    <w:rsid w:val="00EC70F3"/>
    <w:rsid w:val="00EC73DB"/>
    <w:rsid w:val="00EC759E"/>
    <w:rsid w:val="00ED0481"/>
    <w:rsid w:val="00ED0AD9"/>
    <w:rsid w:val="00ED16AA"/>
    <w:rsid w:val="00ED1D02"/>
    <w:rsid w:val="00ED1F85"/>
    <w:rsid w:val="00ED20D6"/>
    <w:rsid w:val="00ED2788"/>
    <w:rsid w:val="00ED2B6E"/>
    <w:rsid w:val="00ED2C12"/>
    <w:rsid w:val="00ED2FC4"/>
    <w:rsid w:val="00ED3100"/>
    <w:rsid w:val="00ED36E3"/>
    <w:rsid w:val="00ED37CA"/>
    <w:rsid w:val="00ED491C"/>
    <w:rsid w:val="00ED4951"/>
    <w:rsid w:val="00ED532E"/>
    <w:rsid w:val="00ED59E4"/>
    <w:rsid w:val="00ED5B64"/>
    <w:rsid w:val="00ED68D8"/>
    <w:rsid w:val="00ED7342"/>
    <w:rsid w:val="00ED74A4"/>
    <w:rsid w:val="00ED7904"/>
    <w:rsid w:val="00EE03F9"/>
    <w:rsid w:val="00EE04B5"/>
    <w:rsid w:val="00EE0771"/>
    <w:rsid w:val="00EE07AD"/>
    <w:rsid w:val="00EE1455"/>
    <w:rsid w:val="00EE1AEE"/>
    <w:rsid w:val="00EE1DEC"/>
    <w:rsid w:val="00EE20F0"/>
    <w:rsid w:val="00EE23B1"/>
    <w:rsid w:val="00EE28B4"/>
    <w:rsid w:val="00EE2C28"/>
    <w:rsid w:val="00EE3814"/>
    <w:rsid w:val="00EE3BF2"/>
    <w:rsid w:val="00EE4190"/>
    <w:rsid w:val="00EE4DA0"/>
    <w:rsid w:val="00EE51BA"/>
    <w:rsid w:val="00EE542C"/>
    <w:rsid w:val="00EE56B1"/>
    <w:rsid w:val="00EE5DAA"/>
    <w:rsid w:val="00EE6173"/>
    <w:rsid w:val="00EE6657"/>
    <w:rsid w:val="00EE6BC8"/>
    <w:rsid w:val="00EE7541"/>
    <w:rsid w:val="00EE7777"/>
    <w:rsid w:val="00EE7BF5"/>
    <w:rsid w:val="00EE7DA8"/>
    <w:rsid w:val="00EF01CD"/>
    <w:rsid w:val="00EF0474"/>
    <w:rsid w:val="00EF0C84"/>
    <w:rsid w:val="00EF131B"/>
    <w:rsid w:val="00EF1993"/>
    <w:rsid w:val="00EF1EED"/>
    <w:rsid w:val="00EF2364"/>
    <w:rsid w:val="00EF2571"/>
    <w:rsid w:val="00EF2621"/>
    <w:rsid w:val="00EF29CD"/>
    <w:rsid w:val="00EF2A68"/>
    <w:rsid w:val="00EF33F9"/>
    <w:rsid w:val="00EF38E5"/>
    <w:rsid w:val="00EF3D25"/>
    <w:rsid w:val="00EF4597"/>
    <w:rsid w:val="00EF493E"/>
    <w:rsid w:val="00EF4DA5"/>
    <w:rsid w:val="00EF50A9"/>
    <w:rsid w:val="00EF5BA7"/>
    <w:rsid w:val="00EF6BE1"/>
    <w:rsid w:val="00EF6E00"/>
    <w:rsid w:val="00EF752F"/>
    <w:rsid w:val="00EF7948"/>
    <w:rsid w:val="00EF7BF5"/>
    <w:rsid w:val="00EF7D83"/>
    <w:rsid w:val="00F00632"/>
    <w:rsid w:val="00F00DD7"/>
    <w:rsid w:val="00F00F72"/>
    <w:rsid w:val="00F0134E"/>
    <w:rsid w:val="00F01E4E"/>
    <w:rsid w:val="00F02379"/>
    <w:rsid w:val="00F0249A"/>
    <w:rsid w:val="00F02EC6"/>
    <w:rsid w:val="00F02FF1"/>
    <w:rsid w:val="00F035C2"/>
    <w:rsid w:val="00F03765"/>
    <w:rsid w:val="00F03E86"/>
    <w:rsid w:val="00F0419F"/>
    <w:rsid w:val="00F04E17"/>
    <w:rsid w:val="00F0573E"/>
    <w:rsid w:val="00F05BA7"/>
    <w:rsid w:val="00F05FB0"/>
    <w:rsid w:val="00F06610"/>
    <w:rsid w:val="00F06942"/>
    <w:rsid w:val="00F06A4A"/>
    <w:rsid w:val="00F06A69"/>
    <w:rsid w:val="00F0723B"/>
    <w:rsid w:val="00F073E3"/>
    <w:rsid w:val="00F10501"/>
    <w:rsid w:val="00F10B7D"/>
    <w:rsid w:val="00F10CB6"/>
    <w:rsid w:val="00F10EA0"/>
    <w:rsid w:val="00F110AF"/>
    <w:rsid w:val="00F11346"/>
    <w:rsid w:val="00F1243D"/>
    <w:rsid w:val="00F125BF"/>
    <w:rsid w:val="00F12BD4"/>
    <w:rsid w:val="00F12DA2"/>
    <w:rsid w:val="00F12FB5"/>
    <w:rsid w:val="00F13066"/>
    <w:rsid w:val="00F13190"/>
    <w:rsid w:val="00F134A7"/>
    <w:rsid w:val="00F134CA"/>
    <w:rsid w:val="00F13CFD"/>
    <w:rsid w:val="00F13F73"/>
    <w:rsid w:val="00F14910"/>
    <w:rsid w:val="00F1498F"/>
    <w:rsid w:val="00F1506E"/>
    <w:rsid w:val="00F1508D"/>
    <w:rsid w:val="00F1560E"/>
    <w:rsid w:val="00F1570A"/>
    <w:rsid w:val="00F15A20"/>
    <w:rsid w:val="00F165F5"/>
    <w:rsid w:val="00F1674A"/>
    <w:rsid w:val="00F16A4E"/>
    <w:rsid w:val="00F16C86"/>
    <w:rsid w:val="00F16E26"/>
    <w:rsid w:val="00F17AB2"/>
    <w:rsid w:val="00F17BC2"/>
    <w:rsid w:val="00F20825"/>
    <w:rsid w:val="00F20D13"/>
    <w:rsid w:val="00F20EB5"/>
    <w:rsid w:val="00F21252"/>
    <w:rsid w:val="00F216A6"/>
    <w:rsid w:val="00F216AD"/>
    <w:rsid w:val="00F235FC"/>
    <w:rsid w:val="00F239A0"/>
    <w:rsid w:val="00F23A53"/>
    <w:rsid w:val="00F24450"/>
    <w:rsid w:val="00F260A4"/>
    <w:rsid w:val="00F26224"/>
    <w:rsid w:val="00F26957"/>
    <w:rsid w:val="00F26B25"/>
    <w:rsid w:val="00F2757D"/>
    <w:rsid w:val="00F27591"/>
    <w:rsid w:val="00F275E2"/>
    <w:rsid w:val="00F27CB1"/>
    <w:rsid w:val="00F27D2D"/>
    <w:rsid w:val="00F3055B"/>
    <w:rsid w:val="00F30F15"/>
    <w:rsid w:val="00F31722"/>
    <w:rsid w:val="00F32010"/>
    <w:rsid w:val="00F3210D"/>
    <w:rsid w:val="00F32273"/>
    <w:rsid w:val="00F326ED"/>
    <w:rsid w:val="00F32AC4"/>
    <w:rsid w:val="00F32D1F"/>
    <w:rsid w:val="00F3319E"/>
    <w:rsid w:val="00F3363B"/>
    <w:rsid w:val="00F338AE"/>
    <w:rsid w:val="00F33966"/>
    <w:rsid w:val="00F33FF7"/>
    <w:rsid w:val="00F3417B"/>
    <w:rsid w:val="00F3417C"/>
    <w:rsid w:val="00F3419F"/>
    <w:rsid w:val="00F34649"/>
    <w:rsid w:val="00F34883"/>
    <w:rsid w:val="00F358A4"/>
    <w:rsid w:val="00F35961"/>
    <w:rsid w:val="00F35B99"/>
    <w:rsid w:val="00F366A9"/>
    <w:rsid w:val="00F36FF3"/>
    <w:rsid w:val="00F371A6"/>
    <w:rsid w:val="00F37721"/>
    <w:rsid w:val="00F37D6D"/>
    <w:rsid w:val="00F40A47"/>
    <w:rsid w:val="00F40A98"/>
    <w:rsid w:val="00F40C11"/>
    <w:rsid w:val="00F413CA"/>
    <w:rsid w:val="00F41888"/>
    <w:rsid w:val="00F41A54"/>
    <w:rsid w:val="00F42292"/>
    <w:rsid w:val="00F45387"/>
    <w:rsid w:val="00F45961"/>
    <w:rsid w:val="00F46606"/>
    <w:rsid w:val="00F466C3"/>
    <w:rsid w:val="00F47101"/>
    <w:rsid w:val="00F47109"/>
    <w:rsid w:val="00F47168"/>
    <w:rsid w:val="00F47358"/>
    <w:rsid w:val="00F4739F"/>
    <w:rsid w:val="00F47CF1"/>
    <w:rsid w:val="00F47DD7"/>
    <w:rsid w:val="00F47E90"/>
    <w:rsid w:val="00F500AA"/>
    <w:rsid w:val="00F5012F"/>
    <w:rsid w:val="00F505C7"/>
    <w:rsid w:val="00F51196"/>
    <w:rsid w:val="00F51933"/>
    <w:rsid w:val="00F51E88"/>
    <w:rsid w:val="00F5201F"/>
    <w:rsid w:val="00F5230C"/>
    <w:rsid w:val="00F52431"/>
    <w:rsid w:val="00F52A21"/>
    <w:rsid w:val="00F52A97"/>
    <w:rsid w:val="00F52EC2"/>
    <w:rsid w:val="00F5320D"/>
    <w:rsid w:val="00F536FA"/>
    <w:rsid w:val="00F53CC8"/>
    <w:rsid w:val="00F53FF5"/>
    <w:rsid w:val="00F54545"/>
    <w:rsid w:val="00F5471C"/>
    <w:rsid w:val="00F54EA2"/>
    <w:rsid w:val="00F55384"/>
    <w:rsid w:val="00F553A2"/>
    <w:rsid w:val="00F55D2B"/>
    <w:rsid w:val="00F55E21"/>
    <w:rsid w:val="00F56198"/>
    <w:rsid w:val="00F56291"/>
    <w:rsid w:val="00F56497"/>
    <w:rsid w:val="00F5650A"/>
    <w:rsid w:val="00F5784B"/>
    <w:rsid w:val="00F57B3A"/>
    <w:rsid w:val="00F57EEC"/>
    <w:rsid w:val="00F6045D"/>
    <w:rsid w:val="00F60B51"/>
    <w:rsid w:val="00F6135C"/>
    <w:rsid w:val="00F615A3"/>
    <w:rsid w:val="00F6196E"/>
    <w:rsid w:val="00F61A28"/>
    <w:rsid w:val="00F61A71"/>
    <w:rsid w:val="00F6204C"/>
    <w:rsid w:val="00F62144"/>
    <w:rsid w:val="00F622AF"/>
    <w:rsid w:val="00F62BB2"/>
    <w:rsid w:val="00F63338"/>
    <w:rsid w:val="00F63379"/>
    <w:rsid w:val="00F637F1"/>
    <w:rsid w:val="00F63CA4"/>
    <w:rsid w:val="00F63DC9"/>
    <w:rsid w:val="00F63ED3"/>
    <w:rsid w:val="00F640AE"/>
    <w:rsid w:val="00F649C7"/>
    <w:rsid w:val="00F65A30"/>
    <w:rsid w:val="00F66548"/>
    <w:rsid w:val="00F6659B"/>
    <w:rsid w:val="00F66A48"/>
    <w:rsid w:val="00F66A89"/>
    <w:rsid w:val="00F66D44"/>
    <w:rsid w:val="00F675DC"/>
    <w:rsid w:val="00F678BD"/>
    <w:rsid w:val="00F67B90"/>
    <w:rsid w:val="00F67F9C"/>
    <w:rsid w:val="00F67FCF"/>
    <w:rsid w:val="00F7027F"/>
    <w:rsid w:val="00F70B25"/>
    <w:rsid w:val="00F70ECE"/>
    <w:rsid w:val="00F7170E"/>
    <w:rsid w:val="00F71A68"/>
    <w:rsid w:val="00F71FEA"/>
    <w:rsid w:val="00F7211D"/>
    <w:rsid w:val="00F7247C"/>
    <w:rsid w:val="00F7303B"/>
    <w:rsid w:val="00F73708"/>
    <w:rsid w:val="00F7393D"/>
    <w:rsid w:val="00F73ACF"/>
    <w:rsid w:val="00F73B05"/>
    <w:rsid w:val="00F73E66"/>
    <w:rsid w:val="00F73F22"/>
    <w:rsid w:val="00F74A18"/>
    <w:rsid w:val="00F74B5C"/>
    <w:rsid w:val="00F74D3A"/>
    <w:rsid w:val="00F74E1D"/>
    <w:rsid w:val="00F751C2"/>
    <w:rsid w:val="00F754C4"/>
    <w:rsid w:val="00F757D6"/>
    <w:rsid w:val="00F75F31"/>
    <w:rsid w:val="00F75F86"/>
    <w:rsid w:val="00F7614E"/>
    <w:rsid w:val="00F76302"/>
    <w:rsid w:val="00F765B8"/>
    <w:rsid w:val="00F769FB"/>
    <w:rsid w:val="00F77D7E"/>
    <w:rsid w:val="00F77FE5"/>
    <w:rsid w:val="00F805D2"/>
    <w:rsid w:val="00F807F4"/>
    <w:rsid w:val="00F8111A"/>
    <w:rsid w:val="00F81287"/>
    <w:rsid w:val="00F81E8F"/>
    <w:rsid w:val="00F81FA6"/>
    <w:rsid w:val="00F82049"/>
    <w:rsid w:val="00F82124"/>
    <w:rsid w:val="00F82394"/>
    <w:rsid w:val="00F82A9C"/>
    <w:rsid w:val="00F830B8"/>
    <w:rsid w:val="00F8314A"/>
    <w:rsid w:val="00F83579"/>
    <w:rsid w:val="00F837B0"/>
    <w:rsid w:val="00F83C09"/>
    <w:rsid w:val="00F83C1D"/>
    <w:rsid w:val="00F8425C"/>
    <w:rsid w:val="00F8434E"/>
    <w:rsid w:val="00F84607"/>
    <w:rsid w:val="00F84635"/>
    <w:rsid w:val="00F84819"/>
    <w:rsid w:val="00F85098"/>
    <w:rsid w:val="00F85DE3"/>
    <w:rsid w:val="00F860AC"/>
    <w:rsid w:val="00F86342"/>
    <w:rsid w:val="00F86346"/>
    <w:rsid w:val="00F866BA"/>
    <w:rsid w:val="00F86ACB"/>
    <w:rsid w:val="00F87F55"/>
    <w:rsid w:val="00F9034A"/>
    <w:rsid w:val="00F906AC"/>
    <w:rsid w:val="00F907C9"/>
    <w:rsid w:val="00F90CE0"/>
    <w:rsid w:val="00F91120"/>
    <w:rsid w:val="00F914B9"/>
    <w:rsid w:val="00F92014"/>
    <w:rsid w:val="00F9242C"/>
    <w:rsid w:val="00F92AB9"/>
    <w:rsid w:val="00F92E92"/>
    <w:rsid w:val="00F93677"/>
    <w:rsid w:val="00F9481D"/>
    <w:rsid w:val="00F95EB8"/>
    <w:rsid w:val="00F9608A"/>
    <w:rsid w:val="00F9642F"/>
    <w:rsid w:val="00F964F3"/>
    <w:rsid w:val="00F9657A"/>
    <w:rsid w:val="00F96DC4"/>
    <w:rsid w:val="00F97446"/>
    <w:rsid w:val="00F9772A"/>
    <w:rsid w:val="00F97CBD"/>
    <w:rsid w:val="00F97E34"/>
    <w:rsid w:val="00FA0310"/>
    <w:rsid w:val="00FA128E"/>
    <w:rsid w:val="00FA199D"/>
    <w:rsid w:val="00FA1C19"/>
    <w:rsid w:val="00FA2013"/>
    <w:rsid w:val="00FA269C"/>
    <w:rsid w:val="00FA28C3"/>
    <w:rsid w:val="00FA2B0E"/>
    <w:rsid w:val="00FA2E69"/>
    <w:rsid w:val="00FA3094"/>
    <w:rsid w:val="00FA3886"/>
    <w:rsid w:val="00FA4367"/>
    <w:rsid w:val="00FA4539"/>
    <w:rsid w:val="00FA47D0"/>
    <w:rsid w:val="00FA4D0A"/>
    <w:rsid w:val="00FA537C"/>
    <w:rsid w:val="00FA5463"/>
    <w:rsid w:val="00FA585E"/>
    <w:rsid w:val="00FA5B44"/>
    <w:rsid w:val="00FA689D"/>
    <w:rsid w:val="00FA690C"/>
    <w:rsid w:val="00FA7087"/>
    <w:rsid w:val="00FA7464"/>
    <w:rsid w:val="00FA7905"/>
    <w:rsid w:val="00FA7BB1"/>
    <w:rsid w:val="00FB0D6C"/>
    <w:rsid w:val="00FB1026"/>
    <w:rsid w:val="00FB1647"/>
    <w:rsid w:val="00FB1838"/>
    <w:rsid w:val="00FB1A38"/>
    <w:rsid w:val="00FB2040"/>
    <w:rsid w:val="00FB26E2"/>
    <w:rsid w:val="00FB2DB2"/>
    <w:rsid w:val="00FB2EAA"/>
    <w:rsid w:val="00FB35C6"/>
    <w:rsid w:val="00FB3678"/>
    <w:rsid w:val="00FB37F1"/>
    <w:rsid w:val="00FB3BA2"/>
    <w:rsid w:val="00FB4418"/>
    <w:rsid w:val="00FB4621"/>
    <w:rsid w:val="00FB4AB5"/>
    <w:rsid w:val="00FB543F"/>
    <w:rsid w:val="00FB5E0C"/>
    <w:rsid w:val="00FB6090"/>
    <w:rsid w:val="00FB7599"/>
    <w:rsid w:val="00FB7719"/>
    <w:rsid w:val="00FB7A20"/>
    <w:rsid w:val="00FB7D05"/>
    <w:rsid w:val="00FC0665"/>
    <w:rsid w:val="00FC0A71"/>
    <w:rsid w:val="00FC0C2B"/>
    <w:rsid w:val="00FC122A"/>
    <w:rsid w:val="00FC1612"/>
    <w:rsid w:val="00FC1BB1"/>
    <w:rsid w:val="00FC1D25"/>
    <w:rsid w:val="00FC1F84"/>
    <w:rsid w:val="00FC267E"/>
    <w:rsid w:val="00FC2712"/>
    <w:rsid w:val="00FC28FC"/>
    <w:rsid w:val="00FC33DA"/>
    <w:rsid w:val="00FC3837"/>
    <w:rsid w:val="00FC3B83"/>
    <w:rsid w:val="00FC4907"/>
    <w:rsid w:val="00FC53D0"/>
    <w:rsid w:val="00FC57CC"/>
    <w:rsid w:val="00FC5AE5"/>
    <w:rsid w:val="00FC6BF4"/>
    <w:rsid w:val="00FC7030"/>
    <w:rsid w:val="00FC7D57"/>
    <w:rsid w:val="00FD035F"/>
    <w:rsid w:val="00FD05D1"/>
    <w:rsid w:val="00FD0A24"/>
    <w:rsid w:val="00FD0C33"/>
    <w:rsid w:val="00FD1773"/>
    <w:rsid w:val="00FD1FF1"/>
    <w:rsid w:val="00FD259D"/>
    <w:rsid w:val="00FD2E4E"/>
    <w:rsid w:val="00FD334E"/>
    <w:rsid w:val="00FD3439"/>
    <w:rsid w:val="00FD385B"/>
    <w:rsid w:val="00FD3A7C"/>
    <w:rsid w:val="00FD3D3D"/>
    <w:rsid w:val="00FD4124"/>
    <w:rsid w:val="00FD43A0"/>
    <w:rsid w:val="00FD4806"/>
    <w:rsid w:val="00FD4DB9"/>
    <w:rsid w:val="00FD5112"/>
    <w:rsid w:val="00FD64C2"/>
    <w:rsid w:val="00FD684F"/>
    <w:rsid w:val="00FD6C01"/>
    <w:rsid w:val="00FD7585"/>
    <w:rsid w:val="00FD7941"/>
    <w:rsid w:val="00FD797F"/>
    <w:rsid w:val="00FD7C78"/>
    <w:rsid w:val="00FE038D"/>
    <w:rsid w:val="00FE059D"/>
    <w:rsid w:val="00FE085F"/>
    <w:rsid w:val="00FE0D65"/>
    <w:rsid w:val="00FE217F"/>
    <w:rsid w:val="00FE2D1E"/>
    <w:rsid w:val="00FE2F31"/>
    <w:rsid w:val="00FE315D"/>
    <w:rsid w:val="00FE3510"/>
    <w:rsid w:val="00FE3C64"/>
    <w:rsid w:val="00FE4646"/>
    <w:rsid w:val="00FE49FB"/>
    <w:rsid w:val="00FE4D3C"/>
    <w:rsid w:val="00FE4D88"/>
    <w:rsid w:val="00FE51F4"/>
    <w:rsid w:val="00FE51FC"/>
    <w:rsid w:val="00FE53E6"/>
    <w:rsid w:val="00FE57FB"/>
    <w:rsid w:val="00FE5AB4"/>
    <w:rsid w:val="00FE5B8E"/>
    <w:rsid w:val="00FE63BA"/>
    <w:rsid w:val="00FE66B5"/>
    <w:rsid w:val="00FE66D0"/>
    <w:rsid w:val="00FE732E"/>
    <w:rsid w:val="00FE74CB"/>
    <w:rsid w:val="00FE7FF0"/>
    <w:rsid w:val="00FF01AC"/>
    <w:rsid w:val="00FF05FB"/>
    <w:rsid w:val="00FF06F9"/>
    <w:rsid w:val="00FF0E30"/>
    <w:rsid w:val="00FF14A9"/>
    <w:rsid w:val="00FF1969"/>
    <w:rsid w:val="00FF1FEB"/>
    <w:rsid w:val="00FF2707"/>
    <w:rsid w:val="00FF2932"/>
    <w:rsid w:val="00FF346C"/>
    <w:rsid w:val="00FF380B"/>
    <w:rsid w:val="00FF3B03"/>
    <w:rsid w:val="00FF3CCC"/>
    <w:rsid w:val="00FF41E3"/>
    <w:rsid w:val="00FF4454"/>
    <w:rsid w:val="00FF45B7"/>
    <w:rsid w:val="00FF46BC"/>
    <w:rsid w:val="00FF4CC6"/>
    <w:rsid w:val="00FF562E"/>
    <w:rsid w:val="00FF5932"/>
    <w:rsid w:val="00FF5B65"/>
    <w:rsid w:val="00FF6E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7788D618"/>
  <w15:docId w15:val="{702F1570-9976-440B-9EC1-54CDDE026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3BDC"/>
    <w:rPr>
      <w:sz w:val="24"/>
      <w:szCs w:val="24"/>
      <w:lang w:val="en-GB"/>
    </w:rPr>
  </w:style>
  <w:style w:type="paragraph" w:styleId="Heading1">
    <w:name w:val="heading 1"/>
    <w:aliases w:val="BAR"/>
    <w:basedOn w:val="Normal"/>
    <w:next w:val="Normal"/>
    <w:link w:val="Heading1Char"/>
    <w:qFormat/>
    <w:rsid w:val="00983BDC"/>
    <w:pPr>
      <w:keepNext/>
      <w:jc w:val="center"/>
      <w:outlineLvl w:val="0"/>
    </w:pPr>
    <w:rPr>
      <w:b/>
      <w:bCs/>
      <w:lang w:val="ro-RO"/>
    </w:rPr>
  </w:style>
  <w:style w:type="paragraph" w:styleId="Heading2">
    <w:name w:val="heading 2"/>
    <w:basedOn w:val="Normal"/>
    <w:next w:val="Normal"/>
    <w:link w:val="Heading2Char"/>
    <w:qFormat/>
    <w:rsid w:val="00983BDC"/>
    <w:pPr>
      <w:keepNext/>
      <w:spacing w:before="60" w:after="60" w:line="192" w:lineRule="auto"/>
      <w:ind w:left="57" w:right="57"/>
      <w:outlineLvl w:val="1"/>
    </w:pPr>
    <w:rPr>
      <w:rFonts w:ascii="Helvetica-R" w:hAnsi="Helvetica-R"/>
      <w:b/>
      <w:bCs/>
      <w:sz w:val="20"/>
    </w:rPr>
  </w:style>
  <w:style w:type="paragraph" w:styleId="Heading3">
    <w:name w:val="heading 3"/>
    <w:basedOn w:val="Normal"/>
    <w:next w:val="Normal"/>
    <w:qFormat/>
    <w:rsid w:val="00983BDC"/>
    <w:pPr>
      <w:keepNext/>
      <w:spacing w:line="192" w:lineRule="auto"/>
      <w:ind w:left="57" w:right="57"/>
      <w:outlineLvl w:val="2"/>
    </w:pPr>
    <w:rPr>
      <w:rFonts w:ascii="Times-Roman-R" w:hAnsi="Times-Roman-R"/>
      <w:b/>
      <w:bCs/>
    </w:rPr>
  </w:style>
  <w:style w:type="paragraph" w:styleId="Heading4">
    <w:name w:val="heading 4"/>
    <w:basedOn w:val="Normal"/>
    <w:next w:val="Normal"/>
    <w:qFormat/>
    <w:rsid w:val="00983BDC"/>
    <w:pPr>
      <w:keepNext/>
      <w:spacing w:before="40" w:line="192" w:lineRule="auto"/>
      <w:ind w:left="57" w:right="57"/>
      <w:outlineLvl w:val="3"/>
    </w:pPr>
    <w:rPr>
      <w:rFonts w:ascii="Times-Roman-R" w:hAnsi="Times-Roman-R"/>
      <w:b/>
      <w:bCs/>
      <w:sz w:val="22"/>
    </w:rPr>
  </w:style>
  <w:style w:type="paragraph" w:styleId="Heading5">
    <w:name w:val="heading 5"/>
    <w:aliases w:val="normal"/>
    <w:basedOn w:val="Normal"/>
    <w:next w:val="Normal"/>
    <w:qFormat/>
    <w:rsid w:val="00983BDC"/>
    <w:pPr>
      <w:keepNext/>
      <w:spacing w:before="40" w:after="40" w:line="192" w:lineRule="auto"/>
      <w:ind w:left="57" w:right="57"/>
      <w:jc w:val="center"/>
      <w:outlineLvl w:val="4"/>
    </w:pPr>
    <w:rPr>
      <w:rFonts w:ascii="Times-Roman-R" w:hAnsi="Times-Roman-R"/>
      <w:b/>
      <w:bCs/>
      <w:spacing w:val="-10"/>
      <w:sz w:val="22"/>
    </w:rPr>
  </w:style>
  <w:style w:type="paragraph" w:styleId="Heading6">
    <w:name w:val="heading 6"/>
    <w:basedOn w:val="Normal"/>
    <w:next w:val="Normal"/>
    <w:qFormat/>
    <w:rsid w:val="00983BDC"/>
    <w:pPr>
      <w:keepNext/>
      <w:jc w:val="right"/>
      <w:outlineLvl w:val="5"/>
    </w:pPr>
    <w:rPr>
      <w:b/>
      <w:bCs/>
      <w:i/>
      <w:iCs/>
      <w:sz w:val="20"/>
      <w:lang w:val="ro-RO"/>
    </w:rPr>
  </w:style>
  <w:style w:type="paragraph" w:styleId="Heading7">
    <w:name w:val="heading 7"/>
    <w:basedOn w:val="Normal"/>
    <w:next w:val="Normal"/>
    <w:link w:val="Heading7Char"/>
    <w:qFormat/>
    <w:rsid w:val="00983BDC"/>
    <w:pPr>
      <w:keepNext/>
      <w:jc w:val="center"/>
      <w:outlineLvl w:val="6"/>
    </w:pPr>
    <w:rPr>
      <w:rFonts w:ascii="Helvetica-R" w:hAnsi="Helvetica-R"/>
      <w:b/>
      <w:bCs/>
      <w:sz w:val="28"/>
    </w:rPr>
  </w:style>
  <w:style w:type="paragraph" w:styleId="Heading8">
    <w:name w:val="heading 8"/>
    <w:basedOn w:val="Normal"/>
    <w:next w:val="Normal"/>
    <w:link w:val="Heading8Char"/>
    <w:qFormat/>
    <w:rsid w:val="00983BDC"/>
    <w:pPr>
      <w:keepNext/>
      <w:spacing w:line="192" w:lineRule="auto"/>
      <w:outlineLvl w:val="7"/>
    </w:pPr>
    <w:rPr>
      <w:rFonts w:ascii="Helvetica-R" w:hAnsi="Helvetica-R"/>
      <w:b/>
      <w:bCs/>
      <w:i/>
      <w:iCs/>
      <w:sz w:val="22"/>
      <w:lang w:val="ro-RO" w:eastAsia="ro-RO"/>
    </w:rPr>
  </w:style>
  <w:style w:type="paragraph" w:styleId="Heading9">
    <w:name w:val="heading 9"/>
    <w:basedOn w:val="Normal"/>
    <w:next w:val="Normal"/>
    <w:link w:val="Heading9Char"/>
    <w:qFormat/>
    <w:rsid w:val="00983BDC"/>
    <w:pPr>
      <w:keepNext/>
      <w:outlineLvl w:val="8"/>
    </w:pPr>
    <w:rPr>
      <w:b/>
      <w:bCs/>
      <w:i/>
      <w:iCs/>
      <w:sz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BAR Char"/>
    <w:link w:val="Heading1"/>
    <w:rsid w:val="007C1F0F"/>
    <w:rPr>
      <w:b/>
      <w:bCs/>
      <w:sz w:val="24"/>
      <w:szCs w:val="24"/>
      <w:lang w:val="ro-RO"/>
    </w:rPr>
  </w:style>
  <w:style w:type="paragraph" w:customStyle="1" w:styleId="BARSTYLE">
    <w:name w:val="BARSTYLE"/>
    <w:basedOn w:val="Normal"/>
    <w:rsid w:val="00983BDC"/>
    <w:pPr>
      <w:tabs>
        <w:tab w:val="left" w:pos="284"/>
        <w:tab w:val="right" w:pos="709"/>
        <w:tab w:val="left" w:pos="1701"/>
        <w:tab w:val="left" w:pos="2835"/>
        <w:tab w:val="right" w:pos="3402"/>
        <w:tab w:val="left" w:pos="3969"/>
        <w:tab w:val="left" w:pos="4820"/>
        <w:tab w:val="left" w:pos="5670"/>
        <w:tab w:val="right" w:pos="7088"/>
      </w:tabs>
      <w:ind w:left="57" w:right="57"/>
    </w:pPr>
    <w:rPr>
      <w:rFonts w:ascii="Times-Roman-R" w:hAnsi="Times-Roman-R"/>
      <w:noProof/>
      <w:sz w:val="22"/>
      <w:szCs w:val="20"/>
      <w:lang w:val="nl-NL"/>
    </w:rPr>
  </w:style>
  <w:style w:type="paragraph" w:styleId="Header">
    <w:name w:val="header"/>
    <w:basedOn w:val="Normal"/>
    <w:link w:val="HeaderChar"/>
    <w:rsid w:val="00983BD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983BDC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983BDC"/>
  </w:style>
  <w:style w:type="paragraph" w:styleId="BlockText">
    <w:name w:val="Block Text"/>
    <w:basedOn w:val="Normal"/>
    <w:rsid w:val="00983BDC"/>
    <w:pPr>
      <w:spacing w:before="40" w:line="192" w:lineRule="auto"/>
      <w:ind w:left="113" w:right="113"/>
      <w:jc w:val="center"/>
    </w:pPr>
    <w:rPr>
      <w:rFonts w:ascii="Times-Roman-R" w:hAnsi="Times-Roman-R"/>
      <w:sz w:val="22"/>
    </w:rPr>
  </w:style>
  <w:style w:type="paragraph" w:styleId="Caption">
    <w:name w:val="caption"/>
    <w:basedOn w:val="Normal"/>
    <w:next w:val="Normal"/>
    <w:qFormat/>
    <w:rsid w:val="00983BDC"/>
    <w:rPr>
      <w:rFonts w:ascii="Times-Roman-R" w:hAnsi="Times-Roman-R"/>
      <w:b/>
      <w:bCs/>
      <w:sz w:val="22"/>
    </w:rPr>
  </w:style>
  <w:style w:type="paragraph" w:styleId="Title">
    <w:name w:val="Title"/>
    <w:basedOn w:val="Normal"/>
    <w:qFormat/>
    <w:rsid w:val="00983BDC"/>
    <w:pPr>
      <w:jc w:val="center"/>
    </w:pPr>
    <w:rPr>
      <w:rFonts w:ascii="Times-Roman-R" w:hAnsi="Times-Roman-R"/>
      <w:spacing w:val="40"/>
      <w:sz w:val="32"/>
    </w:rPr>
  </w:style>
  <w:style w:type="paragraph" w:styleId="BodyText">
    <w:name w:val="Body Text"/>
    <w:basedOn w:val="Normal"/>
    <w:link w:val="BodyTextChar"/>
    <w:rsid w:val="00983BDC"/>
    <w:pPr>
      <w:spacing w:before="40" w:after="40" w:line="192" w:lineRule="auto"/>
      <w:jc w:val="center"/>
    </w:pPr>
    <w:rPr>
      <w:rFonts w:ascii="Helvetica-R" w:hAnsi="Helvetica-R"/>
      <w:b/>
      <w:bCs/>
      <w:sz w:val="20"/>
    </w:rPr>
  </w:style>
  <w:style w:type="character" w:styleId="Hyperlink">
    <w:name w:val="Hyperlink"/>
    <w:rsid w:val="00BF1E05"/>
    <w:rPr>
      <w:color w:val="0000FF"/>
      <w:u w:val="single"/>
    </w:rPr>
  </w:style>
  <w:style w:type="character" w:styleId="FollowedHyperlink">
    <w:name w:val="FollowedHyperlink"/>
    <w:rsid w:val="00BF1E05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45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C4528"/>
    <w:rPr>
      <w:rFonts w:ascii="Tahoma" w:hAnsi="Tahoma" w:cs="Tahoma"/>
      <w:sz w:val="16"/>
      <w:szCs w:val="16"/>
      <w:lang w:val="en-GB"/>
    </w:rPr>
  </w:style>
  <w:style w:type="character" w:customStyle="1" w:styleId="Heading7Char">
    <w:name w:val="Heading 7 Char"/>
    <w:link w:val="Heading7"/>
    <w:rsid w:val="00871E73"/>
    <w:rPr>
      <w:rFonts w:ascii="Helvetica-R" w:hAnsi="Helvetica-R"/>
      <w:b/>
      <w:bCs/>
      <w:sz w:val="28"/>
      <w:szCs w:val="24"/>
      <w:lang w:val="en-GB"/>
    </w:rPr>
  </w:style>
  <w:style w:type="character" w:customStyle="1" w:styleId="Heading8Char">
    <w:name w:val="Heading 8 Char"/>
    <w:link w:val="Heading8"/>
    <w:rsid w:val="00871E73"/>
    <w:rPr>
      <w:rFonts w:ascii="Helvetica-R" w:hAnsi="Helvetica-R"/>
      <w:b/>
      <w:bCs/>
      <w:i/>
      <w:iCs/>
      <w:sz w:val="22"/>
      <w:szCs w:val="24"/>
      <w:lang w:val="ro-RO" w:eastAsia="ro-RO"/>
    </w:rPr>
  </w:style>
  <w:style w:type="character" w:customStyle="1" w:styleId="Heading9Char">
    <w:name w:val="Heading 9 Char"/>
    <w:link w:val="Heading9"/>
    <w:rsid w:val="00871E73"/>
    <w:rPr>
      <w:b/>
      <w:bCs/>
      <w:i/>
      <w:iCs/>
      <w:szCs w:val="24"/>
      <w:lang w:val="ro-RO"/>
    </w:rPr>
  </w:style>
  <w:style w:type="character" w:customStyle="1" w:styleId="HeaderChar">
    <w:name w:val="Header Char"/>
    <w:link w:val="Header"/>
    <w:rsid w:val="00871E73"/>
    <w:rPr>
      <w:sz w:val="24"/>
      <w:szCs w:val="24"/>
      <w:lang w:val="en-GB"/>
    </w:rPr>
  </w:style>
  <w:style w:type="character" w:customStyle="1" w:styleId="FooterChar">
    <w:name w:val="Footer Char"/>
    <w:link w:val="Footer"/>
    <w:rsid w:val="00871E73"/>
    <w:rPr>
      <w:sz w:val="24"/>
      <w:szCs w:val="24"/>
      <w:lang w:val="en-GB"/>
    </w:rPr>
  </w:style>
  <w:style w:type="character" w:customStyle="1" w:styleId="BodyTextChar">
    <w:name w:val="Body Text Char"/>
    <w:link w:val="BodyText"/>
    <w:rsid w:val="00871E73"/>
    <w:rPr>
      <w:rFonts w:ascii="Helvetica-R" w:hAnsi="Helvetica-R"/>
      <w:b/>
      <w:bCs/>
      <w:szCs w:val="24"/>
      <w:lang w:val="en-GB"/>
    </w:rPr>
  </w:style>
  <w:style w:type="character" w:customStyle="1" w:styleId="Heading2Char">
    <w:name w:val="Heading 2 Char"/>
    <w:link w:val="Heading2"/>
    <w:rsid w:val="0008788B"/>
    <w:rPr>
      <w:rFonts w:ascii="Helvetica-R" w:hAnsi="Helvetica-R"/>
      <w:b/>
      <w:bCs/>
      <w:szCs w:val="24"/>
      <w:lang w:val="en-GB"/>
    </w:rPr>
  </w:style>
  <w:style w:type="paragraph" w:customStyle="1" w:styleId="Style1">
    <w:name w:val="Style1"/>
    <w:basedOn w:val="Normal"/>
    <w:rsid w:val="0008788B"/>
    <w:pPr>
      <w:numPr>
        <w:numId w:val="1"/>
      </w:numPr>
      <w:tabs>
        <w:tab w:val="clear" w:pos="96"/>
        <w:tab w:val="num" w:pos="870"/>
      </w:tabs>
      <w:ind w:left="870" w:hanging="360"/>
    </w:pPr>
  </w:style>
  <w:style w:type="paragraph" w:styleId="ListBullet">
    <w:name w:val="List Bullet"/>
    <w:basedOn w:val="Normal"/>
    <w:uiPriority w:val="99"/>
    <w:unhideWhenUsed/>
    <w:rsid w:val="004F06C6"/>
    <w:pPr>
      <w:numPr>
        <w:numId w:val="48"/>
      </w:numPr>
      <w:tabs>
        <w:tab w:val="clear" w:pos="360"/>
      </w:tabs>
      <w:ind w:left="0" w:firstLine="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XP\Application%20Data\Microsoft\Templates\ba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bar.dot</Template>
  <TotalTime>17</TotalTime>
  <Pages>1</Pages>
  <Words>18164</Words>
  <Characters>103541</Characters>
  <Application>Microsoft Office Word</Application>
  <DocSecurity>0</DocSecurity>
  <Lines>862</Lines>
  <Paragraphs>242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C</vt:lpstr>
      <vt:lpstr>C</vt:lpstr>
    </vt:vector>
  </TitlesOfParts>
  <Company>filaret</Company>
  <LinksUpToDate>false</LinksUpToDate>
  <CharactersWithSpaces>121463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</dc:title>
  <dc:subject/>
  <dc:creator>Victor</dc:creator>
  <cp:keywords/>
  <dc:description/>
  <cp:lastModifiedBy>HP</cp:lastModifiedBy>
  <cp:revision>6</cp:revision>
  <cp:lastPrinted>2012-08-09T05:47:00Z</cp:lastPrinted>
  <dcterms:created xsi:type="dcterms:W3CDTF">2026-08-12T07:20:00Z</dcterms:created>
  <dcterms:modified xsi:type="dcterms:W3CDTF">2026-08-12T08:42:00Z</dcterms:modified>
</cp:coreProperties>
</file>