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E959D" w14:textId="77777777" w:rsidR="00F5326E" w:rsidRPr="00112589" w:rsidRDefault="00F5326E" w:rsidP="00883759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  <w:lang w:val="ro-RO"/>
        </w:rPr>
      </w:pPr>
      <w:r w:rsidRPr="00112589">
        <w:rPr>
          <w:b/>
          <w:spacing w:val="-8"/>
          <w:sz w:val="16"/>
          <w:szCs w:val="16"/>
          <w:lang w:val="ro-RO"/>
        </w:rPr>
        <w:t>C.N.C.F. "C.F.R." S.A. -  D I R E C Ţ I A  L I N I I</w:t>
      </w:r>
    </w:p>
    <w:p w14:paraId="35A436ED" w14:textId="33BA697A" w:rsidR="00F5326E" w:rsidRPr="00112589" w:rsidRDefault="00F5326E" w:rsidP="00883759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  <w:lang w:val="ro-RO"/>
        </w:rPr>
      </w:pPr>
      <w:r w:rsidRPr="00112589">
        <w:rPr>
          <w:b/>
          <w:sz w:val="16"/>
          <w:szCs w:val="16"/>
          <w:lang w:val="ro-RO"/>
        </w:rPr>
        <w:t xml:space="preserve"> (de la pagina 1 la pagina )</w:t>
      </w:r>
    </w:p>
    <w:p w14:paraId="77DBE3BB" w14:textId="77777777" w:rsidR="00F5326E" w:rsidRDefault="00F5326E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49BC81A2" w14:textId="77777777" w:rsidR="00F5326E" w:rsidRDefault="00F5326E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  <w:lang w:val="ro-RO"/>
        </w:rPr>
      </w:pPr>
    </w:p>
    <w:p w14:paraId="5FC5F1B3" w14:textId="77777777" w:rsidR="00F5326E" w:rsidRDefault="00F5326E">
      <w:pPr>
        <w:jc w:val="center"/>
        <w:rPr>
          <w:sz w:val="28"/>
        </w:rPr>
      </w:pPr>
    </w:p>
    <w:p w14:paraId="47D655AA" w14:textId="77777777" w:rsidR="00F5326E" w:rsidRDefault="00F5326E">
      <w:pPr>
        <w:jc w:val="center"/>
        <w:rPr>
          <w:sz w:val="28"/>
        </w:rPr>
      </w:pPr>
    </w:p>
    <w:p w14:paraId="04A13B58" w14:textId="77777777" w:rsidR="00F5326E" w:rsidRDefault="00F5326E">
      <w:pPr>
        <w:jc w:val="center"/>
        <w:rPr>
          <w:sz w:val="28"/>
        </w:rPr>
      </w:pPr>
    </w:p>
    <w:p w14:paraId="7C240829" w14:textId="77777777" w:rsidR="00F5326E" w:rsidRDefault="00F5326E">
      <w:pPr>
        <w:jc w:val="center"/>
        <w:rPr>
          <w:b/>
          <w:bCs/>
          <w:noProof/>
          <w:spacing w:val="80"/>
          <w:sz w:val="32"/>
          <w:lang w:val="en-US"/>
        </w:rPr>
      </w:pPr>
    </w:p>
    <w:p w14:paraId="0D59FCD7" w14:textId="77777777" w:rsidR="00F5326E" w:rsidRDefault="00F5326E">
      <w:pPr>
        <w:jc w:val="center"/>
        <w:rPr>
          <w:b/>
          <w:bCs/>
          <w:noProof/>
          <w:spacing w:val="80"/>
          <w:sz w:val="32"/>
          <w:lang w:val="en-US"/>
        </w:rPr>
      </w:pPr>
      <w:r>
        <w:rPr>
          <w:b/>
          <w:bCs/>
          <w:noProof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BRAŞOV</w:t>
      </w:r>
    </w:p>
    <w:p w14:paraId="504585F7" w14:textId="77777777" w:rsidR="00F5326E" w:rsidRDefault="00000000">
      <w:pPr>
        <w:rPr>
          <w:b/>
          <w:bCs/>
          <w:spacing w:val="40"/>
        </w:rPr>
      </w:pPr>
      <w:r>
        <w:rPr>
          <w:b/>
          <w:bCs/>
          <w:noProof/>
          <w:spacing w:val="80"/>
          <w:sz w:val="32"/>
          <w:lang w:val="en-US"/>
        </w:rPr>
        <w:pict w14:anchorId="2DCEE89D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1.1pt;margin-top:2.2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163147F9" w14:textId="77777777" w:rsidR="00F5326E" w:rsidRDefault="00F5326E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7BA2DCDE" w14:textId="77777777" w:rsidR="00F5326E" w:rsidRDefault="00F5326E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1-10 septembrie 2026</w:t>
      </w:r>
    </w:p>
    <w:p w14:paraId="32002071" w14:textId="77777777" w:rsidR="00F5326E" w:rsidRPr="00304457" w:rsidRDefault="00F5326E" w:rsidP="00304457">
      <w:pPr>
        <w:framePr w:w="8282" w:h="357" w:hRule="exact" w:wrap="notBeside" w:vAnchor="page" w:hAnchor="page" w:x="1742" w:y="3552"/>
        <w:rPr>
          <w:lang w:val="ro-RO" w:eastAsia="ro-RO"/>
        </w:rPr>
      </w:pPr>
    </w:p>
    <w:p w14:paraId="49E96930" w14:textId="77777777" w:rsidR="00F5326E" w:rsidRDefault="00F5326E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F5326E" w14:paraId="2C9B99A4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1A7543FC" w14:textId="77777777" w:rsidR="00F5326E" w:rsidRDefault="00F5326E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1FBDE374" w14:textId="77777777" w:rsidR="00F5326E" w:rsidRDefault="00F5326E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</w:t>
            </w:r>
          </w:p>
          <w:p w14:paraId="52CBA8DD" w14:textId="77777777" w:rsidR="00F5326E" w:rsidRDefault="00F5326E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6A1A0A50" w14:textId="77777777" w:rsidR="00F5326E" w:rsidRDefault="00F5326E" w:rsidP="00FC1F7F">
            <w:pPr>
              <w:spacing w:after="4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LINIA SIMPLĂ</w:t>
            </w:r>
          </w:p>
          <w:p w14:paraId="040A8BB6" w14:textId="77777777" w:rsidR="00F5326E" w:rsidRDefault="00F5326E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239E8722" w14:textId="77777777" w:rsidR="00F5326E" w:rsidRDefault="00F5326E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13B2D7CE" w14:textId="77777777" w:rsidR="00F5326E" w:rsidRDefault="00F5326E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STAŢIA</w:t>
            </w:r>
          </w:p>
          <w:p w14:paraId="4F0DB301" w14:textId="77777777" w:rsidR="00F5326E" w:rsidRDefault="00F5326E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5B991DE7" w14:textId="77777777" w:rsidR="00F5326E" w:rsidRDefault="00F5326E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1C1D2061" w14:textId="77777777" w:rsidR="00F5326E" w:rsidRDefault="00F5326E" w:rsidP="002A2B4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APARATE DE CALE ÎN ABATERE</w:t>
            </w:r>
          </w:p>
          <w:p w14:paraId="246FED93" w14:textId="77777777" w:rsidR="00F5326E" w:rsidRDefault="00F5326E" w:rsidP="002A2B4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şi</w:t>
            </w:r>
          </w:p>
          <w:p w14:paraId="74F9ED0D" w14:textId="77777777" w:rsidR="00F5326E" w:rsidRDefault="00F5326E" w:rsidP="002A2B4F">
            <w:pPr>
              <w:spacing w:before="8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LINII </w:t>
            </w:r>
          </w:p>
          <w:p w14:paraId="330804F5" w14:textId="77777777" w:rsidR="00F5326E" w:rsidRDefault="00F5326E" w:rsidP="002A2B4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ABĂTUTE</w:t>
            </w:r>
          </w:p>
          <w:p w14:paraId="55B300F2" w14:textId="77777777" w:rsidR="00F5326E" w:rsidRDefault="00F5326E" w:rsidP="002A2B4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DIN </w:t>
            </w:r>
          </w:p>
          <w:p w14:paraId="4F382ADD" w14:textId="77777777" w:rsidR="00F5326E" w:rsidRDefault="00F5326E" w:rsidP="002A2B4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38D15027" w14:textId="77777777" w:rsidR="00F5326E" w:rsidRDefault="00F5326E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II</w:t>
            </w:r>
          </w:p>
          <w:p w14:paraId="50FCC946" w14:textId="77777777" w:rsidR="00F5326E" w:rsidRDefault="00F5326E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0CC26BDB" w14:textId="77777777" w:rsidR="00F5326E" w:rsidRDefault="00F5326E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19B079D7" w14:textId="77777777" w:rsidR="00F5326E" w:rsidRDefault="00F5326E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223EF94F" w14:textId="77777777" w:rsidR="00F5326E" w:rsidRDefault="00F5326E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64EF1B1F" w14:textId="77777777" w:rsidR="00F5326E" w:rsidRDefault="00F5326E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43F062C8" w14:textId="77777777" w:rsidR="00F5326E" w:rsidRDefault="00F5326E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</w:t>
            </w:r>
          </w:p>
          <w:p w14:paraId="780A696C" w14:textId="77777777" w:rsidR="00F5326E" w:rsidRDefault="00F5326E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staţii aferente </w:t>
            </w:r>
          </w:p>
          <w:p w14:paraId="427B3B1C" w14:textId="77777777" w:rsidR="00F5326E" w:rsidRDefault="00F5326E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0C978A26" w14:textId="77777777" w:rsidR="00F5326E" w:rsidRDefault="00F5326E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  <w:lang w:val="ro-RO"/>
              </w:rPr>
            </w:pPr>
            <w:r>
              <w:rPr>
                <w:b/>
                <w:bCs/>
                <w:i/>
                <w:iCs/>
                <w:spacing w:val="40"/>
                <w:lang w:val="ro-RO"/>
              </w:rPr>
              <w:t>OBSERVAŢII</w:t>
            </w:r>
          </w:p>
        </w:tc>
      </w:tr>
      <w:tr w:rsidR="00F5326E" w14:paraId="010D8E13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6861E724" w14:textId="77777777" w:rsidR="00F5326E" w:rsidRDefault="00F5326E" w:rsidP="00FC1F7F">
            <w:pPr>
              <w:spacing w:line="192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0EED439F" w14:textId="77777777" w:rsidR="00F5326E" w:rsidRDefault="00F5326E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3F47E1AF" w14:textId="77777777" w:rsidR="00F5326E" w:rsidRDefault="00F5326E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43A9D5E2" w14:textId="77777777" w:rsidR="00F5326E" w:rsidRDefault="00F5326E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657F1ABD" w14:textId="77777777" w:rsidR="00F5326E" w:rsidRDefault="00F5326E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5831A41E" w14:textId="77777777" w:rsidR="00F5326E" w:rsidRDefault="00F5326E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0371FC7A" w14:textId="77777777" w:rsidR="00F5326E" w:rsidRDefault="00F5326E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46EF852C" w14:textId="77777777" w:rsidR="00F5326E" w:rsidRDefault="00F5326E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km. la </w:t>
            </w:r>
          </w:p>
          <w:p w14:paraId="6DD4D34E" w14:textId="77777777" w:rsidR="00F5326E" w:rsidRDefault="00F5326E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18BB4DE0" w14:textId="77777777" w:rsidR="00F5326E" w:rsidRDefault="00F5326E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64A74BA3" w14:textId="77777777" w:rsidR="00F5326E" w:rsidRDefault="00F5326E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</w:tr>
    </w:tbl>
    <w:p w14:paraId="00102AED" w14:textId="77777777" w:rsidR="00F5326E" w:rsidRDefault="00F5326E">
      <w:pPr>
        <w:spacing w:line="192" w:lineRule="auto"/>
        <w:jc w:val="center"/>
      </w:pPr>
    </w:p>
    <w:p w14:paraId="074B662C" w14:textId="77777777" w:rsidR="00F5326E" w:rsidRDefault="00F5326E">
      <w:pPr>
        <w:spacing w:line="192" w:lineRule="auto"/>
        <w:ind w:left="-57" w:right="-57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TOATE RESTRICŢIILE ŞI LIMITĂRILE DE VITEZĂ SE VOR RESPECTA CU TOT TRENUL !</w:t>
      </w:r>
    </w:p>
    <w:p w14:paraId="729B5B11" w14:textId="77777777" w:rsidR="00F5326E" w:rsidRPr="00C40B51" w:rsidRDefault="00F5326E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4D018DEB" w14:textId="77777777" w:rsidR="00F5326E" w:rsidRPr="00C40B51" w:rsidRDefault="00F5326E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4FAE5526" w14:textId="77777777" w:rsidR="00F5326E" w:rsidRPr="00C40B51" w:rsidRDefault="00F5326E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7A5592A3" w14:textId="77777777" w:rsidR="00F5326E" w:rsidRDefault="00F5326E" w:rsidP="004C7D25">
      <w:pPr>
        <w:pStyle w:val="Heading1"/>
        <w:spacing w:line="360" w:lineRule="auto"/>
      </w:pPr>
      <w:r>
        <w:t>LINIA 101</w:t>
      </w:r>
    </w:p>
    <w:p w14:paraId="3FE78055" w14:textId="77777777" w:rsidR="00F5326E" w:rsidRDefault="00F5326E" w:rsidP="00877BCD">
      <w:pPr>
        <w:pStyle w:val="Heading1"/>
        <w:spacing w:line="360" w:lineRule="auto"/>
        <w:rPr>
          <w:b w:val="0"/>
          <w:bCs w:val="0"/>
          <w:sz w:val="8"/>
        </w:rPr>
      </w:pPr>
      <w:r>
        <w:t>CHITILA - GOLEŞTI - PITEŞTI - PIATRA OLT – CRAIOVA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F5326E" w14:paraId="4948A5BD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3264E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1479D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9+455</w:t>
            </w:r>
          </w:p>
          <w:p w14:paraId="4135449A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9+960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5975F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CDFAC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Chitila - </w:t>
            </w:r>
          </w:p>
          <w:p w14:paraId="107D79E4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 zonă macaze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9E058" w14:textId="77777777" w:rsidR="00F5326E" w:rsidRPr="009E41CA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05281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A0418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BCF68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09596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B1755EF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30DA3608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B1D81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7892C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9+960</w:t>
            </w:r>
          </w:p>
          <w:p w14:paraId="70D63660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0E61A" w14:textId="77777777" w:rsidR="00F5326E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85C93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Chitila</w:t>
            </w:r>
          </w:p>
          <w:p w14:paraId="23C420D0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14/16, cap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B81E3" w14:textId="77777777" w:rsidR="00F5326E" w:rsidRPr="009E41CA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2AF64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F6592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86E81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403E3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6E5D7B6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A911618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de la liniile 4 - 11 și spre </w:t>
            </w:r>
          </w:p>
          <w:p w14:paraId="7B095A4D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fir I Chitila - Săbăreni.</w:t>
            </w:r>
          </w:p>
        </w:tc>
      </w:tr>
      <w:tr w:rsidR="00F5326E" w14:paraId="7D9EF376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7A6B3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2FA0B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F49BE" w14:textId="77777777" w:rsidR="00F5326E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CDE63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Săbăreni</w:t>
            </w:r>
          </w:p>
          <w:p w14:paraId="050C1FB6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directă + </w:t>
            </w:r>
          </w:p>
          <w:p w14:paraId="3D292EE2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zonă macaze, Cap X+Y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85C8E" w14:textId="77777777" w:rsidR="00F5326E" w:rsidRPr="009E41CA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3A63A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CD59C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14+000</w:t>
            </w:r>
          </w:p>
          <w:p w14:paraId="086BBA03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BADC7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676F8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723BE119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F013C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F2EF1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8ACB7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6C82A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Săbăreni </w:t>
            </w:r>
          </w:p>
          <w:p w14:paraId="4449CB60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peste sch. 17  </w:t>
            </w:r>
          </w:p>
          <w:p w14:paraId="5E0BECBA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58705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17 </w:t>
            </w:r>
          </w:p>
          <w:p w14:paraId="3F99906D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675A0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B2E4E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C1C23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039BB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B936FFC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linia 1 abătută.</w:t>
            </w:r>
          </w:p>
        </w:tc>
      </w:tr>
      <w:tr w:rsidR="00F5326E" w14:paraId="24665EED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77204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E000F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51BFD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F78E7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Săbăreni</w:t>
            </w:r>
          </w:p>
          <w:p w14:paraId="6D0DEE09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1D158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10 </w:t>
            </w:r>
          </w:p>
          <w:p w14:paraId="0B790366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41F25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BA609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D67B5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06CB0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şi 5.</w:t>
            </w:r>
          </w:p>
        </w:tc>
      </w:tr>
      <w:tr w:rsidR="00F5326E" w14:paraId="6ADFDD85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46C6A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FC877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22+500</w:t>
            </w:r>
          </w:p>
          <w:p w14:paraId="114A72A5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24+190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CEFB1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44BA5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Ciocăneşti</w:t>
            </w:r>
          </w:p>
          <w:p w14:paraId="0876B39D" w14:textId="77777777" w:rsidR="00F5326E" w:rsidRDefault="00F5326E" w:rsidP="00216B4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directă, și zona aparate de cale </w:t>
            </w:r>
            <w:r>
              <w:rPr>
                <w:b/>
                <w:bCs/>
                <w:sz w:val="20"/>
                <w:lang w:val="ro-RO"/>
              </w:rPr>
              <w:br/>
              <w:t>Cap X+Y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54A21" w14:textId="77777777" w:rsidR="00F5326E" w:rsidRPr="009E41CA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9A164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14529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6E27B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B3F15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07DB012D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22FCE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0A84E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5BA90" w14:textId="77777777" w:rsidR="00F5326E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2F477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Ghergani, linia 2 directă + zonă aparate cale Cap X + Y - 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93E03" w14:textId="77777777" w:rsidR="00F5326E" w:rsidRPr="009E41CA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CEF8D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ED4CE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35+400</w:t>
            </w:r>
          </w:p>
          <w:p w14:paraId="14F6C1EC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A4177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E5E0D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3B8BBED9" w14:textId="77777777" w:rsidTr="003F58BA">
        <w:trPr>
          <w:cantSplit/>
          <w:trHeight w:val="6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8D6C3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3F89D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58FF4" w14:textId="77777777" w:rsidR="00F5326E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0534A" w14:textId="77777777" w:rsidR="00F5326E" w:rsidRDefault="00F5326E" w:rsidP="0098369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Ghergani – Titu – Fusea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81AF3" w14:textId="77777777" w:rsidR="00F5326E" w:rsidRPr="009E41CA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E8051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D8B6E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38+800</w:t>
            </w:r>
          </w:p>
          <w:p w14:paraId="74DABE65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714D1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64D9A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362E2902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5639E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BADF7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DC974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6301F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Ciocăneşti</w:t>
            </w:r>
          </w:p>
          <w:p w14:paraId="6410EBF4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schimbătorul numărul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8CF8C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9 </w:t>
            </w:r>
          </w:p>
          <w:p w14:paraId="367F1AE2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70EAB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A834B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BD7E6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64B92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7A488CA6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80D11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A08C4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24+190</w:t>
            </w:r>
          </w:p>
          <w:p w14:paraId="6B3EF488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8017C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DEA75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Ciocăneşti -</w:t>
            </w:r>
          </w:p>
          <w:p w14:paraId="5938605F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Ghergani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5FC7E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461C3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75692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10BFC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5A06E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5EC9EF61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8C3B3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88C8F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35+100</w:t>
            </w:r>
          </w:p>
          <w:p w14:paraId="77851E51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8F77F" w14:textId="77777777" w:rsidR="00F5326E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B9689" w14:textId="77777777" w:rsidR="00F5326E" w:rsidRDefault="00F5326E" w:rsidP="008F3AE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Ghergani linia 3 directă și zonă aparate de cale Cap X și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ABF9D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5CC91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5AB0C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FB312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5667F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1C8C338F" w14:textId="77777777" w:rsidTr="003F58BA">
        <w:trPr>
          <w:cantSplit/>
          <w:trHeight w:val="5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13389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2B355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6B64C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C4318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Ghergani</w:t>
            </w:r>
          </w:p>
          <w:p w14:paraId="3026E67B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5F64D2C6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6EAD2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B3B8D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87214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D4BA5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BE5CF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625B67EF" w14:textId="77777777" w:rsidTr="003F58BA">
        <w:trPr>
          <w:cantSplit/>
          <w:trHeight w:val="5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2A414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D76C4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42+000</w:t>
            </w:r>
          </w:p>
          <w:p w14:paraId="0B4245CD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47+270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C820C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5BF28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Ghergani -</w:t>
            </w:r>
          </w:p>
          <w:p w14:paraId="2AD32F3C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7D223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54B2D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1DB9B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2CD7B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1D168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53501A84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F1DE7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B1E34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29152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DEE39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0B58EF14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89B18" w14:textId="77777777" w:rsidR="00F5326E" w:rsidRPr="00A165A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23, 29 și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2D6D7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8B7F8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671F8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F1EDF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49040056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61B0F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8F7E0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47+800</w:t>
            </w:r>
          </w:p>
          <w:p w14:paraId="52EA15A7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D9A3B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2BF39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1D0EB5DE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3B60D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BF79A" w14:textId="77777777" w:rsidR="00F5326E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6917B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800EA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7D3C6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 - ax stație.</w:t>
            </w:r>
          </w:p>
        </w:tc>
      </w:tr>
      <w:tr w:rsidR="00F5326E" w14:paraId="0F495675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DBFEE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8DB64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53B36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D3CB8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451F17DD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35BE4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19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92C2B" w14:textId="77777777" w:rsidR="00F5326E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04E80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07F62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3A83E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E3A43F8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C4E34B8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4, 5 și 6.</w:t>
            </w:r>
          </w:p>
        </w:tc>
      </w:tr>
      <w:tr w:rsidR="00F5326E" w14:paraId="141571E7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6714B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4F2DC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5A6A2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65DFB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68304ACF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2E54E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3AFB6" w14:textId="77777777" w:rsidR="00F5326E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8B2CE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072EF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61C76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BBE820F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6902CD9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6, 7 și 8.</w:t>
            </w:r>
          </w:p>
        </w:tc>
      </w:tr>
      <w:tr w:rsidR="00F5326E" w14:paraId="37D192FC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F6225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4D3E5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1E9B6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FA5B5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2315129B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795E7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37/39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EB7B4" w14:textId="77777777" w:rsidR="00F5326E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A46BD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88C09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12B22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E20867A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0D3C8F7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și 8.</w:t>
            </w:r>
          </w:p>
        </w:tc>
      </w:tr>
      <w:tr w:rsidR="00F5326E" w14:paraId="0EB29AD9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08C8F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D40EF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0FBBF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6B005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632B7D4A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2790B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56/58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A69D2" w14:textId="77777777" w:rsidR="00F5326E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A7A6C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778F9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8A620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AD9DFE8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36FAFA9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8 și 10.</w:t>
            </w:r>
          </w:p>
        </w:tc>
      </w:tr>
      <w:tr w:rsidR="00F5326E" w14:paraId="5070CD04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B3000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D608A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D87BE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D565E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600745E3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10B55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2EC64A4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și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DBA3A" w14:textId="77777777" w:rsidR="00F5326E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E03F6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AB362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0873A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DC080A0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D13820B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4.</w:t>
            </w:r>
          </w:p>
        </w:tc>
      </w:tr>
      <w:tr w:rsidR="00F5326E" w14:paraId="3CB3A7BB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5F74F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D57E8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240AF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87EDE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29E8103F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415A1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6B7EAC09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34 / 42 </w:t>
            </w:r>
          </w:p>
          <w:p w14:paraId="759ABA58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4BEBC385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2EB8A168" w14:textId="77777777" w:rsidR="00F5326E" w:rsidRPr="00A165A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 / 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4CF52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27400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8FD89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3734C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29AEE44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5 - 9.</w:t>
            </w:r>
          </w:p>
        </w:tc>
      </w:tr>
      <w:tr w:rsidR="00F5326E" w14:paraId="70A04746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682AE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02D91" w14:textId="77777777" w:rsidR="00F5326E" w:rsidRDefault="00F5326E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49+700</w:t>
            </w:r>
          </w:p>
          <w:p w14:paraId="52210424" w14:textId="77777777" w:rsidR="00F5326E" w:rsidRDefault="00F5326E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8CBA4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9485F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Titu - Fusea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A064D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0B51B" w14:textId="77777777" w:rsidR="00F5326E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098DC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517C7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DD77B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27316AF4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B2E1B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4AE62" w14:textId="77777777" w:rsidR="00F5326E" w:rsidRDefault="00F5326E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52+850</w:t>
            </w:r>
          </w:p>
          <w:p w14:paraId="4B22A0A5" w14:textId="77777777" w:rsidR="00F5326E" w:rsidRDefault="00F5326E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9B8E1" w14:textId="77777777" w:rsidR="00F5326E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64888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Fusea linia 1 directă și sch 1, 15, 17, 10, 8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97D78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F4C5F" w14:textId="77777777" w:rsidR="00F5326E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1A1F2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E74B1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F717C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3A70D04C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0E25E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8EDD1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63+350</w:t>
            </w:r>
          </w:p>
          <w:p w14:paraId="19A83136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4A6A1" w14:textId="77777777" w:rsidR="00F5326E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9494D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4CEDEE81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3BB67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957E0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D1712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B008E" w14:textId="77777777" w:rsidR="00F5326E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11A75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Se respectă doar cu primul vehicul din componența trenului.</w:t>
            </w:r>
          </w:p>
        </w:tc>
      </w:tr>
      <w:tr w:rsidR="00F5326E" w14:paraId="10909F7C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3CCA1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DE7DF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5365F" w14:textId="77777777" w:rsidR="00F5326E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3A49E" w14:textId="77777777" w:rsidR="00F5326E" w:rsidRDefault="00F5326E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39FF0D87" w14:textId="77777777" w:rsidR="00F5326E" w:rsidRDefault="00F5326E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6BC81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A46C6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A16B0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58+960</w:t>
            </w:r>
          </w:p>
          <w:p w14:paraId="1EB521FA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5249A" w14:textId="77777777" w:rsidR="00F5326E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9E4EF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58+990.</w:t>
            </w:r>
          </w:p>
        </w:tc>
      </w:tr>
      <w:tr w:rsidR="00F5326E" w14:paraId="0A11CBC9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318CA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AAE77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3BDBC" w14:textId="77777777" w:rsidR="00F5326E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2991C" w14:textId="77777777" w:rsidR="00F5326E" w:rsidRDefault="00F5326E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70A88968" w14:textId="77777777" w:rsidR="00F5326E" w:rsidRDefault="00F5326E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C4A81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2E3BF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7E8A9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59+600</w:t>
            </w:r>
          </w:p>
          <w:p w14:paraId="23055FCE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93575" w14:textId="77777777" w:rsidR="00F5326E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49841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59+625.</w:t>
            </w:r>
          </w:p>
        </w:tc>
      </w:tr>
      <w:tr w:rsidR="00F5326E" w14:paraId="038E6B62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38D26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ACE4F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98EEE" w14:textId="77777777" w:rsidR="00F5326E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D1F52" w14:textId="77777777" w:rsidR="00F5326E" w:rsidRDefault="00F5326E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5D7764FA" w14:textId="77777777" w:rsidR="00F5326E" w:rsidRDefault="00F5326E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9C301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AE4B1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42049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63+350</w:t>
            </w:r>
          </w:p>
          <w:p w14:paraId="23E75D06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8741C" w14:textId="77777777" w:rsidR="00F5326E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B5A92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63+370.</w:t>
            </w:r>
          </w:p>
        </w:tc>
      </w:tr>
      <w:tr w:rsidR="00F5326E" w14:paraId="2BDFA35B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A4800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8E0B8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1DFF1" w14:textId="77777777" w:rsidR="00F5326E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8E602" w14:textId="77777777" w:rsidR="00F5326E" w:rsidRDefault="00F5326E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3A1CC32D" w14:textId="77777777" w:rsidR="00F5326E" w:rsidRDefault="00F5326E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87747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4C825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EF5E7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65+850</w:t>
            </w:r>
          </w:p>
          <w:p w14:paraId="242C7D2E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B1484" w14:textId="77777777" w:rsidR="00F5326E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EFEBE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65+875.</w:t>
            </w:r>
          </w:p>
        </w:tc>
      </w:tr>
      <w:tr w:rsidR="00F5326E" w14:paraId="166BFAB6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A95DA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3A417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69+230</w:t>
            </w:r>
          </w:p>
          <w:p w14:paraId="08DABC4F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6CDC8" w14:textId="77777777" w:rsidR="00F5326E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15C81" w14:textId="77777777" w:rsidR="00F5326E" w:rsidRDefault="00F5326E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Găeşti, linia 2 directă și sch. 3, 7, 11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69B73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67BC5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70B1B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20324" w14:textId="77777777" w:rsidR="00F5326E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F7157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2A5C73B0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DE55E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52B67" w14:textId="77777777" w:rsidR="00F5326E" w:rsidRDefault="00F5326E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EE99B" w14:textId="77777777" w:rsidR="00F5326E" w:rsidRDefault="00F5326E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4BB52" w14:textId="77777777" w:rsidR="00F5326E" w:rsidRDefault="00F5326E" w:rsidP="003A43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 peste</w:t>
            </w:r>
          </w:p>
          <w:p w14:paraId="021314BB" w14:textId="77777777" w:rsidR="00F5326E" w:rsidRDefault="00F5326E" w:rsidP="003A43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9 și 13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EF88A" w14:textId="77777777" w:rsidR="00F5326E" w:rsidRDefault="00F5326E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19F3A" w14:textId="77777777" w:rsidR="00F5326E" w:rsidRPr="000625F2" w:rsidRDefault="00F5326E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63D6E" w14:textId="77777777" w:rsidR="00F5326E" w:rsidRDefault="00F5326E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69+250</w:t>
            </w:r>
          </w:p>
          <w:p w14:paraId="780F51C4" w14:textId="77777777" w:rsidR="00F5326E" w:rsidRDefault="00F5326E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0BDDE" w14:textId="77777777" w:rsidR="00F5326E" w:rsidRDefault="00F5326E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0DC9E" w14:textId="77777777" w:rsidR="00F5326E" w:rsidRDefault="00F5326E" w:rsidP="003A43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02AE905A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EFC0F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88C1D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40502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0FAB6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7C6F01EA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95A21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romb bretea</w:t>
            </w:r>
          </w:p>
          <w:p w14:paraId="00F38207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9-11-7-13 </w:t>
            </w:r>
          </w:p>
          <w:p w14:paraId="18CFF873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D7B0634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abate-rile </w:t>
            </w:r>
          </w:p>
          <w:p w14:paraId="73A9E798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5826ADA0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din romb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FB342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CC68A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974A1" w14:textId="77777777" w:rsidR="00F5326E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BE575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35930BBF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46DCF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5A958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E6B36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3D314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797585A5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  <w:p w14:paraId="2C9513E9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nr.1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9ACFB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 </w:t>
            </w:r>
          </w:p>
          <w:p w14:paraId="4FDE0322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B0333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678D1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5DA19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CA16A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B89190E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LFI SC Mairon SA.</w:t>
            </w:r>
          </w:p>
        </w:tc>
      </w:tr>
      <w:tr w:rsidR="00F5326E" w14:paraId="59748710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67A2C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9D760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88593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90A15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6CC48B83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  <w:p w14:paraId="4B291028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21 / 23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DBA35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3BD3768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/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35472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B5936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A453D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F124B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A5DBEFB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4 - 8.</w:t>
            </w:r>
          </w:p>
        </w:tc>
      </w:tr>
      <w:tr w:rsidR="00F5326E" w14:paraId="332BA895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E4F85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D91EF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457E4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C860B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</w:t>
            </w:r>
          </w:p>
          <w:p w14:paraId="1F9F2106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</w:t>
            </w:r>
          </w:p>
          <w:p w14:paraId="36C2B288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25 / 27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7CC98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B80BE1B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 /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9F84F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7DB1F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E07BC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B781D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5 - 8.</w:t>
            </w:r>
          </w:p>
        </w:tc>
      </w:tr>
      <w:tr w:rsidR="00F5326E" w14:paraId="1CE38329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F30E0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2C58F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1E408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5BBBB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</w:t>
            </w:r>
          </w:p>
          <w:p w14:paraId="469FD0F2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FAFD9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29</w:t>
            </w:r>
          </w:p>
          <w:p w14:paraId="66AA1329" w14:textId="77777777" w:rsidR="00F5326E" w:rsidRPr="00FA5543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 xml:space="preserve">în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E0B80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BEDCA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E3260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F7E78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si 7</w:t>
            </w:r>
          </w:p>
        </w:tc>
      </w:tr>
      <w:tr w:rsidR="00F5326E" w14:paraId="1379188B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B6CE5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D8574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57B12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F49C3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753DB114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Y </w:t>
            </w:r>
          </w:p>
          <w:p w14:paraId="5ABF3431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nr.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2133D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14 </w:t>
            </w:r>
          </w:p>
          <w:p w14:paraId="25E90A64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06249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7810E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EDDB7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C70F9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46E2D7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4 - 8.</w:t>
            </w:r>
          </w:p>
        </w:tc>
      </w:tr>
      <w:tr w:rsidR="00F5326E" w14:paraId="293E9546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F3615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A9634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102D0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5A8B3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71D5AB46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88AE0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16, 18, 20 </w:t>
            </w:r>
          </w:p>
          <w:p w14:paraId="21948353" w14:textId="77777777" w:rsidR="00F5326E" w:rsidRPr="009E41CA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ED9B9" w14:textId="77777777" w:rsidR="00F5326E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36E7D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29AE9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DACE4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0BEE8751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16E3A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E9212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67EB4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781C8" w14:textId="77777777" w:rsidR="00F5326E" w:rsidRPr="006E4185" w:rsidRDefault="00F5326E" w:rsidP="00AD4FEF">
            <w:pPr>
              <w:spacing w:before="40" w:after="40" w:line="360" w:lineRule="auto"/>
              <w:ind w:left="57" w:right="57"/>
              <w:rPr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 - Golești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A8696" w14:textId="77777777" w:rsidR="00F5326E" w:rsidRPr="009E41CA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9F36B" w14:textId="77777777" w:rsidR="00F5326E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C4249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70+490</w:t>
            </w:r>
          </w:p>
          <w:p w14:paraId="3727D25F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E56EA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8FEA9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43FD0FCB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9F3CF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B2DAE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71+925</w:t>
            </w:r>
          </w:p>
          <w:p w14:paraId="1A34521E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EFD92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2BE7A" w14:textId="77777777" w:rsidR="00F5326E" w:rsidRDefault="00F5326E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 -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23281" w14:textId="77777777" w:rsidR="00F5326E" w:rsidRPr="009E41CA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82CB8" w14:textId="77777777" w:rsidR="00F5326E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86EF9" w14:textId="77777777" w:rsidR="00F5326E" w:rsidRDefault="00F5326E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64862" w14:textId="77777777" w:rsidR="00F5326E" w:rsidRPr="000625F2" w:rsidRDefault="00F5326E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3B03D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2151B">
              <w:rPr>
                <w:b/>
                <w:bCs/>
                <w:i/>
                <w:iCs/>
                <w:sz w:val="20"/>
                <w:lang w:val="en-US"/>
              </w:rPr>
              <w:t>TN km 71+950. Semnalizată ca limitare de viteză. Se respectă cu primul vehicul din compunerea trenului.</w:t>
            </w:r>
          </w:p>
        </w:tc>
      </w:tr>
      <w:tr w:rsidR="00F5326E" w14:paraId="2E90ED74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3AD7F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3B74E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C00D5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8A885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 -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5D88C" w14:textId="77777777" w:rsidR="00F5326E" w:rsidRPr="009E41CA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151B8" w14:textId="77777777" w:rsidR="00F5326E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8D809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71+925</w:t>
            </w:r>
          </w:p>
          <w:p w14:paraId="58B4A317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190AF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84F8E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2151B">
              <w:rPr>
                <w:b/>
                <w:bCs/>
                <w:i/>
                <w:iCs/>
                <w:sz w:val="20"/>
                <w:lang w:val="en-US"/>
              </w:rPr>
              <w:t>TN km 71+950. Semnalizată ca limitare de viteză. Se respectă cu primul vehicul din compunerea trenului.</w:t>
            </w:r>
          </w:p>
        </w:tc>
      </w:tr>
      <w:tr w:rsidR="00F5326E" w14:paraId="508A792C" w14:textId="77777777" w:rsidTr="003F58BA">
        <w:trPr>
          <w:cantSplit/>
          <w:trHeight w:val="5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24027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3D6CF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49758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EE423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2CC09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7AAA4D62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 /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799D1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4D274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A526F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918D5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4 - 7.</w:t>
            </w:r>
          </w:p>
        </w:tc>
      </w:tr>
      <w:tr w:rsidR="00F5326E" w14:paraId="3F7A7901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77180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A1BDC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B912D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D456A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  <w:p w14:paraId="445CB3B9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78D3C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20626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2A0FE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70B2A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40A66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D3FB11C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6.</w:t>
            </w:r>
          </w:p>
        </w:tc>
      </w:tr>
      <w:tr w:rsidR="00F5326E" w14:paraId="18C2C22D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102B0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10648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AEB06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70A1E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  <w:p w14:paraId="0DDBD893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0314E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640561F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/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4ECD5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E6DBD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4B4A4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2CE45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EF00CF9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A2E997A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4 - 6.</w:t>
            </w:r>
          </w:p>
        </w:tc>
      </w:tr>
      <w:tr w:rsidR="00F5326E" w14:paraId="634D984E" w14:textId="77777777" w:rsidTr="003F58BA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FFE8F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56EFE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FE536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9186A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  <w:p w14:paraId="452A8581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08E64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354B7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5C7C5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DC1DC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2E0FA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08FFDAAB" w14:textId="77777777" w:rsidTr="003F58BA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8DF19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3981A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EE500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41CBF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Călineşti</w:t>
            </w:r>
          </w:p>
          <w:p w14:paraId="6C0FACDE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7A68D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D4A43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6BA6A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A58AF" w14:textId="77777777" w:rsidR="00F5326E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92C28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4 - 7 abătute.</w:t>
            </w:r>
          </w:p>
        </w:tc>
      </w:tr>
      <w:tr w:rsidR="00F5326E" w14:paraId="6D3CA8AF" w14:textId="77777777" w:rsidTr="003F58BA">
        <w:trPr>
          <w:cantSplit/>
          <w:trHeight w:val="4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48752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82D48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DEA7C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99441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Goleşti 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9492B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8E25E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111A0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99+500</w:t>
            </w:r>
          </w:p>
          <w:p w14:paraId="49EE3364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99+550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65E5D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F0A3A" w14:textId="77777777" w:rsidR="00F5326E" w:rsidRDefault="00F5326E" w:rsidP="003A43BB">
            <w:pPr>
              <w:ind w:left="68"/>
              <w:rPr>
                <w:b/>
                <w:bCs/>
                <w:i/>
                <w:iCs/>
                <w:sz w:val="20"/>
                <w:szCs w:val="20"/>
              </w:rPr>
            </w:pPr>
            <w:r w:rsidRPr="003724FD">
              <w:rPr>
                <w:b/>
                <w:bCs/>
                <w:i/>
                <w:iCs/>
                <w:sz w:val="20"/>
                <w:szCs w:val="20"/>
              </w:rPr>
              <w:t>Nesemnalizat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pe teren.Cuprins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î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ntre 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lc</w:t>
            </w:r>
            <w:r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i sch.17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semnal Y4, afecteaz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intr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rile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ie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irile de la linia IV din direc</w:t>
            </w:r>
            <w:r>
              <w:rPr>
                <w:b/>
                <w:bCs/>
                <w:i/>
                <w:iCs/>
                <w:sz w:val="20"/>
                <w:szCs w:val="20"/>
              </w:rPr>
              <w:t>ț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ia Gole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ti-C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line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ti, cap X,</w:t>
            </w:r>
          </w:p>
          <w:p w14:paraId="43C810E3" w14:textId="77777777" w:rsidR="00F5326E" w:rsidRPr="003A43BB" w:rsidRDefault="00F5326E" w:rsidP="003A43BB">
            <w:pPr>
              <w:ind w:left="68"/>
              <w:rPr>
                <w:b/>
                <w:bCs/>
                <w:i/>
                <w:iCs/>
                <w:sz w:val="20"/>
                <w:szCs w:val="20"/>
              </w:rPr>
            </w:pP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Fir I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Fir II</w:t>
            </w:r>
          </w:p>
        </w:tc>
      </w:tr>
      <w:tr w:rsidR="00F5326E" w14:paraId="1C7496EE" w14:textId="77777777" w:rsidTr="003F58BA">
        <w:trPr>
          <w:cantSplit/>
          <w:trHeight w:val="4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021B5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9F865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000000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AF3CA" w14:textId="77777777" w:rsidR="00F5326E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74F97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Goleşti</w:t>
            </w:r>
          </w:p>
          <w:p w14:paraId="22E55170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5271F9A6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3257A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</w:t>
            </w:r>
          </w:p>
          <w:p w14:paraId="3741A0CC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70 / 72, până la T.D.J. 16 / 18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2861A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09F850A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000000"/>
              <w:left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F9232" w14:textId="77777777" w:rsidR="00F5326E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85F88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B55B64E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4, 5 şi 6</w:t>
            </w:r>
          </w:p>
          <w:p w14:paraId="423F9644" w14:textId="77777777" w:rsidR="00F5326E" w:rsidRPr="002C6BE4" w:rsidRDefault="00F5326E" w:rsidP="0072151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ap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-  expedieri.</w:t>
            </w:r>
          </w:p>
        </w:tc>
      </w:tr>
      <w:tr w:rsidR="00F5326E" w14:paraId="784F854B" w14:textId="77777777" w:rsidTr="003F58BA">
        <w:trPr>
          <w:cantSplit/>
          <w:trHeight w:val="1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EF556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6CC06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DA53E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93C08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Goleşti</w:t>
            </w:r>
          </w:p>
          <w:p w14:paraId="2FB0AB57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1A - 6A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9F76F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călcâiul sch. 5 până la axa grupei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61419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DD474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C4A05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08086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7E8112ED" w14:textId="77777777" w:rsidTr="003F58BA">
        <w:trPr>
          <w:cantSplit/>
          <w:trHeight w:val="9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98EAD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34335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64994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1A063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Goleşti</w:t>
            </w:r>
          </w:p>
          <w:p w14:paraId="7782C5E9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F7494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3583232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 / 41</w:t>
            </w:r>
          </w:p>
          <w:p w14:paraId="198A9FAD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ş</w:t>
            </w:r>
            <w:r>
              <w:rPr>
                <w:b/>
                <w:bCs/>
                <w:sz w:val="20"/>
                <w:lang w:val="en-US"/>
              </w:rPr>
              <w:t xml:space="preserve">i </w:t>
            </w:r>
          </w:p>
          <w:p w14:paraId="761C7EE5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D093C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807F5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60E94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A3608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D97AAD2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Călineşti - Goleşti.</w:t>
            </w:r>
          </w:p>
        </w:tc>
      </w:tr>
      <w:tr w:rsidR="00F5326E" w14:paraId="770C7302" w14:textId="77777777" w:rsidTr="003F58BA">
        <w:trPr>
          <w:cantSplit/>
          <w:trHeight w:val="10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009BB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219AF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024BF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E6283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Goleşti</w:t>
            </w:r>
          </w:p>
          <w:p w14:paraId="55464575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37BBD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90EBA28" w14:textId="77777777" w:rsidR="00F5326E" w:rsidRPr="00164983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30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868B9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65307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C1ADF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FA2FE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08CDD24" w14:textId="77777777" w:rsidR="00F5326E" w:rsidRPr="0058349B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I. C. Brătianu - Goleşti.</w:t>
            </w:r>
          </w:p>
        </w:tc>
      </w:tr>
      <w:tr w:rsidR="00F5326E" w14:paraId="5C4F8B30" w14:textId="77777777" w:rsidTr="003F58BA">
        <w:trPr>
          <w:cantSplit/>
          <w:trHeight w:val="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51820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B5BF7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3F27D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A847F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Pârvu</w:t>
            </w:r>
          </w:p>
          <w:p w14:paraId="7059C2DE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3E95AA78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9A61F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între călcâiul sch.  15 </w:t>
            </w:r>
          </w:p>
          <w:p w14:paraId="0326B5A7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şi călcâiul sch. 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37898" w14:textId="77777777" w:rsidR="00F5326E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65084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B94B8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53C98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04286D5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şi 2 </w:t>
            </w:r>
          </w:p>
          <w:p w14:paraId="433B7DA2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F5326E" w14:paraId="79246D1C" w14:textId="77777777" w:rsidTr="003F58BA">
        <w:trPr>
          <w:cantSplit/>
          <w:trHeight w:val="20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B9A62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E9BA9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67830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DA274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Pârvu</w:t>
            </w:r>
          </w:p>
          <w:p w14:paraId="59AE0DE3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79DD4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D4E71C3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156EEB9B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18 şi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161C3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0687B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50D13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37C4C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0FAC866A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AD4F8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8E311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BED21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4B853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Costești</w:t>
            </w:r>
          </w:p>
          <w:p w14:paraId="711FF781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Y, prim.-expedieri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70845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5B53B5F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3928A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988AE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D5F2A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8B3F0" w14:textId="77777777" w:rsidR="00F5326E" w:rsidRPr="00860983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BABC452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Cap Y, liniile 3 - 5 </w:t>
            </w:r>
          </w:p>
          <w:p w14:paraId="1797583B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st. Costești, din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direcția </w:t>
            </w: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 Fâlfani L 101 și </w:t>
            </w:r>
          </w:p>
          <w:p w14:paraId="24208C21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>direc</w:t>
            </w:r>
            <w:r>
              <w:rPr>
                <w:b/>
                <w:bCs/>
                <w:i/>
                <w:iCs/>
                <w:sz w:val="20"/>
                <w:lang w:val="ro-RO"/>
              </w:rPr>
              <w:t>ția</w:t>
            </w: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 Roșiori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Nord</w:t>
            </w: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 L 110.</w:t>
            </w:r>
          </w:p>
        </w:tc>
      </w:tr>
      <w:tr w:rsidR="00F5326E" w14:paraId="2F6C3CDC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D3B5D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B5B17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132+800</w:t>
            </w:r>
          </w:p>
          <w:p w14:paraId="0C72684F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86835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273FF" w14:textId="77777777" w:rsidR="00F5326E" w:rsidRDefault="00F5326E" w:rsidP="003E586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Costești - Fâlfani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8E710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51A2C" w14:textId="77777777" w:rsidR="00F5326E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9B6CC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6550D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99C42" w14:textId="77777777" w:rsidR="00F5326E" w:rsidRPr="00860983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5168FB32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79631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9C093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141+400</w:t>
            </w:r>
          </w:p>
          <w:p w14:paraId="3E5D9B06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103EE" w14:textId="77777777" w:rsidR="00F5326E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097A1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Fâlfani - Stolnici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5D0FB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F10B1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0122B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5DA7C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B78E1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45E6EC72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9947E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26BC2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152+400</w:t>
            </w:r>
          </w:p>
          <w:p w14:paraId="512CBDFA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10B1E" w14:textId="77777777" w:rsidR="00F5326E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45BEF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Hârsești - Corbu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7B816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E2324" w14:textId="77777777" w:rsidR="00F5326E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725B8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EF79C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DE780" w14:textId="77777777" w:rsidR="00F5326E" w:rsidRPr="00860983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5BC73AC4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9AE2D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BC93D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421A6" w14:textId="77777777" w:rsidR="00F5326E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B93C6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Corbu</w:t>
            </w:r>
          </w:p>
          <w:p w14:paraId="26411528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56DAF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7BDD975B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47484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6F2E6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140A3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99A4F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liniei 4</w:t>
            </w:r>
          </w:p>
          <w:p w14:paraId="6791B485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- expedieri.</w:t>
            </w:r>
          </w:p>
        </w:tc>
      </w:tr>
      <w:tr w:rsidR="00F5326E" w14:paraId="78EDF57E" w14:textId="77777777" w:rsidTr="003F58BA">
        <w:trPr>
          <w:cantSplit/>
          <w:trHeight w:val="5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652FD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A68F6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96FED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78050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Sineşti</w:t>
            </w:r>
          </w:p>
          <w:p w14:paraId="6A422CCA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07BD3646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7DCB2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A5427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B64E9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B370E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BEA07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58143BE5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FD2CA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67E81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162+900</w:t>
            </w:r>
          </w:p>
          <w:p w14:paraId="4EDFDCA6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0B893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5CB4C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Sineşti - Potcoava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51207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17448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6AA8D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9A623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74810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1DE9198F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A9A5E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0CF09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168+500</w:t>
            </w:r>
          </w:p>
          <w:p w14:paraId="57E3394D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A1F2E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B0A3E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7A34C0E4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si  Potcoava – Bălteni Olt</w:t>
            </w:r>
          </w:p>
          <w:p w14:paraId="54D8D8E6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5C2F4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4C47C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2AB93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D2123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D036D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26B7DC76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635D4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BC64E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37255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5F21B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46E5DDBC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84CBC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4C786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74A02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ED88A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5E73F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liniei 1</w:t>
            </w:r>
          </w:p>
          <w:p w14:paraId="2C752FCF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F5326E" w14:paraId="05409146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1608C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1D837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08B7A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38477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536D8519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2B97EEF2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67A20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9781104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195CD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CC106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5DE12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518AD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125AAF64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1D79D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969D1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D5137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18019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0C6C261D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2BFED0B9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A06CC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7 până la axa stației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3A5C9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BFC85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32E64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79563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38E6E98B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73A30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01960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A8531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47274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Bălteni</w:t>
            </w:r>
          </w:p>
          <w:p w14:paraId="24A7BB30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51C4DB68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1FCC0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A0EAB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18373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C97A4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21F48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103D2655" w14:textId="77777777" w:rsidTr="003F58BA">
        <w:trPr>
          <w:cantSplit/>
          <w:trHeight w:val="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A51EA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53E5E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69D7A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41894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Recea</w:t>
            </w:r>
          </w:p>
          <w:p w14:paraId="7AAFB5A3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8202E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B576931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B4689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D9F0E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BB925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AB136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6979A277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449D2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0C6F1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CFA98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67A8D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77D84B2F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953B8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D873F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A47B7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E0A6C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2D45D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7D55515C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A8F49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7DE79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ECB02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ED9BA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611391C8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C7DFF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din </w:t>
            </w:r>
          </w:p>
          <w:p w14:paraId="2E0A7F66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în </w:t>
            </w:r>
          </w:p>
          <w:p w14:paraId="63C624C6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axa staţiei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DAD07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3AB00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40773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EA890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Restul liniei este închisă.</w:t>
            </w:r>
          </w:p>
        </w:tc>
      </w:tr>
      <w:tr w:rsidR="00F5326E" w14:paraId="1DDB3B93" w14:textId="77777777" w:rsidTr="003F58BA">
        <w:trPr>
          <w:cantSplit/>
          <w:trHeight w:val="7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F2757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50441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10EAC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CCD41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04EAF854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8 </w:t>
            </w:r>
          </w:p>
          <w:p w14:paraId="45456D75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4EB29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E4C93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C8497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73899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311B5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77F11A28" w14:textId="77777777" w:rsidTr="003F58BA">
        <w:trPr>
          <w:cantSplit/>
          <w:trHeight w:val="7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942AD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FE39A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B756C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4680E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6308C749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2326E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27, 33,  22 </w:t>
            </w:r>
          </w:p>
          <w:p w14:paraId="34E589EB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 34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8BBAF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51512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62DFA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EB2E0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3 - 11  primiri - expedieri.</w:t>
            </w:r>
          </w:p>
        </w:tc>
      </w:tr>
      <w:tr w:rsidR="00F5326E" w14:paraId="5ADF77F6" w14:textId="77777777" w:rsidTr="003F58BA">
        <w:trPr>
          <w:cantSplit/>
          <w:trHeight w:val="41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5681D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81CD7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74B21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A27D3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6E26A6C9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964C1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DFB2425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 şi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665B9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95296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1F8F1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81515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40DB72C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7 - 11</w:t>
            </w:r>
          </w:p>
          <w:p w14:paraId="0D38E615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– expedieri.</w:t>
            </w:r>
          </w:p>
        </w:tc>
      </w:tr>
      <w:tr w:rsidR="00F5326E" w14:paraId="52C71469" w14:textId="77777777" w:rsidTr="003F58BA">
        <w:trPr>
          <w:cantSplit/>
          <w:trHeight w:val="9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A0B62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38178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AD4C0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0A2D6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1F23EAD3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45687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1BA84386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3344A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9AEBC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13073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C7090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5 - 11 primiri – expedieri.</w:t>
            </w:r>
          </w:p>
        </w:tc>
      </w:tr>
      <w:tr w:rsidR="00F5326E" w14:paraId="6725CE02" w14:textId="77777777" w:rsidTr="003F58BA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6E0A7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53EB6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39002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83F91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5B6B8945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E15F9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30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DDF9A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7F13C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E5FEB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27B09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8 - 15</w:t>
            </w:r>
          </w:p>
          <w:p w14:paraId="2436D8BF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- expedieri.</w:t>
            </w:r>
          </w:p>
        </w:tc>
      </w:tr>
      <w:tr w:rsidR="00F5326E" w14:paraId="3C271C78" w14:textId="77777777" w:rsidTr="003F58BA">
        <w:trPr>
          <w:cantSplit/>
          <w:trHeight w:val="6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D0C87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65CCC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3026E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12DC6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Milcov, linia 1 </w:t>
            </w:r>
          </w:p>
          <w:p w14:paraId="7C55C97C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FA1F9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2956DC1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0439C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E6E84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2BCA8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C58CB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4F714F18" w14:textId="77777777" w:rsidTr="003F58BA">
        <w:trPr>
          <w:cantSplit/>
          <w:trHeight w:val="6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BEE54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2D1FA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E25E8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11711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Slătioara</w:t>
            </w:r>
          </w:p>
          <w:p w14:paraId="504E9C39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72CC279F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8F4B4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1704D45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12C88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6166D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73633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7443A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13302873" w14:textId="77777777" w:rsidTr="003F58BA">
        <w:trPr>
          <w:cantSplit/>
          <w:trHeight w:val="8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42675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42F11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205+450</w:t>
            </w:r>
          </w:p>
          <w:p w14:paraId="593E93D7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A71D3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D99E0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Piatra Olt</w:t>
            </w:r>
          </w:p>
          <w:p w14:paraId="6DF4E144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  <w:p w14:paraId="6672E510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(din călcâiul schimbătorului numărul 23 până la vârful schimbătorului numărul 14)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A7E49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BB0CD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A9318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9EBC3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69558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4BC3454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Staţie paralelogram.</w:t>
            </w:r>
          </w:p>
        </w:tc>
      </w:tr>
      <w:tr w:rsidR="00F5326E" w14:paraId="7C914BE7" w14:textId="77777777" w:rsidTr="003F58BA">
        <w:trPr>
          <w:cantSplit/>
          <w:trHeight w:val="4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C8484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49365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7628F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CCBC2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Piatra Olt</w:t>
            </w:r>
          </w:p>
          <w:p w14:paraId="55D1BA13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C5A9E" w14:textId="77777777" w:rsidR="00F5326E" w:rsidRDefault="00F5326E" w:rsidP="006E418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58D58EF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26, 32,  38,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99420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47E85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68791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B7196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liniilor 4 - 11.</w:t>
            </w:r>
          </w:p>
        </w:tc>
      </w:tr>
      <w:tr w:rsidR="00F5326E" w14:paraId="7D28CFF0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9C78A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8E542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FCCA7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AD493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Piatra Olt</w:t>
            </w:r>
          </w:p>
          <w:p w14:paraId="3269BDD5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45139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3CCBE11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45B28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9E439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53E9E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FFA0E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537E6C9C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E16C3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BF1F6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E29E7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A8452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Balş</w:t>
            </w:r>
          </w:p>
          <w:p w14:paraId="48D30BF0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DE155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F3A7057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 şi 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49A1D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92293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04BA7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30EDF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1.</w:t>
            </w:r>
          </w:p>
        </w:tc>
      </w:tr>
      <w:tr w:rsidR="00F5326E" w14:paraId="7689AC9A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97038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2DC20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219+775</w:t>
            </w:r>
          </w:p>
          <w:p w14:paraId="55F391EA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219+935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1931F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619A8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Balş -</w:t>
            </w:r>
          </w:p>
          <w:p w14:paraId="5A72EC37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CDDF0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AFF81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8BDFF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DBA14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84DF5" w14:textId="77777777" w:rsidR="00F5326E" w:rsidRPr="006064A3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6064A3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  <w:lang w:val="ro-RO"/>
              </w:rPr>
              <w:t>care au în componență</w:t>
            </w:r>
            <w:r w:rsidRPr="003D2B16">
              <w:rPr>
                <w:b/>
                <w:bCs/>
                <w:iCs/>
                <w:sz w:val="20"/>
                <w:lang w:val="ro-RO"/>
              </w:rPr>
              <w:t xml:space="preserve"> </w:t>
            </w:r>
            <w:r w:rsidRPr="006064A3">
              <w:rPr>
                <w:b/>
                <w:bCs/>
                <w:iCs/>
                <w:sz w:val="20"/>
                <w:lang w:val="ro-RO"/>
              </w:rPr>
              <w:t>două locomotive cuplate.</w:t>
            </w:r>
          </w:p>
          <w:p w14:paraId="6F038EC9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4E74C2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583FAA53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F8C41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45A46" w14:textId="77777777" w:rsidR="00F5326E" w:rsidRPr="006064A3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6064A3">
              <w:rPr>
                <w:b/>
                <w:bCs/>
                <w:color w:val="000000"/>
                <w:sz w:val="20"/>
                <w:lang w:val="ro-RO"/>
              </w:rPr>
              <w:t>221+910</w:t>
            </w:r>
          </w:p>
          <w:p w14:paraId="4B282644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6064A3">
              <w:rPr>
                <w:b/>
                <w:bCs/>
                <w:color w:val="000000"/>
                <w:sz w:val="20"/>
                <w:lang w:val="ro-RO"/>
              </w:rPr>
              <w:t>221+960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0DBB0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8D8BC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Balş -</w:t>
            </w:r>
          </w:p>
          <w:p w14:paraId="716F906A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436D4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85AD4" w14:textId="77777777" w:rsidR="00F5326E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13B7F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47816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FD4FB" w14:textId="77777777" w:rsidR="00F5326E" w:rsidRPr="006064A3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6064A3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  <w:lang w:val="ro-RO"/>
              </w:rPr>
              <w:t>care au în componență</w:t>
            </w:r>
            <w:r w:rsidRPr="003D2B16">
              <w:rPr>
                <w:b/>
                <w:bCs/>
                <w:iCs/>
                <w:sz w:val="20"/>
                <w:lang w:val="ro-RO"/>
              </w:rPr>
              <w:t xml:space="preserve"> </w:t>
            </w:r>
            <w:r w:rsidRPr="006064A3">
              <w:rPr>
                <w:b/>
                <w:bCs/>
                <w:iCs/>
                <w:sz w:val="20"/>
                <w:lang w:val="ro-RO"/>
              </w:rPr>
              <w:t>două locomotive cuplate.</w:t>
            </w:r>
          </w:p>
          <w:p w14:paraId="1F6A9E17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4E74C2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79B1228C" w14:textId="77777777" w:rsidTr="003F58BA">
        <w:trPr>
          <w:cantSplit/>
          <w:trHeight w:val="1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6276B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2F19C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230+550</w:t>
            </w:r>
          </w:p>
          <w:p w14:paraId="2F8BE14A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230+700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E91C7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B341D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Robăneşti-</w:t>
            </w:r>
          </w:p>
          <w:p w14:paraId="7B4B3EE8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Pieleşti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94C96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BC52D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8090B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FBF96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5E078" w14:textId="77777777" w:rsidR="00F5326E" w:rsidRPr="001D28D8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Fără inductori.</w:t>
            </w:r>
          </w:p>
        </w:tc>
      </w:tr>
      <w:tr w:rsidR="00F5326E" w14:paraId="244BA6B2" w14:textId="77777777" w:rsidTr="003F58BA">
        <w:trPr>
          <w:cantSplit/>
          <w:trHeight w:val="1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75597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B37BB" w14:textId="77777777" w:rsidR="00F5326E" w:rsidRPr="006064A3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5CB6A" w14:textId="77777777" w:rsidR="00F5326E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96A1C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Pieleşti linia 3 </w:t>
            </w:r>
          </w:p>
          <w:p w14:paraId="6C08B4BF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AF7E7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0D51DC7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4325B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CCFD0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D10B1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61DA1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F5326E" w14:paraId="45CBDB3F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6C239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5CA18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241+900</w:t>
            </w:r>
          </w:p>
          <w:p w14:paraId="3B76B5D6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AB8A5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A6CFC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Pieleşti -</w:t>
            </w:r>
          </w:p>
          <w:p w14:paraId="7333A742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Plaiu Vulcănești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47328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299D4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41AC1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3358E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A7874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5326E" w14:paraId="2FDC7106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6E950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16B57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FDB2C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7F67C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Plaiu Vulcănești</w:t>
            </w:r>
          </w:p>
          <w:p w14:paraId="6917C22B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0E4A1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1ECFDBBE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DC70A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99B42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5F78A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62453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liniilor 2 și 3 primiri - expedieri, Cap X.</w:t>
            </w:r>
          </w:p>
        </w:tc>
      </w:tr>
      <w:tr w:rsidR="00F5326E" w14:paraId="3A6E4A7A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8CA19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DEF89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249+150</w:t>
            </w:r>
          </w:p>
          <w:p w14:paraId="14FB1511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250+300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3ECC9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FE364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40433D48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3A+3B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2D7B5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A31D1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5EA88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32172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6FB8A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Numai pentru trenuri de marfă în tranzit. Nesemnalizată pe teren.</w:t>
            </w:r>
          </w:p>
          <w:p w14:paraId="128CB0FB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Stația  în  paralelogram.</w:t>
            </w:r>
          </w:p>
        </w:tc>
      </w:tr>
      <w:tr w:rsidR="00F5326E" w14:paraId="2DCCCE88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BF420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1463F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09178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94D02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C2A34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 </w:t>
            </w:r>
          </w:p>
          <w:p w14:paraId="348BFCFC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73 -77-</w:t>
            </w:r>
          </w:p>
          <w:p w14:paraId="79751F31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- 83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A9E3A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4E19F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086B3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C5745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din linia 2 A la liniile 26 și 27.</w:t>
            </w:r>
          </w:p>
        </w:tc>
      </w:tr>
      <w:tr w:rsidR="00F5326E" w14:paraId="6E12E1FC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BF06E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36834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16E3B" w14:textId="77777777" w:rsidR="00F5326E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E9106" w14:textId="77777777" w:rsidR="00F5326E" w:rsidRDefault="00F5326E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E4084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 </w:t>
            </w:r>
          </w:p>
          <w:p w14:paraId="2DDDB74F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79 - 85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E23BF" w14:textId="77777777" w:rsidR="00F5326E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E2C41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49998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55035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din linia 28 A la liniile 1 - 4B.</w:t>
            </w:r>
          </w:p>
        </w:tc>
      </w:tr>
      <w:tr w:rsidR="00F5326E" w14:paraId="3E06A9E8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46D7E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958CF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0D578" w14:textId="77777777" w:rsidR="00F5326E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A0F06" w14:textId="77777777" w:rsidR="00F5326E" w:rsidRDefault="00F5326E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2B5F1606" w14:textId="77777777" w:rsidR="00F5326E" w:rsidRDefault="00F5326E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CAA89" w14:textId="77777777" w:rsidR="00F5326E" w:rsidRDefault="00F5326E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187449E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02069" w14:textId="77777777" w:rsidR="00F5326E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85321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A03E9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4E333" w14:textId="77777777" w:rsidR="00F5326E" w:rsidRDefault="00F5326E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CED0867" w14:textId="77777777" w:rsidR="00F5326E" w:rsidRDefault="00F5326E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din linia 2A către liniile </w:t>
            </w:r>
          </w:p>
          <w:p w14:paraId="7C6807F8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26 și 27. </w:t>
            </w:r>
          </w:p>
        </w:tc>
      </w:tr>
      <w:tr w:rsidR="00F5326E" w14:paraId="31D7BA41" w14:textId="77777777" w:rsidTr="003F58BA">
        <w:trPr>
          <w:cantSplit/>
          <w:trHeight w:val="5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10A04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A0209" w14:textId="77777777" w:rsidR="00F5326E" w:rsidRDefault="00F5326E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CF128" w14:textId="77777777" w:rsidR="00F5326E" w:rsidRPr="000625F2" w:rsidRDefault="00F5326E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C55DB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4646B9F4" w14:textId="77777777" w:rsidR="00F5326E" w:rsidRDefault="00F5326E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8A82C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E38745B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23, 33,  35, TDJ </w:t>
            </w:r>
          </w:p>
          <w:p w14:paraId="16D48EC5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/ 49, 45 / 51, sch. 55, 57, 59, 65, 67, 69</w:t>
            </w:r>
          </w:p>
          <w:p w14:paraId="7375C885" w14:textId="77777777" w:rsidR="00F5326E" w:rsidRDefault="00F5326E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A95EC" w14:textId="77777777" w:rsidR="00F5326E" w:rsidRDefault="00F5326E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63F19" w14:textId="77777777" w:rsidR="00F5326E" w:rsidRDefault="00F5326E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F7D0C" w14:textId="77777777" w:rsidR="00F5326E" w:rsidRPr="000625F2" w:rsidRDefault="00F5326E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CFC77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27E4988" w14:textId="77777777" w:rsidR="00F5326E" w:rsidRDefault="00F5326E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4A - 11.</w:t>
            </w:r>
          </w:p>
        </w:tc>
      </w:tr>
      <w:tr w:rsidR="00F5326E" w14:paraId="7DF8EC59" w14:textId="77777777" w:rsidTr="003F58BA">
        <w:trPr>
          <w:cantSplit/>
          <w:trHeight w:val="1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10CE8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8EA15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9249C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E4D9D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7D244ACF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6F20A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69059CD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145,147, 149,151 </w:t>
            </w:r>
          </w:p>
          <w:p w14:paraId="2AD1E42B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AFF2A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BDB46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817A6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001AB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F2C9FBD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12 - 16.</w:t>
            </w:r>
          </w:p>
        </w:tc>
      </w:tr>
      <w:tr w:rsidR="00F5326E" w14:paraId="5ECC03B1" w14:textId="77777777" w:rsidTr="003F58BA">
        <w:trPr>
          <w:cantSplit/>
          <w:trHeight w:val="1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0189A" w14:textId="77777777" w:rsidR="00F5326E" w:rsidRDefault="00F5326E" w:rsidP="00F5326E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CB8F8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0C096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900B3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34ECB46F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2E541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1F422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FB090" w14:textId="77777777" w:rsidR="00F5326E" w:rsidRDefault="00F5326E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57A07" w14:textId="77777777" w:rsidR="00F5326E" w:rsidRPr="000625F2" w:rsidRDefault="00F5326E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71FCD" w14:textId="77777777" w:rsidR="00F5326E" w:rsidRDefault="00F5326E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53B67FD5" w14:textId="77777777" w:rsidR="00F5326E" w:rsidRDefault="00F5326E">
      <w:pPr>
        <w:spacing w:before="40" w:after="40" w:line="192" w:lineRule="auto"/>
        <w:ind w:right="57"/>
        <w:rPr>
          <w:sz w:val="20"/>
          <w:lang w:val="ro-RO"/>
        </w:rPr>
      </w:pPr>
    </w:p>
    <w:p w14:paraId="0EB02558" w14:textId="77777777" w:rsidR="00F5326E" w:rsidRDefault="00F5326E" w:rsidP="00DB78D2">
      <w:pPr>
        <w:pStyle w:val="Heading1"/>
        <w:spacing w:line="360" w:lineRule="auto"/>
      </w:pPr>
      <w:r>
        <w:lastRenderedPageBreak/>
        <w:t>LINIA 112</w:t>
      </w:r>
    </w:p>
    <w:p w14:paraId="16954B9B" w14:textId="77777777" w:rsidR="00F5326E" w:rsidRDefault="00F5326E" w:rsidP="00D013FA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PIATRA OLT - CARACAL - </w:t>
      </w:r>
      <w:r w:rsidRPr="00755F45">
        <w:t>CARACAL GR. TEHNICA</w:t>
      </w:r>
    </w:p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4"/>
        <w:gridCol w:w="877"/>
        <w:gridCol w:w="756"/>
        <w:gridCol w:w="2204"/>
        <w:gridCol w:w="869"/>
        <w:gridCol w:w="758"/>
        <w:gridCol w:w="869"/>
        <w:gridCol w:w="754"/>
        <w:gridCol w:w="2487"/>
      </w:tblGrid>
      <w:tr w:rsidR="00F5326E" w14:paraId="7717324D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23A58" w14:textId="77777777" w:rsidR="00F5326E" w:rsidRDefault="00F5326E" w:rsidP="00F5326E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5354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9F9F9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7B81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563E6D7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AA55B" w14:textId="77777777" w:rsidR="00F5326E" w:rsidRDefault="00F5326E" w:rsidP="000B158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1A66B3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26, 32, 38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>
              <w:rPr>
                <w:b/>
                <w:bCs/>
                <w:sz w:val="20"/>
              </w:rPr>
              <w:t>42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B66E2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6C06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FC9CB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D482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liniilor 4 - 11.</w:t>
            </w:r>
          </w:p>
        </w:tc>
      </w:tr>
      <w:tr w:rsidR="00F5326E" w14:paraId="711EDBCB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19E4C" w14:textId="77777777" w:rsidR="00F5326E" w:rsidRDefault="00F5326E" w:rsidP="00F5326E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299D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55502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AD72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6C1D41E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5CDA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75F59F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AE12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B494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76C5C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4BC0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5326E" w14:paraId="1C538056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2E6DE" w14:textId="77777777" w:rsidR="00F5326E" w:rsidRDefault="00F5326E" w:rsidP="00F5326E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FB0AE" w14:textId="77777777" w:rsidR="00F5326E" w:rsidRDefault="00F5326E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206+900</w:t>
            </w:r>
          </w:p>
          <w:p w14:paraId="62EA01D7" w14:textId="77777777" w:rsidR="00F5326E" w:rsidRDefault="00F5326E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207+000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56DE5" w14:textId="77777777" w:rsidR="00F5326E" w:rsidRPr="00483148" w:rsidRDefault="00F5326E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5CD65" w14:textId="77777777" w:rsidR="00F5326E" w:rsidRDefault="00F5326E" w:rsidP="00850C5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Piatra Olt - Vlăduleni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5886A" w14:textId="77777777" w:rsidR="00F5326E" w:rsidRDefault="00F5326E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F137E" w14:textId="77777777" w:rsidR="00F5326E" w:rsidRDefault="00F5326E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B791B" w14:textId="77777777" w:rsidR="00F5326E" w:rsidRDefault="00F5326E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1BA5B" w14:textId="77777777" w:rsidR="00F5326E" w:rsidRPr="00483148" w:rsidRDefault="00F5326E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6FBB8" w14:textId="77777777" w:rsidR="00F5326E" w:rsidRDefault="00F5326E" w:rsidP="00850C5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5326E" w14:paraId="18AD5E2B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F2973" w14:textId="77777777" w:rsidR="00F5326E" w:rsidRDefault="00F5326E" w:rsidP="00F5326E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6023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213+000</w:t>
            </w:r>
          </w:p>
          <w:p w14:paraId="06DEA40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237+700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6BFE3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C352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Piatra Olt - 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073F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D66D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EC84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62FE5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857C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5326E" w14:paraId="6C3ED4A9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2536A" w14:textId="77777777" w:rsidR="00F5326E" w:rsidRDefault="00F5326E" w:rsidP="00F5326E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6E16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217+100</w:t>
            </w:r>
          </w:p>
          <w:p w14:paraId="1C41E25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217+150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6019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80F1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Piatra Olt - Vlăduleni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6D9C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CFED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907E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1BAC8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7608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5326E" w14:paraId="13736F7E" w14:textId="77777777">
        <w:trPr>
          <w:cantSplit/>
          <w:trHeight w:val="344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14B62" w14:textId="77777777" w:rsidR="00F5326E" w:rsidRDefault="00F5326E" w:rsidP="00F5326E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5CF56" w14:textId="77777777" w:rsidR="00F5326E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FDCD4" w14:textId="77777777" w:rsidR="00F5326E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76889" w14:textId="77777777" w:rsidR="00F5326E" w:rsidRDefault="00F5326E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Vlăduleni</w:t>
            </w:r>
          </w:p>
          <w:p w14:paraId="07524077" w14:textId="77777777" w:rsidR="00F5326E" w:rsidRDefault="00F5326E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FCFE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7578D0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979A4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C6258" w14:textId="77777777" w:rsidR="00F5326E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594AB" w14:textId="77777777" w:rsidR="00F5326E" w:rsidRPr="00483148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567FF" w14:textId="77777777" w:rsidR="00F5326E" w:rsidRDefault="00F5326E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5326E" w14:paraId="718A6E88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8DDAF" w14:textId="77777777" w:rsidR="00F5326E" w:rsidRDefault="00F5326E" w:rsidP="00F5326E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D632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1D48A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3984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Romula</w:t>
            </w:r>
          </w:p>
          <w:p w14:paraId="54F50BE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57D71E9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DA07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FC1904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8E3A9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2AB9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D16DF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3352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5326E" w14:paraId="79A129A8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F4A0B" w14:textId="77777777" w:rsidR="00F5326E" w:rsidRDefault="00F5326E" w:rsidP="00F5326E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884E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F63E4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7F0B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Romula</w:t>
            </w:r>
          </w:p>
          <w:p w14:paraId="372AF3A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3011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ADE005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și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FBE6F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95DF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6F567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10FA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2D2BCC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F5326E" w14:paraId="176FDE62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80C8A" w14:textId="77777777" w:rsidR="00F5326E" w:rsidRDefault="00F5326E" w:rsidP="00F5326E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5E36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231+335</w:t>
            </w:r>
          </w:p>
          <w:p w14:paraId="18409A2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231+405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71142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DB5D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Romula -</w:t>
            </w:r>
          </w:p>
          <w:p w14:paraId="2B05E10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6D2B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F668B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D99B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EFCA9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FD0E9" w14:textId="77777777" w:rsidR="00F5326E" w:rsidRPr="00EB0A86" w:rsidRDefault="00F5326E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B0A86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EB0A86">
              <w:rPr>
                <w:b/>
                <w:bCs/>
                <w:iCs/>
                <w:sz w:val="20"/>
              </w:rPr>
              <w:t xml:space="preserve">  două locomotive cuplate.</w:t>
            </w:r>
          </w:p>
          <w:p w14:paraId="32DE5BA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5326E" w14:paraId="049631FE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3039C" w14:textId="77777777" w:rsidR="00F5326E" w:rsidRDefault="00F5326E" w:rsidP="00F5326E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E3F6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231+950</w:t>
            </w:r>
          </w:p>
          <w:p w14:paraId="08F23F9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D2A30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85A1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Romula -</w:t>
            </w:r>
          </w:p>
          <w:p w14:paraId="5D34F85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85FF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7A888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93CA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8A4F1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C75F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5326E" w14:paraId="46CA3041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885AA" w14:textId="77777777" w:rsidR="00F5326E" w:rsidRDefault="00F5326E" w:rsidP="00F5326E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C861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237+810</w:t>
            </w:r>
          </w:p>
          <w:p w14:paraId="08AFC9F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238+790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3F6E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4F19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6534235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B939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A1EC3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AF1F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04886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B095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511D4C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Între vf. sch. 22 și </w:t>
            </w:r>
          </w:p>
          <w:p w14:paraId="281B9FB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călcâi sch. 27.</w:t>
            </w:r>
          </w:p>
        </w:tc>
      </w:tr>
      <w:tr w:rsidR="00F5326E" w14:paraId="497E499F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9F71E" w14:textId="77777777" w:rsidR="00F5326E" w:rsidRDefault="00F5326E" w:rsidP="00F5326E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A1B0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ADEC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1B4B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5CAF89D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77BA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260B11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22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72C0E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1E75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578D5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9571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și 5</w:t>
            </w:r>
          </w:p>
        </w:tc>
      </w:tr>
      <w:tr w:rsidR="00F5326E" w14:paraId="1B89E3B1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B2AD0" w14:textId="77777777" w:rsidR="00F5326E" w:rsidRDefault="00F5326E" w:rsidP="00F5326E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61D1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5F52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AF38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2F8D160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Y,</w:t>
            </w:r>
          </w:p>
          <w:p w14:paraId="5293B76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6, 32 și 34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EE91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103EC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07C8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156+150</w:t>
            </w:r>
          </w:p>
          <w:p w14:paraId="7AA53FC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156+480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D5445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6A8E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3EB0EA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9DB08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și 2, Cap Y.</w:t>
            </w:r>
          </w:p>
        </w:tc>
      </w:tr>
      <w:tr w:rsidR="00F5326E" w14:paraId="24BBDD15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0BD11" w14:textId="77777777" w:rsidR="00F5326E" w:rsidRDefault="00F5326E" w:rsidP="00F5326E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1FEC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71A3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488B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225EAAA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69DE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34</w:t>
            </w:r>
          </w:p>
          <w:p w14:paraId="72A4150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6DE1F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4106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6CBD0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5B67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5A5CD2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F5326E" w14:paraId="67AB8565" w14:textId="77777777">
        <w:trPr>
          <w:cantSplit/>
          <w:trHeight w:val="1965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D43E5" w14:textId="77777777" w:rsidR="00F5326E" w:rsidRDefault="00F5326E" w:rsidP="00F5326E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29D2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3CFC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6499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2D116F2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23AF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1FC924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3 - 9 </w:t>
            </w:r>
          </w:p>
          <w:p w14:paraId="6184C6B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3DC876A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21 - 33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BED0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03C7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D94A6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C8D3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162001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linia 1 la linia 7.</w:t>
            </w:r>
          </w:p>
        </w:tc>
      </w:tr>
      <w:tr w:rsidR="00F5326E" w14:paraId="6919244B" w14:textId="77777777">
        <w:trPr>
          <w:cantSplit/>
          <w:trHeight w:val="128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94F41" w14:textId="77777777" w:rsidR="00F5326E" w:rsidRDefault="00F5326E" w:rsidP="00F5326E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2491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B582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133E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07B1AC3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89EC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F5F5E15" w14:textId="77777777" w:rsidR="00F5326E" w:rsidRPr="000A20AF" w:rsidRDefault="00F5326E">
            <w:pPr>
              <w:spacing w:before="40" w:after="40" w:line="360" w:lineRule="auto"/>
              <w:ind w:left="64" w:right="57"/>
              <w:jc w:val="center"/>
              <w:rPr>
                <w:b/>
                <w:bCs/>
                <w:sz w:val="20"/>
              </w:rPr>
            </w:pPr>
            <w:r w:rsidRPr="000A20AF">
              <w:rPr>
                <w:b/>
                <w:bCs/>
                <w:sz w:val="20"/>
              </w:rPr>
              <w:t>23 -</w:t>
            </w:r>
            <w:r>
              <w:rPr>
                <w:b/>
                <w:bCs/>
                <w:sz w:val="20"/>
              </w:rPr>
              <w:t xml:space="preserve"> </w:t>
            </w:r>
            <w:r w:rsidRPr="000A20AF">
              <w:rPr>
                <w:b/>
                <w:bCs/>
                <w:sz w:val="20"/>
              </w:rPr>
              <w:t>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90ACC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FEC4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94F05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92ED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3D68E2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3 - 9.</w:t>
            </w:r>
          </w:p>
        </w:tc>
      </w:tr>
      <w:tr w:rsidR="00F5326E" w14:paraId="76391E79" w14:textId="77777777">
        <w:trPr>
          <w:cantSplit/>
          <w:trHeight w:val="1965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24A2F" w14:textId="77777777" w:rsidR="00F5326E" w:rsidRDefault="00F5326E" w:rsidP="00F5326E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4A6F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747C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9472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677C77C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C768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31 și 37 pe directă și în abatere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CB47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54B9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1EFCC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915F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9AC68B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7 - 9.</w:t>
            </w:r>
          </w:p>
        </w:tc>
      </w:tr>
      <w:tr w:rsidR="00F5326E" w14:paraId="23F7D2CA" w14:textId="77777777">
        <w:trPr>
          <w:cantSplit/>
          <w:trHeight w:val="888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2EF70" w14:textId="77777777" w:rsidR="00F5326E" w:rsidRDefault="00F5326E" w:rsidP="00F5326E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8495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19A0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E736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3DFD279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5373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7B83B42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26, 28, 30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4574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5F1E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ED97B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A08F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6 și 7.</w:t>
            </w:r>
          </w:p>
        </w:tc>
      </w:tr>
      <w:tr w:rsidR="00F5326E" w14:paraId="7CD6B2E5" w14:textId="77777777">
        <w:trPr>
          <w:cantSplit/>
          <w:trHeight w:val="888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E530A" w14:textId="77777777" w:rsidR="00F5326E" w:rsidRDefault="00F5326E" w:rsidP="00F5326E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4A7A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0D02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DD56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3CF1F3C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27EF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CFFB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A648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025A1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0520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linia 1.</w:t>
            </w:r>
          </w:p>
        </w:tc>
      </w:tr>
      <w:tr w:rsidR="00F5326E" w14:paraId="0EC92F6F" w14:textId="77777777">
        <w:trPr>
          <w:cantSplit/>
          <w:trHeight w:val="592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A06C8" w14:textId="77777777" w:rsidR="00F5326E" w:rsidRDefault="00F5326E" w:rsidP="00F5326E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30FC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13F6D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B154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5F1C5F7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66EA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64FFF7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 și 52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96429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4352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75B0E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CEBA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7A9F92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1, 4 și 5.</w:t>
            </w:r>
          </w:p>
        </w:tc>
      </w:tr>
      <w:tr w:rsidR="00F5326E" w14:paraId="3899686D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D6102" w14:textId="77777777" w:rsidR="00F5326E" w:rsidRDefault="00F5326E" w:rsidP="00F5326E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F5F9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32A34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6DA8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1859F1B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5 și 6 </w:t>
            </w:r>
          </w:p>
          <w:p w14:paraId="4D99D0D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CC0A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5A6F77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090A8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A639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C24B3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8B66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5326E" w14:paraId="3CA84D93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7F8A2" w14:textId="77777777" w:rsidR="00F5326E" w:rsidRDefault="00F5326E" w:rsidP="00F5326E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A534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A2236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F53C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2C3DAAD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</w:t>
            </w:r>
          </w:p>
          <w:p w14:paraId="54CF169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2E36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EFA5E2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BBEEF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8C7D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67377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8949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5326E" w14:paraId="0063A408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4E482" w14:textId="77777777" w:rsidR="00F5326E" w:rsidRDefault="00F5326E" w:rsidP="00F5326E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F1C7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239+100</w:t>
            </w:r>
          </w:p>
          <w:p w14:paraId="4DE4589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242+900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6DABD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26E9D" w14:textId="77777777" w:rsidR="00F5326E" w:rsidRPr="002F2938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2F2938">
              <w:rPr>
                <w:rFonts w:eastAsia="Arial"/>
                <w:b/>
                <w:bCs/>
                <w:sz w:val="20"/>
                <w:szCs w:val="20"/>
              </w:rPr>
              <w:t>St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.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p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X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-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G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si</w:t>
            </w:r>
            <w:r w:rsidRPr="002F2938">
              <w:rPr>
                <w:rFonts w:eastAsia="Arial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d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re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cta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Grup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A2A5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82DD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46FB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DD587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5A26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5326E" w14:paraId="4A0A934A" w14:textId="77777777">
        <w:trPr>
          <w:cantSplit/>
          <w:trHeight w:val="37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8883F" w14:textId="77777777" w:rsidR="00F5326E" w:rsidRDefault="00F5326E" w:rsidP="00F5326E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F9B5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791F8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7B03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6D8ED3C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1B5FC8A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44A051D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10D1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D0FC64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58D79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1172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0FAFE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9D05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5326E" w14:paraId="63F56F5F" w14:textId="77777777">
        <w:trPr>
          <w:cantSplit/>
          <w:trHeight w:val="37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15720" w14:textId="77777777" w:rsidR="00F5326E" w:rsidRDefault="00F5326E" w:rsidP="00F5326E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826E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9B300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4F89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3111A0C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0C51F007" w14:textId="77777777" w:rsidR="00F5326E" w:rsidRPr="007D0C03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1E81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2E10F3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7F10D96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5/7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09E34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218D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EE14B" w14:textId="77777777" w:rsidR="00F5326E" w:rsidRPr="0048314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5CC2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 la liniile 2 și 3</w:t>
            </w:r>
          </w:p>
        </w:tc>
      </w:tr>
    </w:tbl>
    <w:p w14:paraId="59BE77BC" w14:textId="77777777" w:rsidR="00F5326E" w:rsidRDefault="00F5326E">
      <w:pPr>
        <w:spacing w:before="40" w:after="40" w:line="192" w:lineRule="auto"/>
        <w:ind w:right="57"/>
        <w:rPr>
          <w:sz w:val="20"/>
          <w:lang w:val="ro-RO"/>
        </w:rPr>
      </w:pPr>
    </w:p>
    <w:p w14:paraId="37610ECB" w14:textId="77777777" w:rsidR="00F5326E" w:rsidRPr="005905D7" w:rsidRDefault="00F5326E" w:rsidP="006B4CB8">
      <w:pPr>
        <w:pStyle w:val="Heading1"/>
        <w:spacing w:line="360" w:lineRule="auto"/>
      </w:pPr>
      <w:r w:rsidRPr="005905D7">
        <w:t>LINIA 116</w:t>
      </w:r>
    </w:p>
    <w:p w14:paraId="21814509" w14:textId="77777777" w:rsidR="00F5326E" w:rsidRPr="005905D7" w:rsidRDefault="00F5326E" w:rsidP="00D850A8">
      <w:pPr>
        <w:pStyle w:val="Heading1"/>
        <w:spacing w:line="360" w:lineRule="auto"/>
        <w:rPr>
          <w:bCs w:val="0"/>
          <w:sz w:val="8"/>
        </w:rPr>
      </w:pPr>
      <w:r w:rsidRPr="005905D7">
        <w:t>FILIAŞI - LIVEZENI - SIMERIA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78"/>
        <w:gridCol w:w="751"/>
        <w:gridCol w:w="2197"/>
        <w:gridCol w:w="870"/>
        <w:gridCol w:w="758"/>
        <w:gridCol w:w="868"/>
        <w:gridCol w:w="763"/>
        <w:gridCol w:w="2486"/>
      </w:tblGrid>
      <w:tr w:rsidR="00F5326E" w:rsidRPr="00743905" w14:paraId="449F691D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22217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2B28F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8E880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C3418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17173C09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6EB66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</w:t>
            </w:r>
          </w:p>
          <w:p w14:paraId="1461A8DC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7BCB1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E91B1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80067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4513D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5DBD5CD6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linia 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1.</w:t>
            </w:r>
          </w:p>
        </w:tc>
      </w:tr>
      <w:tr w:rsidR="00F5326E" w:rsidRPr="00743905" w14:paraId="5C120BCF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0628A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11C46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6A8F5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C9EB1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72F09E0D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C49F1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de la</w:t>
            </w:r>
          </w:p>
          <w:p w14:paraId="6ADD67B5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până la </w:t>
            </w: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07DB2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2E1B8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A1155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7BA47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F5326E" w:rsidRPr="00743905" w14:paraId="3E4429D3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BF21F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454A5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01F6D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25823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334C11C1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3</w:t>
            </w:r>
          </w:p>
          <w:p w14:paraId="0851E731" w14:textId="77777777" w:rsidR="00F5326E" w:rsidRPr="00743905" w:rsidRDefault="00F5326E" w:rsidP="00481280">
            <w:pPr>
              <w:spacing w:before="40" w:after="40" w:line="276" w:lineRule="auto"/>
              <w:ind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F009E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7819E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46A88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7BEF9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60895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5326E" w:rsidRPr="00743905" w14:paraId="699D85E9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55A7E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D819E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26F2D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FF6F4" w14:textId="77777777" w:rsidR="00F5326E" w:rsidRPr="00743905" w:rsidRDefault="00F5326E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5AF1ADCE" w14:textId="77777777" w:rsidR="00F5326E" w:rsidRPr="00743905" w:rsidRDefault="00F5326E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59666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color w:val="000000"/>
                <w:sz w:val="20"/>
                <w:lang w:val="ro-RO"/>
              </w:rPr>
              <w:t>2 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7835F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7B5D1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6F8C1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1D841" w14:textId="77777777" w:rsidR="00F5326E" w:rsidRPr="00743905" w:rsidRDefault="00F5326E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03623525" w14:textId="77777777" w:rsidR="00F5326E" w:rsidRPr="00743905" w:rsidRDefault="00F5326E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F5326E" w:rsidRPr="00743905" w14:paraId="65BC95E9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721B2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492A4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A6369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49813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0ACADE28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9626D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1A46D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D9F3F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30FD3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2E69F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2F763ADA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F5326E" w:rsidRPr="00743905" w14:paraId="51A2BC50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FE7E2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F9394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17+830</w:t>
            </w:r>
          </w:p>
          <w:p w14:paraId="5FCD83BC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39D82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E78BE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436AD5CF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9364B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4E21E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370F2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0916F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83EE6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2721AAD0" w14:textId="77777777" w:rsidR="00F5326E" w:rsidRPr="0007721B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F5326E" w:rsidRPr="00743905" w14:paraId="3D67ECBE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F1F3A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DEFEE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18+190</w:t>
            </w:r>
          </w:p>
          <w:p w14:paraId="5FEA3AAD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18+240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9E80C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7EF19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6E8C6AA5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4309B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97D1B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143A1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C7AFC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70D5B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B1846FC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F5326E" w:rsidRPr="00743905" w14:paraId="17BC7502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1FB88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B6753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20+645</w:t>
            </w:r>
          </w:p>
          <w:p w14:paraId="13C7A99B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20+695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2599A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44EEC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5E8495D0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443DA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BBC44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24DC7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E934D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5B9CD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2E15DC98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F5326E" w:rsidRPr="00743905" w14:paraId="70B302AA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193A3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999BF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21+600</w:t>
            </w:r>
          </w:p>
          <w:p w14:paraId="6FBC23CD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21+710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67393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C8ADF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05E856E5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A466A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C2554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0D2AB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ECB14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199C2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521452A2" w14:textId="77777777" w:rsidR="00F5326E" w:rsidRPr="00537749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F5326E" w:rsidRPr="00743905" w14:paraId="2F4818C8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A3097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6DC02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25+470</w:t>
            </w:r>
          </w:p>
          <w:p w14:paraId="2C5319AF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25+520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D2A11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37956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Bibesti</w:t>
            </w:r>
          </w:p>
          <w:p w14:paraId="6D22A3B1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EBA21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77581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3B6D2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971C6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EB0D0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Valabil </w:t>
            </w:r>
            <w:r w:rsidRPr="005A7670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pentru trenurile care au în componență două locomotive cuplate.</w:t>
            </w:r>
          </w:p>
          <w:p w14:paraId="03820D62" w14:textId="77777777" w:rsidR="00F5326E" w:rsidRPr="005A7670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F5326E" w:rsidRPr="00743905" w14:paraId="1138D82E" w14:textId="77777777" w:rsidTr="00481280">
        <w:trPr>
          <w:cantSplit/>
          <w:trHeight w:val="29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B82A0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F2964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39F26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D22AA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Bibeşti</w:t>
            </w:r>
          </w:p>
          <w:p w14:paraId="3E078D87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2 </w:t>
            </w:r>
          </w:p>
          <w:p w14:paraId="42CD4F9B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3C5CC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497810CE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985AE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A2BB1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B0A14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E86DF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5326E" w:rsidRPr="00743905" w14:paraId="7DD62A32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A14E8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0EAF5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2C1AC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CC951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Musculeşti</w:t>
            </w:r>
          </w:p>
          <w:p w14:paraId="5D63D635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D886B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5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7508E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A2FB4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4D73F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250F8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1</w:t>
            </w:r>
          </w:p>
          <w:p w14:paraId="36192611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F5326E" w:rsidRPr="00743905" w14:paraId="7E3C9871" w14:textId="77777777" w:rsidTr="00481280">
        <w:trPr>
          <w:cantSplit/>
          <w:trHeight w:val="2595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DC012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E286A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134FE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A9683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Bărbăteşti</w:t>
            </w:r>
          </w:p>
          <w:p w14:paraId="008D202C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3 </w:t>
            </w:r>
          </w:p>
          <w:p w14:paraId="4117F6D9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5CBE2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toată linia </w:t>
            </w:r>
          </w:p>
          <w:p w14:paraId="0F4B755F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5CE26FF0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</w:p>
          <w:p w14:paraId="75ED2D64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5, 7 </w:t>
            </w:r>
          </w:p>
          <w:p w14:paraId="26F3420D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5D39B5C7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09FF70F5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6 / 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D1C6E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86EFE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6E79B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FFD46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6E7449B5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şi 4.</w:t>
            </w:r>
          </w:p>
        </w:tc>
      </w:tr>
      <w:tr w:rsidR="00F5326E" w:rsidRPr="00743905" w14:paraId="51922969" w14:textId="77777777" w:rsidTr="00481280">
        <w:trPr>
          <w:cantSplit/>
          <w:trHeight w:val="108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11245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6DE93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56A77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258DB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 Bărbăteşti</w:t>
            </w:r>
          </w:p>
          <w:p w14:paraId="4F07ACB0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7478C1B0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B7067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de la Cap X la </w:t>
            </w:r>
          </w:p>
          <w:p w14:paraId="6703F5CF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9F09A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FF4BA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C408F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5A89C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F5326E" w:rsidRPr="00743905" w14:paraId="40134B86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B7895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DEB5C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AEC61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B3BC6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Jupâneşti</w:t>
            </w:r>
          </w:p>
          <w:p w14:paraId="61610267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623B3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474A7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BF05A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083B0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8CC5C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</w:t>
            </w:r>
          </w:p>
          <w:p w14:paraId="1C449B99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la linia 2</w:t>
            </w:r>
          </w:p>
          <w:p w14:paraId="0F11FC93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F5326E" w:rsidRPr="00743905" w14:paraId="2E9864DE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52F64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7F5C1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45+660</w:t>
            </w:r>
          </w:p>
          <w:p w14:paraId="69DBD290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45+740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9DC45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40382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05374DCC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04E19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0D765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40E03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A7E80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3E68A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 xml:space="preserve">inclusiv 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2A202782" w14:textId="77777777" w:rsidR="00F5326E" w:rsidRPr="001D7D9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F5326E" w:rsidRPr="00743905" w14:paraId="66B4D77B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26CCB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480EA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24A55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A50A2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322421B5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DE1D7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0E3DBAB8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 / 7,</w:t>
            </w:r>
          </w:p>
          <w:p w14:paraId="7130CE80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sch. 11, 17, 24, 26, 30 şi TDJ </w:t>
            </w:r>
          </w:p>
          <w:p w14:paraId="786F0466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18 </w:t>
            </w:r>
            <w:r w:rsidRPr="00743905">
              <w:rPr>
                <w:b/>
                <w:bCs/>
                <w:color w:val="000000"/>
                <w:sz w:val="20"/>
                <w:lang w:val="en-US"/>
              </w:rPr>
              <w:t>/ 22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8BFA7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D5A96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8FC12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AEE45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32439B98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3 - 8.</w:t>
            </w:r>
          </w:p>
        </w:tc>
      </w:tr>
      <w:tr w:rsidR="00F5326E" w:rsidRPr="00743905" w14:paraId="3E8284AA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B6B8A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96F84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7E164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E62EA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09557D95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F770D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5F46F0DB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2F82C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77812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5F3F9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D8274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5326E" w:rsidRPr="00743905" w14:paraId="65A10756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85682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B9085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40940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381EF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Cap X +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CBC0A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51B6B31C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 / 5</w:t>
            </w:r>
          </w:p>
          <w:p w14:paraId="69020D17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0EBD15FB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sch.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103DF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E32A4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992FF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91D2C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2.</w:t>
            </w:r>
          </w:p>
        </w:tc>
      </w:tr>
      <w:tr w:rsidR="00F5326E" w:rsidRPr="00743905" w14:paraId="1E2E4B76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34CE0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91707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51+565</w:t>
            </w:r>
          </w:p>
          <w:p w14:paraId="39851F84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51+615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6D8BB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5463D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39E476DD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0DAEC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B5304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CC500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E7748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2B650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2BE8D489" w14:textId="77777777" w:rsidR="00F5326E" w:rsidRPr="0007721B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F5326E" w:rsidRPr="00743905" w14:paraId="391E0102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1B07A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C2484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53+270</w:t>
            </w:r>
          </w:p>
          <w:p w14:paraId="3D01C0E2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32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16B48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D6014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1FABBE94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AE90B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B0418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8CFED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DB4AE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93B2C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11EFD729" w14:textId="77777777" w:rsidR="00F5326E" w:rsidRPr="00951746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951746">
              <w:rPr>
                <w:b/>
                <w:bCs/>
                <w:i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F5326E" w:rsidRPr="00743905" w14:paraId="532A9230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97DA5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60D91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63+600</w:t>
            </w:r>
          </w:p>
          <w:p w14:paraId="3D73395C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64+600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C556B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598ED" w14:textId="77777777" w:rsidR="00F5326E" w:rsidRDefault="00F5326E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3A9898A2" w14:textId="77777777" w:rsidR="00F5326E" w:rsidRDefault="00F5326E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46535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B5A61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6F095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890EA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C6CE6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</w:tc>
      </w:tr>
      <w:tr w:rsidR="00F5326E" w:rsidRPr="00743905" w14:paraId="2413C477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72517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69B2E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68+900</w:t>
            </w:r>
          </w:p>
          <w:p w14:paraId="4DCBF38D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69+570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B38C6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DC185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1485F0FF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B2CD8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43BE1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9DF50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8B8DB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89D9F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F5326E" w:rsidRPr="00743905" w14:paraId="647A383D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4CBB2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72390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C1220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FFBB0" w14:textId="77777777" w:rsidR="00F5326E" w:rsidRPr="00743905" w:rsidRDefault="00F5326E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46477344" w14:textId="77777777" w:rsidR="00F5326E" w:rsidRDefault="00F5326E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DD9DC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3</w:t>
            </w:r>
          </w:p>
          <w:p w14:paraId="1A3BA4D1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E9BDF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EB1D4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8B036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CE92C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3 tehnică în abatere</w:t>
            </w:r>
          </w:p>
        </w:tc>
      </w:tr>
      <w:tr w:rsidR="00F5326E" w:rsidRPr="00743905" w14:paraId="47026C1D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C74A5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3BAC8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14028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70C88" w14:textId="77777777" w:rsidR="00F5326E" w:rsidRPr="00743905" w:rsidRDefault="00F5326E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43B89A9E" w14:textId="77777777" w:rsidR="00F5326E" w:rsidRDefault="00F5326E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077BE" w14:textId="77777777" w:rsidR="00F5326E" w:rsidRDefault="00F5326E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13</w:t>
            </w:r>
          </w:p>
          <w:p w14:paraId="3ECE6D6B" w14:textId="77777777" w:rsidR="00F5326E" w:rsidRPr="00743905" w:rsidRDefault="00F5326E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880F5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7FDBC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E011F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DC45A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4, 5 și 6  ân abatere</w:t>
            </w:r>
          </w:p>
        </w:tc>
      </w:tr>
      <w:tr w:rsidR="00F5326E" w:rsidRPr="00743905" w14:paraId="39E4D30A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A6FF3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587D5" w14:textId="77777777" w:rsidR="00F5326E" w:rsidRDefault="00F5326E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8C5F5" w14:textId="77777777" w:rsidR="00F5326E" w:rsidRDefault="00F5326E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EF7BD" w14:textId="77777777" w:rsidR="00F5326E" w:rsidRPr="00743905" w:rsidRDefault="00F5326E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1862B5D3" w14:textId="77777777" w:rsidR="00F5326E" w:rsidRDefault="00F5326E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620EB" w14:textId="77777777" w:rsidR="00F5326E" w:rsidRDefault="00F5326E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14</w:t>
            </w:r>
          </w:p>
          <w:p w14:paraId="208992DE" w14:textId="77777777" w:rsidR="00F5326E" w:rsidRPr="00743905" w:rsidRDefault="00F5326E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40AAA" w14:textId="77777777" w:rsidR="00F5326E" w:rsidRPr="00743905" w:rsidRDefault="00F5326E" w:rsidP="00E374FA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A088D" w14:textId="77777777" w:rsidR="00F5326E" w:rsidRPr="00743905" w:rsidRDefault="00F5326E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6FF88" w14:textId="77777777" w:rsidR="00F5326E" w:rsidRPr="00743905" w:rsidRDefault="00F5326E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5FD57" w14:textId="77777777" w:rsidR="00F5326E" w:rsidRDefault="00F5326E" w:rsidP="00E374F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1</w:t>
            </w:r>
          </w:p>
        </w:tc>
      </w:tr>
      <w:tr w:rsidR="00F5326E" w:rsidRPr="00743905" w14:paraId="6A78C4E7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0F7C8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E82A1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64590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76E72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4D94C9AE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</w:t>
            </w:r>
            <w:r>
              <w:rPr>
                <w:b/>
                <w:bCs/>
                <w:color w:val="000000"/>
                <w:sz w:val="20"/>
                <w:lang w:val="ro-RO"/>
              </w:rPr>
              <w:t>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9EFE0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27,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78445224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03340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B07F9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DC0AF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5E2A0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3B23E0ED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4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- 10.</w:t>
            </w:r>
          </w:p>
        </w:tc>
      </w:tr>
      <w:tr w:rsidR="00F5326E" w:rsidRPr="00743905" w14:paraId="1745E070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6C5D5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05626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59425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12CF4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Ec. Teodoroiu</w:t>
            </w:r>
          </w:p>
          <w:p w14:paraId="70E65A7D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502A630C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6A419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3671F34D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FAEDB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3F840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79048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6FC9D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5326E" w:rsidRPr="00743905" w14:paraId="443B2612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FF483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43EE6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77+685</w:t>
            </w:r>
          </w:p>
          <w:p w14:paraId="04BDDA65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77+735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00A32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3C7CE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Ec. Teodoroiu -</w:t>
            </w:r>
          </w:p>
          <w:p w14:paraId="0654E0B1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Parângu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C88EC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D7611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723B9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2425D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8DD52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CFF9671" w14:textId="77777777" w:rsidR="00F5326E" w:rsidRPr="00351657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F5326E" w:rsidRPr="00743905" w14:paraId="1079C891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06325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85DC7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90+300</w:t>
            </w:r>
          </w:p>
          <w:p w14:paraId="7412853D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90+400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E6F39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D8D23" w14:textId="77777777" w:rsidR="00F5326E" w:rsidRPr="00743905" w:rsidRDefault="00F5326E" w:rsidP="0021221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6E2C50BA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1E7AE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1DEA4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73103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02E9C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8ED70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F5326E" w:rsidRPr="00743905" w14:paraId="6BDD75A3" w14:textId="77777777" w:rsidTr="00481280">
        <w:trPr>
          <w:cantSplit/>
          <w:trHeight w:val="22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02537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06DD9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2E084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C1B1E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76092EB4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5951A34E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2C12D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1AE9AD06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F7236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D297B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D1F70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BD7AB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5326E" w:rsidRPr="00743905" w14:paraId="362D12BF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6E919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939BB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85FA5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A3D4C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>
              <w:rPr>
                <w:b/>
                <w:bCs/>
                <w:color w:val="000000"/>
                <w:sz w:val="20"/>
                <w:lang w:val="ro-RO"/>
              </w:rPr>
              <w:t>Meri</w:t>
            </w:r>
          </w:p>
          <w:p w14:paraId="711E5450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6B78DB">
              <w:rPr>
                <w:b/>
                <w:bCs/>
                <w:color w:val="000000"/>
                <w:sz w:val="19"/>
                <w:szCs w:val="19"/>
                <w:lang w:val="ro-RO"/>
              </w:rPr>
              <w:t>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57ABF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0892CAA1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442C8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2A04A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C021D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9EB19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5326E" w:rsidRPr="00743905" w14:paraId="1F45F6C2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4FC2E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B65E6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95+700</w:t>
            </w:r>
          </w:p>
          <w:p w14:paraId="794105B0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97+500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428AC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93284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44B3B83C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FBE2C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F78CD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A09A5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0C91F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07D5C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F5326E" w:rsidRPr="00743905" w14:paraId="6798741D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83D20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DEDDB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96+250</w:t>
            </w:r>
          </w:p>
          <w:p w14:paraId="38CAE6B7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96+320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1D392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E60C0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5872A859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14F40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A19D3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D89BF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A32E9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FFC45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489DC4EC" w14:textId="77777777" w:rsidR="00F5326E" w:rsidRPr="003B409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F5326E" w:rsidRPr="00743905" w14:paraId="4FE25ABC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B6954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                     </w:t>
            </w: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4B1D3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100+420</w:t>
            </w:r>
          </w:p>
          <w:p w14:paraId="7656E495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C2EEC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10B3E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54493EEF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048DE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831A8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5DF08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A306A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02BAC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3CD8452B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F5326E" w:rsidRPr="00743905" w14:paraId="6BB48C96" w14:textId="77777777" w:rsidTr="00481280">
        <w:trPr>
          <w:cantSplit/>
          <w:trHeight w:val="89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FCF84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8C00A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C053E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1EB8C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Lainici</w:t>
            </w:r>
          </w:p>
          <w:p w14:paraId="5AD63366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667EAC37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1A3DB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6817D548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E2B5B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23A18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B8443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DB424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5326E" w:rsidRPr="00743905" w14:paraId="79A31A8D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24996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DB2F9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930</w:t>
            </w:r>
          </w:p>
          <w:p w14:paraId="04D7A5C5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104+</w:t>
            </w:r>
            <w:r>
              <w:rPr>
                <w:b/>
                <w:bCs/>
                <w:color w:val="000000"/>
                <w:sz w:val="20"/>
                <w:lang w:val="ro-RO"/>
              </w:rPr>
              <w:t>831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F2997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B7A71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 –</w:t>
            </w:r>
          </w:p>
          <w:p w14:paraId="16C5332B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8C49A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B0277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A63C0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19265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9F7C4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F5326E" w:rsidRPr="00743905" w14:paraId="6C0AB16B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E9946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AC441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7E9CD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129E6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  <w:p w14:paraId="37E140E2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liniile 1 și 2</w:t>
            </w:r>
          </w:p>
          <w:p w14:paraId="57830042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DBBDE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3F0D0FF6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A21D0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01369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57DE2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B1FAA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5326E" w:rsidRPr="00743905" w14:paraId="475B5C6E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54EF4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2D4DD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113+700</w:t>
            </w:r>
          </w:p>
          <w:p w14:paraId="20DCDD42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0DE94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7B70D" w14:textId="77777777" w:rsidR="00F5326E" w:rsidRPr="00743905" w:rsidRDefault="00F5326E" w:rsidP="00722B9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1F0614B0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468CC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5312E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C67BC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46FB7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E7FD8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F5326E" w:rsidRPr="00743905" w14:paraId="4CDDD852" w14:textId="77777777" w:rsidTr="00481280">
        <w:trPr>
          <w:cantSplit/>
          <w:trHeight w:val="2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5D56F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9C542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16F2F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341CF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60B04C9B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6677CF2B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38967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28CAF3A9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25990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2A182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ADAE9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CD897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5326E" w:rsidRPr="00743905" w14:paraId="6FAA3176" w14:textId="77777777" w:rsidTr="00481280">
        <w:trPr>
          <w:cantSplit/>
          <w:trHeight w:val="164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095DB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1EB1D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5C1C8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7CE13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0DB9A67E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4DF5B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556966A5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 Clădire Călători şi km 84+000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3B7CF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F614F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4D6C3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FC01F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Între km 84+000 şi călcâiul schimbătorului numărul 12 este porţiune închisă.</w:t>
            </w:r>
          </w:p>
        </w:tc>
      </w:tr>
      <w:tr w:rsidR="00F5326E" w:rsidRPr="00743905" w14:paraId="276B82F6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871A7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D022F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9C247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F0BA3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378E50FF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liniile 4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605F3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F27C5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5B15E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24648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EF78C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Inclusiv peste schimbătorul numărul 22.</w:t>
            </w:r>
          </w:p>
        </w:tc>
      </w:tr>
      <w:tr w:rsidR="00F5326E" w:rsidRPr="00743905" w14:paraId="7AEB1B73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BEDAF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A3601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69FA0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6A01B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Călători, linia 3 directă Cap. X peste sch.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9039F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CE677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25F29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79+510</w:t>
            </w:r>
          </w:p>
          <w:p w14:paraId="6E799284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79+460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6BE13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6BCF0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 Stație paralelogram. Afectează intrări - ieşiri la liniile 1 - 3 Cap X.</w:t>
            </w:r>
          </w:p>
        </w:tc>
      </w:tr>
      <w:tr w:rsidR="00F5326E" w:rsidRPr="00743905" w14:paraId="11EE7061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909EF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ED2BE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79059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9918E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1CBA7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 7, 9, 15, 33 și peste TDJ 23/29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EA20E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BCB80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AD43B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C9009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1-12 Cap X.</w:t>
            </w:r>
          </w:p>
        </w:tc>
      </w:tr>
      <w:tr w:rsidR="00F5326E" w:rsidRPr="00743905" w14:paraId="1ACA6BC6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9FB2E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5C132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15875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B4A4F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Petroşani </w:t>
            </w:r>
          </w:p>
          <w:p w14:paraId="249E8F51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B, 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7, 8,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9, 12</w:t>
            </w:r>
            <w:r>
              <w:rPr>
                <w:b/>
                <w:bCs/>
                <w:color w:val="000000"/>
                <w:sz w:val="20"/>
                <w:lang w:val="ro-RO"/>
              </w:rPr>
              <w:t>, 13 și 14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CEF5D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29A7B3EE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E6FBB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10A3D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28D92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DD17D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5326E" w:rsidRPr="00743905" w14:paraId="1D15177F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549B8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9F9EE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5CA06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40240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 Călători</w:t>
            </w:r>
          </w:p>
          <w:p w14:paraId="52272252" w14:textId="77777777" w:rsidR="00F5326E" w:rsidRPr="00D73778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color w:val="000000"/>
                <w:sz w:val="20"/>
                <w:lang w:val="ro-RO"/>
              </w:rPr>
              <w:t>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C9229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745FF7B9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56 și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F6354" w14:textId="77777777" w:rsidR="00F5326E" w:rsidRPr="00D73778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en-US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24F62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C091E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6854F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5326E" w:rsidRPr="00743905" w14:paraId="286BD6E5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316E9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2D631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FDEB5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F957A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64D5A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TDJ 40/46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23BFB" w14:textId="77777777" w:rsidR="00F5326E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3CE33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A2EFB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90C5B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1-3 Cap Y.</w:t>
            </w:r>
          </w:p>
        </w:tc>
      </w:tr>
      <w:tr w:rsidR="00F5326E" w:rsidRPr="00743905" w14:paraId="5BF68E0F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FDCAB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15EEA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32C33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3574E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3C78F658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F71DA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250F708B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10 - 16,</w:t>
            </w:r>
          </w:p>
          <w:p w14:paraId="5C5D4EC0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20 - 24</w:t>
            </w:r>
          </w:p>
          <w:p w14:paraId="02A2F5D1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40BD1324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26 - 38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4191C" w14:textId="77777777" w:rsidR="00F5326E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40729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38E62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9FAF3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267D22B5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1 - 12 abătute </w:t>
            </w:r>
          </w:p>
          <w:p w14:paraId="29A938D8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Cap Y.</w:t>
            </w:r>
          </w:p>
        </w:tc>
      </w:tr>
      <w:tr w:rsidR="00F5326E" w:rsidRPr="00743905" w14:paraId="736339DF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4BC41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6C52E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75F10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6AB20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3B4FBAF3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3CB53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C2131" w14:textId="77777777" w:rsidR="00F5326E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24053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77+830</w:t>
            </w:r>
          </w:p>
          <w:p w14:paraId="4D1A7CCE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77+535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2BDB6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49E8D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Stație paralelogram. </w:t>
            </w:r>
          </w:p>
        </w:tc>
      </w:tr>
      <w:tr w:rsidR="00F5326E" w:rsidRPr="00743905" w14:paraId="4089D9C8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0181F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A3DB2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DA6BD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268AA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4EE630F3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Băniţa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0C965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B0FD9" w14:textId="77777777" w:rsidR="00F5326E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B9787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74+500</w:t>
            </w:r>
          </w:p>
          <w:p w14:paraId="1800E984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71+000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B2DC3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7969D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F5326E" w:rsidRPr="00743905" w14:paraId="4EE27846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491D8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BCA2F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21584830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62E7B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204BD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173CC19F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 4 și 3 directe, Cap X, peste sch. 1, 3/3A, 1A și 7/5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CA717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2C4EA" w14:textId="77777777" w:rsidR="00F5326E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9419E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42670092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DC765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725D0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F5326E" w:rsidRPr="00743905" w14:paraId="5DA4C6F5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CFBDB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6E604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2D8AF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F7203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66F5BF05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X (diagonalele din bretea Cap X)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E0C3D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3C186FCE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1 - 5 / 7</w:t>
            </w:r>
          </w:p>
          <w:p w14:paraId="1085FE31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7F7554CB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1A-3/3A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2FC63" w14:textId="77777777" w:rsidR="00F5326E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9398E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1E363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D2EE5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17FCF08B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 I în fir II și invers.</w:t>
            </w:r>
          </w:p>
        </w:tc>
      </w:tr>
      <w:tr w:rsidR="00F5326E" w:rsidRPr="00743905" w14:paraId="24B29C89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18344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58E83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90404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BF1C8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5A1767D0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66E74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83473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11796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2C058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9A457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5326E" w:rsidRPr="00743905" w14:paraId="0FC4151A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C0237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DFEFF" w14:textId="77777777" w:rsidR="00F5326E" w:rsidRDefault="00F5326E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030C8922" w14:textId="77777777" w:rsidR="00F5326E" w:rsidRPr="00743905" w:rsidRDefault="00F5326E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580A5" w14:textId="77777777" w:rsidR="00F5326E" w:rsidRPr="00743905" w:rsidRDefault="00F5326E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5029F" w14:textId="77777777" w:rsidR="00F5326E" w:rsidRDefault="00F5326E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Bănița -</w:t>
            </w:r>
          </w:p>
          <w:p w14:paraId="2B5285F3" w14:textId="77777777" w:rsidR="00F5326E" w:rsidRPr="00743905" w:rsidRDefault="00F5326E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Merișor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97C3E" w14:textId="77777777" w:rsidR="00F5326E" w:rsidRPr="00743905" w:rsidRDefault="00F5326E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01C81" w14:textId="77777777" w:rsidR="00F5326E" w:rsidRPr="00743905" w:rsidRDefault="00F5326E" w:rsidP="00C26DA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273BA" w14:textId="77777777" w:rsidR="00F5326E" w:rsidRDefault="00F5326E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52FE91F1" w14:textId="77777777" w:rsidR="00F5326E" w:rsidRPr="00743905" w:rsidRDefault="00F5326E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1AF8F" w14:textId="77777777" w:rsidR="00F5326E" w:rsidRPr="00743905" w:rsidRDefault="00F5326E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8AEBC" w14:textId="77777777" w:rsidR="00F5326E" w:rsidRPr="00743905" w:rsidRDefault="00F5326E" w:rsidP="00C26D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F5326E" w:rsidRPr="00743905" w14:paraId="4A57EAB8" w14:textId="77777777" w:rsidTr="00B93E7A">
        <w:trPr>
          <w:cantSplit/>
          <w:trHeight w:val="7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A3FC3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D1A52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786A4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52D06" w14:textId="77777777" w:rsidR="00F5326E" w:rsidRDefault="00F5326E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Merișor </w:t>
            </w:r>
          </w:p>
          <w:p w14:paraId="7CDD2B4C" w14:textId="77777777" w:rsidR="00F5326E" w:rsidRPr="00743905" w:rsidRDefault="00F5326E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306EF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DD045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BD1EB" w14:textId="77777777" w:rsidR="00F5326E" w:rsidRDefault="00F5326E" w:rsidP="004E7F1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61+300</w:t>
            </w:r>
          </w:p>
          <w:p w14:paraId="4EE0D8BF" w14:textId="77777777" w:rsidR="00F5326E" w:rsidRPr="004E7F11" w:rsidRDefault="00F5326E" w:rsidP="004E7F11">
            <w:pPr>
              <w:spacing w:before="40" w:after="40" w:line="276" w:lineRule="auto"/>
              <w:ind w:left="57" w:right="57"/>
              <w:jc w:val="center"/>
            </w:pPr>
            <w:r>
              <w:rPr>
                <w:b/>
                <w:bCs/>
                <w:color w:val="000000"/>
                <w:sz w:val="20"/>
                <w:lang w:val="ro-RO"/>
              </w:rPr>
              <w:t>60+820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7EFF5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D48F2" w14:textId="77777777" w:rsidR="00F5326E" w:rsidRDefault="00F5326E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Fără inductori. </w:t>
            </w:r>
          </w:p>
          <w:p w14:paraId="48143592" w14:textId="77777777" w:rsidR="00F5326E" w:rsidRPr="00743905" w:rsidRDefault="00F5326E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5326E" w:rsidRPr="00743905" w14:paraId="19C36A18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47607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0B492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C3090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FD0E3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Baru Mare</w:t>
            </w:r>
          </w:p>
          <w:p w14:paraId="5E3D86BB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68DD8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între </w:t>
            </w:r>
          </w:p>
          <w:p w14:paraId="6E5C9678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ax stație și </w:t>
            </w:r>
          </w:p>
          <w:p w14:paraId="7105754C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1E09D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2D88E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A7A41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0F212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5326E" w:rsidRPr="00743905" w14:paraId="7F7BA7BC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9CE1E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545F6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9F252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1E252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Pui -</w:t>
            </w:r>
          </w:p>
          <w:p w14:paraId="65F435E9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5087B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3328B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6F2DD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38+600</w:t>
            </w:r>
          </w:p>
          <w:p w14:paraId="136FBF36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38+200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73390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1F6F3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F5326E" w:rsidRPr="00743905" w14:paraId="1C31E45A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EC0DF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A024E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36+100</w:t>
            </w:r>
          </w:p>
          <w:p w14:paraId="68573543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35+950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33DC1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4FCF7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 -</w:t>
            </w:r>
          </w:p>
          <w:p w14:paraId="49E96047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Subcetate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F67C0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BF010" w14:textId="77777777" w:rsidR="00F5326E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5824F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4EB23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D80C4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F5326E" w:rsidRPr="00743905" w14:paraId="0491A3BB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221FE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EEA2F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30+050</w:t>
            </w:r>
          </w:p>
          <w:p w14:paraId="245AEFE8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29+500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2613C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91F5B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55449064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4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43E38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3C7C8" w14:textId="77777777" w:rsidR="00F5326E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40A89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52386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0D253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F5326E" w:rsidRPr="00743905" w14:paraId="2C3F3D0F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2EDC9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92258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75A24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9FE8E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79576181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47C7D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88D2B" w14:textId="77777777" w:rsidR="00F5326E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C8895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08D6E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E6B83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5326E" w:rsidRPr="00743905" w14:paraId="2256820B" w14:textId="77777777" w:rsidTr="00481280">
        <w:trPr>
          <w:cantSplit/>
          <w:trHeight w:val="1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63255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59E1B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12+450</w:t>
            </w:r>
          </w:p>
          <w:p w14:paraId="55DF2043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9+700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59BDB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90184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- </w:t>
            </w:r>
          </w:p>
          <w:p w14:paraId="22DC0098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Băi și </w:t>
            </w:r>
          </w:p>
          <w:p w14:paraId="6D0F8050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Călan Băi </w:t>
            </w:r>
          </w:p>
          <w:p w14:paraId="06BA66A4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05282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A1027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A9A96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92E0F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8A675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5326E" w:rsidRPr="00743905" w14:paraId="635AC3AA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79891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4D1D5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2CC97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FB27D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Călan Băi</w:t>
            </w:r>
          </w:p>
          <w:p w14:paraId="0D7F6C82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27DE2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7F542BF4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ax staţie şi </w:t>
            </w:r>
          </w:p>
          <w:p w14:paraId="5B271C5C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sch. 28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7E4D8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2E9C4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EDFFD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3DA4E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Restul liniei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este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închisă.</w:t>
            </w:r>
          </w:p>
        </w:tc>
      </w:tr>
      <w:tr w:rsidR="00F5326E" w:rsidRPr="00743905" w14:paraId="4F5737F9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14F17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3E246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C64C2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22B56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Băcia linia 2 directă </w:t>
            </w:r>
          </w:p>
          <w:p w14:paraId="16155950" w14:textId="77777777" w:rsidR="00F5326E" w:rsidRPr="00CD295A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 peste DTJ 22/26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00816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30C69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FD882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6+270</w:t>
            </w:r>
          </w:p>
          <w:p w14:paraId="4FB1CE30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6+320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FF4E8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35094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F5326E" w:rsidRPr="00743905" w14:paraId="26D8688F" w14:textId="77777777" w:rsidTr="00481280">
        <w:trPr>
          <w:cantSplit/>
          <w:trHeight w:val="8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B2F2F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E1536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08B1D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5B0D9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5FDE6273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7173CC16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960EE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1FB84488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137 -</w:t>
            </w:r>
          </w:p>
          <w:p w14:paraId="7B29E67A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BDBB2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7FB6D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5748A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4BA35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5326E" w:rsidRPr="00743905" w14:paraId="25B4C031" w14:textId="77777777" w:rsidTr="00481280">
        <w:trPr>
          <w:cantSplit/>
          <w:trHeight w:val="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FFF9A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DA5FD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5BC17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DAEBF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5B75C0E8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4F767738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8919D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3F86E796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F3E22" w14:textId="77777777" w:rsidR="00F5326E" w:rsidRPr="00743905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F73A0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3695C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DDD04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5326E" w:rsidRPr="00743905" w14:paraId="6E7EF246" w14:textId="77777777" w:rsidTr="00481280">
        <w:trPr>
          <w:cantSplit/>
          <w:trHeight w:val="1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DD432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24513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0CB9C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FF41E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3AB4F193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4639A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DE490" w14:textId="77777777" w:rsidR="00F5326E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62515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95605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5CAEB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 xml:space="preserve">Afectează intrări - ieşiri </w:t>
            </w:r>
          </w:p>
          <w:p w14:paraId="3BF66FB0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la linia 1 abătută Cap Y și linia 202 B Simeria Triaj - Simeria Buclă.</w:t>
            </w:r>
          </w:p>
          <w:p w14:paraId="7827965D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21C06F6A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  <w:tr w:rsidR="00F5326E" w:rsidRPr="00743905" w14:paraId="0B0EDDAE" w14:textId="77777777" w:rsidTr="00481280">
        <w:trPr>
          <w:cantSplit/>
          <w:trHeight w:val="11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14D2F" w14:textId="77777777" w:rsidR="00F5326E" w:rsidRPr="00743905" w:rsidRDefault="00F5326E" w:rsidP="00F5326E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AD153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D4169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30E1F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4B617ED9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Grupa A, linia 5A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C1E86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13 </w:t>
            </w:r>
          </w:p>
          <w:p w14:paraId="613BF6C2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547668E3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5DA2A255" w14:textId="77777777" w:rsidR="00F5326E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43 / 37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A76DD" w14:textId="77777777" w:rsidR="00F5326E" w:rsidRDefault="00F5326E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EC9E9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4D060" w14:textId="77777777" w:rsidR="00F5326E" w:rsidRPr="00743905" w:rsidRDefault="00F5326E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ADFD2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58E9592C" w14:textId="77777777" w:rsidR="00F5326E" w:rsidRDefault="00F5326E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</w:tbl>
    <w:p w14:paraId="545B16E1" w14:textId="77777777" w:rsidR="00F5326E" w:rsidRPr="005905D7" w:rsidRDefault="00F5326E" w:rsidP="00B773E9">
      <w:pPr>
        <w:spacing w:before="40" w:after="40" w:line="192" w:lineRule="auto"/>
        <w:ind w:right="57"/>
        <w:rPr>
          <w:b/>
          <w:sz w:val="20"/>
          <w:lang w:val="ro-RO"/>
        </w:rPr>
      </w:pPr>
    </w:p>
    <w:p w14:paraId="5ABFB589" w14:textId="77777777" w:rsidR="00F5326E" w:rsidRDefault="00F5326E" w:rsidP="00F078FE">
      <w:pPr>
        <w:pStyle w:val="Heading1"/>
        <w:spacing w:line="360" w:lineRule="auto"/>
      </w:pPr>
      <w:r>
        <w:t>LINIA 124</w:t>
      </w:r>
    </w:p>
    <w:p w14:paraId="07A42E60" w14:textId="77777777" w:rsidR="00F5326E" w:rsidRDefault="00F5326E" w:rsidP="00210DC6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REŞIŢA SUD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F5326E" w14:paraId="10839D9B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3D80A" w14:textId="77777777" w:rsidR="00F5326E" w:rsidRDefault="00F5326E" w:rsidP="00F5326E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3D63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CF87C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568F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0279AEB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17A0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223319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15C0C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5001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05F7E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C646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:rsidRPr="001F08D5" w14:paraId="646ACC26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1F7E9" w14:textId="77777777" w:rsidR="00F5326E" w:rsidRPr="00A75A00" w:rsidRDefault="00F5326E" w:rsidP="00F5326E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06CC1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8EA0E" w14:textId="77777777" w:rsidR="00F5326E" w:rsidRPr="001F08D5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7C892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D864655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4F4A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11, 51, 97 </w:t>
            </w:r>
          </w:p>
          <w:p w14:paraId="676BB430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C94BE" w14:textId="77777777" w:rsidR="00F5326E" w:rsidRPr="001F08D5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1F08D5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307CD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F27F4" w14:textId="77777777" w:rsidR="00F5326E" w:rsidRPr="001F08D5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C8572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1A83D0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4E3A34D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2A0A339D" w14:textId="77777777" w:rsidR="00F5326E" w:rsidRPr="001F08D5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1F08D5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F5326E" w14:paraId="570C7155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6BDE5" w14:textId="77777777" w:rsidR="00F5326E" w:rsidRDefault="00F5326E" w:rsidP="00F5326E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FF03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ED807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255E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1B56D5E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8443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13, 17, 29, 43, 55, 59, 63, 69, 71, 73, 75, și 79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F1C78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423E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21595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2C59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43381E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F5326E" w:rsidRPr="00A8307A" w14:paraId="608DF0DD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4BCF9" w14:textId="77777777" w:rsidR="00F5326E" w:rsidRPr="00A75A00" w:rsidRDefault="00F5326E" w:rsidP="00F5326E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24FEF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1557F" w14:textId="77777777" w:rsidR="00F5326E" w:rsidRPr="00177526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9C287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0188345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0B9D3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57945" w14:textId="77777777" w:rsidR="00F5326E" w:rsidRPr="00177526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177526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A0696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B7D03" w14:textId="77777777" w:rsidR="00F5326E" w:rsidRPr="00177526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7B1BB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02A4460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F5326E" w:rsidRPr="00A8307A" w14:paraId="2A705E72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E2DE5" w14:textId="77777777" w:rsidR="00F5326E" w:rsidRPr="00A75A00" w:rsidRDefault="00F5326E" w:rsidP="00F5326E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37B56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F8795" w14:textId="77777777" w:rsidR="00F5326E" w:rsidRPr="00AF6A3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123FD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1BE77FB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D8E3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A155FAB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409DA" w14:textId="77777777" w:rsidR="00F5326E" w:rsidRPr="00AF6A3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AF6A38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AA4CC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0ED38" w14:textId="77777777" w:rsidR="00F5326E" w:rsidRPr="00AF6A3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94AC8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EE6BD27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64F33EE8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62C13DE5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F5326E" w:rsidRPr="00A8307A" w14:paraId="28976567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4169A" w14:textId="77777777" w:rsidR="00F5326E" w:rsidRPr="00A75A00" w:rsidRDefault="00F5326E" w:rsidP="00F5326E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3EDF5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CABF1" w14:textId="77777777" w:rsidR="00F5326E" w:rsidRPr="00AF6A3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D1185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5F469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717E127E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0C986E60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F236E" w14:textId="77777777" w:rsidR="00F5326E" w:rsidRPr="00AF6A3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F0288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117DD" w14:textId="77777777" w:rsidR="00F5326E" w:rsidRPr="00AF6A3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D47E2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671B97B2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F5326E" w:rsidRPr="00A8307A" w14:paraId="17AD1EF4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9DCCF" w14:textId="77777777" w:rsidR="00F5326E" w:rsidRPr="00A75A00" w:rsidRDefault="00F5326E" w:rsidP="00F5326E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8DA7A" w14:textId="77777777" w:rsidR="00F5326E" w:rsidRPr="00A8307A" w:rsidRDefault="00F5326E" w:rsidP="00D66AF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235A9" w14:textId="77777777" w:rsidR="00F5326E" w:rsidRPr="00AF6A38" w:rsidRDefault="00F5326E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18F35" w14:textId="77777777" w:rsidR="00F5326E" w:rsidRPr="00A8307A" w:rsidRDefault="00F5326E" w:rsidP="00D66AF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F8CA4" w14:textId="77777777" w:rsidR="00F5326E" w:rsidRDefault="00F5326E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161345C0" w14:textId="77777777" w:rsidR="00F5326E" w:rsidRDefault="00F5326E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7C6785E0" w14:textId="77777777" w:rsidR="00F5326E" w:rsidRDefault="00F5326E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7EC3F" w14:textId="77777777" w:rsidR="00F5326E" w:rsidRDefault="00F5326E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EE8C1" w14:textId="77777777" w:rsidR="00F5326E" w:rsidRPr="00A8307A" w:rsidRDefault="00F5326E" w:rsidP="00D66AF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412FA" w14:textId="77777777" w:rsidR="00F5326E" w:rsidRPr="00AF6A38" w:rsidRDefault="00F5326E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8B2A6" w14:textId="77777777" w:rsidR="00F5326E" w:rsidRPr="00D66AFF" w:rsidRDefault="00F5326E" w:rsidP="00D66AF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66AFF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58FA5C20" w14:textId="77777777" w:rsidR="00F5326E" w:rsidRDefault="00F5326E" w:rsidP="00D66AF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66AFF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F5326E" w:rsidRPr="00A8307A" w14:paraId="4D40AB66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93C9F" w14:textId="77777777" w:rsidR="00F5326E" w:rsidRPr="00A75A00" w:rsidRDefault="00F5326E" w:rsidP="00F5326E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792A1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0EF6C" w14:textId="77777777" w:rsidR="00F5326E" w:rsidRPr="00AF6A3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DE045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18F55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B5488AC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BEB53" w14:textId="77777777" w:rsidR="00F5326E" w:rsidRPr="00AF6A3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FBBDF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7495C" w14:textId="77777777" w:rsidR="00F5326E" w:rsidRPr="00AF6A3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5FEE6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F5326E" w:rsidRPr="00A8307A" w14:paraId="5557D19E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C4CD5" w14:textId="77777777" w:rsidR="00F5326E" w:rsidRPr="00A75A00" w:rsidRDefault="00F5326E" w:rsidP="00F5326E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C6CFC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DBEB6" w14:textId="77777777" w:rsidR="00F5326E" w:rsidRPr="00732832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A2AAE" w14:textId="77777777" w:rsidR="00F5326E" w:rsidRPr="00A8307A" w:rsidRDefault="00F5326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FA41187" w14:textId="77777777" w:rsidR="00F5326E" w:rsidRPr="00A8307A" w:rsidRDefault="00F5326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14A5A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E1E29" w14:textId="77777777" w:rsidR="00F5326E" w:rsidRPr="00A8307A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7DEF7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17BEE" w14:textId="77777777" w:rsidR="00F5326E" w:rsidRPr="00732832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C16E7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8E773A9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724CE8C4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B8AA742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613F52C9" w14:textId="77777777" w:rsidR="00F5326E" w:rsidRPr="00A8307A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F5326E" w:rsidRPr="00A8307A" w14:paraId="1F7B426F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18A1E" w14:textId="77777777" w:rsidR="00F5326E" w:rsidRPr="00A75A00" w:rsidRDefault="00F5326E" w:rsidP="00F5326E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C7412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DA1D9" w14:textId="77777777" w:rsidR="00F5326E" w:rsidRPr="00732832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6A400" w14:textId="77777777" w:rsidR="00F5326E" w:rsidRPr="00A8307A" w:rsidRDefault="00F5326E" w:rsidP="002F4F9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6EE673F" w14:textId="77777777" w:rsidR="00F5326E" w:rsidRPr="00A8307A" w:rsidRDefault="00F5326E" w:rsidP="002F4F9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BAE29" w14:textId="77777777" w:rsidR="00F5326E" w:rsidRDefault="00F5326E" w:rsidP="002F4F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C551F4D" w14:textId="77777777" w:rsidR="00F5326E" w:rsidRDefault="00F5326E" w:rsidP="002F4F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489EC6F5" w14:textId="77777777" w:rsidR="00F5326E" w:rsidRPr="002F4F92" w:rsidRDefault="00F5326E" w:rsidP="002F4F9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373C2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C8948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B64A5" w14:textId="77777777" w:rsidR="00F5326E" w:rsidRPr="00732832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117D0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F5326E" w:rsidRPr="00A8307A" w14:paraId="511A91F0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054D2" w14:textId="77777777" w:rsidR="00F5326E" w:rsidRPr="00A75A00" w:rsidRDefault="00F5326E" w:rsidP="00F5326E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2D47B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E4481" w14:textId="77777777" w:rsidR="00F5326E" w:rsidRPr="001033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6F031" w14:textId="77777777" w:rsidR="00F5326E" w:rsidRPr="00A8307A" w:rsidRDefault="00F5326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A994DDC" w14:textId="77777777" w:rsidR="00F5326E" w:rsidRPr="00A8307A" w:rsidRDefault="00F5326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CC464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71781" w14:textId="77777777" w:rsidR="00F5326E" w:rsidRPr="00A8307A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D8E46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7E82D" w14:textId="77777777" w:rsidR="00F5326E" w:rsidRPr="001033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2CA88" w14:textId="77777777" w:rsidR="00F5326E" w:rsidRPr="00A8307A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0F0A87B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5B7C7829" w14:textId="77777777" w:rsidR="00F5326E" w:rsidRPr="00A8307A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F5326E" w:rsidRPr="00A8307A" w14:paraId="436AC54E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D8440" w14:textId="77777777" w:rsidR="00F5326E" w:rsidRPr="00A75A00" w:rsidRDefault="00F5326E" w:rsidP="00F5326E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7397B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5004B" w14:textId="77777777" w:rsidR="00F5326E" w:rsidRPr="001033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92A91" w14:textId="77777777" w:rsidR="00F5326E" w:rsidRPr="00A8307A" w:rsidRDefault="00F5326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>Grupa A</w:t>
            </w:r>
            <w:r>
              <w:rPr>
                <w:b/>
                <w:bCs/>
                <w:sz w:val="20"/>
                <w:lang w:val="ro-RO"/>
              </w:rPr>
              <w:t xml:space="preserve">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2D71E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C635698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59FDBDA3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10DCC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B476B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F9489" w14:textId="77777777" w:rsidR="00F5326E" w:rsidRPr="001033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21C3F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54825382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26CA8C08" w14:textId="77777777" w:rsidR="00F5326E" w:rsidRPr="00A8307A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F5326E" w14:paraId="4E9F5ACB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0163A" w14:textId="77777777" w:rsidR="00F5326E" w:rsidRDefault="00F5326E" w:rsidP="00F5326E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1A78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5CF6C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33E1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3622131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2E9D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2611B57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30,  46, 62,  82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AB62D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B951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29A45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534E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09AD0E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1 - 13, Cap Y </w:t>
            </w:r>
          </w:p>
          <w:p w14:paraId="0E4D82C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și liniile 1R - 6R.</w:t>
            </w:r>
          </w:p>
        </w:tc>
      </w:tr>
      <w:tr w:rsidR="00F5326E" w:rsidRPr="00A8307A" w14:paraId="62C7E979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B0EAA" w14:textId="77777777" w:rsidR="00F5326E" w:rsidRPr="00A75A00" w:rsidRDefault="00F5326E" w:rsidP="00F5326E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E5F54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C15F8" w14:textId="77777777" w:rsidR="00F5326E" w:rsidRPr="00B85265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3C00F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A8BC7AE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83BF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</w:t>
            </w:r>
          </w:p>
          <w:p w14:paraId="62A095AB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AAA65" w14:textId="77777777" w:rsidR="00F5326E" w:rsidRPr="00B85265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B85265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7C666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30B80" w14:textId="77777777" w:rsidR="00F5326E" w:rsidRPr="00B85265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CFC2C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713198B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F5326E" w:rsidRPr="00A8307A" w14:paraId="27D7987C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4AA17" w14:textId="77777777" w:rsidR="00F5326E" w:rsidRPr="00A75A00" w:rsidRDefault="00F5326E" w:rsidP="00F5326E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DF3C0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CB37C" w14:textId="77777777" w:rsidR="00F5326E" w:rsidRPr="00DD4726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E98B9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185FB01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B0A56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86F31" w14:textId="77777777" w:rsidR="00F5326E" w:rsidRPr="00DD4726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DD472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E7E7F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7A3DA" w14:textId="77777777" w:rsidR="00F5326E" w:rsidRPr="00DD4726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5DA9A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060422E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F5326E" w:rsidRPr="00A8307A" w14:paraId="1C718754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18240" w14:textId="77777777" w:rsidR="00F5326E" w:rsidRPr="00A75A00" w:rsidRDefault="00F5326E" w:rsidP="00F5326E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E8360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2E792" w14:textId="77777777" w:rsidR="00F5326E" w:rsidRPr="0080537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AA2E1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D777F95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65C0F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678A1" w14:textId="77777777" w:rsidR="00F5326E" w:rsidRPr="0080537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805377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E6F69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4EE75" w14:textId="77777777" w:rsidR="00F5326E" w:rsidRPr="0080537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CB3C7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739B8C1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F5326E" w:rsidRPr="00A8307A" w14:paraId="7DDC37F4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1525E" w14:textId="77777777" w:rsidR="00F5326E" w:rsidRPr="00A75A00" w:rsidRDefault="00F5326E" w:rsidP="00F5326E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1CA7A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15421" w14:textId="77777777" w:rsidR="00F5326E" w:rsidRPr="00AA776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55D77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9BF7227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B066E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26FA5" w14:textId="77777777" w:rsidR="00F5326E" w:rsidRPr="00AA776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AA7768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1E3EE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21D3E" w14:textId="77777777" w:rsidR="00F5326E" w:rsidRPr="00AA776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8B00F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F0715CC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F5326E" w14:paraId="15408CB3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B8DCC" w14:textId="77777777" w:rsidR="00F5326E" w:rsidRDefault="00F5326E" w:rsidP="00F5326E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B6BD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57280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645F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5AF791D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2AEE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A1CF74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69E48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2FAE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1874D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0852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abătute.</w:t>
            </w:r>
          </w:p>
        </w:tc>
      </w:tr>
      <w:tr w:rsidR="00F5326E" w14:paraId="4E50C953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2619A" w14:textId="77777777" w:rsidR="00F5326E" w:rsidRDefault="00F5326E" w:rsidP="00F5326E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7421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0+260</w:t>
            </w:r>
          </w:p>
          <w:p w14:paraId="45BF2A7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D2DB0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E889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10AABF8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374F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BF5EA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5C9F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27B76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734C8" w14:textId="77777777" w:rsidR="00F5326E" w:rsidRPr="00E462CC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62CC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560D17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62CC">
              <w:rPr>
                <w:b/>
                <w:bCs/>
                <w:i/>
                <w:iCs/>
                <w:sz w:val="20"/>
                <w:lang w:val="ro-RO"/>
              </w:rPr>
              <w:t>Rest</w:t>
            </w:r>
            <w:r>
              <w:rPr>
                <w:b/>
                <w:bCs/>
                <w:i/>
                <w:iCs/>
                <w:sz w:val="20"/>
                <w:lang w:val="ro-RO"/>
              </w:rPr>
              <w:t>r</w:t>
            </w:r>
            <w:r w:rsidRPr="00E462CC">
              <w:rPr>
                <w:b/>
                <w:bCs/>
                <w:i/>
                <w:iCs/>
                <w:sz w:val="20"/>
                <w:lang w:val="ro-RO"/>
              </w:rPr>
              <w:t>icție peste breateaua din Cap Y st. Timişoara Sud.</w:t>
            </w:r>
          </w:p>
        </w:tc>
      </w:tr>
      <w:tr w:rsidR="00F5326E" w:rsidRPr="00E462CC" w14:paraId="402AF7F7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8621A" w14:textId="77777777" w:rsidR="00F5326E" w:rsidRDefault="00F5326E" w:rsidP="00F5326E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836F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1+450</w:t>
            </w:r>
          </w:p>
          <w:p w14:paraId="1A91926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B1A44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B852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Timişoara Nord</w:t>
            </w:r>
            <w:r>
              <w:rPr>
                <w:b/>
                <w:bCs/>
                <w:sz w:val="20"/>
                <w:lang w:val="ro-RO"/>
              </w:rPr>
              <w:t xml:space="preserve"> –</w:t>
            </w:r>
          </w:p>
          <w:p w14:paraId="22D0434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Timişoara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2867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C49A3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1A89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E63EF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C7396" w14:textId="77777777" w:rsidR="00F5326E" w:rsidRPr="00E462CC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5B6FEA04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79A98" w14:textId="77777777" w:rsidR="00F5326E" w:rsidRDefault="00F5326E" w:rsidP="00F5326E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2873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5+020</w:t>
            </w:r>
          </w:p>
          <w:p w14:paraId="32BA4C8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6+040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7BBED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152D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77247AA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1D2A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BFC4F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B24C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F14CD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DD7E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41350DBF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19176" w14:textId="77777777" w:rsidR="00F5326E" w:rsidRDefault="00F5326E" w:rsidP="00F5326E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65F4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28ACE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3AA1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31D2445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3EE8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833A59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006449D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117CB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A8F0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ED8D1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07D6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EA7AA1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Cap Y.</w:t>
            </w:r>
          </w:p>
        </w:tc>
      </w:tr>
      <w:tr w:rsidR="00F5326E" w14:paraId="3A44C680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D269D" w14:textId="77777777" w:rsidR="00F5326E" w:rsidRDefault="00F5326E" w:rsidP="00F5326E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F20C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13+770</w:t>
            </w:r>
          </w:p>
          <w:p w14:paraId="06B9B15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13+820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5F74E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D3FDB" w14:textId="77777777" w:rsidR="00F5326E" w:rsidRDefault="00F5326E" w:rsidP="00BC36F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Timişeni</w:t>
            </w:r>
          </w:p>
          <w:p w14:paraId="7B078A33" w14:textId="77777777" w:rsidR="00F5326E" w:rsidRDefault="00F5326E" w:rsidP="00BC36F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DB7F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77F3C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8E80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B30F6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218F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Inclusiv peste sch. 2 Cap Y Timișeni</w:t>
            </w:r>
          </w:p>
        </w:tc>
      </w:tr>
      <w:tr w:rsidR="00F5326E" w14:paraId="39425EDD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FDF42" w14:textId="77777777" w:rsidR="00F5326E" w:rsidRDefault="00F5326E" w:rsidP="00F5326E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4E11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CCC03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B44A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Timişeni</w:t>
            </w:r>
          </w:p>
          <w:p w14:paraId="715602B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372A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E42962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86C47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ECC8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8ACF0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F238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1, Cap X și sch. 2, Cap Y.</w:t>
            </w:r>
          </w:p>
        </w:tc>
      </w:tr>
      <w:tr w:rsidR="00F5326E" w14:paraId="4CCE00E6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E0AF1" w14:textId="77777777" w:rsidR="00F5326E" w:rsidRDefault="00F5326E" w:rsidP="00F5326E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6A46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DEFFE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C9E51" w14:textId="77777777" w:rsidR="00F5326E" w:rsidRDefault="00F5326E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Timişeni</w:t>
            </w:r>
          </w:p>
          <w:p w14:paraId="6652685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A709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DD1D5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799B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1014E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C08E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1, 4 și 5 Cap Y.</w:t>
            </w:r>
          </w:p>
        </w:tc>
      </w:tr>
      <w:tr w:rsidR="00F5326E" w14:paraId="6CF2D68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54AE1" w14:textId="77777777" w:rsidR="00F5326E" w:rsidRDefault="00F5326E" w:rsidP="00F5326E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64C9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609B0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E78E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54E2340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3BEA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5E5BDA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A4162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B148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F8DA1" w14:textId="77777777" w:rsidR="00F5326E" w:rsidRPr="00ED5B96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94CB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sch. 15, </w:t>
            </w:r>
          </w:p>
          <w:p w14:paraId="0521638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255C66">
              <w:rPr>
                <w:b/>
                <w:bCs/>
                <w:i/>
                <w:iCs/>
                <w:sz w:val="20"/>
                <w:lang w:val="ro-RO"/>
              </w:rPr>
              <w:t>St. Jebel</w:t>
            </w:r>
          </w:p>
        </w:tc>
      </w:tr>
      <w:tr w:rsidR="00F5326E" w14:paraId="3C3F2E9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BE4C3" w14:textId="77777777" w:rsidR="00F5326E" w:rsidRDefault="00F5326E" w:rsidP="00F5326E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3D4D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951A9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EAF8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33901CB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B6AE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2185B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D4A7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F07FA" w14:textId="77777777" w:rsidR="00F5326E" w:rsidRPr="00ED5B96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203F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Cap X.</w:t>
            </w:r>
          </w:p>
        </w:tc>
      </w:tr>
      <w:tr w:rsidR="00F5326E" w14:paraId="70DB3E0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A329C" w14:textId="77777777" w:rsidR="00F5326E" w:rsidRDefault="00F5326E" w:rsidP="00F5326E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484E1" w14:textId="77777777" w:rsidR="00F5326E" w:rsidRDefault="00F5326E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A8F65" w14:textId="77777777" w:rsidR="00F5326E" w:rsidRDefault="00F5326E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BDF7F" w14:textId="77777777" w:rsidR="00F5326E" w:rsidRDefault="00F5326E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11A9E1C2" w14:textId="77777777" w:rsidR="00F5326E" w:rsidRDefault="00F5326E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6820E" w14:textId="77777777" w:rsidR="00F5326E" w:rsidRDefault="00F5326E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81DDD" w14:textId="77777777" w:rsidR="00F5326E" w:rsidRDefault="00F5326E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E8BC3" w14:textId="77777777" w:rsidR="00F5326E" w:rsidRDefault="00F5326E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4A7EE" w14:textId="77777777" w:rsidR="00F5326E" w:rsidRPr="00ED5B96" w:rsidRDefault="00F5326E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B4B78" w14:textId="77777777" w:rsidR="00F5326E" w:rsidRDefault="00F5326E" w:rsidP="00AE32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și 5 Cap X.</w:t>
            </w:r>
          </w:p>
        </w:tc>
      </w:tr>
      <w:tr w:rsidR="00F5326E" w14:paraId="615FA54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7105F" w14:textId="77777777" w:rsidR="00F5326E" w:rsidRDefault="00F5326E" w:rsidP="00F5326E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BDC2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9EDF5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A9A6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53E26FC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729F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F42C30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19208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BFB4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27E85" w14:textId="77777777" w:rsidR="00F5326E" w:rsidRPr="00ED5B96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C9DF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sch. 9, </w:t>
            </w:r>
          </w:p>
          <w:p w14:paraId="48B4F67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255C66">
              <w:rPr>
                <w:b/>
                <w:bCs/>
                <w:i/>
                <w:iCs/>
                <w:sz w:val="20"/>
                <w:lang w:val="ro-RO"/>
              </w:rPr>
              <w:t>St. Jebel</w:t>
            </w:r>
          </w:p>
        </w:tc>
      </w:tr>
      <w:tr w:rsidR="00F5326E" w14:paraId="2BD2E7A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51054" w14:textId="77777777" w:rsidR="00F5326E" w:rsidRDefault="00F5326E" w:rsidP="00F5326E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0377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BA420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40A5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 -</w:t>
            </w:r>
          </w:p>
          <w:p w14:paraId="4FDD4D3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9591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B4362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4EED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B07E5" w14:textId="77777777" w:rsidR="00F5326E" w:rsidRPr="00ED5B96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A9D9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D9D0CB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și 6 </w:t>
            </w:r>
          </w:p>
          <w:p w14:paraId="5CFE88C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Y.</w:t>
            </w:r>
          </w:p>
        </w:tc>
      </w:tr>
      <w:tr w:rsidR="00F5326E" w14:paraId="6CC4056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DE0EF" w14:textId="77777777" w:rsidR="00F5326E" w:rsidRDefault="00F5326E" w:rsidP="00F5326E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B26E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29+300</w:t>
            </w:r>
          </w:p>
          <w:p w14:paraId="5F909CA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75F21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95D5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Jebel  - Voiteni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F939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E341F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22D2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B0B3C" w14:textId="77777777" w:rsidR="00F5326E" w:rsidRPr="00ED5B96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AD40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4191D3A2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00E7E" w14:textId="77777777" w:rsidR="00F5326E" w:rsidRDefault="00F5326E" w:rsidP="00F5326E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8DC1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0B39A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6F2F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1E4497C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0365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086A8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AD4F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7E967" w14:textId="77777777" w:rsidR="00F5326E" w:rsidRPr="00ED5B96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21C0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1FA7CC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2, Cap X.</w:t>
            </w:r>
          </w:p>
        </w:tc>
      </w:tr>
      <w:tr w:rsidR="00F5326E" w14:paraId="0F1EAF77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0B290" w14:textId="77777777" w:rsidR="00F5326E" w:rsidRDefault="00F5326E" w:rsidP="00F5326E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F077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D5EAF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610E1" w14:textId="77777777" w:rsidR="00F5326E" w:rsidRDefault="00F5326E" w:rsidP="002D4AF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28324F2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abătută/directă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31C4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4, 6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FACF9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BB19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98FC1" w14:textId="77777777" w:rsidR="00F5326E" w:rsidRPr="00ED5B96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CB009" w14:textId="77777777" w:rsidR="00F5326E" w:rsidRDefault="00F5326E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3FA29B3" w14:textId="77777777" w:rsidR="00F5326E" w:rsidRDefault="00F5326E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 2, 3 și 4..</w:t>
            </w:r>
          </w:p>
        </w:tc>
      </w:tr>
      <w:tr w:rsidR="00F5326E" w14:paraId="7D3CFDA9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E303D" w14:textId="77777777" w:rsidR="00F5326E" w:rsidRDefault="00F5326E" w:rsidP="00F5326E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D5CF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3C75450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605B1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54393" w14:textId="77777777" w:rsidR="00F5326E" w:rsidRDefault="00F5326E" w:rsidP="00DC767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Voiteni – </w:t>
            </w:r>
            <w:r>
              <w:rPr>
                <w:b/>
                <w:bCs/>
                <w:sz w:val="20"/>
                <w:lang w:val="ro-RO"/>
              </w:rPr>
              <w:br/>
              <w:t>Ax St. Gătaia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E240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8571D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2CD1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22E11" w14:textId="77777777" w:rsidR="00F5326E" w:rsidRPr="00ED5B96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E05AF" w14:textId="77777777" w:rsidR="00F5326E" w:rsidRDefault="00F5326E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RV 30 km/h pt trenurile de marfă</w:t>
            </w:r>
          </w:p>
        </w:tc>
      </w:tr>
      <w:tr w:rsidR="00F5326E" w14:paraId="548CACAD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C3C99" w14:textId="77777777" w:rsidR="00F5326E" w:rsidRDefault="00F5326E" w:rsidP="00F5326E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D8B5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25+360</w:t>
            </w:r>
          </w:p>
          <w:p w14:paraId="6DA6F5D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26+360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35C7B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FA6E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Gătaia -</w:t>
            </w:r>
          </w:p>
          <w:p w14:paraId="106221E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Berzovia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AEFF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58451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1F53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9E886" w14:textId="77777777" w:rsidR="00F5326E" w:rsidRPr="00ED5B96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A1B7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2C32CCBC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939C5" w14:textId="77777777" w:rsidR="00F5326E" w:rsidRDefault="00F5326E" w:rsidP="00F5326E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A1B0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43+520</w:t>
            </w:r>
          </w:p>
          <w:p w14:paraId="03AAA01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46+792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BC0E9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4737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Berzovia - </w:t>
            </w:r>
          </w:p>
          <w:p w14:paraId="77BED81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Vasiova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4392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073F0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CAD0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5F201" w14:textId="77777777" w:rsidR="00F5326E" w:rsidRPr="00ED5B96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1E6C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D0E648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5326E" w14:paraId="67CE1457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5055D" w14:textId="77777777" w:rsidR="00F5326E" w:rsidRDefault="00F5326E" w:rsidP="00F5326E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B9C0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E5B56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2F07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Vasiova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1148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D3119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14C7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E8C60" w14:textId="77777777" w:rsidR="00F5326E" w:rsidRPr="00ED5B96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C2C5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7D0570B5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F4EC8" w14:textId="77777777" w:rsidR="00F5326E" w:rsidRDefault="00F5326E" w:rsidP="00F5326E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E2E3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ED7FB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08B4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Vasiova linia 2 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C0D7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E676C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2937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0388A" w14:textId="77777777" w:rsidR="00F5326E" w:rsidRPr="00ED5B96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5C6B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0F73DF00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1D739" w14:textId="77777777" w:rsidR="00F5326E" w:rsidRDefault="00F5326E" w:rsidP="00F5326E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A8F2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55+200</w:t>
            </w:r>
          </w:p>
          <w:p w14:paraId="3201D4A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60+271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7170F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C438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Vasiova - Reșița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6C0B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D3627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35D0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557E5" w14:textId="77777777" w:rsidR="00F5326E" w:rsidRPr="00ED5B96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9D16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46FB608A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EB067" w14:textId="77777777" w:rsidR="00F5326E" w:rsidRDefault="00F5326E" w:rsidP="00F5326E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2627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64+000</w:t>
            </w:r>
          </w:p>
          <w:p w14:paraId="7988639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19B6F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4A34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Reșița Nord - </w:t>
            </w:r>
          </w:p>
          <w:p w14:paraId="5049A0B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Reșița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8136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D3EB8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BECA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3FF98" w14:textId="77777777" w:rsidR="00F5326E" w:rsidRPr="00ED5B96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1342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4AE5CF3D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35ED5" w14:textId="77777777" w:rsidR="00F5326E" w:rsidRDefault="00F5326E" w:rsidP="00F5326E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9DCE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C8DB8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592B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ABCF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B502FF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13, 15, 19, 25, 33, 35,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BECB8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52EA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C88E7" w14:textId="77777777" w:rsidR="00F5326E" w:rsidRPr="00ED5B96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CC88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1 - 8 abătute Cap X</w:t>
            </w:r>
          </w:p>
        </w:tc>
      </w:tr>
      <w:tr w:rsidR="00F5326E" w14:paraId="39E08455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C3C16" w14:textId="77777777" w:rsidR="00F5326E" w:rsidRDefault="00F5326E" w:rsidP="00F5326E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A0B8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93DD8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64E5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8A617" w14:textId="77777777" w:rsidR="00F5326E" w:rsidRDefault="00F5326E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098A091" w14:textId="77777777" w:rsidR="00F5326E" w:rsidRDefault="00F5326E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6A5496D7" w14:textId="77777777" w:rsidR="00F5326E" w:rsidRDefault="00F5326E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18, 26, 40, 42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BB0D6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BEFD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BD1E1" w14:textId="77777777" w:rsidR="00F5326E" w:rsidRPr="00ED5B96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FA45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1 - 8 abătute Cap Y</w:t>
            </w:r>
          </w:p>
        </w:tc>
      </w:tr>
      <w:tr w:rsidR="00F5326E" w14:paraId="67015EFC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18BEA" w14:textId="77777777" w:rsidR="00F5326E" w:rsidRDefault="00F5326E" w:rsidP="00F5326E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1847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2EDBE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7744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3C078" w14:textId="77777777" w:rsidR="00F5326E" w:rsidRDefault="00F5326E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93BBA4D" w14:textId="77777777" w:rsidR="00F5326E" w:rsidRDefault="00F5326E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5366D571" w14:textId="77777777" w:rsidR="00F5326E" w:rsidRDefault="00F5326E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28/30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7361B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36C6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33112" w14:textId="77777777" w:rsidR="00F5326E" w:rsidRPr="00ED5B96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E3E1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8 abătute Cap Y</w:t>
            </w:r>
          </w:p>
        </w:tc>
      </w:tr>
    </w:tbl>
    <w:p w14:paraId="3AA5C6D5" w14:textId="77777777" w:rsidR="00F5326E" w:rsidRDefault="00F5326E">
      <w:pPr>
        <w:spacing w:before="40" w:after="40" w:line="192" w:lineRule="auto"/>
        <w:ind w:right="57"/>
        <w:rPr>
          <w:sz w:val="20"/>
          <w:lang w:val="ro-RO"/>
        </w:rPr>
      </w:pPr>
    </w:p>
    <w:p w14:paraId="44699EDA" w14:textId="77777777" w:rsidR="00F5326E" w:rsidRDefault="00F5326E" w:rsidP="00C13E1E">
      <w:pPr>
        <w:pStyle w:val="Heading1"/>
        <w:spacing w:line="360" w:lineRule="auto"/>
      </w:pPr>
      <w:r>
        <w:t>LINIA 125</w:t>
      </w:r>
    </w:p>
    <w:p w14:paraId="22FFEF89" w14:textId="77777777" w:rsidR="00F5326E" w:rsidRDefault="00F5326E" w:rsidP="00C52D69">
      <w:pPr>
        <w:pStyle w:val="Heading1"/>
        <w:spacing w:line="360" w:lineRule="auto"/>
        <w:rPr>
          <w:b w:val="0"/>
          <w:bCs w:val="0"/>
          <w:sz w:val="8"/>
        </w:rPr>
      </w:pPr>
      <w:r>
        <w:t>TIMIŞOARA SUD - BUZIAŞ</w:t>
      </w:r>
    </w:p>
    <w:p w14:paraId="4F95192F" w14:textId="77777777" w:rsidR="00F5326E" w:rsidRDefault="00F5326E" w:rsidP="00C52D69">
      <w:pPr>
        <w:pStyle w:val="Heading1"/>
        <w:spacing w:line="360" w:lineRule="auto"/>
        <w:rPr>
          <w:b w:val="0"/>
          <w:bCs w:val="0"/>
          <w:sz w:val="8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F5326E" w14:paraId="14A811E4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405AE" w14:textId="77777777" w:rsidR="00F5326E" w:rsidRDefault="00F5326E" w:rsidP="00F5326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AA36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A786F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B1D0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78F491A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532F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6600686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2D066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1B8B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902C6" w14:textId="77777777" w:rsidR="00F5326E" w:rsidRPr="00CE363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C572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abătute.</w:t>
            </w:r>
          </w:p>
        </w:tc>
      </w:tr>
      <w:tr w:rsidR="00F5326E" w14:paraId="67AACDED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31D71" w14:textId="77777777" w:rsidR="00F5326E" w:rsidRDefault="00F5326E" w:rsidP="00F5326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D21B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0+260</w:t>
            </w:r>
          </w:p>
          <w:p w14:paraId="20131CA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F3545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B628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20305D7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E787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F7B90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42E8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A14D6" w14:textId="77777777" w:rsidR="00F5326E" w:rsidRPr="00CE363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E324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02BB42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Restricție peste breteaua din Cap Y, st. Timișoara Sud.</w:t>
            </w:r>
          </w:p>
        </w:tc>
      </w:tr>
      <w:tr w:rsidR="00F5326E" w14:paraId="4618DE02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AD8D0" w14:textId="77777777" w:rsidR="00F5326E" w:rsidRDefault="00F5326E" w:rsidP="00F5326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C63A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6D694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2C35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61FD60D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9B9D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68DBC98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52CFC22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8E250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EBFB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EF46E" w14:textId="77777777" w:rsidR="00F5326E" w:rsidRPr="00CE363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3E51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8E9A2D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Cap Y.</w:t>
            </w:r>
          </w:p>
        </w:tc>
      </w:tr>
      <w:tr w:rsidR="00F5326E" w14:paraId="3046F8D4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9CCA4" w14:textId="77777777" w:rsidR="00F5326E" w:rsidRDefault="00F5326E" w:rsidP="00F5326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C883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2A19D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ED2A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Semenic</w:t>
            </w:r>
          </w:p>
          <w:p w14:paraId="45E37F7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abatuta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D162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C67928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E613A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4A97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6FBD2" w14:textId="77777777" w:rsidR="00F5326E" w:rsidRPr="00CE363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7983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7F1088B8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4B31C" w14:textId="77777777" w:rsidR="00F5326E" w:rsidRDefault="00F5326E" w:rsidP="00F5326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807B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4+486</w:t>
            </w:r>
          </w:p>
          <w:p w14:paraId="2AEC1F4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18+262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93BD0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883E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Semenic -</w:t>
            </w:r>
          </w:p>
          <w:p w14:paraId="60E96A5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Sacoșu Mic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09C1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1D396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EED3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055DE" w14:textId="77777777" w:rsidR="00F5326E" w:rsidRPr="00CE363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AE02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9B6A62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5326E" w14:paraId="3950DB2A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9EC49" w14:textId="77777777" w:rsidR="00F5326E" w:rsidRDefault="00F5326E" w:rsidP="00F5326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A86A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24+500</w:t>
            </w:r>
          </w:p>
          <w:p w14:paraId="309CC89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79ED3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4BBF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Sacoșu Mic - Buziaș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B351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F9436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5969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ED075" w14:textId="77777777" w:rsidR="00F5326E" w:rsidRPr="00CE363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FFBE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28C19A3D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49DEA" w14:textId="77777777" w:rsidR="00F5326E" w:rsidRDefault="00F5326E" w:rsidP="00F5326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B1B0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8FA05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C4BC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Buziaș</w:t>
            </w:r>
          </w:p>
          <w:p w14:paraId="73C534A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2505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6, 8 și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04FA6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C88D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B8656" w14:textId="77777777" w:rsidR="00F5326E" w:rsidRPr="00CE363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D7B5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în Cap Y a linilor 1, 2 și 3 ab.</w:t>
            </w:r>
          </w:p>
        </w:tc>
      </w:tr>
    </w:tbl>
    <w:p w14:paraId="2646E3A3" w14:textId="77777777" w:rsidR="00F5326E" w:rsidRDefault="00F5326E">
      <w:pPr>
        <w:spacing w:before="40" w:after="40" w:line="192" w:lineRule="auto"/>
        <w:ind w:right="57"/>
        <w:rPr>
          <w:sz w:val="20"/>
          <w:lang w:val="ro-RO"/>
        </w:rPr>
      </w:pPr>
    </w:p>
    <w:p w14:paraId="6F97B38E" w14:textId="77777777" w:rsidR="00F5326E" w:rsidRDefault="00F5326E" w:rsidP="00E56A6A">
      <w:pPr>
        <w:pStyle w:val="Heading1"/>
        <w:spacing w:line="360" w:lineRule="auto"/>
      </w:pPr>
      <w:r>
        <w:t>LINIA 200</w:t>
      </w:r>
    </w:p>
    <w:p w14:paraId="29D030F8" w14:textId="77777777" w:rsidR="00F5326E" w:rsidRDefault="00F5326E" w:rsidP="00564AE3">
      <w:pPr>
        <w:pStyle w:val="Heading1"/>
        <w:spacing w:line="360" w:lineRule="auto"/>
        <w:rPr>
          <w:b w:val="0"/>
          <w:bCs w:val="0"/>
          <w:sz w:val="8"/>
        </w:rPr>
      </w:pPr>
      <w:r>
        <w:t>POD MUREŞ - COŞLARIU - CURTICI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F5326E" w14:paraId="28B375F4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3609A" w14:textId="77777777" w:rsidR="00F5326E" w:rsidRDefault="00F5326E" w:rsidP="00F5326E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DCAD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1AEC4EB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562F4" w14:textId="77777777" w:rsidR="00F5326E" w:rsidRPr="00032DF2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2109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Orăştie -</w:t>
            </w:r>
          </w:p>
          <w:p w14:paraId="56445F7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Simeria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FC29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994BE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C0E1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24759D1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8442F" w14:textId="77777777" w:rsidR="00F5326E" w:rsidRPr="00032DF2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CAE31" w14:textId="77777777" w:rsidR="00F5326E" w:rsidRPr="00F716C0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Semnalizate ca limitare de viteză.</w:t>
            </w:r>
          </w:p>
        </w:tc>
      </w:tr>
      <w:tr w:rsidR="00F5326E" w14:paraId="2C5E90C7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0D7B4" w14:textId="77777777" w:rsidR="00F5326E" w:rsidRDefault="00F5326E" w:rsidP="00F5326E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FC180" w14:textId="77777777" w:rsidR="00F5326E" w:rsidRDefault="00F5326E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394F0C50" w14:textId="77777777" w:rsidR="00F5326E" w:rsidRDefault="00F5326E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83779" w14:textId="77777777" w:rsidR="00F5326E" w:rsidRDefault="00F5326E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4F1B3" w14:textId="77777777" w:rsidR="00F5326E" w:rsidRDefault="00F5326E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Ilia –</w:t>
            </w:r>
          </w:p>
          <w:p w14:paraId="57094A93" w14:textId="77777777" w:rsidR="00F5326E" w:rsidRDefault="00F5326E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ECEA2" w14:textId="77777777" w:rsidR="00F5326E" w:rsidRDefault="00F5326E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9DF8B" w14:textId="77777777" w:rsidR="00F5326E" w:rsidRDefault="00F5326E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17DF0" w14:textId="77777777" w:rsidR="00F5326E" w:rsidRDefault="00F5326E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2C991AA2" w14:textId="77777777" w:rsidR="00F5326E" w:rsidRDefault="00F5326E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F8668" w14:textId="77777777" w:rsidR="00F5326E" w:rsidRDefault="00F5326E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3F72E" w14:textId="77777777" w:rsidR="00F5326E" w:rsidRDefault="00F5326E" w:rsidP="0081019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F5326E" w14:paraId="521A5D17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4FFE1" w14:textId="77777777" w:rsidR="00F5326E" w:rsidRDefault="00F5326E" w:rsidP="00F5326E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92F8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3AE24C1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E6268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1E4E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4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769C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2CF49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7205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0E7B3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5910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5326E" w14:paraId="4AC3E66A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20C21" w14:textId="77777777" w:rsidR="00F5326E" w:rsidRDefault="00F5326E" w:rsidP="00F5326E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8207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30E5D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ACD0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3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8EEE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0ACC3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0A72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4CFA709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E4BBD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C674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5326E" w14:paraId="71116040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B4A7F" w14:textId="77777777" w:rsidR="00F5326E" w:rsidRDefault="00F5326E" w:rsidP="00F5326E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5C9BF" w14:textId="77777777" w:rsidR="00F5326E" w:rsidRDefault="00F5326E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09E9758A" w14:textId="77777777" w:rsidR="00F5326E" w:rsidRDefault="00F5326E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ED7BE" w14:textId="77777777" w:rsidR="00F5326E" w:rsidRDefault="00F5326E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77F18" w14:textId="77777777" w:rsidR="00F5326E" w:rsidRDefault="00F5326E" w:rsidP="00DF4E4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Ilia –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3AB37" w14:textId="77777777" w:rsidR="00F5326E" w:rsidRDefault="00F5326E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C1B3E" w14:textId="77777777" w:rsidR="00F5326E" w:rsidRDefault="00F5326E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E178E" w14:textId="77777777" w:rsidR="00F5326E" w:rsidRDefault="00F5326E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60EA6A24" w14:textId="77777777" w:rsidR="00F5326E" w:rsidRDefault="00F5326E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6D2D4" w14:textId="77777777" w:rsidR="00F5326E" w:rsidRDefault="00F5326E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2CA22" w14:textId="77777777" w:rsidR="00F5326E" w:rsidRDefault="00F5326E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5326E" w14:paraId="0D8F5282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678A7" w14:textId="77777777" w:rsidR="00F5326E" w:rsidRDefault="00F5326E" w:rsidP="00F5326E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F6CD2" w14:textId="77777777" w:rsidR="00F5326E" w:rsidRDefault="00F5326E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E7912" w14:textId="77777777" w:rsidR="00F5326E" w:rsidRDefault="00F5326E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79E00" w14:textId="77777777" w:rsidR="00F5326E" w:rsidRDefault="00F5326E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7A254681" w14:textId="77777777" w:rsidR="00F5326E" w:rsidRDefault="00F5326E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EC145" w14:textId="77777777" w:rsidR="00F5326E" w:rsidRDefault="00F5326E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93806" w14:textId="77777777" w:rsidR="00F5326E" w:rsidRDefault="00F5326E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734B8" w14:textId="77777777" w:rsidR="00F5326E" w:rsidRDefault="00F5326E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527+400</w:t>
            </w:r>
          </w:p>
          <w:p w14:paraId="1FFE4EF6" w14:textId="77777777" w:rsidR="00F5326E" w:rsidRDefault="00F5326E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7FE38" w14:textId="77777777" w:rsidR="00F5326E" w:rsidRDefault="00F5326E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095CA" w14:textId="77777777" w:rsidR="00F5326E" w:rsidRDefault="00F5326E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5326E" w14:paraId="5F74AB22" w14:textId="77777777">
        <w:trPr>
          <w:cantSplit/>
          <w:trHeight w:val="2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CFCE6" w14:textId="77777777" w:rsidR="00F5326E" w:rsidRDefault="00F5326E" w:rsidP="00F5326E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EDBD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3E015" w14:textId="77777777" w:rsidR="00F5326E" w:rsidRPr="00032DF2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8427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45FAE25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9066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F079A7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DF3DE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1524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F5F30" w14:textId="77777777" w:rsidR="00F5326E" w:rsidRPr="00032DF2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3A103" w14:textId="77777777" w:rsidR="00F5326E" w:rsidRPr="00F716C0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5326E" w14:paraId="6245A2C0" w14:textId="77777777" w:rsidTr="00816AE9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6164A" w14:textId="77777777" w:rsidR="00F5326E" w:rsidRDefault="00F5326E" w:rsidP="00F5326E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1CDAE" w14:textId="77777777" w:rsidR="00F5326E" w:rsidRDefault="00F5326E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3CDC59E9" w14:textId="77777777" w:rsidR="00F5326E" w:rsidRDefault="00F5326E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22758" w14:textId="77777777" w:rsidR="00F5326E" w:rsidRDefault="00F5326E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C43CA" w14:textId="77777777" w:rsidR="00F5326E" w:rsidRDefault="00F5326E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Săvîrșin -</w:t>
            </w:r>
          </w:p>
          <w:p w14:paraId="58A1A114" w14:textId="77777777" w:rsidR="00F5326E" w:rsidRDefault="00F5326E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Vărădia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D707B" w14:textId="77777777" w:rsidR="00F5326E" w:rsidRDefault="00F5326E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0EDF5" w14:textId="77777777" w:rsidR="00F5326E" w:rsidRDefault="00F5326E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5B097" w14:textId="77777777" w:rsidR="00F5326E" w:rsidRDefault="00F5326E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01044981" w14:textId="77777777" w:rsidR="00F5326E" w:rsidRDefault="00F5326E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499A1" w14:textId="77777777" w:rsidR="00F5326E" w:rsidRDefault="00F5326E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67F12" w14:textId="77777777" w:rsidR="00F5326E" w:rsidRDefault="00F5326E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5326E" w14:paraId="6A4C231E" w14:textId="77777777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193B4" w14:textId="77777777" w:rsidR="00F5326E" w:rsidRDefault="00F5326E" w:rsidP="00F5326E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C2A6C" w14:textId="77777777" w:rsidR="00F5326E" w:rsidRDefault="00F5326E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592+450</w:t>
            </w:r>
          </w:p>
          <w:p w14:paraId="5FC43664" w14:textId="77777777" w:rsidR="00F5326E" w:rsidRDefault="00F5326E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592+500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78D46" w14:textId="77777777" w:rsidR="00F5326E" w:rsidRDefault="00F5326E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35BF7" w14:textId="77777777" w:rsidR="00F5326E" w:rsidRDefault="00F5326E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Radna linia 2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C1302" w14:textId="77777777" w:rsidR="00F5326E" w:rsidRDefault="00F5326E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20C5E" w14:textId="77777777" w:rsidR="00F5326E" w:rsidRDefault="00F5326E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1476A" w14:textId="77777777" w:rsidR="00F5326E" w:rsidRDefault="00F5326E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DA278" w14:textId="77777777" w:rsidR="00F5326E" w:rsidRDefault="00F5326E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EC443" w14:textId="77777777" w:rsidR="00F5326E" w:rsidRDefault="00F5326E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Inclusiv peste sch. 16 Cap Y</w:t>
            </w:r>
          </w:p>
        </w:tc>
      </w:tr>
    </w:tbl>
    <w:p w14:paraId="05EC1B94" w14:textId="77777777" w:rsidR="00F5326E" w:rsidRDefault="00F5326E" w:rsidP="00623FF6">
      <w:pPr>
        <w:spacing w:before="40" w:after="40" w:line="192" w:lineRule="auto"/>
        <w:ind w:right="57"/>
        <w:rPr>
          <w:lang w:val="ro-RO"/>
        </w:rPr>
      </w:pPr>
    </w:p>
    <w:p w14:paraId="768693F5" w14:textId="77777777" w:rsidR="00F5326E" w:rsidRDefault="00F5326E" w:rsidP="006D4098">
      <w:pPr>
        <w:pStyle w:val="Heading1"/>
        <w:spacing w:line="360" w:lineRule="auto"/>
      </w:pPr>
      <w:r>
        <w:lastRenderedPageBreak/>
        <w:t>LINIA 201</w:t>
      </w:r>
    </w:p>
    <w:p w14:paraId="23E706E8" w14:textId="77777777" w:rsidR="00F5326E" w:rsidRDefault="00F5326E" w:rsidP="00647561">
      <w:pPr>
        <w:pStyle w:val="Heading1"/>
        <w:spacing w:line="360" w:lineRule="auto"/>
        <w:rPr>
          <w:b w:val="0"/>
          <w:bCs w:val="0"/>
          <w:sz w:val="8"/>
        </w:rPr>
      </w:pPr>
      <w:r>
        <w:t>TEIUŞ - COŞLARIU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2"/>
        <w:gridCol w:w="2199"/>
        <w:gridCol w:w="869"/>
        <w:gridCol w:w="752"/>
        <w:gridCol w:w="879"/>
        <w:gridCol w:w="752"/>
        <w:gridCol w:w="2487"/>
      </w:tblGrid>
      <w:tr w:rsidR="00F5326E" w14:paraId="6677C6CA" w14:textId="77777777">
        <w:trPr>
          <w:cantSplit/>
          <w:trHeight w:val="267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0B125" w14:textId="77777777" w:rsidR="00F5326E" w:rsidRDefault="00F5326E" w:rsidP="00F5326E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8C17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3CBB9" w14:textId="77777777" w:rsidR="00F5326E" w:rsidRPr="00C937B4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B66F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39D9641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1FB8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6F7B722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la maca-</w:t>
            </w:r>
          </w:p>
          <w:p w14:paraId="6DD876D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zul extrem</w:t>
            </w:r>
          </w:p>
          <w:p w14:paraId="245453C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39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DBC66" w14:textId="77777777" w:rsidR="00F5326E" w:rsidRPr="00C937B4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7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1721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3B34D" w14:textId="77777777" w:rsidR="00F5326E" w:rsidRPr="00C937B4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278F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30A3F95F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22786" w14:textId="77777777" w:rsidR="00F5326E" w:rsidRDefault="00F5326E" w:rsidP="00F5326E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307F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63340" w14:textId="77777777" w:rsidR="00F5326E" w:rsidRPr="00C937B4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8FCE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008A53C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BCAE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065190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DFD8E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50C8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E45A6" w14:textId="77777777" w:rsidR="00F5326E" w:rsidRPr="00C937B4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2CA6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5CB5D6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5CB3B0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şi 10.</w:t>
            </w:r>
          </w:p>
        </w:tc>
      </w:tr>
      <w:tr w:rsidR="00F5326E" w14:paraId="2E727047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28117" w14:textId="77777777" w:rsidR="00F5326E" w:rsidRDefault="00F5326E" w:rsidP="00F5326E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EFF1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CBD84" w14:textId="77777777" w:rsidR="00F5326E" w:rsidRPr="00C937B4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F589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3446079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F412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192EED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2D752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B5DB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7627E" w14:textId="77777777" w:rsidR="00F5326E" w:rsidRPr="00C937B4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A3EE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3D9C40E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</w:tbl>
    <w:p w14:paraId="774A1A86" w14:textId="77777777" w:rsidR="00F5326E" w:rsidRPr="003012FC" w:rsidRDefault="00F5326E">
      <w:pPr>
        <w:spacing w:before="40" w:after="40" w:line="192" w:lineRule="auto"/>
        <w:ind w:right="57"/>
      </w:pPr>
    </w:p>
    <w:p w14:paraId="3F9E4F7E" w14:textId="77777777" w:rsidR="00F5326E" w:rsidRDefault="00F5326E" w:rsidP="00C53936">
      <w:pPr>
        <w:pStyle w:val="Heading1"/>
        <w:spacing w:line="360" w:lineRule="auto"/>
      </w:pPr>
      <w:r>
        <w:t>LINIA 202 A</w:t>
      </w:r>
    </w:p>
    <w:p w14:paraId="375C5EE1" w14:textId="77777777" w:rsidR="00F5326E" w:rsidRDefault="00F5326E" w:rsidP="00DF1411">
      <w:pPr>
        <w:pStyle w:val="Heading1"/>
        <w:spacing w:line="360" w:lineRule="auto"/>
        <w:rPr>
          <w:b w:val="0"/>
          <w:bCs w:val="0"/>
          <w:sz w:val="8"/>
        </w:rPr>
      </w:pPr>
      <w:r>
        <w:t>TURDAŞ - SIMERIA TRIAJ (DELTA)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55"/>
        <w:gridCol w:w="772"/>
        <w:gridCol w:w="2201"/>
        <w:gridCol w:w="870"/>
        <w:gridCol w:w="757"/>
        <w:gridCol w:w="869"/>
        <w:gridCol w:w="753"/>
        <w:gridCol w:w="9"/>
        <w:gridCol w:w="2483"/>
      </w:tblGrid>
      <w:tr w:rsidR="00F5326E" w14:paraId="35781B6E" w14:textId="77777777">
        <w:trPr>
          <w:cantSplit/>
          <w:trHeight w:val="120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0A9DD" w14:textId="77777777" w:rsidR="00F5326E" w:rsidRDefault="00F5326E" w:rsidP="00F5326E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1721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34228" w14:textId="77777777" w:rsidR="00F5326E" w:rsidRPr="00874940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DFC4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Simeria Triaj Grupa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3300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4D96D52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C6475" w14:textId="77777777" w:rsidR="00F5326E" w:rsidRPr="0048429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8429E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698D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19298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1B70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1D, 2D şi 3D.</w:t>
            </w:r>
          </w:p>
        </w:tc>
      </w:tr>
      <w:tr w:rsidR="00F5326E" w14:paraId="0DBDEFD4" w14:textId="77777777">
        <w:trPr>
          <w:cantSplit/>
          <w:trHeight w:val="138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11D4E" w14:textId="77777777" w:rsidR="00F5326E" w:rsidRDefault="00F5326E" w:rsidP="00F5326E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E2B1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76DC3" w14:textId="77777777" w:rsidR="00F5326E" w:rsidRPr="00874940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AC75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 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DB42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57025" w14:textId="77777777" w:rsidR="00F5326E" w:rsidRPr="0048429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C20D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3E8FC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DFD8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 abătută Cap Y.</w:t>
            </w:r>
          </w:p>
          <w:p w14:paraId="69436EF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B05EF6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F5326E" w:rsidRPr="00743905" w14:paraId="2473DA57" w14:textId="77777777">
        <w:trPr>
          <w:cantSplit/>
          <w:trHeight w:val="13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64E57" w14:textId="77777777" w:rsidR="00F5326E" w:rsidRPr="00743905" w:rsidRDefault="00F5326E" w:rsidP="00F5326E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82D87" w14:textId="77777777" w:rsidR="00F5326E" w:rsidRPr="00743905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3+200</w:t>
            </w:r>
          </w:p>
          <w:p w14:paraId="5F9790A6" w14:textId="77777777" w:rsidR="00F5326E" w:rsidRPr="00743905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2+100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50CC4" w14:textId="77777777" w:rsidR="00F5326E" w:rsidRPr="00743905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79A95" w14:textId="77777777" w:rsidR="00F5326E" w:rsidRPr="00743905" w:rsidRDefault="00F5326E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25924F1A" w14:textId="77777777" w:rsidR="00F5326E" w:rsidRPr="00743905" w:rsidRDefault="00F5326E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</w:t>
            </w:r>
          </w:p>
          <w:p w14:paraId="78F14D6B" w14:textId="77777777" w:rsidR="00F5326E" w:rsidRPr="00743905" w:rsidRDefault="00F5326E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5D directă, cuprinsă între </w:t>
            </w:r>
          </w:p>
          <w:p w14:paraId="5C33EBD1" w14:textId="77777777" w:rsidR="00F5326E" w:rsidRPr="00743905" w:rsidRDefault="00F5326E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T.D.J. 64 / 72 şi </w:t>
            </w:r>
          </w:p>
          <w:p w14:paraId="4EEAAB22" w14:textId="77777777" w:rsidR="00F5326E" w:rsidRPr="00743905" w:rsidRDefault="00F5326E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T.D.J. 139 / 141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41B02" w14:textId="77777777" w:rsidR="00F5326E" w:rsidRPr="00743905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CE587" w14:textId="77777777" w:rsidR="00F5326E" w:rsidRPr="00743905" w:rsidRDefault="00F5326E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E6906" w14:textId="77777777" w:rsidR="00F5326E" w:rsidRPr="00743905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FE41F" w14:textId="77777777" w:rsidR="00F5326E" w:rsidRPr="00743905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F440A" w14:textId="77777777" w:rsidR="00F5326E" w:rsidRPr="00743905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  <w:p w14:paraId="6C52181C" w14:textId="77777777" w:rsidR="00F5326E" w:rsidRPr="00743905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Staţie paralelogram.</w:t>
            </w:r>
          </w:p>
        </w:tc>
      </w:tr>
      <w:tr w:rsidR="00F5326E" w:rsidRPr="00743905" w14:paraId="37DB3358" w14:textId="77777777">
        <w:trPr>
          <w:cantSplit/>
          <w:trHeight w:val="82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C124D" w14:textId="77777777" w:rsidR="00F5326E" w:rsidRPr="00743905" w:rsidRDefault="00F5326E" w:rsidP="00F5326E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6CD85" w14:textId="77777777" w:rsidR="00F5326E" w:rsidRPr="00743905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72DF9" w14:textId="77777777" w:rsidR="00F5326E" w:rsidRPr="00743905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B8E4F" w14:textId="77777777" w:rsidR="00F5326E" w:rsidRPr="00743905" w:rsidRDefault="00F5326E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6B2F596B" w14:textId="77777777" w:rsidR="00F5326E" w:rsidRPr="00743905" w:rsidRDefault="00F5326E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12864D4B" w14:textId="77777777" w:rsidR="00F5326E" w:rsidRPr="00743905" w:rsidRDefault="00F5326E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FED9E" w14:textId="77777777" w:rsidR="00F5326E" w:rsidRPr="00743905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265BA928" w14:textId="77777777" w:rsidR="00F5326E" w:rsidRPr="00743905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137-104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52672" w14:textId="77777777" w:rsidR="00F5326E" w:rsidRPr="00743905" w:rsidRDefault="00F5326E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09EC3" w14:textId="77777777" w:rsidR="00F5326E" w:rsidRPr="00743905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74CEC" w14:textId="77777777" w:rsidR="00F5326E" w:rsidRPr="00743905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EC869" w14:textId="77777777" w:rsidR="00F5326E" w:rsidRPr="00743905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5326E" w:rsidRPr="00743905" w14:paraId="146CAC8B" w14:textId="77777777">
        <w:trPr>
          <w:cantSplit/>
          <w:trHeight w:val="71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D9095" w14:textId="77777777" w:rsidR="00F5326E" w:rsidRPr="00743905" w:rsidRDefault="00F5326E" w:rsidP="00F5326E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08743" w14:textId="77777777" w:rsidR="00F5326E" w:rsidRPr="00743905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1D4CE" w14:textId="77777777" w:rsidR="00F5326E" w:rsidRPr="00743905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DB6E8" w14:textId="77777777" w:rsidR="00F5326E" w:rsidRPr="00743905" w:rsidRDefault="00F5326E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77AEB479" w14:textId="77777777" w:rsidR="00F5326E" w:rsidRPr="00743905" w:rsidRDefault="00F5326E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044E9021" w14:textId="77777777" w:rsidR="00F5326E" w:rsidRPr="00743905" w:rsidRDefault="00F5326E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BF35D" w14:textId="77777777" w:rsidR="00F5326E" w:rsidRPr="00743905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60B42B86" w14:textId="77777777" w:rsidR="00F5326E" w:rsidRPr="00743905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68D5E" w14:textId="77777777" w:rsidR="00F5326E" w:rsidRPr="00743905" w:rsidRDefault="00F5326E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A393F" w14:textId="77777777" w:rsidR="00F5326E" w:rsidRPr="00743905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30785" w14:textId="77777777" w:rsidR="00F5326E" w:rsidRPr="00743905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446CB" w14:textId="77777777" w:rsidR="00F5326E" w:rsidRPr="00743905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</w:tbl>
    <w:p w14:paraId="28241F53" w14:textId="77777777" w:rsidR="00F5326E" w:rsidRDefault="00F5326E">
      <w:pPr>
        <w:spacing w:before="40" w:after="40" w:line="192" w:lineRule="auto"/>
        <w:ind w:right="57"/>
        <w:rPr>
          <w:sz w:val="20"/>
          <w:lang w:val="ro-RO"/>
        </w:rPr>
      </w:pPr>
    </w:p>
    <w:p w14:paraId="4D61263B" w14:textId="77777777" w:rsidR="00F5326E" w:rsidRDefault="00F5326E" w:rsidP="00BD3926">
      <w:pPr>
        <w:pStyle w:val="Heading1"/>
        <w:spacing w:line="360" w:lineRule="auto"/>
      </w:pPr>
      <w:r>
        <w:t>LINIA 202 B</w:t>
      </w:r>
    </w:p>
    <w:p w14:paraId="23049441" w14:textId="77777777" w:rsidR="00F5326E" w:rsidRDefault="00F5326E" w:rsidP="00986206">
      <w:pPr>
        <w:pStyle w:val="Heading1"/>
        <w:spacing w:line="360" w:lineRule="auto"/>
        <w:rPr>
          <w:b w:val="0"/>
          <w:bCs w:val="0"/>
          <w:sz w:val="8"/>
        </w:rPr>
      </w:pPr>
      <w:r>
        <w:t>SIMERIA - SIMERIA TRIAJ GR. D (BUCLĂ)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69"/>
        <w:gridCol w:w="758"/>
        <w:gridCol w:w="2201"/>
        <w:gridCol w:w="870"/>
        <w:gridCol w:w="757"/>
        <w:gridCol w:w="869"/>
        <w:gridCol w:w="753"/>
        <w:gridCol w:w="2492"/>
      </w:tblGrid>
      <w:tr w:rsidR="00F5326E" w14:paraId="757AD16C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84DE5" w14:textId="77777777" w:rsidR="00F5326E" w:rsidRDefault="00F5326E" w:rsidP="00F5326E">
            <w:pPr>
              <w:numPr>
                <w:ilvl w:val="0"/>
                <w:numId w:val="8"/>
              </w:numPr>
              <w:spacing w:before="120" w:after="120"/>
              <w:ind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0FA3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C20BE" w14:textId="77777777" w:rsidR="00F5326E" w:rsidRPr="007C5BF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1072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</w:t>
            </w:r>
          </w:p>
          <w:p w14:paraId="10DCD6E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D7DC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33E88D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57D21" w14:textId="77777777" w:rsidR="00F5326E" w:rsidRPr="007C5BF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E024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903FF" w14:textId="77777777" w:rsidR="00F5326E" w:rsidRPr="00BD268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B1E8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8CE17F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1D, 2D și 3D.</w:t>
            </w:r>
          </w:p>
        </w:tc>
      </w:tr>
    </w:tbl>
    <w:p w14:paraId="03C102E4" w14:textId="77777777" w:rsidR="00F5326E" w:rsidRDefault="00F5326E">
      <w:pPr>
        <w:spacing w:before="40" w:after="40" w:line="192" w:lineRule="auto"/>
        <w:ind w:right="57"/>
        <w:rPr>
          <w:sz w:val="20"/>
          <w:lang w:val="ro-RO"/>
        </w:rPr>
      </w:pPr>
    </w:p>
    <w:p w14:paraId="135360FC" w14:textId="77777777" w:rsidR="00F5326E" w:rsidRDefault="00F5326E" w:rsidP="002A4CB1">
      <w:pPr>
        <w:pStyle w:val="Heading1"/>
        <w:spacing w:line="360" w:lineRule="auto"/>
      </w:pPr>
      <w:r>
        <w:t>LINIA 203</w:t>
      </w:r>
    </w:p>
    <w:p w14:paraId="00BC4D10" w14:textId="77777777" w:rsidR="00F5326E" w:rsidRDefault="00F5326E" w:rsidP="003B1D42">
      <w:pPr>
        <w:pStyle w:val="Heading1"/>
        <w:spacing w:line="360" w:lineRule="auto"/>
        <w:rPr>
          <w:b w:val="0"/>
          <w:bCs w:val="0"/>
          <w:sz w:val="8"/>
        </w:rPr>
      </w:pPr>
      <w:r>
        <w:t>PIATRA OLT - PODU OLT - SIBIU - COPŞA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"/>
        <w:gridCol w:w="869"/>
        <w:gridCol w:w="744"/>
        <w:gridCol w:w="2176"/>
        <w:gridCol w:w="968"/>
        <w:gridCol w:w="744"/>
        <w:gridCol w:w="869"/>
        <w:gridCol w:w="744"/>
        <w:gridCol w:w="2461"/>
      </w:tblGrid>
      <w:tr w:rsidR="00F5326E" w:rsidRPr="007126D7" w14:paraId="627900B4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5040D" w14:textId="77777777" w:rsidR="00F5326E" w:rsidRPr="007126D7" w:rsidRDefault="00F5326E" w:rsidP="00F5326E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94B21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3FF37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2ACB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P</w:t>
            </w:r>
            <w:r>
              <w:rPr>
                <w:b/>
                <w:bCs/>
                <w:color w:val="000000"/>
                <w:sz w:val="20"/>
              </w:rPr>
              <w:t>iatra</w:t>
            </w:r>
            <w:r w:rsidRPr="007126D7">
              <w:rPr>
                <w:b/>
                <w:bCs/>
                <w:color w:val="000000"/>
                <w:sz w:val="20"/>
              </w:rPr>
              <w:t xml:space="preserve"> Olt</w:t>
            </w:r>
          </w:p>
          <w:p w14:paraId="52A97446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E8250" w14:textId="77777777" w:rsidR="00F5326E" w:rsidRDefault="00F5326E" w:rsidP="003C4DF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sch. 26, 32, </w:t>
            </w:r>
          </w:p>
          <w:p w14:paraId="783A0B94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 și 42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B28C5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7FF16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1A996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3BAFA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Cu afectarea liniilor 4 - 11.</w:t>
            </w:r>
          </w:p>
        </w:tc>
      </w:tr>
      <w:tr w:rsidR="00F5326E" w:rsidRPr="007126D7" w14:paraId="631AB167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CEB35" w14:textId="77777777" w:rsidR="00F5326E" w:rsidRPr="007126D7" w:rsidRDefault="00F5326E" w:rsidP="00F5326E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826BA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25236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8B4A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P</w:t>
            </w:r>
            <w:r>
              <w:rPr>
                <w:b/>
                <w:bCs/>
                <w:color w:val="000000"/>
                <w:sz w:val="20"/>
              </w:rPr>
              <w:t>iatra</w:t>
            </w:r>
            <w:r w:rsidRPr="007126D7">
              <w:rPr>
                <w:b/>
                <w:bCs/>
                <w:color w:val="000000"/>
                <w:sz w:val="20"/>
              </w:rPr>
              <w:t xml:space="preserve"> Olt</w:t>
            </w:r>
          </w:p>
          <w:p w14:paraId="2DC6B4F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8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878B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toata</w:t>
            </w:r>
          </w:p>
          <w:p w14:paraId="34DACA6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4DDA3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7A3D7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5189E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E310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5326E" w:rsidRPr="007126D7" w14:paraId="3FE96EC1" w14:textId="77777777">
        <w:trPr>
          <w:cantSplit/>
          <w:trHeight w:val="67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4A58C" w14:textId="77777777" w:rsidR="00F5326E" w:rsidRPr="007126D7" w:rsidRDefault="00F5326E" w:rsidP="00F5326E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F9944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214+880</w:t>
            </w:r>
          </w:p>
          <w:p w14:paraId="0047A265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214+930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DA441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327DC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Piatra Olt -</w:t>
            </w:r>
          </w:p>
          <w:p w14:paraId="4D1CE768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Arceşti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65B5E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C1623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A399F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15ABC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2AD3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03B3B44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B5D9352" w14:textId="77777777" w:rsidR="00F5326E" w:rsidRPr="00744E17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5326E" w:rsidRPr="007126D7" w14:paraId="29424340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AC444" w14:textId="77777777" w:rsidR="00F5326E" w:rsidRPr="007126D7" w:rsidRDefault="00F5326E" w:rsidP="00F5326E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862F5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220+445</w:t>
            </w:r>
          </w:p>
          <w:p w14:paraId="0DD92D65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220+495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F2DBE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AB8C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Arceşti </w:t>
            </w:r>
            <w:r>
              <w:rPr>
                <w:b/>
                <w:bCs/>
                <w:color w:val="000000"/>
                <w:sz w:val="20"/>
              </w:rPr>
              <w:t>-</w:t>
            </w:r>
          </w:p>
          <w:p w14:paraId="250E78B7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Strejeşti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9CB97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421CB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13C98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E5082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37B6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3711A862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B759783" w14:textId="77777777" w:rsidR="00F5326E" w:rsidRPr="00744E17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5326E" w:rsidRPr="007126D7" w14:paraId="090BEAAA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AACBD" w14:textId="77777777" w:rsidR="00F5326E" w:rsidRPr="007126D7" w:rsidRDefault="00F5326E" w:rsidP="00F5326E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1BB3C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221+075</w:t>
            </w:r>
          </w:p>
          <w:p w14:paraId="1058A7EB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221+125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EA1E9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642A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Arceşti </w:t>
            </w:r>
            <w:r>
              <w:rPr>
                <w:b/>
                <w:bCs/>
                <w:color w:val="000000"/>
                <w:sz w:val="20"/>
              </w:rPr>
              <w:t>-</w:t>
            </w:r>
          </w:p>
          <w:p w14:paraId="173901A7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Strejeşti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121A3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42602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2F29F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27F36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71AA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6FA73370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7C6D52BC" w14:textId="77777777" w:rsidR="00F5326E" w:rsidRPr="008F5A6B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8F5A6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5326E" w:rsidRPr="007126D7" w14:paraId="6234CDB2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632AF" w14:textId="77777777" w:rsidR="00F5326E" w:rsidRPr="007126D7" w:rsidRDefault="00F5326E" w:rsidP="00F5326E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31C86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228+720</w:t>
            </w:r>
          </w:p>
          <w:p w14:paraId="6CA9F5F4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228+770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D7119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8B5CE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Strejeşti -</w:t>
            </w:r>
          </w:p>
          <w:p w14:paraId="286384FE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Drăgăşani 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1BFFF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F4432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81299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E48A7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61D0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1C84D177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E648AFD" w14:textId="77777777" w:rsidR="00F5326E" w:rsidRPr="00744E17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5326E" w:rsidRPr="007126D7" w14:paraId="7AC3E673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411F0" w14:textId="77777777" w:rsidR="00F5326E" w:rsidRPr="007126D7" w:rsidRDefault="00F5326E" w:rsidP="00F5326E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0E9B8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241+940</w:t>
            </w:r>
          </w:p>
          <w:p w14:paraId="4F432743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241+990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61300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3C2CA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4564866A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571D7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D1D12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11ED3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82B9D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E114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0868FF0D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F0D42AE" w14:textId="77777777" w:rsidR="00F5326E" w:rsidRPr="00744E17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5326E" w:rsidRPr="007126D7" w14:paraId="4AF4D7C4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CB06E" w14:textId="77777777" w:rsidR="00F5326E" w:rsidRPr="007126D7" w:rsidRDefault="00F5326E" w:rsidP="00F5326E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9401C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243+000</w:t>
            </w:r>
          </w:p>
          <w:p w14:paraId="39DD24F9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243+050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04423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2F131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6F0BD604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E42FA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C3D7A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F1DD3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823D0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2954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1A66109A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589799D1" w14:textId="77777777" w:rsidR="00F5326E" w:rsidRPr="00744E17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5326E" w:rsidRPr="007126D7" w14:paraId="407A86A1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6692C" w14:textId="77777777" w:rsidR="00F5326E" w:rsidRPr="007126D7" w:rsidRDefault="00F5326E" w:rsidP="00F5326E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D9733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249+040</w:t>
            </w:r>
          </w:p>
          <w:p w14:paraId="099E4DAE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249+090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6D0FF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C96BD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4A0F8ACE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CD8E0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8F3A0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70A55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4241E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A401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57192D69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7BEFFAEE" w14:textId="77777777" w:rsidR="00F5326E" w:rsidRPr="00744E17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5326E" w:rsidRPr="007126D7" w14:paraId="0453B80E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BA63B" w14:textId="77777777" w:rsidR="00F5326E" w:rsidRPr="007126D7" w:rsidRDefault="00F5326E" w:rsidP="00F5326E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4F3D0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249+500</w:t>
            </w:r>
          </w:p>
          <w:p w14:paraId="38BA25E4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249+550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C5F90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AF8F3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2B2D2964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9B41F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FFE73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15EEA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30860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5551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03CF3EB0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0A490CC" w14:textId="77777777" w:rsidR="00F5326E" w:rsidRPr="00744E17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5326E" w:rsidRPr="007126D7" w14:paraId="45CB1F67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8B1AD" w14:textId="77777777" w:rsidR="00F5326E" w:rsidRPr="007126D7" w:rsidRDefault="00F5326E" w:rsidP="00F5326E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5035B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251+060</w:t>
            </w:r>
          </w:p>
          <w:p w14:paraId="786E74CD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251+110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3C5E6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BD1EA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69C0AAD0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5DF3B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1A2F7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5B0F9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33918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2122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4B0E4F9C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7F10E26B" w14:textId="77777777" w:rsidR="00F5326E" w:rsidRPr="00744E17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5326E" w:rsidRPr="007126D7" w14:paraId="21201533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08810" w14:textId="77777777" w:rsidR="00F5326E" w:rsidRPr="007126D7" w:rsidRDefault="00F5326E" w:rsidP="00F5326E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098E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251+200</w:t>
            </w:r>
          </w:p>
          <w:p w14:paraId="6E263CD1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253+100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7FD89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641EC" w14:textId="77777777" w:rsidR="00F5326E" w:rsidRPr="007126D7" w:rsidRDefault="00F5326E" w:rsidP="0079452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67DBA358" w14:textId="77777777" w:rsidR="00F5326E" w:rsidRPr="007126D7" w:rsidRDefault="00F5326E" w:rsidP="0079452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6520A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63921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A6541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B4647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3FF8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F5326E" w:rsidRPr="007126D7" w14:paraId="2B95CFEB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A0FEE" w14:textId="77777777" w:rsidR="00F5326E" w:rsidRPr="007126D7" w:rsidRDefault="00F5326E" w:rsidP="00F5326E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20576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251+665</w:t>
            </w:r>
          </w:p>
          <w:p w14:paraId="20B85E34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251+715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2BEAA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96E6D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31EE304D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FD89C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59BF4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CE430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AEBB7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1A2F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62B6F078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1F3411A6" w14:textId="77777777" w:rsidR="00F5326E" w:rsidRPr="00744E17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5326E" w:rsidRPr="007126D7" w14:paraId="2634C172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63035" w14:textId="77777777" w:rsidR="00F5326E" w:rsidRPr="007126D7" w:rsidRDefault="00F5326E" w:rsidP="00F5326E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41FD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267+020</w:t>
            </w:r>
          </w:p>
          <w:p w14:paraId="0DC58878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267+070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11A84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31944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405CFAFA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52847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7155E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B8E5E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1701C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6B259" w14:textId="77777777" w:rsidR="00F5326E" w:rsidRPr="00F13EC0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F13EC0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5326E" w:rsidRPr="007126D7" w14:paraId="043C78E4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E0655" w14:textId="77777777" w:rsidR="00F5326E" w:rsidRPr="007126D7" w:rsidRDefault="00F5326E" w:rsidP="00F5326E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5D580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267+020</w:t>
            </w:r>
          </w:p>
          <w:p w14:paraId="018C7B8D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267+070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C80DB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8009E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185C6F12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DCC89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C6E6F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58589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09589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58E8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1DA977C9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096509FA" w14:textId="77777777" w:rsidR="00F5326E" w:rsidRPr="00744E17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5326E" w:rsidRPr="007126D7" w14:paraId="5FCE85F7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677BB" w14:textId="77777777" w:rsidR="00F5326E" w:rsidRPr="007126D7" w:rsidRDefault="00F5326E" w:rsidP="00F5326E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BFD8C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268+225</w:t>
            </w:r>
          </w:p>
          <w:p w14:paraId="141AE20B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268+275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E6EF9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44263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1D03BA71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438CC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3C958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009A3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E95CB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575F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172A9FA8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593BA24F" w14:textId="77777777" w:rsidR="00F5326E" w:rsidRPr="00744E17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5326E" w:rsidRPr="007126D7" w14:paraId="46D2C9FB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649B2" w14:textId="77777777" w:rsidR="00F5326E" w:rsidRPr="007126D7" w:rsidRDefault="00F5326E" w:rsidP="00F5326E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5F9E5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269+145</w:t>
            </w:r>
          </w:p>
          <w:p w14:paraId="7000A3ED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269+195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D9DDA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D9D9F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7554A60A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2C033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43408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CBFAB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1D5C4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2A77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512EF285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111AA904" w14:textId="77777777" w:rsidR="00F5326E" w:rsidRPr="00744E17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5326E" w:rsidRPr="007126D7" w14:paraId="3B1EFA57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B7F9F" w14:textId="77777777" w:rsidR="00F5326E" w:rsidRPr="007126D7" w:rsidRDefault="00F5326E" w:rsidP="00F5326E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BBDA5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270+560</w:t>
            </w:r>
          </w:p>
          <w:p w14:paraId="45273656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270+610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C6174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35B4F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34A2BA12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90C3E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7A034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9EA7E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5CA80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66B7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5B657B56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5F397A8A" w14:textId="77777777" w:rsidR="00F5326E" w:rsidRPr="00744E17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5326E" w:rsidRPr="007126D7" w14:paraId="00786C51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6BF43" w14:textId="77777777" w:rsidR="00F5326E" w:rsidRPr="007126D7" w:rsidRDefault="00F5326E" w:rsidP="00F5326E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4372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271+775</w:t>
            </w:r>
          </w:p>
          <w:p w14:paraId="7D145D0E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271+825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2E164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D842E" w14:textId="77777777" w:rsidR="00F5326E" w:rsidRPr="007126D7" w:rsidRDefault="00F5326E" w:rsidP="00C1439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6054C428" w14:textId="77777777" w:rsidR="00F5326E" w:rsidRPr="007126D7" w:rsidRDefault="00F5326E" w:rsidP="00C1439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61E81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D0AE3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78001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68287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A388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F5326E" w:rsidRPr="007126D7" w14:paraId="068472F1" w14:textId="77777777">
        <w:trPr>
          <w:cantSplit/>
          <w:trHeight w:val="146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012E7" w14:textId="77777777" w:rsidR="00F5326E" w:rsidRPr="007126D7" w:rsidRDefault="00F5326E" w:rsidP="00F5326E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1F996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0FABF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04E60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Băbeni</w:t>
            </w:r>
          </w:p>
          <w:p w14:paraId="1C7B7C50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X, liniile 4, 5 şi 6</w:t>
            </w:r>
          </w:p>
          <w:p w14:paraId="485CCED2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72C40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de la </w:t>
            </w:r>
          </w:p>
          <w:p w14:paraId="15E9648D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axa staţiei </w:t>
            </w:r>
          </w:p>
          <w:p w14:paraId="35C32BC5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la </w:t>
            </w:r>
          </w:p>
          <w:p w14:paraId="1B730766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marca </w:t>
            </w:r>
          </w:p>
          <w:p w14:paraId="26EF9DF0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de siguranţă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AB769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B0BF6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6CDE3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5380E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5326E" w:rsidRPr="007126D7" w14:paraId="62CE9181" w14:textId="77777777">
        <w:trPr>
          <w:cantSplit/>
          <w:trHeight w:val="62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A32C9" w14:textId="77777777" w:rsidR="00F5326E" w:rsidRPr="007126D7" w:rsidRDefault="00F5326E" w:rsidP="00F5326E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B1B71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89065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86470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Băbeni</w:t>
            </w:r>
          </w:p>
          <w:p w14:paraId="32E1C5F9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4BE85" w14:textId="77777777" w:rsidR="00F5326E" w:rsidRPr="007126D7" w:rsidRDefault="00F5326E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peste </w:t>
            </w:r>
          </w:p>
          <w:p w14:paraId="0BBDBEB9" w14:textId="77777777" w:rsidR="00F5326E" w:rsidRPr="007126D7" w:rsidRDefault="00F5326E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sch.  10, </w:t>
            </w:r>
          </w:p>
          <w:p w14:paraId="094A80D9" w14:textId="77777777" w:rsidR="00F5326E" w:rsidRPr="007126D7" w:rsidRDefault="00F5326E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12, 26 </w:t>
            </w:r>
          </w:p>
          <w:p w14:paraId="0A3DBCCF" w14:textId="77777777" w:rsidR="00F5326E" w:rsidRPr="007126D7" w:rsidRDefault="00F5326E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>şi  36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0F89C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E6757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F5963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4EA3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 xml:space="preserve">Cu afectarea liniilor CET </w:t>
            </w:r>
          </w:p>
          <w:p w14:paraId="66C9B26B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şi de la 4 - 7.</w:t>
            </w:r>
          </w:p>
        </w:tc>
      </w:tr>
      <w:tr w:rsidR="00F5326E" w:rsidRPr="007126D7" w14:paraId="7A5F78F9" w14:textId="77777777">
        <w:trPr>
          <w:cantSplit/>
          <w:trHeight w:val="549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0EB84" w14:textId="77777777" w:rsidR="00F5326E" w:rsidRPr="007126D7" w:rsidRDefault="00F5326E" w:rsidP="00F5326E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7DEC7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A3821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840E8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Govora</w:t>
            </w:r>
          </w:p>
          <w:p w14:paraId="792EB282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32834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35AA19D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59AE743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5, 7, </w:t>
            </w:r>
          </w:p>
          <w:p w14:paraId="14AC7E41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 și 21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44028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E0F61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0D5B4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32F9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31C55520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la liniile 5 și 6, Cap X.</w:t>
            </w:r>
          </w:p>
        </w:tc>
      </w:tr>
      <w:tr w:rsidR="00F5326E" w:rsidRPr="007126D7" w14:paraId="552D2705" w14:textId="77777777">
        <w:trPr>
          <w:cantSplit/>
          <w:trHeight w:val="79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0EC2E" w14:textId="77777777" w:rsidR="00F5326E" w:rsidRPr="007126D7" w:rsidRDefault="00F5326E" w:rsidP="00F5326E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18724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A2F2A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05C36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Govora</w:t>
            </w:r>
          </w:p>
          <w:p w14:paraId="091E6A7F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84CA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60D247B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7E15FA3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2, 6, </w:t>
            </w:r>
          </w:p>
          <w:p w14:paraId="2C2DF04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12, 14, 18, 20, 22, 24, 28, </w:t>
            </w:r>
          </w:p>
          <w:p w14:paraId="79684A1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TDJ </w:t>
            </w:r>
          </w:p>
          <w:p w14:paraId="30EEE37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 / 34,</w:t>
            </w:r>
          </w:p>
          <w:p w14:paraId="579A26E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4FD416E2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32 și 38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EAC34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1010A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18E4F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D56F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69ED71A1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linile 5 - 20. </w:t>
            </w:r>
          </w:p>
        </w:tc>
      </w:tr>
      <w:tr w:rsidR="00F5326E" w:rsidRPr="007126D7" w14:paraId="677DCF12" w14:textId="77777777">
        <w:trPr>
          <w:cantSplit/>
          <w:trHeight w:val="79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EDC7C" w14:textId="77777777" w:rsidR="00F5326E" w:rsidRPr="007126D7" w:rsidRDefault="00F5326E" w:rsidP="00F5326E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D4994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C8603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DF35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Bujoreni</w:t>
            </w:r>
          </w:p>
          <w:p w14:paraId="397DFB3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Cap X, linia 4 </w:t>
            </w:r>
          </w:p>
          <w:p w14:paraId="311A80C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B6DC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TDJ </w:t>
            </w:r>
          </w:p>
          <w:p w14:paraId="773EF4B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 / 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FA5CA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819F7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8DB91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C246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5326E" w:rsidRPr="007126D7" w14:paraId="2CD2D206" w14:textId="77777777">
        <w:trPr>
          <w:cantSplit/>
          <w:trHeight w:val="102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DDA5A" w14:textId="77777777" w:rsidR="00F5326E" w:rsidRPr="007126D7" w:rsidRDefault="00F5326E" w:rsidP="00F5326E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E8F5A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E55AD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9897D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Bujoreni -</w:t>
            </w:r>
          </w:p>
          <w:p w14:paraId="05CC70BB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Dăeşti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D7421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CC053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AFBA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300+654</w:t>
            </w:r>
          </w:p>
          <w:p w14:paraId="40F61FA6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300+900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8EA30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D06D5" w14:textId="77777777" w:rsidR="00F5326E" w:rsidRDefault="00F5326E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circulaţia trenurilor care au în componenţă locomotive cuplate.</w:t>
            </w:r>
          </w:p>
          <w:p w14:paraId="39EBF996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2A0159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5326E" w:rsidRPr="007126D7" w14:paraId="6A150B2A" w14:textId="77777777">
        <w:trPr>
          <w:cantSplit/>
          <w:trHeight w:val="102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0048D" w14:textId="77777777" w:rsidR="00F5326E" w:rsidRPr="007126D7" w:rsidRDefault="00F5326E" w:rsidP="00F5326E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B5CED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8E9C8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D76E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Dăeşti</w:t>
            </w:r>
          </w:p>
          <w:p w14:paraId="637715D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6A8DD376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6477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4C203B6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sch. 15,</w:t>
            </w:r>
          </w:p>
          <w:p w14:paraId="0B94C25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TDJ</w:t>
            </w:r>
          </w:p>
          <w:p w14:paraId="64EFE269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 / 18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DC470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5E4E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BB1E2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412E0" w14:textId="77777777" w:rsidR="00F5326E" w:rsidRDefault="00F5326E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</w:p>
        </w:tc>
      </w:tr>
      <w:tr w:rsidR="00F5326E" w:rsidRPr="007126D7" w14:paraId="3DB5C37D" w14:textId="77777777">
        <w:trPr>
          <w:cantSplit/>
          <w:trHeight w:val="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A4AC3" w14:textId="77777777" w:rsidR="00F5326E" w:rsidRPr="007126D7" w:rsidRDefault="00F5326E" w:rsidP="00F5326E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2E205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32</w:t>
            </w:r>
            <w:r>
              <w:rPr>
                <w:b/>
                <w:bCs/>
                <w:color w:val="000000"/>
                <w:sz w:val="20"/>
              </w:rPr>
              <w:t>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835</w:t>
            </w:r>
          </w:p>
          <w:p w14:paraId="3ED5C916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32</w:t>
            </w:r>
            <w:r>
              <w:rPr>
                <w:b/>
                <w:bCs/>
                <w:color w:val="000000"/>
                <w:sz w:val="20"/>
              </w:rPr>
              <w:t>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999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020B8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3F082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Cozia -</w:t>
            </w:r>
          </w:p>
          <w:p w14:paraId="276E97E0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Lotru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52E89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72686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D939D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4929A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8E9FF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5326E" w:rsidRPr="007126D7" w14:paraId="7FD4B159" w14:textId="77777777">
        <w:trPr>
          <w:cantSplit/>
          <w:trHeight w:val="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962D0" w14:textId="77777777" w:rsidR="00F5326E" w:rsidRPr="007126D7" w:rsidRDefault="00F5326E" w:rsidP="00F5326E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0753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351+550</w:t>
            </w:r>
          </w:p>
          <w:p w14:paraId="34CDACE7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365+170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EEAC4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13AA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Câineni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26A4875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</w:rPr>
              <w:t>Valea M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ărului – </w:t>
            </w:r>
          </w:p>
          <w:p w14:paraId="10E7F60F" w14:textId="77777777" w:rsidR="00F5326E" w:rsidRPr="00F87E98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Podu Olt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769CD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2BAD5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663A8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9FB8D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409B2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F5326E" w:rsidRPr="007126D7" w14:paraId="1E386843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4B2AC" w14:textId="77777777" w:rsidR="00F5326E" w:rsidRPr="007126D7" w:rsidRDefault="00F5326E" w:rsidP="00F5326E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73664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E8639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02820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Câineni</w:t>
            </w:r>
          </w:p>
          <w:p w14:paraId="5D603149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4E4F994E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932BB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</w:t>
            </w:r>
          </w:p>
          <w:p w14:paraId="01DC1145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F35AB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AC466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D87BF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D8C9D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5326E" w:rsidRPr="007126D7" w14:paraId="49829C51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48450" w14:textId="77777777" w:rsidR="00F5326E" w:rsidRPr="007126D7" w:rsidRDefault="00F5326E" w:rsidP="00F5326E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4F72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360+150</w:t>
            </w:r>
          </w:p>
          <w:p w14:paraId="5B9BA54F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360+200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19C5D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8A5B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Câineni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687AB9D8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Valea M</w:t>
            </w:r>
            <w:r>
              <w:rPr>
                <w:b/>
                <w:bCs/>
                <w:color w:val="000000"/>
                <w:sz w:val="20"/>
                <w:lang w:val="ro-RO"/>
              </w:rPr>
              <w:t>ărului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8752D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413CA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8216C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6FB6E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8AAF0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5326E" w:rsidRPr="007126D7" w14:paraId="38101184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3B52E" w14:textId="77777777" w:rsidR="00F5326E" w:rsidRPr="007126D7" w:rsidRDefault="00F5326E" w:rsidP="00F5326E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A72D0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36BE1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E7A2A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Valea Mărului</w:t>
            </w:r>
          </w:p>
          <w:p w14:paraId="16819EE3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9273C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2E830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24689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8F274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A0935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5326E" w:rsidRPr="007126D7" w14:paraId="6F1F37D8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CD7EF" w14:textId="77777777" w:rsidR="00F5326E" w:rsidRPr="007126D7" w:rsidRDefault="00F5326E" w:rsidP="00F5326E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4C3A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365+170</w:t>
            </w:r>
          </w:p>
          <w:p w14:paraId="1D823FED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367+577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B164E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37271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126D7">
              <w:rPr>
                <w:b/>
                <w:bCs/>
                <w:color w:val="000000"/>
                <w:sz w:val="20"/>
              </w:rPr>
              <w:t>Valea Mărului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  <w:r>
              <w:rPr>
                <w:b/>
                <w:bCs/>
                <w:color w:val="000000"/>
                <w:sz w:val="20"/>
              </w:rPr>
              <w:br/>
            </w:r>
            <w:r w:rsidRPr="007126D7">
              <w:rPr>
                <w:b/>
                <w:bCs/>
                <w:color w:val="000000"/>
                <w:sz w:val="20"/>
              </w:rPr>
              <w:t>Podu Olt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A5D86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2BCE9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631AE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C9D6D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047CC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5326E" w:rsidRPr="007126D7" w14:paraId="6E03752C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E5866" w14:textId="77777777" w:rsidR="00F5326E" w:rsidRPr="007126D7" w:rsidRDefault="00F5326E" w:rsidP="00F5326E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20F82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9A885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2DC4B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 </w:t>
            </w:r>
            <w:r w:rsidRPr="007126D7">
              <w:rPr>
                <w:b/>
                <w:bCs/>
                <w:color w:val="000000"/>
                <w:sz w:val="20"/>
              </w:rPr>
              <w:t>Podu Olt</w:t>
            </w:r>
            <w:r>
              <w:rPr>
                <w:b/>
                <w:bCs/>
                <w:color w:val="000000"/>
                <w:sz w:val="20"/>
              </w:rPr>
              <w:t xml:space="preserve"> linia 2 abătută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A0B41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Călcâi sch. 13 – opritor Km 369+998 – 370+250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E8691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D4D3C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8A122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A60E1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5326E" w:rsidRPr="007126D7" w14:paraId="1C215458" w14:textId="77777777">
        <w:trPr>
          <w:cantSplit/>
          <w:trHeight w:val="14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3064F" w14:textId="77777777" w:rsidR="00F5326E" w:rsidRPr="007126D7" w:rsidRDefault="00F5326E" w:rsidP="00F5326E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5B8C7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E66FC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1B054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Podu Olt -</w:t>
            </w:r>
          </w:p>
          <w:p w14:paraId="21A67E1A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Tălmaciu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08164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099EB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D95E0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37</w:t>
            </w:r>
            <w:r>
              <w:rPr>
                <w:b/>
                <w:bCs/>
                <w:color w:val="000000"/>
                <w:sz w:val="20"/>
              </w:rPr>
              <w:t>3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55</w:t>
            </w:r>
            <w:r w:rsidRPr="007126D7">
              <w:rPr>
                <w:b/>
                <w:bCs/>
                <w:color w:val="000000"/>
                <w:sz w:val="20"/>
              </w:rPr>
              <w:t>0</w:t>
            </w:r>
          </w:p>
          <w:p w14:paraId="123B937C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37</w:t>
            </w:r>
            <w:r>
              <w:rPr>
                <w:b/>
                <w:bCs/>
                <w:color w:val="000000"/>
                <w:sz w:val="20"/>
              </w:rPr>
              <w:t>4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5BF1C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15E74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5326E" w:rsidRPr="007126D7" w14:paraId="74ABED59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D8365" w14:textId="77777777" w:rsidR="00F5326E" w:rsidRPr="007126D7" w:rsidRDefault="00F5326E" w:rsidP="00F5326E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681D9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0389A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82C76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Tălmaciu -</w:t>
            </w:r>
          </w:p>
          <w:p w14:paraId="471E6D6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Sibiu</w:t>
            </w:r>
            <w:r w:rsidRPr="007126D7">
              <w:rPr>
                <w:b/>
                <w:bCs/>
                <w:color w:val="000000"/>
                <w:sz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</w:rPr>
              <w:t>Triaj</w:t>
            </w:r>
          </w:p>
          <w:p w14:paraId="7557EDA5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Grupa Şelimbăr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4BBFE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CCC39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39573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550</w:t>
            </w:r>
          </w:p>
          <w:p w14:paraId="2E69489A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382+</w:t>
            </w:r>
            <w:r>
              <w:rPr>
                <w:b/>
                <w:bCs/>
                <w:color w:val="000000"/>
                <w:sz w:val="20"/>
              </w:rPr>
              <w:t>125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2FE09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85AB0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5326E" w:rsidRPr="007126D7" w14:paraId="4EB7D17A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D6041" w14:textId="77777777" w:rsidR="00F5326E" w:rsidRPr="007126D7" w:rsidRDefault="00F5326E" w:rsidP="00F5326E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246E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6C29E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508C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Tălmaciu - </w:t>
            </w:r>
          </w:p>
          <w:p w14:paraId="610FA5C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Sibiu Triaj </w:t>
            </w:r>
          </w:p>
          <w:p w14:paraId="305755BA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Șelimbăr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08E46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ED4C4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54C0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386+000</w:t>
            </w:r>
          </w:p>
          <w:p w14:paraId="109286CE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387+305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A53A4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7AD5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Cu inductori de 1000 Hz </w:t>
            </w:r>
          </w:p>
          <w:p w14:paraId="7042D37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în Cap X.</w:t>
            </w:r>
          </w:p>
        </w:tc>
      </w:tr>
      <w:tr w:rsidR="00F5326E" w:rsidRPr="007126D7" w14:paraId="1FEBC020" w14:textId="77777777">
        <w:trPr>
          <w:cantSplit/>
          <w:trHeight w:val="5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C0D5C" w14:textId="77777777" w:rsidR="00F5326E" w:rsidRPr="007126D7" w:rsidRDefault="00F5326E" w:rsidP="00F5326E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96CAD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ACBD6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ACA4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1 directă </w:t>
            </w:r>
          </w:p>
          <w:p w14:paraId="263ED13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Sibiu Triaj</w:t>
            </w:r>
          </w:p>
          <w:p w14:paraId="52EE345A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Șelimbăr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B5211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802D6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1891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387+305</w:t>
            </w:r>
          </w:p>
          <w:p w14:paraId="4735C7F2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388+437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46168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9D275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5326E" w:rsidRPr="007126D7" w14:paraId="69C2A6D6" w14:textId="77777777">
        <w:trPr>
          <w:cantSplit/>
          <w:trHeight w:val="125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65B80" w14:textId="77777777" w:rsidR="00F5326E" w:rsidRPr="007126D7" w:rsidRDefault="00F5326E" w:rsidP="00F5326E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1091A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70EDA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183F5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St. Sibiu </w:t>
            </w:r>
          </w:p>
          <w:p w14:paraId="226021C7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C859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toate apara-tele </w:t>
            </w:r>
          </w:p>
          <w:p w14:paraId="5E9ECC53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de cale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16266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89926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84C8D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D9FE8" w14:textId="77777777" w:rsidR="00F5326E" w:rsidRPr="007126D7" w:rsidRDefault="00F5326E">
            <w:pPr>
              <w:spacing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  <w:p w14:paraId="1C2C433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691BC788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de la liniile 1 - 10 Sibiu.</w:t>
            </w:r>
          </w:p>
        </w:tc>
      </w:tr>
      <w:tr w:rsidR="00F5326E" w:rsidRPr="007126D7" w14:paraId="4E76E478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7584D" w14:textId="77777777" w:rsidR="00F5326E" w:rsidRPr="007126D7" w:rsidRDefault="00F5326E" w:rsidP="00F5326E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365C7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45B09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536A5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Sibiu</w:t>
            </w:r>
          </w:p>
          <w:p w14:paraId="649E31A1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liniile 9 şi 10 abătute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2D797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57720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7D41A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0BC3E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26559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5326E" w:rsidRPr="007126D7" w14:paraId="3E91BA7A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7A0F7" w14:textId="77777777" w:rsidR="00F5326E" w:rsidRPr="007126D7" w:rsidRDefault="00F5326E" w:rsidP="00F5326E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7079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404+100</w:t>
            </w:r>
          </w:p>
          <w:p w14:paraId="76CBCA61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406+950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FDBDC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23AB2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Ocna Sibiului - Loamneș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2AC37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57399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0A892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FC9C5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C7784" w14:textId="77777777" w:rsidR="00F5326E" w:rsidRPr="007126D7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 Cu inductori de 2000 Hz.</w:t>
            </w:r>
          </w:p>
        </w:tc>
      </w:tr>
      <w:tr w:rsidR="00F5326E" w:rsidRPr="007126D7" w14:paraId="759DA413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BA4A5" w14:textId="77777777" w:rsidR="00F5326E" w:rsidRPr="007126D7" w:rsidRDefault="00F5326E" w:rsidP="00F5326E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8555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410+600</w:t>
            </w:r>
          </w:p>
          <w:p w14:paraId="1C4EA6C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410+650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0CE4D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727A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Ocna Sibiului - Loamneș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A1189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F67A6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80B97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19A36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5FB3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  <w:p w14:paraId="1B43082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5326E" w:rsidRPr="007126D7" w14:paraId="7D35504C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C652A" w14:textId="77777777" w:rsidR="00F5326E" w:rsidRPr="007126D7" w:rsidRDefault="00F5326E" w:rsidP="00F5326E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1C44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435+375</w:t>
            </w:r>
          </w:p>
          <w:p w14:paraId="41C32D8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435+425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6A986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20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261D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szCs w:val="20"/>
              </w:rPr>
            </w:pPr>
            <w:r w:rsidRPr="00037854">
              <w:rPr>
                <w:b/>
                <w:bCs/>
                <w:color w:val="000000"/>
                <w:sz w:val="20"/>
                <w:szCs w:val="20"/>
              </w:rPr>
              <w:t>Șeica Mare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– </w:t>
            </w:r>
          </w:p>
          <w:p w14:paraId="4BBFEE70" w14:textId="77777777" w:rsidR="00F5326E" w:rsidRPr="00037854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szCs w:val="20"/>
              </w:rPr>
            </w:pPr>
            <w:r w:rsidRPr="00037854">
              <w:rPr>
                <w:b/>
                <w:bCs/>
                <w:color w:val="000000"/>
                <w:sz w:val="20"/>
                <w:szCs w:val="20"/>
              </w:rPr>
              <w:t>Copșa Mică</w:t>
            </w:r>
          </w:p>
          <w:p w14:paraId="1D2B122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46FB6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E5129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C8D01" w14:textId="77777777" w:rsidR="00F5326E" w:rsidRPr="007126D7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A238D" w14:textId="77777777" w:rsidR="00F5326E" w:rsidRPr="007126D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296E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 Cu inductori de 2000 Hz. Valabil doar pentru trenurile tip automotor</w:t>
            </w:r>
          </w:p>
        </w:tc>
      </w:tr>
    </w:tbl>
    <w:p w14:paraId="01566F05" w14:textId="77777777" w:rsidR="00F5326E" w:rsidRDefault="00F5326E" w:rsidP="000039F1">
      <w:pPr>
        <w:spacing w:before="40" w:after="40" w:line="192" w:lineRule="auto"/>
        <w:ind w:right="57"/>
        <w:rPr>
          <w:sz w:val="20"/>
          <w:lang w:val="ro-RO"/>
        </w:rPr>
      </w:pPr>
    </w:p>
    <w:p w14:paraId="6E27EB07" w14:textId="77777777" w:rsidR="00F5326E" w:rsidRDefault="00F5326E" w:rsidP="00CC0982">
      <w:pPr>
        <w:pStyle w:val="Heading1"/>
        <w:spacing w:line="360" w:lineRule="auto"/>
      </w:pPr>
      <w:r>
        <w:t>LINIA 205</w:t>
      </w:r>
    </w:p>
    <w:p w14:paraId="0C706E5F" w14:textId="77777777" w:rsidR="00F5326E" w:rsidRDefault="00F5326E" w:rsidP="000F0227">
      <w:pPr>
        <w:pStyle w:val="Heading1"/>
        <w:spacing w:line="360" w:lineRule="auto"/>
        <w:rPr>
          <w:b w:val="0"/>
          <w:bCs w:val="0"/>
          <w:sz w:val="8"/>
        </w:rPr>
      </w:pPr>
      <w:r>
        <w:t>BRAŞOV - PODU OLT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F5326E" w14:paraId="6ED4770F" w14:textId="77777777">
        <w:trPr>
          <w:cantSplit/>
          <w:trHeight w:val="14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6EBAE" w14:textId="77777777" w:rsidR="00F5326E" w:rsidRDefault="00F5326E" w:rsidP="00F5326E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C62C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55935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C30F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</w:t>
            </w:r>
            <w:r>
              <w:rPr>
                <w:b/>
                <w:bCs/>
                <w:sz w:val="20"/>
                <w:lang w:val="en-US"/>
              </w:rPr>
              <w:t>ov C</w:t>
            </w:r>
            <w:r>
              <w:rPr>
                <w:b/>
                <w:bCs/>
                <w:sz w:val="20"/>
                <w:lang w:val="ro-RO"/>
              </w:rPr>
              <w:t xml:space="preserve">ălători </w:t>
            </w:r>
          </w:p>
          <w:p w14:paraId="1E9ECD4B" w14:textId="77777777" w:rsidR="00F5326E" w:rsidRPr="00985789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6891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403719B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50, 52,</w:t>
            </w:r>
          </w:p>
          <w:p w14:paraId="1CE1745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56, 58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8192D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A8D5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D3313" w14:textId="77777777" w:rsidR="00F5326E" w:rsidRPr="0073437A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D2C0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22EF75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12 - 15.</w:t>
            </w:r>
          </w:p>
        </w:tc>
      </w:tr>
      <w:tr w:rsidR="00F5326E" w14:paraId="09920E69" w14:textId="77777777">
        <w:trPr>
          <w:cantSplit/>
          <w:trHeight w:val="14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87734" w14:textId="77777777" w:rsidR="00F5326E" w:rsidRDefault="00F5326E" w:rsidP="00F5326E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1F05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1+190</w:t>
            </w:r>
          </w:p>
          <w:p w14:paraId="02DEFDE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F196D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F3F4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</w:t>
            </w:r>
            <w:r>
              <w:rPr>
                <w:b/>
                <w:bCs/>
                <w:sz w:val="20"/>
                <w:lang w:val="en-US"/>
              </w:rPr>
              <w:t>ov linia 3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B0E4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FE6A7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0703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E5FED" w14:textId="77777777" w:rsidR="00F5326E" w:rsidRPr="0073437A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2CE8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Între semnal X 3 și vârf sch.4</w:t>
            </w:r>
          </w:p>
          <w:p w14:paraId="46D908A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F2E983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30F54621" w14:textId="77777777">
        <w:trPr>
          <w:cantSplit/>
          <w:trHeight w:val="5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F8DDD" w14:textId="77777777" w:rsidR="00F5326E" w:rsidRDefault="00F5326E" w:rsidP="00F5326E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2283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1+500</w:t>
            </w:r>
          </w:p>
          <w:p w14:paraId="373D59B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2+400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68616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2C8F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Braş</w:t>
            </w:r>
            <w:r>
              <w:rPr>
                <w:b/>
                <w:bCs/>
                <w:sz w:val="20"/>
                <w:lang w:val="en-US"/>
              </w:rPr>
              <w:t>ov -</w:t>
            </w:r>
          </w:p>
          <w:p w14:paraId="009496C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Bartolomeu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A25F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F595D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4018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C63F9" w14:textId="77777777" w:rsidR="00F5326E" w:rsidRPr="0073437A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43AE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</w:tc>
      </w:tr>
      <w:tr w:rsidR="00F5326E" w14:paraId="59CEB55F" w14:textId="77777777">
        <w:trPr>
          <w:cantSplit/>
          <w:trHeight w:val="60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02406" w14:textId="77777777" w:rsidR="00F5326E" w:rsidRDefault="00F5326E" w:rsidP="00F5326E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2D15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3+500</w:t>
            </w:r>
          </w:p>
          <w:p w14:paraId="5CE51A2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3+900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8D1BC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3006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  <w:p w14:paraId="7F33207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directă, 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2810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BC753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A8B5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FD6A0" w14:textId="77777777" w:rsidR="00F5326E" w:rsidRPr="0073437A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9B26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BCE2A6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F3D9D7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Peste sch. 5, 11 și 17.</w:t>
            </w:r>
          </w:p>
        </w:tc>
      </w:tr>
      <w:tr w:rsidR="00F5326E" w14:paraId="10ABBA59" w14:textId="77777777">
        <w:trPr>
          <w:cantSplit/>
          <w:trHeight w:val="5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0E0DD" w14:textId="77777777" w:rsidR="00F5326E" w:rsidRDefault="00F5326E" w:rsidP="00F5326E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F78F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F9CA7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98A1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42D0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09C99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4436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A3ACD" w14:textId="77777777" w:rsidR="00F5326E" w:rsidRPr="0073437A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EC4C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DDF0AB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 şi 3.</w:t>
            </w:r>
          </w:p>
        </w:tc>
      </w:tr>
      <w:tr w:rsidR="00F5326E" w14:paraId="589FAD9D" w14:textId="77777777">
        <w:trPr>
          <w:cantSplit/>
          <w:trHeight w:val="5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898F6" w14:textId="77777777" w:rsidR="00F5326E" w:rsidRDefault="00F5326E" w:rsidP="00F5326E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0EAC8" w14:textId="77777777" w:rsidR="00F5326E" w:rsidRDefault="00F5326E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3+850</w:t>
            </w:r>
          </w:p>
          <w:p w14:paraId="1F2BFD8F" w14:textId="77777777" w:rsidR="00F5326E" w:rsidRDefault="00F5326E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B1703" w14:textId="77777777" w:rsidR="00F5326E" w:rsidRDefault="00F5326E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EB38B" w14:textId="77777777" w:rsidR="00F5326E" w:rsidRDefault="00F5326E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 linia 3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AB33D" w14:textId="77777777" w:rsidR="00F5326E" w:rsidRDefault="00F5326E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AF98A" w14:textId="77777777" w:rsidR="00F5326E" w:rsidRDefault="00F5326E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3D675" w14:textId="77777777" w:rsidR="00F5326E" w:rsidRDefault="00F5326E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7309A" w14:textId="77777777" w:rsidR="00F5326E" w:rsidRPr="0073437A" w:rsidRDefault="00F5326E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06594" w14:textId="77777777" w:rsidR="00F5326E" w:rsidRDefault="00F5326E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7C5AC3E" w14:textId="77777777" w:rsidR="00F5326E" w:rsidRDefault="00F5326E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inductori în capătul dinspre Ghimbav.</w:t>
            </w:r>
          </w:p>
          <w:p w14:paraId="056D9953" w14:textId="77777777" w:rsidR="00F5326E" w:rsidRDefault="00F5326E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sch. 8 și 12 Cap Y.</w:t>
            </w:r>
          </w:p>
        </w:tc>
      </w:tr>
      <w:tr w:rsidR="00F5326E" w14:paraId="1864C55C" w14:textId="77777777">
        <w:trPr>
          <w:cantSplit/>
          <w:trHeight w:val="4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43D2D" w14:textId="77777777" w:rsidR="00F5326E" w:rsidRDefault="00F5326E" w:rsidP="00F5326E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B925B" w14:textId="77777777" w:rsidR="00F5326E" w:rsidRDefault="00F5326E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9+100</w:t>
            </w:r>
          </w:p>
          <w:p w14:paraId="2D6A90F1" w14:textId="77777777" w:rsidR="00F5326E" w:rsidRDefault="00F5326E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10+100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7315C" w14:textId="77777777" w:rsidR="00F5326E" w:rsidRDefault="00F5326E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D7F07" w14:textId="77777777" w:rsidR="00F5326E" w:rsidRDefault="00F5326E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Ghimbav</w:t>
            </w:r>
          </w:p>
          <w:p w14:paraId="0C3ED28A" w14:textId="77777777" w:rsidR="00F5326E" w:rsidRDefault="00F5326E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FA4F1" w14:textId="77777777" w:rsidR="00F5326E" w:rsidRDefault="00F5326E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793DA" w14:textId="77777777" w:rsidR="00F5326E" w:rsidRDefault="00F5326E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FC260" w14:textId="77777777" w:rsidR="00F5326E" w:rsidRDefault="00F5326E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0AED9" w14:textId="77777777" w:rsidR="00F5326E" w:rsidRPr="0073437A" w:rsidRDefault="00F5326E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089BB" w14:textId="77777777" w:rsidR="00F5326E" w:rsidRDefault="00F5326E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F00AF0A" w14:textId="77777777" w:rsidR="00F5326E" w:rsidRDefault="00F5326E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847DFE3" w14:textId="77777777" w:rsidR="00F5326E" w:rsidRDefault="00F5326E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sch. nr. 1, 3, 8 și 16.</w:t>
            </w:r>
          </w:p>
        </w:tc>
      </w:tr>
      <w:tr w:rsidR="00F5326E" w14:paraId="706ABF4D" w14:textId="77777777">
        <w:trPr>
          <w:cantSplit/>
          <w:trHeight w:val="4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40F3E" w14:textId="77777777" w:rsidR="00F5326E" w:rsidRDefault="00F5326E" w:rsidP="00F5326E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9BFE5" w14:textId="77777777" w:rsidR="00F5326E" w:rsidRDefault="00F5326E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3B67E" w14:textId="77777777" w:rsidR="00F5326E" w:rsidRDefault="00F5326E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CD4BF" w14:textId="77777777" w:rsidR="00F5326E" w:rsidRDefault="00F5326E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Ghimbav,</w:t>
            </w:r>
          </w:p>
          <w:p w14:paraId="7C3A561C" w14:textId="77777777" w:rsidR="00F5326E" w:rsidRDefault="00F5326E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66F40" w14:textId="77777777" w:rsidR="00F5326E" w:rsidRDefault="00F5326E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365EC3">
              <w:rPr>
                <w:b/>
                <w:bCs/>
                <w:sz w:val="20"/>
                <w:lang w:val="ro-RO"/>
              </w:rPr>
              <w:t>vărf sch. 10 - semnal ieșire cap X (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365EC3">
              <w:rPr>
                <w:b/>
                <w:bCs/>
                <w:sz w:val="20"/>
                <w:lang w:val="ro-RO"/>
              </w:rPr>
              <w:t>+240 - 10+000)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6C67D" w14:textId="77777777" w:rsidR="00F5326E" w:rsidRDefault="00F5326E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973E4" w14:textId="77777777" w:rsidR="00F5326E" w:rsidRDefault="00F5326E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FBA6F" w14:textId="77777777" w:rsidR="00F5326E" w:rsidRPr="0073437A" w:rsidRDefault="00F5326E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00E8B" w14:textId="77777777" w:rsidR="00F5326E" w:rsidRDefault="00F5326E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21A9249" w14:textId="77777777" w:rsidR="00F5326E" w:rsidRDefault="00F5326E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Restul liniei este închisă.</w:t>
            </w:r>
          </w:p>
        </w:tc>
      </w:tr>
      <w:tr w:rsidR="00F5326E" w14:paraId="1A280366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9E36F" w14:textId="77777777" w:rsidR="00F5326E" w:rsidRDefault="00F5326E" w:rsidP="00F5326E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6F9E9" w14:textId="77777777" w:rsidR="00F5326E" w:rsidRDefault="00F5326E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28+500</w:t>
            </w:r>
          </w:p>
          <w:p w14:paraId="373E184B" w14:textId="77777777" w:rsidR="00F5326E" w:rsidRDefault="00F5326E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28+900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6B502" w14:textId="77777777" w:rsidR="00F5326E" w:rsidRDefault="00F5326E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AFDAC" w14:textId="77777777" w:rsidR="00F5326E" w:rsidRDefault="00F5326E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Vlădeni Ardeal -</w:t>
            </w:r>
          </w:p>
          <w:p w14:paraId="03727133" w14:textId="77777777" w:rsidR="00F5326E" w:rsidRDefault="00F5326E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Brădeț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D7077" w14:textId="77777777" w:rsidR="00F5326E" w:rsidRDefault="00F5326E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0753F" w14:textId="77777777" w:rsidR="00F5326E" w:rsidRDefault="00F5326E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EE0EE" w14:textId="77777777" w:rsidR="00F5326E" w:rsidRDefault="00F5326E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7EBCB" w14:textId="77777777" w:rsidR="00F5326E" w:rsidRPr="0073437A" w:rsidRDefault="00F5326E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DA2B7" w14:textId="77777777" w:rsidR="00F5326E" w:rsidRDefault="00F5326E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5326E" w14:paraId="74B6B294" w14:textId="77777777">
        <w:trPr>
          <w:cantSplit/>
          <w:trHeight w:val="5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72D62" w14:textId="77777777" w:rsidR="00F5326E" w:rsidRDefault="00F5326E" w:rsidP="00F5326E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4CD75" w14:textId="77777777" w:rsidR="00F5326E" w:rsidRDefault="00F5326E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AFEEF" w14:textId="77777777" w:rsidR="00F5326E" w:rsidRDefault="00F5326E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2F35D" w14:textId="77777777" w:rsidR="00F5326E" w:rsidRDefault="00F5326E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Şercaia</w:t>
            </w:r>
          </w:p>
          <w:p w14:paraId="2BCEF6C7" w14:textId="77777777" w:rsidR="00F5326E" w:rsidRDefault="00F5326E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DE86A" w14:textId="77777777" w:rsidR="00F5326E" w:rsidRDefault="00F5326E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A0639" w14:textId="77777777" w:rsidR="00F5326E" w:rsidRDefault="00F5326E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D78C6" w14:textId="77777777" w:rsidR="00F5326E" w:rsidRDefault="00F5326E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F0305" w14:textId="77777777" w:rsidR="00F5326E" w:rsidRPr="0073437A" w:rsidRDefault="00F5326E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3AE68" w14:textId="77777777" w:rsidR="00F5326E" w:rsidRDefault="00F5326E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6F456707" w14:textId="77777777">
        <w:trPr>
          <w:cantSplit/>
          <w:trHeight w:val="5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DE010" w14:textId="77777777" w:rsidR="00F5326E" w:rsidRDefault="00F5326E" w:rsidP="00F5326E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988E1" w14:textId="77777777" w:rsidR="00F5326E" w:rsidRDefault="00F5326E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4C2A7" w14:textId="77777777" w:rsidR="00F5326E" w:rsidRDefault="00F5326E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C733C" w14:textId="77777777" w:rsidR="00F5326E" w:rsidRDefault="00F5326E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Făgăraş</w:t>
            </w:r>
          </w:p>
          <w:p w14:paraId="6D8D944B" w14:textId="77777777" w:rsidR="00F5326E" w:rsidRDefault="00F5326E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4, 6 şi 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EF6BB" w14:textId="77777777" w:rsidR="00F5326E" w:rsidRDefault="00F5326E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0CC5CF2" w14:textId="77777777" w:rsidR="00F5326E" w:rsidRDefault="00F5326E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670E1" w14:textId="77777777" w:rsidR="00F5326E" w:rsidRDefault="00F5326E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52DB8" w14:textId="77777777" w:rsidR="00F5326E" w:rsidRDefault="00F5326E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7EA2C" w14:textId="77777777" w:rsidR="00F5326E" w:rsidRPr="0073437A" w:rsidRDefault="00F5326E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F7D43" w14:textId="77777777" w:rsidR="00F5326E" w:rsidRDefault="00F5326E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4E43D5A1" w14:textId="77777777">
        <w:trPr>
          <w:cantSplit/>
          <w:trHeight w:val="5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E62C4" w14:textId="77777777" w:rsidR="00F5326E" w:rsidRDefault="00F5326E" w:rsidP="00F5326E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FD057" w14:textId="77777777" w:rsidR="00F5326E" w:rsidRDefault="00F5326E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8A352" w14:textId="77777777" w:rsidR="00F5326E" w:rsidRDefault="00F5326E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E7B99" w14:textId="77777777" w:rsidR="00F5326E" w:rsidRDefault="00F5326E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Voila</w:t>
            </w:r>
          </w:p>
          <w:p w14:paraId="7D986B41" w14:textId="77777777" w:rsidR="00F5326E" w:rsidRDefault="00F5326E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7922D" w14:textId="77777777" w:rsidR="00F5326E" w:rsidRDefault="00F5326E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98FA209" w14:textId="77777777" w:rsidR="00F5326E" w:rsidRDefault="00F5326E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81D5F" w14:textId="77777777" w:rsidR="00F5326E" w:rsidRDefault="00F5326E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B80C8" w14:textId="77777777" w:rsidR="00F5326E" w:rsidRDefault="00F5326E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84621" w14:textId="77777777" w:rsidR="00F5326E" w:rsidRPr="0073437A" w:rsidRDefault="00F5326E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75926" w14:textId="77777777" w:rsidR="00F5326E" w:rsidRDefault="00F5326E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2D2DF38A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75EA0" w14:textId="77777777" w:rsidR="00F5326E" w:rsidRDefault="00F5326E" w:rsidP="00F5326E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5F17F" w14:textId="77777777" w:rsidR="00F5326E" w:rsidRDefault="00F5326E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E7904" w14:textId="77777777" w:rsidR="00F5326E" w:rsidRDefault="00F5326E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56D29" w14:textId="77777777" w:rsidR="00F5326E" w:rsidRDefault="00F5326E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Ucea</w:t>
            </w:r>
          </w:p>
          <w:p w14:paraId="2D99AE83" w14:textId="77777777" w:rsidR="00F5326E" w:rsidRDefault="00F5326E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8B1A6" w14:textId="77777777" w:rsidR="00F5326E" w:rsidRDefault="00F5326E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5D543A3E" w14:textId="77777777" w:rsidR="00F5326E" w:rsidRDefault="00F5326E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6 - 8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B4FFE" w14:textId="77777777" w:rsidR="00F5326E" w:rsidRDefault="00F5326E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87339" w14:textId="77777777" w:rsidR="00F5326E" w:rsidRDefault="00F5326E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95B81" w14:textId="77777777" w:rsidR="00F5326E" w:rsidRPr="0073437A" w:rsidRDefault="00F5326E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82FC4" w14:textId="77777777" w:rsidR="00F5326E" w:rsidRDefault="00F5326E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  <w:p w14:paraId="240D4C1E" w14:textId="77777777" w:rsidR="00F5326E" w:rsidRDefault="00F5326E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 şi 2 abătute.</w:t>
            </w:r>
          </w:p>
        </w:tc>
      </w:tr>
      <w:tr w:rsidR="00F5326E" w14:paraId="3AEF6506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4CA66" w14:textId="77777777" w:rsidR="00F5326E" w:rsidRDefault="00F5326E" w:rsidP="00F5326E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5A005" w14:textId="77777777" w:rsidR="00F5326E" w:rsidRDefault="00F5326E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95+070</w:t>
            </w:r>
          </w:p>
          <w:p w14:paraId="7E48A80B" w14:textId="77777777" w:rsidR="00F5326E" w:rsidRDefault="00F5326E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95+140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3B218" w14:textId="77777777" w:rsidR="00F5326E" w:rsidRDefault="00F5326E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4258D" w14:textId="77777777" w:rsidR="00F5326E" w:rsidRDefault="00F5326E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Ucea - Arpaș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15C19" w14:textId="77777777" w:rsidR="00F5326E" w:rsidRDefault="00F5326E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72F08" w14:textId="77777777" w:rsidR="00F5326E" w:rsidRDefault="00F5326E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41ACE" w14:textId="77777777" w:rsidR="00F5326E" w:rsidRDefault="00F5326E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4FC97" w14:textId="77777777" w:rsidR="00F5326E" w:rsidRPr="0073437A" w:rsidRDefault="00F5326E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B300E" w14:textId="77777777" w:rsidR="00F5326E" w:rsidRDefault="00F5326E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3142CB7D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36C27" w14:textId="77777777" w:rsidR="00F5326E" w:rsidRDefault="00F5326E" w:rsidP="00F5326E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8C6E5" w14:textId="77777777" w:rsidR="00F5326E" w:rsidRDefault="00F5326E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317E9" w14:textId="77777777" w:rsidR="00F5326E" w:rsidRDefault="00F5326E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8FB84" w14:textId="77777777" w:rsidR="00F5326E" w:rsidRDefault="00F5326E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Arpaș</w:t>
            </w:r>
          </w:p>
          <w:p w14:paraId="0EE5E7CC" w14:textId="77777777" w:rsidR="00F5326E" w:rsidRDefault="00F5326E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A45B8" w14:textId="77777777" w:rsidR="00F5326E" w:rsidRDefault="00F5326E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157B2" w14:textId="77777777" w:rsidR="00F5326E" w:rsidRDefault="00F5326E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E15D1" w14:textId="77777777" w:rsidR="00F5326E" w:rsidRDefault="00F5326E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7B7B6" w14:textId="77777777" w:rsidR="00F5326E" w:rsidRPr="0073437A" w:rsidRDefault="00F5326E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F9137" w14:textId="77777777" w:rsidR="00F5326E" w:rsidRDefault="00F5326E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79394FAA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55273" w14:textId="77777777" w:rsidR="00F5326E" w:rsidRDefault="00F5326E" w:rsidP="00F5326E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8F007" w14:textId="77777777" w:rsidR="00F5326E" w:rsidRDefault="00F5326E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100+350</w:t>
            </w:r>
          </w:p>
          <w:p w14:paraId="2CDD05C0" w14:textId="77777777" w:rsidR="00F5326E" w:rsidRDefault="00F5326E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101+000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25BFC" w14:textId="77777777" w:rsidR="00F5326E" w:rsidRDefault="00F5326E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FA618" w14:textId="77777777" w:rsidR="00F5326E" w:rsidRDefault="00F5326E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Arpaș - </w:t>
            </w:r>
          </w:p>
          <w:p w14:paraId="1E93AE81" w14:textId="77777777" w:rsidR="00F5326E" w:rsidRDefault="00F5326E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Porumbacu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A3ECA" w14:textId="77777777" w:rsidR="00F5326E" w:rsidRDefault="00F5326E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7A081" w14:textId="77777777" w:rsidR="00F5326E" w:rsidRDefault="00F5326E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53587" w14:textId="77777777" w:rsidR="00F5326E" w:rsidRDefault="00F5326E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34C85" w14:textId="77777777" w:rsidR="00F5326E" w:rsidRPr="0073437A" w:rsidRDefault="00F5326E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B40F1" w14:textId="77777777" w:rsidR="00F5326E" w:rsidRDefault="00F5326E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47720FC" w14:textId="77777777" w:rsidR="00F5326E" w:rsidRDefault="00F5326E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1C34F607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23115" w14:textId="77777777" w:rsidR="00F5326E" w:rsidRDefault="00F5326E" w:rsidP="00F5326E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1C414" w14:textId="77777777" w:rsidR="00F5326E" w:rsidRDefault="00F5326E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BF7C0" w14:textId="77777777" w:rsidR="00F5326E" w:rsidRDefault="00F5326E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C5B56" w14:textId="77777777" w:rsidR="00F5326E" w:rsidRDefault="00F5326E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Avrig linia 4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8E33D" w14:textId="77777777" w:rsidR="00F5326E" w:rsidRDefault="00F5326E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9C24B57" w14:textId="77777777" w:rsidR="00F5326E" w:rsidRDefault="00F5326E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11A94" w14:textId="77777777" w:rsidR="00F5326E" w:rsidRDefault="00F5326E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56EA9" w14:textId="77777777" w:rsidR="00F5326E" w:rsidRDefault="00F5326E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353DC" w14:textId="77777777" w:rsidR="00F5326E" w:rsidRPr="0073437A" w:rsidRDefault="00F5326E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5128A" w14:textId="77777777" w:rsidR="00F5326E" w:rsidRDefault="00F5326E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610FDEFA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F1F5E" w14:textId="77777777" w:rsidR="00F5326E" w:rsidRDefault="00F5326E" w:rsidP="00F5326E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33529" w14:textId="77777777" w:rsidR="00F5326E" w:rsidRDefault="00F5326E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120+240</w:t>
            </w:r>
          </w:p>
          <w:p w14:paraId="074B41D6" w14:textId="77777777" w:rsidR="00F5326E" w:rsidRDefault="00F5326E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120+290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95D58" w14:textId="77777777" w:rsidR="00F5326E" w:rsidRDefault="00F5326E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EF86B" w14:textId="77777777" w:rsidR="00F5326E" w:rsidRDefault="00F5326E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Avrig  - Podu Olt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D2005" w14:textId="77777777" w:rsidR="00F5326E" w:rsidRDefault="00F5326E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26963" w14:textId="77777777" w:rsidR="00F5326E" w:rsidRDefault="00F5326E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1C153" w14:textId="77777777" w:rsidR="00F5326E" w:rsidRDefault="00F5326E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25621" w14:textId="77777777" w:rsidR="00F5326E" w:rsidRPr="0073437A" w:rsidRDefault="00F5326E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F2D0B" w14:textId="77777777" w:rsidR="00F5326E" w:rsidRDefault="00F5326E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38EA10CF" w14:textId="77777777" w:rsidR="00F5326E" w:rsidRDefault="00F5326E">
      <w:pPr>
        <w:spacing w:before="40" w:after="40" w:line="192" w:lineRule="auto"/>
        <w:ind w:right="57"/>
        <w:rPr>
          <w:sz w:val="20"/>
          <w:lang w:val="ro-RO"/>
        </w:rPr>
      </w:pPr>
    </w:p>
    <w:p w14:paraId="2A5775B7" w14:textId="77777777" w:rsidR="00F5326E" w:rsidRDefault="00F5326E" w:rsidP="001B3E46">
      <w:pPr>
        <w:pStyle w:val="Heading1"/>
        <w:spacing w:line="360" w:lineRule="auto"/>
      </w:pPr>
      <w:r>
        <w:t>LINIA 206</w:t>
      </w:r>
    </w:p>
    <w:p w14:paraId="784BADD7" w14:textId="77777777" w:rsidR="00F5326E" w:rsidRDefault="00F5326E" w:rsidP="00907AC9">
      <w:pPr>
        <w:pStyle w:val="Heading1"/>
        <w:spacing w:line="360" w:lineRule="auto"/>
        <w:rPr>
          <w:b w:val="0"/>
          <w:bCs w:val="0"/>
          <w:sz w:val="8"/>
        </w:rPr>
      </w:pPr>
      <w:r>
        <w:t>BARTOLOMEU - ZĂRNEŞTI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F5326E" w14:paraId="40ACAFC5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9126F" w14:textId="77777777" w:rsidR="00F5326E" w:rsidRDefault="00F5326E" w:rsidP="00F5326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4F39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3+850</w:t>
            </w:r>
          </w:p>
          <w:p w14:paraId="22A16B0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2D0F8" w14:textId="77777777" w:rsidR="00F5326E" w:rsidRPr="005E279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7782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  <w:p w14:paraId="7878997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4B11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A9C31" w14:textId="77777777" w:rsidR="00F5326E" w:rsidRPr="005E279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6DFA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F4AC3" w14:textId="77777777" w:rsidR="00F5326E" w:rsidRPr="005E279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3D1B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920254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inductori în capătul dinspre Ghimbav.</w:t>
            </w:r>
          </w:p>
          <w:p w14:paraId="4142F48E" w14:textId="77777777" w:rsidR="00F5326E" w:rsidRDefault="00F5326E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sch. 8 și 12 Cap Y.</w:t>
            </w:r>
          </w:p>
        </w:tc>
      </w:tr>
      <w:tr w:rsidR="00F5326E" w14:paraId="3E63DAA7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FFDA5" w14:textId="77777777" w:rsidR="00F5326E" w:rsidRDefault="00F5326E" w:rsidP="00F5326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27E0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4+900</w:t>
            </w:r>
          </w:p>
          <w:p w14:paraId="2F7AB42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D360D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F3EF4" w14:textId="77777777" w:rsidR="00F5326E" w:rsidRDefault="00F5326E" w:rsidP="00B5195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  <w:p w14:paraId="584EF340" w14:textId="77777777" w:rsidR="00F5326E" w:rsidRDefault="00F5326E" w:rsidP="00B5195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si Bartolomeu -</w:t>
            </w:r>
          </w:p>
          <w:p w14:paraId="67D6CB91" w14:textId="77777777" w:rsidR="00F5326E" w:rsidRDefault="00F5326E" w:rsidP="00B5195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Cristian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C7A6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09D82" w14:textId="77777777" w:rsidR="00F5326E" w:rsidRPr="005E279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740C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C966A" w14:textId="77777777" w:rsidR="00F5326E" w:rsidRPr="005E279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339F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5326E" w14:paraId="7B90CDA6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8004D" w14:textId="77777777" w:rsidR="00F5326E" w:rsidRDefault="00F5326E" w:rsidP="00F5326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0565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C8B83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1070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  <w:p w14:paraId="00B709E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3E0E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din</w:t>
            </w:r>
          </w:p>
          <w:p w14:paraId="74D6B1D0" w14:textId="77777777" w:rsidR="00F5326E" w:rsidRPr="008978B6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Cap X aferenți liniei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065FE" w14:textId="77777777" w:rsidR="00F5326E" w:rsidRPr="005E279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5B96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5C509" w14:textId="77777777" w:rsidR="00F5326E" w:rsidRPr="005E279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4BB5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913E6F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4E56D4A9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E486C" w14:textId="77777777" w:rsidR="00F5326E" w:rsidRDefault="00F5326E" w:rsidP="00F5326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D3F7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10+300</w:t>
            </w:r>
          </w:p>
          <w:p w14:paraId="72985ED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A66BE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479B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Bartolomeu -</w:t>
            </w:r>
          </w:p>
          <w:p w14:paraId="207F250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Cristian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C171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ECB3B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79CA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0B29D" w14:textId="77777777" w:rsidR="00F5326E" w:rsidRPr="005E279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120F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20B15F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2CDE0F84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9441D" w14:textId="77777777" w:rsidR="00F5326E" w:rsidRDefault="00F5326E" w:rsidP="00F5326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6FBE0" w14:textId="77777777" w:rsidR="00F5326E" w:rsidRDefault="00F5326E" w:rsidP="00477D2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9BD94" w14:textId="77777777" w:rsidR="00F5326E" w:rsidRDefault="00F5326E" w:rsidP="00477D2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AC4AF" w14:textId="77777777" w:rsidR="00F5326E" w:rsidRDefault="00F5326E" w:rsidP="00477D2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Cristian,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85952" w14:textId="77777777" w:rsidR="00F5326E" w:rsidRDefault="00F5326E" w:rsidP="00477D2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7806C" w14:textId="77777777" w:rsidR="00F5326E" w:rsidRDefault="00F5326E" w:rsidP="00477D2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67CB7" w14:textId="77777777" w:rsidR="00F5326E" w:rsidRDefault="00F5326E" w:rsidP="00477D2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B24EA" w14:textId="77777777" w:rsidR="00F5326E" w:rsidRPr="005E2797" w:rsidRDefault="00F5326E" w:rsidP="00477D2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3F3D5" w14:textId="77777777" w:rsidR="00F5326E" w:rsidRDefault="00F5326E" w:rsidP="00477D2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5EFA1A16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60C53" w14:textId="77777777" w:rsidR="00F5326E" w:rsidRDefault="00F5326E" w:rsidP="00F5326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3B00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16+840</w:t>
            </w:r>
          </w:p>
          <w:p w14:paraId="7355019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17+528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BD4A8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9E4C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Râşnov</w:t>
            </w:r>
          </w:p>
          <w:p w14:paraId="181BA06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și</w:t>
            </w:r>
          </w:p>
          <w:p w14:paraId="76E498A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Râşnov -</w:t>
            </w:r>
          </w:p>
          <w:p w14:paraId="3AC142B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Zărneşti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85C3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76521" w14:textId="77777777" w:rsidR="00F5326E" w:rsidRPr="005E279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F7C1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7E3FB" w14:textId="77777777" w:rsidR="00F5326E" w:rsidRPr="005E279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1F06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F9129B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06276D62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7A3AC" w14:textId="77777777" w:rsidR="00F5326E" w:rsidRDefault="00F5326E" w:rsidP="00F5326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EC39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21+950</w:t>
            </w:r>
          </w:p>
          <w:p w14:paraId="21035ED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A1AE0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5C2C4" w14:textId="77777777" w:rsidR="00F5326E" w:rsidRDefault="00F5326E" w:rsidP="00FD37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Râşnov -</w:t>
            </w:r>
          </w:p>
          <w:p w14:paraId="2DCDA64E" w14:textId="77777777" w:rsidR="00F5326E" w:rsidRDefault="00F5326E" w:rsidP="00FD37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Zărneşti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1D4A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7EE19" w14:textId="77777777" w:rsidR="00F5326E" w:rsidRPr="005E279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6105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DE2F3" w14:textId="77777777" w:rsidR="00F5326E" w:rsidRPr="005E279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85C18" w14:textId="77777777" w:rsidR="00F5326E" w:rsidRDefault="00F5326E" w:rsidP="00FD37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351DA10" w14:textId="77777777" w:rsidR="00F5326E" w:rsidRDefault="00F5326E" w:rsidP="00FD37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756B9BFB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C0CB6" w14:textId="77777777" w:rsidR="00F5326E" w:rsidRDefault="00F5326E" w:rsidP="00F5326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0803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4104F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2550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Zărneşti liniile 4 și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3EAF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908C1" w14:textId="77777777" w:rsidR="00F5326E" w:rsidRPr="005E279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1887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DFBF9" w14:textId="77777777" w:rsidR="00F5326E" w:rsidRPr="005E2797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8741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3C4BDA67" w14:textId="77777777" w:rsidR="00F5326E" w:rsidRDefault="00F5326E">
      <w:pPr>
        <w:spacing w:before="40" w:after="40" w:line="192" w:lineRule="auto"/>
        <w:ind w:right="57"/>
        <w:rPr>
          <w:sz w:val="20"/>
          <w:lang w:val="ro-RO"/>
        </w:rPr>
      </w:pPr>
    </w:p>
    <w:p w14:paraId="6EEC62BD" w14:textId="77777777" w:rsidR="00F5326E" w:rsidRDefault="00F5326E" w:rsidP="00406C17">
      <w:pPr>
        <w:pStyle w:val="Heading1"/>
        <w:spacing w:line="360" w:lineRule="auto"/>
      </w:pPr>
      <w:r>
        <w:t>LINIA 210</w:t>
      </w:r>
    </w:p>
    <w:p w14:paraId="7D94EECF" w14:textId="77777777" w:rsidR="00F5326E" w:rsidRDefault="00F5326E" w:rsidP="00821D8C">
      <w:pPr>
        <w:pStyle w:val="Heading1"/>
        <w:spacing w:line="360" w:lineRule="auto"/>
        <w:rPr>
          <w:b w:val="0"/>
          <w:bCs w:val="0"/>
          <w:sz w:val="8"/>
        </w:rPr>
      </w:pPr>
      <w:r>
        <w:t>SIBIU - VINŢU DE JOS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80"/>
        <w:gridCol w:w="753"/>
        <w:gridCol w:w="2202"/>
        <w:gridCol w:w="869"/>
        <w:gridCol w:w="753"/>
        <w:gridCol w:w="869"/>
        <w:gridCol w:w="753"/>
        <w:gridCol w:w="2490"/>
      </w:tblGrid>
      <w:tr w:rsidR="00F5326E" w14:paraId="67257C11" w14:textId="77777777">
        <w:trPr>
          <w:cantSplit/>
          <w:trHeight w:val="11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A7435" w14:textId="77777777" w:rsidR="00F5326E" w:rsidRDefault="00F5326E" w:rsidP="00F5326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8FC9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EA61C" w14:textId="77777777" w:rsidR="00F5326E" w:rsidRPr="00C7636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7730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Sibiu</w:t>
            </w:r>
          </w:p>
          <w:p w14:paraId="7A750B9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997B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5D4DF97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7DD57" w14:textId="77777777" w:rsidR="00F5326E" w:rsidRPr="00C7636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3124C" w14:textId="77777777" w:rsidR="00F5326E" w:rsidRPr="00C7636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1B039" w14:textId="77777777" w:rsidR="00F5326E" w:rsidRPr="00C7636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2408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902D31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C67DA1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 la liniile 1 - 10 Sibiu.</w:t>
            </w:r>
          </w:p>
        </w:tc>
      </w:tr>
      <w:tr w:rsidR="00F5326E" w14:paraId="230EAE79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57384" w14:textId="77777777" w:rsidR="00F5326E" w:rsidRDefault="00F5326E" w:rsidP="00F5326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D528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44BD4" w14:textId="77777777" w:rsidR="00F5326E" w:rsidRPr="00C7636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DD9B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Sibiu</w:t>
            </w:r>
          </w:p>
          <w:p w14:paraId="5DC6D35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9 şi 10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6ACD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16DBA" w14:textId="77777777" w:rsidR="00F5326E" w:rsidRPr="00C7636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B463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0CCE6" w14:textId="77777777" w:rsidR="00F5326E" w:rsidRPr="00C7636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15A3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551743E6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81E2B" w14:textId="77777777" w:rsidR="00F5326E" w:rsidRDefault="00F5326E" w:rsidP="00F5326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A12A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AE2B2" w14:textId="77777777" w:rsidR="00F5326E" w:rsidRPr="00C7636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77F7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Turnișor</w:t>
            </w:r>
          </w:p>
          <w:p w14:paraId="73319F9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3656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4FCB3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F3D4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F06B1" w14:textId="77777777" w:rsidR="00F5326E" w:rsidRPr="00C7636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080B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7F1C65A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4B0B5" w14:textId="77777777" w:rsidR="00F5326E" w:rsidRDefault="00F5326E" w:rsidP="00F5326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C0E0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23F1D" w14:textId="77777777" w:rsidR="00F5326E" w:rsidRPr="00C7636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C140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Orlat</w:t>
            </w:r>
          </w:p>
          <w:p w14:paraId="669917D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5C33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F02D4" w14:textId="77777777" w:rsidR="00F5326E" w:rsidRPr="00C7636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C3D6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D8A90" w14:textId="77777777" w:rsidR="00F5326E" w:rsidRPr="00C7636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99BD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29194A5D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50D6F" w14:textId="77777777" w:rsidR="00F5326E" w:rsidRDefault="00F5326E" w:rsidP="00F5326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1641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8CD0D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F1C4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Săliște </w:t>
            </w:r>
          </w:p>
          <w:p w14:paraId="7B0C9E3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F912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0C1177D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</w:t>
            </w:r>
          </w:p>
          <w:p w14:paraId="152F3CB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5037EDA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4DE9C" w14:textId="77777777" w:rsidR="00F5326E" w:rsidRPr="00C7636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CD05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0EF33" w14:textId="77777777" w:rsidR="00F5326E" w:rsidRPr="00C7636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5325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42050009" w14:textId="77777777">
        <w:trPr>
          <w:cantSplit/>
          <w:trHeight w:val="100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696F2" w14:textId="77777777" w:rsidR="00F5326E" w:rsidRDefault="00F5326E" w:rsidP="00F5326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98E7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C43AE" w14:textId="77777777" w:rsidR="00F5326E" w:rsidRPr="00C7636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D1DC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Apoldu de Sus</w:t>
            </w:r>
          </w:p>
          <w:p w14:paraId="51AB9A7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235F4" w14:textId="77777777" w:rsidR="00F5326E" w:rsidRDefault="00F5326E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calcâiul sch. 9 </w:t>
            </w:r>
          </w:p>
          <w:p w14:paraId="4FECA03D" w14:textId="77777777" w:rsidR="00F5326E" w:rsidRDefault="00F5326E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43CC32C1" w14:textId="77777777" w:rsidR="00F5326E" w:rsidRDefault="00F5326E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(km. 42+744)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3F3DA" w14:textId="77777777" w:rsidR="00F5326E" w:rsidRPr="00C7636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EAE9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C99C4" w14:textId="77777777" w:rsidR="00F5326E" w:rsidRPr="00C7636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3D5F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670F3DA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F2ACA" w14:textId="77777777" w:rsidR="00F5326E" w:rsidRDefault="00F5326E" w:rsidP="00F5326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9793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B6FFF" w14:textId="77777777" w:rsidR="00F5326E" w:rsidRPr="00C7636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454A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Sebeş Alba</w:t>
            </w:r>
          </w:p>
          <w:p w14:paraId="69DFEA9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7D35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 stație și sch. 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274D6" w14:textId="77777777" w:rsidR="00F5326E" w:rsidRPr="00C7636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9083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DE57A" w14:textId="77777777" w:rsidR="00F5326E" w:rsidRPr="00C7636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9409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EBC882E" w14:textId="77777777" w:rsidR="00F5326E" w:rsidRDefault="00F5326E">
      <w:pPr>
        <w:spacing w:before="40" w:after="40" w:line="192" w:lineRule="auto"/>
        <w:ind w:right="57"/>
        <w:rPr>
          <w:sz w:val="20"/>
          <w:lang w:val="ro-RO"/>
        </w:rPr>
      </w:pPr>
    </w:p>
    <w:p w14:paraId="38336323" w14:textId="77777777" w:rsidR="00F5326E" w:rsidRDefault="00F5326E" w:rsidP="001B4DE9">
      <w:pPr>
        <w:pStyle w:val="Heading1"/>
        <w:spacing w:line="360" w:lineRule="auto"/>
      </w:pPr>
      <w:r>
        <w:t>LINIA 213</w:t>
      </w:r>
    </w:p>
    <w:p w14:paraId="266F085D" w14:textId="77777777" w:rsidR="00F5326E" w:rsidRDefault="00F5326E" w:rsidP="00D668A1">
      <w:pPr>
        <w:pStyle w:val="Heading1"/>
        <w:spacing w:line="360" w:lineRule="auto"/>
        <w:rPr>
          <w:b w:val="0"/>
          <w:bCs w:val="0"/>
          <w:sz w:val="8"/>
        </w:rPr>
      </w:pPr>
      <w:r>
        <w:t>SIMERIA - HUNEDOARA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3"/>
        <w:gridCol w:w="865"/>
        <w:gridCol w:w="748"/>
        <w:gridCol w:w="2187"/>
        <w:gridCol w:w="947"/>
        <w:gridCol w:w="748"/>
        <w:gridCol w:w="863"/>
        <w:gridCol w:w="746"/>
        <w:gridCol w:w="2469"/>
      </w:tblGrid>
      <w:tr w:rsidR="00F5326E" w14:paraId="67AA1DF3" w14:textId="77777777">
        <w:trPr>
          <w:cantSplit/>
          <w:trHeight w:val="1237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098AD" w14:textId="77777777" w:rsidR="00F5326E" w:rsidRDefault="00F5326E" w:rsidP="00F5326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DE3DE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B65E9" w14:textId="77777777" w:rsidR="00F5326E" w:rsidRPr="00BA7F8C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16034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Bârcea Mică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48C72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3E4CDE49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1 - 7, </w:t>
            </w:r>
          </w:p>
          <w:p w14:paraId="25F86D83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2 - 8 </w:t>
            </w:r>
          </w:p>
          <w:p w14:paraId="468E1002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5308F943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F65B2" w14:textId="77777777" w:rsidR="00F5326E" w:rsidRPr="009E0061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D15C8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99BBB" w14:textId="77777777" w:rsidR="00F5326E" w:rsidRPr="00BA7F8C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83B5D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213 şi 214.</w:t>
            </w:r>
          </w:p>
        </w:tc>
      </w:tr>
      <w:tr w:rsidR="00F5326E" w14:paraId="385BD097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BD1D7" w14:textId="77777777" w:rsidR="00F5326E" w:rsidRDefault="00F5326E" w:rsidP="00F5326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DE16C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DCE8A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969F5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4612D683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C38D4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D03AA" w14:textId="77777777" w:rsidR="00F5326E" w:rsidRPr="009E0061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28B1D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FC921" w14:textId="77777777" w:rsidR="00F5326E" w:rsidRPr="00BA7F8C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3B88D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5326E" w14:paraId="26EE3646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E02C1" w14:textId="77777777" w:rsidR="00F5326E" w:rsidRDefault="00F5326E" w:rsidP="00F5326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C6E0B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68438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B4BA9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29125ADA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42979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7DD5A" w14:textId="77777777" w:rsidR="00F5326E" w:rsidRPr="009E0061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389BC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7A213" w14:textId="77777777" w:rsidR="00F5326E" w:rsidRPr="00BA7F8C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19643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5326E" w14:paraId="3069B2B7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4DC2C" w14:textId="77777777" w:rsidR="00F5326E" w:rsidRDefault="00F5326E" w:rsidP="00F5326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F3511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37FAD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5FA05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27557A6B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11 abătută Cap X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6243B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3EE8983E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21 </w:t>
            </w:r>
          </w:p>
          <w:p w14:paraId="7C254DD3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3E27868C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0D617C1C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 / 51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2EA14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AEC09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E0F54" w14:textId="77777777" w:rsidR="00F5326E" w:rsidRPr="00BA7F8C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EDF4E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61F9E83A" w14:textId="77777777" w:rsidR="00F5326E" w:rsidRPr="006A7611" w:rsidRDefault="00F5326E">
      <w:pPr>
        <w:spacing w:before="40" w:after="40" w:line="192" w:lineRule="auto"/>
        <w:ind w:right="57"/>
      </w:pPr>
    </w:p>
    <w:p w14:paraId="296EE493" w14:textId="77777777" w:rsidR="00F5326E" w:rsidRDefault="00F5326E" w:rsidP="00AF3F1F">
      <w:pPr>
        <w:pStyle w:val="Heading1"/>
        <w:spacing w:line="360" w:lineRule="auto"/>
      </w:pPr>
      <w:r>
        <w:t>LINIA 216</w:t>
      </w:r>
    </w:p>
    <w:p w14:paraId="1E439F11" w14:textId="77777777" w:rsidR="00F5326E" w:rsidRDefault="00F5326E" w:rsidP="00312048">
      <w:pPr>
        <w:pStyle w:val="Heading1"/>
        <w:spacing w:line="360" w:lineRule="auto"/>
        <w:rPr>
          <w:b w:val="0"/>
          <w:bCs w:val="0"/>
          <w:sz w:val="8"/>
        </w:rPr>
      </w:pPr>
      <w:r>
        <w:rPr>
          <w:spacing w:val="60"/>
        </w:rPr>
        <w:t>ILIA - LUGOJ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F5326E" w14:paraId="6A3A8A15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A037A" w14:textId="77777777" w:rsidR="00F5326E" w:rsidRDefault="00F5326E" w:rsidP="00F5326E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430E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579CB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E331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2 directă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AEB1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9ED95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C4AA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0+470</w:t>
            </w:r>
          </w:p>
          <w:p w14:paraId="72D8436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0+570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FA24F" w14:textId="77777777" w:rsidR="00F5326E" w:rsidRPr="00AA6001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2985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4283228D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030FA" w14:textId="77777777" w:rsidR="00F5326E" w:rsidRDefault="00F5326E" w:rsidP="00F5326E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3CF7E" w14:textId="77777777" w:rsidR="00F5326E" w:rsidRDefault="00F5326E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C0B77" w14:textId="77777777" w:rsidR="00F5326E" w:rsidRDefault="00F5326E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07CEB" w14:textId="77777777" w:rsidR="00F5326E" w:rsidRDefault="00F5326E" w:rsidP="00726D7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Holdea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50F0D" w14:textId="77777777" w:rsidR="00F5326E" w:rsidRDefault="00F5326E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F2ABB" w14:textId="77777777" w:rsidR="00F5326E" w:rsidRDefault="00F5326E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72CEF" w14:textId="77777777" w:rsidR="00F5326E" w:rsidRDefault="00F5326E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3C755" w14:textId="77777777" w:rsidR="00F5326E" w:rsidRDefault="00F5326E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2E11F" w14:textId="77777777" w:rsidR="00F5326E" w:rsidRDefault="00F5326E" w:rsidP="00726D7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525907EA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14F38" w14:textId="77777777" w:rsidR="00F5326E" w:rsidRDefault="00F5326E" w:rsidP="00F5326E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8E29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25+000</w:t>
            </w:r>
          </w:p>
          <w:p w14:paraId="0678E2F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7F518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291F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Holdea -</w:t>
            </w:r>
          </w:p>
          <w:p w14:paraId="4A57121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Margina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ECAC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567B8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8BF4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E1068" w14:textId="77777777" w:rsidR="00F5326E" w:rsidRPr="00AA6001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83FE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5AD750BE" w14:textId="77777777">
        <w:trPr>
          <w:cantSplit/>
          <w:trHeight w:val="72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18B47" w14:textId="77777777" w:rsidR="00F5326E" w:rsidRDefault="00F5326E" w:rsidP="00F5326E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8F28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C95FC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2AAD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Mănăștur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06F6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E2A24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3869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00AAE" w14:textId="77777777" w:rsidR="00F5326E" w:rsidRPr="00AA6001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6805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08CB3147" w14:textId="77777777">
        <w:trPr>
          <w:cantSplit/>
          <w:trHeight w:val="72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16484" w14:textId="77777777" w:rsidR="00F5326E" w:rsidRDefault="00F5326E" w:rsidP="00F5326E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9C71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43+102</w:t>
            </w:r>
          </w:p>
          <w:p w14:paraId="36186EF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73+820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6B660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F723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Făget</w:t>
            </w:r>
          </w:p>
          <w:p w14:paraId="637E878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Coșteiu Mare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2C33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858D8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528F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1650C" w14:textId="77777777" w:rsidR="00F5326E" w:rsidRPr="00AA6001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E449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5326E" w14:paraId="4AC4400A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E1608" w14:textId="77777777" w:rsidR="00F5326E" w:rsidRDefault="00F5326E" w:rsidP="00F5326E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0154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E60D3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5526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Cliciova 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7D5E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68CAA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F05A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81AAD" w14:textId="77777777" w:rsidR="00F5326E" w:rsidRPr="00AA6001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43E3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723186EC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99AF8" w14:textId="77777777" w:rsidR="00F5326E" w:rsidRDefault="00F5326E" w:rsidP="00F5326E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B060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65+200</w:t>
            </w:r>
          </w:p>
          <w:p w14:paraId="6FC3A7B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50705" w14:textId="77777777" w:rsidR="00F5326E" w:rsidRPr="0061450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B1CD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Cliciova -</w:t>
            </w:r>
          </w:p>
          <w:p w14:paraId="25BF202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Coșteiu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1582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F9DCB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5557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D1645" w14:textId="77777777" w:rsidR="00F5326E" w:rsidRPr="00AA6001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C0CB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2CB60175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20AE3" w14:textId="77777777" w:rsidR="00F5326E" w:rsidRDefault="00F5326E" w:rsidP="00F5326E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889B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931CB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7DE3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Coșteiu Mare 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4909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ACEC8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BD32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F783A" w14:textId="77777777" w:rsidR="00F5326E" w:rsidRPr="00AA6001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3F76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337821FB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2A857" w14:textId="77777777" w:rsidR="00F5326E" w:rsidRDefault="00F5326E" w:rsidP="00F5326E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0EC5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81+700</w:t>
            </w:r>
          </w:p>
          <w:p w14:paraId="4BD7C48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B8A12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CA74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Coșteiu Mare –</w:t>
            </w:r>
          </w:p>
          <w:p w14:paraId="69797D3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4C87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C881A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E30E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5DCA3" w14:textId="77777777" w:rsidR="00F5326E" w:rsidRPr="00AA6001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E3C3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22BC6F87" w14:textId="77777777" w:rsidR="00F5326E" w:rsidRDefault="00F5326E">
      <w:pPr>
        <w:spacing w:before="40" w:after="40" w:line="192" w:lineRule="auto"/>
        <w:ind w:right="57"/>
        <w:rPr>
          <w:sz w:val="20"/>
          <w:lang w:val="ro-RO"/>
        </w:rPr>
      </w:pPr>
    </w:p>
    <w:p w14:paraId="630BA159" w14:textId="77777777" w:rsidR="00F5326E" w:rsidRDefault="00F5326E" w:rsidP="005B00A7">
      <w:pPr>
        <w:pStyle w:val="Heading1"/>
        <w:spacing w:line="360" w:lineRule="auto"/>
      </w:pPr>
      <w:r>
        <w:t>LINIA 218</w:t>
      </w:r>
    </w:p>
    <w:p w14:paraId="5039B111" w14:textId="77777777" w:rsidR="00F5326E" w:rsidRDefault="00F5326E" w:rsidP="008C7840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ARAD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780"/>
        <w:gridCol w:w="754"/>
        <w:gridCol w:w="870"/>
        <w:gridCol w:w="754"/>
        <w:gridCol w:w="2492"/>
      </w:tblGrid>
      <w:tr w:rsidR="00F5326E" w14:paraId="0135F89C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ABBEE" w14:textId="77777777" w:rsidR="00F5326E" w:rsidRDefault="00F5326E" w:rsidP="00F5326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882B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C4800" w14:textId="77777777" w:rsidR="00F5326E" w:rsidRPr="00CF787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322D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129B2DF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E9971" w14:textId="77777777" w:rsidR="00F5326E" w:rsidRPr="00465A9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</w:t>
            </w:r>
          </w:p>
          <w:p w14:paraId="0A917FE9" w14:textId="77777777" w:rsidR="00F5326E" w:rsidRPr="00465A9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4CACA" w14:textId="77777777" w:rsidR="00F5326E" w:rsidRPr="00CF787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F787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4634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06D1D" w14:textId="77777777" w:rsidR="00F5326E" w:rsidRPr="00984D71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6A35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:rsidRPr="00A8307A" w14:paraId="3C3D712E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F39A3" w14:textId="77777777" w:rsidR="00F5326E" w:rsidRPr="00A75A00" w:rsidRDefault="00F5326E" w:rsidP="00F5326E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2E833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2C488" w14:textId="77777777" w:rsidR="00F5326E" w:rsidRPr="00A8307A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A68FC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E0A905C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0DE9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peste sch. 11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</w:t>
            </w:r>
            <w:r w:rsidRPr="00664FA3">
              <w:rPr>
                <w:b/>
                <w:bCs/>
                <w:sz w:val="20"/>
                <w:szCs w:val="20"/>
                <w:lang w:val="ro-RO"/>
              </w:rPr>
              <w:t>51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97 </w:t>
            </w:r>
          </w:p>
          <w:p w14:paraId="2777C6B5" w14:textId="77777777" w:rsidR="00F5326E" w:rsidRPr="00664FA3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ED9A8" w14:textId="77777777" w:rsidR="00F5326E" w:rsidRPr="00A8307A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0DBF3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2AB8E" w14:textId="77777777" w:rsidR="00F5326E" w:rsidRPr="00A8307A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C3BDB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2D10F2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093F602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5F57895C" w14:textId="77777777" w:rsidR="00F5326E" w:rsidRPr="00664FA3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664FA3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F5326E" w:rsidRPr="00A8307A" w14:paraId="03652DE1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BB4A0" w14:textId="77777777" w:rsidR="00F5326E" w:rsidRPr="00A75A00" w:rsidRDefault="00F5326E" w:rsidP="00F5326E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D1978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6E50A" w14:textId="77777777" w:rsidR="00F5326E" w:rsidRPr="00A8307A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D7F50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2D9C8E6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CF92B" w14:textId="77777777" w:rsidR="00F5326E" w:rsidRPr="00664FA3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7EEFC9BF" w14:textId="77777777" w:rsidR="00F5326E" w:rsidRPr="00664FA3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BB081" w14:textId="77777777" w:rsidR="00F5326E" w:rsidRPr="00A8307A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F121D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6C6CA" w14:textId="77777777" w:rsidR="00F5326E" w:rsidRPr="00A8307A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50E93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0FCD30D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0E3975AA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4D63A95D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F5326E" w:rsidRPr="00A8307A" w14:paraId="7DD7508A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DC317" w14:textId="77777777" w:rsidR="00F5326E" w:rsidRPr="00A75A00" w:rsidRDefault="00F5326E" w:rsidP="00F5326E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22597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902B3" w14:textId="77777777" w:rsidR="00F5326E" w:rsidRPr="003F40D2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955A1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D070211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71454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39F4C" w14:textId="77777777" w:rsidR="00F5326E" w:rsidRPr="003F40D2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3F40D2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31D13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F1C0D" w14:textId="77777777" w:rsidR="00F5326E" w:rsidRPr="003F40D2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3D066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73EC34E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F5326E" w:rsidRPr="00A8307A" w14:paraId="28A6D136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9A9BB" w14:textId="77777777" w:rsidR="00F5326E" w:rsidRPr="00A75A00" w:rsidRDefault="00F5326E" w:rsidP="00F5326E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13E7A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6BC76" w14:textId="77777777" w:rsidR="00F5326E" w:rsidRPr="003F40D2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8FB85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A05F270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2735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780142B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2929B" w14:textId="77777777" w:rsidR="00F5326E" w:rsidRPr="003F40D2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3F40D2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F2E1B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8ADEE" w14:textId="77777777" w:rsidR="00F5326E" w:rsidRPr="003F40D2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5617F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6DA1D66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F5326E" w:rsidRPr="00A8307A" w14:paraId="346B5D11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4C189" w14:textId="77777777" w:rsidR="00F5326E" w:rsidRPr="00A75A00" w:rsidRDefault="00F5326E" w:rsidP="00F5326E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17219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2EDF2" w14:textId="77777777" w:rsidR="00F5326E" w:rsidRPr="00732832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F0D9E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E1A42C9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0F170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B160D" w14:textId="77777777" w:rsidR="00F5326E" w:rsidRPr="007B4F6A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7B4F6A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9CBAF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7E60C" w14:textId="77777777" w:rsidR="00F5326E" w:rsidRPr="00732832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11C4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507637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677F3CC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74C27E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5FA412A0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F5326E" w:rsidRPr="00A8307A" w14:paraId="63560289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E1FF5" w14:textId="77777777" w:rsidR="00F5326E" w:rsidRPr="00A75A00" w:rsidRDefault="00F5326E" w:rsidP="00F5326E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CB820" w14:textId="77777777" w:rsidR="00F5326E" w:rsidRPr="00A8307A" w:rsidRDefault="00F5326E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046FE" w14:textId="77777777" w:rsidR="00F5326E" w:rsidRPr="00732832" w:rsidRDefault="00F5326E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04DEC" w14:textId="77777777" w:rsidR="00F5326E" w:rsidRPr="00A8307A" w:rsidRDefault="00F5326E" w:rsidP="0004703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DDA33CB" w14:textId="77777777" w:rsidR="00F5326E" w:rsidRPr="00A8307A" w:rsidRDefault="00F5326E" w:rsidP="0004703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1E383" w14:textId="77777777" w:rsidR="00F5326E" w:rsidRDefault="00F5326E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E8200AA" w14:textId="77777777" w:rsidR="00F5326E" w:rsidRDefault="00F5326E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6C605F0F" w14:textId="77777777" w:rsidR="00F5326E" w:rsidRDefault="00F5326E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BB278" w14:textId="77777777" w:rsidR="00F5326E" w:rsidRPr="007B4F6A" w:rsidRDefault="00F5326E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A6E59" w14:textId="77777777" w:rsidR="00F5326E" w:rsidRPr="00A8307A" w:rsidRDefault="00F5326E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8347C" w14:textId="77777777" w:rsidR="00F5326E" w:rsidRPr="00732832" w:rsidRDefault="00F5326E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23EF4" w14:textId="77777777" w:rsidR="00F5326E" w:rsidRDefault="00F5326E" w:rsidP="0004703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F5326E" w:rsidRPr="00A8307A" w14:paraId="337A6B59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C312F" w14:textId="77777777" w:rsidR="00F5326E" w:rsidRPr="00A75A00" w:rsidRDefault="00F5326E" w:rsidP="00F5326E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7DC18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38704" w14:textId="77777777" w:rsidR="00F5326E" w:rsidRPr="00B26991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F9FC9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3F1BB43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9B9A2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3297D" w14:textId="77777777" w:rsidR="00F5326E" w:rsidRPr="00B26991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B26991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B4546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D765C" w14:textId="77777777" w:rsidR="00F5326E" w:rsidRPr="00B26991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2587F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7B9FF5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25867D1C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F5326E" w:rsidRPr="00A8307A" w14:paraId="3B4F9033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4F671" w14:textId="77777777" w:rsidR="00F5326E" w:rsidRPr="00A75A00" w:rsidRDefault="00F5326E" w:rsidP="00F5326E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F4755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07280" w14:textId="77777777" w:rsidR="00F5326E" w:rsidRPr="00B26991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5849E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A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DA5C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93E5B7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78472A88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7A8DA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5A05E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60293" w14:textId="77777777" w:rsidR="00F5326E" w:rsidRPr="00B26991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DA5BC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525BD91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în direcția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Sud, 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Vest și liniile 1 - 6 Reșița, liniile </w:t>
            </w:r>
          </w:p>
          <w:p w14:paraId="28A41F40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F5326E" w:rsidRPr="00A8307A" w14:paraId="1D43A351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BC5F9" w14:textId="77777777" w:rsidR="00F5326E" w:rsidRPr="00A75A00" w:rsidRDefault="00F5326E" w:rsidP="00F5326E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6CC4E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8A714" w14:textId="77777777" w:rsidR="00F5326E" w:rsidRPr="00B26991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E5C77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E35E4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7A664FC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257D0CD0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1454E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C8E97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6F4BE" w14:textId="77777777" w:rsidR="00F5326E" w:rsidRPr="00B26991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81E94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09C9C97E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F5326E" w:rsidRPr="00A8307A" w14:paraId="7E5C63BC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D2B46" w14:textId="77777777" w:rsidR="00F5326E" w:rsidRPr="00A75A00" w:rsidRDefault="00F5326E" w:rsidP="00F5326E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1F5E5" w14:textId="77777777" w:rsidR="00F5326E" w:rsidRPr="00A8307A" w:rsidRDefault="00F5326E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32762" w14:textId="77777777" w:rsidR="00F5326E" w:rsidRPr="00B26991" w:rsidRDefault="00F5326E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AC899" w14:textId="77777777" w:rsidR="00F5326E" w:rsidRPr="00A8307A" w:rsidRDefault="00F5326E" w:rsidP="00FD3B2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E61EF" w14:textId="77777777" w:rsidR="00F5326E" w:rsidRDefault="00F5326E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4CFEB2F" w14:textId="77777777" w:rsidR="00F5326E" w:rsidRDefault="00F5326E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777E5059" w14:textId="77777777" w:rsidR="00F5326E" w:rsidRDefault="00F5326E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D6436" w14:textId="77777777" w:rsidR="00F5326E" w:rsidRDefault="00F5326E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A4B74" w14:textId="77777777" w:rsidR="00F5326E" w:rsidRPr="00A8307A" w:rsidRDefault="00F5326E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D60D4" w14:textId="77777777" w:rsidR="00F5326E" w:rsidRPr="00B26991" w:rsidRDefault="00F5326E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88DFE" w14:textId="77777777" w:rsidR="00F5326E" w:rsidRPr="00FD3B28" w:rsidRDefault="00F5326E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3C7C0F1B" w14:textId="77777777" w:rsidR="00F5326E" w:rsidRDefault="00F5326E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F5326E" w:rsidRPr="00A8307A" w14:paraId="02EEC9A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B16D6" w14:textId="77777777" w:rsidR="00F5326E" w:rsidRPr="00A75A00" w:rsidRDefault="00F5326E" w:rsidP="00F5326E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7ED2D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2C498" w14:textId="77777777" w:rsidR="00F5326E" w:rsidRPr="00B26991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CCE9E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B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F3D3E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D560F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B2B88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1CF15" w14:textId="77777777" w:rsidR="00F5326E" w:rsidRPr="00B26991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227D4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F5326E" w:rsidRPr="00A8307A" w14:paraId="4EB93CFA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A089F" w14:textId="77777777" w:rsidR="00F5326E" w:rsidRPr="00A75A00" w:rsidRDefault="00F5326E" w:rsidP="00F5326E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97B28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66B47" w14:textId="77777777" w:rsidR="00F5326E" w:rsidRPr="000D3BB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E29AE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3C1DC78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39C6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A0490E2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70A09" w14:textId="77777777" w:rsidR="00F5326E" w:rsidRPr="000D3BB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0D3BBC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8F699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94B30" w14:textId="77777777" w:rsidR="00F5326E" w:rsidRPr="000D3BB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630B9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2382390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F5326E" w:rsidRPr="00A8307A" w14:paraId="6E5E6314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531B7" w14:textId="77777777" w:rsidR="00F5326E" w:rsidRPr="00A75A00" w:rsidRDefault="00F5326E" w:rsidP="00F5326E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10CBA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20DD8" w14:textId="77777777" w:rsidR="00F5326E" w:rsidRPr="009658E6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9DBE0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C951A5C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10A2D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01028" w14:textId="77777777" w:rsidR="00F5326E" w:rsidRPr="009658E6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9658E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87DAA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99FE7" w14:textId="77777777" w:rsidR="00F5326E" w:rsidRPr="009658E6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8284A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7BE6611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F5326E" w:rsidRPr="00A8307A" w14:paraId="2201C68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BEC5B" w14:textId="77777777" w:rsidR="00F5326E" w:rsidRPr="00A75A00" w:rsidRDefault="00F5326E" w:rsidP="00F5326E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71CBB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5D1DB" w14:textId="77777777" w:rsidR="00F5326E" w:rsidRPr="00472E1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08093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C7152DB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47208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7418C" w14:textId="77777777" w:rsidR="00F5326E" w:rsidRPr="00472E1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472E19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A6AE2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33478" w14:textId="77777777" w:rsidR="00F5326E" w:rsidRPr="00472E1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0CDAA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FEC614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F5326E" w:rsidRPr="00A8307A" w14:paraId="72EA269E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92984" w14:textId="77777777" w:rsidR="00F5326E" w:rsidRPr="00A75A00" w:rsidRDefault="00F5326E" w:rsidP="00F5326E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A80F2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1B582" w14:textId="77777777" w:rsidR="00F5326E" w:rsidRPr="00530A8D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CFDCA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36105C1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668A6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9703D" w14:textId="77777777" w:rsidR="00F5326E" w:rsidRPr="00530A8D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530A8D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39607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F310F" w14:textId="77777777" w:rsidR="00F5326E" w:rsidRPr="00530A8D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9CDDC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AEB60B7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F5326E" w14:paraId="0C9F0B5E" w14:textId="77777777" w:rsidTr="0017470F">
        <w:trPr>
          <w:cantSplit/>
          <w:trHeight w:val="26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868F2" w14:textId="77777777" w:rsidR="00F5326E" w:rsidRDefault="00F5326E" w:rsidP="00F5326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ED4F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D0BC0" w14:textId="77777777" w:rsidR="00F5326E" w:rsidRPr="00CF787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8C6E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3A33530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 </w:t>
            </w:r>
          </w:p>
          <w:p w14:paraId="5E04F57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A4386" w14:textId="77777777" w:rsidR="00F5326E" w:rsidRPr="00447EF5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peste toate apara-tele de cale din stația Ronaţ Triaj</w:t>
            </w:r>
          </w:p>
          <w:p w14:paraId="5F0D75B2" w14:textId="77777777" w:rsidR="00F5326E" w:rsidRPr="00465A9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91DFC" w14:textId="77777777" w:rsidR="00F5326E" w:rsidRPr="00CF787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00AB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8C55C" w14:textId="77777777" w:rsidR="00F5326E" w:rsidRPr="00984D71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825F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734B8B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3 - 8 abătute.</w:t>
            </w:r>
          </w:p>
        </w:tc>
      </w:tr>
      <w:tr w:rsidR="00F5326E" w14:paraId="0A2433A8" w14:textId="77777777" w:rsidTr="0017470F">
        <w:trPr>
          <w:cantSplit/>
          <w:trHeight w:val="8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3C22E" w14:textId="77777777" w:rsidR="00F5326E" w:rsidRDefault="00F5326E" w:rsidP="00F5326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D3EE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39FE6" w14:textId="77777777" w:rsidR="00F5326E" w:rsidRPr="00CF787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A355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479DFF8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  <w:p w14:paraId="136100F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3 - 8 abătute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DCCAF" w14:textId="77777777" w:rsidR="00F5326E" w:rsidRPr="00465A9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212B8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4D8B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A9CFA" w14:textId="77777777" w:rsidR="00F5326E" w:rsidRPr="00984D71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4FB2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diagonala 2 - 4 Ronaţ Triaj Grupa A.</w:t>
            </w:r>
          </w:p>
        </w:tc>
      </w:tr>
      <w:tr w:rsidR="00F5326E" w14:paraId="0A90EDBA" w14:textId="77777777" w:rsidTr="0017470F">
        <w:trPr>
          <w:cantSplit/>
          <w:trHeight w:val="5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E6CE7" w14:textId="77777777" w:rsidR="00F5326E" w:rsidRDefault="00F5326E" w:rsidP="00F5326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4AE9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A9413" w14:textId="77777777" w:rsidR="00F5326E" w:rsidRPr="00CF787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F5FB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0908B06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4119F" w14:textId="77777777" w:rsidR="00F5326E" w:rsidRPr="00465A9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4CF0F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86B8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22E9F" w14:textId="77777777" w:rsidR="00F5326E" w:rsidRPr="00984D71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3916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EBD2DC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3, Cap Y.</w:t>
            </w:r>
          </w:p>
        </w:tc>
      </w:tr>
      <w:tr w:rsidR="00F5326E" w14:paraId="27890A32" w14:textId="77777777" w:rsidTr="0017470F">
        <w:trPr>
          <w:cantSplit/>
          <w:trHeight w:val="8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CBD47" w14:textId="77777777" w:rsidR="00F5326E" w:rsidRDefault="00F5326E" w:rsidP="00F5326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63C4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3A125" w14:textId="77777777" w:rsidR="00F5326E" w:rsidRPr="00CF787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A067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67D7175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82898" w14:textId="77777777" w:rsidR="00F5326E" w:rsidRPr="00465A9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A38F1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75AB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F8D9F" w14:textId="77777777" w:rsidR="00F5326E" w:rsidRPr="00984D71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8EB9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F640AF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 și </w:t>
            </w:r>
          </w:p>
          <w:p w14:paraId="3C05047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Ronaț Triaj Grupa A. </w:t>
            </w:r>
          </w:p>
        </w:tc>
      </w:tr>
      <w:tr w:rsidR="00F5326E" w14:paraId="1EE7DBA0" w14:textId="77777777" w:rsidTr="0017470F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8E625" w14:textId="77777777" w:rsidR="00F5326E" w:rsidRDefault="00F5326E" w:rsidP="00F5326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20C4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10+400</w:t>
            </w:r>
          </w:p>
          <w:p w14:paraId="381EF7A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EDFE4" w14:textId="77777777" w:rsidR="00F5326E" w:rsidRPr="00CF787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FDFB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6626E1B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-  Sânandrei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E596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8FDDE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FF6B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8350E" w14:textId="77777777" w:rsidR="00F5326E" w:rsidRPr="00984D71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80F8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76BED2C1" w14:textId="77777777" w:rsidTr="0017470F">
        <w:trPr>
          <w:cantSplit/>
          <w:trHeight w:val="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14418" w14:textId="77777777" w:rsidR="00F5326E" w:rsidRDefault="00F5326E" w:rsidP="00F5326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E24A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230DB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90EE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4DACDF5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04A3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C2E32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504B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29E12" w14:textId="77777777" w:rsidR="00F5326E" w:rsidRPr="00984D71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6FE3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AC3707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Cap X.</w:t>
            </w:r>
          </w:p>
        </w:tc>
      </w:tr>
      <w:tr w:rsidR="00F5326E" w14:paraId="0F55F292" w14:textId="77777777" w:rsidTr="0017470F">
        <w:trPr>
          <w:cantSplit/>
          <w:trHeight w:val="9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83F89" w14:textId="77777777" w:rsidR="00F5326E" w:rsidRDefault="00F5326E" w:rsidP="00F5326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A235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A9FC3" w14:textId="77777777" w:rsidR="00F5326E" w:rsidRPr="00CF787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FF00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7909186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B41DF" w14:textId="77777777" w:rsidR="00F5326E" w:rsidRPr="00465A9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7E1B0969" w14:textId="77777777" w:rsidR="00F5326E" w:rsidRPr="00465A9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6 - 12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4F5A8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1194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2A9C1" w14:textId="77777777" w:rsidR="00F5326E" w:rsidRPr="00984D71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7347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164B3E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abătută. </w:t>
            </w:r>
          </w:p>
        </w:tc>
      </w:tr>
      <w:tr w:rsidR="00F5326E" w14:paraId="34A46B6C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77C1E" w14:textId="77777777" w:rsidR="00F5326E" w:rsidRDefault="00F5326E" w:rsidP="00F5326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16F4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16+050</w:t>
            </w:r>
          </w:p>
          <w:p w14:paraId="2EC6563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5BBD8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414B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</w:t>
            </w:r>
          </w:p>
          <w:p w14:paraId="137BF37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72805" w14:textId="77777777" w:rsidR="00F5326E" w:rsidRPr="00465A9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705DC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88BA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38C59" w14:textId="77777777" w:rsidR="00F5326E" w:rsidRPr="00984D71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BF64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F5326E" w14:paraId="6A44C79A" w14:textId="77777777" w:rsidTr="0017470F">
        <w:trPr>
          <w:cantSplit/>
          <w:trHeight w:val="257"/>
          <w:jc w:val="center"/>
        </w:trPr>
        <w:tc>
          <w:tcPr>
            <w:tcW w:w="638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9CF59" w14:textId="77777777" w:rsidR="00F5326E" w:rsidRDefault="00F5326E" w:rsidP="00F5326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45D4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19+700</w:t>
            </w:r>
          </w:p>
          <w:p w14:paraId="388A4AE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7390F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4CB7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Băile Calacea, </w:t>
            </w:r>
            <w:r>
              <w:rPr>
                <w:b/>
                <w:bCs/>
                <w:sz w:val="20"/>
                <w:lang w:val="ro-RO"/>
              </w:rPr>
              <w:br/>
              <w:t>linia 3 directă și Băile Calacea -Orțișoara</w:t>
            </w:r>
          </w:p>
        </w:tc>
        <w:tc>
          <w:tcPr>
            <w:tcW w:w="78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D8378" w14:textId="77777777" w:rsidR="00F5326E" w:rsidRPr="00465A9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96F22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92B5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08717" w14:textId="77777777" w:rsidR="00F5326E" w:rsidRPr="00984D71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B591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Restricție de viteză semnalizată în trepte</w:t>
            </w:r>
          </w:p>
        </w:tc>
      </w:tr>
      <w:tr w:rsidR="00F5326E" w14:paraId="25CF775C" w14:textId="77777777" w:rsidTr="0017470F">
        <w:trPr>
          <w:cantSplit/>
          <w:trHeight w:val="874"/>
          <w:jc w:val="center"/>
        </w:trPr>
        <w:tc>
          <w:tcPr>
            <w:tcW w:w="638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A4465" w14:textId="77777777" w:rsidR="00F5326E" w:rsidRDefault="00F5326E" w:rsidP="00F5326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ED4A4" w14:textId="77777777" w:rsidR="00F5326E" w:rsidRDefault="00F5326E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  <w:p w14:paraId="1A00A4D2" w14:textId="77777777" w:rsidR="00F5326E" w:rsidRDefault="00F5326E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FCEE7" w14:textId="77777777" w:rsidR="00F5326E" w:rsidRDefault="00F5326E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139C0" w14:textId="77777777" w:rsidR="00F5326E" w:rsidRDefault="00F5326E" w:rsidP="00447EF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8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15FAD" w14:textId="77777777" w:rsidR="00F5326E" w:rsidRPr="00465A98" w:rsidRDefault="00F5326E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06363" w14:textId="77777777" w:rsidR="00F5326E" w:rsidRDefault="00F5326E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1AA67" w14:textId="77777777" w:rsidR="00F5326E" w:rsidRDefault="00F5326E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2F84C" w14:textId="77777777" w:rsidR="00F5326E" w:rsidRPr="00984D71" w:rsidRDefault="00F5326E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C755D" w14:textId="77777777" w:rsidR="00F5326E" w:rsidRDefault="00F5326E" w:rsidP="00447EF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60AAA1CA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2C097" w14:textId="77777777" w:rsidR="00F5326E" w:rsidRDefault="00F5326E" w:rsidP="00F5326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3353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DB9C7" w14:textId="77777777" w:rsidR="00F5326E" w:rsidRPr="00CF787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CDA9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B9246" w14:textId="77777777" w:rsidR="00F5326E" w:rsidRPr="00465A9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76E29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9CF7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A023F" w14:textId="77777777" w:rsidR="00F5326E" w:rsidRPr="00984D71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4ECD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2DE2E7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 Cap X.</w:t>
            </w:r>
          </w:p>
        </w:tc>
      </w:tr>
      <w:tr w:rsidR="00F5326E" w14:paraId="0114C2F9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DB28E" w14:textId="77777777" w:rsidR="00F5326E" w:rsidRDefault="00F5326E" w:rsidP="00F5326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7A1D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88E0C" w14:textId="77777777" w:rsidR="00F5326E" w:rsidRPr="00CF787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E2D2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  <w:p w14:paraId="75267C3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753F7" w14:textId="77777777" w:rsidR="00F5326E" w:rsidRPr="00465A9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5CDD27C9" w14:textId="77777777" w:rsidR="00F5326E" w:rsidRPr="00465A9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4 - 12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C29EE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1561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1A1C0" w14:textId="77777777" w:rsidR="00F5326E" w:rsidRPr="00984D71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72F5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E4F3E4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F5326E" w14:paraId="2F189CC3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87F22" w14:textId="77777777" w:rsidR="00F5326E" w:rsidRDefault="00F5326E" w:rsidP="00F5326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2096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25+100</w:t>
            </w:r>
          </w:p>
          <w:p w14:paraId="3EB08A4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5A8B4" w14:textId="77777777" w:rsidR="00F5326E" w:rsidRPr="00CF787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5ABD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Băile Calacea -Orțișoara și </w:t>
            </w:r>
          </w:p>
          <w:p w14:paraId="5B6F89D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6107D27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15B59" w14:textId="77777777" w:rsidR="00F5326E" w:rsidRPr="00465A9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A2972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4B22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3AE20" w14:textId="77777777" w:rsidR="00F5326E" w:rsidRPr="00984D71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BFCA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Lucrări Coridor IV.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Podețe provizorii.</w:t>
            </w:r>
          </w:p>
        </w:tc>
      </w:tr>
      <w:tr w:rsidR="00F5326E" w14:paraId="6B9EBD1B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2B59C" w14:textId="77777777" w:rsidR="00F5326E" w:rsidRDefault="00F5326E" w:rsidP="00F5326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E1A8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CACB9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AFC78" w14:textId="77777777" w:rsidR="00F5326E" w:rsidRDefault="00F5326E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4A44311B" w14:textId="77777777" w:rsidR="00F5326E" w:rsidRDefault="00F5326E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CA46A" w14:textId="77777777" w:rsidR="00F5326E" w:rsidRDefault="00F5326E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între</w:t>
            </w:r>
          </w:p>
          <w:p w14:paraId="26DC348D" w14:textId="77777777" w:rsidR="00F5326E" w:rsidRPr="0017470F" w:rsidRDefault="00F5326E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sch. 11 și Ax </w:t>
            </w:r>
            <w:r>
              <w:rPr>
                <w:b/>
                <w:bCs/>
                <w:sz w:val="20"/>
                <w:lang w:val="ro-RO"/>
              </w:rPr>
              <w:t>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8C7FB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CE25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31A1C" w14:textId="77777777" w:rsidR="00F5326E" w:rsidRPr="00984D71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D987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4C3292ED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9B7B5" w14:textId="77777777" w:rsidR="00F5326E" w:rsidRDefault="00F5326E" w:rsidP="00F5326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9812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DA72B" w14:textId="77777777" w:rsidR="00F5326E" w:rsidRPr="00CF787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2CDD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7B9FE4A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2FCC8" w14:textId="77777777" w:rsidR="00F5326E" w:rsidRPr="00465A9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33786E15" w14:textId="77777777" w:rsidR="00F5326E" w:rsidRPr="00465A9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9 și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3E4E9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18AD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87641" w14:textId="77777777" w:rsidR="00F5326E" w:rsidRPr="00984D71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D8A2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599111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3 - 5 Cap X.</w:t>
            </w:r>
          </w:p>
        </w:tc>
      </w:tr>
      <w:tr w:rsidR="00F5326E" w14:paraId="2C5DB066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B5E92" w14:textId="77777777" w:rsidR="00F5326E" w:rsidRDefault="00F5326E" w:rsidP="00F5326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7E40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3A3FB" w14:textId="77777777" w:rsidR="00F5326E" w:rsidRPr="00CF787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699F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2C1C908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0C2E3" w14:textId="77777777" w:rsidR="00F5326E" w:rsidRPr="00465A98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peste sch. 10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15B60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B54B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D6DB6" w14:textId="77777777" w:rsidR="00F5326E" w:rsidRPr="00984D71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69D5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abătute, Cap Y.</w:t>
            </w:r>
          </w:p>
        </w:tc>
      </w:tr>
      <w:tr w:rsidR="00F5326E" w14:paraId="1C9DC02D" w14:textId="77777777" w:rsidTr="0017470F">
        <w:trPr>
          <w:cantSplit/>
          <w:trHeight w:val="5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50496" w14:textId="77777777" w:rsidR="00F5326E" w:rsidRDefault="00F5326E" w:rsidP="00F5326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DA590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31+300</w:t>
            </w:r>
          </w:p>
          <w:p w14:paraId="3F55728F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8AB7E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7EEEA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Orțișoara - </w:t>
            </w:r>
          </w:p>
          <w:p w14:paraId="391587A9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Vinga și St. Vinga</w:t>
            </w:r>
          </w:p>
          <w:p w14:paraId="0A023384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F0F9F" w14:textId="77777777" w:rsidR="00F5326E" w:rsidRPr="00465A98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6F0DF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37800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F5B6F" w14:textId="77777777" w:rsidR="00F5326E" w:rsidRPr="00984D71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39D72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30CBFC60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61E96D2D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234E5" w14:textId="77777777" w:rsidR="00F5326E" w:rsidRDefault="00F5326E" w:rsidP="00F5326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41807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A6823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9C4E9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3DFFB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48901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8EFFC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B83DE" w14:textId="77777777" w:rsidR="00F5326E" w:rsidRPr="00984D71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EB603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</w:t>
            </w:r>
          </w:p>
        </w:tc>
      </w:tr>
      <w:tr w:rsidR="00F5326E" w14:paraId="4D347EA3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E3A41" w14:textId="77777777" w:rsidR="00F5326E" w:rsidRDefault="00F5326E" w:rsidP="00F5326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DA076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1A855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39A12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A928A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45E20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BA89F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0C20A" w14:textId="77777777" w:rsidR="00F5326E" w:rsidRPr="00984D71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0D127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Cap X.</w:t>
            </w:r>
          </w:p>
        </w:tc>
      </w:tr>
      <w:tr w:rsidR="00F5326E" w14:paraId="64074CD1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B1944" w14:textId="77777777" w:rsidR="00F5326E" w:rsidRDefault="00F5326E" w:rsidP="00F5326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52EAD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C8F1F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B5DCC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A242A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A3CEA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FDF29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0EF01" w14:textId="77777777" w:rsidR="00F5326E" w:rsidRPr="00984D71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DBB4D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Y.</w:t>
            </w:r>
          </w:p>
        </w:tc>
      </w:tr>
      <w:tr w:rsidR="00F5326E" w14:paraId="40D24D64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AD196" w14:textId="77777777" w:rsidR="00F5326E" w:rsidRDefault="00F5326E" w:rsidP="00F5326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70AEF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B4970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D4CFD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Valea Viilor </w:t>
            </w:r>
          </w:p>
          <w:p w14:paraId="525F7720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9F226" w14:textId="77777777" w:rsidR="00F5326E" w:rsidRPr="00465A98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B6863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04381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A85C8" w14:textId="77777777" w:rsidR="00F5326E" w:rsidRPr="00984D71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B12F0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143916E5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FC4C0" w14:textId="77777777" w:rsidR="00F5326E" w:rsidRDefault="00F5326E" w:rsidP="00F5326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BE845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A75D5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75342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Viilor</w:t>
            </w:r>
          </w:p>
          <w:p w14:paraId="0801CD97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8DFB0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A47DE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3DCD3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B67F1" w14:textId="77777777" w:rsidR="00F5326E" w:rsidRPr="00984D71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F4180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F6080C6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 Cap Y.</w:t>
            </w:r>
          </w:p>
        </w:tc>
      </w:tr>
      <w:tr w:rsidR="00F5326E" w14:paraId="279946AC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FFAA6" w14:textId="77777777" w:rsidR="00F5326E" w:rsidRDefault="00F5326E" w:rsidP="00F5326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F99A1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47+950</w:t>
            </w:r>
          </w:p>
          <w:p w14:paraId="3FA5A1E9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13B1D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5AEB5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Valea Viilor – </w:t>
            </w:r>
          </w:p>
          <w:p w14:paraId="308C5A87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Aradu Nou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9C1CA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C2691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06DC2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F6039" w14:textId="77777777" w:rsidR="00F5326E" w:rsidRPr="00984D71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B661D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293C7CF1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8E9AF" w14:textId="77777777" w:rsidR="00F5326E" w:rsidRDefault="00F5326E" w:rsidP="00F5326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9B711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0CE81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F2813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74510218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A3E77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B3CDE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AB7C3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886A3" w14:textId="77777777" w:rsidR="00F5326E" w:rsidRPr="00984D71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1EA0B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82C5EC6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F5326E" w14:paraId="2EFEEAF4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1E712" w14:textId="77777777" w:rsidR="00F5326E" w:rsidRDefault="00F5326E" w:rsidP="00F5326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A55E3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DAFB8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AFFE8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1BE84DDC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FBDF3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6E2A1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0FBAE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3F6BC" w14:textId="77777777" w:rsidR="00F5326E" w:rsidRPr="00984D71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D70CC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F4D2E87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6 abătută Cap X.</w:t>
            </w:r>
          </w:p>
        </w:tc>
      </w:tr>
      <w:tr w:rsidR="00F5326E" w14:paraId="46B474DE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85A6D" w14:textId="77777777" w:rsidR="00F5326E" w:rsidRDefault="00F5326E" w:rsidP="00F5326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1BB85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3D8CD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0F124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4ECF9C30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7BA6D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7AB08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93E08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D7095" w14:textId="77777777" w:rsidR="00F5326E" w:rsidRPr="00984D71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4B609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48829B3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F5326E" w14:paraId="63565F52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4555F" w14:textId="77777777" w:rsidR="00F5326E" w:rsidRDefault="00F5326E" w:rsidP="00F5326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BE67F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64677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A2323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7DF2E2BB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12B39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41D52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5B70A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BFC2F" w14:textId="77777777" w:rsidR="00F5326E" w:rsidRPr="00984D71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67329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1BCCECD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F5326E" w14:paraId="3B73A1F5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3A642" w14:textId="77777777" w:rsidR="00F5326E" w:rsidRDefault="00F5326E" w:rsidP="00F5326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DE0CE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62CD4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2B3BC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0F65EA5F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D0565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4C716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67733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7C20F" w14:textId="77777777" w:rsidR="00F5326E" w:rsidRPr="00984D71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C8DD2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90978FF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Cap Y.</w:t>
            </w:r>
          </w:p>
        </w:tc>
      </w:tr>
      <w:tr w:rsidR="00F5326E" w14:paraId="2BDEF190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90D3E" w14:textId="77777777" w:rsidR="00F5326E" w:rsidRDefault="00F5326E" w:rsidP="00F5326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DEA2E" w14:textId="77777777" w:rsidR="00F5326E" w:rsidRDefault="00F5326E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52+000</w:t>
            </w:r>
          </w:p>
          <w:p w14:paraId="50AD9457" w14:textId="77777777" w:rsidR="00F5326E" w:rsidRDefault="00F5326E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0BF33" w14:textId="77777777" w:rsidR="00F5326E" w:rsidRDefault="00F5326E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3E018" w14:textId="77777777" w:rsidR="00F5326E" w:rsidRDefault="00F5326E" w:rsidP="007F28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Aradu Nou - Arad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8C704" w14:textId="77777777" w:rsidR="00F5326E" w:rsidRDefault="00F5326E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7DD89" w14:textId="77777777" w:rsidR="00F5326E" w:rsidRDefault="00F5326E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ABEFD" w14:textId="77777777" w:rsidR="00F5326E" w:rsidRDefault="00F5326E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DD13D" w14:textId="77777777" w:rsidR="00F5326E" w:rsidRPr="00984D71" w:rsidRDefault="00F5326E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10F90" w14:textId="77777777" w:rsidR="00F5326E" w:rsidRDefault="00F5326E" w:rsidP="007F28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22E5EA85" w14:textId="77777777" w:rsidR="00F5326E" w:rsidRDefault="00F5326E">
      <w:pPr>
        <w:spacing w:before="40" w:after="40" w:line="192" w:lineRule="auto"/>
        <w:ind w:right="57"/>
        <w:rPr>
          <w:sz w:val="20"/>
          <w:lang w:val="ro-RO"/>
        </w:rPr>
      </w:pPr>
    </w:p>
    <w:p w14:paraId="4EA5A858" w14:textId="77777777" w:rsidR="00F5326E" w:rsidRDefault="00F5326E" w:rsidP="0095691E">
      <w:pPr>
        <w:pStyle w:val="Heading1"/>
        <w:spacing w:line="360" w:lineRule="auto"/>
      </w:pPr>
      <w:r>
        <w:lastRenderedPageBreak/>
        <w:t>LINIA 300</w:t>
      </w:r>
    </w:p>
    <w:p w14:paraId="4438194D" w14:textId="77777777" w:rsidR="00F5326E" w:rsidRDefault="00F5326E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F5326E" w14:paraId="1FB82A13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F76F0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2B878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BA0EC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94299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3FC984A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B04E9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81C33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E9F89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B4C83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2F184" w14:textId="77777777" w:rsidR="00F5326E" w:rsidRPr="00D344C9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5326E" w14:paraId="4A0EAD39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2DB90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E1A25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E00F1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6EEFF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19B977C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F4AA3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F19D8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F4A03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72710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25FB7" w14:textId="77777777" w:rsidR="00F5326E" w:rsidRPr="00D344C9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5326E" w14:paraId="7A6F43D6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830F6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B0B42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BBE2A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B2D45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2D48C00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BD756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450B0F8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1F2CF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CCB6F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5522C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E045F" w14:textId="77777777" w:rsidR="00F5326E" w:rsidRPr="00D344C9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DAABF06" w14:textId="77777777" w:rsidR="00F5326E" w:rsidRPr="00D344C9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Acces la liniile 11 şi 12.</w:t>
            </w:r>
          </w:p>
        </w:tc>
      </w:tr>
      <w:tr w:rsidR="00F5326E" w14:paraId="27CAFCEE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A4FD9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5E8E8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50B82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76465" w14:textId="77777777" w:rsidR="00F5326E" w:rsidRDefault="00F5326E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55385A8" w14:textId="77777777" w:rsidR="00F5326E" w:rsidRDefault="00F5326E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B4763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E7422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A2E05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43E6C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B8F74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0624C122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5FB40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486FD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B6F5A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BA890" w14:textId="77777777" w:rsidR="00F5326E" w:rsidRDefault="00F5326E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E6020" w14:textId="77777777" w:rsidR="00F5326E" w:rsidRPr="00E4222D" w:rsidRDefault="00F5326E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59FA6DDC" w14:textId="77777777" w:rsidR="00F5326E" w:rsidRPr="00E4222D" w:rsidRDefault="00F5326E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775580A3" w14:textId="77777777" w:rsidR="00F5326E" w:rsidRPr="00E4222D" w:rsidRDefault="00F5326E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2634E6C0" w14:textId="77777777" w:rsidR="00F5326E" w:rsidRDefault="00F5326E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51F34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AE45C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7686D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DF09E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699DB3C9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1DFC3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20E57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CD28F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67F36" w14:textId="77777777" w:rsidR="00F5326E" w:rsidRPr="00E4222D" w:rsidRDefault="00F5326E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Buftea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AE420" w14:textId="77777777" w:rsidR="00F5326E" w:rsidRPr="00E4222D" w:rsidRDefault="00F5326E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E9197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43242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16+200</w:t>
            </w:r>
          </w:p>
          <w:p w14:paraId="6CD8F719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C7437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33ED1" w14:textId="77777777" w:rsidR="00F5326E" w:rsidRPr="00E4222D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bookmarkEnd w:id="2"/>
      <w:tr w:rsidR="00F5326E" w14:paraId="2FD5564A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71A62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BFED0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B49E8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F02AC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2CE685EF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CE8A2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E655B47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  <w:lang w:val="ro-RO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B971F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1626B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97AEA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D26E4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5 - 7 Cap X.</w:t>
            </w:r>
          </w:p>
          <w:p w14:paraId="1079E866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5326E" w14:paraId="19384F4D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C286E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7CBBE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01250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B5C2F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673C37BC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31E23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017DB57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65C0A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5D7C0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2E513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ADB5A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94DD02E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6 și 7 Cap X.</w:t>
            </w:r>
          </w:p>
        </w:tc>
      </w:tr>
      <w:tr w:rsidR="00F5326E" w14:paraId="3A3B81E8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7079A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B757C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70E62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F9480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0D69B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5C58F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8E335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  <w:p w14:paraId="22611D15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56448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4D3BB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5326E" w14:paraId="44B3F8A6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36B03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D21BC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49+850</w:t>
            </w:r>
          </w:p>
          <w:p w14:paraId="3FE42CB9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49+950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47FC3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62B69" w14:textId="77777777" w:rsidR="00F5326E" w:rsidRDefault="00F5326E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Crivina - Brazi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C5799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97D8C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22C29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52BF7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45B00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5326E" w14:paraId="4F89E7F2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6D67D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F5F9C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3DA95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56A15" w14:textId="77777777" w:rsidR="00F5326E" w:rsidRDefault="00F5326E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1C538D75" w14:textId="77777777" w:rsidR="00F5326E" w:rsidRDefault="00F5326E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69593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4FA9A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EA364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50+500</w:t>
            </w:r>
          </w:p>
          <w:p w14:paraId="291EE4B5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8C222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C45AE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5326E" w14:paraId="653E4C36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4108B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B9855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FEE30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18432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3F396D6C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79A6F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C51C5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9A3F2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34949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F7593" w14:textId="77777777" w:rsidR="00F5326E" w:rsidRPr="00D344C9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5326E" w14:paraId="25F8426E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E9C38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BD9B3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B7B33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21ED4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46F599E9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E52E4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415EC71A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39, 41 şi TDJ </w:t>
            </w:r>
          </w:p>
          <w:p w14:paraId="6C08F4DA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/ 37,</w:t>
            </w:r>
          </w:p>
          <w:p w14:paraId="2EA6492E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 / 56,</w:t>
            </w:r>
          </w:p>
          <w:p w14:paraId="3C523876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CDD09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877C3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75759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EAD34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Afectează intrări - ieşiri </w:t>
            </w:r>
          </w:p>
          <w:p w14:paraId="7AD75C62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9 - 13.</w:t>
            </w:r>
          </w:p>
          <w:p w14:paraId="33001A28" w14:textId="77777777" w:rsidR="00F5326E" w:rsidRPr="004870EE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F5326E" w14:paraId="2E2EFD94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93DE4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83C0E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  <w:p w14:paraId="70D4B1F6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59+500</w:t>
            </w:r>
          </w:p>
          <w:p w14:paraId="2ABC1225" w14:textId="77777777" w:rsidR="00F5326E" w:rsidRDefault="00F5326E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(ax st. Ploiești Sud)</w:t>
            </w:r>
          </w:p>
          <w:p w14:paraId="0C10DEF3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5CB05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A683D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DDBE2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919E8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3CAF3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D94E1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57C50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5326E" w14:paraId="2D5738CE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2DB8C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D8052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0AA4C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1FDA6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CB38E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117CA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A8BFA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4578EFBB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1A0CA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246A4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9ECD294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ram. Ploiești Triaj.</w:t>
            </w:r>
          </w:p>
        </w:tc>
      </w:tr>
      <w:tr w:rsidR="00F5326E" w14:paraId="0652A0CA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B03CB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D24C4" w14:textId="77777777" w:rsidR="00F5326E" w:rsidRDefault="00F5326E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33B83883" w14:textId="77777777" w:rsidR="00F5326E" w:rsidRDefault="00F5326E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CD41B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1D378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A7D42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41E94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5BFD3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CD401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DCF60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0598BBE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 Ploiești Vest.</w:t>
            </w:r>
          </w:p>
        </w:tc>
      </w:tr>
      <w:tr w:rsidR="00F5326E" w14:paraId="7856E5B9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F11AB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59C62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D254C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C8D98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0CC29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50B1C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81AF8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60+000-</w:t>
            </w:r>
          </w:p>
          <w:p w14:paraId="304F8837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983F0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785D9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896B2D1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intrările dinspre Ploiești Vest.</w:t>
            </w:r>
          </w:p>
        </w:tc>
      </w:tr>
      <w:tr w:rsidR="00F5326E" w14:paraId="21261395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7D654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6328C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E237D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44B5A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Ploiesti Vest peste sch. 6, 16 și 20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B8679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2B471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0F66C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63+250</w:t>
            </w:r>
          </w:p>
          <w:p w14:paraId="3BCA3685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A6960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978A4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fir 2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Ploiești Vest - Buda</w:t>
            </w:r>
          </w:p>
        </w:tc>
      </w:tr>
      <w:tr w:rsidR="00F5326E" w14:paraId="7D13D2B3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9F31A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FFA38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1AAF2504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BC8DE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5D240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FC6C7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99EDB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FF3E0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BBAAE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58B0A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5326E" w14:paraId="569884AE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71595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3FF5F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8BE4B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93AD5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2D352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1D7BD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E5D88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2EC6E527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1CC3B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4BCB7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5326E" w14:paraId="259CA9C2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6FD00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4B128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80+750</w:t>
            </w:r>
          </w:p>
          <w:p w14:paraId="52CD224C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80+800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9A47D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811F2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Florești Prahova peste sch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55624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68C20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A9AF1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6D801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99101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5326E" w14:paraId="51A474DC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93B84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CE7BA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2D44B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6EF54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Florești Prahova peste sch 6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83831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07F00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4FC9D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82+500</w:t>
            </w:r>
          </w:p>
          <w:p w14:paraId="775BF62A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82+550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F8F03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E3357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5326E" w14:paraId="1C06B306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3F743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188ED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EBFCC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0A477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Predeal</w:t>
            </w:r>
          </w:p>
          <w:p w14:paraId="59023B47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8E8A9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7BF27B60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405DE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1D005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61666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624F0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673FBE1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6A92C7C5" w14:textId="77777777" w:rsidR="00F5326E" w:rsidRPr="00D344C9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9 directă.</w:t>
            </w:r>
          </w:p>
        </w:tc>
      </w:tr>
      <w:tr w:rsidR="00F5326E" w14:paraId="2A124E41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EBA95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8B1F4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FD6F3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6051C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Timişu de Sus</w:t>
            </w:r>
          </w:p>
          <w:p w14:paraId="754F0565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EE834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EFE1D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775AD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A5133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A0C2F" w14:textId="77777777" w:rsidR="00F5326E" w:rsidRPr="00D344C9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5326E" w14:paraId="1D467F08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0CBAA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1E724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D1444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F336A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46AFD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91A97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DF2EB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223CCF9B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5238F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1EBE9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BA3FDA5" w14:textId="77777777" w:rsidR="00F5326E" w:rsidRPr="00D344C9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F5326E" w14:paraId="26CBC9A6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41273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496A0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15D35198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DE30C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C315A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E3C68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06582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2EC4A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FB857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F92D5" w14:textId="77777777" w:rsidR="00F5326E" w:rsidRDefault="00F5326E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9C0DC2E" w14:textId="77777777" w:rsidR="00F5326E" w:rsidRPr="00D344C9" w:rsidRDefault="00F5326E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F5326E" w14:paraId="69A61233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39F39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03734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3C52BC81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66905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7BB95" w14:textId="77777777" w:rsidR="00F5326E" w:rsidRDefault="00F5326E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5C742A01" w14:textId="77777777" w:rsidR="00F5326E" w:rsidRDefault="00F5326E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C5156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F493C71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43, 45, 61, 63 T.D.J.</w:t>
            </w:r>
          </w:p>
          <w:p w14:paraId="07A0799F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/ 51, 55 / 59, 65 / 67,</w:t>
            </w:r>
          </w:p>
          <w:p w14:paraId="32666F93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</w:t>
            </w:r>
          </w:p>
          <w:p w14:paraId="1ED337B1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80C3A40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35E85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E1A23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6C6D9A70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A9FEA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5BD22" w14:textId="77777777" w:rsidR="00F5326E" w:rsidRDefault="00F5326E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D159520" w14:textId="77777777" w:rsidR="00F5326E" w:rsidRDefault="00F5326E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1006A2F4" w14:textId="77777777" w:rsidR="00F5326E" w:rsidRPr="00D344C9" w:rsidRDefault="00F5326E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1 - 8 și 21 – 23 Cap X.</w:t>
            </w:r>
          </w:p>
        </w:tc>
      </w:tr>
      <w:tr w:rsidR="00F5326E" w14:paraId="0E65DE3D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52B23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493CF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771F2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B3398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49273086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D6A81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96BD14D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922F6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EDC61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96B1A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E93A5" w14:textId="77777777" w:rsidR="00F5326E" w:rsidRDefault="00F5326E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D32FA8F" w14:textId="77777777" w:rsidR="00F5326E" w:rsidRDefault="00F5326E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77C2FCB7" w14:textId="77777777" w:rsidR="00F5326E" w:rsidRDefault="00F5326E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X.</w:t>
            </w:r>
          </w:p>
        </w:tc>
      </w:tr>
      <w:tr w:rsidR="00F5326E" w14:paraId="62AB2EBD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B710C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CBD9D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30B5F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82576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1F21F390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9B107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615951F3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9D396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6E215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C0923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73E75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6E3F7EE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2-12 Grupa Tehnică.</w:t>
            </w:r>
          </w:p>
        </w:tc>
      </w:tr>
      <w:tr w:rsidR="00F5326E" w14:paraId="27FF73A3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CFB39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EAF7F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F634A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10B04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7575CA">
              <w:rPr>
                <w:b/>
                <w:bCs/>
                <w:sz w:val="20"/>
                <w:lang w:val="ro-RO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0591F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7A45E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9AD7F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170+290</w:t>
            </w:r>
          </w:p>
          <w:p w14:paraId="4C51CB03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5FED0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D71C4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3B23DF3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5326E" w14:paraId="473DC5C0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3FE53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05BEA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30ED4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CA74B" w14:textId="77777777" w:rsidR="00F5326E" w:rsidRDefault="00F5326E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ABEA3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05D9E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4272D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FCCB3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CE9AF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5326E" w14:paraId="0C52C326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83529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C3AA4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269C4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042EA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3E140C7C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FC618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F406A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6F71A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27D0E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46F68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5326E" w14:paraId="4165777A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53E87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CA3F2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A7220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90F2A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2EC79A6C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BE4BF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3401D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F7260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39E8C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63A40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5326E" w14:paraId="18BDF2B0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54F12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757E2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333C6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5EF05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6BDF8694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ACE07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FFEE2E5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50534AE0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66C4B7E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8EBA1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44493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78103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D201D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985D212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DD8FF10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Y.</w:t>
            </w:r>
          </w:p>
        </w:tc>
      </w:tr>
      <w:tr w:rsidR="00F5326E" w14:paraId="002C4C2E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416AA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65198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52C42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F9328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319D1B55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E4F63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2A87C0E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BFEED" w14:textId="77777777" w:rsidR="00F5326E" w:rsidRPr="00600D25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F9BC4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7ADF4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95E4E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073A922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13 - 15.</w:t>
            </w:r>
          </w:p>
        </w:tc>
      </w:tr>
      <w:tr w:rsidR="00F5326E" w14:paraId="30AEADB8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3377C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4616B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4D5DBD">
              <w:rPr>
                <w:b/>
                <w:bCs/>
                <w:sz w:val="20"/>
                <w:lang w:val="ro-RO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A3823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870A0" w14:textId="77777777" w:rsidR="00F5326E" w:rsidRDefault="00F5326E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6CD5A920" w14:textId="77777777" w:rsidR="00F5326E" w:rsidRDefault="00F5326E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62C41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CAEBA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7EBBE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B8727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CC6AD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i/>
                <w:iCs/>
                <w:sz w:val="20"/>
                <w:szCs w:val="20"/>
                <w:lang w:val="ro-RO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F5326E" w14:paraId="1ABB3649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B41A3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1E33B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8911CF">
              <w:rPr>
                <w:b/>
                <w:bCs/>
                <w:sz w:val="20"/>
                <w:lang w:val="ro-RO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7202E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A6512" w14:textId="77777777" w:rsidR="00F5326E" w:rsidRDefault="00F5326E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Brașov</w:t>
            </w:r>
          </w:p>
          <w:p w14:paraId="6E442DA4" w14:textId="77777777" w:rsidR="00F5326E" w:rsidRDefault="00F5326E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7DF11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57E00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F6BEA" w14:textId="77777777" w:rsidR="00F5326E" w:rsidRDefault="00F5326E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BC667" w14:textId="77777777" w:rsidR="00F5326E" w:rsidRDefault="00F5326E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72175" w14:textId="77777777" w:rsidR="00F5326E" w:rsidRDefault="00F5326E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F5326E" w14:paraId="20981B55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E4B84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3B4E2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F2933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C8754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61C0A0BE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38359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2BD81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CE557" w14:textId="77777777" w:rsidR="00F5326E" w:rsidRPr="00E731A9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350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</w:t>
            </w:r>
            <w:r>
              <w:rPr>
                <w:b/>
                <w:bCs/>
                <w:sz w:val="16"/>
                <w:szCs w:val="16"/>
                <w:lang w:val="ro-RO"/>
              </w:rPr>
              <w:t>pr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.</w:t>
            </w:r>
          </w:p>
          <w:p w14:paraId="73170E99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5697F52C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580EA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F4203" w14:textId="77777777" w:rsidR="00F5326E" w:rsidRDefault="00F5326E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 în capătul dinspre</w:t>
            </w:r>
          </w:p>
          <w:p w14:paraId="51A43EFC" w14:textId="77777777" w:rsidR="00F5326E" w:rsidRDefault="00F5326E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Brașov. Fără inductori.</w:t>
            </w:r>
          </w:p>
          <w:bookmarkEnd w:id="3"/>
          <w:p w14:paraId="251137D8" w14:textId="77777777" w:rsidR="00F5326E" w:rsidRPr="001D4392" w:rsidRDefault="00F5326E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F5326E" w14:paraId="65A14DCF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D58C2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2CBE4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4B342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DC51E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Brașov</w:t>
            </w:r>
          </w:p>
          <w:p w14:paraId="3ECFD715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B0989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99C7D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571CD" w14:textId="77777777" w:rsidR="00F5326E" w:rsidRPr="00E731A9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169+864 Km ex.</w:t>
            </w:r>
          </w:p>
          <w:p w14:paraId="6ACBB231" w14:textId="77777777" w:rsidR="00F5326E" w:rsidRPr="00E731A9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171+041 Km pr.</w:t>
            </w:r>
          </w:p>
          <w:p w14:paraId="237FF125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7E52EF48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28B00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B63EE" w14:textId="77777777" w:rsidR="00F5326E" w:rsidRPr="00616BAF" w:rsidRDefault="00F5326E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8856EA4" w14:textId="77777777" w:rsidR="00F5326E" w:rsidRDefault="00F5326E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21F24081" w14:textId="77777777" w:rsidR="00F5326E" w:rsidRPr="003B726B" w:rsidRDefault="00F5326E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marfă </w:t>
            </w:r>
          </w:p>
        </w:tc>
      </w:tr>
      <w:tr w:rsidR="00F5326E" w14:paraId="6123784A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2D9D5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BC633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F7C40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E8867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28A3B9A7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5F42A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4C772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4589A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176+030</w:t>
            </w:r>
          </w:p>
          <w:p w14:paraId="09E7CCE9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CCCA1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308FE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CECBD35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5326E" w14:paraId="52C196E4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A8726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F9597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ACB6C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ADAF4" w14:textId="77777777" w:rsidR="00F5326E" w:rsidRDefault="00F5326E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2B1EB210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1C72F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338D5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80649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62697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351AF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5326E" w14:paraId="5209EDE4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68D61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AB94D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38A80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52DF1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 -</w:t>
            </w:r>
          </w:p>
          <w:p w14:paraId="1EB01712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1E0EF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F2808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FBABC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76+450</w:t>
            </w:r>
          </w:p>
          <w:p w14:paraId="2CEB93A4" w14:textId="77777777" w:rsidR="00F5326E" w:rsidRPr="00E731A9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K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m ex.</w:t>
            </w:r>
          </w:p>
          <w:p w14:paraId="648BD025" w14:textId="77777777" w:rsidR="00F5326E" w:rsidRPr="00E731A9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62BD05EA" w14:textId="77777777" w:rsidR="00F5326E" w:rsidRPr="001D4392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8C01F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F1E21" w14:textId="77777777" w:rsidR="00F5326E" w:rsidRDefault="00F5326E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A03D305" w14:textId="77777777" w:rsidR="00F5326E" w:rsidRDefault="00F5326E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0FC34A66" w14:textId="77777777" w:rsidR="00F5326E" w:rsidRPr="003B726B" w:rsidRDefault="00F5326E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F5326E" w14:paraId="13850CA9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81E91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9793F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D0DD4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82A60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Stupini - </w:t>
            </w:r>
          </w:p>
          <w:p w14:paraId="523E6CBB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E2331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8DFCC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E7C83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450</w:t>
            </w:r>
          </w:p>
          <w:p w14:paraId="0DEB7A8B" w14:textId="77777777" w:rsidR="00F5326E" w:rsidRPr="00E731A9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Km ex.</w:t>
            </w:r>
          </w:p>
          <w:p w14:paraId="1DC8EEE1" w14:textId="77777777" w:rsidR="00F5326E" w:rsidRPr="00E731A9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4080F30C" w14:textId="77777777" w:rsidR="00F5326E" w:rsidRPr="001D4392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8EDE0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A6E09" w14:textId="77777777" w:rsidR="00F5326E" w:rsidRPr="00616BAF" w:rsidRDefault="00F5326E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DEC29F0" w14:textId="77777777" w:rsidR="00F5326E" w:rsidRDefault="00F5326E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3811876C" w14:textId="77777777" w:rsidR="00F5326E" w:rsidRPr="003B726B" w:rsidRDefault="00F5326E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 pentru toate trenurile de mafă</w:t>
            </w:r>
          </w:p>
        </w:tc>
      </w:tr>
      <w:tr w:rsidR="00F5326E" w14:paraId="5F239604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35B60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5639E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B740C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FCD6B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Stupini -</w:t>
            </w:r>
          </w:p>
          <w:p w14:paraId="7F3872A2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2BF37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E7F51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71433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178+800</w:t>
            </w:r>
          </w:p>
          <w:p w14:paraId="783ED731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27DDF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38C49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7998FCE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092EB006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provozoriu.</w:t>
            </w:r>
          </w:p>
        </w:tc>
      </w:tr>
      <w:tr w:rsidR="00F5326E" w14:paraId="222CF8B3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F0E5D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6E9BD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1DD7C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AD87B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Stupini – Bod și </w:t>
            </w:r>
          </w:p>
          <w:p w14:paraId="48FFB908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156A3349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E4705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759F1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24532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182+100</w:t>
            </w:r>
          </w:p>
          <w:p w14:paraId="5CA5766A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CA609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A85D5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</w:t>
            </w:r>
          </w:p>
        </w:tc>
      </w:tr>
      <w:tr w:rsidR="00F5326E" w14:paraId="28361405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DA6F9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B5DEB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EFACF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88309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0217ADB7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FF6DB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E244D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3684C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53302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28FE5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1B71890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și 6 abătute.</w:t>
            </w:r>
          </w:p>
        </w:tc>
      </w:tr>
      <w:tr w:rsidR="00F5326E" w14:paraId="4360328D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AD723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C32F4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184+000</w:t>
            </w:r>
          </w:p>
          <w:p w14:paraId="150BA14C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78E3D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8ABC0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Bod și linia 2 directă  și</w:t>
            </w:r>
          </w:p>
          <w:p w14:paraId="24C1CCAD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5E037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76FE0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BD2AC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DD259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B6D36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9497D7E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5326E" w14:paraId="1F45BCEC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014A7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524CF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3281E062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9D882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3C2F4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AC84E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344FC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A39B5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4BD81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6D528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</w:t>
            </w:r>
          </w:p>
          <w:p w14:paraId="5F8C2A75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5326E" w14:paraId="0B0CC01D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D6B39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73A1A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CF3D4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2D393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- Feldioara</w:t>
            </w:r>
          </w:p>
          <w:p w14:paraId="445B73C9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linia 3 directă </w:t>
            </w:r>
          </w:p>
          <w:p w14:paraId="0375C781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35F67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FCD74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9CF95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013D44F3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ACC23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6147D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F5326E" w14:paraId="06E565E1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2D947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629DF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128E1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A1A8E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      </w:t>
            </w:r>
          </w:p>
          <w:p w14:paraId="0F6972C2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446A7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0F76E21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8AC53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7B8CE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989B5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4BA8C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5326E" w14:paraId="78BF23D4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21420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AC99E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5A2DE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5EADA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</w:t>
            </w:r>
          </w:p>
          <w:p w14:paraId="5B6F7C9E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CA7EB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2B924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55A98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  <w:p w14:paraId="4A013BC1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E4058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732A8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5326E" w14:paraId="1FFD0495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E832F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B95FD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5E4AD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28B8E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07DBC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46326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C7814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194+500</w:t>
            </w:r>
          </w:p>
          <w:p w14:paraId="1EE777DA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D9ED8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3843C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 </w:t>
            </w:r>
          </w:p>
          <w:p w14:paraId="6724BB60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073539F4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  <w:lang w:val="ro-RO"/>
              </w:rPr>
              <w:t>și lipsă vizibilitate trecere la nivel km 194+630</w:t>
            </w:r>
          </w:p>
        </w:tc>
      </w:tr>
      <w:tr w:rsidR="00F5326E" w14:paraId="6B5EAF70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591C9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694B4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37835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779A5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</w:t>
            </w:r>
          </w:p>
          <w:p w14:paraId="77029A76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C93E2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2180C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1611F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201+000</w:t>
            </w:r>
          </w:p>
          <w:p w14:paraId="1947B728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A4BA6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52282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7498ACD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5326E" w14:paraId="39D12DA7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D5B24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E4CDF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7C3DA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16EEA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Apaţa</w:t>
            </w:r>
          </w:p>
          <w:p w14:paraId="5028F66D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29142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20B6CC5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 </w:t>
            </w:r>
          </w:p>
          <w:p w14:paraId="0B58623D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8BD7921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CD5F2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89634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73B4E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B0743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din firul I în firul II.</w:t>
            </w:r>
          </w:p>
          <w:p w14:paraId="2CC26CB5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5326E" w14:paraId="533B5A4B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1279A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900CE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0D213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80AD5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Apaţa - Augustin și </w:t>
            </w:r>
          </w:p>
          <w:p w14:paraId="12643E63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A0780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E8CEF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17D55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211+600</w:t>
            </w:r>
          </w:p>
          <w:p w14:paraId="4FA21991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BBAE7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DE09E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A9F1026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5326E" w14:paraId="444A3F63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3DCF1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FE064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04A2C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A5EC3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Augustin </w:t>
            </w:r>
          </w:p>
          <w:p w14:paraId="1A924472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88893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77C7452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776FB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C6B80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4F221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9B3BB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3E0DB4F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5 - 8 abătute.</w:t>
            </w:r>
          </w:p>
        </w:tc>
      </w:tr>
      <w:tr w:rsidR="00F5326E" w14:paraId="6C82CA38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EA310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27E73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9A8F6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3E57F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Augustin </w:t>
            </w:r>
          </w:p>
          <w:p w14:paraId="34081AEB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D84C9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9DBDD92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/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01FF9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78FE9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8D288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19308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7F27BC3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5 - 8 abătute.</w:t>
            </w:r>
          </w:p>
        </w:tc>
      </w:tr>
      <w:tr w:rsidR="00F5326E" w14:paraId="0858F0E4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4B323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93C08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5E70AB30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437B1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94050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5340D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A9B48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3FAB7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12E604FE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A34D4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97778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5326E" w14:paraId="42109B64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E1A71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9430F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234+050</w:t>
            </w:r>
          </w:p>
          <w:p w14:paraId="67BE6067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533FA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7A828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AD20E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966E3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CD96B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DDE98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16FAB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1A5D607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provizoriu.</w:t>
            </w:r>
          </w:p>
        </w:tc>
      </w:tr>
      <w:tr w:rsidR="00F5326E" w14:paraId="1804C504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624CC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E54F0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D692F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8FC6E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8BEF5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7232A347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ED8C0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DFE44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0393E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0BE63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5326E" w14:paraId="759F718A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6F768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E1929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82590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60630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84976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1E470E88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54901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E7DCA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C5A5D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39387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5326E" w14:paraId="5A0D6477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3B0A0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B9668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5FB09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C52BF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F585A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405D7546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8CC94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D34EA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3C51B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D7D52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5326E" w14:paraId="1A6C9A35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4137A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C1EE4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3B39D610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5F75C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F4C35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</w:t>
            </w:r>
          </w:p>
          <w:p w14:paraId="219B412E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056D4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FEA0A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27877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2BC47095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FC7A4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AAB4F" w14:textId="77777777" w:rsidR="00F5326E" w:rsidRPr="0019324E" w:rsidRDefault="00F5326E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05CAA92E" w14:textId="77777777" w:rsidR="00F5326E" w:rsidRPr="000160B5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243+941.</w:t>
            </w:r>
          </w:p>
          <w:p w14:paraId="4AC8F505" w14:textId="77777777" w:rsidR="00F5326E" w:rsidRPr="006B78FD" w:rsidRDefault="00F5326E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1661DE9C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4B17A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9876F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D9FA9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31DA4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2944F12D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50198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707B1189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CB57F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BA560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41E5B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D51AA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5D72C0F8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8 abătute.</w:t>
            </w:r>
          </w:p>
        </w:tc>
      </w:tr>
      <w:tr w:rsidR="00F5326E" w14:paraId="230A8689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5CB75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B179A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54F73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5ED2E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6B68E808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și 2 abătute,</w:t>
            </w:r>
          </w:p>
          <w:p w14:paraId="329A7172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EE3AD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145B4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BECC5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72E70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D55AF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01CC9A1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B700206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şi 2 abătute.</w:t>
            </w:r>
          </w:p>
        </w:tc>
      </w:tr>
      <w:tr w:rsidR="00F5326E" w14:paraId="4D05B796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7EDE4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E1F8B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CD790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66E68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6EC63D02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F5C88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C2D9484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2 - 8</w:t>
            </w:r>
          </w:p>
          <w:p w14:paraId="3BA74DE4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C63F7AD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16524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1DFE3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6B7B9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2E6CA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97C77CC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70CB197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II.</w:t>
            </w:r>
          </w:p>
        </w:tc>
      </w:tr>
      <w:tr w:rsidR="00F5326E" w14:paraId="1D1B8886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0C523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7D323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BD6A3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5D480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66060F8F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FD1B8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12 </w:t>
            </w:r>
          </w:p>
          <w:p w14:paraId="556D417B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5EA04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F8F97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48286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03361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4C60153C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5 - 8.</w:t>
            </w:r>
          </w:p>
        </w:tc>
      </w:tr>
      <w:tr w:rsidR="00F5326E" w14:paraId="0547F80B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13B78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34CAC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159C6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DBB00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52DBC012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460E8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69379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47813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F590D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833FE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41AF832C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.</w:t>
            </w:r>
          </w:p>
        </w:tc>
      </w:tr>
      <w:tr w:rsidR="00F5326E" w14:paraId="7CA91CBD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3754B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79A08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D124C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3F54D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60768960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  <w:p w14:paraId="3E811233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78A3FEB3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F0081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328DC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34B26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6D8BB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55561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5326E" w14:paraId="6382A245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068D4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29C0E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9957C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88C11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65822FBB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  <w:p w14:paraId="4E6E04AE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6DB668B1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B3435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E89EE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E3D89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B94F4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E027E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5326E" w14:paraId="479D4106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80CB5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C34D9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1BF45269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A3700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CBEF6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6E66B38A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29C9B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EE0AC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DCB6E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68B1DD21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D1C9D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F7139" w14:textId="77777777" w:rsidR="00F5326E" w:rsidRPr="0019324E" w:rsidRDefault="00F5326E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57678EC4" w14:textId="77777777" w:rsidR="00F5326E" w:rsidRPr="000160B5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245+050.</w:t>
            </w:r>
          </w:p>
          <w:p w14:paraId="3ADCE72B" w14:textId="77777777" w:rsidR="00F5326E" w:rsidRPr="005C2BB7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41F202D3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46C4D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BC01B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251+100</w:t>
            </w:r>
          </w:p>
          <w:p w14:paraId="4B15A8A5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39DCE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9B5D6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0AC1AFF5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7FBFB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AABF1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31BA3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802F2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5E9BC" w14:textId="77777777" w:rsidR="00F5326E" w:rsidRPr="00DE4F3A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1D04B9C0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5956B62B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6E976B08" w14:textId="77777777" w:rsidR="00F5326E" w:rsidRPr="00DE4F3A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F5326E" w14:paraId="5EAE47EF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3284C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DEF0A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252+400</w:t>
            </w:r>
          </w:p>
          <w:p w14:paraId="4897F6D3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4CC3B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BBA2A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41A1C914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și</w:t>
            </w:r>
          </w:p>
          <w:p w14:paraId="76ABECB6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50A43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787D4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2A18A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BF695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FAEF5" w14:textId="77777777" w:rsidR="00F5326E" w:rsidRPr="00DE4F3A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1687DE86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75707558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7652B9C9" w14:textId="77777777" w:rsidR="00F5326E" w:rsidRPr="00DE4F3A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F5326E" w14:paraId="2890CB6F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A75A9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0CC6E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F715A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C57EB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Cața </w:t>
            </w:r>
          </w:p>
          <w:p w14:paraId="6775C47C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FBB64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4A5DA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B4A59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03458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4B8C1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5326E" w14:paraId="078B7E0A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93CF6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488D4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255+400</w:t>
            </w:r>
          </w:p>
          <w:p w14:paraId="6B01F039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9B849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FB2D8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090CD8A5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FF30E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C3401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3F4FD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A5398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5C537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78908EE9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EFBCF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EF42F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260+650</w:t>
            </w:r>
          </w:p>
          <w:p w14:paraId="39AAB3EC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54085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91BB5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55B8F673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371D2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2492C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E0C8E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468D1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613D5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AD3C09A" w14:textId="77777777" w:rsidR="00F5326E" w:rsidRPr="00CB2A72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043CE660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77EF9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EF9E2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554BB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046B3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649526C7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D93E8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00F89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0D5F5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CF403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A1964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5326E" w14:paraId="7930F344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EAA92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277A2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45E77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8C22F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2F1E85CD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FE5B6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 </w:t>
            </w:r>
          </w:p>
          <w:p w14:paraId="341C4199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D5330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D32A8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CFED2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88313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8A94001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0092083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F5326E" w14:paraId="1E45B9CA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161F3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7A4A1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3B044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E239B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Beia - </w:t>
            </w:r>
          </w:p>
          <w:p w14:paraId="7B78B15E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96EF7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2D179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ADD54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  <w:p w14:paraId="03D9DF92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2A7C6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B388F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 Fără inductori.</w:t>
            </w:r>
          </w:p>
        </w:tc>
      </w:tr>
      <w:tr w:rsidR="00F5326E" w14:paraId="7E9941CE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54D2D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EAC8A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DE0E7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9F5A8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0D11EBB3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BF850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BC1D713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4CEB7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B2204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4BDA2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BC2F3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6452A89C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de pe firul I </w:t>
            </w:r>
          </w:p>
          <w:p w14:paraId="521B5BB0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F5326E" w14:paraId="76C137B7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E77FE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E245E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5DC80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8F6BC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571E7B23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6DCAF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502CFFCA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DB688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06A8E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499B0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8AF14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0A190AC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137DA5F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F5326E" w14:paraId="7513D29B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35313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6F9CF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A686C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4B221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6C326CFC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BE6F2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4327C53B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630D0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B873C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FE350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037B9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1368EE0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4 abătută.</w:t>
            </w:r>
          </w:p>
        </w:tc>
      </w:tr>
      <w:tr w:rsidR="00F5326E" w14:paraId="5B6BA3B2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37D19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2D411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E5B8E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B2617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53B0E91E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BF68B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2B5E19C0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E99C4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DC4D3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4BD94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991F5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C7150DF" w14:textId="77777777" w:rsidR="00F5326E" w:rsidRPr="00D344C9" w:rsidRDefault="00F5326E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Cu acces de pe firul I </w:t>
            </w:r>
          </w:p>
          <w:p w14:paraId="5238784B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F5326E" w14:paraId="23C66BB1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3C452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F63C4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33836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03993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 -</w:t>
            </w:r>
          </w:p>
          <w:p w14:paraId="2EDD7A98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4E9EC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EA7E7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BFFFE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284+300</w:t>
            </w:r>
          </w:p>
          <w:p w14:paraId="33989129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286+100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59C38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717BE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63669030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Variantă provizorie.</w:t>
            </w:r>
          </w:p>
          <w:p w14:paraId="70B67C2B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Lucrări Coridor IV.</w:t>
            </w:r>
          </w:p>
        </w:tc>
      </w:tr>
      <w:tr w:rsidR="00F5326E" w14:paraId="6061790E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E38B3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1E4DF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6218C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1A5DD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Vânători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4FD5A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61D85F61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7R - 5R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FE57A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35FF8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5A773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5D872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B1D5604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5F79D807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la linia 319 </w:t>
            </w:r>
            <w:r w:rsidRPr="00643A5A">
              <w:rPr>
                <w:b/>
                <w:bCs/>
                <w:i/>
                <w:iCs/>
                <w:sz w:val="20"/>
                <w:lang w:val="ro-RO"/>
              </w:rPr>
              <w:t>Vânători - Odorhei.</w:t>
            </w:r>
          </w:p>
        </w:tc>
      </w:tr>
      <w:tr w:rsidR="00F5326E" w14:paraId="741904A9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DF93C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F42E6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62BB3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74A11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Vânători</w:t>
            </w:r>
          </w:p>
          <w:p w14:paraId="4FA1586C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A16CD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</w:t>
            </w:r>
          </w:p>
          <w:p w14:paraId="12D9A213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B6016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1F3C7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1CD37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AB276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3CD3FE6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linia 4 abătută. </w:t>
            </w:r>
          </w:p>
        </w:tc>
      </w:tr>
      <w:tr w:rsidR="00F5326E" w14:paraId="4C7190F9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4CABE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2C4E6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8785C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E1BDE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-</w:t>
            </w:r>
          </w:p>
          <w:p w14:paraId="67EFE133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Albeşti Tîrnava și linia 3 directă </w:t>
            </w:r>
          </w:p>
          <w:p w14:paraId="789F524B" w14:textId="77777777" w:rsidR="00F5326E" w:rsidRDefault="00F5326E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Tîrnava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4EF40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B223A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CB27B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288+300</w:t>
            </w:r>
          </w:p>
          <w:p w14:paraId="0238075B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EEC66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FE3B1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80ED797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5326E" w14:paraId="2057F697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3877C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17085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67B4D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522C5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  <w:p w14:paraId="2C43CBB1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9FCE6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7D4DB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D8C1B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297+700</w:t>
            </w:r>
          </w:p>
          <w:p w14:paraId="7584CAA3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EBF89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6A90A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6EF95F0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5326E" w14:paraId="358D28E2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BC450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71984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A985F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44FED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11B01A7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B333E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289A79E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026ED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2135C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D9248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1902C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2E4D4C9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FC3CC9B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și 2</w:t>
            </w:r>
          </w:p>
        </w:tc>
      </w:tr>
      <w:tr w:rsidR="00F5326E" w14:paraId="6A8E47E2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63707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9C19E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5751C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A7B2E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04645C8C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F0941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252C467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56953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6810C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198C7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EE807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098374D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călători.</w:t>
            </w:r>
          </w:p>
        </w:tc>
      </w:tr>
      <w:tr w:rsidR="00F5326E" w14:paraId="0BF71280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88ACF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2071C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783D5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940DF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408A7138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652C1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B416EAF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00EBC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21000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C9156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07911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9415F6F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marfă.</w:t>
            </w:r>
          </w:p>
        </w:tc>
      </w:tr>
      <w:tr w:rsidR="00F5326E" w14:paraId="5B87C897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D5E91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19EA4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FDBBC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D9330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640474BF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FBB33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02BD5804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645AE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BEED9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69BA7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E1E93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5326E" w14:paraId="15980175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724DF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E3497" w14:textId="77777777" w:rsidR="00F5326E" w:rsidRDefault="00F5326E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43377" w14:textId="77777777" w:rsidR="00F5326E" w:rsidRPr="00600D25" w:rsidRDefault="00F5326E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725F6" w14:textId="77777777" w:rsidR="00F5326E" w:rsidRDefault="00F5326E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15281E05" w14:textId="77777777" w:rsidR="00F5326E" w:rsidRDefault="00F5326E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45C84" w14:textId="77777777" w:rsidR="00F5326E" w:rsidRDefault="00F5326E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0B2DFE5C" w14:textId="77777777" w:rsidR="00F5326E" w:rsidRDefault="00F5326E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3D10E" w14:textId="77777777" w:rsidR="00F5326E" w:rsidRPr="00600D25" w:rsidRDefault="00F5326E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80AC9" w14:textId="77777777" w:rsidR="00F5326E" w:rsidRDefault="00F5326E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28EDF" w14:textId="77777777" w:rsidR="00F5326E" w:rsidRPr="00600D25" w:rsidRDefault="00F5326E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FD04A" w14:textId="77777777" w:rsidR="00F5326E" w:rsidRPr="00D344C9" w:rsidRDefault="00F5326E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016611B" w14:textId="77777777" w:rsidR="00F5326E" w:rsidRPr="00D344C9" w:rsidRDefault="00F5326E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9 şi 10.</w:t>
            </w:r>
          </w:p>
        </w:tc>
      </w:tr>
      <w:tr w:rsidR="00F5326E" w14:paraId="658B7E79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CA546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D11A5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3EFACF04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4B1C2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42921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2F2AC609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C023E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EB620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DCCE8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AAD9C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2FE87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F5326E" w14:paraId="0737A943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FC47F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1FC20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2361C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2ABE2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40B8E387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D9780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9BABB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D5860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1DE41672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DD666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6EFBB" w14:textId="77777777" w:rsidR="00F5326E" w:rsidRPr="00FF6B4A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F5326E" w14:paraId="40AA737C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51806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79039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49FDD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5D439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B8120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56A30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78ACD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411+700</w:t>
            </w:r>
          </w:p>
          <w:p w14:paraId="0754D2BD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53E3A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11F4C" w14:textId="77777777" w:rsidR="00F5326E" w:rsidRPr="00FF6B4A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4</w:t>
            </w:r>
          </w:p>
        </w:tc>
      </w:tr>
      <w:tr w:rsidR="00F5326E" w14:paraId="37DB8916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D43D2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FBF16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411+750</w:t>
            </w:r>
          </w:p>
          <w:p w14:paraId="561262C4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3E6C0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81CA9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Teiuș - Aiud, </w:t>
            </w:r>
            <w:r>
              <w:rPr>
                <w:b/>
                <w:bCs/>
                <w:sz w:val="20"/>
                <w:lang w:val="ro-RO"/>
              </w:rPr>
              <w:br/>
              <w:t xml:space="preserve">linia 4 directă Aiud </w:t>
            </w:r>
            <w:r>
              <w:rPr>
                <w:b/>
                <w:bCs/>
                <w:sz w:val="20"/>
                <w:lang w:val="ro-RO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028C1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85825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A49BA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B2695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3FCF1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5326E" w14:paraId="00AB22A6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6DB2B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2FA14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0BC09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A9F55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Aiud </w:t>
            </w:r>
            <w:r>
              <w:rPr>
                <w:b/>
                <w:bCs/>
                <w:sz w:val="20"/>
                <w:lang w:val="ro-RO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F2F3B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3E2D8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26557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69186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99021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5326E" w14:paraId="6BBAEDBB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CF9EB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C8E61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EF4A9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CAD92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B7A08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  <w:r>
              <w:rPr>
                <w:b/>
                <w:bCs/>
                <w:sz w:val="20"/>
                <w:lang w:val="ro-RO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53D07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31142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9D109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55216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5326E" w14:paraId="0A9C0B7B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F13AB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28752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E4CE6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8F3FD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030501FD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9E88D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CCB586B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BE0B5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83F71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6BB08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1C160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30464CD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2 abătută.</w:t>
            </w:r>
          </w:p>
        </w:tc>
      </w:tr>
      <w:tr w:rsidR="00F5326E" w14:paraId="390AF12C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11CAA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57B53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909A0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31D3C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56608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81594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08BFC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70562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65B56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Cu acces de pe fir I pe fir II și invers</w:t>
            </w:r>
          </w:p>
        </w:tc>
      </w:tr>
      <w:tr w:rsidR="00F5326E" w14:paraId="33EF8426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2F36E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1C9FA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513E884F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02EB7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D1187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496622DD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44250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0E296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16125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89B50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B21DA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</w:p>
          <w:p w14:paraId="367EA793" w14:textId="77777777" w:rsidR="00F5326E" w:rsidRPr="00F10273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10273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F5326E" w14:paraId="105FE802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D862B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0C35D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392EA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7E377" w14:textId="77777777" w:rsidR="00F5326E" w:rsidRDefault="00F5326E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621E1881" w14:textId="77777777" w:rsidR="00F5326E" w:rsidRDefault="00F5326E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F099F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0DCCB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35541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27CA5BAF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BFD7A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7EDF0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 Valabil numai pentru trenurile cu tracțiune electrică</w:t>
            </w:r>
          </w:p>
        </w:tc>
      </w:tr>
      <w:tr w:rsidR="00F5326E" w14:paraId="212FAC36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443B5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64C53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417+141</w:t>
            </w:r>
          </w:p>
          <w:p w14:paraId="759AD042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47873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DB303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94EC2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F4C0F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59E49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63142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CA08B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807E02B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5326E" w14:paraId="3DB581F3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E5E3F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26D6E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CE6EF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42DB9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AF64F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82851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F6964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425+640</w:t>
            </w:r>
          </w:p>
          <w:p w14:paraId="5F5B037C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183F0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F6A7F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3</w:t>
            </w:r>
          </w:p>
        </w:tc>
      </w:tr>
      <w:tr w:rsidR="00F5326E" w14:paraId="62F6D512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70BD5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DF24C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425+650</w:t>
            </w:r>
          </w:p>
          <w:p w14:paraId="75653AA1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7176B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A3120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B5684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2E124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3FE17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7944B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0D637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5326E" w14:paraId="75E68354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8EC41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C55DA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656AD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7F374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13A3835B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30836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08EC467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17385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98676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85234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6801D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81DAF9B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5 abătută.</w:t>
            </w:r>
          </w:p>
        </w:tc>
      </w:tr>
      <w:tr w:rsidR="00F5326E" w14:paraId="3B1DEF8F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92C4C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51FF9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86E6C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0EC57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Unirea</w:t>
            </w:r>
          </w:p>
          <w:p w14:paraId="7987ADE7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77120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BBC5B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5BFD4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D20E0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30AB0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5326E" w14:paraId="06F78DB1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C10D4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E3A41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312DB405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FE694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D8F8A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64185774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FF16F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DDF33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8AA5A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C1E3B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0879D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D9F6522" w14:textId="77777777" w:rsidR="00F5326E" w:rsidRPr="00056F61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56F61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F5326E" w14:paraId="28BB6F93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36596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D24BA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6C95E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7CDCD" w14:textId="77777777" w:rsidR="00F5326E" w:rsidRDefault="00F5326E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5E1F0338" w14:textId="77777777" w:rsidR="00F5326E" w:rsidRDefault="00F5326E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B5BB3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9D27F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D1E44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3B5EDF29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3F42C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B1260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45CD745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numai pentru trenurile cu tracțiune electrică</w:t>
            </w:r>
          </w:p>
        </w:tc>
      </w:tr>
      <w:tr w:rsidR="00F5326E" w14:paraId="2BD6ACCD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41778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531DB" w14:textId="77777777" w:rsidR="00F5326E" w:rsidRDefault="00F5326E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75868189" w14:textId="77777777" w:rsidR="00F5326E" w:rsidRDefault="00F5326E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462F3" w14:textId="77777777" w:rsidR="00F5326E" w:rsidRDefault="00F5326E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4D99F" w14:textId="77777777" w:rsidR="00F5326E" w:rsidRDefault="00F5326E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464D7E54" w14:textId="77777777" w:rsidR="00F5326E" w:rsidRDefault="00F5326E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446FE" w14:textId="77777777" w:rsidR="00F5326E" w:rsidRDefault="00F5326E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43606" w14:textId="77777777" w:rsidR="00F5326E" w:rsidRDefault="00F5326E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93D0C" w14:textId="77777777" w:rsidR="00F5326E" w:rsidRDefault="00F5326E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4B97F064" w14:textId="77777777" w:rsidR="00F5326E" w:rsidRDefault="00F5326E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E0FE9" w14:textId="77777777" w:rsidR="00F5326E" w:rsidRDefault="00F5326E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5207B" w14:textId="77777777" w:rsidR="00F5326E" w:rsidRDefault="00F5326E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Nesemnalizată pe teren.</w:t>
            </w:r>
          </w:p>
          <w:p w14:paraId="4A1BE96C" w14:textId="77777777" w:rsidR="00F5326E" w:rsidRDefault="00F5326E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Valabil numai pentru trenurile tip automotor (trecere la nivel Unirea hc.)</w:t>
            </w:r>
          </w:p>
        </w:tc>
      </w:tr>
      <w:tr w:rsidR="00F5326E" w14:paraId="7BE96D30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002C5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738A7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52687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3C3EF" w14:textId="77777777" w:rsidR="00F5326E" w:rsidRDefault="00F5326E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Unirea -</w:t>
            </w:r>
          </w:p>
          <w:p w14:paraId="70109F2F" w14:textId="77777777" w:rsidR="00F5326E" w:rsidRDefault="00F5326E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7B58D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CB638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74D92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431+940</w:t>
            </w:r>
          </w:p>
          <w:p w14:paraId="6157C1F7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8F818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2A8FB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F5326E" w14:paraId="04E627B6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EB9A2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4449B" w14:textId="77777777" w:rsidR="00F5326E" w:rsidRDefault="00F5326E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8D676" w14:textId="77777777" w:rsidR="00F5326E" w:rsidRDefault="00F5326E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832C7" w14:textId="77777777" w:rsidR="00F5326E" w:rsidRDefault="00F5326E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0C1D4" w14:textId="77777777" w:rsidR="00F5326E" w:rsidRPr="00DF66C9" w:rsidRDefault="00F5326E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433+160</w:t>
            </w:r>
          </w:p>
          <w:p w14:paraId="55A8AB12" w14:textId="77777777" w:rsidR="00F5326E" w:rsidRDefault="00F5326E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7AF33" w14:textId="77777777" w:rsidR="00F5326E" w:rsidRDefault="00F5326E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91351" w14:textId="77777777" w:rsidR="00F5326E" w:rsidRDefault="00F5326E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6D176" w14:textId="77777777" w:rsidR="00F5326E" w:rsidRDefault="00F5326E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E56D7" w14:textId="77777777" w:rsidR="00F5326E" w:rsidRDefault="00F5326E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5326E" w14:paraId="263D80B0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E2E0A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8DC98" w14:textId="77777777" w:rsidR="00F5326E" w:rsidRDefault="00F5326E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39E71" w14:textId="77777777" w:rsidR="00F5326E" w:rsidRDefault="00F5326E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22C1F" w14:textId="77777777" w:rsidR="00F5326E" w:rsidRDefault="00F5326E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35748" w14:textId="77777777" w:rsidR="00F5326E" w:rsidRDefault="00F5326E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863EF" w14:textId="77777777" w:rsidR="00F5326E" w:rsidRDefault="00F5326E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EAE8E" w14:textId="77777777" w:rsidR="00F5326E" w:rsidRDefault="00F5326E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B3242" w14:textId="77777777" w:rsidR="00F5326E" w:rsidRDefault="00F5326E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4026A" w14:textId="77777777" w:rsidR="00F5326E" w:rsidRDefault="00F5326E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5326E" w14:paraId="6C019B63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EB429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242AA" w14:textId="77777777" w:rsidR="00F5326E" w:rsidRDefault="00F5326E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44F53" w14:textId="77777777" w:rsidR="00F5326E" w:rsidRDefault="00F5326E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3D547" w14:textId="77777777" w:rsidR="00F5326E" w:rsidRDefault="00F5326E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9F27C" w14:textId="77777777" w:rsidR="00F5326E" w:rsidRDefault="00F5326E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87C41" w14:textId="77777777" w:rsidR="00F5326E" w:rsidRDefault="00F5326E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3912B" w14:textId="77777777" w:rsidR="00F5326E" w:rsidRDefault="00F5326E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50A5E" w14:textId="77777777" w:rsidR="00F5326E" w:rsidRDefault="00F5326E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B99A1" w14:textId="77777777" w:rsidR="00F5326E" w:rsidRDefault="00F5326E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5326E" w14:paraId="49ADC043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3265E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3B24D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BF8C2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2FA92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4AC3B9E9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FF7AF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C8DDED2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A0DDB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27629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BB014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EB70C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5C121A7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5D34B26C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și 8.</w:t>
            </w:r>
          </w:p>
        </w:tc>
      </w:tr>
      <w:tr w:rsidR="00F5326E" w14:paraId="485FC764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59AD1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0FA8D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8B6A9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43726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Războieni - </w:t>
            </w:r>
          </w:p>
          <w:p w14:paraId="72E4B120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C106F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F5D40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91B71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434+050</w:t>
            </w:r>
          </w:p>
          <w:p w14:paraId="214EAAEC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FF6B9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912FD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84A5072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55FD0BC4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și terasament - lucrări în </w:t>
            </w:r>
          </w:p>
          <w:p w14:paraId="67B93CD6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firul I.</w:t>
            </w:r>
          </w:p>
        </w:tc>
      </w:tr>
      <w:tr w:rsidR="00F5326E" w14:paraId="22AFE0D5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12584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8F8CB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D544C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7A533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97B34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86664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CBE67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1587A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BF8BE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</w:t>
            </w:r>
          </w:p>
          <w:p w14:paraId="39F2623F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la linia 2 Cap Y. </w:t>
            </w:r>
          </w:p>
        </w:tc>
      </w:tr>
      <w:tr w:rsidR="00F5326E" w14:paraId="6A579F5E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10BF7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4F299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BB8B1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9215D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Călăraşi Turda – </w:t>
            </w:r>
          </w:p>
          <w:p w14:paraId="21D1B612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284C5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C1DD4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14AEB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448+500</w:t>
            </w:r>
          </w:p>
          <w:p w14:paraId="07E411B6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81BCD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F7984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50 km/h -  Protectie muncitori intre orele</w:t>
            </w:r>
          </w:p>
          <w:p w14:paraId="2C0581F7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7.00-19.00</w:t>
            </w:r>
          </w:p>
        </w:tc>
      </w:tr>
      <w:tr w:rsidR="00F5326E" w14:paraId="09D7F60A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9D3A8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9AD32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636D8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2FAF3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75D20721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86870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17B5672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03160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3012D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0D1E5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12106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228CAD10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Turda. </w:t>
            </w:r>
          </w:p>
        </w:tc>
      </w:tr>
      <w:tr w:rsidR="00F5326E" w14:paraId="352A1715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68C17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91982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47130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6F390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2C7AACD6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55931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BA9A1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77701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D4265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8FF26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7F212234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Turda.</w:t>
            </w:r>
          </w:p>
        </w:tc>
      </w:tr>
      <w:tr w:rsidR="00F5326E" w14:paraId="3E78E603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45393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70B2A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41F28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BED4B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B0CB7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3CAB5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44FE7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A3C10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F2847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5 - 9.</w:t>
            </w:r>
          </w:p>
        </w:tc>
      </w:tr>
      <w:tr w:rsidR="00F5326E" w14:paraId="1A466F9E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CE019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E0535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AB232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3103E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2D977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3B2D73E3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  <w:p w14:paraId="59C39425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3F1730A0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77B13427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AA7B0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FFDF4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E4C84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A1362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5326E" w14:paraId="7922067E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4D226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EB5CC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14394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A50E6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6C8E29A5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09196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563DE30F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C9FCD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B3DC8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E1857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8B704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7 - 10.</w:t>
            </w:r>
          </w:p>
        </w:tc>
      </w:tr>
      <w:tr w:rsidR="00F5326E" w14:paraId="2463CA57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FFB26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29F85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E8C6E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E2D01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4B115F6C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6 și 7 </w:t>
            </w:r>
          </w:p>
          <w:p w14:paraId="748686FA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50F5E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B6E60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641ED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BEDE6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2715C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5326E" w14:paraId="3200C77F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61F02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05A6E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A0B78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6EECE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44A78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9E489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16137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B6826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76CAD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5326E" w14:paraId="79631EF5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211C7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0DEF0" w14:textId="77777777" w:rsidR="00F5326E" w:rsidRDefault="00F5326E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58509" w14:textId="77777777" w:rsidR="00F5326E" w:rsidRDefault="00F5326E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DA12F" w14:textId="77777777" w:rsidR="00F5326E" w:rsidRDefault="00F5326E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Câmpia Turzii – </w:t>
            </w:r>
          </w:p>
          <w:p w14:paraId="6FBD45AA" w14:textId="77777777" w:rsidR="00F5326E" w:rsidRDefault="00F5326E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Valea Florilor (cuprinde linia III </w:t>
            </w:r>
          </w:p>
          <w:p w14:paraId="4B26706F" w14:textId="77777777" w:rsidR="00F5326E" w:rsidRDefault="00F5326E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  și linia II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43EE6" w14:textId="77777777" w:rsidR="00F5326E" w:rsidRDefault="00F5326E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DB899" w14:textId="77777777" w:rsidR="00F5326E" w:rsidRDefault="00F5326E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FA484" w14:textId="77777777" w:rsidR="00F5326E" w:rsidRDefault="00F5326E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  <w:p w14:paraId="3F573B1D" w14:textId="77777777" w:rsidR="00F5326E" w:rsidRDefault="00F5326E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465+737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3953D" w14:textId="77777777" w:rsidR="00F5326E" w:rsidRDefault="00F5326E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10680" w14:textId="77777777" w:rsidR="00F5326E" w:rsidRDefault="00F5326E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5326E" w14:paraId="40A130E3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7A1A0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06472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A43C8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70562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Florilor</w:t>
            </w:r>
          </w:p>
          <w:p w14:paraId="6A363D24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4854A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A415A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9C887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EAAAD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67B33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5326E" w14:paraId="2F6DEB36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D5ABF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F028B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147F7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2CBC8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Cojocna</w:t>
            </w:r>
          </w:p>
          <w:p w14:paraId="12008476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65D50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7896939C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13</w:t>
            </w:r>
          </w:p>
          <w:p w14:paraId="43A9C7CD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2CE53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23199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5A68D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3659D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5326E" w14:paraId="6F0F5B0F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552C8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5862B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8EC59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FEC2B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425A8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57791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8F834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6A68D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049E2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5326E" w14:paraId="4FC15205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5474F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D7B17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7EF96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EF2E1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89414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5A44D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CDA10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65668B93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57898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0322A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5326E" w14:paraId="30911D14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45EB6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23E3C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48FA86FF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9C093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D9C5F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4C19A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409AA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374A1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E3554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0C6A2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5326E" w14:paraId="48666D5C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55524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02DDB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BF3FC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C0B0C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0B8FC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călcâi</w:t>
            </w:r>
          </w:p>
          <w:p w14:paraId="4375450F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04E71C0E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 / 26 și </w:t>
            </w:r>
          </w:p>
          <w:p w14:paraId="312C0321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 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0CBC1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55885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1C302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2D6C0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circulația la </w:t>
            </w:r>
          </w:p>
          <w:p w14:paraId="11857857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linia 1.</w:t>
            </w:r>
          </w:p>
        </w:tc>
      </w:tr>
      <w:tr w:rsidR="00F5326E" w14:paraId="5B0ABB6A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E2E67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6DFF0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9CEB4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BCB65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Apahida -</w:t>
            </w:r>
          </w:p>
          <w:p w14:paraId="5546D335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1794A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6C7FA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28F39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490+600</w:t>
            </w:r>
          </w:p>
          <w:p w14:paraId="5B5D4988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ADFB8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54C3D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5326E" w14:paraId="33084C50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4CA11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8D1FB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495+307</w:t>
            </w:r>
          </w:p>
          <w:p w14:paraId="00EC61EE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58F7A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DEEA6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9258A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20F60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4B377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58AB0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64D17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5326E" w14:paraId="6A5B9CFF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4748C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816C0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D68D6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BD694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39068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7B8CE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98B35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499+350</w:t>
            </w:r>
          </w:p>
          <w:p w14:paraId="2AEE37F6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5ABB1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8582D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F5326E" w14:paraId="292DFD8E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2DD25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AAD9C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2F2FF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0D263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4112F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483FD28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3D381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5CBE3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B9D02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30B86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5326E" w14:paraId="493907D6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4FD50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6BFE8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CD297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7C43F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  <w:p w14:paraId="7230731C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CEB4A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B41F0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D55AD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C9E3E" w14:textId="77777777" w:rsidR="00F5326E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FACE8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5326E" w14:paraId="4889EC0D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E887E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704E4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384BB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7D4F9" w14:textId="77777777" w:rsidR="00F5326E" w:rsidRDefault="00F5326E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22289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18, 28, 76, diag. </w:t>
            </w:r>
          </w:p>
          <w:p w14:paraId="2DF39F96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18 - 28 și </w:t>
            </w:r>
          </w:p>
          <w:p w14:paraId="763E11B5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463A5340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linie cuprin-să </w:t>
            </w:r>
          </w:p>
          <w:p w14:paraId="469899E3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478EC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FDF4F" w14:textId="77777777" w:rsidR="00F5326E" w:rsidRDefault="00F5326E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6B0EB" w14:textId="77777777" w:rsidR="00F5326E" w:rsidRPr="00600D25" w:rsidRDefault="00F5326E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DEB54" w14:textId="77777777" w:rsidR="00F5326E" w:rsidRPr="00D344C9" w:rsidRDefault="00F5326E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5326E" w14:paraId="60FDCA88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19659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1B62F" w14:textId="77777777" w:rsidR="00F5326E" w:rsidRDefault="00F5326E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731F7" w14:textId="77777777" w:rsidR="00F5326E" w:rsidRPr="00600D25" w:rsidRDefault="00F5326E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4CB89" w14:textId="77777777" w:rsidR="00F5326E" w:rsidRDefault="00F5326E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Cluj Napoca, </w:t>
            </w:r>
          </w:p>
          <w:p w14:paraId="7EE13BCE" w14:textId="77777777" w:rsidR="00F5326E" w:rsidRDefault="00F5326E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04367" w14:textId="77777777" w:rsidR="00F5326E" w:rsidRDefault="00F5326E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67E679BE" w14:textId="77777777" w:rsidR="00F5326E" w:rsidRDefault="00F5326E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cuprin-să </w:t>
            </w:r>
          </w:p>
          <w:p w14:paraId="0FD95820" w14:textId="77777777" w:rsidR="00F5326E" w:rsidRDefault="00F5326E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20167EE5" w14:textId="77777777" w:rsidR="00F5326E" w:rsidRDefault="00F5326E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1A0EE4AB" w14:textId="77777777" w:rsidR="00F5326E" w:rsidRDefault="00F5326E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32/34</w:t>
            </w:r>
          </w:p>
          <w:p w14:paraId="486746EB" w14:textId="77777777" w:rsidR="00F5326E" w:rsidRDefault="00F5326E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3D187432" w14:textId="77777777" w:rsidR="00F5326E" w:rsidRDefault="00F5326E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E7F4C" w14:textId="77777777" w:rsidR="00F5326E" w:rsidRDefault="00F5326E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67E59" w14:textId="77777777" w:rsidR="00F5326E" w:rsidRDefault="00F5326E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9DA00" w14:textId="77777777" w:rsidR="00F5326E" w:rsidRPr="00600D25" w:rsidRDefault="00F5326E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CF849" w14:textId="77777777" w:rsidR="00F5326E" w:rsidRDefault="00F5326E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5326E" w14:paraId="325D7B26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F9E39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5A9E1" w14:textId="77777777" w:rsidR="00F5326E" w:rsidRDefault="00F5326E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2E6EB" w14:textId="77777777" w:rsidR="00F5326E" w:rsidRPr="00600D25" w:rsidRDefault="00F5326E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1AF78" w14:textId="77777777" w:rsidR="00F5326E" w:rsidRDefault="00F5326E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Aleşd </w:t>
            </w:r>
          </w:p>
          <w:p w14:paraId="65957039" w14:textId="77777777" w:rsidR="00F5326E" w:rsidRDefault="00F5326E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F2E8C" w14:textId="77777777" w:rsidR="00F5326E" w:rsidRDefault="00F5326E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983A8" w14:textId="77777777" w:rsidR="00F5326E" w:rsidRDefault="00F5326E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C92DC" w14:textId="77777777" w:rsidR="00F5326E" w:rsidRDefault="00F5326E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AB8B3" w14:textId="77777777" w:rsidR="00F5326E" w:rsidRPr="00600D25" w:rsidRDefault="00F5326E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C560A" w14:textId="77777777" w:rsidR="00F5326E" w:rsidRDefault="00F5326E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5326E" w14:paraId="01CB9321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A3F84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37536" w14:textId="77777777" w:rsidR="00F5326E" w:rsidRDefault="00F5326E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44C52" w14:textId="77777777" w:rsidR="00F5326E" w:rsidRPr="00600D25" w:rsidRDefault="00F5326E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0A601" w14:textId="77777777" w:rsidR="00F5326E" w:rsidRDefault="00F5326E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D4163" w14:textId="77777777" w:rsidR="00F5326E" w:rsidRDefault="00F5326E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34268AE" w14:textId="77777777" w:rsidR="00F5326E" w:rsidRDefault="00F5326E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 </w:t>
            </w:r>
          </w:p>
          <w:p w14:paraId="25B69C7A" w14:textId="77777777" w:rsidR="00F5326E" w:rsidRDefault="00F5326E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DAFD0" w14:textId="77777777" w:rsidR="00F5326E" w:rsidRDefault="00F5326E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EB7F2" w14:textId="77777777" w:rsidR="00F5326E" w:rsidRDefault="00F5326E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3A2A4" w14:textId="77777777" w:rsidR="00F5326E" w:rsidRPr="00600D25" w:rsidRDefault="00F5326E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364B8" w14:textId="77777777" w:rsidR="00F5326E" w:rsidRDefault="00F5326E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liinile 5 – 7 Cap Y.</w:t>
            </w:r>
          </w:p>
        </w:tc>
      </w:tr>
      <w:tr w:rsidR="00F5326E" w14:paraId="43C4244C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819DF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58BC1" w14:textId="77777777" w:rsidR="00F5326E" w:rsidRDefault="00F5326E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622+468</w:t>
            </w:r>
          </w:p>
          <w:p w14:paraId="3CAF52BD" w14:textId="77777777" w:rsidR="00F5326E" w:rsidRDefault="00F5326E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5FE98" w14:textId="77777777" w:rsidR="00F5326E" w:rsidRPr="00600D25" w:rsidRDefault="00F5326E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4D034" w14:textId="77777777" w:rsidR="00F5326E" w:rsidRDefault="00F5326E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Aleşd-</w:t>
            </w:r>
          </w:p>
          <w:p w14:paraId="05B44392" w14:textId="77777777" w:rsidR="00F5326E" w:rsidRDefault="00F5326E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0E1FF" w14:textId="77777777" w:rsidR="00F5326E" w:rsidRDefault="00F5326E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AE90D" w14:textId="77777777" w:rsidR="00F5326E" w:rsidRDefault="00F5326E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B637B" w14:textId="77777777" w:rsidR="00F5326E" w:rsidRDefault="00F5326E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40B4C" w14:textId="77777777" w:rsidR="00F5326E" w:rsidRDefault="00F5326E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2437F" w14:textId="77777777" w:rsidR="00F5326E" w:rsidRDefault="00F5326E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5326E" w14:paraId="314801D5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1442F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1B156" w14:textId="77777777" w:rsidR="00F5326E" w:rsidRDefault="00F5326E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D3086" w14:textId="77777777" w:rsidR="00F5326E" w:rsidRDefault="00F5326E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B36F5" w14:textId="77777777" w:rsidR="00F5326E" w:rsidRDefault="00F5326E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82A45" w14:textId="77777777" w:rsidR="00F5326E" w:rsidRDefault="00F5326E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A8E07" w14:textId="77777777" w:rsidR="00F5326E" w:rsidRDefault="00F5326E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79124" w14:textId="77777777" w:rsidR="00F5326E" w:rsidRDefault="00F5326E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7C973" w14:textId="77777777" w:rsidR="00F5326E" w:rsidRDefault="00F5326E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82388" w14:textId="77777777" w:rsidR="00F5326E" w:rsidRDefault="00F5326E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5326E" w14:paraId="09348BA6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B11BC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42C78" w14:textId="77777777" w:rsidR="00F5326E" w:rsidRDefault="00F5326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633+700</w:t>
            </w:r>
          </w:p>
          <w:p w14:paraId="3C0AC2E6" w14:textId="77777777" w:rsidR="00F5326E" w:rsidRDefault="00F5326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3BA17" w14:textId="77777777" w:rsidR="00F5326E" w:rsidRDefault="00F5326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6B13D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48AA436E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9BDBC" w14:textId="77777777" w:rsidR="00F5326E" w:rsidRDefault="00F5326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0A8EC" w14:textId="77777777" w:rsidR="00F5326E" w:rsidRDefault="00F5326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D0E1F" w14:textId="77777777" w:rsidR="00F5326E" w:rsidRDefault="00F5326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3916E" w14:textId="77777777" w:rsidR="00F5326E" w:rsidRDefault="00F5326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EFE75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5326E" w14:paraId="2AEC2D40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E1B2C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545D8" w14:textId="77777777" w:rsidR="00F5326E" w:rsidRDefault="00F5326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636+190</w:t>
            </w:r>
          </w:p>
          <w:p w14:paraId="191547A9" w14:textId="77777777" w:rsidR="00F5326E" w:rsidRDefault="00F5326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AF037" w14:textId="77777777" w:rsidR="00F5326E" w:rsidRDefault="00F5326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E5550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4C6B7DAF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16F14" w14:textId="77777777" w:rsidR="00F5326E" w:rsidRDefault="00F5326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F22A9" w14:textId="77777777" w:rsidR="00F5326E" w:rsidRDefault="00F5326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1A9C6" w14:textId="77777777" w:rsidR="00F5326E" w:rsidRDefault="00F5326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AFEDA" w14:textId="77777777" w:rsidR="00F5326E" w:rsidRDefault="00F5326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FB695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5326E" w14:paraId="05FCEF30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0AFCA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4B36B" w14:textId="77777777" w:rsidR="00F5326E" w:rsidRDefault="00F5326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638+000</w:t>
            </w:r>
          </w:p>
          <w:p w14:paraId="3D54044F" w14:textId="77777777" w:rsidR="00F5326E" w:rsidRDefault="00F5326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62EE1" w14:textId="77777777" w:rsidR="00F5326E" w:rsidRDefault="00F5326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141F5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533C3423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8FE47" w14:textId="77777777" w:rsidR="00F5326E" w:rsidRDefault="00F5326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FC249" w14:textId="77777777" w:rsidR="00F5326E" w:rsidRDefault="00F5326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D31D9" w14:textId="77777777" w:rsidR="00F5326E" w:rsidRDefault="00F5326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E4F09" w14:textId="77777777" w:rsidR="00F5326E" w:rsidRDefault="00F5326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AFA30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5326E" w14:paraId="08642260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0BF8E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1907E" w14:textId="77777777" w:rsidR="00F5326E" w:rsidRDefault="00F5326E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0E673" w14:textId="77777777" w:rsidR="00F5326E" w:rsidRDefault="00F5326E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597DA" w14:textId="77777777" w:rsidR="00F5326E" w:rsidRDefault="00F5326E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F6A60" w14:textId="77777777" w:rsidR="00F5326E" w:rsidRDefault="00F5326E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0B919" w14:textId="77777777" w:rsidR="00F5326E" w:rsidRDefault="00F5326E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9ADD9" w14:textId="77777777" w:rsidR="00F5326E" w:rsidRDefault="00F5326E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644+700</w:t>
            </w:r>
          </w:p>
          <w:p w14:paraId="522F5FC2" w14:textId="77777777" w:rsidR="00F5326E" w:rsidRDefault="00F5326E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96E1D" w14:textId="77777777" w:rsidR="00F5326E" w:rsidRDefault="00F5326E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24A2B" w14:textId="77777777" w:rsidR="00F5326E" w:rsidRDefault="00F5326E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5326E" w14:paraId="633E4A43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76CAF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124B4" w14:textId="77777777" w:rsidR="00F5326E" w:rsidRDefault="00F5326E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9F0E5" w14:textId="77777777" w:rsidR="00F5326E" w:rsidRDefault="00F5326E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B636C" w14:textId="77777777" w:rsidR="00F5326E" w:rsidRDefault="00F5326E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20518" w14:textId="77777777" w:rsidR="00F5326E" w:rsidRDefault="00F5326E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A420F" w14:textId="77777777" w:rsidR="00F5326E" w:rsidRDefault="00F5326E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51935" w14:textId="77777777" w:rsidR="00F5326E" w:rsidRDefault="00F5326E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647+700</w:t>
            </w:r>
          </w:p>
          <w:p w14:paraId="1A44E557" w14:textId="77777777" w:rsidR="00F5326E" w:rsidRDefault="00F5326E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F0156" w14:textId="77777777" w:rsidR="00F5326E" w:rsidRDefault="00F5326E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32C11" w14:textId="77777777" w:rsidR="00F5326E" w:rsidRDefault="00F5326E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5326E" w14:paraId="0C662F2C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3CE1F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756AC" w14:textId="77777777" w:rsidR="00F5326E" w:rsidRDefault="00F5326E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4F566" w14:textId="77777777" w:rsidR="00F5326E" w:rsidRDefault="00F5326E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74011" w14:textId="77777777" w:rsidR="00F5326E" w:rsidRDefault="00F5326E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1A93E" w14:textId="77777777" w:rsidR="00F5326E" w:rsidRDefault="00F5326E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65391" w14:textId="77777777" w:rsidR="00F5326E" w:rsidRDefault="00F5326E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0A34F" w14:textId="77777777" w:rsidR="00F5326E" w:rsidRDefault="00F5326E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649+550</w:t>
            </w:r>
          </w:p>
          <w:p w14:paraId="65F61265" w14:textId="77777777" w:rsidR="00F5326E" w:rsidRDefault="00F5326E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CA0E8" w14:textId="77777777" w:rsidR="00F5326E" w:rsidRDefault="00F5326E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5B38E" w14:textId="77777777" w:rsidR="00F5326E" w:rsidRDefault="00F5326E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5326E" w14:paraId="52D3B438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C63A1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6FD9E" w14:textId="77777777" w:rsidR="00F5326E" w:rsidRDefault="00F5326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  <w:p w14:paraId="7A6C5FFA" w14:textId="77777777" w:rsidR="00F5326E" w:rsidRDefault="00F5326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AE1E6" w14:textId="77777777" w:rsidR="00F5326E" w:rsidRDefault="00F5326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8F391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4F8AA" w14:textId="77777777" w:rsidR="00F5326E" w:rsidRDefault="00F5326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45651" w14:textId="77777777" w:rsidR="00F5326E" w:rsidRDefault="00F5326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042FC" w14:textId="77777777" w:rsidR="00F5326E" w:rsidRDefault="00F5326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651+950</w:t>
            </w:r>
          </w:p>
          <w:p w14:paraId="5956840E" w14:textId="77777777" w:rsidR="00F5326E" w:rsidRDefault="00F5326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4E400" w14:textId="77777777" w:rsidR="00F5326E" w:rsidRPr="00600D25" w:rsidRDefault="00F5326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BC8D1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5326E" w14:paraId="04A8C037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5AE53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D61CC" w14:textId="77777777" w:rsidR="00F5326E" w:rsidRDefault="00F5326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D9910" w14:textId="77777777" w:rsidR="00F5326E" w:rsidRDefault="00F5326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5DF5E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3E06E9D9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5F55D" w14:textId="77777777" w:rsidR="00F5326E" w:rsidRDefault="00F5326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2A7DB" w14:textId="77777777" w:rsidR="00F5326E" w:rsidRDefault="00F5326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E69CF" w14:textId="77777777" w:rsidR="00F5326E" w:rsidRDefault="00F5326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DD73A" w14:textId="77777777" w:rsidR="00F5326E" w:rsidRDefault="00F5326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6D2A4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3 A, 4 A, 7 A, 1 B, </w:t>
            </w:r>
          </w:p>
          <w:p w14:paraId="117BC01D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 B, 3 B,  Cap Y.</w:t>
            </w:r>
          </w:p>
          <w:p w14:paraId="5385C68A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E1E8A34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F5326E" w14:paraId="6B7EF983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2B0DB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7A837" w14:textId="77777777" w:rsidR="00F5326E" w:rsidRDefault="00F5326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CF39D" w14:textId="77777777" w:rsidR="00F5326E" w:rsidRDefault="00F5326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A9943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12E68745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01312" w14:textId="77777777" w:rsidR="00F5326E" w:rsidRDefault="00F5326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86B70" w14:textId="77777777" w:rsidR="00F5326E" w:rsidRDefault="00F5326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E6F9F" w14:textId="77777777" w:rsidR="00F5326E" w:rsidRDefault="00F5326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CE8A0" w14:textId="77777777" w:rsidR="00F5326E" w:rsidRDefault="00F5326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50F00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 A, 1B - 3B, </w:t>
            </w:r>
          </w:p>
          <w:p w14:paraId="46ED5AC7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 Cap Y.</w:t>
            </w:r>
          </w:p>
          <w:p w14:paraId="1AC04DBA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E728C58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F5326E" w14:paraId="49199D64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705DD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898B9" w14:textId="77777777" w:rsidR="00F5326E" w:rsidRDefault="00F5326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7B5D8" w14:textId="77777777" w:rsidR="00F5326E" w:rsidRPr="00600D25" w:rsidRDefault="00F5326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7ED18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3A5F9274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232B8" w14:textId="77777777" w:rsidR="00F5326E" w:rsidRDefault="00F5326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0C118" w14:textId="77777777" w:rsidR="00F5326E" w:rsidRDefault="00F5326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C8020" w14:textId="77777777" w:rsidR="00F5326E" w:rsidRDefault="00F5326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C0D43" w14:textId="77777777" w:rsidR="00F5326E" w:rsidRPr="00600D25" w:rsidRDefault="00F5326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5A1AD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7A, 1B - 3B și </w:t>
            </w:r>
          </w:p>
          <w:p w14:paraId="349837A0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Cap Y.</w:t>
            </w:r>
          </w:p>
          <w:p w14:paraId="4E9ABD6E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16209AB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F5326E" w14:paraId="0F872B0C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7EEF9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7CB02" w14:textId="77777777" w:rsidR="00F5326E" w:rsidRDefault="00F5326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3CBA5" w14:textId="77777777" w:rsidR="00F5326E" w:rsidRPr="00600D25" w:rsidRDefault="00F5326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82A17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3BA8D" w14:textId="77777777" w:rsidR="00F5326E" w:rsidRDefault="00F5326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8995A" w14:textId="77777777" w:rsidR="00F5326E" w:rsidRDefault="00F5326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FDB59" w14:textId="77777777" w:rsidR="00F5326E" w:rsidRDefault="00F5326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ED460" w14:textId="77777777" w:rsidR="00F5326E" w:rsidRPr="00600D25" w:rsidRDefault="00F5326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64810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A, Cap Y.</w:t>
            </w:r>
          </w:p>
          <w:p w14:paraId="3FA7317B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C2200D9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F5326E" w14:paraId="7EF76D09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B3743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3DF41" w14:textId="77777777" w:rsidR="00F5326E" w:rsidRDefault="00F5326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89942" w14:textId="77777777" w:rsidR="00F5326E" w:rsidRPr="00600D25" w:rsidRDefault="00F5326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C27E2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50E2D7B3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9DCA0" w14:textId="77777777" w:rsidR="00F5326E" w:rsidRDefault="00F5326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19D7F" w14:textId="77777777" w:rsidR="00F5326E" w:rsidRDefault="00F5326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3F3E5" w14:textId="77777777" w:rsidR="00F5326E" w:rsidRDefault="00F5326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05B19" w14:textId="77777777" w:rsidR="00F5326E" w:rsidRPr="00600D25" w:rsidRDefault="00F5326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3D626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A, Cap Y.</w:t>
            </w:r>
          </w:p>
          <w:p w14:paraId="3F6B6A9D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A913052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F5326E" w14:paraId="10F4876C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EFBC3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D4DAB" w14:textId="77777777" w:rsidR="00F5326E" w:rsidRDefault="00F5326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96D44" w14:textId="77777777" w:rsidR="00F5326E" w:rsidRPr="00600D25" w:rsidRDefault="00F5326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1A2DE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3D41FE55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6DAFF" w14:textId="77777777" w:rsidR="00F5326E" w:rsidRDefault="00F5326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C337E" w14:textId="77777777" w:rsidR="00F5326E" w:rsidRDefault="00F5326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02DDC" w14:textId="77777777" w:rsidR="00F5326E" w:rsidRDefault="00F5326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C1688" w14:textId="77777777" w:rsidR="00F5326E" w:rsidRPr="00600D25" w:rsidRDefault="00F5326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92F6E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 și Depoul Oradea.</w:t>
            </w:r>
          </w:p>
          <w:p w14:paraId="766D687F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E4ED2A9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F5326E" w14:paraId="009B2028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BEE8A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ACF5E" w14:textId="77777777" w:rsidR="00F5326E" w:rsidRDefault="00F5326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21B93" w14:textId="77777777" w:rsidR="00F5326E" w:rsidRPr="00600D25" w:rsidRDefault="00F5326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88263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EDB57" w14:textId="77777777" w:rsidR="00F5326E" w:rsidRDefault="00F5326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 Cap X</w:t>
            </w:r>
          </w:p>
          <w:p w14:paraId="10418E79" w14:textId="77777777" w:rsidR="00F5326E" w:rsidRDefault="00F5326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360CB" w14:textId="77777777" w:rsidR="00F5326E" w:rsidRDefault="00F5326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5255D" w14:textId="77777777" w:rsidR="00F5326E" w:rsidRDefault="00F5326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71D8E" w14:textId="77777777" w:rsidR="00F5326E" w:rsidRPr="00600D25" w:rsidRDefault="00F5326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58FFA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18136ED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5524D20D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7 - 17, Cap X.</w:t>
            </w:r>
          </w:p>
        </w:tc>
      </w:tr>
      <w:tr w:rsidR="00F5326E" w14:paraId="69DF982F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D5EE5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E5228" w14:textId="77777777" w:rsidR="00F5326E" w:rsidRDefault="00F5326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3+772</w:t>
            </w:r>
          </w:p>
          <w:p w14:paraId="69C29B1A" w14:textId="77777777" w:rsidR="00F5326E" w:rsidRDefault="00F5326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514BA" w14:textId="77777777" w:rsidR="00F5326E" w:rsidRPr="00600D25" w:rsidRDefault="00F5326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90D12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73BC9" w14:textId="77777777" w:rsidR="00F5326E" w:rsidRDefault="00F5326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D7C77" w14:textId="77777777" w:rsidR="00F5326E" w:rsidRDefault="00F5326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CB12E" w14:textId="77777777" w:rsidR="00F5326E" w:rsidRDefault="00F5326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60449" w14:textId="77777777" w:rsidR="00F5326E" w:rsidRPr="00600D25" w:rsidRDefault="00F5326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F1E70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5326E" w14:paraId="7424C72B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E39B0" w14:textId="77777777" w:rsidR="00F5326E" w:rsidRDefault="00F5326E" w:rsidP="00F5326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7DD06" w14:textId="77777777" w:rsidR="00F5326E" w:rsidRDefault="00F5326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4+884</w:t>
            </w:r>
          </w:p>
          <w:p w14:paraId="16C6D89E" w14:textId="77777777" w:rsidR="00F5326E" w:rsidRDefault="00F5326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0EA08" w14:textId="77777777" w:rsidR="00F5326E" w:rsidRPr="00600D25" w:rsidRDefault="00F5326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F1D6F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8EDB7" w14:textId="77777777" w:rsidR="00F5326E" w:rsidRDefault="00F5326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43669" w14:textId="77777777" w:rsidR="00F5326E" w:rsidRDefault="00F5326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82512" w14:textId="77777777" w:rsidR="00F5326E" w:rsidRDefault="00F5326E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315F5" w14:textId="77777777" w:rsidR="00F5326E" w:rsidRPr="00600D25" w:rsidRDefault="00F5326E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E197F" w14:textId="77777777" w:rsidR="00F5326E" w:rsidRDefault="00F5326E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243B22EC" w14:textId="77777777" w:rsidR="00F5326E" w:rsidRPr="00DE2227" w:rsidRDefault="00F5326E" w:rsidP="0095691E"/>
    <w:p w14:paraId="597601DE" w14:textId="77777777" w:rsidR="00F5326E" w:rsidRDefault="00F5326E" w:rsidP="00956F37">
      <w:pPr>
        <w:pStyle w:val="Heading1"/>
        <w:spacing w:line="360" w:lineRule="auto"/>
      </w:pPr>
      <w:r>
        <w:t>LINIA 301 N</w:t>
      </w:r>
    </w:p>
    <w:p w14:paraId="1F3290B2" w14:textId="77777777" w:rsidR="00F5326E" w:rsidRDefault="00F5326E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F5326E" w14:paraId="6D12C834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5B77B" w14:textId="77777777" w:rsidR="00F5326E" w:rsidRDefault="00F5326E" w:rsidP="00F5326E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CDA1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6F66D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8802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6CA0A4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8132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40AE6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2EED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0E340" w14:textId="77777777" w:rsidR="00F5326E" w:rsidRPr="0022092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AFCD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19253D38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755A6" w14:textId="77777777" w:rsidR="00F5326E" w:rsidRDefault="00F5326E" w:rsidP="00F5326E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D845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BD36E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AEF2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7F5EDA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C1AB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A4EB4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A0FE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0F9D2" w14:textId="77777777" w:rsidR="00F5326E" w:rsidRPr="0022092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CAC2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54CD5C92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A5A25" w14:textId="77777777" w:rsidR="00F5326E" w:rsidRDefault="00F5326E" w:rsidP="00F5326E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11E3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24ACE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C743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30412D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4914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57D2C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FE5E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40F2F" w14:textId="77777777" w:rsidR="00F5326E" w:rsidRPr="0022092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75B5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398B7BB" w14:textId="77777777" w:rsidR="00F5326E" w:rsidRPr="00474FB0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F5326E" w14:paraId="664BBAF3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52C7F" w14:textId="77777777" w:rsidR="00F5326E" w:rsidRDefault="00F5326E" w:rsidP="00F5326E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8EDB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43655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54533" w14:textId="77777777" w:rsidR="00F5326E" w:rsidRDefault="00F5326E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04CAC10" w14:textId="77777777" w:rsidR="00F5326E" w:rsidRDefault="00F5326E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1C94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3EFE0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655F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CCCA8" w14:textId="77777777" w:rsidR="00F5326E" w:rsidRPr="0022092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4206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3C3FF5BD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FEA93" w14:textId="77777777" w:rsidR="00F5326E" w:rsidRDefault="00F5326E" w:rsidP="00F5326E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6CB44" w14:textId="77777777" w:rsidR="00F5326E" w:rsidRDefault="00F5326E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0BC96" w14:textId="77777777" w:rsidR="00F5326E" w:rsidRDefault="00F5326E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F788C" w14:textId="77777777" w:rsidR="00F5326E" w:rsidRDefault="00F5326E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05339" w14:textId="77777777" w:rsidR="00F5326E" w:rsidRPr="00E4222D" w:rsidRDefault="00F5326E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3C658CAC" w14:textId="77777777" w:rsidR="00F5326E" w:rsidRPr="00E4222D" w:rsidRDefault="00F5326E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1ED26998" w14:textId="77777777" w:rsidR="00F5326E" w:rsidRPr="00E4222D" w:rsidRDefault="00F5326E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0929AE29" w14:textId="77777777" w:rsidR="00F5326E" w:rsidRDefault="00F5326E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B0861" w14:textId="77777777" w:rsidR="00F5326E" w:rsidRDefault="00F5326E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D2E89" w14:textId="77777777" w:rsidR="00F5326E" w:rsidRDefault="00F5326E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EE135" w14:textId="77777777" w:rsidR="00F5326E" w:rsidRPr="0022092F" w:rsidRDefault="00F5326E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2AB3C" w14:textId="77777777" w:rsidR="00F5326E" w:rsidRDefault="00F5326E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346BAD8B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31E6F" w14:textId="77777777" w:rsidR="00F5326E" w:rsidRDefault="00F5326E" w:rsidP="00F5326E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3932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1A26D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10637" w14:textId="77777777" w:rsidR="00F5326E" w:rsidRDefault="00F5326E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844EC" w14:textId="77777777" w:rsidR="00F5326E" w:rsidRDefault="00F5326E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8DC83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0721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4E644" w14:textId="77777777" w:rsidR="00F5326E" w:rsidRPr="0022092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2B4B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4DFB3594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D77E7" w14:textId="77777777" w:rsidR="00F5326E" w:rsidRDefault="00F5326E" w:rsidP="00F5326E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D9A8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2+950</w:t>
            </w:r>
          </w:p>
          <w:p w14:paraId="40BF17E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58682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617E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45CF90F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95FB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91531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ED75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8C71A" w14:textId="77777777" w:rsidR="00F5326E" w:rsidRPr="0022092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B12C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2A44D9FD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342D6" w14:textId="77777777" w:rsidR="00F5326E" w:rsidRDefault="00F5326E" w:rsidP="00F5326E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7DDF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A23FD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39F0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5CF82AE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2C09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3F2AD6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2443E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0EED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792A9" w14:textId="77777777" w:rsidR="00F5326E" w:rsidRPr="0022092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22E3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2E6B941B" w14:textId="77777777" w:rsidR="00F5326E" w:rsidRDefault="00F5326E">
      <w:pPr>
        <w:spacing w:before="40" w:after="40" w:line="192" w:lineRule="auto"/>
        <w:ind w:right="57"/>
        <w:rPr>
          <w:sz w:val="20"/>
          <w:lang w:val="ro-RO"/>
        </w:rPr>
      </w:pPr>
    </w:p>
    <w:p w14:paraId="327B15EE" w14:textId="77777777" w:rsidR="00F5326E" w:rsidRDefault="00F5326E" w:rsidP="007F72A5">
      <w:pPr>
        <w:pStyle w:val="Heading1"/>
        <w:spacing w:line="360" w:lineRule="auto"/>
      </w:pPr>
      <w:r>
        <w:lastRenderedPageBreak/>
        <w:t>LINIA 301 O</w:t>
      </w:r>
    </w:p>
    <w:p w14:paraId="370507B4" w14:textId="77777777" w:rsidR="00F5326E" w:rsidRDefault="00F5326E" w:rsidP="00906CE3">
      <w:pPr>
        <w:pStyle w:val="Heading1"/>
        <w:spacing w:line="360" w:lineRule="auto"/>
        <w:rPr>
          <w:b w:val="0"/>
          <w:bCs w:val="0"/>
          <w:sz w:val="8"/>
        </w:rPr>
      </w:pPr>
      <w:r>
        <w:t>BUCUREŞTI NORD GR. B - BUCUREŞTI TRIAJ POST 9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F5326E" w14:paraId="1EBA3491" w14:textId="77777777">
        <w:trPr>
          <w:cantSplit/>
          <w:trHeight w:val="1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55FBA" w14:textId="77777777" w:rsidR="00F5326E" w:rsidRDefault="00F5326E" w:rsidP="00F5326E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64C8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25E03" w14:textId="77777777" w:rsidR="00F5326E" w:rsidRPr="00F1029A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D6EC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4610CD3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EBFD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20EF8" w14:textId="77777777" w:rsidR="00F5326E" w:rsidRPr="00F1029A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5099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E13B1" w14:textId="77777777" w:rsidR="00F5326E" w:rsidRPr="00F1029A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6305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2CCD182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F6288" w14:textId="77777777" w:rsidR="00F5326E" w:rsidRDefault="00F5326E" w:rsidP="00F5326E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3E38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DAADC" w14:textId="77777777" w:rsidR="00F5326E" w:rsidRPr="00F1029A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07F8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6369546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8D98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CDFA9" w14:textId="77777777" w:rsidR="00F5326E" w:rsidRPr="00F1029A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D404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763CC" w14:textId="77777777" w:rsidR="00F5326E" w:rsidRPr="00F1029A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C3C9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7696AB0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4DCA5" w14:textId="77777777" w:rsidR="00F5326E" w:rsidRDefault="00F5326E" w:rsidP="00F5326E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19A8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21F29" w14:textId="77777777" w:rsidR="00F5326E" w:rsidRPr="00F1029A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233E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363CD2E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36FB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25916EC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2F9EB" w14:textId="77777777" w:rsidR="00F5326E" w:rsidRPr="00F1029A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A865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15708" w14:textId="77777777" w:rsidR="00F5326E" w:rsidRPr="00F1029A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49F0E" w14:textId="77777777" w:rsidR="00F5326E" w:rsidRDefault="00F5326E" w:rsidP="005A5BB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2464BC0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D4986" w14:textId="77777777" w:rsidR="00F5326E" w:rsidRDefault="00F5326E" w:rsidP="00F5326E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A62E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063B4" w14:textId="77777777" w:rsidR="00F5326E" w:rsidRPr="00F1029A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D9D9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29F2D82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C5D5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6768DE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EBDF2" w14:textId="77777777" w:rsidR="00F5326E" w:rsidRPr="00F1029A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9BD6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35BF3" w14:textId="77777777" w:rsidR="00F5326E" w:rsidRPr="00F1029A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B631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2AC7AB4E" w14:textId="77777777">
        <w:trPr>
          <w:cantSplit/>
          <w:trHeight w:val="1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E1024" w14:textId="77777777" w:rsidR="00F5326E" w:rsidRDefault="00F5326E" w:rsidP="00F5326E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E066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76DCA" w14:textId="77777777" w:rsidR="00F5326E" w:rsidRPr="00F1029A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B9AD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19D0671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F217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E848D3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ADB95" w14:textId="77777777" w:rsidR="00F5326E" w:rsidRPr="00F1029A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6EA7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D196A" w14:textId="77777777" w:rsidR="00F5326E" w:rsidRPr="00F1029A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4D6F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76B4BBF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3A68D" w14:textId="77777777" w:rsidR="00F5326E" w:rsidRDefault="00F5326E" w:rsidP="00F5326E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9598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D2008" w14:textId="77777777" w:rsidR="00F5326E" w:rsidRPr="00F1029A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2BA6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4185158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10D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779F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32DD83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D4CCB" w14:textId="77777777" w:rsidR="00F5326E" w:rsidRPr="00F1029A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7B6C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CB303" w14:textId="77777777" w:rsidR="00F5326E" w:rsidRPr="00F1029A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C458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124475DC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BBDBD" w14:textId="77777777" w:rsidR="00F5326E" w:rsidRDefault="00F5326E" w:rsidP="00F5326E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AA86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AEF08" w14:textId="77777777" w:rsidR="00F5326E" w:rsidRPr="00F1029A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0AC3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2AFACD0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8A80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57446D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E04C3" w14:textId="77777777" w:rsidR="00F5326E" w:rsidRPr="00F1029A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98D3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AA7A1" w14:textId="77777777" w:rsidR="00F5326E" w:rsidRPr="00F1029A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DBDF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CBE0EA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Acces la linia 11 D.</w:t>
            </w:r>
          </w:p>
        </w:tc>
      </w:tr>
      <w:tr w:rsidR="00F5326E" w14:paraId="448FED47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A28F3" w14:textId="77777777" w:rsidR="00F5326E" w:rsidRDefault="00F5326E" w:rsidP="00F5326E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1DCA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BAFFD" w14:textId="77777777" w:rsidR="00F5326E" w:rsidRPr="00F1029A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B605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BC4D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27C5BA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4074E" w14:textId="77777777" w:rsidR="00F5326E" w:rsidRPr="00F1029A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910A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1B8C8" w14:textId="77777777" w:rsidR="00F5326E" w:rsidRPr="00F1029A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A94C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5BA015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BD1394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1A, 2A și 1D.</w:t>
            </w:r>
          </w:p>
        </w:tc>
      </w:tr>
      <w:tr w:rsidR="00F5326E" w14:paraId="6E5F2E84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EA05F" w14:textId="77777777" w:rsidR="00F5326E" w:rsidRDefault="00F5326E" w:rsidP="00F5326E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B45B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E31DA" w14:textId="77777777" w:rsidR="00F5326E" w:rsidRPr="00F1029A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B772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5D51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porți-unea cuprin-</w:t>
            </w:r>
          </w:p>
          <w:p w14:paraId="400C1A8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să între sch. 106 și TDJ </w:t>
            </w:r>
          </w:p>
          <w:p w14:paraId="2B63C5E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86 /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CF71B" w14:textId="77777777" w:rsidR="00F5326E" w:rsidRPr="00F1029A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090C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E6D65" w14:textId="77777777" w:rsidR="00F5326E" w:rsidRPr="00F1029A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78C6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721A3D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de la linia 2D la liniile 11D </w:t>
            </w:r>
          </w:p>
          <w:p w14:paraId="5097E5F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și 2 Centură st. București Basarab.</w:t>
            </w:r>
          </w:p>
        </w:tc>
      </w:tr>
    </w:tbl>
    <w:p w14:paraId="548877B6" w14:textId="77777777" w:rsidR="00F5326E" w:rsidRDefault="00F5326E">
      <w:pPr>
        <w:spacing w:before="40" w:after="40" w:line="192" w:lineRule="auto"/>
        <w:ind w:right="57"/>
        <w:rPr>
          <w:sz w:val="20"/>
          <w:lang w:val="ro-RO"/>
        </w:rPr>
      </w:pPr>
    </w:p>
    <w:p w14:paraId="5F476318" w14:textId="77777777" w:rsidR="00F5326E" w:rsidRDefault="00F5326E" w:rsidP="003260D9">
      <w:pPr>
        <w:pStyle w:val="Heading1"/>
        <w:spacing w:line="360" w:lineRule="auto"/>
      </w:pPr>
      <w:r>
        <w:lastRenderedPageBreak/>
        <w:t>LINIA 301 P</w:t>
      </w:r>
    </w:p>
    <w:p w14:paraId="50B167D5" w14:textId="77777777" w:rsidR="00F5326E" w:rsidRDefault="00F5326E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F5326E" w14:paraId="482E03ED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94799" w14:textId="77777777" w:rsidR="00F5326E" w:rsidRDefault="00F5326E" w:rsidP="00F5326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C7DAA" w14:textId="77777777" w:rsidR="00F5326E" w:rsidRDefault="00F5326E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DCEBA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0ABF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821AF8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843A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86DE8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D2A1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44870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BBE3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597C3636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965CE" w14:textId="77777777" w:rsidR="00F5326E" w:rsidRDefault="00F5326E" w:rsidP="00F5326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346FD" w14:textId="77777777" w:rsidR="00F5326E" w:rsidRDefault="00F5326E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6FF65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0BB5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A7F663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26BD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FA845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7030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C2AF0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81BB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513172AB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8A3D7" w14:textId="77777777" w:rsidR="00F5326E" w:rsidRDefault="00F5326E" w:rsidP="00F5326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22A00" w14:textId="77777777" w:rsidR="00F5326E" w:rsidRDefault="00F5326E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212FF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FA80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E549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FC6E0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D5BA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34063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9DA8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4C1283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şi 12.</w:t>
            </w:r>
          </w:p>
        </w:tc>
      </w:tr>
      <w:tr w:rsidR="00F5326E" w:rsidRPr="00A8307A" w14:paraId="4EF62796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8E109" w14:textId="77777777" w:rsidR="00F5326E" w:rsidRPr="00A75A00" w:rsidRDefault="00F5326E" w:rsidP="00F5326E">
            <w:pPr>
              <w:numPr>
                <w:ilvl w:val="0"/>
                <w:numId w:val="16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E0B14" w14:textId="77777777" w:rsidR="00F5326E" w:rsidRPr="00A8307A" w:rsidRDefault="00F5326E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C055D" w14:textId="77777777" w:rsidR="00F5326E" w:rsidRPr="00A8307A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6877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Fir III București Nord - </w:t>
            </w:r>
          </w:p>
          <w:p w14:paraId="71D6DEE7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2307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B0CE5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A6CBC" w14:textId="77777777" w:rsidR="00F5326E" w:rsidRPr="00A8307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A1CFA" w14:textId="77777777" w:rsidR="00F5326E" w:rsidRPr="00A8307A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64A89" w14:textId="77777777" w:rsidR="00F5326E" w:rsidRPr="00A8307A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3A2853C4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979B6" w14:textId="77777777" w:rsidR="00F5326E" w:rsidRDefault="00F5326E" w:rsidP="00F5326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F1B41" w14:textId="77777777" w:rsidR="00F5326E" w:rsidRDefault="00F5326E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541CF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AA10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1BA15D7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C889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1G, 6G și linia cuprin-să între sch. </w:t>
            </w:r>
          </w:p>
          <w:p w14:paraId="6260A5D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7815A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A156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4546F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7E06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573BBC6E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24E36" w14:textId="77777777" w:rsidR="00F5326E" w:rsidRDefault="00F5326E" w:rsidP="00F5326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F3673" w14:textId="77777777" w:rsidR="00F5326E" w:rsidRDefault="00F5326E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8A289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0238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E60EAD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EBF7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1A3B48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2AF9D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7CF7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EA8E6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260E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4AT - 7AT.</w:t>
            </w:r>
          </w:p>
        </w:tc>
      </w:tr>
      <w:tr w:rsidR="00F5326E" w14:paraId="333D7CE8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8AB64" w14:textId="77777777" w:rsidR="00F5326E" w:rsidRDefault="00F5326E" w:rsidP="00F5326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3F698" w14:textId="77777777" w:rsidR="00F5326E" w:rsidRDefault="00F5326E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7E1D6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FA69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1B5914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3BFD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832900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CA4AE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660E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078E1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A060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10761B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- 6AT.</w:t>
            </w:r>
          </w:p>
        </w:tc>
      </w:tr>
      <w:tr w:rsidR="00F5326E" w14:paraId="4468ADB4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DA3AD" w14:textId="77777777" w:rsidR="00F5326E" w:rsidRDefault="00F5326E" w:rsidP="00F5326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D040F" w14:textId="77777777" w:rsidR="00F5326E" w:rsidRDefault="00F5326E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16F9F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3D4C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B26514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8BDB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326447F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A9B90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EB74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B1CED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1980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3F1F5A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- 3AT, Cap Y.</w:t>
            </w:r>
          </w:p>
        </w:tc>
      </w:tr>
      <w:tr w:rsidR="00F5326E" w14:paraId="6D235704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C9D2A" w14:textId="77777777" w:rsidR="00F5326E" w:rsidRDefault="00F5326E" w:rsidP="00F5326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65F19" w14:textId="77777777" w:rsidR="00F5326E" w:rsidRDefault="00F5326E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B323F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397F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2A8D88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7CD6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EDF7C6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5282F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3619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41235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B5D1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03FDD8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X.</w:t>
            </w:r>
          </w:p>
        </w:tc>
      </w:tr>
      <w:tr w:rsidR="00F5326E" w14:paraId="4DF85C1E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E2AC3" w14:textId="77777777" w:rsidR="00F5326E" w:rsidRDefault="00F5326E" w:rsidP="00F5326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B73DA" w14:textId="77777777" w:rsidR="00F5326E" w:rsidRDefault="00F5326E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83329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F71E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E80913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0BC8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55D926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69A4A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9E20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1C60C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76C1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39B5F6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AA7446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 Cap Y, 1F-6F Cap X și intrare Depou.</w:t>
            </w:r>
          </w:p>
        </w:tc>
      </w:tr>
      <w:tr w:rsidR="00F5326E" w14:paraId="75229128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2BAEC" w14:textId="77777777" w:rsidR="00F5326E" w:rsidRDefault="00F5326E" w:rsidP="00F5326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9C946" w14:textId="77777777" w:rsidR="00F5326E" w:rsidRDefault="00F5326E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B5E98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8B0B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880C2A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8A73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CF47A7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10 D/ </w:t>
            </w:r>
          </w:p>
          <w:p w14:paraId="3A0B26F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35FC5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DFAA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6D78D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81D1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4B1695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- 6D, Cap Y.</w:t>
            </w:r>
          </w:p>
        </w:tc>
      </w:tr>
      <w:tr w:rsidR="00F5326E" w14:paraId="39C1F876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79CF9" w14:textId="77777777" w:rsidR="00F5326E" w:rsidRDefault="00F5326E" w:rsidP="00F5326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DD698" w14:textId="77777777" w:rsidR="00F5326E" w:rsidRDefault="00F5326E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E72C3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5924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328CBA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9082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E5A952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84FCF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A87D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A6CE4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057C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0A309F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Y.</w:t>
            </w:r>
          </w:p>
        </w:tc>
      </w:tr>
      <w:tr w:rsidR="00F5326E" w14:paraId="2E090883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5AC65" w14:textId="77777777" w:rsidR="00F5326E" w:rsidRDefault="00F5326E" w:rsidP="00F5326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37D41" w14:textId="77777777" w:rsidR="00F5326E" w:rsidRDefault="00F5326E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8E2ED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6A6C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B18930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D6DF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7C00E22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15713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64A7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2C963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4AA0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1AB272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la liniile 1D - 4D, Cap Y.</w:t>
            </w:r>
          </w:p>
        </w:tc>
      </w:tr>
      <w:tr w:rsidR="00F5326E" w14:paraId="639B5CE8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8562B" w14:textId="77777777" w:rsidR="00F5326E" w:rsidRDefault="00F5326E" w:rsidP="00F5326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E7B87" w14:textId="77777777" w:rsidR="00F5326E" w:rsidRDefault="00F5326E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59D98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BA8D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749D53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4876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B42A5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8B80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93A76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4B11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1ACAB5A6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8131C" w14:textId="77777777" w:rsidR="00F5326E" w:rsidRDefault="00F5326E" w:rsidP="00F5326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2096B" w14:textId="77777777" w:rsidR="00F5326E" w:rsidRDefault="00F5326E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00518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03E8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7FBFF4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D747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CEA47C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1A1B9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601A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A86DD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4974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F6CC4E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 1D - 5D și 1F - 5F.</w:t>
            </w:r>
          </w:p>
        </w:tc>
      </w:tr>
      <w:tr w:rsidR="00F5326E" w14:paraId="23DE85DA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77213" w14:textId="77777777" w:rsidR="00F5326E" w:rsidRDefault="00F5326E" w:rsidP="00F5326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03BC3" w14:textId="77777777" w:rsidR="00F5326E" w:rsidRDefault="00F5326E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1813C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782A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3FC592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4D2D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54A036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1A38B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BE18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74C82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F030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714CBE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1F - 2F Cap Y.</w:t>
            </w:r>
          </w:p>
        </w:tc>
      </w:tr>
      <w:tr w:rsidR="00F5326E" w14:paraId="7C8A2A18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1D37D" w14:textId="77777777" w:rsidR="00F5326E" w:rsidRDefault="00F5326E" w:rsidP="00F5326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B2D5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72EA9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5CAE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1F5108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6D484" w14:textId="77777777" w:rsidR="00F5326E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</w:t>
            </w:r>
          </w:p>
          <w:p w14:paraId="5C93C556" w14:textId="77777777" w:rsidR="00F5326E" w:rsidRDefault="00F5326E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2C0657F9" w14:textId="77777777" w:rsidR="00F5326E" w:rsidRDefault="00F5326E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9BC3C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6F5E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584C7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38D8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4224285D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DCCAF" w14:textId="77777777" w:rsidR="00F5326E" w:rsidRDefault="00F5326E" w:rsidP="00F5326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23A0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9F4D1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1C592" w14:textId="77777777" w:rsidR="00F5326E" w:rsidRDefault="00F5326E">
            <w:pPr>
              <w:pStyle w:val="Heading3"/>
              <w:spacing w:line="360" w:lineRule="auto"/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St. Bucureşti Griviţa</w:t>
            </w:r>
          </w:p>
          <w:p w14:paraId="0095757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E, </w:t>
            </w:r>
          </w:p>
          <w:p w14:paraId="00C820C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E8E9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5D13ED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377BC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5320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D7773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C2F6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682857BC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D415E" w14:textId="77777777" w:rsidR="00F5326E" w:rsidRDefault="00F5326E" w:rsidP="00F5326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174D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D0139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4E61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8FCAA7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59A4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D9DB02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C8245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E555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C3D33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4A48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19ACE8A1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AA3D5" w14:textId="77777777" w:rsidR="00F5326E" w:rsidRDefault="00F5326E" w:rsidP="00F5326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C08B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7CC91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FC053" w14:textId="77777777" w:rsidR="00F5326E" w:rsidRDefault="00F5326E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6920E7C" w14:textId="77777777" w:rsidR="00F5326E" w:rsidRDefault="00F5326E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29F30" w14:textId="77777777" w:rsidR="00F5326E" w:rsidRDefault="00F5326E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2E1BCBE" w14:textId="77777777" w:rsidR="00F5326E" w:rsidRDefault="00F5326E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2A9BA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6233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16B8A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76B5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710EC24D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5390A" w14:textId="77777777" w:rsidR="00F5326E" w:rsidRDefault="00F5326E" w:rsidP="00F5326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9F23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E5A63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E4E1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846EF8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FA47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4348F2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531B9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15C8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7641C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8617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1C954CC2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10226" w14:textId="77777777" w:rsidR="00F5326E" w:rsidRDefault="00F5326E" w:rsidP="00F5326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C678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BE229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0032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D45DB3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7A3F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65A5CE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9D9EA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9A5F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2061F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1AF0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3C09B259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E6972" w14:textId="77777777" w:rsidR="00F5326E" w:rsidRDefault="00F5326E" w:rsidP="00F5326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0126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DF684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719A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D6F93C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5F68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A4FE88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80EBC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A02A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4E85C" w14:textId="77777777" w:rsidR="00F5326E" w:rsidRPr="001B37B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2D88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5B0BCB1C" w14:textId="77777777" w:rsidR="00F5326E" w:rsidRDefault="00F5326E">
      <w:pPr>
        <w:spacing w:before="40" w:after="40" w:line="192" w:lineRule="auto"/>
        <w:ind w:right="57"/>
        <w:rPr>
          <w:sz w:val="20"/>
          <w:lang w:val="ro-RO"/>
        </w:rPr>
      </w:pPr>
    </w:p>
    <w:p w14:paraId="280295AB" w14:textId="77777777" w:rsidR="00F5326E" w:rsidRDefault="00F5326E" w:rsidP="00DE67EC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304</w:t>
      </w:r>
    </w:p>
    <w:p w14:paraId="06349379" w14:textId="77777777" w:rsidR="00F5326E" w:rsidRDefault="00F5326E" w:rsidP="00D03CA4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COMPLEX PLOIEŞTI TRIAJ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F5326E" w14:paraId="155BCE4C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A2DF9" w14:textId="77777777" w:rsidR="00F5326E" w:rsidRDefault="00F5326E" w:rsidP="00F5326E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278F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71E22" w14:textId="77777777" w:rsidR="00F5326E" w:rsidRPr="00594E5B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BAAA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3F1DF01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7A90FAD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10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3414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sch. </w:t>
            </w:r>
          </w:p>
          <w:p w14:paraId="5D1C055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83 A </w:t>
            </w:r>
          </w:p>
          <w:p w14:paraId="17062F4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634F971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5572D" w14:textId="77777777" w:rsidR="00F5326E" w:rsidRPr="00594E5B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94E5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E4E2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95BA1" w14:textId="77777777" w:rsidR="00F5326E" w:rsidRPr="00594E5B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CF62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173BFE70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5FFF7" w14:textId="77777777" w:rsidR="00F5326E" w:rsidRDefault="00F5326E" w:rsidP="00F5326E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9961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F2DBF" w14:textId="77777777" w:rsidR="00F5326E" w:rsidRPr="00594E5B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ABFD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062F8C6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692B173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5E50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128A6" w14:textId="77777777" w:rsidR="00F5326E" w:rsidRPr="00594E5B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1249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6CA12" w14:textId="77777777" w:rsidR="00F5326E" w:rsidRPr="00594E5B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2D40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38815AA3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CBAAB" w14:textId="77777777" w:rsidR="00F5326E" w:rsidRDefault="00F5326E" w:rsidP="00F5326E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223D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6A4EE" w14:textId="77777777" w:rsidR="00F5326E" w:rsidRPr="00594E5B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241E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25666C0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654ACB6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  - 5 </w:t>
            </w:r>
          </w:p>
          <w:p w14:paraId="0169916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7 şi 8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CAAC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FBC1A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01EC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91FA4" w14:textId="77777777" w:rsidR="00F5326E" w:rsidRPr="00594E5B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FB9A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2D792194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EF070" w14:textId="77777777" w:rsidR="00F5326E" w:rsidRDefault="00F5326E" w:rsidP="00F5326E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ACEA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5DD71" w14:textId="77777777" w:rsidR="00F5326E" w:rsidRPr="00594E5B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D018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01B19CB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Cap X + </w:t>
            </w:r>
          </w:p>
          <w:p w14:paraId="15D5390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9654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zona apa-ratelor de cale Cap X </w:t>
            </w:r>
          </w:p>
          <w:p w14:paraId="0DAF84A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0BA0F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E9E8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55D8A" w14:textId="77777777" w:rsidR="00F5326E" w:rsidRPr="00594E5B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25A9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1EF61E3C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9E763" w14:textId="77777777" w:rsidR="00F5326E" w:rsidRDefault="00F5326E" w:rsidP="00F5326E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E726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84836" w14:textId="77777777" w:rsidR="00F5326E" w:rsidRPr="00594E5B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73B8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0B34547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9DEB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liniile 1, 3, 4, 5, 6 și sch. 101, 15, 21, 25, 37/41, 23, 29, 31, 43, 63, 67, 73, 53, 75, 85, 87, 51, 65, 83, 69, 89 </w:t>
            </w:r>
          </w:p>
          <w:p w14:paraId="370282E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59396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BEB5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10AA7" w14:textId="77777777" w:rsidR="00F5326E" w:rsidRPr="00594E5B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2878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377E922B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2B59E" w14:textId="77777777" w:rsidR="00F5326E" w:rsidRDefault="00F5326E" w:rsidP="00F5326E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E55B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B868D" w14:textId="77777777" w:rsidR="00F5326E" w:rsidRPr="00594E5B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5C21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1B73B14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D, Cap X + </w:t>
            </w:r>
          </w:p>
          <w:p w14:paraId="406541E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EACA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zona apa-ratelor de cale Cap X </w:t>
            </w:r>
          </w:p>
          <w:p w14:paraId="6D51C20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C8391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03E6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6981D" w14:textId="77777777" w:rsidR="00F5326E" w:rsidRPr="00594E5B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647D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DBA42A8" w14:textId="77777777" w:rsidR="00F5326E" w:rsidRDefault="00F5326E">
      <w:pPr>
        <w:spacing w:before="40" w:after="40" w:line="192" w:lineRule="auto"/>
        <w:ind w:right="57"/>
        <w:rPr>
          <w:sz w:val="20"/>
          <w:lang w:val="en-US"/>
        </w:rPr>
      </w:pPr>
    </w:p>
    <w:p w14:paraId="6DEBCEA6" w14:textId="77777777" w:rsidR="00F5326E" w:rsidRDefault="00F5326E" w:rsidP="00343A98">
      <w:pPr>
        <w:pStyle w:val="Heading1"/>
        <w:spacing w:line="360" w:lineRule="auto"/>
      </w:pPr>
      <w:r>
        <w:lastRenderedPageBreak/>
        <w:t>LINIA 314 A</w:t>
      </w:r>
    </w:p>
    <w:p w14:paraId="0A63AA13" w14:textId="77777777" w:rsidR="00F5326E" w:rsidRDefault="00F5326E" w:rsidP="007802E0">
      <w:pPr>
        <w:pStyle w:val="Heading1"/>
        <w:spacing w:line="360" w:lineRule="auto"/>
        <w:rPr>
          <w:b w:val="0"/>
          <w:bCs w:val="0"/>
          <w:sz w:val="8"/>
        </w:rPr>
      </w:pPr>
      <w:r>
        <w:t>DÂRSTE - BRAŞOV TRIAJ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F5326E" w14:paraId="74A5599E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04071" w14:textId="77777777" w:rsidR="00F5326E" w:rsidRDefault="00F5326E" w:rsidP="00F5326E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508F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5C45F" w14:textId="77777777" w:rsidR="00F5326E" w:rsidRPr="0001408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B45C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</w:t>
            </w:r>
          </w:p>
          <w:p w14:paraId="5860D84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5243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AE2FD" w14:textId="77777777" w:rsidR="00F5326E" w:rsidRPr="0001408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2E6A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7817F10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6A19D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2D87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B67B55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5326E" w14:paraId="063BE361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C0261" w14:textId="77777777" w:rsidR="00F5326E" w:rsidRDefault="00F5326E" w:rsidP="00F5326E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4000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46A10C1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AA827" w14:textId="77777777" w:rsidR="00F5326E" w:rsidRPr="0001408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19E0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</w:t>
            </w:r>
          </w:p>
          <w:p w14:paraId="034980A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8C93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C9202" w14:textId="77777777" w:rsidR="00F5326E" w:rsidRPr="0001408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A42B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D9D0D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ED54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AD8478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5326E" w14:paraId="392677C5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EA6AD" w14:textId="77777777" w:rsidR="00F5326E" w:rsidRDefault="00F5326E" w:rsidP="00F5326E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D1BA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AC995" w14:textId="77777777" w:rsidR="00F5326E" w:rsidRPr="0001408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432F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Dârste -</w:t>
            </w:r>
          </w:p>
          <w:p w14:paraId="5A3425C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Braşov Triaj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9A99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BFA72" w14:textId="77777777" w:rsidR="00F5326E" w:rsidRPr="0001408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3B32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168+500</w:t>
            </w:r>
          </w:p>
          <w:p w14:paraId="0E4D449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169+209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D8277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2E3C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338126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5326E" w14:paraId="79AF0980" w14:textId="77777777">
        <w:trPr>
          <w:cantSplit/>
          <w:trHeight w:val="5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D9A8F" w14:textId="77777777" w:rsidR="00F5326E" w:rsidRDefault="00F5326E" w:rsidP="00F5326E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F193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66450" w14:textId="77777777" w:rsidR="00F5326E" w:rsidRPr="0001408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3200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5290E45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liniile 1 - 5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4CD1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D1CB6" w14:textId="77777777" w:rsidR="00F5326E" w:rsidRPr="0001408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349C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26B6D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0126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5326E" w14:paraId="3C73B48B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C7F04" w14:textId="77777777" w:rsidR="00F5326E" w:rsidRDefault="00F5326E" w:rsidP="00F5326E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19EA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17E6F" w14:textId="77777777" w:rsidR="00F5326E" w:rsidRPr="0001408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C408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803D9C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liniile 6, 9 și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6684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A71F5" w14:textId="77777777" w:rsidR="00F5326E" w:rsidRPr="0001408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2B6D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E4DF3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11AF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5326E" w14:paraId="4A624409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21149" w14:textId="77777777" w:rsidR="00F5326E" w:rsidRDefault="00F5326E" w:rsidP="00F5326E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E00B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EA5EE" w14:textId="77777777" w:rsidR="00F5326E" w:rsidRPr="0001408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0647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443A19B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A6DF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sch. </w:t>
            </w:r>
          </w:p>
          <w:p w14:paraId="3958307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și 73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8C38A" w14:textId="77777777" w:rsidR="00F5326E" w:rsidRPr="0001408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24B5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12A03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5940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1 - 4 Grupa A </w:t>
            </w:r>
          </w:p>
          <w:p w14:paraId="070C895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Cap X.</w:t>
            </w:r>
          </w:p>
          <w:p w14:paraId="06FD9C4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5326E" w14:paraId="5D2E058E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8F618" w14:textId="77777777" w:rsidR="00F5326E" w:rsidRDefault="00F5326E" w:rsidP="00F5326E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5D4F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867FE" w14:textId="77777777" w:rsidR="00F5326E" w:rsidRPr="0001408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A47B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B8D825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2ECEBF3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A790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19F10" w14:textId="77777777" w:rsidR="00F5326E" w:rsidRPr="0001408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0186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42CE9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BC12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5326E" w14:paraId="659A4277" w14:textId="77777777">
        <w:trPr>
          <w:cantSplit/>
          <w:trHeight w:val="52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7F340" w14:textId="77777777" w:rsidR="00F5326E" w:rsidRDefault="00F5326E" w:rsidP="00F5326E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BAFD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5EA42" w14:textId="77777777" w:rsidR="00F5326E" w:rsidRPr="0001408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891F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5CF455B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248A4FE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7869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32181" w14:textId="77777777" w:rsidR="00F5326E" w:rsidRPr="0001408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1408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912C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13520" w14:textId="77777777" w:rsidR="00F5326E" w:rsidRPr="0001408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003A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06F6427A" w14:textId="77777777">
        <w:trPr>
          <w:cantSplit/>
          <w:trHeight w:val="14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4ACAA" w14:textId="77777777" w:rsidR="00F5326E" w:rsidRDefault="00F5326E" w:rsidP="00F5326E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0E30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170C2" w14:textId="77777777" w:rsidR="00F5326E" w:rsidRPr="0001408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FA2A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A80F61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liniile 1 – 26</w:t>
            </w:r>
          </w:p>
          <w:p w14:paraId="306E3E2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(cu excepţia liniilor </w:t>
            </w:r>
          </w:p>
          <w:p w14:paraId="1054326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3,  4,  20  şi  21 închise)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F063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D5F0B" w14:textId="77777777" w:rsidR="00F5326E" w:rsidRPr="0001408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1408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3E94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96984" w14:textId="77777777" w:rsidR="00F5326E" w:rsidRPr="0001408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1B84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5B66848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5F39F9BA" w14:textId="77777777">
        <w:trPr>
          <w:cantSplit/>
          <w:trHeight w:val="10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0EE3B" w14:textId="77777777" w:rsidR="00F5326E" w:rsidRDefault="00F5326E" w:rsidP="00F5326E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011D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95F17" w14:textId="77777777" w:rsidR="00F5326E" w:rsidRPr="0001408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1C41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446D15F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27F0ED5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60CCF991" w14:textId="77777777" w:rsidR="00F5326E" w:rsidRPr="009A1321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sch. nr.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F11E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ED024" w14:textId="77777777" w:rsidR="00F5326E" w:rsidRPr="0001408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3CD4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6A1E4" w14:textId="77777777" w:rsidR="00F5326E" w:rsidRPr="0001408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D68C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5E7A8A44" w14:textId="77777777">
        <w:trPr>
          <w:cantSplit/>
          <w:trHeight w:val="10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E476F" w14:textId="77777777" w:rsidR="00F5326E" w:rsidRDefault="00F5326E" w:rsidP="00F5326E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7589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FA9CC" w14:textId="77777777" w:rsidR="00F5326E" w:rsidRPr="0001408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1CF5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082D6EA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51FB530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31AD73F6" w14:textId="77777777" w:rsidR="00F5326E" w:rsidRPr="009A1321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sch. nr.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6693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FAD23" w14:textId="77777777" w:rsidR="00F5326E" w:rsidRPr="0001408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1F41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E61DC" w14:textId="77777777" w:rsidR="00F5326E" w:rsidRPr="0001408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D1BA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3966E0E0" w14:textId="77777777">
        <w:trPr>
          <w:cantSplit/>
          <w:trHeight w:val="14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7402D" w14:textId="77777777" w:rsidR="00F5326E" w:rsidRDefault="00F5326E" w:rsidP="00F5326E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5C04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E845D" w14:textId="77777777" w:rsidR="00F5326E" w:rsidRPr="0001408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8C78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2BAAE3B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55EF291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D şi E), legătura între  </w:t>
            </w:r>
          </w:p>
          <w:p w14:paraId="53074A7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sch. nr. 51 şi </w:t>
            </w:r>
          </w:p>
          <w:p w14:paraId="59C18B0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T.D.J. 5C / 7C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F81C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2A143" w14:textId="77777777" w:rsidR="00F5326E" w:rsidRPr="0001408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1457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2633C" w14:textId="77777777" w:rsidR="00F5326E" w:rsidRPr="0001408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5C47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058E267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7C93484F" w14:textId="77777777">
        <w:trPr>
          <w:cantSplit/>
          <w:trHeight w:val="193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DC0F3" w14:textId="77777777" w:rsidR="00F5326E" w:rsidRDefault="00F5326E" w:rsidP="00F5326E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0006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B0B0A" w14:textId="77777777" w:rsidR="00F5326E" w:rsidRPr="0001408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33FE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D672D0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(între grupele E - B)</w:t>
            </w:r>
          </w:p>
          <w:p w14:paraId="4A38250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circulaţia locomotivelor (18B)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1B7E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sch. 66 </w:t>
            </w:r>
          </w:p>
          <w:p w14:paraId="622875B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453845F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pod metalic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205AE" w14:textId="77777777" w:rsidR="00F5326E" w:rsidRPr="0001408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1408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0A6F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27239" w14:textId="77777777" w:rsidR="00F5326E" w:rsidRPr="0001408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4F7E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4F975B3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3949FE27" w14:textId="77777777" w:rsidR="00F5326E" w:rsidRPr="00074F42" w:rsidRDefault="00F5326E">
      <w:pPr>
        <w:spacing w:before="40" w:after="40" w:line="192" w:lineRule="auto"/>
        <w:ind w:right="57"/>
      </w:pPr>
    </w:p>
    <w:p w14:paraId="44BFEE6B" w14:textId="77777777" w:rsidR="00F5326E" w:rsidRDefault="00F5326E" w:rsidP="00056376">
      <w:pPr>
        <w:pStyle w:val="Heading1"/>
        <w:spacing w:line="360" w:lineRule="auto"/>
      </w:pPr>
      <w:r>
        <w:t>LINIA 314 B</w:t>
      </w:r>
    </w:p>
    <w:p w14:paraId="122A4FDF" w14:textId="77777777" w:rsidR="00F5326E" w:rsidRDefault="00F5326E" w:rsidP="007B63D2">
      <w:pPr>
        <w:pStyle w:val="Heading1"/>
        <w:spacing w:line="360" w:lineRule="auto"/>
        <w:rPr>
          <w:b w:val="0"/>
          <w:bCs w:val="0"/>
          <w:sz w:val="8"/>
        </w:rPr>
      </w:pPr>
      <w:r>
        <w:t>BRAŞOV TRIAJ - BRAŞOV GR. TRANZIT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F5326E" w14:paraId="6BAD1FB7" w14:textId="77777777">
        <w:trPr>
          <w:cantSplit/>
          <w:trHeight w:val="1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6DF0C" w14:textId="77777777" w:rsidR="00F5326E" w:rsidRDefault="00F5326E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7C2A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42F4D" w14:textId="77777777" w:rsidR="00F5326E" w:rsidRPr="00080A50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78F9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588D506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3501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733A0A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 / 85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6DF89" w14:textId="77777777" w:rsidR="00F5326E" w:rsidRPr="00080A50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A85C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BED35" w14:textId="77777777" w:rsidR="00F5326E" w:rsidRPr="00080A50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7B4A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53AB04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78886E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8B, Cap X.</w:t>
            </w:r>
          </w:p>
        </w:tc>
      </w:tr>
      <w:tr w:rsidR="00F5326E" w14:paraId="17E77302" w14:textId="77777777">
        <w:trPr>
          <w:cantSplit/>
          <w:trHeight w:val="1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6A5B7" w14:textId="77777777" w:rsidR="00F5326E" w:rsidRDefault="00F5326E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04F9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A6CA3" w14:textId="77777777" w:rsidR="00F5326E" w:rsidRPr="00080A50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66AC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4CCB2BA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6C44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0B5392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F5B93" w14:textId="77777777" w:rsidR="00F5326E" w:rsidRPr="00080A50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8E34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40E08" w14:textId="77777777" w:rsidR="00F5326E" w:rsidRPr="00080A50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B30A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054F34C0" w14:textId="77777777">
        <w:trPr>
          <w:cantSplit/>
          <w:trHeight w:val="1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3C781" w14:textId="77777777" w:rsidR="00F5326E" w:rsidRDefault="00F5326E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9670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30044" w14:textId="77777777" w:rsidR="00F5326E" w:rsidRPr="00080A50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E006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4FC339A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69BC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A12BCF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7BE7445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7236835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8AB0B" w14:textId="77777777" w:rsidR="00F5326E" w:rsidRPr="00080A50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69F2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3C8E6" w14:textId="77777777" w:rsidR="00F5326E" w:rsidRPr="00080A50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EE87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918C69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68772E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8B, Cap Y.</w:t>
            </w:r>
          </w:p>
        </w:tc>
      </w:tr>
      <w:tr w:rsidR="00F5326E" w14:paraId="5E2008D1" w14:textId="77777777">
        <w:trPr>
          <w:cantSplit/>
          <w:trHeight w:val="8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76BC3" w14:textId="77777777" w:rsidR="00F5326E" w:rsidRDefault="00F5326E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DF2A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2D034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A251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39CF6A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liniile 1 - 5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E8F8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5E0DF" w14:textId="77777777" w:rsidR="00F5326E" w:rsidRPr="00080A50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0C43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57AAD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03E3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7C3DD7FA" w14:textId="77777777">
        <w:trPr>
          <w:cantSplit/>
          <w:trHeight w:val="8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F1A49" w14:textId="77777777" w:rsidR="00F5326E" w:rsidRDefault="00F5326E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02CA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CC241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5001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9B07ED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liniile 6, 9 și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DEE7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24392" w14:textId="77777777" w:rsidR="00F5326E" w:rsidRPr="00080A50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6E0B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80B3F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45B4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58006AB6" w14:textId="77777777">
        <w:trPr>
          <w:cantSplit/>
          <w:trHeight w:val="8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38C53" w14:textId="77777777" w:rsidR="00F5326E" w:rsidRDefault="00F5326E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B4BC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611D8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7401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121B9A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BD73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sch. </w:t>
            </w:r>
          </w:p>
          <w:p w14:paraId="7DDD395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și 73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EAECE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4DEC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3CFF0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CFAE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1-4  Grupa A, Cap X.</w:t>
            </w:r>
          </w:p>
          <w:p w14:paraId="7291A1F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767F958B" w14:textId="77777777">
        <w:trPr>
          <w:cantSplit/>
          <w:trHeight w:val="8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AA601" w14:textId="77777777" w:rsidR="00F5326E" w:rsidRDefault="00F5326E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F3EB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4ED56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1B85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1A3988A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2C3BEDD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D şi E), legătura între  sch. nr. 51 şi </w:t>
            </w:r>
          </w:p>
          <w:p w14:paraId="1220516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T.D.J. 5C / 7C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EF53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320CC" w14:textId="77777777" w:rsidR="00F5326E" w:rsidRPr="00080A50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DDA7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4104E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255D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66C3898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6D2A1880" w14:textId="77777777">
        <w:trPr>
          <w:cantSplit/>
          <w:trHeight w:val="17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8FAB9" w14:textId="77777777" w:rsidR="00F5326E" w:rsidRDefault="00F5326E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73D2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313D4" w14:textId="77777777" w:rsidR="00F5326E" w:rsidRPr="00080A50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CB17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9A0E90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8F12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0E790A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25, 4</w:t>
            </w:r>
            <w:r>
              <w:rPr>
                <w:b/>
                <w:bCs/>
                <w:sz w:val="20"/>
                <w:lang w:val="en-US"/>
              </w:rPr>
              <w:t xml:space="preserve">1 </w:t>
            </w:r>
          </w:p>
          <w:p w14:paraId="0EA50E5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şi </w:t>
            </w:r>
          </w:p>
          <w:p w14:paraId="6D23F7DE" w14:textId="77777777" w:rsidR="00F5326E" w:rsidRPr="005148A2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T.D.J. 37 / 39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8FECE" w14:textId="77777777" w:rsidR="00F5326E" w:rsidRPr="00080A50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80A50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3E1C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87671" w14:textId="77777777" w:rsidR="00F5326E" w:rsidRPr="00080A50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491E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633E6EB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26967322" w14:textId="77777777">
        <w:trPr>
          <w:cantSplit/>
          <w:trHeight w:val="74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AE548" w14:textId="77777777" w:rsidR="00F5326E" w:rsidRDefault="00F5326E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ABB8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8B848" w14:textId="77777777" w:rsidR="00F5326E" w:rsidRPr="00080A50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2805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18026FC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 liniile 01 și </w:t>
            </w:r>
          </w:p>
          <w:p w14:paraId="308828C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00B5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B0FEE4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52CBA" w14:textId="77777777" w:rsidR="00F5326E" w:rsidRPr="00080A50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1BCF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BA1C1" w14:textId="77777777" w:rsidR="00F5326E" w:rsidRPr="00080A50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9484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1EA55948" w14:textId="77777777">
        <w:trPr>
          <w:cantSplit/>
          <w:trHeight w:val="71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BA0C3" w14:textId="77777777" w:rsidR="00F5326E" w:rsidRDefault="00F5326E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348A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648FE" w14:textId="77777777" w:rsidR="00F5326E" w:rsidRPr="00080A50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AFF7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57F6F46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380B2FD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7, 8, 9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852A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8C0CB" w14:textId="77777777" w:rsidR="00F5326E" w:rsidRPr="00080A50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80A50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8EE9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5A4DE" w14:textId="77777777" w:rsidR="00F5326E" w:rsidRPr="00080A50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2B13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015FBE03" w14:textId="77777777">
        <w:trPr>
          <w:cantSplit/>
          <w:trHeight w:val="10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EF1E0" w14:textId="77777777" w:rsidR="00F5326E" w:rsidRDefault="00F5326E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20C9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A047A" w14:textId="77777777" w:rsidR="00F5326E" w:rsidRPr="00080A50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A8D7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7DC2039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(între grupele E - B)</w:t>
            </w:r>
          </w:p>
          <w:p w14:paraId="170FBCC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circulaţia locomotivelor (18B)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8DAF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sch. 66 </w:t>
            </w:r>
          </w:p>
          <w:p w14:paraId="2184AE3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7A1D2DB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pod metalic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F4089" w14:textId="77777777" w:rsidR="00F5326E" w:rsidRPr="00080A50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80A50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BA23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AAE4F" w14:textId="77777777" w:rsidR="00F5326E" w:rsidRPr="00080A50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DEB7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799FC54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0735A19B" w14:textId="77777777">
        <w:trPr>
          <w:cantSplit/>
          <w:trHeight w:val="10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939C1" w14:textId="77777777" w:rsidR="00F5326E" w:rsidRDefault="00F5326E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9719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76FF2" w14:textId="77777777" w:rsidR="00F5326E" w:rsidRPr="00080A50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E525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309624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7A0CA1C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(între Gr. B și D) legătura între </w:t>
            </w:r>
          </w:p>
          <w:p w14:paraId="51A8050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nr. 2 și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6739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DB767" w14:textId="77777777" w:rsidR="00F5326E" w:rsidRPr="00080A50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80A50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1F02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75DEF" w14:textId="77777777" w:rsidR="00F5326E" w:rsidRPr="00080A50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BA27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008F66AE" w14:textId="77777777">
        <w:trPr>
          <w:cantSplit/>
          <w:trHeight w:val="10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56504" w14:textId="77777777" w:rsidR="00F5326E" w:rsidRDefault="00F5326E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11CA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4F01D" w14:textId="77777777" w:rsidR="00F5326E" w:rsidRPr="00080A50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C39E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3176946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2D274D7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(între Gr. A și D) legătura între </w:t>
            </w:r>
          </w:p>
          <w:p w14:paraId="57D2B9B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nr. 21 și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BC79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506D0" w14:textId="77777777" w:rsidR="00F5326E" w:rsidRPr="00080A50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80A50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2FEF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BA29E" w14:textId="77777777" w:rsidR="00F5326E" w:rsidRPr="00080A50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A684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862D07E" w14:textId="77777777" w:rsidR="00F5326E" w:rsidRDefault="00F5326E">
      <w:pPr>
        <w:spacing w:before="40" w:after="40" w:line="192" w:lineRule="auto"/>
        <w:ind w:right="57"/>
        <w:rPr>
          <w:sz w:val="20"/>
          <w:lang w:val="ro-RO"/>
        </w:rPr>
      </w:pPr>
    </w:p>
    <w:p w14:paraId="4018E599" w14:textId="77777777" w:rsidR="00F5326E" w:rsidRDefault="00F5326E" w:rsidP="00B31BA0">
      <w:pPr>
        <w:pStyle w:val="Heading1"/>
        <w:spacing w:line="360" w:lineRule="auto"/>
      </w:pPr>
      <w:r>
        <w:lastRenderedPageBreak/>
        <w:t>LINIA 314 E</w:t>
      </w:r>
    </w:p>
    <w:p w14:paraId="162CE9BD" w14:textId="77777777" w:rsidR="00F5326E" w:rsidRDefault="00F5326E" w:rsidP="008B74FC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BRAŞOV CĂLĂTORI  - DEPOU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F5326E" w14:paraId="2B2DE4B0" w14:textId="77777777">
        <w:trPr>
          <w:cantSplit/>
          <w:trHeight w:val="222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FB241" w14:textId="77777777" w:rsidR="00F5326E" w:rsidRDefault="00F5326E" w:rsidP="00F5326E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6431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90DF8" w14:textId="77777777" w:rsidR="00F5326E" w:rsidRPr="00FA0030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9AE8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  <w:p w14:paraId="428A075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7EC8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6497D5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A2FF9" w14:textId="77777777" w:rsidR="00F5326E" w:rsidRPr="00FA0030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F343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38DEE" w14:textId="77777777" w:rsidR="00F5326E" w:rsidRPr="00FA0030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8BCC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B4EE58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2 - 12 </w:t>
            </w:r>
          </w:p>
          <w:p w14:paraId="5CC9221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Tehnică.</w:t>
            </w:r>
          </w:p>
        </w:tc>
      </w:tr>
      <w:tr w:rsidR="00F5326E" w14:paraId="736094B9" w14:textId="77777777">
        <w:trPr>
          <w:cantSplit/>
          <w:trHeight w:val="222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AF1FB" w14:textId="77777777" w:rsidR="00F5326E" w:rsidRDefault="00F5326E" w:rsidP="00F5326E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1ECF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BD3AF" w14:textId="77777777" w:rsidR="00F5326E" w:rsidRPr="00FA0030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4BD4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1CD814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(între grupele E-B)</w:t>
            </w:r>
          </w:p>
          <w:p w14:paraId="23E4E3F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circulaţia locomotivelor (18B)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9976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sch. 66 </w:t>
            </w:r>
          </w:p>
          <w:p w14:paraId="4E011D4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1BCC4F9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pod metalic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5E278" w14:textId="77777777" w:rsidR="00F5326E" w:rsidRPr="00FA0030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A0030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DD92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18D68" w14:textId="77777777" w:rsidR="00F5326E" w:rsidRPr="00FA0030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AA47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6745948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5F6B452E" w14:textId="77777777">
        <w:trPr>
          <w:cantSplit/>
          <w:trHeight w:val="165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6838D" w14:textId="77777777" w:rsidR="00F5326E" w:rsidRDefault="00F5326E" w:rsidP="00F5326E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1AC4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B5439" w14:textId="77777777" w:rsidR="00F5326E" w:rsidRPr="00FA0030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AD12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0B73CE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Depou</w:t>
            </w:r>
          </w:p>
          <w:p w14:paraId="70A7710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18 A</w:t>
            </w:r>
          </w:p>
          <w:p w14:paraId="62A926D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2D5C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sch. 13 </w:t>
            </w:r>
          </w:p>
          <w:p w14:paraId="3510E3F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6405D03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4E12DB1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C4298" w14:textId="77777777" w:rsidR="00F5326E" w:rsidRPr="00FA0030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3AC5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86240" w14:textId="77777777" w:rsidR="00F5326E" w:rsidRPr="00FA0030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DEB6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BDC59B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3149E548" w14:textId="77777777" w:rsidR="00F5326E" w:rsidRDefault="00F5326E">
      <w:pPr>
        <w:spacing w:before="40" w:after="40" w:line="192" w:lineRule="auto"/>
        <w:ind w:right="57"/>
        <w:rPr>
          <w:sz w:val="20"/>
          <w:lang w:val="ro-RO"/>
        </w:rPr>
      </w:pPr>
    </w:p>
    <w:p w14:paraId="51B03B14" w14:textId="77777777" w:rsidR="00F5326E" w:rsidRDefault="00F5326E" w:rsidP="00FF39DE">
      <w:pPr>
        <w:pStyle w:val="Heading1"/>
        <w:spacing w:line="360" w:lineRule="auto"/>
      </w:pPr>
      <w:r>
        <w:t>LINIA 314 F</w:t>
      </w:r>
    </w:p>
    <w:p w14:paraId="70D76147" w14:textId="77777777" w:rsidR="00F5326E" w:rsidRDefault="00F5326E" w:rsidP="00705B38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BraŞov Triaj - HĂrman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F5326E" w14:paraId="11361F5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BDA08" w14:textId="77777777" w:rsidR="00F5326E" w:rsidRDefault="00F5326E" w:rsidP="00F5326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8147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6C000" w14:textId="77777777" w:rsidR="00F5326E" w:rsidRPr="000535D4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089A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57CDBAB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0A80B94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1890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1B085" w14:textId="77777777" w:rsidR="00F5326E" w:rsidRPr="000535D4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DD14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19CE1" w14:textId="77777777" w:rsidR="00F5326E" w:rsidRPr="000535D4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C3DA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55EC19A1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C0C6A" w14:textId="77777777" w:rsidR="00F5326E" w:rsidRDefault="00F5326E" w:rsidP="00F5326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51BD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AF9EC" w14:textId="77777777" w:rsidR="00F5326E" w:rsidRPr="000535D4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2D09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4D39F6D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43C088B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9240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70033" w14:textId="77777777" w:rsidR="00F5326E" w:rsidRPr="000535D4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535D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F631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95CE6" w14:textId="77777777" w:rsidR="00F5326E" w:rsidRPr="000535D4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D9A7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6AF08C45" w14:textId="77777777">
        <w:trPr>
          <w:cantSplit/>
          <w:trHeight w:val="11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01120" w14:textId="77777777" w:rsidR="00F5326E" w:rsidRDefault="00F5326E" w:rsidP="00F5326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DD81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78733" w14:textId="77777777" w:rsidR="00F5326E" w:rsidRPr="000535D4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AAD1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9BFCF2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(între grupele E - B)</w:t>
            </w:r>
          </w:p>
          <w:p w14:paraId="1E7A1B8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circulaţia locomotivelor ( 18 B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ECB2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sch. 66 </w:t>
            </w:r>
          </w:p>
          <w:p w14:paraId="1444917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258CD36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pod metalic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6DC1A" w14:textId="77777777" w:rsidR="00F5326E" w:rsidRPr="000535D4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535D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6A87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8A61B" w14:textId="77777777" w:rsidR="00F5326E" w:rsidRPr="000535D4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9365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3E76B45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59D6B62F" w14:textId="77777777">
        <w:trPr>
          <w:cantSplit/>
          <w:trHeight w:val="11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23525" w14:textId="77777777" w:rsidR="00F5326E" w:rsidRDefault="00F5326E" w:rsidP="00F5326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D8C8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41650" w14:textId="77777777" w:rsidR="00F5326E" w:rsidRPr="000535D4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8F92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1ADBB51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circulaţie locomotive</w:t>
            </w:r>
          </w:p>
          <w:p w14:paraId="79BE543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(între grupele B și D) </w:t>
            </w:r>
          </w:p>
          <w:p w14:paraId="15B0E82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legătura între </w:t>
            </w:r>
          </w:p>
          <w:p w14:paraId="3EC68F2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nr.  2 și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EE8D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67A5C" w14:textId="77777777" w:rsidR="00F5326E" w:rsidRPr="000535D4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535D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0EC7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D8C24" w14:textId="77777777" w:rsidR="00F5326E" w:rsidRPr="000535D4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6304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6EB9E982" w14:textId="77777777">
        <w:trPr>
          <w:cantSplit/>
          <w:trHeight w:val="11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8113A" w14:textId="77777777" w:rsidR="00F5326E" w:rsidRDefault="00F5326E" w:rsidP="00F5326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9A3F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499B7" w14:textId="77777777" w:rsidR="00F5326E" w:rsidRPr="000535D4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9F0E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3E5B854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circulaţie locomotive</w:t>
            </w:r>
          </w:p>
          <w:p w14:paraId="58154AB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(între grupele A și D) </w:t>
            </w:r>
          </w:p>
          <w:p w14:paraId="43E0185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legătura între </w:t>
            </w:r>
          </w:p>
          <w:p w14:paraId="07135F0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nr.  21 și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0A48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55A04" w14:textId="77777777" w:rsidR="00F5326E" w:rsidRPr="000535D4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535D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B060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3D5D9" w14:textId="77777777" w:rsidR="00F5326E" w:rsidRPr="000535D4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FB75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6D401D0E" w14:textId="77777777" w:rsidR="00F5326E" w:rsidRDefault="00F5326E">
      <w:pPr>
        <w:spacing w:before="40" w:after="40" w:line="192" w:lineRule="auto"/>
        <w:ind w:right="57"/>
        <w:rPr>
          <w:sz w:val="20"/>
          <w:lang w:val="ro-RO"/>
        </w:rPr>
      </w:pPr>
    </w:p>
    <w:p w14:paraId="3FD896DD" w14:textId="77777777" w:rsidR="00F5326E" w:rsidRDefault="00F5326E" w:rsidP="00E81B3B">
      <w:pPr>
        <w:pStyle w:val="Heading1"/>
        <w:spacing w:line="360" w:lineRule="auto"/>
      </w:pPr>
      <w:r>
        <w:t>LINIA 314 G</w:t>
      </w:r>
    </w:p>
    <w:p w14:paraId="732083E8" w14:textId="77777777" w:rsidR="00F5326E" w:rsidRDefault="00F5326E" w:rsidP="00C61BD8">
      <w:pPr>
        <w:pStyle w:val="Heading1"/>
        <w:spacing w:line="360" w:lineRule="auto"/>
        <w:rPr>
          <w:b w:val="0"/>
          <w:bCs w:val="0"/>
          <w:sz w:val="8"/>
        </w:rPr>
      </w:pPr>
      <w:r>
        <w:t>BRAŞOV TRIAJ GR. D - RAMIFICAŢIE HĂRMAN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F5326E" w14:paraId="6C29EF3B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16380" w14:textId="77777777" w:rsidR="00F5326E" w:rsidRDefault="00F5326E" w:rsidP="00F5326E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3080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7EF47" w14:textId="77777777" w:rsidR="00F5326E" w:rsidRPr="00DF53C6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33E8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430187D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2CC45C8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E8DB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EB9A9" w14:textId="77777777" w:rsidR="00F5326E" w:rsidRPr="00DF53C6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5539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5E2B0" w14:textId="77777777" w:rsidR="00F5326E" w:rsidRPr="00DF53C6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6514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40065922" w14:textId="77777777">
        <w:trPr>
          <w:cantSplit/>
          <w:trHeight w:val="26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B98CE" w14:textId="77777777" w:rsidR="00F5326E" w:rsidRDefault="00F5326E" w:rsidP="00F5326E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1DFB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14BC0" w14:textId="77777777" w:rsidR="00F5326E" w:rsidRPr="00DF53C6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3C26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4EE6492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7391458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5C05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F763B" w14:textId="77777777" w:rsidR="00F5326E" w:rsidRPr="00DF53C6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7A5F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73B10" w14:textId="77777777" w:rsidR="00F5326E" w:rsidRPr="00DF53C6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1CD8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2DB4F8F0" w14:textId="77777777">
        <w:trPr>
          <w:cantSplit/>
          <w:trHeight w:val="8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643D1" w14:textId="77777777" w:rsidR="00F5326E" w:rsidRDefault="00F5326E" w:rsidP="00F5326E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49A4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00245" w14:textId="77777777" w:rsidR="00F5326E" w:rsidRPr="00DF53C6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3CE6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C03491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C, liniile 1 - 9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8169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70514" w14:textId="77777777" w:rsidR="00F5326E" w:rsidRPr="00DF53C6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ABDE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37D58" w14:textId="77777777" w:rsidR="00F5326E" w:rsidRPr="00DF53C6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C3E5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25F11B6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3B7BCFE6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EE3B6" w14:textId="77777777" w:rsidR="00F5326E" w:rsidRDefault="00F5326E" w:rsidP="00F5326E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26C6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55021" w14:textId="77777777" w:rsidR="00F5326E" w:rsidRPr="00DF53C6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0025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33B6A33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E, liniile 1 - 6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0462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F2EF7" w14:textId="77777777" w:rsidR="00F5326E" w:rsidRPr="00DF53C6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97E7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489AE" w14:textId="77777777" w:rsidR="00F5326E" w:rsidRPr="00DF53C6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2CB7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6145528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6EE185F3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36FA4" w14:textId="77777777" w:rsidR="00F5326E" w:rsidRDefault="00F5326E" w:rsidP="00F5326E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EAC3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07D75" w14:textId="77777777" w:rsidR="00F5326E" w:rsidRPr="00DF53C6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9F16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366EFF0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5B3A2D4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61E8853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B693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F7150" w14:textId="77777777" w:rsidR="00F5326E" w:rsidRPr="00DF53C6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AF53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DE8B6" w14:textId="77777777" w:rsidR="00F5326E" w:rsidRPr="00DF53C6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594F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190B7138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CA586" w14:textId="77777777" w:rsidR="00F5326E" w:rsidRDefault="00F5326E" w:rsidP="00F5326E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6F56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11D3A" w14:textId="77777777" w:rsidR="00F5326E" w:rsidRPr="00DF53C6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B055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6559FC6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4834F50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32A8DFD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F195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BCBDC" w14:textId="77777777" w:rsidR="00F5326E" w:rsidRPr="00DF53C6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8AC0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CAB70" w14:textId="77777777" w:rsidR="00F5326E" w:rsidRPr="00DF53C6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9BD2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67032D36" w14:textId="77777777" w:rsidR="00F5326E" w:rsidRDefault="00F5326E">
      <w:pPr>
        <w:spacing w:before="40" w:after="40" w:line="192" w:lineRule="auto"/>
        <w:ind w:right="57"/>
        <w:rPr>
          <w:sz w:val="20"/>
          <w:lang w:val="ro-RO"/>
        </w:rPr>
      </w:pPr>
    </w:p>
    <w:p w14:paraId="1083B29E" w14:textId="77777777" w:rsidR="00F5326E" w:rsidRDefault="00F5326E" w:rsidP="003A5387">
      <w:pPr>
        <w:pStyle w:val="Heading1"/>
        <w:spacing w:line="360" w:lineRule="auto"/>
      </w:pPr>
      <w:r>
        <w:t>LINIA 316</w:t>
      </w:r>
    </w:p>
    <w:p w14:paraId="276804F5" w14:textId="77777777" w:rsidR="00F5326E" w:rsidRDefault="00F5326E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F5326E" w14:paraId="66DCC718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2EF43" w14:textId="77777777" w:rsidR="00F5326E" w:rsidRDefault="00F5326E" w:rsidP="00F5326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1C96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7B1F5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2D96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Călători </w:t>
            </w:r>
          </w:p>
          <w:p w14:paraId="2D5BE0C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ACBE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DD4DB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BB14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C8A7F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9E93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1052DA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EB5933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3 Cap X, staţia Braşov Călători. </w:t>
            </w:r>
          </w:p>
        </w:tc>
      </w:tr>
      <w:tr w:rsidR="00F5326E" w14:paraId="106369CE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ECD11" w14:textId="77777777" w:rsidR="00F5326E" w:rsidRDefault="00F5326E" w:rsidP="00F5326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DEDD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A9485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0815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FBED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BC</w:t>
            </w:r>
          </w:p>
          <w:p w14:paraId="06D8900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3D1A1B2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57,</w:t>
            </w:r>
          </w:p>
          <w:p w14:paraId="2D91AE3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/ 59,</w:t>
            </w:r>
          </w:p>
          <w:p w14:paraId="48D5738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 / 67</w:t>
            </w:r>
          </w:p>
          <w:p w14:paraId="3FBD21E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69 și T.D.J.</w:t>
            </w:r>
          </w:p>
          <w:p w14:paraId="55CABFC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B66B1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F7FC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4AE5B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1CF7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D4021F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3 - 8 Cap X.</w:t>
            </w:r>
          </w:p>
        </w:tc>
      </w:tr>
      <w:tr w:rsidR="00F5326E" w14:paraId="71E6BEBC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EC758" w14:textId="77777777" w:rsidR="00F5326E" w:rsidRDefault="00F5326E" w:rsidP="00F5326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26E1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50F4A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85B8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5E5D2FF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6580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66CA71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3ECCF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0A2E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672BB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C183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54AF81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81C549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8B.</w:t>
            </w:r>
          </w:p>
        </w:tc>
      </w:tr>
      <w:tr w:rsidR="00F5326E" w14:paraId="62A1EF17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01906" w14:textId="77777777" w:rsidR="00F5326E" w:rsidRDefault="00F5326E" w:rsidP="00F5326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CD63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2F06B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E1D0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6DAD4FF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0B0A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70536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FC81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B6A7A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0A18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7DB99B7E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E3BE4" w14:textId="77777777" w:rsidR="00F5326E" w:rsidRDefault="00F5326E" w:rsidP="00F5326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C814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96154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7C51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1CE184B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DF7A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306A8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322F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11F99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5D71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207CD3B5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F2C11" w14:textId="77777777" w:rsidR="00F5326E" w:rsidRDefault="00F5326E" w:rsidP="00F5326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A710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36+000</w:t>
            </w:r>
          </w:p>
          <w:p w14:paraId="26EDEB4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73026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EEE3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Sfântu Gheorghe -</w:t>
            </w:r>
          </w:p>
          <w:p w14:paraId="0EF631C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FE80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3F987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88C5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D5082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64FB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3105B1F1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29161" w14:textId="77777777" w:rsidR="00F5326E" w:rsidRDefault="00F5326E" w:rsidP="00F5326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0332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6E47C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8655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514B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8CDC1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A492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4D6B9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E5F9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09A75F4E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84A16" w14:textId="77777777" w:rsidR="00F5326E" w:rsidRDefault="00F5326E" w:rsidP="00F5326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EF82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78+300</w:t>
            </w:r>
          </w:p>
          <w:p w14:paraId="64D3831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880F8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85BD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Tușnad Sat –</w:t>
            </w:r>
          </w:p>
          <w:p w14:paraId="67C85EA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54B0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BEACA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B176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DCA51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787F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7019D1F3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FE7A2" w14:textId="77777777" w:rsidR="00F5326E" w:rsidRDefault="00F5326E" w:rsidP="00F5326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629D1" w14:textId="77777777" w:rsidR="00F5326E" w:rsidRDefault="00F5326E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92+000</w:t>
            </w:r>
          </w:p>
          <w:p w14:paraId="225EE310" w14:textId="77777777" w:rsidR="00F5326E" w:rsidRDefault="00F5326E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92+500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98FC4" w14:textId="77777777" w:rsidR="00F5326E" w:rsidRDefault="00F5326E" w:rsidP="00CC26A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D1977" w14:textId="77777777" w:rsidR="00F5326E" w:rsidRDefault="00F5326E" w:rsidP="00CC26A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Sâncrăieni -</w:t>
            </w:r>
          </w:p>
          <w:p w14:paraId="6CD693BD" w14:textId="77777777" w:rsidR="00F5326E" w:rsidRDefault="00F5326E" w:rsidP="00CC26A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Miercurea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EAB9F" w14:textId="77777777" w:rsidR="00F5326E" w:rsidRDefault="00F5326E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AFD9B" w14:textId="77777777" w:rsidR="00F5326E" w:rsidRDefault="00F5326E" w:rsidP="00CC26A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FED1C" w14:textId="77777777" w:rsidR="00F5326E" w:rsidRDefault="00F5326E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84827" w14:textId="77777777" w:rsidR="00F5326E" w:rsidRPr="00F6236C" w:rsidRDefault="00F5326E" w:rsidP="00CC26A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4D91C" w14:textId="77777777" w:rsidR="00F5326E" w:rsidRDefault="00F5326E" w:rsidP="00CC26A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60D6157D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83BC2" w14:textId="77777777" w:rsidR="00F5326E" w:rsidRDefault="00F5326E" w:rsidP="00F5326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94B4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9DFC6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A87D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Miercurea Ciuc</w:t>
            </w:r>
          </w:p>
          <w:p w14:paraId="049B40C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169D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70D03" w14:textId="77777777" w:rsidR="00F5326E" w:rsidRPr="00514DA4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B221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81C83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A71A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38A00F92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33AC0" w14:textId="77777777" w:rsidR="00F5326E" w:rsidRDefault="00F5326E" w:rsidP="00F5326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17F2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83690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2170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9D31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23A3DCA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sch.17</w:t>
            </w:r>
          </w:p>
          <w:p w14:paraId="60545DE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1FA3A7C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6468925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25EDC" w14:textId="77777777" w:rsidR="00F5326E" w:rsidRPr="00514DA4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DD63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EFF73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ABCF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2E3520F5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22496" w14:textId="77777777" w:rsidR="00F5326E" w:rsidRDefault="00F5326E" w:rsidP="00F5326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2727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D653E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1CFA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7558AC4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64C5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693BFED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</w:t>
            </w:r>
            <w:r>
              <w:rPr>
                <w:b/>
                <w:bCs/>
                <w:sz w:val="18"/>
                <w:szCs w:val="18"/>
                <w:lang w:val="ro-RO"/>
              </w:rPr>
              <w:t>ele</w:t>
            </w:r>
          </w:p>
          <w:p w14:paraId="3DABAE3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7F581" w14:textId="77777777" w:rsidR="00F5326E" w:rsidRPr="00514DA4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2618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4680F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8F67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  <w:tr w:rsidR="00F5326E" w14:paraId="244CE5A3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E2108" w14:textId="77777777" w:rsidR="00F5326E" w:rsidRDefault="00F5326E" w:rsidP="00F5326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61B6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105+100</w:t>
            </w:r>
          </w:p>
          <w:p w14:paraId="74D7178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ED508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F944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Siculeni -</w:t>
            </w:r>
          </w:p>
          <w:p w14:paraId="5C5787A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C3683" w14:textId="77777777" w:rsidR="00F5326E" w:rsidRPr="00273EC0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40A71" w14:textId="77777777" w:rsidR="00F5326E" w:rsidRPr="00514DA4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17C7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20041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0C1E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768514D5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262C6" w14:textId="77777777" w:rsidR="00F5326E" w:rsidRDefault="00F5326E" w:rsidP="00F5326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4277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BACEB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58A4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Mădăraş Ciuc</w:t>
            </w:r>
          </w:p>
          <w:p w14:paraId="6107075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1288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CF5BF" w14:textId="77777777" w:rsidR="00F5326E" w:rsidRPr="00514DA4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C826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326A5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E6C7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6FD31571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D2145" w14:textId="77777777" w:rsidR="00F5326E" w:rsidRDefault="00F5326E" w:rsidP="00F5326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2318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1E8C0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ABAC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31CC6AD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C8E5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E0C60" w14:textId="77777777" w:rsidR="00F5326E" w:rsidRPr="00514DA4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DBE7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134F8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A087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374F41F8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A7EF3" w14:textId="77777777" w:rsidR="00F5326E" w:rsidRDefault="00F5326E" w:rsidP="00F5326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4DD2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5402A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B760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445BE48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ADDC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B8AE9" w14:textId="77777777" w:rsidR="00F5326E" w:rsidRPr="00514DA4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D088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BFA14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5BA7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26321FFB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29FA8" w14:textId="77777777" w:rsidR="00F5326E" w:rsidRDefault="00F5326E" w:rsidP="00F5326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3E4B2" w14:textId="77777777" w:rsidR="00F5326E" w:rsidRDefault="00F5326E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128+300</w:t>
            </w:r>
          </w:p>
          <w:p w14:paraId="76F9537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3A4B1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1F76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Oltului  -</w:t>
            </w:r>
          </w:p>
          <w:p w14:paraId="660E550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2045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CE939" w14:textId="77777777" w:rsidR="00F5326E" w:rsidRPr="00514DA4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C205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0EA37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6268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38C3FF1A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1A677" w14:textId="77777777" w:rsidR="00F5326E" w:rsidRDefault="00F5326E" w:rsidP="00F5326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C0B9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61432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1A8A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7FA06E2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FAE2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A020A" w14:textId="77777777" w:rsidR="00F5326E" w:rsidRPr="00514DA4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CFF9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71CE7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C8EE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1B26C6A4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E5C97" w14:textId="77777777" w:rsidR="00F5326E" w:rsidRDefault="00F5326E" w:rsidP="00F5326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2E60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F2D80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15FB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3290DB2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31B9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635D7" w14:textId="77777777" w:rsidR="00F5326E" w:rsidRPr="00514DA4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C45C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CF659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38A2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538F508F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F5353" w14:textId="77777777" w:rsidR="00F5326E" w:rsidRDefault="00F5326E" w:rsidP="00F5326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C778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131+311</w:t>
            </w:r>
          </w:p>
          <w:p w14:paraId="0091A6B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4C6CA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B223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830247">
              <w:rPr>
                <w:b/>
                <w:bCs/>
                <w:sz w:val="19"/>
                <w:szCs w:val="19"/>
                <w:lang w:val="ro-RO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  <w:lang w:val="ro-RO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BFCC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D60F8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DDB8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C27FC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6A2C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35E70EB2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2547E" w14:textId="77777777" w:rsidR="00F5326E" w:rsidRDefault="00F5326E" w:rsidP="00F5326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037B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142+000</w:t>
            </w:r>
          </w:p>
          <w:p w14:paraId="08A7694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EF9A0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B3C60" w14:textId="77777777" w:rsidR="00F5326E" w:rsidRPr="00830247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 xml:space="preserve">St. </w:t>
            </w:r>
            <w:r w:rsidRPr="00BB201D">
              <w:rPr>
                <w:b/>
                <w:bCs/>
                <w:sz w:val="19"/>
                <w:szCs w:val="19"/>
                <w:lang w:val="ro-RO"/>
              </w:rPr>
              <w:t>Voșlăbeni, linia 3 directă cap Y, peste schimbatării de cale nr. 12 si 24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8132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2B42D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6FE6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BCB3A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0674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0F005A4F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B9ED3" w14:textId="77777777" w:rsidR="00F5326E" w:rsidRDefault="00F5326E" w:rsidP="00F5326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8EE8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146+300</w:t>
            </w:r>
          </w:p>
          <w:p w14:paraId="2A637DD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FA847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7795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D4385">
              <w:rPr>
                <w:b/>
                <w:bCs/>
                <w:sz w:val="20"/>
                <w:szCs w:val="20"/>
                <w:lang w:val="ro-RO"/>
              </w:rPr>
              <w:t>Voșlobeni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-</w:t>
            </w:r>
          </w:p>
          <w:p w14:paraId="4106FEBC" w14:textId="77777777" w:rsidR="00F5326E" w:rsidRPr="00830247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73D0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C0683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29D7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EC754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19BB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5794B54D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54877" w14:textId="77777777" w:rsidR="00F5326E" w:rsidRDefault="00F5326E" w:rsidP="00F5326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9C6C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CDB47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4F1B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438A82F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E935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691F9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AC77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3CB92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56C9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6B4CC911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C24F5" w14:textId="77777777" w:rsidR="00F5326E" w:rsidRDefault="00F5326E" w:rsidP="00F5326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2D0F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7D7F8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5141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4E3FBB3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F4F7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800BD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1263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38709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03E8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12D36B81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A7833" w14:textId="77777777" w:rsidR="00F5326E" w:rsidRDefault="00F5326E" w:rsidP="00F5326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2337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155+200</w:t>
            </w:r>
          </w:p>
          <w:p w14:paraId="352C33B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155+400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8E020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B140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BB201D">
              <w:rPr>
                <w:b/>
                <w:bCs/>
                <w:sz w:val="20"/>
                <w:lang w:val="ro-RO"/>
              </w:rPr>
              <w:t>Lăzarea, linia 3 directă, cap. Y , peste schimbătorii de cale nr. 2 si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B1EE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CD0F7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9802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62BB6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7D35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107DBBCC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FDE7F" w14:textId="77777777" w:rsidR="00F5326E" w:rsidRDefault="00F5326E" w:rsidP="00F5326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7958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09C16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0C06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Lăzarea</w:t>
            </w:r>
          </w:p>
          <w:p w14:paraId="6360E82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82D9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9BD85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84B9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9BDFF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AB20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59D92751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A4C7D" w14:textId="77777777" w:rsidR="00F5326E" w:rsidRDefault="00F5326E" w:rsidP="00F5326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526E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161+750</w:t>
            </w:r>
          </w:p>
          <w:p w14:paraId="0D6287C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161+950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F6337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DF5D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BB201D">
              <w:rPr>
                <w:b/>
                <w:bCs/>
                <w:sz w:val="20"/>
                <w:lang w:val="ro-RO"/>
              </w:rPr>
              <w:t>Ditrău, linia 3 directă, cap. X , peste schimbătorii de cale nr. 1 si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E2B0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57C2B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9422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CC045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8DD9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1B9AD0D8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6433C" w14:textId="77777777" w:rsidR="00F5326E" w:rsidRDefault="00F5326E" w:rsidP="00F5326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E5BD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5470D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3ADA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Ditrău</w:t>
            </w:r>
          </w:p>
          <w:p w14:paraId="4F8A3AF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5A26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4F103" w14:textId="77777777" w:rsidR="00F5326E" w:rsidRPr="00514DA4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EC98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5CD74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7C8A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4096A341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ABE45" w14:textId="77777777" w:rsidR="00F5326E" w:rsidRDefault="00F5326E" w:rsidP="00F5326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221B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3B88D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BE1F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Subcetate Mureș</w:t>
            </w:r>
          </w:p>
          <w:p w14:paraId="4228E4C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C64A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F3343" w14:textId="77777777" w:rsidR="00F5326E" w:rsidRPr="00514DA4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E793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C1D32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9038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F79D96B" w14:textId="77777777" w:rsidR="00F5326E" w:rsidRPr="000D7AA7" w:rsidRDefault="00F5326E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0D7AA7">
              <w:rPr>
                <w:b/>
                <w:bCs/>
                <w:iCs/>
                <w:sz w:val="20"/>
                <w:lang w:val="ro-RO"/>
              </w:rPr>
              <w:t>Se interzice circulația t</w:t>
            </w:r>
            <w:r>
              <w:rPr>
                <w:b/>
                <w:bCs/>
                <w:iCs/>
                <w:sz w:val="20"/>
                <w:lang w:val="ro-RO"/>
              </w:rPr>
              <w:t>r</w:t>
            </w:r>
            <w:r w:rsidRPr="000D7AA7">
              <w:rPr>
                <w:b/>
                <w:bCs/>
                <w:iCs/>
                <w:sz w:val="20"/>
                <w:lang w:val="ro-RO"/>
              </w:rPr>
              <w:t>enurilor de marfă.</w:t>
            </w:r>
          </w:p>
        </w:tc>
      </w:tr>
      <w:tr w:rsidR="00F5326E" w14:paraId="51AE8B0A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1D618" w14:textId="77777777" w:rsidR="00F5326E" w:rsidRDefault="00F5326E" w:rsidP="00F5326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F3C9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57ACD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4D88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3674570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BEED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70155" w14:textId="77777777" w:rsidR="00F5326E" w:rsidRPr="00514DA4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ACF1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70AC2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47BC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046AE4C0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8EC7B" w14:textId="77777777" w:rsidR="00F5326E" w:rsidRDefault="00F5326E" w:rsidP="00F5326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4E919" w14:textId="77777777" w:rsidR="00F5326E" w:rsidRDefault="00F5326E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F49AF" w14:textId="77777777" w:rsidR="00F5326E" w:rsidRPr="00F6236C" w:rsidRDefault="00F5326E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AA41A" w14:textId="77777777" w:rsidR="00F5326E" w:rsidRDefault="00F5326E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71165801" w14:textId="77777777" w:rsidR="00F5326E" w:rsidRDefault="00F5326E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B010C" w14:textId="77777777" w:rsidR="00F5326E" w:rsidRDefault="00F5326E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3E560" w14:textId="77777777" w:rsidR="00F5326E" w:rsidRDefault="00F5326E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380AC" w14:textId="77777777" w:rsidR="00F5326E" w:rsidRDefault="00F5326E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C21E5" w14:textId="77777777" w:rsidR="00F5326E" w:rsidRPr="00F6236C" w:rsidRDefault="00F5326E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D3F1B" w14:textId="77777777" w:rsidR="00F5326E" w:rsidRDefault="00F5326E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2CD7DD0E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649A2" w14:textId="77777777" w:rsidR="00F5326E" w:rsidRDefault="00F5326E" w:rsidP="00F5326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381F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183+950</w:t>
            </w:r>
          </w:p>
          <w:p w14:paraId="332D26A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10400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34F5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Toplița, linia 3 directă -  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7803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DAB7E" w14:textId="77777777" w:rsidR="00F5326E" w:rsidRPr="00514DA4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9085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0FBE6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C4C64" w14:textId="77777777" w:rsidR="00F5326E" w:rsidRPr="007F77BB" w:rsidRDefault="00F5326E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19"/>
                <w:szCs w:val="19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Semnalizatăpe teren numai în capătul X. </w:t>
            </w:r>
          </w:p>
          <w:p w14:paraId="488B8E1D" w14:textId="77777777" w:rsidR="00F5326E" w:rsidRDefault="00F5326E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Fără inductori. Linia 3 stația Toplița protecție lucrări și muncitori liniile 1 și 2 </w:t>
            </w:r>
          </w:p>
        </w:tc>
      </w:tr>
      <w:tr w:rsidR="00F5326E" w14:paraId="3A6DA7E2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838DA" w14:textId="77777777" w:rsidR="00F5326E" w:rsidRDefault="00F5326E" w:rsidP="00F5326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9EA1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59D85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896C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Aluniş Mureş</w:t>
            </w:r>
          </w:p>
          <w:p w14:paraId="660D81F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F22E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42B4A7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4A0CE" w14:textId="77777777" w:rsidR="00F5326E" w:rsidRPr="00514DA4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9D60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59B0C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9EB8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50DF34B3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E5D06" w14:textId="77777777" w:rsidR="00F5326E" w:rsidRDefault="00F5326E" w:rsidP="00F5326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3737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245+050</w:t>
            </w:r>
          </w:p>
          <w:p w14:paraId="09007BB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7B249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F964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Aluniş Mureş -</w:t>
            </w:r>
          </w:p>
          <w:p w14:paraId="4555E48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C359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04D40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06BF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AA2CB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42B3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Cu inductori de </w:t>
            </w:r>
          </w:p>
          <w:p w14:paraId="18AA1B1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2000 Hz. Valabilă doar pentru trenurile tip automotor</w:t>
            </w:r>
          </w:p>
        </w:tc>
      </w:tr>
      <w:tr w:rsidR="00F5326E" w14:paraId="4967A97A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598F6" w14:textId="77777777" w:rsidR="00F5326E" w:rsidRDefault="00F5326E" w:rsidP="00F5326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9D85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DDD5F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255E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09B6A1A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4BE5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5EECF" w14:textId="77777777" w:rsidR="00F5326E" w:rsidRPr="00514DA4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75CA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B651D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2E49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0C55CEC1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D9180" w14:textId="77777777" w:rsidR="00F5326E" w:rsidRDefault="00F5326E" w:rsidP="00F5326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3AFB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905FB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7236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02E53F1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2430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32091" w14:textId="77777777" w:rsidR="00F5326E" w:rsidRPr="00514DA4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5392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EB59C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9E1B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5A531962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97357" w14:textId="77777777" w:rsidR="00F5326E" w:rsidRDefault="00F5326E" w:rsidP="00F5326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AB76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AF2B7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E197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1EC3D2E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EDEA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18F3A" w14:textId="77777777" w:rsidR="00F5326E" w:rsidRPr="00514DA4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091F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D82BB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D286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</w:tc>
      </w:tr>
      <w:tr w:rsidR="00F5326E" w14:paraId="0E5B7D45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1A017" w14:textId="77777777" w:rsidR="00F5326E" w:rsidRDefault="00F5326E" w:rsidP="00F5326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763E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F7A30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F805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Dumbrăvioara</w:t>
            </w:r>
          </w:p>
          <w:p w14:paraId="09DB820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7A95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78EC6" w14:textId="77777777" w:rsidR="00F5326E" w:rsidRPr="00514DA4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D0F8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A9B51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55F7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F5326E" w14:paraId="79FA56BB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18646" w14:textId="77777777" w:rsidR="00F5326E" w:rsidRDefault="00F5326E" w:rsidP="00F5326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90CD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E4CAE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0681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5C24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28BC15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4F760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316B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C039C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3654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9.</w:t>
            </w:r>
          </w:p>
          <w:p w14:paraId="2B51BE3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01EC137C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E4A95" w14:textId="77777777" w:rsidR="00F5326E" w:rsidRDefault="00F5326E" w:rsidP="00F5326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FF95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D55D3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2439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8AE3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7F00EB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1EFDB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B68D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105F9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EF89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şi 7.</w:t>
            </w:r>
          </w:p>
          <w:p w14:paraId="4663E8F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0F8841AA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43CC9" w14:textId="77777777" w:rsidR="00F5326E" w:rsidRDefault="00F5326E" w:rsidP="00F5326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CC27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D18BC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AC56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  <w:p w14:paraId="21F3E9D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ECCC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0E1ADF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B3911" w14:textId="77777777" w:rsidR="00F5326E" w:rsidRPr="00514DA4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9095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7D8A5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F18F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30DB29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7 .</w:t>
            </w:r>
          </w:p>
        </w:tc>
      </w:tr>
      <w:tr w:rsidR="00F5326E" w14:paraId="11BC9F5B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BDA31" w14:textId="77777777" w:rsidR="00F5326E" w:rsidRDefault="00F5326E" w:rsidP="00F5326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E75E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EBCC5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CA9E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 Sud</w:t>
            </w:r>
          </w:p>
          <w:p w14:paraId="1D2F090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AA3B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6BE7909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2433A" w14:textId="77777777" w:rsidR="00F5326E" w:rsidRPr="00514DA4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9CA3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0222F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C3C5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464AD1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550A45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F5326E" w14:paraId="0E7A7754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A1711" w14:textId="77777777" w:rsidR="00F5326E" w:rsidRDefault="00F5326E" w:rsidP="00F5326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392B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0180C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76C9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 Mureş Sud</w:t>
            </w:r>
          </w:p>
          <w:p w14:paraId="6EED835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594E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24BF288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2BA7A" w14:textId="77777777" w:rsidR="00F5326E" w:rsidRPr="00514DA4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8C8B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7F722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09C1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3819FF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EE2664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F5326E" w14:paraId="5E3762FC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09A93" w14:textId="77777777" w:rsidR="00F5326E" w:rsidRDefault="00F5326E" w:rsidP="00F5326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6B0B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433+660</w:t>
            </w:r>
          </w:p>
          <w:p w14:paraId="0C659ED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A7EF6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55E56" w14:textId="77777777" w:rsidR="00F5326E" w:rsidRDefault="00F5326E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0E13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C9189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8022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81DD0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C878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46E8027A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D58CF" w14:textId="77777777" w:rsidR="00F5326E" w:rsidRDefault="00F5326E" w:rsidP="00F5326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4A8F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29BD6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1630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6551720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0C9C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D993FC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01AB3" w14:textId="77777777" w:rsidR="00F5326E" w:rsidRPr="00514DA4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CF17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80AB2" w14:textId="77777777" w:rsidR="00F5326E" w:rsidRPr="00F6236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F056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E106B1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 8.</w:t>
            </w:r>
          </w:p>
        </w:tc>
      </w:tr>
    </w:tbl>
    <w:p w14:paraId="4DB3EEF7" w14:textId="77777777" w:rsidR="00F5326E" w:rsidRDefault="00F5326E">
      <w:pPr>
        <w:spacing w:before="40" w:after="40" w:line="192" w:lineRule="auto"/>
        <w:ind w:right="57"/>
        <w:rPr>
          <w:sz w:val="20"/>
          <w:lang w:val="ro-RO"/>
        </w:rPr>
      </w:pPr>
    </w:p>
    <w:p w14:paraId="7720D2E0" w14:textId="77777777" w:rsidR="00F5326E" w:rsidRDefault="00F5326E" w:rsidP="00005D2F">
      <w:pPr>
        <w:pStyle w:val="Heading1"/>
        <w:spacing w:line="360" w:lineRule="auto"/>
      </w:pPr>
      <w:r>
        <w:t>LINIA 317</w:t>
      </w:r>
    </w:p>
    <w:p w14:paraId="4146D37C" w14:textId="77777777" w:rsidR="00F5326E" w:rsidRDefault="00F5326E" w:rsidP="003B7857">
      <w:pPr>
        <w:pStyle w:val="Heading1"/>
        <w:spacing w:line="360" w:lineRule="auto"/>
        <w:rPr>
          <w:b w:val="0"/>
          <w:bCs w:val="0"/>
          <w:sz w:val="8"/>
        </w:rPr>
      </w:pPr>
      <w:r>
        <w:t>HĂRMAN - ÎNTORSURA BUZĂULUI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F5326E" w14:paraId="139ACFB5" w14:textId="77777777">
        <w:trPr>
          <w:cantSplit/>
          <w:trHeight w:val="1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C1C7B" w14:textId="77777777" w:rsidR="00F5326E" w:rsidRDefault="00F5326E" w:rsidP="00F5326E">
            <w:pPr>
              <w:numPr>
                <w:ilvl w:val="0"/>
                <w:numId w:val="37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D6BC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BB97B" w14:textId="77777777" w:rsidR="00F5326E" w:rsidRPr="007237A1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792E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Întorsura Buzăului</w:t>
            </w:r>
          </w:p>
          <w:p w14:paraId="234A8A7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FEBE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36+400</w:t>
            </w:r>
          </w:p>
          <w:p w14:paraId="60FAA90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36+650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27757" w14:textId="77777777" w:rsidR="00F5326E" w:rsidRPr="007237A1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8EE4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9803F" w14:textId="77777777" w:rsidR="00F5326E" w:rsidRPr="007237A1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9A6A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FBC717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Linie deschisă doar din </w:t>
            </w:r>
          </w:p>
          <w:p w14:paraId="2B59158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 până în axul stației.</w:t>
            </w:r>
          </w:p>
        </w:tc>
      </w:tr>
    </w:tbl>
    <w:p w14:paraId="351EFE10" w14:textId="77777777" w:rsidR="00F5326E" w:rsidRDefault="00F5326E">
      <w:pPr>
        <w:spacing w:before="40" w:after="40" w:line="192" w:lineRule="auto"/>
        <w:ind w:right="57"/>
        <w:rPr>
          <w:sz w:val="20"/>
          <w:lang w:val="ro-RO"/>
        </w:rPr>
      </w:pPr>
    </w:p>
    <w:p w14:paraId="4007B0E4" w14:textId="77777777" w:rsidR="00F5326E" w:rsidRDefault="00F5326E" w:rsidP="00967407">
      <w:pPr>
        <w:pStyle w:val="Heading1"/>
        <w:spacing w:line="360" w:lineRule="auto"/>
      </w:pPr>
      <w:r>
        <w:lastRenderedPageBreak/>
        <w:t>LINIA 318</w:t>
      </w:r>
    </w:p>
    <w:p w14:paraId="0219E5E9" w14:textId="77777777" w:rsidR="00F5326E" w:rsidRDefault="00F5326E" w:rsidP="00822D3D">
      <w:pPr>
        <w:pStyle w:val="Heading1"/>
        <w:spacing w:line="360" w:lineRule="auto"/>
        <w:rPr>
          <w:b w:val="0"/>
          <w:bCs w:val="0"/>
          <w:sz w:val="8"/>
        </w:rPr>
      </w:pPr>
      <w:r>
        <w:t>SFÂNTU GHEORGHE - BREŢCU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F5326E" w14:paraId="14AD79AA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5CF45" w14:textId="77777777" w:rsidR="00F5326E" w:rsidRDefault="00F5326E" w:rsidP="00F5326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D69A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0+385</w:t>
            </w:r>
          </w:p>
          <w:p w14:paraId="4B0BF9F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0+635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297E9" w14:textId="77777777" w:rsidR="00F5326E" w:rsidRPr="00B31D1D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A8B2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Sf. Gheorghe –</w:t>
            </w:r>
          </w:p>
          <w:p w14:paraId="158A2CC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Moacșa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438D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65212" w14:textId="77777777" w:rsidR="00F5326E" w:rsidRPr="00B31D1D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76A0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AB71A" w14:textId="77777777" w:rsidR="00F5326E" w:rsidRPr="00B31D1D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F3B4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E01328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Între semnalul de intrare YB și sch. nr. 2 </w:t>
            </w:r>
          </w:p>
          <w:p w14:paraId="7EFB95C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st. Sf. Gheorghe.</w:t>
            </w:r>
          </w:p>
        </w:tc>
      </w:tr>
      <w:tr w:rsidR="00F5326E" w14:paraId="27DD809A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1332A" w14:textId="77777777" w:rsidR="00F5326E" w:rsidRDefault="00F5326E" w:rsidP="00F5326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4CC3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0+635</w:t>
            </w:r>
          </w:p>
          <w:p w14:paraId="450C354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10+628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4949A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5871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Sf. Gheorghe –</w:t>
            </w:r>
          </w:p>
          <w:p w14:paraId="423BC76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Moacșa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DD16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7101E" w14:textId="77777777" w:rsidR="00F5326E" w:rsidRPr="00B31D1D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2357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A5658" w14:textId="77777777" w:rsidR="00F5326E" w:rsidRPr="00B31D1D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F63A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BAFF1D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Restricția este doar pentru trenurile de marfă.</w:t>
            </w:r>
          </w:p>
        </w:tc>
      </w:tr>
      <w:tr w:rsidR="00F5326E" w14:paraId="6D09AF84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B501C" w14:textId="77777777" w:rsidR="00F5326E" w:rsidRDefault="00F5326E" w:rsidP="00F5326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D3CE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10+628</w:t>
            </w:r>
          </w:p>
          <w:p w14:paraId="3FF6582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017F8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47C74" w14:textId="77777777" w:rsidR="00F5326E" w:rsidRDefault="00F5326E" w:rsidP="004D6A0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Moacșa - 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7558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98274" w14:textId="77777777" w:rsidR="00F5326E" w:rsidRPr="00B31D1D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E3E3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65014" w14:textId="77777777" w:rsidR="00F5326E" w:rsidRPr="00B31D1D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AD64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6FC02F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Restricția este doar pentru trenurile de călători.</w:t>
            </w:r>
          </w:p>
        </w:tc>
      </w:tr>
      <w:tr w:rsidR="00F5326E" w14:paraId="59FAE19C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F3E3C" w14:textId="77777777" w:rsidR="00F5326E" w:rsidRDefault="00F5326E" w:rsidP="00F5326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3513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10+628</w:t>
            </w:r>
          </w:p>
          <w:p w14:paraId="1CEEDD5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44+487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EBF02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2662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Moacșa -</w:t>
            </w:r>
          </w:p>
          <w:p w14:paraId="0C74AE8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Tg. Secuiesc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7F66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60387" w14:textId="77777777" w:rsidR="00F5326E" w:rsidRPr="00B31D1D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2079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B0D5E" w14:textId="77777777" w:rsidR="00F5326E" w:rsidRPr="00B31D1D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CA83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DCF04E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pentru trenurile de marfă.</w:t>
            </w:r>
          </w:p>
        </w:tc>
      </w:tr>
      <w:tr w:rsidR="00F5326E" w14:paraId="1ECA5D4B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E0E85" w14:textId="77777777" w:rsidR="00F5326E" w:rsidRDefault="00F5326E" w:rsidP="00F5326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FA69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  <w:p w14:paraId="0E55962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E9769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35BE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Moacșa -</w:t>
            </w:r>
          </w:p>
          <w:p w14:paraId="78DA898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C137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3478B" w14:textId="77777777" w:rsidR="00F5326E" w:rsidRPr="00B31D1D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C89D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00D8A" w14:textId="77777777" w:rsidR="00F5326E" w:rsidRPr="00B31D1D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42F3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4E420C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pentru trenurile de călători.</w:t>
            </w:r>
          </w:p>
        </w:tc>
      </w:tr>
      <w:tr w:rsidR="00F5326E" w14:paraId="546DB450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9C868" w14:textId="77777777" w:rsidR="00F5326E" w:rsidRDefault="00F5326E" w:rsidP="00F5326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A268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20+900</w:t>
            </w:r>
          </w:p>
          <w:p w14:paraId="46E506B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ECC07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621E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Moacșa -</w:t>
            </w:r>
          </w:p>
          <w:p w14:paraId="38F064D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8E9C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DBCE1" w14:textId="77777777" w:rsidR="00F5326E" w:rsidRPr="00B31D1D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3DD2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70937" w14:textId="77777777" w:rsidR="00F5326E" w:rsidRPr="00B31D1D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94EB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DDE4E4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pentru trenurile de călători.</w:t>
            </w:r>
          </w:p>
        </w:tc>
      </w:tr>
      <w:tr w:rsidR="00F5326E" w14:paraId="2A211AAE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B35A9" w14:textId="77777777" w:rsidR="00F5326E" w:rsidRDefault="00F5326E" w:rsidP="00F5326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64AA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24+800</w:t>
            </w:r>
          </w:p>
          <w:p w14:paraId="5BDA62E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0EBEB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7727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Moacșa -</w:t>
            </w:r>
          </w:p>
          <w:p w14:paraId="022ED56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DEDF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002BD" w14:textId="77777777" w:rsidR="00F5326E" w:rsidRPr="00B31D1D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5F8D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8CE7C" w14:textId="77777777" w:rsidR="00F5326E" w:rsidRPr="00B31D1D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65E9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3777DC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pentru trenurile de călători.</w:t>
            </w:r>
          </w:p>
        </w:tc>
      </w:tr>
      <w:tr w:rsidR="00F5326E" w14:paraId="622D2BD5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94174" w14:textId="77777777" w:rsidR="00F5326E" w:rsidRDefault="00F5326E" w:rsidP="00F5326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0DA7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A6444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57EC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CD4A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0E623D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ACD66" w14:textId="77777777" w:rsidR="00F5326E" w:rsidRPr="00B31D1D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31D1D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67C0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1C8D4" w14:textId="77777777" w:rsidR="00F5326E" w:rsidRPr="00B31D1D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2392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A4708E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 abătută.</w:t>
            </w:r>
          </w:p>
        </w:tc>
      </w:tr>
      <w:tr w:rsidR="00F5326E" w14:paraId="73B6D7D7" w14:textId="77777777">
        <w:trPr>
          <w:cantSplit/>
          <w:trHeight w:val="7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777C3" w14:textId="77777777" w:rsidR="00F5326E" w:rsidRDefault="00F5326E" w:rsidP="00F5326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A6C4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7A930" w14:textId="77777777" w:rsidR="00F5326E" w:rsidRPr="00B31D1D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2A3C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0ECC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3180A3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DF438" w14:textId="77777777" w:rsidR="00F5326E" w:rsidRPr="00B31D1D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31D1D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EE04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019FB" w14:textId="77777777" w:rsidR="00F5326E" w:rsidRPr="00B31D1D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17F8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145897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 abătută.</w:t>
            </w:r>
          </w:p>
        </w:tc>
      </w:tr>
      <w:tr w:rsidR="00F5326E" w14:paraId="67FE708F" w14:textId="77777777">
        <w:trPr>
          <w:cantSplit/>
          <w:trHeight w:val="7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355DB" w14:textId="77777777" w:rsidR="00F5326E" w:rsidRDefault="00F5326E" w:rsidP="00F5326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18B0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  <w:p w14:paraId="11C0390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9A4EE" w14:textId="77777777" w:rsidR="00F5326E" w:rsidRPr="00B31D1D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905F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Covasna - Imeci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5D35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9231E" w14:textId="77777777" w:rsidR="00F5326E" w:rsidRPr="00B31D1D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51B6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A0328" w14:textId="77777777" w:rsidR="00F5326E" w:rsidRPr="00B31D1D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7F83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B2A11E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Valabila pentru toate trenurile de călători.</w:t>
            </w:r>
          </w:p>
        </w:tc>
      </w:tr>
      <w:tr w:rsidR="00F5326E" w14:paraId="08C0E53F" w14:textId="77777777">
        <w:trPr>
          <w:cantSplit/>
          <w:trHeight w:val="7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11862" w14:textId="77777777" w:rsidR="00F5326E" w:rsidRDefault="00F5326E" w:rsidP="00F5326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139C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35+000</w:t>
            </w:r>
          </w:p>
          <w:p w14:paraId="75932AE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22AC0" w14:textId="77777777" w:rsidR="00F5326E" w:rsidRPr="00B31D1D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ED63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Covasna - Imeci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C432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A480E" w14:textId="77777777" w:rsidR="00F5326E" w:rsidRPr="00B31D1D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AFCB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E5BE3" w14:textId="77777777" w:rsidR="00F5326E" w:rsidRPr="00B31D1D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7F81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835887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Valabila pentru toate trenurile de călători.</w:t>
            </w:r>
          </w:p>
        </w:tc>
      </w:tr>
      <w:tr w:rsidR="00F5326E" w14:paraId="21191E3C" w14:textId="77777777">
        <w:trPr>
          <w:cantSplit/>
          <w:trHeight w:val="12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75536" w14:textId="77777777" w:rsidR="00F5326E" w:rsidRDefault="00F5326E" w:rsidP="00F5326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CE2B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44+800</w:t>
            </w:r>
          </w:p>
          <w:p w14:paraId="2692681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66+254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0EE03" w14:textId="77777777" w:rsidR="00F5326E" w:rsidRPr="00B31D1D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7BBE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Secuiesc –</w:t>
            </w:r>
          </w:p>
          <w:p w14:paraId="04DFC24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Breţcu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D6E0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28730" w14:textId="77777777" w:rsidR="00F5326E" w:rsidRPr="00B31D1D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9205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9A222" w14:textId="77777777" w:rsidR="00F5326E" w:rsidRPr="00B31D1D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DE2F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 interzice circulația trenurilor de marfă.</w:t>
            </w:r>
          </w:p>
        </w:tc>
      </w:tr>
      <w:tr w:rsidR="00F5326E" w14:paraId="09479198" w14:textId="77777777">
        <w:trPr>
          <w:cantSplit/>
          <w:trHeight w:val="12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9AAFB" w14:textId="77777777" w:rsidR="00F5326E" w:rsidRDefault="00F5326E" w:rsidP="00F5326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1339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47+750</w:t>
            </w:r>
          </w:p>
          <w:p w14:paraId="09F5064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E3373" w14:textId="77777777" w:rsidR="00F5326E" w:rsidRPr="00B31D1D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886F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Secuiesc –</w:t>
            </w:r>
          </w:p>
          <w:p w14:paraId="782E707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Breţcu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CA08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73017" w14:textId="77777777" w:rsidR="00F5326E" w:rsidRPr="00B31D1D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C9C0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B7352" w14:textId="77777777" w:rsidR="00F5326E" w:rsidRPr="00B31D1D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3C709" w14:textId="77777777" w:rsidR="00F5326E" w:rsidRPr="00F578A4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Valabilă pentru toate trenurile de călători.</w:t>
            </w:r>
          </w:p>
        </w:tc>
      </w:tr>
    </w:tbl>
    <w:p w14:paraId="19A92839" w14:textId="77777777" w:rsidR="00F5326E" w:rsidRDefault="00F5326E">
      <w:pPr>
        <w:tabs>
          <w:tab w:val="left" w:pos="4320"/>
        </w:tabs>
        <w:rPr>
          <w:sz w:val="20"/>
          <w:lang w:val="ro-RO"/>
        </w:rPr>
      </w:pPr>
    </w:p>
    <w:p w14:paraId="4252B9F7" w14:textId="77777777" w:rsidR="00F5326E" w:rsidRDefault="00F5326E" w:rsidP="00553F36">
      <w:pPr>
        <w:pStyle w:val="Heading1"/>
        <w:spacing w:line="360" w:lineRule="auto"/>
      </w:pPr>
      <w:r>
        <w:t>LINIA 319</w:t>
      </w:r>
    </w:p>
    <w:p w14:paraId="7AB50501" w14:textId="77777777" w:rsidR="00F5326E" w:rsidRDefault="00F5326E" w:rsidP="00E16F30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RAMIFICAŢIE VÂNĂTORI - ODORHEI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F5326E" w14:paraId="72371DDE" w14:textId="77777777">
        <w:trPr>
          <w:cantSplit/>
          <w:trHeight w:val="15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DF41F" w14:textId="77777777" w:rsidR="00F5326E" w:rsidRDefault="00F5326E" w:rsidP="00F5326E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B0D6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34+150</w:t>
            </w:r>
          </w:p>
          <w:p w14:paraId="039CD3A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34+420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F59FF" w14:textId="77777777" w:rsidR="00F5326E" w:rsidRPr="006F7A4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C604E" w14:textId="77777777" w:rsidR="00F5326E" w:rsidRPr="004B379F" w:rsidRDefault="00F5326E">
            <w:pPr>
              <w:spacing w:before="40" w:after="40" w:line="360" w:lineRule="auto"/>
              <w:ind w:left="57" w:right="57"/>
              <w:rPr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Cristur -  Odorhei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773E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6C149" w14:textId="77777777" w:rsidR="00F5326E" w:rsidRPr="006F7A4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1C8D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39ABB" w14:textId="77777777" w:rsidR="00F5326E" w:rsidRPr="003F609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3C69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5326E" w14:paraId="41A26DE8" w14:textId="77777777">
        <w:trPr>
          <w:cantSplit/>
          <w:trHeight w:val="15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1CDA0" w14:textId="77777777" w:rsidR="00F5326E" w:rsidRDefault="00F5326E" w:rsidP="00F5326E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A564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BE15D" w14:textId="77777777" w:rsidR="00F5326E" w:rsidRPr="006F7A4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1A03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Odorhei</w:t>
            </w:r>
          </w:p>
          <w:p w14:paraId="3F7D8D9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şi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CD71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7C5021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D4F85" w14:textId="77777777" w:rsidR="00F5326E" w:rsidRPr="006F7A4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F7A4E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0792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3E2B3" w14:textId="77777777" w:rsidR="00F5326E" w:rsidRPr="003F609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C9C3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F5F3B65" w14:textId="77777777" w:rsidR="00F5326E" w:rsidRDefault="00F5326E">
      <w:pPr>
        <w:spacing w:before="40" w:after="40" w:line="192" w:lineRule="auto"/>
        <w:ind w:right="57"/>
        <w:rPr>
          <w:sz w:val="20"/>
          <w:lang w:val="ro-RO"/>
        </w:rPr>
      </w:pPr>
    </w:p>
    <w:p w14:paraId="286A0DBD" w14:textId="77777777" w:rsidR="00F5326E" w:rsidRDefault="00F5326E" w:rsidP="009A5523">
      <w:pPr>
        <w:pStyle w:val="Heading1"/>
        <w:spacing w:line="360" w:lineRule="auto"/>
      </w:pPr>
      <w:r>
        <w:t>LINIA 320</w:t>
      </w:r>
    </w:p>
    <w:p w14:paraId="079DD47F" w14:textId="77777777" w:rsidR="00F5326E" w:rsidRDefault="00F5326E" w:rsidP="007437E1">
      <w:pPr>
        <w:pStyle w:val="Heading1"/>
        <w:spacing w:line="360" w:lineRule="auto"/>
        <w:rPr>
          <w:b w:val="0"/>
          <w:bCs w:val="0"/>
          <w:sz w:val="8"/>
        </w:rPr>
      </w:pPr>
      <w:r>
        <w:t>BLAJ - PRAID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F5326E" w14:paraId="75FFAFDB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DAE87" w14:textId="77777777" w:rsidR="00F5326E" w:rsidRDefault="00F5326E" w:rsidP="00F5326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D593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24+550</w:t>
            </w:r>
          </w:p>
          <w:p w14:paraId="1363991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4336F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618B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 xml:space="preserve">Jidvei - </w:t>
            </w:r>
          </w:p>
          <w:p w14:paraId="4CD00EC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Târnăveni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30B3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2BFB6" w14:textId="77777777" w:rsidR="00F5326E" w:rsidRPr="00387E05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1647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7D74F" w14:textId="77777777" w:rsidR="00F5326E" w:rsidRPr="00EB59D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BE6B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</w:tc>
      </w:tr>
      <w:tr w:rsidR="00F5326E" w14:paraId="68658DC3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A649C" w14:textId="77777777" w:rsidR="00F5326E" w:rsidRDefault="00F5326E" w:rsidP="00F5326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29ED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36+350</w:t>
            </w:r>
          </w:p>
          <w:p w14:paraId="3F54AD2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334C4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C124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 xml:space="preserve">Jidvei - </w:t>
            </w:r>
          </w:p>
          <w:p w14:paraId="6AA5134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Târnăveni -</w:t>
            </w:r>
          </w:p>
          <w:p w14:paraId="59E1E96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Bălăușeri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4075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B2053" w14:textId="77777777" w:rsidR="00F5326E" w:rsidRPr="00387E05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3EA1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766D1" w14:textId="77777777" w:rsidR="00F5326E" w:rsidRPr="00EB59D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0353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</w:tc>
      </w:tr>
      <w:tr w:rsidR="00F5326E" w14:paraId="149EB762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C6070" w14:textId="77777777" w:rsidR="00F5326E" w:rsidRDefault="00F5326E" w:rsidP="00F5326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C600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E0234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76E2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Târnăveni</w:t>
            </w:r>
          </w:p>
          <w:p w14:paraId="738A230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F120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11420E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F8095" w14:textId="77777777" w:rsidR="00F5326E" w:rsidRPr="00387E05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4AA3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31B3A" w14:textId="77777777" w:rsidR="00F5326E" w:rsidRPr="00EB59D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88E1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3E33641A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DED97" w14:textId="77777777" w:rsidR="00F5326E" w:rsidRDefault="00F5326E" w:rsidP="00F5326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07C2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84DF3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30BF7" w14:textId="77777777" w:rsidR="00F5326E" w:rsidRDefault="00F5326E" w:rsidP="00B96A7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Târnăveni</w:t>
            </w:r>
          </w:p>
          <w:p w14:paraId="766ECE68" w14:textId="77777777" w:rsidR="00F5326E" w:rsidRDefault="00F5326E" w:rsidP="00B96A7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15728" w14:textId="77777777" w:rsidR="00F5326E" w:rsidRDefault="00F5326E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CA9583F" w14:textId="77777777" w:rsidR="00F5326E" w:rsidRDefault="00F5326E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B43FF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C890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24B20" w14:textId="77777777" w:rsidR="00F5326E" w:rsidRPr="00EB59D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90C8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22B2053C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3FBFB" w14:textId="77777777" w:rsidR="00F5326E" w:rsidRDefault="00F5326E" w:rsidP="00F5326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6B169" w14:textId="77777777" w:rsidR="00F5326E" w:rsidRDefault="00F5326E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0F231" w14:textId="77777777" w:rsidR="00F5326E" w:rsidRDefault="00F5326E" w:rsidP="00B96A7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834F6" w14:textId="77777777" w:rsidR="00F5326E" w:rsidRDefault="00F5326E" w:rsidP="00B96A7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Târnăveni</w:t>
            </w:r>
          </w:p>
          <w:p w14:paraId="1934C88A" w14:textId="77777777" w:rsidR="00F5326E" w:rsidRDefault="00F5326E" w:rsidP="00B96A7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E23B0" w14:textId="77777777" w:rsidR="00F5326E" w:rsidRDefault="00F5326E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8ABCA56" w14:textId="77777777" w:rsidR="00F5326E" w:rsidRDefault="00F5326E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E3650" w14:textId="77777777" w:rsidR="00F5326E" w:rsidRDefault="00F5326E" w:rsidP="00B96A7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65237" w14:textId="77777777" w:rsidR="00F5326E" w:rsidRDefault="00F5326E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CAF77" w14:textId="77777777" w:rsidR="00F5326E" w:rsidRPr="00EB59D9" w:rsidRDefault="00F5326E" w:rsidP="00B96A7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45DDF" w14:textId="77777777" w:rsidR="00F5326E" w:rsidRDefault="00F5326E" w:rsidP="00B96A7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12B2FCD6" w14:textId="77777777">
        <w:trPr>
          <w:cantSplit/>
          <w:trHeight w:val="7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FA4BE" w14:textId="77777777" w:rsidR="00F5326E" w:rsidRDefault="00F5326E" w:rsidP="00F5326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FCD9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37+988</w:t>
            </w:r>
          </w:p>
          <w:p w14:paraId="45DFC98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71+017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3943E" w14:textId="77777777" w:rsidR="00F5326E" w:rsidRPr="00EB59D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B59D9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AD19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Târnăveni -</w:t>
            </w:r>
          </w:p>
          <w:p w14:paraId="5A6730C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Hm Bălăuşeri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6E84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9EF84" w14:textId="77777777" w:rsidR="00F5326E" w:rsidRPr="00387E05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6813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88BF4" w14:textId="77777777" w:rsidR="00F5326E" w:rsidRPr="00EB59D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DC91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2091D3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Valabilă pentru trenurile remorcate cu D.H.C.</w:t>
            </w:r>
          </w:p>
        </w:tc>
      </w:tr>
      <w:tr w:rsidR="00F5326E" w14:paraId="79F963A0" w14:textId="77777777">
        <w:trPr>
          <w:cantSplit/>
          <w:trHeight w:val="7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A4B25" w14:textId="77777777" w:rsidR="00F5326E" w:rsidRDefault="00F5326E" w:rsidP="00F5326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1CD7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38+600</w:t>
            </w:r>
          </w:p>
          <w:p w14:paraId="787528C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A1137" w14:textId="77777777" w:rsidR="00F5326E" w:rsidRPr="00EB59D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34A5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Târnăveni -</w:t>
            </w:r>
          </w:p>
          <w:p w14:paraId="6028B46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Bălăuşeri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D3BA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6D2B4" w14:textId="77777777" w:rsidR="00F5326E" w:rsidRPr="00387E05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E3D7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83A92" w14:textId="77777777" w:rsidR="00F5326E" w:rsidRPr="00EB59D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BCC2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422E6B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6C464F88" w14:textId="77777777">
        <w:trPr>
          <w:cantSplit/>
          <w:trHeight w:val="7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FE20A" w14:textId="77777777" w:rsidR="00F5326E" w:rsidRDefault="00F5326E" w:rsidP="00F5326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F8FA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54+000</w:t>
            </w:r>
          </w:p>
          <w:p w14:paraId="4B768A1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71+017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BF2A4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83B1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Târnăveni -</w:t>
            </w:r>
          </w:p>
          <w:p w14:paraId="70BFE66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Bălăuşeri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7D43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5330D" w14:textId="77777777" w:rsidR="00F5326E" w:rsidRPr="00387E05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430D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3A8DD" w14:textId="77777777" w:rsidR="00F5326E" w:rsidRPr="00EB59D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1F59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5326E" w14:paraId="3B2F77AD" w14:textId="77777777">
        <w:trPr>
          <w:cantSplit/>
          <w:trHeight w:val="4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5F36A" w14:textId="77777777" w:rsidR="00F5326E" w:rsidRDefault="00F5326E" w:rsidP="00F5326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80FA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71+017</w:t>
            </w:r>
          </w:p>
          <w:p w14:paraId="7BBCA9C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106+521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AB8D3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135A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Bălăuşeri  -</w:t>
            </w:r>
          </w:p>
          <w:p w14:paraId="6814B1B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Sovata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3B0F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81579" w14:textId="77777777" w:rsidR="00F5326E" w:rsidRPr="00387E05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C899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830E4" w14:textId="77777777" w:rsidR="00F5326E" w:rsidRPr="00EB59D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8610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doar pentru trenurile remorcate cu D.H.C.</w:t>
            </w:r>
          </w:p>
        </w:tc>
      </w:tr>
      <w:tr w:rsidR="00F5326E" w14:paraId="3051B03C" w14:textId="77777777">
        <w:trPr>
          <w:cantSplit/>
          <w:trHeight w:val="4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F06C9" w14:textId="77777777" w:rsidR="00F5326E" w:rsidRDefault="00F5326E" w:rsidP="00F5326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405D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106+521</w:t>
            </w:r>
          </w:p>
          <w:p w14:paraId="11DFF0A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113+521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F11D3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BB47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Sovata -</w:t>
            </w:r>
          </w:p>
          <w:p w14:paraId="1C478A9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Praid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C3CE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A8F9E" w14:textId="77777777" w:rsidR="00F5326E" w:rsidRPr="00387E05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45E5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4F7F1" w14:textId="77777777" w:rsidR="00F5326E" w:rsidRPr="00EB59D9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8B07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8E5BB5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doar pentru  trenurile remorcate cu D.H.C.</w:t>
            </w:r>
          </w:p>
        </w:tc>
      </w:tr>
    </w:tbl>
    <w:p w14:paraId="48E2B248" w14:textId="77777777" w:rsidR="00F5326E" w:rsidRDefault="00F5326E">
      <w:pPr>
        <w:spacing w:before="40" w:after="40" w:line="192" w:lineRule="auto"/>
        <w:ind w:right="57"/>
        <w:rPr>
          <w:sz w:val="20"/>
          <w:lang w:val="ro-RO"/>
        </w:rPr>
      </w:pPr>
    </w:p>
    <w:p w14:paraId="45F2BD85" w14:textId="77777777" w:rsidR="00F5326E" w:rsidRDefault="00F5326E" w:rsidP="00503CFC">
      <w:pPr>
        <w:pStyle w:val="Heading1"/>
        <w:spacing w:line="360" w:lineRule="auto"/>
      </w:pPr>
      <w:r>
        <w:t>LINIA 412</w:t>
      </w:r>
    </w:p>
    <w:p w14:paraId="0C5D622C" w14:textId="77777777" w:rsidR="00F5326E" w:rsidRDefault="00F5326E" w:rsidP="00C75722">
      <w:pPr>
        <w:pStyle w:val="Heading1"/>
        <w:spacing w:line="360" w:lineRule="auto"/>
        <w:rPr>
          <w:b w:val="0"/>
          <w:bCs w:val="0"/>
          <w:sz w:val="8"/>
        </w:rPr>
      </w:pPr>
      <w:r>
        <w:t>APAHIDA - DEJ CĂLĂTORI - CĂŞEIU - ILEANDA - BAIA MARE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F5326E" w14:paraId="01F5FB55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BF711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2332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108E8" w14:textId="77777777" w:rsidR="00F5326E" w:rsidRPr="005C35B0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F666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93BA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călcâi TDJ </w:t>
            </w:r>
          </w:p>
          <w:p w14:paraId="51C1C67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/ 26 și km 489+700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78C70" w14:textId="77777777" w:rsidR="00F5326E" w:rsidRPr="00396332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369E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35647" w14:textId="77777777" w:rsidR="00F5326E" w:rsidRPr="00396332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1D00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circulația la </w:t>
            </w:r>
          </w:p>
          <w:p w14:paraId="0A65E45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linia 1.</w:t>
            </w:r>
          </w:p>
        </w:tc>
      </w:tr>
      <w:tr w:rsidR="00F5326E" w14:paraId="01F48A36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7ACEA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1805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4CF8A" w14:textId="77777777" w:rsidR="00F5326E" w:rsidRPr="005C35B0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A9D6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Apahida R21A, R13A, TDJ 13/19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4473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CCC91" w14:textId="77777777" w:rsidR="00F5326E" w:rsidRPr="00396332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0AA5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0+100</w:t>
            </w:r>
          </w:p>
          <w:p w14:paraId="1C64D43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EAD7A" w14:textId="77777777" w:rsidR="00F5326E" w:rsidRPr="00396332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21D8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Afectează Parcurs 2</w:t>
            </w:r>
          </w:p>
        </w:tc>
      </w:tr>
      <w:tr w:rsidR="00F5326E" w14:paraId="3D67FEC2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6E0E2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DF87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2178C" w14:textId="77777777" w:rsidR="00F5326E" w:rsidRPr="005C35B0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E045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Apahida</w:t>
            </w:r>
          </w:p>
          <w:p w14:paraId="7FC8629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Jucu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AA8B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79CD9" w14:textId="77777777" w:rsidR="00F5326E" w:rsidRPr="00396332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8E9E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0C7312A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8+978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027C7" w14:textId="77777777" w:rsidR="00F5326E" w:rsidRPr="00396332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2C83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7C1D3262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54053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1A6E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D3506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8151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Jucu</w:t>
            </w:r>
          </w:p>
          <w:p w14:paraId="298E4BD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FE57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E141F0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79DAC" w14:textId="77777777" w:rsidR="00F5326E" w:rsidRPr="00396332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89D8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15B21" w14:textId="77777777" w:rsidR="00F5326E" w:rsidRPr="00396332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1D53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05C441A1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2DB88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CA2AE" w14:textId="77777777" w:rsidR="00F5326E" w:rsidRDefault="00F5326E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8+480</w:t>
            </w:r>
          </w:p>
          <w:p w14:paraId="1A09E8D8" w14:textId="77777777" w:rsidR="00F5326E" w:rsidRDefault="00F5326E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67512" w14:textId="77777777" w:rsidR="00F5326E" w:rsidRDefault="00F5326E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5FBC6" w14:textId="77777777" w:rsidR="00F5326E" w:rsidRDefault="00F5326E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Jucu Cap Y</w:t>
            </w:r>
          </w:p>
          <w:p w14:paraId="7708924C" w14:textId="77777777" w:rsidR="00F5326E" w:rsidRDefault="00F5326E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(pod km 8+556 )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176BB" w14:textId="77777777" w:rsidR="00F5326E" w:rsidRDefault="00F5326E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4A6FE" w14:textId="77777777" w:rsidR="00F5326E" w:rsidRPr="00396332" w:rsidRDefault="00F5326E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74DEB" w14:textId="77777777" w:rsidR="00F5326E" w:rsidRDefault="00F5326E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8+480</w:t>
            </w:r>
          </w:p>
          <w:p w14:paraId="35D4FC93" w14:textId="77777777" w:rsidR="00F5326E" w:rsidRDefault="00F5326E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A62D4" w14:textId="77777777" w:rsidR="00F5326E" w:rsidRDefault="00F5326E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E272C" w14:textId="77777777" w:rsidR="00F5326E" w:rsidRDefault="00F5326E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6D9199C0" w14:textId="77777777" w:rsidR="00F5326E" w:rsidRDefault="00F5326E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22C12410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68019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D2B4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12+880</w:t>
            </w:r>
          </w:p>
          <w:p w14:paraId="54B227B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AB162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3D9E4" w14:textId="77777777" w:rsidR="00F5326E" w:rsidRDefault="00F5326E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Jucu -</w:t>
            </w:r>
          </w:p>
          <w:p w14:paraId="3DAAB8C6" w14:textId="77777777" w:rsidR="00F5326E" w:rsidRDefault="00F5326E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F5F9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21D23" w14:textId="77777777" w:rsidR="00F5326E" w:rsidRPr="00396332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48AE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27D50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E506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B9EB63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(zona TN km 12+908)</w:t>
            </w:r>
          </w:p>
        </w:tc>
      </w:tr>
      <w:tr w:rsidR="00F5326E" w14:paraId="6DFE2E42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1499C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1D0A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14+650</w:t>
            </w:r>
          </w:p>
          <w:p w14:paraId="1C6F18A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15AC3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3EF7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Jucu -</w:t>
            </w:r>
          </w:p>
          <w:p w14:paraId="56966F3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45EC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5BA8F" w14:textId="77777777" w:rsidR="00F5326E" w:rsidRPr="00396332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2E2D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5BC68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9BB3F" w14:textId="77777777" w:rsidR="00F5326E" w:rsidRDefault="00F5326E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</w:t>
            </w:r>
          </w:p>
          <w:p w14:paraId="2D213515" w14:textId="77777777" w:rsidR="00F5326E" w:rsidRDefault="00F5326E" w:rsidP="00EF5BBB">
            <w:pPr>
              <w:spacing w:before="40" w:after="40" w:line="360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(zonă pod km 14+685)</w:t>
            </w:r>
          </w:p>
        </w:tc>
      </w:tr>
      <w:tr w:rsidR="00F5326E" w14:paraId="3ED67EB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18CB1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F3FB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CFC8B" w14:textId="77777777" w:rsidR="00F5326E" w:rsidRPr="005C35B0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133E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Bonţida</w:t>
            </w:r>
          </w:p>
          <w:p w14:paraId="7CE0920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F45C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2359DE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80F0B" w14:textId="77777777" w:rsidR="00F5326E" w:rsidRPr="00396332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60E8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95DA3" w14:textId="77777777" w:rsidR="00F5326E" w:rsidRPr="00396332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A205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4C100A4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74024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477E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79B33" w14:textId="77777777" w:rsidR="00F5326E" w:rsidRPr="005C35B0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9D0A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Bonţida</w:t>
            </w:r>
          </w:p>
          <w:p w14:paraId="6AC6DB2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164D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117776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  <w:p w14:paraId="1C4DAE8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6B2E06C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5FC7CD6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10,  11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09841" w14:textId="77777777" w:rsidR="00F5326E" w:rsidRPr="00396332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DBE4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A246E" w14:textId="77777777" w:rsidR="00F5326E" w:rsidRPr="00396332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45A1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5ADEFA5E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81ACB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8AA0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16+254</w:t>
            </w:r>
          </w:p>
          <w:p w14:paraId="04FF7E9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79170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34CD5" w14:textId="77777777" w:rsidR="00F5326E" w:rsidRPr="007239CA" w:rsidRDefault="00F5326E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</w:t>
            </w:r>
            <w:r w:rsidRPr="007239CA">
              <w:rPr>
                <w:b/>
                <w:bCs/>
                <w:sz w:val="20"/>
                <w:lang w:val="ro-RO"/>
              </w:rPr>
              <w:t>St.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7239CA">
              <w:rPr>
                <w:b/>
                <w:bCs/>
                <w:sz w:val="20"/>
                <w:lang w:val="ro-RO"/>
              </w:rPr>
              <w:t xml:space="preserve">Bonțida </w:t>
            </w:r>
            <w:r>
              <w:rPr>
                <w:b/>
                <w:bCs/>
                <w:sz w:val="20"/>
                <w:lang w:val="ro-RO"/>
              </w:rPr>
              <w:t xml:space="preserve">-semnal intrare St. </w:t>
            </w:r>
            <w:r w:rsidRPr="007239CA">
              <w:rPr>
                <w:b/>
                <w:bCs/>
                <w:sz w:val="20"/>
                <w:lang w:val="ro-RO"/>
              </w:rPr>
              <w:t>Bonțida</w:t>
            </w:r>
          </w:p>
          <w:p w14:paraId="5B27445F" w14:textId="77777777" w:rsidR="00F5326E" w:rsidRPr="007239CA" w:rsidRDefault="00F5326E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</w:t>
            </w:r>
            <w:r w:rsidRPr="007239CA">
              <w:rPr>
                <w:b/>
                <w:bCs/>
                <w:sz w:val="20"/>
                <w:lang w:val="ro-RO"/>
              </w:rPr>
              <w:t>inclusiv linia 2 directă și schimbătoarele</w:t>
            </w:r>
          </w:p>
          <w:p w14:paraId="0C76C4CF" w14:textId="77777777" w:rsidR="00F5326E" w:rsidRDefault="00F5326E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7239CA">
              <w:rPr>
                <w:b/>
                <w:bCs/>
                <w:sz w:val="20"/>
                <w:lang w:val="ro-RO"/>
              </w:rPr>
              <w:t>13,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7239CA">
              <w:rPr>
                <w:b/>
                <w:bCs/>
                <w:sz w:val="20"/>
                <w:lang w:val="ro-RO"/>
              </w:rPr>
              <w:t>1 și 3A</w:t>
            </w:r>
            <w:r>
              <w:rPr>
                <w:b/>
                <w:bCs/>
                <w:sz w:val="20"/>
                <w:lang w:val="ro-RO"/>
              </w:rPr>
              <w:t>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8F9F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943A1" w14:textId="77777777" w:rsidR="00F5326E" w:rsidRPr="00396332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4505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B76DF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C0B5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C9B3F7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2CA3EBF1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7DA31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A4EC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16+450</w:t>
            </w:r>
          </w:p>
          <w:p w14:paraId="2A6E403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1DF09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6356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Bonțida</w:t>
            </w:r>
          </w:p>
          <w:p w14:paraId="5E6CC30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(trecere la nivel)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1FBE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A3831" w14:textId="77777777" w:rsidR="00F5326E" w:rsidRPr="00396332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A972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492F9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7271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5B4300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4876DA27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F3D24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9579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1D03C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E773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Bonțida</w:t>
            </w:r>
          </w:p>
          <w:p w14:paraId="39F08EFD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(inclusiv linia 3 directă și sh. 2A, 4, 8, 9, 3, 1A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A4C1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6C3F6" w14:textId="77777777" w:rsidR="00F5326E" w:rsidRPr="00396332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87C8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15+280</w:t>
            </w:r>
          </w:p>
          <w:p w14:paraId="5C9DF77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AB74B" w14:textId="77777777" w:rsidR="00F5326E" w:rsidRPr="00396332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67AC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1612FE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1A7E3EF4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BD6F9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2C8E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21+500</w:t>
            </w:r>
          </w:p>
          <w:p w14:paraId="3D32137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1BC6F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6BFF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Bonțida -</w:t>
            </w:r>
          </w:p>
          <w:p w14:paraId="4740730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9A1C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FCE51" w14:textId="77777777" w:rsidR="00F5326E" w:rsidRPr="00396332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AEBC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21+500</w:t>
            </w:r>
          </w:p>
          <w:p w14:paraId="2EE39F1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AE382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6EE3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 (zonă pod km 21+537)</w:t>
            </w:r>
          </w:p>
        </w:tc>
      </w:tr>
      <w:tr w:rsidR="00F5326E" w14:paraId="0899D1AE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1D13B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4C64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22+190</w:t>
            </w:r>
          </w:p>
          <w:p w14:paraId="2237B01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22+240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C4152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2B923" w14:textId="77777777" w:rsidR="00F5326E" w:rsidRDefault="00F5326E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Bonțida -</w:t>
            </w:r>
          </w:p>
          <w:p w14:paraId="62553F17" w14:textId="77777777" w:rsidR="00F5326E" w:rsidRDefault="00F5326E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24B3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C7279" w14:textId="77777777" w:rsidR="00F5326E" w:rsidRPr="00396332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0383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A636A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498A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</w:t>
            </w:r>
          </w:p>
          <w:p w14:paraId="3D51DD0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(zonă pod km 22+212)</w:t>
            </w:r>
          </w:p>
        </w:tc>
      </w:tr>
      <w:tr w:rsidR="00F5326E" w14:paraId="6208D922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DBC28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809F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44FB5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2A51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  (inclusiv linia 3 directă Iclod și sch. 2A TDJ 8/10, sch. 3 și 1A St. Iclod.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4A1D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0EB26" w14:textId="77777777" w:rsidR="00F5326E" w:rsidRPr="00396332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A065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21+900</w:t>
            </w:r>
          </w:p>
          <w:p w14:paraId="1CB31DD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C84D8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10DB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1C6D737D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EE684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DFE6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605A5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35C5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Iclod linia 4 abătută</w:t>
            </w:r>
          </w:p>
          <w:p w14:paraId="7B394CF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(inclusiv sch. 7 și 10 în abatere)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9984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02630C9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6FD49" w14:textId="77777777" w:rsidR="00F5326E" w:rsidRPr="00396332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F99B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9A555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84DC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5360091C" w14:textId="77777777" w:rsidTr="00EB7918">
        <w:trPr>
          <w:cantSplit/>
          <w:trHeight w:val="65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436DD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980F6" w14:textId="77777777" w:rsidR="00F5326E" w:rsidRDefault="00F5326E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22+704</w:t>
            </w:r>
          </w:p>
          <w:p w14:paraId="75050FD4" w14:textId="77777777" w:rsidR="00F5326E" w:rsidRDefault="00F5326E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D31E3" w14:textId="77777777" w:rsidR="00F5326E" w:rsidRDefault="00F5326E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FA90E" w14:textId="77777777" w:rsidR="00F5326E" w:rsidRDefault="00F5326E" w:rsidP="00EB79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Iclod -</w:t>
            </w:r>
          </w:p>
          <w:p w14:paraId="29F564E4" w14:textId="77777777" w:rsidR="00F5326E" w:rsidRDefault="00F5326E" w:rsidP="00EB79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Gherla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C3A65" w14:textId="77777777" w:rsidR="00F5326E" w:rsidRDefault="00F5326E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91E0B" w14:textId="77777777" w:rsidR="00F5326E" w:rsidRPr="00396332" w:rsidRDefault="00F5326E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24E4F" w14:textId="77777777" w:rsidR="00F5326E" w:rsidRDefault="00F5326E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2FD06" w14:textId="77777777" w:rsidR="00F5326E" w:rsidRPr="00396332" w:rsidRDefault="00F5326E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19E3B" w14:textId="77777777" w:rsidR="00F5326E" w:rsidRDefault="00F5326E" w:rsidP="00EB79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</w:tc>
      </w:tr>
      <w:tr w:rsidR="00F5326E" w14:paraId="2FBBB982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A628C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35381" w14:textId="77777777" w:rsidR="00F5326E" w:rsidRDefault="00F5326E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24+820</w:t>
            </w:r>
          </w:p>
          <w:p w14:paraId="109729A6" w14:textId="77777777" w:rsidR="00F5326E" w:rsidRDefault="00F5326E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5781C" w14:textId="77777777" w:rsidR="00F5326E" w:rsidRDefault="00F5326E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D837E" w14:textId="77777777" w:rsidR="00F5326E" w:rsidRDefault="00F5326E" w:rsidP="00F9641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A50E3" w14:textId="77777777" w:rsidR="00F5326E" w:rsidRDefault="00F5326E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E05AE" w14:textId="77777777" w:rsidR="00F5326E" w:rsidRPr="00396332" w:rsidRDefault="00F5326E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CCFA9" w14:textId="77777777" w:rsidR="00F5326E" w:rsidRDefault="00F5326E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74C02" w14:textId="77777777" w:rsidR="00F5326E" w:rsidRDefault="00F5326E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B9263" w14:textId="77777777" w:rsidR="00F5326E" w:rsidRDefault="00F5326E" w:rsidP="00F9641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(zonă pod km 24+848)</w:t>
            </w:r>
          </w:p>
        </w:tc>
      </w:tr>
      <w:tr w:rsidR="00F5326E" w14:paraId="0350D221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87D07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15659" w14:textId="77777777" w:rsidR="00F5326E" w:rsidRDefault="00F5326E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A883E" w14:textId="77777777" w:rsidR="00F5326E" w:rsidRDefault="00F5326E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9B2A6" w14:textId="77777777" w:rsidR="00F5326E" w:rsidRDefault="00F5326E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77B85" w14:textId="77777777" w:rsidR="00F5326E" w:rsidRDefault="00F5326E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A88D6" w14:textId="77777777" w:rsidR="00F5326E" w:rsidRPr="00396332" w:rsidRDefault="00F5326E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06CAE" w14:textId="77777777" w:rsidR="00F5326E" w:rsidRDefault="00F5326E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25+790</w:t>
            </w:r>
          </w:p>
          <w:p w14:paraId="79B641A0" w14:textId="77777777" w:rsidR="00F5326E" w:rsidRDefault="00F5326E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25+840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07EF9" w14:textId="77777777" w:rsidR="00F5326E" w:rsidRPr="00396332" w:rsidRDefault="00F5326E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40D5F" w14:textId="77777777" w:rsidR="00F5326E" w:rsidRDefault="00F5326E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</w:t>
            </w:r>
          </w:p>
          <w:p w14:paraId="3251B31B" w14:textId="77777777" w:rsidR="00F5326E" w:rsidRDefault="00F5326E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(zonă pod km 25+811)</w:t>
            </w:r>
          </w:p>
        </w:tc>
      </w:tr>
      <w:tr w:rsidR="00F5326E" w14:paraId="0DFFE8C5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9DBC2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07BEA" w14:textId="77777777" w:rsidR="00F5326E" w:rsidRDefault="00F5326E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31+770</w:t>
            </w:r>
          </w:p>
          <w:p w14:paraId="64EEBA10" w14:textId="77777777" w:rsidR="00F5326E" w:rsidRDefault="00F5326E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4F3F8" w14:textId="77777777" w:rsidR="00F5326E" w:rsidRDefault="00F5326E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04A1B" w14:textId="77777777" w:rsidR="00F5326E" w:rsidRDefault="00F5326E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27337">
              <w:rPr>
                <w:b/>
                <w:bCs/>
                <w:sz w:val="20"/>
                <w:lang w:val="ro-RO"/>
              </w:rPr>
              <w:t xml:space="preserve">St. Gherla </w:t>
            </w:r>
          </w:p>
          <w:p w14:paraId="2957E5EC" w14:textId="77777777" w:rsidR="00F5326E" w:rsidRDefault="00F5326E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27337">
              <w:rPr>
                <w:b/>
                <w:bCs/>
                <w:sz w:val="20"/>
                <w:lang w:val="ro-RO"/>
              </w:rPr>
              <w:t>(peste secțiunea 034C și schimbătoarele 8, 10 până la vârful schimbătorului 12 din Stația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C48CE" w14:textId="77777777" w:rsidR="00F5326E" w:rsidRDefault="00F5326E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1D7E8" w14:textId="77777777" w:rsidR="00F5326E" w:rsidRPr="00396332" w:rsidRDefault="00F5326E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4CDA7" w14:textId="77777777" w:rsidR="00F5326E" w:rsidRDefault="00F5326E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24881" w14:textId="77777777" w:rsidR="00F5326E" w:rsidRDefault="00F5326E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41F42" w14:textId="77777777" w:rsidR="00F5326E" w:rsidRDefault="00F5326E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5326E" w14:paraId="3DC3CFF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1841E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62F5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3F307" w14:textId="77777777" w:rsidR="00F5326E" w:rsidRPr="005C35B0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F312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Gherla</w:t>
            </w:r>
          </w:p>
          <w:p w14:paraId="1DAC93C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F375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CEB58A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4DA28" w14:textId="77777777" w:rsidR="00F5326E" w:rsidRPr="00396332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20D8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D6AC0" w14:textId="77777777" w:rsidR="00F5326E" w:rsidRPr="00396332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533D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7CAE57E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E54C2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64D0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5C202" w14:textId="77777777" w:rsidR="00F5326E" w:rsidRPr="005C35B0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0B70C" w14:textId="77777777" w:rsidR="00F5326E" w:rsidRDefault="00F5326E" w:rsidP="00031B6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Gherla</w:t>
            </w:r>
          </w:p>
          <w:p w14:paraId="4B7B05A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3A2CA" w14:textId="77777777" w:rsidR="00F5326E" w:rsidRDefault="00F5326E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FD90D27" w14:textId="77777777" w:rsidR="00F5326E" w:rsidRDefault="00F5326E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04DA6EFB" w14:textId="77777777" w:rsidR="00F5326E" w:rsidRDefault="00F5326E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5 - 9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0568B" w14:textId="77777777" w:rsidR="00F5326E" w:rsidRPr="00396332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4F7A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D7D64" w14:textId="77777777" w:rsidR="00F5326E" w:rsidRPr="00396332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00FE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5FBE0A7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EE3A1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F5FA6" w14:textId="77777777" w:rsidR="00F5326E" w:rsidRDefault="00F5326E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513B5" w14:textId="77777777" w:rsidR="00F5326E" w:rsidRPr="005C35B0" w:rsidRDefault="00F5326E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1EDA1" w14:textId="77777777" w:rsidR="00F5326E" w:rsidRDefault="00F5326E" w:rsidP="00006E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3E5B67">
              <w:rPr>
                <w:b/>
                <w:bCs/>
                <w:sz w:val="20"/>
                <w:lang w:val="ro-RO"/>
              </w:rPr>
              <w:t>Gherla-Dej Calatori (inclusiv linia 4 directa Gherla si schimbatoarele 4, 14, 18, 7, 5, 3 din st.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62263" w14:textId="77777777" w:rsidR="00F5326E" w:rsidRDefault="00F5326E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21532" w14:textId="77777777" w:rsidR="00F5326E" w:rsidRDefault="00F5326E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3E1D9" w14:textId="77777777" w:rsidR="00F5326E" w:rsidRDefault="00F5326E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31+750</w:t>
            </w:r>
          </w:p>
          <w:p w14:paraId="787C34FE" w14:textId="77777777" w:rsidR="00F5326E" w:rsidRDefault="00F5326E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9FB72" w14:textId="77777777" w:rsidR="00F5326E" w:rsidRPr="00396332" w:rsidRDefault="00F5326E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011F7" w14:textId="77777777" w:rsidR="00F5326E" w:rsidRDefault="00F5326E" w:rsidP="00006E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F5326E" w14:paraId="1D515CE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574D8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0399E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42+300</w:t>
            </w:r>
          </w:p>
          <w:p w14:paraId="382F3040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AD687" w14:textId="77777777" w:rsidR="00F5326E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4B344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DF059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A6C76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FB472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A617E" w14:textId="77777777" w:rsidR="00F5326E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ADDB8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8B87F23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</w:t>
            </w:r>
          </w:p>
          <w:p w14:paraId="18F22A66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(zonă pod km 42+327)</w:t>
            </w:r>
          </w:p>
        </w:tc>
      </w:tr>
      <w:tr w:rsidR="00F5326E" w14:paraId="5F9BC06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4E4B3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69360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44+985</w:t>
            </w:r>
          </w:p>
          <w:p w14:paraId="03709661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5CC2D" w14:textId="77777777" w:rsidR="00F5326E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69205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Dej Călători Cap X </w:t>
            </w:r>
            <w:r w:rsidRPr="00EF5BBB">
              <w:rPr>
                <w:b/>
                <w:bCs/>
                <w:sz w:val="20"/>
                <w:lang w:val="ro-RO"/>
              </w:rPr>
              <w:t xml:space="preserve">(zona TN km </w:t>
            </w:r>
            <w:r>
              <w:rPr>
                <w:b/>
                <w:bCs/>
                <w:sz w:val="20"/>
                <w:lang w:val="ro-RO"/>
              </w:rPr>
              <w:t>45</w:t>
            </w:r>
            <w:r w:rsidRPr="00EF5BBB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035</w:t>
            </w:r>
            <w:r w:rsidRPr="00EF5BBB">
              <w:rPr>
                <w:b/>
                <w:bCs/>
                <w:sz w:val="20"/>
                <w:lang w:val="ro-RO"/>
              </w:rPr>
              <w:t>)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CA216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2D86C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56414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D199F" w14:textId="77777777" w:rsidR="00F5326E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CD81B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50B5A80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3759624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142CD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C9753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637E0" w14:textId="77777777" w:rsidR="00F5326E" w:rsidRPr="005C35B0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A556F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Dej Călători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C3A9F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311C18D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</w:t>
            </w:r>
          </w:p>
          <w:p w14:paraId="2B3B0542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7-15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56FF3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46EE2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E9105" w14:textId="77777777" w:rsidR="00F5326E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E3A25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5326E" w14:paraId="6E5CD546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CFB09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78B06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D174E" w14:textId="77777777" w:rsidR="00F5326E" w:rsidRPr="005C35B0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3F908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</w:t>
            </w:r>
          </w:p>
          <w:p w14:paraId="68257EBF" w14:textId="77777777" w:rsidR="00F5326E" w:rsidRDefault="00F5326E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15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C533C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991E337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67439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57960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E1EB9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D5BF0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4EF58DA1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EC0BB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4D221" w14:textId="77777777" w:rsidR="00F5326E" w:rsidRDefault="00F5326E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DE9C5" w14:textId="77777777" w:rsidR="00F5326E" w:rsidRPr="005C35B0" w:rsidRDefault="00F5326E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E03BB" w14:textId="77777777" w:rsidR="00F5326E" w:rsidRDefault="00F5326E" w:rsidP="009273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 linia Dej – Ocna Dej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1FC9F" w14:textId="77777777" w:rsidR="00F5326E" w:rsidRDefault="00F5326E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1851184" w14:textId="77777777" w:rsidR="00F5326E" w:rsidRDefault="00F5326E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DBFCF" w14:textId="77777777" w:rsidR="00F5326E" w:rsidRPr="00396332" w:rsidRDefault="00F5326E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42D49" w14:textId="77777777" w:rsidR="00F5326E" w:rsidRDefault="00F5326E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A0F22" w14:textId="77777777" w:rsidR="00F5326E" w:rsidRPr="00396332" w:rsidRDefault="00F5326E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33503" w14:textId="77777777" w:rsidR="00F5326E" w:rsidRDefault="00F5326E" w:rsidP="009273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5FB8F340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74409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9F258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47+071</w:t>
            </w:r>
          </w:p>
          <w:p w14:paraId="02A31B73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47+510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0B975" w14:textId="77777777" w:rsidR="00F5326E" w:rsidRPr="005C35B0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79D91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B85537">
              <w:rPr>
                <w:b/>
                <w:bCs/>
                <w:sz w:val="20"/>
                <w:lang w:val="ro-RO"/>
              </w:rPr>
              <w:t>Dej Călători - 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488E9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52630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6ED96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5476B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1A8FD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2CCD8F1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57AB3FBC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(inclusiv zonă pod Km 47 + 488)</w:t>
            </w:r>
          </w:p>
        </w:tc>
      </w:tr>
      <w:tr w:rsidR="00F5326E" w14:paraId="0088A20B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8C3ED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14798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48+800</w:t>
            </w:r>
          </w:p>
          <w:p w14:paraId="34046CA9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94C17" w14:textId="77777777" w:rsidR="00F5326E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8C6C7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Dej Călători -</w:t>
            </w:r>
          </w:p>
          <w:p w14:paraId="2D6E9184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14AE6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31A25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EC6F2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31305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D903F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A3363CD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826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F5326E" w14:paraId="084B9764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D290F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CEC9B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DD894" w14:textId="77777777" w:rsidR="00F5326E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A74E3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Cășeiu – </w:t>
            </w:r>
          </w:p>
          <w:p w14:paraId="3803217A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80635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304A1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58B8D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52+889</w:t>
            </w:r>
          </w:p>
          <w:p w14:paraId="16D76BD4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0620E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E9C35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649FC7B1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B8DA6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60D99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  <w:p w14:paraId="4AF45676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5C955" w14:textId="77777777" w:rsidR="00F5326E" w:rsidRPr="005C35B0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97AE6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 -</w:t>
            </w:r>
          </w:p>
          <w:p w14:paraId="035CAC2A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57C3C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BCD62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2FC4C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5C554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FF990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495DF2E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526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F5326E" w14:paraId="21D81748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CC54A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9889E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ADBFB" w14:textId="77777777" w:rsidR="00F5326E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60A11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Gâlgău</w:t>
            </w:r>
          </w:p>
          <w:p w14:paraId="62FD1EDE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60BAF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AF4AB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91186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69+955</w:t>
            </w:r>
          </w:p>
          <w:p w14:paraId="07420D83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86+072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D072D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8FFBE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57309381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1F759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B1B80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74+000</w:t>
            </w:r>
          </w:p>
          <w:p w14:paraId="65DAD53D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379E7" w14:textId="77777777" w:rsidR="00F5326E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8463F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 -</w:t>
            </w:r>
          </w:p>
          <w:p w14:paraId="000BA2A0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A8F64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BE32B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6C90E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BEF29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2BFE7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708C9BF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0B947D5E" w14:textId="77777777">
        <w:trPr>
          <w:cantSplit/>
          <w:trHeight w:val="8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7A403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BF35D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77+425</w:t>
            </w:r>
          </w:p>
          <w:p w14:paraId="5733FC64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67EB8" w14:textId="77777777" w:rsidR="00F5326E" w:rsidRPr="005C35B0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80C04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 -</w:t>
            </w:r>
          </w:p>
          <w:p w14:paraId="7091F7FA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32A15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22FA2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A490D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11A1D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3B2B0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CCACFD8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77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450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F5326E" w14:paraId="2AA6039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A4834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0D08C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D8D03" w14:textId="77777777" w:rsidR="00F5326E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77333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Ileanda</w:t>
            </w:r>
          </w:p>
          <w:p w14:paraId="3B8B2D77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C0213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88D90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B8E0D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56029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70420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52341BB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461AA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39E3B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91+450</w:t>
            </w:r>
          </w:p>
          <w:p w14:paraId="3D5A37B8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91+500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8521A" w14:textId="77777777" w:rsidR="00F5326E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29B7E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 - Ră</w:t>
            </w:r>
            <w:r>
              <w:rPr>
                <w:b/>
                <w:bCs/>
                <w:sz w:val="20"/>
                <w:lang w:val="en-US"/>
              </w:rPr>
              <w:t>stoci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407C3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ABF9F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6134C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F30F6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62BD9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E74E8"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4DCD25E8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E74E8">
              <w:rPr>
                <w:b/>
                <w:bCs/>
                <w:i/>
                <w:iCs/>
                <w:sz w:val="20"/>
                <w:lang w:val="ro-RO"/>
              </w:rPr>
              <w:t>Fără inductori.                              (zona pod km 91+469)</w:t>
            </w:r>
          </w:p>
        </w:tc>
      </w:tr>
      <w:tr w:rsidR="00F5326E" w14:paraId="1567E5B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7D435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4CCD9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93+360</w:t>
            </w:r>
          </w:p>
          <w:p w14:paraId="31A36146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93+410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775FF" w14:textId="77777777" w:rsidR="00F5326E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6A0FC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St. Ră</w:t>
            </w:r>
            <w:r>
              <w:rPr>
                <w:b/>
                <w:bCs/>
                <w:sz w:val="20"/>
                <w:lang w:val="en-US"/>
              </w:rPr>
              <w:t xml:space="preserve">stoci </w:t>
            </w:r>
          </w:p>
          <w:p w14:paraId="53EACC39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(Pod provizoriu 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97707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83CF6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74EC2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53474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A2706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1E2F5AE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3D9AB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26690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95+002</w:t>
            </w:r>
          </w:p>
          <w:p w14:paraId="77C57C4C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E7594" w14:textId="77777777" w:rsidR="00F5326E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1A646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  <w:lang w:val="ro-RO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4C0D8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6EA39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458B0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B1275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FE707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44EA6D3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862B7BC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95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041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F5326E" w14:paraId="36D8544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FEF58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DD41D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98+590</w:t>
            </w:r>
          </w:p>
          <w:p w14:paraId="0BCF51E0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98+640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4C33C" w14:textId="77777777" w:rsidR="00F5326E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2ABDE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  <w:lang w:val="ro-RO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819AC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DB3E7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B6549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9561E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9AA5E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BE9C086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18BAF7F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98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+6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14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F5326E" w14:paraId="37AB61D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724E1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E9ED6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105+320</w:t>
            </w:r>
          </w:p>
          <w:p w14:paraId="07E03C15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105+370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D97EB" w14:textId="77777777" w:rsidR="00F5326E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9E53E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Cuciulat </w:t>
            </w:r>
          </w:p>
          <w:p w14:paraId="448C5151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(pod km 105+343</w:t>
            </w:r>
          </w:p>
          <w:p w14:paraId="56186971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1E5CD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9A377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0FCB3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B369E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B3233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E11B075" w14:textId="77777777" w:rsidR="00F5326E" w:rsidRDefault="00F5326E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0101811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5D105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08B13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44513" w14:textId="77777777" w:rsidR="00F5326E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AB655" w14:textId="77777777" w:rsidR="00F5326E" w:rsidRDefault="00F5326E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Cuciulat </w:t>
            </w:r>
          </w:p>
          <w:p w14:paraId="1F3198D9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178A0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53D6A04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8F7C5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5EBA7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E2A28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3F4C2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327E4A23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2BF5A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3B1AC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111+200</w:t>
            </w:r>
          </w:p>
          <w:p w14:paraId="3533C786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A2C12" w14:textId="77777777" w:rsidR="00F5326E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97C34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Băbuțeni -</w:t>
            </w:r>
          </w:p>
          <w:p w14:paraId="311EA7ED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D06C5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9549B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FC27C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4E0CB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0AC1B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F2751E9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793FE65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EE92C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40943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111+700</w:t>
            </w:r>
          </w:p>
          <w:p w14:paraId="3F9425BC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111+920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86155" w14:textId="77777777" w:rsidR="00F5326E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AD105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Băbuțeni – </w:t>
            </w:r>
          </w:p>
          <w:p w14:paraId="5571902C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4BC6F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D96A3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8BA6B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459A0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F1A89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5EA0656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E01E1CB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111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810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F5326E" w14:paraId="06B7F58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456EC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761F1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113+820</w:t>
            </w:r>
          </w:p>
          <w:p w14:paraId="04B53BF6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A04F0" w14:textId="77777777" w:rsidR="00F5326E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C4A58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Băbuțeni -</w:t>
            </w:r>
          </w:p>
          <w:p w14:paraId="2A2D0609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D489C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74B22" w14:textId="77777777" w:rsidR="00F5326E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A359C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78ED7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FC0E5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113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844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F5326E" w14:paraId="6700017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2D179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AE6D9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6EF26" w14:textId="77777777" w:rsidR="00F5326E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12FE3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70251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091A7" w14:textId="77777777" w:rsidR="00F5326E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07E4D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A0027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4AA23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 Nesemnalizată pe teren.</w:t>
            </w:r>
          </w:p>
        </w:tc>
      </w:tr>
      <w:tr w:rsidR="00F5326E" w14:paraId="0B90A75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4284B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A695C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116+200</w:t>
            </w:r>
          </w:p>
          <w:p w14:paraId="1338DD65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116+250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21F9F" w14:textId="77777777" w:rsidR="00F5326E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3C585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Surduc Sălaj</w:t>
            </w:r>
          </w:p>
          <w:p w14:paraId="564D3FFA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(pod km 116+224 </w:t>
            </w:r>
          </w:p>
          <w:p w14:paraId="6C9C50A7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F1A04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5F553" w14:textId="77777777" w:rsidR="00F5326E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1643D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F785D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95989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ADC96C4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1F660F4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F4DD4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98679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118+500</w:t>
            </w:r>
          </w:p>
          <w:p w14:paraId="4C789C3C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118+560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E8030" w14:textId="77777777" w:rsidR="00F5326E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89BD6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 -</w:t>
            </w:r>
          </w:p>
          <w:p w14:paraId="475F37E2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FBC75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DA8CC" w14:textId="77777777" w:rsidR="00F5326E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18135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6CC0F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F3463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039AB1B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532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F5326E" w14:paraId="76138F9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5539D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57DAF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119+700</w:t>
            </w:r>
          </w:p>
          <w:p w14:paraId="17F37FA3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45A9E" w14:textId="77777777" w:rsidR="00F5326E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54766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 -</w:t>
            </w:r>
          </w:p>
          <w:p w14:paraId="1850F264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Jibou </w:t>
            </w:r>
          </w:p>
          <w:p w14:paraId="746FB41A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(inclusiv tabier metalic Cap X  St. Jibou)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D381C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E9551" w14:textId="77777777" w:rsidR="00F5326E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303BE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35629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D16F9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3170B27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57677C9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86513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A8636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B8635" w14:textId="77777777" w:rsidR="00F5326E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868C2" w14:textId="77777777" w:rsidR="00F5326E" w:rsidRDefault="00F5326E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52C7BB95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42C8D" w14:textId="77777777" w:rsidR="00F5326E" w:rsidRDefault="00F5326E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ADE0CDE" w14:textId="77777777" w:rsidR="00F5326E" w:rsidRDefault="00F5326E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06CDA" w14:textId="77777777" w:rsidR="00F5326E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CB69E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6B9EB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74323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05AC303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395C2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4F257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1DCA8" w14:textId="77777777" w:rsidR="00F5326E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AE5D6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540FFD2F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0E7FE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 </w:t>
            </w:r>
          </w:p>
          <w:p w14:paraId="7A80AEAC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35B9ED8D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3/7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B17CF" w14:textId="77777777" w:rsidR="00F5326E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D3505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7CBF9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8CA0E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611C08F6" w14:textId="77777777">
        <w:trPr>
          <w:cantSplit/>
          <w:trHeight w:val="39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25924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28587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988DF" w14:textId="77777777" w:rsidR="00F5326E" w:rsidRPr="005C35B0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4C487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7EA44FFF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1 - 4 </w:t>
            </w:r>
          </w:p>
          <w:p w14:paraId="009DEB7E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FEC02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BEDDB27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D1E9E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C56C3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935A2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B4392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5049CFD3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0A5CE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57A8C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B14DD" w14:textId="77777777" w:rsidR="00F5326E" w:rsidRPr="005C35B0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C517A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EA471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744D6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8B205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21FFD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21343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9 şi 10 abătute.</w:t>
            </w:r>
          </w:p>
        </w:tc>
      </w:tr>
      <w:tr w:rsidR="00F5326E" w14:paraId="74D3CBC8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6AD5D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5AF37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122+835</w:t>
            </w:r>
          </w:p>
          <w:p w14:paraId="79BF9011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132+151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6DA21" w14:textId="77777777" w:rsidR="00F5326E" w:rsidRPr="005C35B0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B0ADE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Jibou</w:t>
            </w:r>
          </w:p>
          <w:p w14:paraId="7E0CA92E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Someș Odorhei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3554D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C5419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316DA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085E3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CFD08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6DD387F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C3DBA7A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727E037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FD18E98" w14:textId="77777777" w:rsidR="00F5326E" w:rsidRPr="005C35B0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5585DA6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Ulmeni Sălaj</w:t>
            </w:r>
          </w:p>
          <w:p w14:paraId="4A0D69AB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F9BA015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059331A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90A2E75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6A51952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6C917F6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BA9028D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3A902A5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38656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58441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169+000</w:t>
            </w:r>
          </w:p>
          <w:p w14:paraId="1B7FAADA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A1CC7" w14:textId="77777777" w:rsidR="00F5326E" w:rsidRPr="005C35B0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EBEE1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27ADAD9C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9F46A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26FEF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CED1A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0F103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ACF83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0A7C31C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Cu inductori de 2000 Hz </w:t>
            </w:r>
          </w:p>
          <w:p w14:paraId="5EF4DFF0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paleta de 70 / 375 </w:t>
            </w:r>
          </w:p>
          <w:p w14:paraId="733FE110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km 16</w:t>
            </w:r>
            <w:r w:rsidRPr="0094672B">
              <w:rPr>
                <w:b/>
                <w:bCs/>
                <w:i/>
                <w:iCs/>
                <w:sz w:val="20"/>
                <w:lang w:val="ro-RO"/>
              </w:rPr>
              <w:t xml:space="preserve">8+625 </w:t>
            </w:r>
          </w:p>
          <w:p w14:paraId="74AA0BB6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4672B">
              <w:rPr>
                <w:b/>
                <w:bCs/>
                <w:i/>
                <w:iCs/>
                <w:sz w:val="20"/>
                <w:lang w:val="ro-RO"/>
              </w:rPr>
              <w:t>dinspre</w:t>
            </w:r>
            <w:r w:rsidRPr="0094672B">
              <w:rPr>
                <w:b/>
                <w:bCs/>
                <w:i/>
                <w:sz w:val="20"/>
                <w:lang w:val="ro-RO"/>
              </w:rPr>
              <w:t xml:space="preserve"> Satulung pe Someş.</w:t>
            </w:r>
          </w:p>
        </w:tc>
      </w:tr>
      <w:tr w:rsidR="00F5326E" w14:paraId="2D1001FE" w14:textId="77777777">
        <w:trPr>
          <w:cantSplit/>
          <w:trHeight w:val="289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55B18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47B7E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172+530</w:t>
            </w:r>
          </w:p>
          <w:p w14:paraId="76B24718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172+680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E5802" w14:textId="77777777" w:rsidR="00F5326E" w:rsidRPr="005C35B0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31AF8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2B0E788F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3BEF8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212B4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4385D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331BC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7CCFF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6660B7DA" w14:textId="77777777">
        <w:trPr>
          <w:cantSplit/>
          <w:trHeight w:val="289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93F52" w14:textId="77777777" w:rsidR="00F5326E" w:rsidRDefault="00F5326E" w:rsidP="00F5326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F02A7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175+445</w:t>
            </w:r>
          </w:p>
          <w:p w14:paraId="6CC5C703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175+495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0B227" w14:textId="77777777" w:rsidR="00F5326E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F69F1" w14:textId="77777777" w:rsidR="00F5326E" w:rsidRDefault="00F5326E" w:rsidP="006832C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5D40326B" w14:textId="77777777" w:rsidR="00F5326E" w:rsidRDefault="00F5326E" w:rsidP="006832C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B13FB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A473F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C052C" w14:textId="77777777" w:rsidR="00F5326E" w:rsidRDefault="00F5326E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F25D3" w14:textId="77777777" w:rsidR="00F5326E" w:rsidRPr="00396332" w:rsidRDefault="00F5326E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AFC60" w14:textId="77777777" w:rsidR="00F5326E" w:rsidRDefault="00F5326E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</w:tbl>
    <w:p w14:paraId="277A2341" w14:textId="77777777" w:rsidR="00F5326E" w:rsidRDefault="00F5326E">
      <w:pPr>
        <w:spacing w:before="40" w:after="40" w:line="192" w:lineRule="auto"/>
        <w:ind w:right="57"/>
        <w:rPr>
          <w:sz w:val="20"/>
          <w:lang w:val="ro-RO"/>
        </w:rPr>
      </w:pPr>
    </w:p>
    <w:p w14:paraId="44724D74" w14:textId="77777777" w:rsidR="00F5326E" w:rsidRDefault="00F5326E" w:rsidP="0002281B">
      <w:pPr>
        <w:pStyle w:val="Heading1"/>
        <w:spacing w:line="360" w:lineRule="auto"/>
      </w:pPr>
      <w:r>
        <w:t>LINIA 416</w:t>
      </w:r>
    </w:p>
    <w:p w14:paraId="70122A0A" w14:textId="77777777" w:rsidR="00F5326E" w:rsidRDefault="00F5326E" w:rsidP="00116541">
      <w:pPr>
        <w:pStyle w:val="Heading1"/>
        <w:spacing w:line="360" w:lineRule="auto"/>
        <w:rPr>
          <w:b w:val="0"/>
          <w:bCs w:val="0"/>
          <w:sz w:val="8"/>
        </w:rPr>
      </w:pPr>
      <w:r>
        <w:t>DEJ CĂLĂTORI - DEJ TRIAJ -  BECLEAN PE SOMEŞ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F5326E" w14:paraId="1286F9B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3A5BE" w14:textId="77777777" w:rsidR="00F5326E" w:rsidRDefault="00F5326E" w:rsidP="00F5326E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A10E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79EE6" w14:textId="77777777" w:rsidR="00F5326E" w:rsidRPr="00C4423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7B8B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</w:t>
            </w:r>
          </w:p>
          <w:p w14:paraId="70672D0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1Th, 2Th, </w:t>
            </w:r>
          </w:p>
          <w:p w14:paraId="41378E35" w14:textId="77777777" w:rsidR="00F5326E" w:rsidRDefault="00F5326E">
            <w:pPr>
              <w:spacing w:before="40" w:after="40" w:line="360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75C4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17CAFA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C07B8" w14:textId="77777777" w:rsidR="00F5326E" w:rsidRPr="00C4423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0D41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563AD" w14:textId="77777777" w:rsidR="00F5326E" w:rsidRPr="00C4423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DBE3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44BE18A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6514B" w14:textId="77777777" w:rsidR="00F5326E" w:rsidRDefault="00F5326E" w:rsidP="00F5326E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9A17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3DEF7" w14:textId="77777777" w:rsidR="00F5326E" w:rsidRPr="00C4423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DA54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048ACF9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B, </w:t>
            </w:r>
          </w:p>
          <w:p w14:paraId="5C4AA740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2B - 26B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F227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toate liniile</w:t>
            </w:r>
          </w:p>
          <w:p w14:paraId="74D9C50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2B-26B</w:t>
            </w:r>
          </w:p>
          <w:p w14:paraId="6168BEA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0A66617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14B4C09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1B-85B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CE520" w14:textId="77777777" w:rsidR="00F5326E" w:rsidRPr="00C4423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EE40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EAD7E" w14:textId="77777777" w:rsidR="00F5326E" w:rsidRPr="00C4423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2A98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35A77FA9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38CB7" w14:textId="77777777" w:rsidR="00F5326E" w:rsidRDefault="00F5326E" w:rsidP="00F5326E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A131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BEFB7" w14:textId="77777777" w:rsidR="00F5326E" w:rsidRPr="00C4423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8117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0CF25E0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A+D, </w:t>
            </w:r>
          </w:p>
          <w:p w14:paraId="490E89B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1A - 10A şi </w:t>
            </w:r>
          </w:p>
          <w:p w14:paraId="4DC6E4E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1D - 4D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8A2E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toate liniile </w:t>
            </w:r>
          </w:p>
          <w:p w14:paraId="179E2CB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1A-10A,</w:t>
            </w:r>
          </w:p>
          <w:p w14:paraId="2A27510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1D - 4D</w:t>
            </w:r>
          </w:p>
          <w:p w14:paraId="415CA23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19C7A03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1A5A83C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1A-55A</w:t>
            </w:r>
          </w:p>
          <w:p w14:paraId="1D7F01D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2C75D7E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8A-40A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8104F" w14:textId="77777777" w:rsidR="00F5326E" w:rsidRPr="00C4423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66F4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8DD8E" w14:textId="77777777" w:rsidR="00F5326E" w:rsidRPr="00C4423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8385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1D0854C8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9467D" w14:textId="77777777" w:rsidR="00F5326E" w:rsidRDefault="00F5326E" w:rsidP="00F5326E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2304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1+100</w:t>
            </w:r>
          </w:p>
          <w:p w14:paraId="56B3123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DF26A" w14:textId="77777777" w:rsidR="00F5326E" w:rsidRPr="00C4423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995B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086191">
              <w:rPr>
                <w:b/>
                <w:bCs/>
                <w:sz w:val="20"/>
                <w:lang w:val="ro-RO"/>
              </w:rPr>
              <w:t xml:space="preserve"> Linia 1C din St. Dej Triaj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(inclusiv peste schimbătoarele 19T,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35T,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37T,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45T,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47T,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49T, 6A,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 xml:space="preserve">4A din </w:t>
            </w:r>
          </w:p>
          <w:p w14:paraId="0F5152B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086191">
              <w:rPr>
                <w:b/>
                <w:bCs/>
                <w:sz w:val="20"/>
                <w:lang w:val="ro-RO"/>
              </w:rPr>
              <w:t>Stația Dej Triaj)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F0A0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07653" w14:textId="77777777" w:rsidR="00F5326E" w:rsidRPr="00C4423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8287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44C2C" w14:textId="77777777" w:rsidR="00F5326E" w:rsidRPr="00C4423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AF4A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5326E" w14:paraId="4AD5EE6C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93347" w14:textId="77777777" w:rsidR="00F5326E" w:rsidRDefault="00F5326E" w:rsidP="00F5326E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1149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FD0FB" w14:textId="77777777" w:rsidR="00F5326E" w:rsidRPr="00C4423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0E4D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6B787DD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 3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FE07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vârf sch. </w:t>
            </w:r>
          </w:p>
          <w:p w14:paraId="2CD2325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25T</w:t>
            </w:r>
          </w:p>
          <w:p w14:paraId="16E1B43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vârf</w:t>
            </w:r>
          </w:p>
          <w:p w14:paraId="6BCB1A1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69B5A19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56D7B" w14:textId="77777777" w:rsidR="00F5326E" w:rsidRPr="00C4423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5EE0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9ADE8" w14:textId="77777777" w:rsidR="00F5326E" w:rsidRPr="00C4423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16092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B828FD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1C, 3C spre Grupa A, între sch. 25 T - 31 T - 33 T - 43 T - 51 T - 9A.</w:t>
            </w:r>
          </w:p>
        </w:tc>
      </w:tr>
      <w:tr w:rsidR="00F5326E" w14:paraId="047C2904" w14:textId="77777777">
        <w:trPr>
          <w:cantSplit/>
          <w:trHeight w:val="6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8769C" w14:textId="77777777" w:rsidR="00F5326E" w:rsidRDefault="00F5326E" w:rsidP="00F5326E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AFC3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99C26" w14:textId="77777777" w:rsidR="00F5326E" w:rsidRPr="00C4423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8280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Dej Triaj - Reteag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5A18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2052B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D0FA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7+600</w:t>
            </w:r>
          </w:p>
          <w:p w14:paraId="4B0E22A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44837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3673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518E3B6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E251E" w14:textId="77777777" w:rsidR="00F5326E" w:rsidRDefault="00F5326E" w:rsidP="00F5326E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2BF4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FBB70" w14:textId="77777777" w:rsidR="00F5326E" w:rsidRPr="00C4423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6929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Reteag</w:t>
            </w:r>
          </w:p>
          <w:p w14:paraId="3A81F7E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0455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11403A">
              <w:rPr>
                <w:b/>
                <w:bCs/>
                <w:sz w:val="20"/>
                <w:lang w:val="ro-RO"/>
              </w:rPr>
              <w:t>de la calcai sch. R10 pana la km 12+300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0EE14" w14:textId="77777777" w:rsidR="00F5326E" w:rsidRPr="00C4423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A361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97BAC" w14:textId="77777777" w:rsidR="00F5326E" w:rsidRPr="00C4423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A709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1403A">
              <w:rPr>
                <w:b/>
                <w:bCs/>
                <w:i/>
                <w:iCs/>
                <w:sz w:val="20"/>
                <w:lang w:val="ro-RO"/>
              </w:rPr>
              <w:t>Linie inchisa intre km 12+300 pana la varf R9</w:t>
            </w:r>
          </w:p>
        </w:tc>
      </w:tr>
      <w:tr w:rsidR="00F5326E" w14:paraId="744CAAD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9C37F" w14:textId="77777777" w:rsidR="00F5326E" w:rsidRDefault="00F5326E" w:rsidP="00F5326E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DBA4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12+700</w:t>
            </w:r>
          </w:p>
          <w:p w14:paraId="677EFE4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E634F" w14:textId="77777777" w:rsidR="00F5326E" w:rsidRPr="00C4423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47BE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33612" w14:textId="77777777" w:rsidR="00F5326E" w:rsidRPr="0011403A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E3DDC" w14:textId="77777777" w:rsidR="00F5326E" w:rsidRPr="00C4423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7FB4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FFB9C" w14:textId="77777777" w:rsidR="00F5326E" w:rsidRPr="00C4423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44C36" w14:textId="77777777" w:rsidR="00F5326E" w:rsidRPr="0011403A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1F93FD5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2608E" w14:textId="77777777" w:rsidR="00F5326E" w:rsidRDefault="00F5326E" w:rsidP="00F5326E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F03D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28021" w14:textId="77777777" w:rsidR="00F5326E" w:rsidRPr="00C4423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A60F5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6714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51F5E" w14:textId="77777777" w:rsidR="00F5326E" w:rsidRPr="00C4423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119D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13+000</w:t>
            </w:r>
          </w:p>
          <w:p w14:paraId="19E81C8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A2F77" w14:textId="77777777" w:rsidR="00F5326E" w:rsidRPr="00C4423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BE7A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3493794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BBBFE" w14:textId="77777777" w:rsidR="00F5326E" w:rsidRDefault="00F5326E" w:rsidP="00F5326E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7C5A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24+070</w:t>
            </w:r>
          </w:p>
          <w:p w14:paraId="0E05A0D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7E213" w14:textId="77777777" w:rsidR="00F5326E" w:rsidRPr="00C4423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8AC7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69EC7E6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6 / 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B4D2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CA3EC" w14:textId="77777777" w:rsidR="00F5326E" w:rsidRPr="00C4423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94FC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66439" w14:textId="77777777" w:rsidR="00F5326E" w:rsidRPr="00C4423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FE43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4949C8D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0B4CC" w14:textId="77777777" w:rsidR="00F5326E" w:rsidRDefault="00F5326E" w:rsidP="00F5326E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4B05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D6587" w14:textId="77777777" w:rsidR="00F5326E" w:rsidRPr="00C4423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CABC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7B77EDC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8 /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9D35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EA287" w14:textId="77777777" w:rsidR="00F5326E" w:rsidRPr="00C4423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DE5A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24+070</w:t>
            </w:r>
          </w:p>
          <w:p w14:paraId="3AB095A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B15C5" w14:textId="77777777" w:rsidR="00F5326E" w:rsidRPr="00C4423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EED1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11735E2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9EEBE" w14:textId="77777777" w:rsidR="00F5326E" w:rsidRDefault="00F5326E" w:rsidP="00F5326E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8A95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46E67" w14:textId="77777777" w:rsidR="00F5326E" w:rsidRPr="00C4423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C476D" w14:textId="77777777" w:rsidR="00F5326E" w:rsidRDefault="00F5326E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19DCEA8E" w14:textId="77777777" w:rsidR="00F5326E" w:rsidRDefault="00F5326E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F07C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07A2DF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334CD" w14:textId="77777777" w:rsidR="00F5326E" w:rsidRPr="00C4423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D79E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AB1FE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B28A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2F486B7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066C0" w14:textId="77777777" w:rsidR="00F5326E" w:rsidRDefault="00F5326E" w:rsidP="00F5326E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2800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25+030</w:t>
            </w:r>
          </w:p>
          <w:p w14:paraId="4B169A2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4D5E9" w14:textId="77777777" w:rsidR="00F5326E" w:rsidRPr="00C4423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F1C4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2F5C47A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5 /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4A6B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B4E15" w14:textId="77777777" w:rsidR="00F5326E" w:rsidRPr="00C4423F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F528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EAA4F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896A7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43DBBA5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FBC87" w14:textId="77777777" w:rsidR="00F5326E" w:rsidRDefault="00F5326E" w:rsidP="00F5326E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04A07" w14:textId="77777777" w:rsidR="00F5326E" w:rsidRDefault="00F5326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4D739" w14:textId="77777777" w:rsidR="00F5326E" w:rsidRDefault="00F5326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14FBF" w14:textId="77777777" w:rsidR="00F5326E" w:rsidRDefault="00F5326E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743D020A" w14:textId="77777777" w:rsidR="00F5326E" w:rsidRDefault="00F5326E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4278D" w14:textId="77777777" w:rsidR="00F5326E" w:rsidRDefault="00F5326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E380B" w14:textId="77777777" w:rsidR="00F5326E" w:rsidRPr="00C4423F" w:rsidRDefault="00F5326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8E672" w14:textId="77777777" w:rsidR="00F5326E" w:rsidRDefault="00F5326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D8533" w14:textId="77777777" w:rsidR="00F5326E" w:rsidRDefault="00F5326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BAA93" w14:textId="77777777" w:rsidR="00F5326E" w:rsidRDefault="00F5326E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circulația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în abatere la liniile 5 - 12</w:t>
            </w:r>
          </w:p>
        </w:tc>
      </w:tr>
      <w:tr w:rsidR="00F5326E" w14:paraId="4315010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7AB70" w14:textId="77777777" w:rsidR="00F5326E" w:rsidRDefault="00F5326E" w:rsidP="00F5326E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8C4BF" w14:textId="77777777" w:rsidR="00F5326E" w:rsidRDefault="00F5326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0C428" w14:textId="77777777" w:rsidR="00F5326E" w:rsidRPr="00C4423F" w:rsidRDefault="00F5326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1F43E" w14:textId="77777777" w:rsidR="00F5326E" w:rsidRDefault="00F5326E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4F63D3D3" w14:textId="77777777" w:rsidR="00F5326E" w:rsidRDefault="00F5326E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235AC" w14:textId="77777777" w:rsidR="00F5326E" w:rsidRDefault="00F5326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28 la călcâi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1D02B" w14:textId="77777777" w:rsidR="00F5326E" w:rsidRPr="00C4423F" w:rsidRDefault="00F5326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BBC70" w14:textId="77777777" w:rsidR="00F5326E" w:rsidRDefault="00F5326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90514" w14:textId="77777777" w:rsidR="00F5326E" w:rsidRDefault="00F5326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4BBCA" w14:textId="77777777" w:rsidR="00F5326E" w:rsidRDefault="00F5326E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0295EAF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58925" w14:textId="77777777" w:rsidR="00F5326E" w:rsidRDefault="00F5326E" w:rsidP="00F5326E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AFFDE" w14:textId="77777777" w:rsidR="00F5326E" w:rsidRDefault="00F5326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6E707" w14:textId="77777777" w:rsidR="00F5326E" w:rsidRPr="00C4423F" w:rsidRDefault="00F5326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9C94B" w14:textId="77777777" w:rsidR="00F5326E" w:rsidRDefault="00F5326E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Năsăud</w:t>
            </w:r>
          </w:p>
          <w:p w14:paraId="4BBBFC3D" w14:textId="77777777" w:rsidR="00F5326E" w:rsidRDefault="00F5326E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8A0A2" w14:textId="77777777" w:rsidR="00F5326E" w:rsidRDefault="00F5326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7CC70C9D" w14:textId="77777777" w:rsidR="00F5326E" w:rsidRDefault="00F5326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BD1DA" w14:textId="77777777" w:rsidR="00F5326E" w:rsidRPr="00C4423F" w:rsidRDefault="00F5326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E8AE9" w14:textId="77777777" w:rsidR="00F5326E" w:rsidRDefault="00F5326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3EA15" w14:textId="77777777" w:rsidR="00F5326E" w:rsidRPr="00C4423F" w:rsidRDefault="00F5326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7EE83" w14:textId="77777777" w:rsidR="00F5326E" w:rsidRDefault="00F5326E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– ieşiri la liniile 1 şi 2.</w:t>
            </w:r>
          </w:p>
        </w:tc>
      </w:tr>
      <w:tr w:rsidR="00F5326E" w14:paraId="598532D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4A5C1" w14:textId="77777777" w:rsidR="00F5326E" w:rsidRDefault="00F5326E" w:rsidP="00F5326E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7BFA5" w14:textId="77777777" w:rsidR="00F5326E" w:rsidRDefault="00F5326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30+150</w:t>
            </w:r>
          </w:p>
          <w:p w14:paraId="11C00851" w14:textId="77777777" w:rsidR="00F5326E" w:rsidRDefault="00F5326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BCA12" w14:textId="77777777" w:rsidR="00F5326E" w:rsidRPr="00C4423F" w:rsidRDefault="00F5326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3C252" w14:textId="77777777" w:rsidR="00F5326E" w:rsidRDefault="00F5326E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Rebrișoara - </w:t>
            </w:r>
          </w:p>
          <w:p w14:paraId="72529CF3" w14:textId="77777777" w:rsidR="00F5326E" w:rsidRDefault="00F5326E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C1C52" w14:textId="77777777" w:rsidR="00F5326E" w:rsidRDefault="00F5326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77457" w14:textId="77777777" w:rsidR="00F5326E" w:rsidRPr="00C4423F" w:rsidRDefault="00F5326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725CA" w14:textId="77777777" w:rsidR="00F5326E" w:rsidRDefault="00F5326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19DB7" w14:textId="77777777" w:rsidR="00F5326E" w:rsidRPr="00C4423F" w:rsidRDefault="00F5326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C152C" w14:textId="77777777" w:rsidR="00F5326E" w:rsidRDefault="00F5326E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25E97E0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B7A1A" w14:textId="77777777" w:rsidR="00F5326E" w:rsidRDefault="00F5326E" w:rsidP="00F5326E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83326" w14:textId="77777777" w:rsidR="00F5326E" w:rsidRDefault="00F5326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39+000</w:t>
            </w:r>
          </w:p>
          <w:p w14:paraId="331F34BD" w14:textId="77777777" w:rsidR="00F5326E" w:rsidRDefault="00F5326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6FAEB" w14:textId="77777777" w:rsidR="00F5326E" w:rsidRDefault="00F5326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4F56C" w14:textId="77777777" w:rsidR="00F5326E" w:rsidRDefault="00F5326E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Feldru - Ilva Mică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7E0DC" w14:textId="77777777" w:rsidR="00F5326E" w:rsidRDefault="00F5326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A53B4" w14:textId="77777777" w:rsidR="00F5326E" w:rsidRPr="00C4423F" w:rsidRDefault="00F5326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9FCED" w14:textId="77777777" w:rsidR="00F5326E" w:rsidRDefault="00F5326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8F673" w14:textId="77777777" w:rsidR="00F5326E" w:rsidRPr="00C4423F" w:rsidRDefault="00F5326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37843" w14:textId="77777777" w:rsidR="00F5326E" w:rsidRDefault="00F5326E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744D80E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59F27" w14:textId="77777777" w:rsidR="00F5326E" w:rsidRDefault="00F5326E" w:rsidP="00F5326E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75A42" w14:textId="77777777" w:rsidR="00F5326E" w:rsidRDefault="00F5326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E6D91" w14:textId="77777777" w:rsidR="00F5326E" w:rsidRDefault="00F5326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E3A7B" w14:textId="77777777" w:rsidR="00F5326E" w:rsidRDefault="00F5326E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14F63C41" w14:textId="77777777" w:rsidR="00F5326E" w:rsidRDefault="00F5326E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24C99" w14:textId="77777777" w:rsidR="00F5326E" w:rsidRDefault="00F5326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75A50">
              <w:rPr>
                <w:b/>
                <w:bCs/>
                <w:sz w:val="20"/>
                <w:lang w:val="ro-RO"/>
              </w:rPr>
              <w:t>c</w:t>
            </w:r>
            <w:r>
              <w:rPr>
                <w:b/>
                <w:bCs/>
                <w:sz w:val="20"/>
                <w:lang w:val="ro-RO"/>
              </w:rPr>
              <w:t>ă</w:t>
            </w:r>
            <w:r w:rsidRPr="00575A50">
              <w:rPr>
                <w:b/>
                <w:bCs/>
                <w:sz w:val="20"/>
                <w:lang w:val="ro-RO"/>
              </w:rPr>
              <w:t>lc</w:t>
            </w:r>
            <w:r>
              <w:rPr>
                <w:b/>
                <w:bCs/>
                <w:sz w:val="20"/>
                <w:lang w:val="ro-RO"/>
              </w:rPr>
              <w:t>â</w:t>
            </w:r>
            <w:r w:rsidRPr="00575A50">
              <w:rPr>
                <w:b/>
                <w:bCs/>
                <w:sz w:val="20"/>
                <w:lang w:val="ro-RO"/>
              </w:rPr>
              <w:t xml:space="preserve">i sch. R28 </w:t>
            </w:r>
            <w:r>
              <w:rPr>
                <w:b/>
                <w:bCs/>
                <w:sz w:val="20"/>
                <w:lang w:val="ro-RO"/>
              </w:rPr>
              <w:t>ș</w:t>
            </w:r>
            <w:r w:rsidRPr="00575A50">
              <w:rPr>
                <w:b/>
                <w:bCs/>
                <w:sz w:val="20"/>
                <w:lang w:val="ro-RO"/>
              </w:rPr>
              <w:t>i v</w:t>
            </w:r>
            <w:r>
              <w:rPr>
                <w:b/>
                <w:bCs/>
                <w:sz w:val="20"/>
                <w:lang w:val="ro-RO"/>
              </w:rPr>
              <w:t>â</w:t>
            </w:r>
            <w:r w:rsidRPr="00575A50">
              <w:rPr>
                <w:b/>
                <w:bCs/>
                <w:sz w:val="20"/>
                <w:lang w:val="ro-RO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17242" w14:textId="77777777" w:rsidR="00F5326E" w:rsidRPr="00C4423F" w:rsidRDefault="00F5326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91E4C" w14:textId="77777777" w:rsidR="00F5326E" w:rsidRDefault="00F5326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C3F07" w14:textId="77777777" w:rsidR="00F5326E" w:rsidRPr="00C4423F" w:rsidRDefault="00F5326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A94DB" w14:textId="77777777" w:rsidR="00F5326E" w:rsidRPr="00620605" w:rsidRDefault="00F5326E" w:rsidP="00AB4D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F5326E" w14:paraId="12FA5863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80F8A" w14:textId="77777777" w:rsidR="00F5326E" w:rsidRDefault="00F5326E" w:rsidP="00F5326E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8FC52" w14:textId="77777777" w:rsidR="00F5326E" w:rsidRDefault="00F5326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4B1CE" w14:textId="77777777" w:rsidR="00F5326E" w:rsidRPr="00C4423F" w:rsidRDefault="00F5326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5E168" w14:textId="77777777" w:rsidR="00F5326E" w:rsidRDefault="00F5326E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3B954E1D" w14:textId="77777777" w:rsidR="00F5326E" w:rsidRDefault="00F5326E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287C6" w14:textId="77777777" w:rsidR="00F5326E" w:rsidRDefault="00F5326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F9D95" w14:textId="77777777" w:rsidR="00F5326E" w:rsidRPr="00C4423F" w:rsidRDefault="00F5326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D311F" w14:textId="77777777" w:rsidR="00F5326E" w:rsidRDefault="00F5326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263DB" w14:textId="77777777" w:rsidR="00F5326E" w:rsidRPr="00C4423F" w:rsidRDefault="00F5326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D8A1F" w14:textId="77777777" w:rsidR="00F5326E" w:rsidRDefault="00F5326E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E489EA2" w14:textId="77777777" w:rsidR="00F5326E" w:rsidRDefault="00F5326E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– 12.</w:t>
            </w:r>
          </w:p>
        </w:tc>
      </w:tr>
      <w:tr w:rsidR="00F5326E" w14:paraId="08D69EE5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D95E6" w14:textId="77777777" w:rsidR="00F5326E" w:rsidRDefault="00F5326E" w:rsidP="00F5326E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C5A6A" w14:textId="77777777" w:rsidR="00F5326E" w:rsidRDefault="00F5326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587BF" w14:textId="77777777" w:rsidR="00F5326E" w:rsidRPr="00C4423F" w:rsidRDefault="00F5326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59250" w14:textId="77777777" w:rsidR="00F5326E" w:rsidRDefault="00F5326E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20AADE6E" w14:textId="77777777" w:rsidR="00F5326E" w:rsidRDefault="00F5326E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3F3DB" w14:textId="77777777" w:rsidR="00F5326E" w:rsidRDefault="00F5326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R23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F06DB" w14:textId="77777777" w:rsidR="00F5326E" w:rsidRPr="00C4423F" w:rsidRDefault="00F5326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6C16C" w14:textId="77777777" w:rsidR="00F5326E" w:rsidRDefault="00F5326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7191C" w14:textId="77777777" w:rsidR="00F5326E" w:rsidRPr="00C4423F" w:rsidRDefault="00F5326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B2EF3" w14:textId="77777777" w:rsidR="00F5326E" w:rsidRDefault="00F5326E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194E9B5" w14:textId="77777777" w:rsidR="00F5326E" w:rsidRDefault="00F5326E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și 7.</w:t>
            </w:r>
          </w:p>
        </w:tc>
      </w:tr>
      <w:tr w:rsidR="00F5326E" w14:paraId="184AB381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A7E60" w14:textId="77777777" w:rsidR="00F5326E" w:rsidRDefault="00F5326E" w:rsidP="00F5326E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EF1C8" w14:textId="77777777" w:rsidR="00F5326E" w:rsidRDefault="00F5326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E5562" w14:textId="77777777" w:rsidR="00F5326E" w:rsidRPr="00C4423F" w:rsidRDefault="00F5326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E4E45" w14:textId="77777777" w:rsidR="00F5326E" w:rsidRDefault="00F5326E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2D6D735A" w14:textId="77777777" w:rsidR="00F5326E" w:rsidRDefault="00F5326E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F05B5" w14:textId="77777777" w:rsidR="00F5326E" w:rsidRDefault="00F5326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EBACB92" w14:textId="77777777" w:rsidR="00F5326E" w:rsidRDefault="00F5326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05935" w14:textId="77777777" w:rsidR="00F5326E" w:rsidRDefault="00F5326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B36CD" w14:textId="77777777" w:rsidR="00F5326E" w:rsidRDefault="00F5326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2035B" w14:textId="77777777" w:rsidR="00F5326E" w:rsidRPr="00C4423F" w:rsidRDefault="00F5326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78C55" w14:textId="77777777" w:rsidR="00F5326E" w:rsidRDefault="00F5326E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21F5D4A" w14:textId="77777777" w:rsidR="00F5326E" w:rsidRDefault="00F5326E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– 10.</w:t>
            </w:r>
          </w:p>
        </w:tc>
      </w:tr>
      <w:tr w:rsidR="00F5326E" w14:paraId="11D53B8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52A9E" w14:textId="77777777" w:rsidR="00F5326E" w:rsidRDefault="00F5326E" w:rsidP="00F5326E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09F35" w14:textId="77777777" w:rsidR="00F5326E" w:rsidRDefault="00F5326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86362" w14:textId="77777777" w:rsidR="00F5326E" w:rsidRPr="00C4423F" w:rsidRDefault="00F5326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98A1B" w14:textId="77777777" w:rsidR="00F5326E" w:rsidRDefault="00F5326E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76841B80" w14:textId="77777777" w:rsidR="00F5326E" w:rsidRDefault="00F5326E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FFAB5" w14:textId="77777777" w:rsidR="00F5326E" w:rsidRDefault="00F5326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1B94F" w14:textId="77777777" w:rsidR="00F5326E" w:rsidRPr="00C4423F" w:rsidRDefault="00F5326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EF772" w14:textId="77777777" w:rsidR="00F5326E" w:rsidRDefault="00F5326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7B20C" w14:textId="77777777" w:rsidR="00F5326E" w:rsidRPr="00C4423F" w:rsidRDefault="00F5326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643D6" w14:textId="77777777" w:rsidR="00F5326E" w:rsidRDefault="00F5326E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1E68963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9EBF5" w14:textId="77777777" w:rsidR="00F5326E" w:rsidRDefault="00F5326E" w:rsidP="00F5326E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DF323" w14:textId="77777777" w:rsidR="00F5326E" w:rsidRDefault="00F5326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57D73" w14:textId="77777777" w:rsidR="00F5326E" w:rsidRPr="00C4423F" w:rsidRDefault="00F5326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A88A9" w14:textId="77777777" w:rsidR="00F5326E" w:rsidRDefault="00F5326E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7D6973D0" w14:textId="77777777" w:rsidR="00F5326E" w:rsidRDefault="00F5326E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CEA26" w14:textId="77777777" w:rsidR="00F5326E" w:rsidRDefault="00F5326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15 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F89C0" w14:textId="77777777" w:rsidR="00F5326E" w:rsidRPr="00C4423F" w:rsidRDefault="00F5326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44B56" w14:textId="77777777" w:rsidR="00F5326E" w:rsidRDefault="00F5326E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B121C" w14:textId="77777777" w:rsidR="00F5326E" w:rsidRPr="00C4423F" w:rsidRDefault="00F5326E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29D48" w14:textId="77777777" w:rsidR="00F5326E" w:rsidRDefault="00F5326E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1403A">
              <w:rPr>
                <w:b/>
                <w:bCs/>
                <w:i/>
                <w:iCs/>
                <w:sz w:val="20"/>
                <w:lang w:val="ro-RO"/>
              </w:rPr>
              <w:t>Linie inchisa intre km 43+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00</w:t>
            </w:r>
            <w:r w:rsidRPr="0011403A">
              <w:rPr>
                <w:b/>
                <w:bCs/>
                <w:i/>
                <w:iCs/>
                <w:sz w:val="20"/>
                <w:lang w:val="ro-RO"/>
              </w:rPr>
              <w:t>0 pana la calcai R14</w:t>
            </w:r>
          </w:p>
        </w:tc>
      </w:tr>
    </w:tbl>
    <w:p w14:paraId="2D57ABA0" w14:textId="77777777" w:rsidR="00F5326E" w:rsidRDefault="00F5326E">
      <w:pPr>
        <w:spacing w:before="40" w:after="40" w:line="192" w:lineRule="auto"/>
        <w:ind w:right="57"/>
        <w:rPr>
          <w:sz w:val="20"/>
          <w:lang w:val="ro-RO"/>
        </w:rPr>
      </w:pPr>
    </w:p>
    <w:p w14:paraId="23633125" w14:textId="77777777" w:rsidR="00F5326E" w:rsidRDefault="00F5326E" w:rsidP="00D37279">
      <w:pPr>
        <w:pStyle w:val="Heading1"/>
        <w:spacing w:line="276" w:lineRule="auto"/>
      </w:pPr>
      <w:r>
        <w:t>LINIA 418</w:t>
      </w:r>
    </w:p>
    <w:p w14:paraId="2F612DDC" w14:textId="77777777" w:rsidR="00F5326E" w:rsidRDefault="00F5326E" w:rsidP="00D37279">
      <w:pPr>
        <w:pStyle w:val="Heading1"/>
        <w:spacing w:line="276" w:lineRule="auto"/>
        <w:rPr>
          <w:b w:val="0"/>
          <w:bCs w:val="0"/>
          <w:sz w:val="8"/>
        </w:rPr>
      </w:pPr>
      <w:r>
        <w:t xml:space="preserve">BECLEAN PE SOMEŞ </w:t>
      </w:r>
      <w:r>
        <w:rPr>
          <w:sz w:val="20"/>
        </w:rPr>
        <w:t xml:space="preserve">- </w:t>
      </w:r>
      <w:r>
        <w:t>DEDA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F5326E" w14:paraId="73ACB9F4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92D75" w14:textId="77777777" w:rsidR="00F5326E" w:rsidRDefault="00F5326E" w:rsidP="00F5326E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1C7DB" w14:textId="77777777" w:rsidR="00F5326E" w:rsidRDefault="00F5326E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25+020</w:t>
            </w:r>
          </w:p>
          <w:p w14:paraId="411CFB0B" w14:textId="77777777" w:rsidR="00F5326E" w:rsidRDefault="00F5326E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7B0B6" w14:textId="77777777" w:rsidR="00F5326E" w:rsidRPr="00896D96" w:rsidRDefault="00F5326E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2F62E" w14:textId="77777777" w:rsidR="00F5326E" w:rsidRDefault="00F5326E" w:rsidP="007975E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Someș</w:t>
            </w:r>
          </w:p>
          <w:p w14:paraId="66CB2829" w14:textId="77777777" w:rsidR="00F5326E" w:rsidRDefault="00F5326E" w:rsidP="007975E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0AADA" w14:textId="77777777" w:rsidR="00F5326E" w:rsidRDefault="00F5326E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72DA2" w14:textId="77777777" w:rsidR="00F5326E" w:rsidRPr="00896D96" w:rsidRDefault="00F5326E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E81C9" w14:textId="77777777" w:rsidR="00F5326E" w:rsidRDefault="00F5326E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5BF01" w14:textId="77777777" w:rsidR="00F5326E" w:rsidRPr="00896D96" w:rsidRDefault="00F5326E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D720A" w14:textId="77777777" w:rsidR="00F5326E" w:rsidRDefault="00F5326E" w:rsidP="007975E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circulația la liniile 5 - 12</w:t>
            </w:r>
          </w:p>
        </w:tc>
      </w:tr>
      <w:tr w:rsidR="00F5326E" w14:paraId="686F02EA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6BB0E" w14:textId="77777777" w:rsidR="00F5326E" w:rsidRDefault="00F5326E" w:rsidP="00F5326E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2D3D7" w14:textId="77777777" w:rsidR="00F5326E" w:rsidRDefault="00F5326E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5AB15" w14:textId="77777777" w:rsidR="00F5326E" w:rsidRPr="00896D96" w:rsidRDefault="00F5326E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12583" w14:textId="77777777" w:rsidR="00F5326E" w:rsidRDefault="00F5326E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Şintereag</w:t>
            </w:r>
          </w:p>
          <w:p w14:paraId="01A8E71D" w14:textId="77777777" w:rsidR="00F5326E" w:rsidRDefault="00F5326E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6F2D1" w14:textId="77777777" w:rsidR="00F5326E" w:rsidRDefault="00F5326E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E0701" w14:textId="77777777" w:rsidR="00F5326E" w:rsidRPr="00896D96" w:rsidRDefault="00F5326E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F96D0" w14:textId="77777777" w:rsidR="00F5326E" w:rsidRDefault="00F5326E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9A785" w14:textId="77777777" w:rsidR="00F5326E" w:rsidRPr="00896D96" w:rsidRDefault="00F5326E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C59D4" w14:textId="77777777" w:rsidR="00F5326E" w:rsidRDefault="00F5326E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1E9CBBC7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FB03D" w14:textId="77777777" w:rsidR="00F5326E" w:rsidRDefault="00F5326E" w:rsidP="00F5326E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8D6DA" w14:textId="77777777" w:rsidR="00F5326E" w:rsidRDefault="00F5326E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70FA2" w14:textId="77777777" w:rsidR="00F5326E" w:rsidRDefault="00F5326E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F9AA9" w14:textId="77777777" w:rsidR="00F5326E" w:rsidRDefault="00F5326E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Sărăţel</w:t>
            </w:r>
          </w:p>
          <w:p w14:paraId="394D12F2" w14:textId="77777777" w:rsidR="00F5326E" w:rsidRDefault="00F5326E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CA7AD" w14:textId="77777777" w:rsidR="00F5326E" w:rsidRDefault="00F5326E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988EB" w14:textId="77777777" w:rsidR="00F5326E" w:rsidRPr="00896D96" w:rsidRDefault="00F5326E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65685" w14:textId="77777777" w:rsidR="00F5326E" w:rsidRDefault="00F5326E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1FA2A" w14:textId="77777777" w:rsidR="00F5326E" w:rsidRPr="00896D96" w:rsidRDefault="00F5326E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712E6" w14:textId="77777777" w:rsidR="00F5326E" w:rsidRDefault="00F5326E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26DC9AAC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C79EF" w14:textId="77777777" w:rsidR="00F5326E" w:rsidRDefault="00F5326E" w:rsidP="00F5326E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ED251" w14:textId="77777777" w:rsidR="00F5326E" w:rsidRDefault="00F5326E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5+200</w:t>
            </w:r>
          </w:p>
          <w:p w14:paraId="1B173715" w14:textId="77777777" w:rsidR="00F5326E" w:rsidRDefault="00F5326E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8E94F" w14:textId="77777777" w:rsidR="00F5326E" w:rsidRDefault="00F5326E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B5CE2" w14:textId="77777777" w:rsidR="00F5326E" w:rsidRDefault="00F5326E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Sărăţel –</w:t>
            </w:r>
          </w:p>
          <w:p w14:paraId="31F71422" w14:textId="77777777" w:rsidR="00F5326E" w:rsidRDefault="00F5326E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Mărișelu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C2182" w14:textId="77777777" w:rsidR="00F5326E" w:rsidRDefault="00F5326E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E6B2B" w14:textId="77777777" w:rsidR="00F5326E" w:rsidRDefault="00F5326E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21CAD" w14:textId="77777777" w:rsidR="00F5326E" w:rsidRDefault="00F5326E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2DA55" w14:textId="77777777" w:rsidR="00F5326E" w:rsidRPr="00896D96" w:rsidRDefault="00F5326E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EE5A3" w14:textId="77777777" w:rsidR="00F5326E" w:rsidRDefault="00F5326E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5A4DDC4A" w14:textId="77777777">
        <w:trPr>
          <w:cantSplit/>
          <w:trHeight w:val="45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68715" w14:textId="77777777" w:rsidR="00F5326E" w:rsidRDefault="00F5326E" w:rsidP="00F5326E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91F38" w14:textId="77777777" w:rsidR="00F5326E" w:rsidRDefault="00F5326E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FAB71" w14:textId="77777777" w:rsidR="00F5326E" w:rsidRPr="00896D96" w:rsidRDefault="00F5326E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0F0E1" w14:textId="77777777" w:rsidR="00F5326E" w:rsidRDefault="00F5326E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Şieu </w:t>
            </w:r>
          </w:p>
          <w:p w14:paraId="1655D7FC" w14:textId="77777777" w:rsidR="00F5326E" w:rsidRDefault="00F5326E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B95C4" w14:textId="77777777" w:rsidR="00F5326E" w:rsidRDefault="00F5326E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4CBD7B63" w14:textId="77777777" w:rsidR="00F5326E" w:rsidRDefault="00F5326E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stație</w:t>
            </w:r>
          </w:p>
          <w:p w14:paraId="1C33501F" w14:textId="77777777" w:rsidR="00F5326E" w:rsidRDefault="00F5326E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7956FDA" w14:textId="77777777" w:rsidR="00F5326E" w:rsidRDefault="00F5326E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1000C" w14:textId="77777777" w:rsidR="00F5326E" w:rsidRPr="00896D96" w:rsidRDefault="00F5326E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B9DF5" w14:textId="77777777" w:rsidR="00F5326E" w:rsidRDefault="00F5326E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7926D" w14:textId="77777777" w:rsidR="00F5326E" w:rsidRPr="00896D96" w:rsidRDefault="00F5326E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931F1" w14:textId="77777777" w:rsidR="00F5326E" w:rsidRDefault="00F5326E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Linie închisă între ax stație și călcâi sch. nr. 4.</w:t>
            </w:r>
          </w:p>
        </w:tc>
      </w:tr>
      <w:tr w:rsidR="00F5326E" w14:paraId="12C5F3A0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8F8E4" w14:textId="77777777" w:rsidR="00F5326E" w:rsidRDefault="00F5326E" w:rsidP="00F5326E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14642" w14:textId="77777777" w:rsidR="00F5326E" w:rsidRDefault="00F5326E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0F62A" w14:textId="77777777" w:rsidR="00F5326E" w:rsidRPr="00896D96" w:rsidRDefault="00F5326E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09F33" w14:textId="77777777" w:rsidR="00F5326E" w:rsidRDefault="00F5326E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Monor Gledin</w:t>
            </w:r>
          </w:p>
          <w:p w14:paraId="14C81742" w14:textId="77777777" w:rsidR="00F5326E" w:rsidRDefault="00F5326E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10D80" w14:textId="77777777" w:rsidR="00F5326E" w:rsidRDefault="00F5326E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FCF21" w14:textId="77777777" w:rsidR="00F5326E" w:rsidRPr="00896D96" w:rsidRDefault="00F5326E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9E07B" w14:textId="77777777" w:rsidR="00F5326E" w:rsidRDefault="00F5326E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5B110" w14:textId="77777777" w:rsidR="00F5326E" w:rsidRPr="00896D96" w:rsidRDefault="00F5326E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69F9D" w14:textId="77777777" w:rsidR="00F5326E" w:rsidRDefault="00F5326E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4608DDD4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FED55" w14:textId="77777777" w:rsidR="00F5326E" w:rsidRDefault="00F5326E" w:rsidP="00F5326E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0B62A" w14:textId="77777777" w:rsidR="00F5326E" w:rsidRDefault="00F5326E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92C65" w14:textId="77777777" w:rsidR="00F5326E" w:rsidRPr="00896D96" w:rsidRDefault="00F5326E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8EEF0" w14:textId="77777777" w:rsidR="00F5326E" w:rsidRDefault="00F5326E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Monor Gledin</w:t>
            </w:r>
          </w:p>
          <w:p w14:paraId="62235BA1" w14:textId="77777777" w:rsidR="00F5326E" w:rsidRDefault="00F5326E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F25CE" w14:textId="77777777" w:rsidR="00F5326E" w:rsidRDefault="00F5326E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9FC0C" w14:textId="77777777" w:rsidR="00F5326E" w:rsidRPr="00896D96" w:rsidRDefault="00F5326E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71248" w14:textId="77777777" w:rsidR="00F5326E" w:rsidRDefault="00F5326E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522CA" w14:textId="77777777" w:rsidR="00F5326E" w:rsidRPr="00896D96" w:rsidRDefault="00F5326E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476A9" w14:textId="77777777" w:rsidR="00F5326E" w:rsidRDefault="00F5326E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711362DE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2DCD7" w14:textId="77777777" w:rsidR="00F5326E" w:rsidRDefault="00F5326E" w:rsidP="00F5326E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F1840" w14:textId="77777777" w:rsidR="00F5326E" w:rsidRDefault="00F5326E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36+900</w:t>
            </w:r>
          </w:p>
          <w:p w14:paraId="0C61F132" w14:textId="77777777" w:rsidR="00F5326E" w:rsidRDefault="00F5326E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EC982" w14:textId="77777777" w:rsidR="00F5326E" w:rsidRPr="00896D96" w:rsidRDefault="00F5326E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54F7E" w14:textId="77777777" w:rsidR="00F5326E" w:rsidRDefault="00F5326E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Monor Gledin -</w:t>
            </w:r>
          </w:p>
          <w:p w14:paraId="1D37661C" w14:textId="77777777" w:rsidR="00F5326E" w:rsidRDefault="00F5326E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Râpa de Jos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50D58" w14:textId="77777777" w:rsidR="00F5326E" w:rsidRDefault="00F5326E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DEC9E" w14:textId="77777777" w:rsidR="00F5326E" w:rsidRPr="00896D96" w:rsidRDefault="00F5326E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B48C8" w14:textId="77777777" w:rsidR="00F5326E" w:rsidRDefault="00F5326E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40342" w14:textId="77777777" w:rsidR="00F5326E" w:rsidRPr="00896D96" w:rsidRDefault="00F5326E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DFCAD" w14:textId="77777777" w:rsidR="00F5326E" w:rsidRDefault="00F5326E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559F98CC" w14:textId="77777777">
        <w:trPr>
          <w:cantSplit/>
          <w:trHeight w:val="49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4DFC1" w14:textId="77777777" w:rsidR="00F5326E" w:rsidRDefault="00F5326E" w:rsidP="00F5326E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8A165" w14:textId="77777777" w:rsidR="00F5326E" w:rsidRDefault="00F5326E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44E99" w14:textId="77777777" w:rsidR="00F5326E" w:rsidRPr="00896D96" w:rsidRDefault="00F5326E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8122E" w14:textId="77777777" w:rsidR="00F5326E" w:rsidRDefault="00F5326E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Râpa de Jos</w:t>
            </w:r>
          </w:p>
          <w:p w14:paraId="40CE5D4E" w14:textId="77777777" w:rsidR="00F5326E" w:rsidRDefault="00F5326E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E5712" w14:textId="77777777" w:rsidR="00F5326E" w:rsidRDefault="00F5326E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F304C" w14:textId="77777777" w:rsidR="00F5326E" w:rsidRPr="00896D96" w:rsidRDefault="00F5326E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C9685" w14:textId="77777777" w:rsidR="00F5326E" w:rsidRDefault="00F5326E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74E06" w14:textId="77777777" w:rsidR="00F5326E" w:rsidRPr="00896D96" w:rsidRDefault="00F5326E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910A0" w14:textId="77777777" w:rsidR="00F5326E" w:rsidRDefault="00F5326E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66B5BFAB" w14:textId="77777777" w:rsidR="00F5326E" w:rsidRDefault="00F5326E" w:rsidP="00D37279">
      <w:pPr>
        <w:spacing w:before="40" w:after="40" w:line="276" w:lineRule="auto"/>
        <w:ind w:right="57"/>
        <w:rPr>
          <w:sz w:val="20"/>
          <w:lang w:val="ro-RO"/>
        </w:rPr>
      </w:pPr>
    </w:p>
    <w:p w14:paraId="5A86065A" w14:textId="77777777" w:rsidR="00F5326E" w:rsidRDefault="00F5326E" w:rsidP="001F0E2C">
      <w:pPr>
        <w:pStyle w:val="Heading1"/>
        <w:spacing w:line="360" w:lineRule="auto"/>
      </w:pPr>
      <w:r>
        <w:t>LINIA 420</w:t>
      </w:r>
    </w:p>
    <w:p w14:paraId="62AE8642" w14:textId="77777777" w:rsidR="00F5326E" w:rsidRDefault="00F5326E" w:rsidP="00040120">
      <w:pPr>
        <w:pStyle w:val="Heading1"/>
        <w:spacing w:line="360" w:lineRule="auto"/>
        <w:rPr>
          <w:b w:val="0"/>
          <w:bCs w:val="0"/>
          <w:sz w:val="8"/>
        </w:rPr>
      </w:pPr>
      <w:r>
        <w:t>LUDUŞ - MĂGHERUŞ ŞIEU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F5326E" w14:paraId="3390A3D9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16A77" w14:textId="77777777" w:rsidR="00F5326E" w:rsidRDefault="00F5326E" w:rsidP="00F5326E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E44EE" w14:textId="77777777" w:rsidR="00F5326E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0+340</w:t>
            </w:r>
          </w:p>
          <w:p w14:paraId="0FE70EF1" w14:textId="77777777" w:rsidR="00F5326E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4FB09" w14:textId="77777777" w:rsidR="00F5326E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F46AF" w14:textId="77777777" w:rsidR="00F5326E" w:rsidRDefault="00F5326E" w:rsidP="004100E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Luduş -</w:t>
            </w:r>
          </w:p>
          <w:p w14:paraId="30978D2E" w14:textId="77777777" w:rsidR="00F5326E" w:rsidRDefault="00F5326E" w:rsidP="004100E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FDCE0" w14:textId="77777777" w:rsidR="00F5326E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95BF0" w14:textId="77777777" w:rsidR="00F5326E" w:rsidRPr="00D061F6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8C281" w14:textId="77777777" w:rsidR="00F5326E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AB12C" w14:textId="77777777" w:rsidR="00F5326E" w:rsidRPr="00D061F6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BA472" w14:textId="77777777" w:rsidR="00F5326E" w:rsidRDefault="00F5326E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5326E" w14:paraId="407392D9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A8E07" w14:textId="77777777" w:rsidR="00F5326E" w:rsidRDefault="00F5326E" w:rsidP="00F5326E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7865A" w14:textId="77777777" w:rsidR="00F5326E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2+800</w:t>
            </w:r>
          </w:p>
          <w:p w14:paraId="13C9DC13" w14:textId="77777777" w:rsidR="00F5326E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C9347" w14:textId="77777777" w:rsidR="00F5326E" w:rsidRPr="00D061F6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AE47B" w14:textId="77777777" w:rsidR="00F5326E" w:rsidRDefault="00F5326E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Luduş -</w:t>
            </w:r>
          </w:p>
          <w:p w14:paraId="409C2CC8" w14:textId="77777777" w:rsidR="00F5326E" w:rsidRDefault="00F5326E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ED64A" w14:textId="77777777" w:rsidR="00F5326E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FA25C" w14:textId="77777777" w:rsidR="00F5326E" w:rsidRPr="00D061F6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47638" w14:textId="77777777" w:rsidR="00F5326E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8112B" w14:textId="77777777" w:rsidR="00F5326E" w:rsidRPr="00D061F6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77BC2" w14:textId="77777777" w:rsidR="00F5326E" w:rsidRDefault="00F5326E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.</w:t>
            </w:r>
          </w:p>
        </w:tc>
      </w:tr>
      <w:tr w:rsidR="00F5326E" w14:paraId="3DC09CA9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572B7" w14:textId="77777777" w:rsidR="00F5326E" w:rsidRDefault="00F5326E" w:rsidP="00F5326E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E8ED4" w14:textId="77777777" w:rsidR="00F5326E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6+650</w:t>
            </w:r>
          </w:p>
          <w:p w14:paraId="44DA2545" w14:textId="77777777" w:rsidR="00F5326E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4A220" w14:textId="77777777" w:rsidR="00F5326E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CB291" w14:textId="77777777" w:rsidR="00F5326E" w:rsidRDefault="00F5326E" w:rsidP="009301E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Luduş -</w:t>
            </w:r>
          </w:p>
          <w:p w14:paraId="4E3B31C7" w14:textId="77777777" w:rsidR="00F5326E" w:rsidRDefault="00F5326E" w:rsidP="009301E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1759C" w14:textId="77777777" w:rsidR="00F5326E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9C519" w14:textId="77777777" w:rsidR="00F5326E" w:rsidRPr="00D061F6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B51B6" w14:textId="77777777" w:rsidR="00F5326E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A6FE2" w14:textId="77777777" w:rsidR="00F5326E" w:rsidRPr="00D061F6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316DB" w14:textId="77777777" w:rsidR="00F5326E" w:rsidRDefault="00F5326E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5326E" w14:paraId="52B48204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6D5B7" w14:textId="77777777" w:rsidR="00F5326E" w:rsidRDefault="00F5326E" w:rsidP="00F5326E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18A8C" w14:textId="77777777" w:rsidR="00F5326E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9+100</w:t>
            </w:r>
          </w:p>
          <w:p w14:paraId="45ACF81F" w14:textId="77777777" w:rsidR="00F5326E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7A03F" w14:textId="77777777" w:rsidR="00F5326E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B4256" w14:textId="77777777" w:rsidR="00F5326E" w:rsidRDefault="00F5326E" w:rsidP="009301E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Luduş -</w:t>
            </w:r>
          </w:p>
          <w:p w14:paraId="4B7CD8F3" w14:textId="77777777" w:rsidR="00F5326E" w:rsidRDefault="00F5326E" w:rsidP="009301E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BB7EC" w14:textId="77777777" w:rsidR="00F5326E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BA3D0" w14:textId="77777777" w:rsidR="00F5326E" w:rsidRPr="00D061F6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83C8D" w14:textId="77777777" w:rsidR="00F5326E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7CCD6" w14:textId="77777777" w:rsidR="00F5326E" w:rsidRPr="00D061F6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9D886" w14:textId="77777777" w:rsidR="00F5326E" w:rsidRDefault="00F5326E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5326E" w14:paraId="0240150C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CBEAC" w14:textId="77777777" w:rsidR="00F5326E" w:rsidRDefault="00F5326E" w:rsidP="00F5326E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BC9EB" w14:textId="77777777" w:rsidR="00F5326E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13+800</w:t>
            </w:r>
          </w:p>
          <w:p w14:paraId="365DF28C" w14:textId="77777777" w:rsidR="00F5326E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EA4D9" w14:textId="77777777" w:rsidR="00F5326E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6F752" w14:textId="77777777" w:rsidR="00F5326E" w:rsidRDefault="00F5326E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Luduş -</w:t>
            </w:r>
          </w:p>
          <w:p w14:paraId="1BFABA24" w14:textId="77777777" w:rsidR="00F5326E" w:rsidRDefault="00F5326E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3B723" w14:textId="77777777" w:rsidR="00F5326E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5C587" w14:textId="77777777" w:rsidR="00F5326E" w:rsidRPr="00D061F6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7CA26" w14:textId="77777777" w:rsidR="00F5326E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2E242" w14:textId="77777777" w:rsidR="00F5326E" w:rsidRPr="00D061F6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EB845" w14:textId="77777777" w:rsidR="00F5326E" w:rsidRDefault="00F5326E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5326E" w14:paraId="2C2BAFA1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42900" w14:textId="77777777" w:rsidR="00F5326E" w:rsidRDefault="00F5326E" w:rsidP="00F5326E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5D552" w14:textId="77777777" w:rsidR="00F5326E" w:rsidRDefault="00F5326E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57FFC" w14:textId="77777777" w:rsidR="00F5326E" w:rsidRDefault="00F5326E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BAE2E" w14:textId="77777777" w:rsidR="00F5326E" w:rsidRDefault="00F5326E" w:rsidP="008276C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Sărmăşel</w:t>
            </w:r>
          </w:p>
          <w:p w14:paraId="7E05E70F" w14:textId="77777777" w:rsidR="00F5326E" w:rsidRDefault="00F5326E" w:rsidP="008276C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E2E2C" w14:textId="77777777" w:rsidR="00F5326E" w:rsidRDefault="00F5326E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ABE3469" w14:textId="77777777" w:rsidR="00F5326E" w:rsidRDefault="00F5326E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D8599" w14:textId="77777777" w:rsidR="00F5326E" w:rsidRPr="00D061F6" w:rsidRDefault="00F5326E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61F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B162D" w14:textId="77777777" w:rsidR="00F5326E" w:rsidRDefault="00F5326E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E7CCA" w14:textId="77777777" w:rsidR="00F5326E" w:rsidRPr="00D061F6" w:rsidRDefault="00F5326E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60CF4" w14:textId="77777777" w:rsidR="00F5326E" w:rsidRDefault="00F5326E" w:rsidP="008276C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186C30E1" w14:textId="77777777">
        <w:trPr>
          <w:cantSplit/>
          <w:trHeight w:val="2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D75CD" w14:textId="77777777" w:rsidR="00F5326E" w:rsidRDefault="00F5326E" w:rsidP="00F5326E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D09CB" w14:textId="77777777" w:rsidR="00F5326E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53+500</w:t>
            </w:r>
          </w:p>
          <w:p w14:paraId="538DA628" w14:textId="77777777" w:rsidR="00F5326E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C3EA5" w14:textId="77777777" w:rsidR="00F5326E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C3248" w14:textId="77777777" w:rsidR="00F5326E" w:rsidRDefault="00F5326E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  -</w:t>
            </w:r>
          </w:p>
          <w:p w14:paraId="79D1D52F" w14:textId="77777777" w:rsidR="00F5326E" w:rsidRDefault="00F5326E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Lechinţa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C74E6" w14:textId="77777777" w:rsidR="00F5326E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D42BD" w14:textId="77777777" w:rsidR="00F5326E" w:rsidRPr="00D061F6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64CCB" w14:textId="77777777" w:rsidR="00F5326E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CC316" w14:textId="77777777" w:rsidR="00F5326E" w:rsidRPr="00D061F6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51DCD" w14:textId="77777777" w:rsidR="00F5326E" w:rsidRDefault="00F5326E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5A51039" w14:textId="77777777" w:rsidR="00F5326E" w:rsidRDefault="00F5326E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029E3AE7" w14:textId="77777777">
        <w:trPr>
          <w:cantSplit/>
          <w:trHeight w:val="2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BD6DF" w14:textId="77777777" w:rsidR="00F5326E" w:rsidRDefault="00F5326E" w:rsidP="00F5326E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EE627" w14:textId="77777777" w:rsidR="00F5326E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62+000</w:t>
            </w:r>
          </w:p>
          <w:p w14:paraId="17204867" w14:textId="77777777" w:rsidR="00F5326E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62+150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64FEA" w14:textId="77777777" w:rsidR="00F5326E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49C33" w14:textId="77777777" w:rsidR="00F5326E" w:rsidRDefault="00F5326E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  -</w:t>
            </w:r>
          </w:p>
          <w:p w14:paraId="46D92259" w14:textId="77777777" w:rsidR="00F5326E" w:rsidRDefault="00F5326E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Lechinţa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797A9" w14:textId="77777777" w:rsidR="00F5326E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1F461" w14:textId="77777777" w:rsidR="00F5326E" w:rsidRPr="00D061F6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8F9BD" w14:textId="77777777" w:rsidR="00F5326E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1B2F5" w14:textId="77777777" w:rsidR="00F5326E" w:rsidRPr="00D061F6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B3F0A" w14:textId="77777777" w:rsidR="00F5326E" w:rsidRDefault="00F5326E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5326E" w14:paraId="038BF02A" w14:textId="77777777">
        <w:trPr>
          <w:cantSplit/>
          <w:trHeight w:val="2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66259" w14:textId="77777777" w:rsidR="00F5326E" w:rsidRDefault="00F5326E" w:rsidP="00F5326E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7AD2E" w14:textId="77777777" w:rsidR="00F5326E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68+500</w:t>
            </w:r>
          </w:p>
          <w:p w14:paraId="40FB74B3" w14:textId="77777777" w:rsidR="00F5326E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72+550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8CE0F" w14:textId="77777777" w:rsidR="00F5326E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5DB23" w14:textId="77777777" w:rsidR="00F5326E" w:rsidRDefault="00F5326E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  -</w:t>
            </w:r>
          </w:p>
          <w:p w14:paraId="6E747E57" w14:textId="77777777" w:rsidR="00F5326E" w:rsidRDefault="00F5326E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Lechinţa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FCB64" w14:textId="77777777" w:rsidR="00F5326E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A7181" w14:textId="77777777" w:rsidR="00F5326E" w:rsidRPr="00D061F6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121DA" w14:textId="77777777" w:rsidR="00F5326E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C86AF" w14:textId="77777777" w:rsidR="00F5326E" w:rsidRPr="00D061F6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79CED" w14:textId="77777777" w:rsidR="00F5326E" w:rsidRDefault="00F5326E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5326E" w14:paraId="61B9C4B3" w14:textId="77777777">
        <w:trPr>
          <w:cantSplit/>
          <w:trHeight w:val="2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93A59" w14:textId="77777777" w:rsidR="00F5326E" w:rsidRDefault="00F5326E" w:rsidP="00F5326E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03FEC" w14:textId="77777777" w:rsidR="00F5326E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77+650</w:t>
            </w:r>
          </w:p>
          <w:p w14:paraId="51F12789" w14:textId="77777777" w:rsidR="00F5326E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694B4" w14:textId="77777777" w:rsidR="00F5326E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38060" w14:textId="77777777" w:rsidR="00F5326E" w:rsidRDefault="00F5326E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  -</w:t>
            </w:r>
          </w:p>
          <w:p w14:paraId="5260CB8D" w14:textId="77777777" w:rsidR="00F5326E" w:rsidRDefault="00F5326E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Lechinţa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DB08B" w14:textId="77777777" w:rsidR="00F5326E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AB9E9" w14:textId="77777777" w:rsidR="00F5326E" w:rsidRPr="00D061F6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AEB53" w14:textId="77777777" w:rsidR="00F5326E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2942A" w14:textId="77777777" w:rsidR="00F5326E" w:rsidRPr="00D061F6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ACDE5" w14:textId="77777777" w:rsidR="00F5326E" w:rsidRDefault="00F5326E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5326E" w:rsidRPr="00F37505" w14:paraId="3B7D8DBB" w14:textId="77777777">
        <w:trPr>
          <w:cantSplit/>
          <w:trHeight w:val="2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BE032" w14:textId="77777777" w:rsidR="00F5326E" w:rsidRPr="00F37505" w:rsidRDefault="00F5326E" w:rsidP="00F5326E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4977B" w14:textId="77777777" w:rsidR="00F5326E" w:rsidRPr="00F37505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44829" w14:textId="77777777" w:rsidR="00F5326E" w:rsidRPr="00F37505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13E1D" w14:textId="77777777" w:rsidR="00F5326E" w:rsidRPr="00F37505" w:rsidRDefault="00F5326E">
            <w:pPr>
              <w:spacing w:before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37505">
              <w:rPr>
                <w:b/>
                <w:bCs/>
                <w:sz w:val="20"/>
                <w:szCs w:val="20"/>
                <w:lang w:val="ro-RO"/>
              </w:rPr>
              <w:t>St. Lechinţa</w:t>
            </w:r>
          </w:p>
          <w:p w14:paraId="7E48A3B1" w14:textId="77777777" w:rsidR="00F5326E" w:rsidRPr="00F37505" w:rsidRDefault="00F5326E">
            <w:pPr>
              <w:spacing w:before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37505">
              <w:rPr>
                <w:b/>
                <w:bCs/>
                <w:sz w:val="20"/>
                <w:szCs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CB03E" w14:textId="77777777" w:rsidR="00F5326E" w:rsidRPr="00F37505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37505"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20694" w14:textId="77777777" w:rsidR="00F5326E" w:rsidRPr="00F37505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750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31D42" w14:textId="77777777" w:rsidR="00F5326E" w:rsidRPr="00F37505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61702" w14:textId="77777777" w:rsidR="00F5326E" w:rsidRPr="00F37505" w:rsidRDefault="00F5326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DA41B" w14:textId="77777777" w:rsidR="00F5326E" w:rsidRPr="00F37505" w:rsidRDefault="00F5326E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5AB30451" w14:textId="77777777" w:rsidR="00F5326E" w:rsidRDefault="00F5326E">
      <w:pPr>
        <w:spacing w:before="40" w:line="192" w:lineRule="auto"/>
        <w:ind w:right="57"/>
        <w:rPr>
          <w:sz w:val="20"/>
          <w:lang w:val="ro-RO"/>
        </w:rPr>
      </w:pPr>
    </w:p>
    <w:p w14:paraId="2029FD03" w14:textId="77777777" w:rsidR="00F5326E" w:rsidRDefault="00F5326E" w:rsidP="00BF55B4">
      <w:pPr>
        <w:pStyle w:val="Heading1"/>
        <w:spacing w:line="360" w:lineRule="auto"/>
      </w:pPr>
      <w:r>
        <w:lastRenderedPageBreak/>
        <w:t>LINIA 421</w:t>
      </w:r>
    </w:p>
    <w:p w14:paraId="05DC1005" w14:textId="77777777" w:rsidR="00F5326E" w:rsidRDefault="00F5326E" w:rsidP="00B90F8A">
      <w:pPr>
        <w:pStyle w:val="Heading1"/>
        <w:spacing w:line="360" w:lineRule="auto"/>
        <w:rPr>
          <w:b w:val="0"/>
          <w:bCs w:val="0"/>
          <w:sz w:val="8"/>
        </w:rPr>
      </w:pPr>
      <w:r>
        <w:t>SĂRĂŢEL - BISTRIŢA BÂRGĂULUI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F5326E" w14:paraId="63543571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F3E92" w14:textId="77777777" w:rsidR="00F5326E" w:rsidRDefault="00F5326E" w:rsidP="00F5326E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04E1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FB2A7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56770" w14:textId="77777777" w:rsidR="00F5326E" w:rsidRDefault="00F5326E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Sărăţel</w:t>
            </w:r>
          </w:p>
          <w:p w14:paraId="7D7E2B6B" w14:textId="77777777" w:rsidR="00F5326E" w:rsidRDefault="00F5326E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4B24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7A111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AABD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0414F" w14:textId="77777777" w:rsidR="00F5326E" w:rsidRPr="00E22A01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64F7C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06C769D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31162" w14:textId="77777777" w:rsidR="00F5326E" w:rsidRDefault="00F5326E" w:rsidP="00F5326E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EB49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53+200</w:t>
            </w:r>
          </w:p>
          <w:p w14:paraId="703201F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53+250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1E154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E3EBE" w14:textId="77777777" w:rsidR="00F5326E" w:rsidRDefault="00F5326E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Sărăţel - Bistriţa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9AFB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74EF5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CE56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A209A" w14:textId="77777777" w:rsidR="00F5326E" w:rsidRPr="00E22A01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1689F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740B021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41AEC" w14:textId="77777777" w:rsidR="00F5326E" w:rsidRDefault="00F5326E" w:rsidP="00F5326E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9A3F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3A7C5" w14:textId="77777777" w:rsidR="00F5326E" w:rsidRPr="00FE111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8327E" w14:textId="77777777" w:rsidR="00F5326E" w:rsidRDefault="00F5326E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Bistriţa Nord</w:t>
            </w:r>
          </w:p>
          <w:p w14:paraId="4055E46A" w14:textId="77777777" w:rsidR="00F5326E" w:rsidRDefault="00F5326E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7, 8, 9 și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88BC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71FE5" w14:textId="77777777" w:rsidR="00F5326E" w:rsidRPr="007B5B0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B5B08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F5C6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978F9" w14:textId="77777777" w:rsidR="00F5326E" w:rsidRPr="00E22A01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2A4D9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780C529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CA783" w14:textId="77777777" w:rsidR="00F5326E" w:rsidRDefault="00F5326E" w:rsidP="00F5326E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3476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59+750</w:t>
            </w:r>
          </w:p>
          <w:p w14:paraId="6326E2B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4EF21" w14:textId="77777777" w:rsidR="00F5326E" w:rsidRPr="00FE111C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6C4F8" w14:textId="77777777" w:rsidR="00F5326E" w:rsidRDefault="00F5326E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Bistriţa Nord</w:t>
            </w:r>
          </w:p>
          <w:p w14:paraId="141F1ADD" w14:textId="77777777" w:rsidR="00F5326E" w:rsidRDefault="00F5326E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64FA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B6CF2" w14:textId="77777777" w:rsidR="00F5326E" w:rsidRPr="007B5B0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F7C98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BB6A5" w14:textId="77777777" w:rsidR="00F5326E" w:rsidRPr="00E22A01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AD9A4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04DDF1E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9B89D" w14:textId="77777777" w:rsidR="00F5326E" w:rsidRDefault="00F5326E" w:rsidP="00F5326E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C0A6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68+000</w:t>
            </w:r>
          </w:p>
          <w:p w14:paraId="4CE88B3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2208A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71A42" w14:textId="77777777" w:rsidR="00F5326E" w:rsidRDefault="00F5326E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075744CD" w14:textId="77777777" w:rsidR="00F5326E" w:rsidRDefault="00F5326E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71276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C163A" w14:textId="77777777" w:rsidR="00F5326E" w:rsidRPr="007B5B0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D955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74ED8" w14:textId="77777777" w:rsidR="00F5326E" w:rsidRPr="00E22A01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8BAA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5AB36366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55B1E" w14:textId="77777777" w:rsidR="00F5326E" w:rsidRDefault="00F5326E" w:rsidP="00F5326E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57CF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68+910</w:t>
            </w:r>
          </w:p>
          <w:p w14:paraId="3E270ABC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39853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793AD" w14:textId="77777777" w:rsidR="00F5326E" w:rsidRDefault="00F5326E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46392080" w14:textId="77777777" w:rsidR="00F5326E" w:rsidRDefault="00F5326E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0A16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B8F4D" w14:textId="77777777" w:rsidR="00F5326E" w:rsidRPr="007B5B0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57C5B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05A70" w14:textId="77777777" w:rsidR="00F5326E" w:rsidRPr="00E22A01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A8168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3772218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91A1F" w14:textId="77777777" w:rsidR="00F5326E" w:rsidRDefault="00F5326E" w:rsidP="00F5326E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BD77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79+800</w:t>
            </w:r>
          </w:p>
          <w:p w14:paraId="35363059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81+336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995AE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01BC2" w14:textId="77777777" w:rsidR="00F5326E" w:rsidRDefault="00F5326E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60D5E2E0" w14:textId="77777777" w:rsidR="00F5326E" w:rsidRDefault="00F5326E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D9FE4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BB29C" w14:textId="77777777" w:rsidR="00F5326E" w:rsidRPr="007B5B0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0012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855F0" w14:textId="77777777" w:rsidR="00F5326E" w:rsidRPr="00E22A01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590D6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5CD0F7D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C41CF" w14:textId="77777777" w:rsidR="00F5326E" w:rsidRDefault="00F5326E" w:rsidP="00F5326E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563EA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60+305</w:t>
            </w:r>
          </w:p>
          <w:p w14:paraId="4606C6F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89+925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B21EF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19680" w14:textId="77777777" w:rsidR="00F5326E" w:rsidRPr="00160207" w:rsidRDefault="00F5326E">
            <w:pPr>
              <w:spacing w:before="40" w:after="40" w:line="360" w:lineRule="auto"/>
              <w:ind w:lef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A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 xml:space="preserve">x. </w:t>
            </w:r>
            <w:r>
              <w:rPr>
                <w:b/>
                <w:bCs/>
                <w:sz w:val="19"/>
                <w:szCs w:val="19"/>
                <w:lang w:val="ro-RO"/>
              </w:rPr>
              <w:t>s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t. Bistriţa Nord</w:t>
            </w:r>
            <w:r>
              <w:rPr>
                <w:b/>
                <w:bCs/>
                <w:sz w:val="19"/>
                <w:szCs w:val="19"/>
                <w:lang w:val="ro-RO"/>
              </w:rPr>
              <w:t xml:space="preserve"> 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-</w:t>
            </w:r>
          </w:p>
          <w:p w14:paraId="4697B40C" w14:textId="77777777" w:rsidR="00F5326E" w:rsidRDefault="00F5326E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A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 xml:space="preserve">x. </w:t>
            </w:r>
            <w:r>
              <w:rPr>
                <w:b/>
                <w:bCs/>
                <w:sz w:val="19"/>
                <w:szCs w:val="19"/>
                <w:lang w:val="ro-RO"/>
              </w:rPr>
              <w:t>s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t. Bistriţa</w:t>
            </w:r>
            <w:r>
              <w:rPr>
                <w:b/>
                <w:bCs/>
                <w:sz w:val="19"/>
                <w:szCs w:val="19"/>
                <w:lang w:val="ro-RO"/>
              </w:rPr>
              <w:t xml:space="preserve"> 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2FA7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F735B" w14:textId="77777777" w:rsidR="00F5326E" w:rsidRPr="007B5B08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958E1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37C04" w14:textId="77777777" w:rsidR="00F5326E" w:rsidRPr="00E22A01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97BD8" w14:textId="77777777" w:rsidR="00F5326E" w:rsidRPr="00821666" w:rsidRDefault="00F5326E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821666">
              <w:rPr>
                <w:b/>
                <w:bCs/>
                <w:iCs/>
                <w:sz w:val="20"/>
                <w:lang w:val="ro-RO"/>
              </w:rPr>
              <w:t>*V</w:t>
            </w:r>
            <w:r>
              <w:rPr>
                <w:b/>
                <w:bCs/>
                <w:iCs/>
                <w:sz w:val="20"/>
                <w:lang w:val="ro-RO"/>
              </w:rPr>
              <w:t>alabil doar pentru trenurile de marfă remorcate cu locomotive DHC.</w:t>
            </w:r>
          </w:p>
        </w:tc>
      </w:tr>
    </w:tbl>
    <w:p w14:paraId="57C1D6CA" w14:textId="77777777" w:rsidR="00F5326E" w:rsidRDefault="00F5326E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71544B02" w14:textId="77777777" w:rsidR="00F5326E" w:rsidRDefault="00F5326E" w:rsidP="00380064">
      <w:pPr>
        <w:pStyle w:val="Heading1"/>
        <w:spacing w:line="360" w:lineRule="auto"/>
      </w:pPr>
      <w:r>
        <w:t>LINIA 500</w:t>
      </w:r>
    </w:p>
    <w:p w14:paraId="49CE887B" w14:textId="77777777" w:rsidR="00F5326E" w:rsidRPr="00071303" w:rsidRDefault="00F5326E" w:rsidP="00CE2DE0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PLOIEŞTI  SUD - ADJUD - VICŞANI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F5326E" w14:paraId="6DE4F5FD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6C129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CF9A5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1E7CF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6EB3D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6E5B3117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A abătută, </w:t>
            </w:r>
          </w:p>
          <w:p w14:paraId="3B772675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B2DF1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78EE75C7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50 pe lungi-mea de 320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93D77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7E6E8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222AE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9433B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5326E" w14:paraId="6D56EDA6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DD6A9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0CCAA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8633B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3C798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372CE10B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  <w:p w14:paraId="4FC24022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329B9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17, 19, 25, 31, 33 </w:t>
            </w:r>
          </w:p>
          <w:p w14:paraId="62048216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F64B3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717A6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2EF01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7DFF1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5326E" w14:paraId="386E3149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7F5FC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4A7F9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4C3CFD15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5F1C2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8853A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BF588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75F2A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A925F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DFE42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00936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5326E" w14:paraId="65B0C63D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5A119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22548" w14:textId="77777777" w:rsidR="00F5326E" w:rsidRDefault="00F5326E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D15E6" w14:textId="77777777" w:rsidR="00F5326E" w:rsidRPr="00D33E71" w:rsidRDefault="00F5326E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DCAC2" w14:textId="77777777" w:rsidR="00F5326E" w:rsidRDefault="00F5326E" w:rsidP="0029005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842C7" w14:textId="77777777" w:rsidR="00F5326E" w:rsidRDefault="00F5326E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69F04" w14:textId="77777777" w:rsidR="00F5326E" w:rsidRDefault="00F5326E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F244F" w14:textId="77777777" w:rsidR="00F5326E" w:rsidRDefault="00F5326E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71F0CBF4" w14:textId="77777777" w:rsidR="00F5326E" w:rsidRDefault="00F5326E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D4700" w14:textId="77777777" w:rsidR="00F5326E" w:rsidRPr="00D33E71" w:rsidRDefault="00F5326E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9B27B" w14:textId="77777777" w:rsidR="00F5326E" w:rsidRDefault="00F5326E" w:rsidP="0029005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5326E" w14:paraId="2444CF7E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1FCC8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B70B4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71+100</w:t>
            </w:r>
          </w:p>
          <w:p w14:paraId="1F5F8062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D0505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66D5B" w14:textId="77777777" w:rsidR="00F5326E" w:rsidRPr="0008670B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19"/>
                <w:szCs w:val="19"/>
              </w:rPr>
            </w:pPr>
            <w:r w:rsidRPr="0008670B">
              <w:rPr>
                <w:b/>
                <w:bCs/>
                <w:sz w:val="19"/>
                <w:szCs w:val="19"/>
              </w:rPr>
              <w:t>Hm Valea Călugărească</w:t>
            </w:r>
          </w:p>
          <w:p w14:paraId="01DDFC0D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inclusiv zona aparatelor de cale</w:t>
            </w:r>
          </w:p>
          <w:p w14:paraId="3C1B36D8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3D82E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95A24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3F39D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5B464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61873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5326E" w:rsidRPr="00456545" w14:paraId="3037E22D" w14:textId="77777777" w:rsidTr="004727FB">
        <w:trPr>
          <w:cantSplit/>
          <w:trHeight w:val="10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8D4D5" w14:textId="77777777" w:rsidR="00F5326E" w:rsidRPr="00456545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9FB32" w14:textId="77777777" w:rsidR="00F5326E" w:rsidRPr="00456545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684E7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586A8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45FBB4DF" w14:textId="77777777" w:rsidR="00F5326E" w:rsidRPr="00456545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6A0AF" w14:textId="77777777" w:rsidR="00F5326E" w:rsidRPr="00456545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F32F6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2FBF4" w14:textId="77777777" w:rsidR="00F5326E" w:rsidRPr="00456545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8B1C1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82B75" w14:textId="77777777" w:rsidR="00F5326E" w:rsidRPr="00456545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5326E" w:rsidRPr="00456545" w14:paraId="4F17CEE2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C9470" w14:textId="77777777" w:rsidR="00F5326E" w:rsidRPr="00456545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78074" w14:textId="77777777" w:rsidR="00F5326E" w:rsidRPr="00456545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7AE0A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CB5E9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2C1B8449" w14:textId="77777777" w:rsidR="00F5326E" w:rsidRPr="00456545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EB9CA" w14:textId="77777777" w:rsidR="00F5326E" w:rsidRPr="00456545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A48FB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EB3C7" w14:textId="77777777" w:rsidR="00F5326E" w:rsidRPr="00456545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3B707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16A4D" w14:textId="77777777" w:rsidR="00F5326E" w:rsidRPr="00456545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5326E" w:rsidRPr="00456545" w14:paraId="51B3C47F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895CE" w14:textId="77777777" w:rsidR="00F5326E" w:rsidRPr="00456545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7FAA5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46675A9E" w14:textId="77777777" w:rsidR="00F5326E" w:rsidRPr="00456545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C2E9A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47D33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5623CA4B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48500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F1E1A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2A1C4" w14:textId="77777777" w:rsidR="00F5326E" w:rsidRPr="00456545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49945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8C754" w14:textId="77777777" w:rsidR="00F5326E" w:rsidRPr="00456545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5326E" w:rsidRPr="00456545" w14:paraId="6F12126D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613F3" w14:textId="77777777" w:rsidR="00F5326E" w:rsidRPr="00456545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84CFC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1B6E3531" w14:textId="77777777" w:rsidR="00F5326E" w:rsidRPr="00456545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B63E0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388BA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34112741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BC0BB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D90C9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85A78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4563735A" w14:textId="77777777" w:rsidR="00F5326E" w:rsidRPr="00456545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D21A9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0FB55" w14:textId="77777777" w:rsidR="00F5326E" w:rsidRPr="004143AF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5386A26D" w14:textId="77777777" w:rsidR="00F5326E" w:rsidRPr="00A3090B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A3090B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5326E" w:rsidRPr="00456545" w14:paraId="0C23D8FE" w14:textId="77777777">
        <w:trPr>
          <w:cantSplit/>
          <w:trHeight w:val="15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9CFD8" w14:textId="77777777" w:rsidR="00F5326E" w:rsidRPr="00456545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748D7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242DD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BDB32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40A4EEDF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Cricov,</w:t>
            </w:r>
          </w:p>
          <w:p w14:paraId="126CB576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Cricov </w:t>
            </w:r>
          </w:p>
          <w:p w14:paraId="6F7A182D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și  Cricov - Inotești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E6BE9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EA355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CDDFA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30ECA174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AAC9F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CFC32" w14:textId="77777777" w:rsidR="00F5326E" w:rsidRPr="004143AF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5326E" w:rsidRPr="00456545" w14:paraId="49DCFC65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84A8C" w14:textId="77777777" w:rsidR="00F5326E" w:rsidRPr="00456545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0BCE2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AE7FE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2D675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Cricov </w:t>
            </w:r>
          </w:p>
          <w:p w14:paraId="5F4A48E1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ABBAD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455EB0D1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21B04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3412B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7EADB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9C467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F206C05" w14:textId="77777777" w:rsidR="00F5326E" w:rsidRPr="005F21B7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F5326E" w:rsidRPr="00456545" w14:paraId="4AAE5705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B7CD8" w14:textId="77777777" w:rsidR="00F5326E" w:rsidRPr="00456545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12F41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EA0B5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8469F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Inotești </w:t>
            </w:r>
          </w:p>
          <w:p w14:paraId="026A402B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C7595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61A7A54E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D7973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921FF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9F8CC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A76B1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44809D7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X.</w:t>
            </w:r>
          </w:p>
        </w:tc>
      </w:tr>
      <w:tr w:rsidR="00F5326E" w:rsidRPr="00456545" w14:paraId="25C3F4B8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D3376" w14:textId="77777777" w:rsidR="00F5326E" w:rsidRPr="00456545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BE4C6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44E89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57FA3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Mizil</w:t>
            </w:r>
          </w:p>
          <w:p w14:paraId="5B7E6DF3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CE609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4D21AA2E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A886B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04551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0031A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3CBA6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238528E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F5326E" w:rsidRPr="00456545" w14:paraId="624B5BD0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FF63B" w14:textId="77777777" w:rsidR="00F5326E" w:rsidRPr="00456545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628E6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BD5DF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8AF71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>St. Săhăteni, Linia 2 Directă, zona aparate cale Cap Y , peste 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F5D4F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BA90B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0E2E2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101+050</w:t>
            </w:r>
          </w:p>
          <w:p w14:paraId="55CCFAC7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D75BE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ABE83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8179E">
              <w:rPr>
                <w:b/>
                <w:bCs/>
                <w:i/>
                <w:iCs/>
                <w:sz w:val="20"/>
              </w:rPr>
              <w:t>Afectează intrări - ieșiri St. Săhăteni, cap Y, peste sch. nr.6</w:t>
            </w:r>
          </w:p>
        </w:tc>
      </w:tr>
      <w:tr w:rsidR="00F5326E" w:rsidRPr="00456545" w14:paraId="30B9AA65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E2B8F" w14:textId="77777777" w:rsidR="00F5326E" w:rsidRPr="00456545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9BD21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96CF7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5F5E7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</w:t>
            </w:r>
          </w:p>
          <w:p w14:paraId="40978545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086B4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339C6AAD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54D09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9121C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88CB9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B52CC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50441C9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și 5 st. Ulmeni, </w:t>
            </w:r>
          </w:p>
          <w:p w14:paraId="4F5CA884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F5326E" w14:paraId="4666D044" w14:textId="77777777" w:rsidTr="004727FB">
        <w:trPr>
          <w:cantSplit/>
          <w:trHeight w:val="13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AA162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E0B63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7A62F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F5561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081B5132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68E75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 </w:t>
            </w:r>
          </w:p>
          <w:p w14:paraId="6593E72F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7618D741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6C902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A16E3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CCF0B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FA4E5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D35E578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77B1053B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5D22A410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14FCEEEE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diagonala 54 - 70. </w:t>
            </w:r>
          </w:p>
        </w:tc>
      </w:tr>
      <w:tr w:rsidR="00F5326E" w14:paraId="0DC45E21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09632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EDFAB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7855A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3AC8E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2FBF9BC7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7F31D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65C686DC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 / 60</w:t>
            </w:r>
          </w:p>
          <w:p w14:paraId="0C309246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82D92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8FEF9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A747F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3DE0B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849FE6B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49B25870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</w:t>
            </w:r>
          </w:p>
          <w:p w14:paraId="59F7AD68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6 - 15. </w:t>
            </w:r>
          </w:p>
        </w:tc>
      </w:tr>
      <w:tr w:rsidR="00F5326E" w14:paraId="5BBC560D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BC851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0AB55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128+750</w:t>
            </w:r>
          </w:p>
          <w:p w14:paraId="7559C8E6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D047D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1D64D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Buzău,</w:t>
            </w:r>
          </w:p>
          <w:p w14:paraId="582705DD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Cap Y,</w:t>
            </w:r>
          </w:p>
          <w:p w14:paraId="6C18CA78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C5FF9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A8907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7CCE0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B869E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81BB1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F4B02EE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30, 18, 14, 12, 10 Cap Y.</w:t>
            </w:r>
          </w:p>
        </w:tc>
      </w:tr>
      <w:tr w:rsidR="00F5326E" w14:paraId="59E0063A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E18A5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46FAB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3C7CEB62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ED689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907A2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36869EBB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7, 11.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42D58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C78C4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1AAFB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9265E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1AD0D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 </w:t>
            </w:r>
          </w:p>
          <w:p w14:paraId="7C68C1CE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3 directă Hm. Boboc </w:t>
            </w:r>
          </w:p>
        </w:tc>
      </w:tr>
      <w:tr w:rsidR="00F5326E" w14:paraId="295BB257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BCBCC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5F3BB" w14:textId="77777777" w:rsidR="00F5326E" w:rsidRDefault="00F5326E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3FD43" w14:textId="77777777" w:rsidR="00F5326E" w:rsidRDefault="00F5326E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7EA41" w14:textId="77777777" w:rsidR="00F5326E" w:rsidRDefault="00F5326E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68027D47" w14:textId="77777777" w:rsidR="00F5326E" w:rsidRDefault="00F5326E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5,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CF970" w14:textId="77777777" w:rsidR="00F5326E" w:rsidRDefault="00F5326E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A2610" w14:textId="77777777" w:rsidR="00F5326E" w:rsidRDefault="00F5326E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30E9F" w14:textId="77777777" w:rsidR="00F5326E" w:rsidRDefault="00F5326E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2274EFA9" w14:textId="77777777" w:rsidR="00F5326E" w:rsidRDefault="00F5326E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AF0A5" w14:textId="77777777" w:rsidR="00F5326E" w:rsidRPr="00D33E71" w:rsidRDefault="00F5326E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EEA5E" w14:textId="77777777" w:rsidR="00F5326E" w:rsidRDefault="00F5326E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II </w:t>
            </w:r>
          </w:p>
          <w:p w14:paraId="2CC1FEE0" w14:textId="77777777" w:rsidR="00F5326E" w:rsidRDefault="00F5326E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2 directă Hm. Boboc </w:t>
            </w:r>
          </w:p>
        </w:tc>
      </w:tr>
      <w:tr w:rsidR="00F5326E" w14:paraId="069DEDAA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57AB6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1806B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157+200</w:t>
            </w:r>
          </w:p>
          <w:p w14:paraId="1D385CB8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158+900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9BC23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35485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518E48EF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Râmnicu Sărat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0D1C3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C16FC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A7FAA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0667D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8A490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5326E" w14:paraId="4D138B20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33735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9E766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3D0F0EF1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D1A0E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D5125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283ECBEA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190D3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DA6B2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0F5C5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17131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02A7B" w14:textId="77777777" w:rsidR="00F5326E" w:rsidRPr="004143AF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549AAE0A" w14:textId="77777777" w:rsidR="00F5326E" w:rsidRPr="004143AF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5326E" w14:paraId="7633296C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D2E22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F8A38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66534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56B15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6F59F3BF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8CE9C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B29FD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6974A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4836DD8E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E6B19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F881C" w14:textId="77777777" w:rsidR="00F5326E" w:rsidRPr="004143AF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34D54E8C" w14:textId="77777777" w:rsidR="00F5326E" w:rsidRPr="004143AF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5326E" w14:paraId="285C4EBD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908E6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73259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37584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04C74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Râmnicu Sărat</w:t>
            </w:r>
          </w:p>
          <w:p w14:paraId="0B41CF97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prim. - 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59856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21C32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074DE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04628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060BE" w14:textId="77777777" w:rsidR="00F5326E" w:rsidRPr="004143AF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5326E" w14:paraId="3AE398BD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569EB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D6498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8D763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BC555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 -</w:t>
            </w:r>
          </w:p>
          <w:p w14:paraId="370E3BF3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EAC99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042D3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058F1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170+000</w:t>
            </w:r>
          </w:p>
          <w:p w14:paraId="5580E98B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C6B16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512EC" w14:textId="77777777" w:rsidR="00F5326E" w:rsidRPr="004143AF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5326E" w14:paraId="6D680702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75C8E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6A1E1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D1CF6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CFC9A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6793AE15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A4B80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F283E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7BBF2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222A3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77406" w14:textId="77777777" w:rsidR="00F5326E" w:rsidRPr="00534A55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5ADAD57B" w14:textId="77777777" w:rsidR="00F5326E" w:rsidRPr="00534A55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183CBE95" w14:textId="77777777" w:rsidR="00F5326E" w:rsidRPr="004143AF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F5326E" w14:paraId="27BCDB44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1D05C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34458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1C587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3928C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4E7A0224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0ED87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534B3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39D02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B115E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63378" w14:textId="77777777" w:rsidR="00F5326E" w:rsidRPr="00534A55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1B0140DD" w14:textId="77777777" w:rsidR="00F5326E" w:rsidRPr="00534A55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1A220F97" w14:textId="77777777" w:rsidR="00F5326E" w:rsidRPr="00534A55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F5326E" w14:paraId="0746F8B0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47727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BD687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1DE32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6063E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 -</w:t>
            </w:r>
          </w:p>
          <w:p w14:paraId="148A6FD0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038A2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96FED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79F1B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177+180</w:t>
            </w:r>
          </w:p>
          <w:p w14:paraId="6B6F97A3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182+620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93756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CA01A" w14:textId="77777777" w:rsidR="00F5326E" w:rsidRPr="004143AF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5326E" w14:paraId="5D599538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F395A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7FB1F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9D4C4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42A76" w14:textId="77777777" w:rsidR="00F5326E" w:rsidRPr="000C4604" w:rsidRDefault="00F5326E" w:rsidP="004727FB">
            <w:pPr>
              <w:spacing w:before="40" w:after="40" w:line="276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Hm 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DC0BD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ED804A1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10365288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8EE2C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5BB64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2C804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00F60" w14:textId="77777777" w:rsidR="00F5326E" w:rsidRPr="000C4604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Nesemnalizată pe teren.</w:t>
            </w:r>
          </w:p>
          <w:p w14:paraId="3DAAD27B" w14:textId="77777777" w:rsidR="00F5326E" w:rsidRPr="004143AF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Afectează intrări - ieşiri la și de la linia 4 primiri/ expedieri Cap X Gugești</w:t>
            </w:r>
          </w:p>
        </w:tc>
      </w:tr>
      <w:tr w:rsidR="00F5326E" w14:paraId="5CC9BEA3" w14:textId="77777777" w:rsidTr="004727FB">
        <w:trPr>
          <w:cantSplit/>
          <w:trHeight w:val="3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E6BB2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66A26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30F85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72161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</w:t>
            </w:r>
          </w:p>
          <w:p w14:paraId="5C586BB1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83D0B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A9D5E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41F34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186+450</w:t>
            </w:r>
          </w:p>
          <w:p w14:paraId="099DD1B4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2A8A2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BF1D7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5326E" w14:paraId="4D9DC07B" w14:textId="77777777" w:rsidTr="004727FB">
        <w:trPr>
          <w:cantSplit/>
          <w:trHeight w:val="6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364E2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1FAA3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187+000</w:t>
            </w:r>
          </w:p>
          <w:p w14:paraId="76D8EC18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190+400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64D5A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2609E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 Cotești și</w:t>
            </w:r>
          </w:p>
          <w:p w14:paraId="57B16F07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Cotești</w:t>
            </w:r>
          </w:p>
          <w:p w14:paraId="4CFD5375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78945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9E6C5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6F115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B5A1D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D002C" w14:textId="77777777" w:rsidR="00F5326E" w:rsidRPr="00BB30B6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274C78B8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peste sch. 1 și 7 </w:t>
            </w:r>
          </w:p>
          <w:p w14:paraId="3BBFF16D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>Hm Cotești</w:t>
            </w:r>
            <w:r>
              <w:rPr>
                <w:b/>
                <w:bCs/>
                <w:i/>
                <w:sz w:val="20"/>
              </w:rPr>
              <w:t xml:space="preserve">, </w:t>
            </w:r>
            <w:r w:rsidRPr="00BB30B6">
              <w:rPr>
                <w:b/>
                <w:bCs/>
                <w:i/>
                <w:sz w:val="20"/>
              </w:rPr>
              <w:t>Cap X.</w:t>
            </w:r>
          </w:p>
        </w:tc>
      </w:tr>
      <w:tr w:rsidR="00F5326E" w14:paraId="4D1906AC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E1F60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686E8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254BC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9A410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Focşani</w:t>
            </w:r>
          </w:p>
          <w:p w14:paraId="5877C5A4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5F787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5AC70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53FF3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2F90A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8AB1C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5326E" w14:paraId="44BEEE38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1C27C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EEC42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A7851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69B2F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Focşani -</w:t>
            </w:r>
          </w:p>
          <w:p w14:paraId="0E8C3929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Putna Seacă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9A0A1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405F3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4FD5D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199+300</w:t>
            </w:r>
          </w:p>
          <w:p w14:paraId="1BE8BA92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A2817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0C4E9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5326E" w14:paraId="7009AFB6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5B06F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E8737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3A660A3E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3CE60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1419E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F3746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828FB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91A00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72C4C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B1F3A" w14:textId="77777777" w:rsidR="00F5326E" w:rsidRPr="000C4604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>Afectează intrări - ieşiri peste sch. 3,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7,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11 Cap X  Putna Seacă</w:t>
            </w:r>
          </w:p>
        </w:tc>
      </w:tr>
      <w:tr w:rsidR="00F5326E" w14:paraId="3B94EC1B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6C96F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A8BF5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7E74F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1891C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5AE9E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8CD1E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2037D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17CCBB8A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34A9E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24CB1" w14:textId="77777777" w:rsidR="00F5326E" w:rsidRPr="000C4604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 xml:space="preserve">Afectează intrări - ieşiri peste sch. </w:t>
            </w:r>
            <w:r>
              <w:rPr>
                <w:b/>
                <w:bCs/>
                <w:i/>
                <w:iCs/>
                <w:sz w:val="20"/>
              </w:rPr>
              <w:t>1, 5, 9</w:t>
            </w:r>
            <w:r w:rsidRPr="000C4604">
              <w:rPr>
                <w:b/>
                <w:bCs/>
                <w:i/>
                <w:iCs/>
                <w:sz w:val="20"/>
              </w:rPr>
              <w:t xml:space="preserve"> Cap X  Putna Seacă</w:t>
            </w:r>
          </w:p>
        </w:tc>
      </w:tr>
      <w:tr w:rsidR="00F5326E" w14:paraId="1AC34D92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29E6D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4948A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24F33CEA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49B20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FE45A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Putna Seacă  -</w:t>
            </w:r>
          </w:p>
          <w:p w14:paraId="559846B5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D6AE4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A7E33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84E69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67D4CA7D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90E06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BFC9A" w14:textId="77777777" w:rsidR="00F5326E" w:rsidRPr="004143AF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4426ACE3" w14:textId="77777777" w:rsidR="00F5326E" w:rsidRPr="006C1F61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C1F6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5326E" w14:paraId="1DB243C9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389FE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1B8B4" w14:textId="77777777" w:rsidR="00F5326E" w:rsidRDefault="00F5326E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7ACA7" w14:textId="77777777" w:rsidR="00F5326E" w:rsidRDefault="00F5326E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765A5" w14:textId="77777777" w:rsidR="00F5326E" w:rsidRDefault="00F5326E" w:rsidP="002B7A9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3691F" w14:textId="77777777" w:rsidR="00F5326E" w:rsidRDefault="00F5326E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49F9B" w14:textId="77777777" w:rsidR="00F5326E" w:rsidRDefault="00F5326E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BD2E1" w14:textId="77777777" w:rsidR="00F5326E" w:rsidRDefault="00F5326E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5C5D9" w14:textId="77777777" w:rsidR="00F5326E" w:rsidRDefault="00F5326E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3F3F1" w14:textId="77777777" w:rsidR="00F5326E" w:rsidRPr="004143AF" w:rsidRDefault="00F5326E" w:rsidP="002B7A96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5326E" w14:paraId="49C8D64B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F4AB0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12584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92227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00CE8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BF8D8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66B22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8CA13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D02C3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FADBC" w14:textId="77777777" w:rsidR="00F5326E" w:rsidRPr="004143AF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5326E" w14:paraId="6E428C8A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1E2A6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0C741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3E18F75C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649BB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76572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Pădureni Putna -</w:t>
            </w:r>
          </w:p>
          <w:p w14:paraId="2B5BB070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C9359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DB54A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0D0BE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3BF4E257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BEADD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DF029" w14:textId="77777777" w:rsidR="00F5326E" w:rsidRPr="004143AF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143AF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4432080" w14:textId="77777777" w:rsidR="00F5326E" w:rsidRPr="00D84BD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5326E" w14:paraId="612E99F9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67343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07ED3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1D1E21F2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90AB8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D0B75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09DD86D0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97E0E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5A42C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7F198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C243E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73811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5326E" w14:paraId="0D40941F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5CF55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FD39C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5D871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D5FE9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404546F6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012A0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75400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E4F9A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17C0AB5A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A5E75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68246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5326E" w14:paraId="10F56BB7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F10D4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544E6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0E1A7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DAE8D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0F9E3184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E43B5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63D85DC7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29220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CD8F9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CB255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2339B" w14:textId="77777777" w:rsidR="00F5326E" w:rsidRPr="00534C03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Nesemnalizată pe teren.</w:t>
            </w:r>
          </w:p>
          <w:p w14:paraId="3BB29B26" w14:textId="77777777" w:rsidR="00F5326E" w:rsidRPr="00534C03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4DF6D27A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la linia 2 primiri - expedieri, Cap X.</w:t>
            </w:r>
          </w:p>
        </w:tc>
      </w:tr>
      <w:tr w:rsidR="00F5326E" w14:paraId="20991E53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1F358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142B9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65797F2F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10EF6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7A187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 -</w:t>
            </w:r>
          </w:p>
          <w:p w14:paraId="367C6753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4B1BA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30D9B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DAF66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579ECFD1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7771F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18CD9" w14:textId="77777777" w:rsidR="00F5326E" w:rsidRPr="004143AF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2745173C" w14:textId="77777777" w:rsidR="00F5326E" w:rsidRPr="00D84BD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5326E" w14:paraId="455936D2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D0FF6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A1C3C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242+100</w:t>
            </w:r>
          </w:p>
          <w:p w14:paraId="48A9ED0B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7ACE1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008DB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1550A097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Tranzit, </w:t>
            </w:r>
          </w:p>
          <w:p w14:paraId="512D6B0A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04296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75A2C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B101E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62957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CAB4B" w14:textId="77777777" w:rsidR="00F5326E" w:rsidRPr="001F07B1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15E46166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peste sch. 5 st. Adjud, </w:t>
            </w:r>
          </w:p>
          <w:p w14:paraId="757930FC" w14:textId="77777777" w:rsidR="00F5326E" w:rsidRPr="004143AF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>Gr. Tranzit, Cap X.</w:t>
            </w:r>
          </w:p>
        </w:tc>
      </w:tr>
      <w:tr w:rsidR="00F5326E" w14:paraId="3260696B" w14:textId="77777777" w:rsidTr="004727FB">
        <w:trPr>
          <w:cantSplit/>
          <w:trHeight w:val="125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8F920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9E425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216AB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C4C95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17D294EC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7DC55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6BC5E01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F1DE2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A58EC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205EA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9B3FA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11 - 38  </w:t>
            </w:r>
          </w:p>
          <w:p w14:paraId="657A7315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şi </w:t>
            </w:r>
          </w:p>
          <w:p w14:paraId="259DD0CF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intrări - ieşiri din Bucla III Pufeşti în Grupa B.</w:t>
            </w:r>
          </w:p>
        </w:tc>
      </w:tr>
      <w:tr w:rsidR="00F5326E" w14:paraId="1BFE0C21" w14:textId="77777777" w:rsidTr="004727FB">
        <w:trPr>
          <w:cantSplit/>
          <w:trHeight w:val="12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90E01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B17ED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1B797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CE32F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1F047F48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3B4B7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F8895DD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A20C5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7E51B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D17D9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8ADE9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CA48177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25 - 28  </w:t>
            </w:r>
          </w:p>
          <w:p w14:paraId="1E076017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F5326E" w14:paraId="2C6D5A89" w14:textId="77777777" w:rsidTr="004727FB">
        <w:trPr>
          <w:cantSplit/>
          <w:trHeight w:val="59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4032F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B20EE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B11DE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94F75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0F6A253B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3074C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8DBD7A9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D3B58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A8DB6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B6ACA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CA1F8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F8E9816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15 - 24 Gr. B.</w:t>
            </w:r>
          </w:p>
        </w:tc>
      </w:tr>
      <w:tr w:rsidR="00F5326E" w14:paraId="5EBE6BB4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70BBD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A46ED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FAFE9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C783A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27FD2935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28B74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CB9A1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A432F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038EA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456DA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1C4CE1F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14 - 18 </w:t>
            </w:r>
          </w:p>
          <w:p w14:paraId="26246EE1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F5326E" w14:paraId="49EA3FC7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6BA8C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F64C0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8F60F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49543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054EEFE7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62C1D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71B0B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54BE9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E1E74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34F3D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2A39DD2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27 și 28 Cap X.</w:t>
            </w:r>
          </w:p>
        </w:tc>
      </w:tr>
      <w:tr w:rsidR="00F5326E" w14:paraId="2A8EB8EE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DA1DD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77CB1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7713C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FE9F4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DDF29B3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B, 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FC617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06F492F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7480C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3C222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B8105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18186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2 Tragere, liniile 3 - 6  </w:t>
            </w:r>
          </w:p>
          <w:p w14:paraId="1992A9F4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 Grupa D şi intrări - ieşiri la toate liniile din Grupa B Cap X.</w:t>
            </w:r>
          </w:p>
        </w:tc>
      </w:tr>
      <w:tr w:rsidR="00F5326E" w14:paraId="18927D1F" w14:textId="77777777" w:rsidTr="004727FB">
        <w:trPr>
          <w:cantSplit/>
          <w:trHeight w:val="38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93A48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DC25C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613F9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8F50C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444DB30A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A4CC3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8BFD5A5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3D7B6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72083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6E854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BB4D5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9B53E47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– 6 </w:t>
            </w:r>
          </w:p>
          <w:p w14:paraId="0922D6AE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F5326E" w14:paraId="38A3CA5E" w14:textId="77777777" w:rsidTr="004727FB">
        <w:trPr>
          <w:cantSplit/>
          <w:trHeight w:val="101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6D2AC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CE41B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7AE90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07A1D" w14:textId="77777777" w:rsidR="00F5326E" w:rsidRPr="00AD0C48" w:rsidRDefault="00F5326E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AD0C48">
              <w:rPr>
                <w:rFonts w:ascii="Times New Roman" w:hAnsi="Times New Roman"/>
                <w:spacing w:val="-4"/>
              </w:rPr>
              <w:t>St. Adjud Grupa Tranzit</w:t>
            </w:r>
          </w:p>
          <w:p w14:paraId="05B9A665" w14:textId="77777777" w:rsidR="00F5326E" w:rsidRPr="00AD0C48" w:rsidRDefault="00F5326E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12DE9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FBB067A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 / 89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4776C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642DF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060A5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868B1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E352478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7C4E517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10 - 13 </w:t>
            </w:r>
          </w:p>
          <w:p w14:paraId="7795607E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F5326E" w14:paraId="6ADB1C33" w14:textId="77777777" w:rsidTr="004727FB">
        <w:trPr>
          <w:cantSplit/>
          <w:trHeight w:val="14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75714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49FCB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2D63B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18B12" w14:textId="77777777" w:rsidR="00F5326E" w:rsidRDefault="00F5326E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7141121E" w14:textId="77777777" w:rsidR="00F5326E" w:rsidRDefault="00F5326E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liniile 13 şi 14</w:t>
            </w:r>
          </w:p>
          <w:p w14:paraId="68610E45" w14:textId="77777777" w:rsidR="00F5326E" w:rsidRDefault="00F5326E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primiri - expedieri</w:t>
            </w:r>
          </w:p>
          <w:p w14:paraId="6E6D5331" w14:textId="77777777" w:rsidR="00F5326E" w:rsidRPr="002532C4" w:rsidRDefault="00F5326E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D6EBE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E5740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5FF33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C3645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AE0BD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E7C8D3F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13 şi 14 </w:t>
            </w:r>
          </w:p>
          <w:p w14:paraId="6B439AE0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X</w:t>
            </w:r>
          </w:p>
          <w:p w14:paraId="1B998048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ambele poziţii ale schimbătorului numărul 61.</w:t>
            </w:r>
          </w:p>
        </w:tc>
      </w:tr>
      <w:tr w:rsidR="00F5326E" w14:paraId="3401E196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5CCC1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D0E9D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6524F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08029" w14:textId="77777777" w:rsidR="00F5326E" w:rsidRDefault="00F5326E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7A51681A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3AB07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82 / 86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4EF81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4F809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C58BF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56B4E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9F279F5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11 - 13  </w:t>
            </w:r>
          </w:p>
          <w:p w14:paraId="763D981F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F5326E" w14:paraId="7169D195" w14:textId="77777777" w:rsidTr="004727FB">
        <w:trPr>
          <w:cantSplit/>
          <w:trHeight w:val="2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808F0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BCA09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295DB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BE38D" w14:textId="77777777" w:rsidR="00F5326E" w:rsidRDefault="00F5326E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3AD56EC4" w14:textId="77777777" w:rsidR="00F5326E" w:rsidRPr="0037264C" w:rsidRDefault="00F5326E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7264C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7272D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70 /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6B840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72CFD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5D987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6CE02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21A04E2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8 - 14</w:t>
            </w:r>
          </w:p>
          <w:p w14:paraId="2B3A29FE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F5326E" w14:paraId="28345950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A38F1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73A1C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D25BB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D3D71" w14:textId="77777777" w:rsidR="00F5326E" w:rsidRDefault="00F5326E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0B9AEEF9" w14:textId="77777777" w:rsidR="00F5326E" w:rsidRPr="003A070D" w:rsidRDefault="00F5326E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A070D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E6E8B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3AB27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9DD26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5B685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8039B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C0F0B61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  St. Adjud Grupa Tranzit Cap Y.</w:t>
            </w:r>
          </w:p>
        </w:tc>
      </w:tr>
      <w:tr w:rsidR="00F5326E" w14:paraId="7D344D05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31A11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BED5F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E1E44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BFEDB" w14:textId="77777777" w:rsidR="00F5326E" w:rsidRDefault="00F5326E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34BCDD78" w14:textId="77777777" w:rsidR="00F5326E" w:rsidRPr="00F401CD" w:rsidRDefault="00F5326E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C</w:t>
            </w:r>
            <w:r w:rsidRPr="00F401CD">
              <w:rPr>
                <w:rFonts w:ascii="Times New Roman" w:hAnsi="Times New Roman"/>
                <w:bCs w:val="0"/>
              </w:rPr>
              <w:t>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90A20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46 </w:t>
            </w:r>
          </w:p>
          <w:p w14:paraId="40565D0B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C4CA8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5A4D2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0D353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7D21F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6A4C73B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8 - 13 </w:t>
            </w:r>
          </w:p>
          <w:p w14:paraId="7A7BDF59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F5326E" w14:paraId="7EE1D91D" w14:textId="77777777" w:rsidTr="004727FB">
        <w:trPr>
          <w:cantSplit/>
          <w:trHeight w:val="4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BA40A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0EAC6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B9149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171D0" w14:textId="77777777" w:rsidR="00F5326E" w:rsidRDefault="00F5326E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5481FAA" w14:textId="77777777" w:rsidR="00F5326E" w:rsidRDefault="00F5326E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 xml:space="preserve">linia 7 </w:t>
            </w:r>
          </w:p>
          <w:p w14:paraId="5AF39433" w14:textId="77777777" w:rsidR="00F5326E" w:rsidRDefault="00F5326E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94164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E8381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7AE19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EE4CE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C5FA5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EDE083F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7</w:t>
            </w:r>
          </w:p>
          <w:p w14:paraId="66EF216A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F5326E" w14:paraId="5DECE252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3262C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C2A8B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8F80E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0F799" w14:textId="77777777" w:rsidR="00F5326E" w:rsidRDefault="00F5326E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1BE75923" w14:textId="77777777" w:rsidR="00F5326E" w:rsidRDefault="00F5326E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linia 13</w:t>
            </w:r>
          </w:p>
          <w:p w14:paraId="1553622B" w14:textId="77777777" w:rsidR="00F5326E" w:rsidRDefault="00F5326E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  <w:p w14:paraId="3AE9C5EA" w14:textId="77777777" w:rsidR="00F5326E" w:rsidRPr="002532C4" w:rsidRDefault="00F5326E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A87FC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 Staţie până la T.D.J. 90 / 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FB08D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5018A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8EFC2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2E396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A919981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13</w:t>
            </w:r>
          </w:p>
          <w:p w14:paraId="7EBAC38D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Y.</w:t>
            </w:r>
          </w:p>
        </w:tc>
      </w:tr>
      <w:tr w:rsidR="00F5326E" w14:paraId="68148F3C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3456B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B0DB5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244+700</w:t>
            </w:r>
          </w:p>
          <w:p w14:paraId="5EC9D1E9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244+750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6CCE7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FC462" w14:textId="77777777" w:rsidR="00F5326E" w:rsidRDefault="00F5326E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 xml:space="preserve">St. Adjud </w:t>
            </w:r>
          </w:p>
          <w:p w14:paraId="67CDD737" w14:textId="77777777" w:rsidR="00F5326E" w:rsidRDefault="00F5326E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Grupa Tranzit,</w:t>
            </w:r>
          </w:p>
          <w:p w14:paraId="5EC63D4F" w14:textId="77777777" w:rsidR="00F5326E" w:rsidRDefault="00F5326E" w:rsidP="004727FB">
            <w:pPr>
              <w:rPr>
                <w:spacing w:val="-4"/>
              </w:rPr>
            </w:pPr>
            <w:r>
              <w:t xml:space="preserve"> </w:t>
            </w:r>
            <w:r w:rsidRPr="0010350B">
              <w:rPr>
                <w:b/>
                <w:bCs/>
                <w:sz w:val="20"/>
                <w:szCs w:val="20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AE1DA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76673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2262B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EF1AC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A3A37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8380495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 10 din </w:t>
            </w:r>
            <w:r w:rsidRPr="005650BF">
              <w:rPr>
                <w:b/>
                <w:bCs/>
                <w:i/>
                <w:iCs/>
                <w:spacing w:val="-4"/>
                <w:sz w:val="20"/>
                <w:szCs w:val="20"/>
              </w:rPr>
              <w:t>St. Adjud</w:t>
            </w:r>
            <w:r>
              <w:rPr>
                <w:b/>
                <w:bCs/>
                <w:i/>
                <w:iCs/>
                <w:sz w:val="20"/>
              </w:rPr>
              <w:t xml:space="preserve"> Cap Y.</w:t>
            </w:r>
          </w:p>
        </w:tc>
      </w:tr>
      <w:tr w:rsidR="00F5326E" w14:paraId="41426A16" w14:textId="77777777" w:rsidTr="004727FB">
        <w:trPr>
          <w:cantSplit/>
          <w:trHeight w:val="6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7D918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067ED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FD2D3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7DFC9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28611AE1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1030E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13/17-19-33/35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EF758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3BAD8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3BC12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2E2F2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accesul</w:t>
            </w:r>
          </w:p>
          <w:p w14:paraId="1EC920AD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linia 2 directă</w:t>
            </w:r>
          </w:p>
          <w:p w14:paraId="24F7609F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1 - 12 Marfă. </w:t>
            </w:r>
          </w:p>
        </w:tc>
      </w:tr>
      <w:tr w:rsidR="00F5326E" w14:paraId="4E674A01" w14:textId="77777777" w:rsidTr="004727FB">
        <w:trPr>
          <w:cantSplit/>
          <w:trHeight w:val="47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C9BEB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65C9D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BCF7F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41A85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734A42FF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912F2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88D61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4964F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73DE6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E7B4B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4E1CC4D0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sch.76,  </w:t>
            </w:r>
          </w:p>
          <w:p w14:paraId="40B72DDD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F5326E" w14:paraId="02B693ED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EF695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69362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10E1D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73D82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14EF8F4D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9462D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617F3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17275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0E0A5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71ABF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3589CE28" w14:textId="77777777" w:rsidR="00F5326E" w:rsidRPr="00CB3447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 .</w:t>
            </w:r>
          </w:p>
        </w:tc>
      </w:tr>
      <w:tr w:rsidR="00F5326E" w14:paraId="43C2AEDC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591D6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89510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B5AE2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A624D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Bacău -</w:t>
            </w:r>
          </w:p>
          <w:p w14:paraId="1589E16B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9773F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0A0A0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EF3D1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308+677</w:t>
            </w:r>
          </w:p>
          <w:p w14:paraId="0CFC5CAA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308+893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BA107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D5705" w14:textId="77777777" w:rsidR="00F5326E" w:rsidRPr="004143AF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4B602D9D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5326E" w14:paraId="3D52DF16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B0B0F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40FD3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FCF2C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B8355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Galbeni, 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A1E22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11</w:t>
            </w:r>
          </w:p>
          <w:p w14:paraId="6552D86A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ax stația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54116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EB605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9AD2B" w14:textId="77777777" w:rsidR="00F5326E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50BCE" w14:textId="77777777" w:rsidR="00F5326E" w:rsidRPr="004143AF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5326E" w14:paraId="6F57341D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53592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4EF12" w14:textId="77777777" w:rsidR="00F5326E" w:rsidRDefault="00F5326E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42E86" w14:textId="77777777" w:rsidR="00F5326E" w:rsidRPr="00D33E71" w:rsidRDefault="00F5326E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9B23C" w14:textId="77777777" w:rsidR="00F5326E" w:rsidRDefault="00F5326E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6F275C52" w14:textId="77777777" w:rsidR="00F5326E" w:rsidRDefault="00F5326E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D9C4A" w14:textId="77777777" w:rsidR="00F5326E" w:rsidRDefault="00F5326E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1AF4E" w14:textId="77777777" w:rsidR="00F5326E" w:rsidRDefault="00F5326E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F16CE" w14:textId="77777777" w:rsidR="00F5326E" w:rsidRDefault="00F5326E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AC403" w14:textId="77777777" w:rsidR="00F5326E" w:rsidRDefault="00F5326E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E8592" w14:textId="77777777" w:rsidR="00F5326E" w:rsidRPr="004143AF" w:rsidRDefault="00F5326E" w:rsidP="00D3024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F5326E" w14:paraId="10F003B9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722F5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51CE6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25BD3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9974D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61AE4328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33BBB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76BD9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12180" w14:textId="77777777" w:rsidR="00F5326E" w:rsidRDefault="00F5326E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EF1C9" w14:textId="77777777" w:rsidR="00F5326E" w:rsidRPr="00D33E71" w:rsidRDefault="00F5326E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E6E09" w14:textId="77777777" w:rsidR="00F5326E" w:rsidRDefault="00F5326E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F5326E" w14:paraId="7FFCACC7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B8960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2186B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354+300</w:t>
            </w:r>
          </w:p>
          <w:p w14:paraId="0F4F93F8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360+800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C556D" w14:textId="77777777" w:rsidR="00F5326E" w:rsidRPr="00D33E71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6299D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Cap Y St. Săbăoani, </w:t>
            </w:r>
          </w:p>
          <w:p w14:paraId="36C73EFB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Săbăoani – Mircești și linia 3 directă Cap X St. Mircești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7FFF3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2BBCF" w14:textId="77777777" w:rsidR="00F5326E" w:rsidRPr="00D33E71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BC651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414A0" w14:textId="77777777" w:rsidR="00F5326E" w:rsidRPr="00D33E71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81A10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de 1000Hz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F5326E" w14:paraId="14CD5C6B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D4DC0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C712E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EAE8E" w14:textId="77777777" w:rsidR="00F5326E" w:rsidRPr="00D33E71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B43F2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Paşcani Triaj</w:t>
            </w:r>
          </w:p>
          <w:p w14:paraId="349A63E5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6B - 12B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71EE3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8A403" w14:textId="77777777" w:rsidR="00F5326E" w:rsidRPr="00D33E71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8CDBF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9FD3D" w14:textId="77777777" w:rsidR="00F5326E" w:rsidRPr="00D33E71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4F9BB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5326E" w14:paraId="2D60B639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F346A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A7B2F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405+400</w:t>
            </w:r>
          </w:p>
          <w:p w14:paraId="20048827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409+200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7FDFB" w14:textId="77777777" w:rsidR="00F5326E" w:rsidRPr="00D33E71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780C5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Lespezi – Dolhasca, linia 2 directă Dolhasca și Dolhasca - Liteni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3BF56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021CD" w14:textId="77777777" w:rsidR="00F5326E" w:rsidRPr="00D33E71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DB453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BC1EC" w14:textId="77777777" w:rsidR="00F5326E" w:rsidRPr="00D33E71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B588B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de 1000Hz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F5326E" w14:paraId="6DB36A2A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B677F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E5537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81658" w14:textId="77777777" w:rsidR="00F5326E" w:rsidRPr="00D33E71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DEF16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Dolhasca</w:t>
            </w:r>
          </w:p>
          <w:p w14:paraId="2169CC8D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9017B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AB7BC" w14:textId="77777777" w:rsidR="00F5326E" w:rsidRPr="00D33E71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75813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AB442" w14:textId="77777777" w:rsidR="00F5326E" w:rsidRPr="00D33E71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21C46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5326E" w14:paraId="64B3E1DA" w14:textId="77777777" w:rsidTr="004727FB">
        <w:trPr>
          <w:cantSplit/>
          <w:trHeight w:val="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CCB11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6FDC0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19FE4" w14:textId="77777777" w:rsidR="00F5326E" w:rsidRPr="00D33E71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FD275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Liteni</w:t>
            </w:r>
          </w:p>
          <w:p w14:paraId="4459AA2C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22164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427D724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54371" w14:textId="77777777" w:rsidR="00F5326E" w:rsidRPr="00D33E71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904D7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B8E30" w14:textId="77777777" w:rsidR="00F5326E" w:rsidRPr="00D33E71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A985C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5326E" w14:paraId="0203D7D4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C5FB4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071BA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7D7A5" w14:textId="77777777" w:rsidR="00F5326E" w:rsidRPr="00D33E71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89E25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2137DD0A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79C2D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59F587E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2B437" w14:textId="77777777" w:rsidR="00F5326E" w:rsidRPr="00D33E71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85EAD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4CB44" w14:textId="77777777" w:rsidR="00F5326E" w:rsidRPr="00D33E71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6E74A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5326E" w14:paraId="5FD984E1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BA09A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D23D0" w14:textId="77777777" w:rsidR="00F5326E" w:rsidRDefault="00F5326E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3DAAB" w14:textId="77777777" w:rsidR="00F5326E" w:rsidRPr="00D33E71" w:rsidRDefault="00F5326E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8D8D8" w14:textId="77777777" w:rsidR="00F5326E" w:rsidRDefault="00F5326E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6AB3A0B8" w14:textId="77777777" w:rsidR="00F5326E" w:rsidRDefault="00F5326E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9B346" w14:textId="77777777" w:rsidR="00F5326E" w:rsidRDefault="00F5326E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2CF44A5" w14:textId="77777777" w:rsidR="00F5326E" w:rsidRDefault="00F5326E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93AF8" w14:textId="77777777" w:rsidR="00F5326E" w:rsidRPr="00D33E71" w:rsidRDefault="00F5326E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80B71" w14:textId="77777777" w:rsidR="00F5326E" w:rsidRDefault="00F5326E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BD59A" w14:textId="77777777" w:rsidR="00F5326E" w:rsidRPr="00D33E71" w:rsidRDefault="00F5326E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E4FD6" w14:textId="77777777" w:rsidR="00F5326E" w:rsidRDefault="00F5326E" w:rsidP="00EB05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5326E" w14:paraId="7E2F55A3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B9829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9305E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146F5" w14:textId="77777777" w:rsidR="00F5326E" w:rsidRPr="00D33E71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C29C7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078B8C0A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81FD2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4397A00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5C0A537A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1331445E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641883D7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6CA11" w14:textId="77777777" w:rsidR="00F5326E" w:rsidRPr="00D33E71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2A46D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AB08F" w14:textId="77777777" w:rsidR="00F5326E" w:rsidRPr="00D33E71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411F3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031735E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</w:t>
            </w:r>
          </w:p>
          <w:p w14:paraId="042399B2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numai la parcursuri peste sch. nr. 1, 3, 5 şi 7 </w:t>
            </w:r>
          </w:p>
          <w:p w14:paraId="64CBEC26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poziţie abătută.</w:t>
            </w:r>
          </w:p>
        </w:tc>
      </w:tr>
      <w:tr w:rsidR="00F5326E" w14:paraId="29E3C1F1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5547C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70611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09F1A" w14:textId="77777777" w:rsidR="00F5326E" w:rsidRPr="00D33E71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49C10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2533CFB5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40794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394C7" w14:textId="77777777" w:rsidR="00F5326E" w:rsidRPr="00D33E71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F723A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E1667" w14:textId="77777777" w:rsidR="00F5326E" w:rsidRPr="00D33E71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E4683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F5326E" w14:paraId="41464387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416CA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B0DDC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F9FE3" w14:textId="77777777" w:rsidR="00F5326E" w:rsidRPr="00D33E71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5C80B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11081C26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CA296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E664AF4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65339" w14:textId="77777777" w:rsidR="00F5326E" w:rsidRPr="00D33E71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390CB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6827A" w14:textId="77777777" w:rsidR="00F5326E" w:rsidRPr="00D33E71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86E25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5326E" w14:paraId="553DDB36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973D3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D4110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5F3BB" w14:textId="77777777" w:rsidR="00F5326E" w:rsidRPr="00D33E71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41C95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22D95D31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8EB35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27C411E5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la </w:t>
            </w:r>
          </w:p>
          <w:p w14:paraId="27EF362A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</w:t>
            </w:r>
          </w:p>
          <w:p w14:paraId="1EFDB709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39C94" w14:textId="77777777" w:rsidR="00F5326E" w:rsidRPr="00D33E71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A981B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A2272" w14:textId="77777777" w:rsidR="00F5326E" w:rsidRPr="00D33E71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832B4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5326E" w14:paraId="3489C0C9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F8CD2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A24D7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409B3" w14:textId="77777777" w:rsidR="00F5326E" w:rsidRPr="00D33E71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4D758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0176111B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AECE3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6BDE7D28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517451D1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76739EE8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41E45" w14:textId="77777777" w:rsidR="00F5326E" w:rsidRPr="00D33E71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A1DCC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6080F" w14:textId="77777777" w:rsidR="00F5326E" w:rsidRPr="00D33E71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FDEF8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5326E" w14:paraId="02EC9492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5C00E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5952F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8D31D" w14:textId="77777777" w:rsidR="00F5326E" w:rsidRPr="00D33E71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7CB5C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0AE181BC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ABFC6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BC46E" w14:textId="77777777" w:rsidR="00F5326E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B7DF7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C2394" w14:textId="77777777" w:rsidR="00F5326E" w:rsidRPr="00D33E71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DBD1C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5326E" w14:paraId="2B8AAB67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C5DC2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5C892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465+500</w:t>
            </w:r>
          </w:p>
          <w:p w14:paraId="139C8BDE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E7CD1" w14:textId="77777777" w:rsidR="00F5326E" w:rsidRPr="00D33E71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74E77" w14:textId="77777777" w:rsidR="00F5326E" w:rsidRDefault="00F5326E" w:rsidP="00E75F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598A24D6" w14:textId="77777777" w:rsidR="00F5326E" w:rsidRDefault="00F5326E" w:rsidP="00E75F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41E74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11385" w14:textId="77777777" w:rsidR="00F5326E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6A4D0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DB50D" w14:textId="77777777" w:rsidR="00F5326E" w:rsidRPr="00D33E71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7865F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Restricție protecție lucrări electrificare.</w:t>
            </w:r>
          </w:p>
        </w:tc>
      </w:tr>
      <w:tr w:rsidR="00F5326E" w14:paraId="0C8BCF61" w14:textId="77777777" w:rsidTr="004727FB">
        <w:trPr>
          <w:cantSplit/>
          <w:trHeight w:val="2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E4D70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D6BF2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30DD6" w14:textId="77777777" w:rsidR="00F5326E" w:rsidRPr="00D33E71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6C34E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3A9F44C7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E5E0A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70A4DA5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7 - </w:t>
            </w:r>
          </w:p>
          <w:p w14:paraId="51518CA1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408CE696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9 - 11 - </w:t>
            </w:r>
          </w:p>
          <w:p w14:paraId="7876EA1F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09B1B" w14:textId="77777777" w:rsidR="00F5326E" w:rsidRPr="00D33E71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B0765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76416" w14:textId="77777777" w:rsidR="00F5326E" w:rsidRPr="00D33E71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79B40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5326E" w14:paraId="58567C56" w14:textId="77777777" w:rsidTr="004727FB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F69A4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4BBA2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EDD6A" w14:textId="77777777" w:rsidR="00F5326E" w:rsidRPr="00D33E71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101C1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33ED0AAD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cale largă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F6637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4C11DE0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408AC" w14:textId="77777777" w:rsidR="00F5326E" w:rsidRPr="00D33E71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</w:t>
            </w:r>
            <w:r w:rsidRPr="00D33E71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D7059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BD336" w14:textId="77777777" w:rsidR="00F5326E" w:rsidRPr="00D33E71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28008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5326E" w14:paraId="12E2905D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CC962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67BC8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796ED" w14:textId="77777777" w:rsidR="00F5326E" w:rsidRPr="00D33E71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5D1E5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6E322930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CL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2FEF7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487+100</w:t>
            </w:r>
          </w:p>
          <w:p w14:paraId="11DC0C32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C9210" w14:textId="77777777" w:rsidR="00F5326E" w:rsidRPr="00D33E71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C369E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83E30" w14:textId="77777777" w:rsidR="00F5326E" w:rsidRPr="00D33E71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69BC5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5326E" w14:paraId="6FD1E895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8F151" w14:textId="77777777" w:rsidR="00F5326E" w:rsidRDefault="00F5326E" w:rsidP="00F5326E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E665F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A4252" w14:textId="77777777" w:rsidR="00F5326E" w:rsidRPr="00D33E71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F2EB7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5BCFDDAC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CL</w:t>
            </w:r>
          </w:p>
          <w:p w14:paraId="5077FC5B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905FA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71646" w14:textId="77777777" w:rsidR="00F5326E" w:rsidRPr="00D33E71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E35BA" w14:textId="77777777" w:rsidR="00F5326E" w:rsidRDefault="00F5326E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FE02F" w14:textId="77777777" w:rsidR="00F5326E" w:rsidRPr="00D33E71" w:rsidRDefault="00F5326E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84D14" w14:textId="77777777" w:rsidR="00F5326E" w:rsidRDefault="00F5326E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2D480AE" w14:textId="77777777" w:rsidR="00F5326E" w:rsidRPr="00BA7DAE" w:rsidRDefault="00F5326E" w:rsidP="000A5D7E">
      <w:pPr>
        <w:tabs>
          <w:tab w:val="left" w:pos="2748"/>
        </w:tabs>
        <w:rPr>
          <w:sz w:val="20"/>
          <w:lang w:val="ro-RO"/>
        </w:rPr>
      </w:pPr>
    </w:p>
    <w:p w14:paraId="1DE645E4" w14:textId="77777777" w:rsidR="00F5326E" w:rsidRDefault="00F5326E" w:rsidP="00E7698F">
      <w:pPr>
        <w:pStyle w:val="Heading1"/>
        <w:spacing w:line="360" w:lineRule="auto"/>
      </w:pPr>
      <w:r>
        <w:t>LINIA 504</w:t>
      </w:r>
    </w:p>
    <w:p w14:paraId="2613FB4B" w14:textId="77777777" w:rsidR="00F5326E" w:rsidRPr="00A16A49" w:rsidRDefault="00F5326E" w:rsidP="00946FAB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ADJUD - GHIMEŞ - SICULENI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F5326E" w14:paraId="6C6309E1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C4050" w14:textId="77777777" w:rsidR="00F5326E" w:rsidRDefault="00F5326E" w:rsidP="00F5326E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C359F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2+500</w:t>
            </w:r>
          </w:p>
          <w:p w14:paraId="1C81F892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9AA6B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B993E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Adjud</w:t>
            </w:r>
          </w:p>
          <w:p w14:paraId="7EB2DF93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7F494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E9415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39397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1D6E8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E4DF5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56547">
              <w:rPr>
                <w:b/>
                <w:bCs/>
                <w:i/>
                <w:iCs/>
                <w:sz w:val="20"/>
                <w:lang w:val="ro-RO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firul II </w:t>
            </w:r>
          </w:p>
          <w:p w14:paraId="2D919B61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Adjud - Urechești.</w:t>
            </w:r>
          </w:p>
          <w:p w14:paraId="460296E1" w14:textId="77777777" w:rsidR="00F5326E" w:rsidRPr="004C4194" w:rsidRDefault="00F5326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peste sch. 5 N.</w:t>
            </w:r>
          </w:p>
        </w:tc>
      </w:tr>
      <w:tr w:rsidR="00F5326E" w14:paraId="445D5F90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EFC45" w14:textId="77777777" w:rsidR="00F5326E" w:rsidRDefault="00F5326E" w:rsidP="00F5326E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09C89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  <w:p w14:paraId="24A219D3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57643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6D48A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Adjud -</w:t>
            </w:r>
          </w:p>
          <w:p w14:paraId="492470B3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45035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5B82D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775A8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  <w:p w14:paraId="726989AA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34494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ACB7E" w14:textId="77777777" w:rsidR="00F5326E" w:rsidRPr="004C4194" w:rsidRDefault="00F5326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F5326E" w14:paraId="5285EDCF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7F965" w14:textId="77777777" w:rsidR="00F5326E" w:rsidRDefault="00F5326E" w:rsidP="00F5326E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7689E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52F77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ADFAB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69736B46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75990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3A9D3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6EC8E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9+600</w:t>
            </w:r>
          </w:p>
          <w:p w14:paraId="3C5DC274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99ED3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EF7D1" w14:textId="77777777" w:rsidR="00F5326E" w:rsidRPr="004C4194" w:rsidRDefault="00F5326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F5326E" w14:paraId="178F6E6D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0F2B7" w14:textId="77777777" w:rsidR="00F5326E" w:rsidRDefault="00F5326E" w:rsidP="00F5326E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C527C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11+640</w:t>
            </w:r>
          </w:p>
          <w:p w14:paraId="28A55091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08558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8636D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3D6B1A00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13DD4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DC0F7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07A22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11+640</w:t>
            </w:r>
          </w:p>
          <w:p w14:paraId="1AFA18E2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9683A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02F8C" w14:textId="77777777" w:rsidR="00F5326E" w:rsidRPr="004C4194" w:rsidRDefault="00F5326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4C4194">
              <w:rPr>
                <w:b/>
                <w:bCs/>
                <w:iCs/>
                <w:sz w:val="20"/>
                <w:lang w:val="ro-RO"/>
              </w:rPr>
              <w:t>*Valabil pentru trenurile remorcate cu două locomotive cuplate.</w:t>
            </w:r>
          </w:p>
          <w:p w14:paraId="706CC35B" w14:textId="77777777" w:rsidR="00F5326E" w:rsidRPr="00D0576C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18BA06B2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C0284" w14:textId="77777777" w:rsidR="00F5326E" w:rsidRDefault="00F5326E" w:rsidP="00F5326E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987A0" w14:textId="77777777" w:rsidR="00F5326E" w:rsidRDefault="00F5326E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18+650</w:t>
            </w:r>
          </w:p>
          <w:p w14:paraId="31E4E0C3" w14:textId="77777777" w:rsidR="00F5326E" w:rsidRDefault="00F5326E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F784D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6E52E" w14:textId="77777777" w:rsidR="00F5326E" w:rsidRDefault="00F5326E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4693134A" w14:textId="77777777" w:rsidR="00F5326E" w:rsidRDefault="00F5326E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7E836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4096E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A8213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CE6D3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FF0EA" w14:textId="77777777" w:rsidR="00F5326E" w:rsidRPr="004C4194" w:rsidRDefault="00F5326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F5326E" w14:paraId="38593880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F8B4B" w14:textId="77777777" w:rsidR="00F5326E" w:rsidRDefault="00F5326E" w:rsidP="00F5326E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F91AB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4034C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F3A99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3267DE11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13 </w:t>
            </w:r>
          </w:p>
          <w:p w14:paraId="55BF0DE3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4A3E5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04749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47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B6CC0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7C231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18D5E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14EB3798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948D0" w14:textId="77777777" w:rsidR="00F5326E" w:rsidRDefault="00F5326E" w:rsidP="00F5326E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B23E3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C8A83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AB5A2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25A6CCDD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DF8EE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3703E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5D3B1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6E69E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A39E0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5 - 12 Cap X.</w:t>
            </w:r>
          </w:p>
        </w:tc>
      </w:tr>
      <w:tr w:rsidR="00F5326E" w14:paraId="6E096081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08761" w14:textId="77777777" w:rsidR="00F5326E" w:rsidRDefault="00F5326E" w:rsidP="00F5326E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660D0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CFDD5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287EE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06558E1B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950B7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A4B16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F2CDC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8D1A9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0083F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5 - 12 Cap X.</w:t>
            </w:r>
          </w:p>
        </w:tc>
      </w:tr>
      <w:tr w:rsidR="00F5326E" w14:paraId="5670DE25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82C5F" w14:textId="77777777" w:rsidR="00F5326E" w:rsidRDefault="00F5326E" w:rsidP="00F5326E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B2DED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DA8D9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37F2D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7C729C03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827E8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57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FE332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BCEEE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E4B29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667C5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9 - 12</w:t>
            </w:r>
          </w:p>
          <w:p w14:paraId="1697BE6B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F5326E" w14:paraId="23D58BC6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71206" w14:textId="77777777" w:rsidR="00F5326E" w:rsidRDefault="00F5326E" w:rsidP="00F5326E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B4F31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9CA91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CE641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502A3F27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5989A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C3931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AE058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D7E1D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BF8D3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10 - 12 Cap X.</w:t>
            </w:r>
          </w:p>
        </w:tc>
      </w:tr>
      <w:tr w:rsidR="00F5326E" w14:paraId="7F1F6C92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FEB98" w14:textId="77777777" w:rsidR="00F5326E" w:rsidRDefault="00F5326E" w:rsidP="00F5326E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DF6B1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DC14A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CF751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42A8CA8C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F3AD1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05B97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66668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36040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04120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și 12 Cap X.</w:t>
            </w:r>
          </w:p>
        </w:tc>
      </w:tr>
      <w:tr w:rsidR="00F5326E" w14:paraId="7395189D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5184B" w14:textId="77777777" w:rsidR="00F5326E" w:rsidRDefault="00F5326E" w:rsidP="00F5326E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1EDCE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CDBB7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5DA31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4EB0540E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57726" w14:textId="77777777" w:rsidR="00F5326E" w:rsidRDefault="00F5326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A08D362" w14:textId="77777777" w:rsidR="00F5326E" w:rsidRDefault="00F5326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66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223A1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DA6D7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6474B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9E323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566B75DA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11 -  13 Cap Y.</w:t>
            </w:r>
          </w:p>
        </w:tc>
      </w:tr>
      <w:tr w:rsidR="00F5326E" w14:paraId="5EBB9799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E38DF" w14:textId="77777777" w:rsidR="00F5326E" w:rsidRDefault="00F5326E" w:rsidP="00F5326E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883FA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BD3CE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95256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5B88988A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0C42C" w14:textId="77777777" w:rsidR="00F5326E" w:rsidRDefault="00F5326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F827DE4" w14:textId="77777777" w:rsidR="00F5326E" w:rsidRDefault="00F5326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76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44642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80ED2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D54A5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52D48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36972036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11 și 12 Cap Y.</w:t>
            </w:r>
          </w:p>
        </w:tc>
      </w:tr>
      <w:tr w:rsidR="00F5326E" w14:paraId="367FACB0" w14:textId="77777777" w:rsidTr="00BC2223">
        <w:trPr>
          <w:cantSplit/>
          <w:trHeight w:val="703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3BC92" w14:textId="77777777" w:rsidR="00F5326E" w:rsidRDefault="00F5326E" w:rsidP="00F5326E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60DC5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B2B84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11E79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Borzeşti - </w:t>
            </w:r>
          </w:p>
          <w:p w14:paraId="131AF8A7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1D957" w14:textId="77777777" w:rsidR="00F5326E" w:rsidRDefault="00F5326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B9AB4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A926D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31+400</w:t>
            </w:r>
          </w:p>
          <w:p w14:paraId="2F4051CA" w14:textId="77777777" w:rsidR="00F5326E" w:rsidRDefault="00F5326E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E8554" w14:textId="77777777" w:rsidR="00F5326E" w:rsidRPr="00D0473F" w:rsidRDefault="00F5326E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DC446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7C88EED2" w14:textId="77777777">
        <w:trPr>
          <w:cantSplit/>
          <w:trHeight w:val="720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0AE0F" w14:textId="77777777" w:rsidR="00F5326E" w:rsidRDefault="00F5326E" w:rsidP="00F5326E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25249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B9662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4FB99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52028" w14:textId="77777777" w:rsidR="00F5326E" w:rsidRDefault="00F5326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F76DF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028C6" w14:textId="77777777" w:rsidR="00F5326E" w:rsidRDefault="00F5326E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32+600</w:t>
            </w:r>
          </w:p>
          <w:p w14:paraId="0998ECA7" w14:textId="77777777" w:rsidR="00F5326E" w:rsidRDefault="00F5326E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B8966" w14:textId="77777777" w:rsidR="00F5326E" w:rsidRDefault="00F5326E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2F9E1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43EC4A33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EF66F" w14:textId="77777777" w:rsidR="00F5326E" w:rsidRDefault="00F5326E" w:rsidP="00F5326E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0DBD1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32+200</w:t>
            </w:r>
          </w:p>
          <w:p w14:paraId="187D8C16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3F372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F32E2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Borzeşti BC - </w:t>
            </w:r>
          </w:p>
          <w:p w14:paraId="235FD31B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285D5" w14:textId="77777777" w:rsidR="00F5326E" w:rsidRDefault="00F5326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4F9BE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DE528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D2864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35DA4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3B15E33C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75666" w14:textId="77777777" w:rsidR="00F5326E" w:rsidRDefault="00F5326E" w:rsidP="00F5326E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A7904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19938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FE277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082FE971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B516B" w14:textId="77777777" w:rsidR="00F5326E" w:rsidRDefault="00F5326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00F46A6" w14:textId="77777777" w:rsidR="00F5326E" w:rsidRDefault="00F5326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5FA6F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57402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01F41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BF91A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B8010EB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6 - 8, Cap X.</w:t>
            </w:r>
          </w:p>
        </w:tc>
      </w:tr>
      <w:tr w:rsidR="00F5326E" w14:paraId="7DA643F3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B42CC" w14:textId="77777777" w:rsidR="00F5326E" w:rsidRDefault="00F5326E" w:rsidP="00F5326E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E6953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B4722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49CBF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0D7E2A79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02AB1" w14:textId="77777777" w:rsidR="00F5326E" w:rsidRDefault="00F5326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EE28DC3" w14:textId="77777777" w:rsidR="00F5326E" w:rsidRDefault="00F5326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533EC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5ECE0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D4F3A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53598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E55D3AC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și 7, Cap X.</w:t>
            </w:r>
          </w:p>
        </w:tc>
      </w:tr>
      <w:tr w:rsidR="00F5326E" w14:paraId="17DEFBCB" w14:textId="77777777">
        <w:trPr>
          <w:cantSplit/>
          <w:trHeight w:val="4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9B2A4" w14:textId="77777777" w:rsidR="00F5326E" w:rsidRDefault="00F5326E" w:rsidP="00F5326E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7370A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73F0B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A5C9E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11AFE827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9CFF9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C58F4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47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D45C9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AEBE3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84252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6 - 8 </w:t>
            </w:r>
          </w:p>
          <w:p w14:paraId="2E554258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– expedieri.</w:t>
            </w:r>
          </w:p>
        </w:tc>
      </w:tr>
      <w:tr w:rsidR="00F5326E" w14:paraId="1FC2F9B3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E5BB5" w14:textId="77777777" w:rsidR="00F5326E" w:rsidRDefault="00F5326E" w:rsidP="00F5326E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11B1B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42+300</w:t>
            </w:r>
          </w:p>
          <w:p w14:paraId="7F3980F2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4AF36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288A8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 -</w:t>
            </w:r>
          </w:p>
          <w:p w14:paraId="309146EF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B179D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5C53D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CA1E1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B2415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41052" w14:textId="77777777" w:rsidR="00F5326E" w:rsidRPr="004C4194" w:rsidRDefault="00F5326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F5326E" w14:paraId="2BE18FA8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20EB0" w14:textId="77777777" w:rsidR="00F5326E" w:rsidRDefault="00F5326E" w:rsidP="00F5326E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A346F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51+500</w:t>
            </w:r>
          </w:p>
          <w:p w14:paraId="282A262C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72107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AFF7B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7F77E7EC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94B8F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48C7C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E3B3A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2F32A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77CF4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F5326E" w14:paraId="7F84F070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0F2FB" w14:textId="77777777" w:rsidR="00F5326E" w:rsidRDefault="00F5326E" w:rsidP="00F5326E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63D95" w14:textId="77777777" w:rsidR="00F5326E" w:rsidRDefault="00F5326E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54+190</w:t>
            </w:r>
          </w:p>
          <w:p w14:paraId="03F55207" w14:textId="77777777" w:rsidR="00F5326E" w:rsidRDefault="00F5326E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8824C" w14:textId="77777777" w:rsidR="00F5326E" w:rsidRDefault="00F5326E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BA0CF" w14:textId="77777777" w:rsidR="00F5326E" w:rsidRDefault="00F5326E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0AA50124" w14:textId="77777777" w:rsidR="00F5326E" w:rsidRDefault="00F5326E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970AE" w14:textId="77777777" w:rsidR="00F5326E" w:rsidRDefault="00F5326E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4C2AB" w14:textId="77777777" w:rsidR="00F5326E" w:rsidRPr="00D0473F" w:rsidRDefault="00F5326E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CCC8B" w14:textId="77777777" w:rsidR="00F5326E" w:rsidRDefault="00F5326E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FFA11" w14:textId="77777777" w:rsidR="00F5326E" w:rsidRPr="00D0473F" w:rsidRDefault="00F5326E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92489" w14:textId="77777777" w:rsidR="00F5326E" w:rsidRPr="004C4194" w:rsidRDefault="00F5326E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36EB64C0" w14:textId="77777777" w:rsidR="00F5326E" w:rsidRDefault="00F5326E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36766E95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8FEF6" w14:textId="77777777" w:rsidR="00F5326E" w:rsidRDefault="00F5326E" w:rsidP="00F5326E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9EA07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54+650</w:t>
            </w:r>
          </w:p>
          <w:p w14:paraId="0103CD0A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D987B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F61BB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55C50701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A9F2D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9290F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908A2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CF3B6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E642F" w14:textId="77777777" w:rsidR="00F5326E" w:rsidRPr="004C4194" w:rsidRDefault="00F5326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7E665276" w14:textId="77777777" w:rsidR="00F5326E" w:rsidRPr="00D0576C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5440E9C2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D0B63" w14:textId="77777777" w:rsidR="00F5326E" w:rsidRDefault="00F5326E" w:rsidP="00F5326E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ADD2F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55+060</w:t>
            </w:r>
          </w:p>
          <w:p w14:paraId="3774369B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55+170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FACC2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336C9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6C09B295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4E634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03E44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1ADB0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123DD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9908D" w14:textId="77777777" w:rsidR="00F5326E" w:rsidRPr="004C4194" w:rsidRDefault="00F5326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335B6510" w14:textId="77777777" w:rsidR="00F5326E" w:rsidRPr="00D0576C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799C696E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4943D" w14:textId="77777777" w:rsidR="00F5326E" w:rsidRDefault="00F5326E" w:rsidP="00F5326E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7BD0E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60+400</w:t>
            </w:r>
          </w:p>
          <w:p w14:paraId="35AC9435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E9217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75839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09002A59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54F2E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B870B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89EC5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FA303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D93D0" w14:textId="77777777" w:rsidR="00F5326E" w:rsidRPr="004C4194" w:rsidRDefault="00F5326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7D4C77CA" w14:textId="77777777" w:rsidR="00F5326E" w:rsidRPr="00D0576C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6F29D254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59448" w14:textId="77777777" w:rsidR="00F5326E" w:rsidRDefault="00F5326E" w:rsidP="00F5326E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63040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5D387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0C3F0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9A0E9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ED281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E59C3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6387A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1615B" w14:textId="77777777" w:rsidR="00F5326E" w:rsidRPr="00E03C2B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03C2B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5F30D35F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E03C2B">
              <w:rPr>
                <w:b/>
                <w:bCs/>
                <w:i/>
                <w:sz w:val="20"/>
                <w:lang w:val="ro-RO"/>
              </w:rPr>
              <w:t>la liniile 2 - 4 st. Dofteana, Cap Y.</w:t>
            </w:r>
          </w:p>
        </w:tc>
      </w:tr>
      <w:tr w:rsidR="00F5326E" w14:paraId="797BBE83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6D328" w14:textId="77777777" w:rsidR="00F5326E" w:rsidRDefault="00F5326E" w:rsidP="00F5326E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F7C14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65+570</w:t>
            </w:r>
          </w:p>
          <w:p w14:paraId="0297B6E1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65+710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F7E47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C278A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 -</w:t>
            </w:r>
          </w:p>
          <w:p w14:paraId="34759706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Valea Uzului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F9C5F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E9E2A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666D5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3CE59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0056C" w14:textId="77777777" w:rsidR="00F5326E" w:rsidRPr="004C4194" w:rsidRDefault="00F5326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7EDCD8F2" w14:textId="77777777" w:rsidR="00F5326E" w:rsidRPr="00D0576C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30E6083A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89882" w14:textId="77777777" w:rsidR="00F5326E" w:rsidRDefault="00F5326E" w:rsidP="00F5326E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F82E0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66+600</w:t>
            </w:r>
          </w:p>
          <w:p w14:paraId="2D1CA870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69B17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8A95B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Valea Uzului</w:t>
            </w:r>
          </w:p>
          <w:p w14:paraId="66F5E664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47E79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489E7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B2143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7D69D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1259F" w14:textId="77777777" w:rsidR="00F5326E" w:rsidRPr="00E4349C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4349C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3D2CFD68" w14:textId="77777777" w:rsidR="00F5326E" w:rsidRPr="00E4349C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4349C">
              <w:rPr>
                <w:b/>
                <w:bCs/>
                <w:i/>
                <w:sz w:val="20"/>
                <w:lang w:val="ro-RO"/>
              </w:rPr>
              <w:t xml:space="preserve">peste sch.  9 și 11, </w:t>
            </w:r>
          </w:p>
          <w:p w14:paraId="020264EA" w14:textId="77777777" w:rsidR="00F5326E" w:rsidRPr="00E4349C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349C">
              <w:rPr>
                <w:b/>
                <w:bCs/>
                <w:i/>
                <w:iCs/>
                <w:sz w:val="20"/>
                <w:lang w:val="ro-RO"/>
              </w:rPr>
              <w:t>Hm Valea Uzului, Cap X.</w:t>
            </w:r>
          </w:p>
        </w:tc>
      </w:tr>
      <w:tr w:rsidR="00F5326E" w14:paraId="00B71EE8" w14:textId="77777777">
        <w:trPr>
          <w:cantSplit/>
          <w:trHeight w:val="60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65ACA" w14:textId="77777777" w:rsidR="00F5326E" w:rsidRDefault="00F5326E" w:rsidP="00F5326E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5A6F6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69+220</w:t>
            </w:r>
          </w:p>
          <w:p w14:paraId="43C31252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29D4C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9275A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Valea Uzului - Comăneşti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7911F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71B8B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86FB3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1F573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22B4B" w14:textId="77777777" w:rsidR="00F5326E" w:rsidRPr="004C4194" w:rsidRDefault="00F5326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7A03D960" w14:textId="77777777" w:rsidR="00F5326E" w:rsidRPr="00D0576C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48DA3812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95478" w14:textId="77777777" w:rsidR="00F5326E" w:rsidRDefault="00F5326E" w:rsidP="00F5326E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A3D30" w14:textId="77777777" w:rsidR="00F5326E" w:rsidRDefault="00F5326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75+120</w:t>
            </w:r>
          </w:p>
          <w:p w14:paraId="402A2541" w14:textId="77777777" w:rsidR="00F5326E" w:rsidRDefault="00F5326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75+238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40365" w14:textId="77777777" w:rsidR="00F5326E" w:rsidRPr="00D0473F" w:rsidRDefault="00F5326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31481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Comăneşti -</w:t>
            </w:r>
          </w:p>
          <w:p w14:paraId="25167866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5AB3B" w14:textId="77777777" w:rsidR="00F5326E" w:rsidRDefault="00F5326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6EFE4" w14:textId="77777777" w:rsidR="00F5326E" w:rsidRDefault="00F5326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DE888" w14:textId="77777777" w:rsidR="00F5326E" w:rsidRDefault="00F5326E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E4FB1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43289" w14:textId="77777777" w:rsidR="00F5326E" w:rsidRPr="004C4194" w:rsidRDefault="00F5326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19E387B7" w14:textId="77777777" w:rsidR="00F5326E" w:rsidRPr="00D0576C" w:rsidRDefault="00F5326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73E63934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5D40A" w14:textId="77777777" w:rsidR="00F5326E" w:rsidRDefault="00F5326E" w:rsidP="00F5326E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48B1A" w14:textId="77777777" w:rsidR="00F5326E" w:rsidRDefault="00F5326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76+050</w:t>
            </w:r>
          </w:p>
          <w:p w14:paraId="59194DDE" w14:textId="77777777" w:rsidR="00F5326E" w:rsidRDefault="00F5326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D2D4B" w14:textId="77777777" w:rsidR="00F5326E" w:rsidRDefault="00F5326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F6272" w14:textId="77777777" w:rsidR="00F5326E" w:rsidRDefault="00F5326E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Comăneşti -</w:t>
            </w:r>
          </w:p>
          <w:p w14:paraId="3C80A534" w14:textId="77777777" w:rsidR="00F5326E" w:rsidRDefault="00F5326E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E840C" w14:textId="77777777" w:rsidR="00F5326E" w:rsidRDefault="00F5326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C9721" w14:textId="77777777" w:rsidR="00F5326E" w:rsidRDefault="00F5326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E8D80" w14:textId="77777777" w:rsidR="00F5326E" w:rsidRDefault="00F5326E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75066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43E49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Afectează linia curentă Comănești - Asău</w:t>
            </w:r>
          </w:p>
        </w:tc>
      </w:tr>
      <w:tr w:rsidR="00F5326E" w14:paraId="6477D56D" w14:textId="77777777">
        <w:trPr>
          <w:cantSplit/>
          <w:trHeight w:val="4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D730E" w14:textId="77777777" w:rsidR="00F5326E" w:rsidRDefault="00F5326E" w:rsidP="00F5326E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3C0F9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84+260</w:t>
            </w:r>
          </w:p>
          <w:p w14:paraId="192EBE9E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84+360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362AE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D7849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 -</w:t>
            </w:r>
          </w:p>
          <w:p w14:paraId="24FC88E0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Goioasa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BB2A0" w14:textId="77777777" w:rsidR="00F5326E" w:rsidRDefault="00F5326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04EE9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00F9F" w14:textId="77777777" w:rsidR="00F5326E" w:rsidRDefault="00F5326E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40B79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8EA17" w14:textId="77777777" w:rsidR="00F5326E" w:rsidRPr="004C4194" w:rsidRDefault="00F5326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61D9329F" w14:textId="77777777" w:rsidR="00F5326E" w:rsidRPr="00D0576C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2955BF54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3A45E" w14:textId="77777777" w:rsidR="00F5326E" w:rsidRDefault="00F5326E" w:rsidP="00F5326E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587F6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97+960</w:t>
            </w:r>
          </w:p>
          <w:p w14:paraId="793DABB9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1E3B9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A1270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Simbrea - </w:t>
            </w:r>
          </w:p>
          <w:p w14:paraId="2462318C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Palanca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3A00C" w14:textId="77777777" w:rsidR="00F5326E" w:rsidRDefault="00F5326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FE48C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F8FD3" w14:textId="77777777" w:rsidR="00F5326E" w:rsidRDefault="00F5326E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D57A4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7D4B8" w14:textId="77777777" w:rsidR="00F5326E" w:rsidRPr="004C4194" w:rsidRDefault="00F5326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6A285BC7" w14:textId="77777777" w:rsidR="00F5326E" w:rsidRPr="00D0576C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4F730526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9D1C8" w14:textId="77777777" w:rsidR="00F5326E" w:rsidRDefault="00F5326E" w:rsidP="00F5326E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1BE71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103+600</w:t>
            </w:r>
          </w:p>
          <w:p w14:paraId="2CC3FE9F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BE01E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1CE3E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Palanca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1F75E" w14:textId="77777777" w:rsidR="00F5326E" w:rsidRDefault="00F5326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B98A2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B3D45" w14:textId="77777777" w:rsidR="00F5326E" w:rsidRDefault="00F5326E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A3F4F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B78DD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Afectează intrări – ieşiri</w:t>
            </w:r>
          </w:p>
          <w:p w14:paraId="04F894D9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Palanca Cap Y</w:t>
            </w:r>
            <w:r>
              <w:rPr>
                <w:b/>
                <w:bCs/>
                <w:iCs/>
                <w:sz w:val="20"/>
                <w:lang w:val="ro-RO"/>
              </w:rPr>
              <w:t xml:space="preserve"> </w:t>
            </w:r>
          </w:p>
        </w:tc>
      </w:tr>
      <w:tr w:rsidR="00F5326E" w14:paraId="4A8F4A4F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9651D" w14:textId="77777777" w:rsidR="00F5326E" w:rsidRDefault="00F5326E" w:rsidP="00F5326E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8C900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105+720</w:t>
            </w:r>
          </w:p>
          <w:p w14:paraId="66D3D911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B59BC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E651A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Palanca -</w:t>
            </w:r>
          </w:p>
          <w:p w14:paraId="1FA96E30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4F5D0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70640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7AF59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ECAF6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D3349" w14:textId="77777777" w:rsidR="00F5326E" w:rsidRPr="004C4194" w:rsidRDefault="00F5326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7A452AFE" w14:textId="77777777" w:rsidR="00F5326E" w:rsidRPr="00D0576C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240D7CCE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2923C" w14:textId="77777777" w:rsidR="00F5326E" w:rsidRDefault="00F5326E" w:rsidP="00F5326E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10A53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5D5CF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86739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Ghimeş</w:t>
            </w:r>
          </w:p>
          <w:p w14:paraId="43CCEDD1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C4B49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0F99F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53B42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EF512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C7FD1" w14:textId="77777777" w:rsidR="00F5326E" w:rsidRPr="00423757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>Nesemnalizată pe teren.</w:t>
            </w:r>
          </w:p>
          <w:p w14:paraId="53F059B4" w14:textId="77777777" w:rsidR="00F5326E" w:rsidRPr="00423757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46AE33FE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>peste sch. 10 la liniile 4 și 5 Cap Y.</w:t>
            </w:r>
          </w:p>
        </w:tc>
      </w:tr>
      <w:tr w:rsidR="00F5326E" w14:paraId="00A1D3B6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9A308" w14:textId="77777777" w:rsidR="00F5326E" w:rsidRDefault="00F5326E" w:rsidP="00F5326E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04C96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6F8CD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38FEF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Ghimeş</w:t>
            </w:r>
          </w:p>
          <w:p w14:paraId="79E5BE41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0BC52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5879A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01BD9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94C2B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BDCAC" w14:textId="77777777" w:rsidR="00F5326E" w:rsidRPr="00F94F88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3AD7E29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 xml:space="preserve">la și de la liniile 4 și 5 </w:t>
            </w:r>
          </w:p>
          <w:p w14:paraId="71CDD644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>st. Ghimeș, Cap Y.</w:t>
            </w:r>
          </w:p>
        </w:tc>
      </w:tr>
      <w:tr w:rsidR="00F5326E" w14:paraId="5ADF5EF7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39AE6" w14:textId="77777777" w:rsidR="00F5326E" w:rsidRDefault="00F5326E" w:rsidP="00F5326E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A42B8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109+050</w:t>
            </w:r>
          </w:p>
          <w:p w14:paraId="77FE77FD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E1B5E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CEC18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 -</w:t>
            </w:r>
          </w:p>
          <w:p w14:paraId="3E7A33CE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22C91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4A27F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ACAA9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D9E26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8C8E3" w14:textId="77777777" w:rsidR="00F5326E" w:rsidRPr="00F94F88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1F912D81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B13E7" w14:textId="77777777" w:rsidR="00F5326E" w:rsidRDefault="00F5326E" w:rsidP="00F5326E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76D85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109+070</w:t>
            </w:r>
          </w:p>
          <w:p w14:paraId="544150AC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0A9A7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95D56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 -</w:t>
            </w:r>
          </w:p>
          <w:p w14:paraId="2DBE74C6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2A32C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AC79E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8E353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5A258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1F6D7" w14:textId="77777777" w:rsidR="00F5326E" w:rsidRPr="004C4194" w:rsidRDefault="00F5326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4C276D19" w14:textId="77777777" w:rsidR="00F5326E" w:rsidRPr="00D0576C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5994372B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B640A" w14:textId="77777777" w:rsidR="00F5326E" w:rsidRDefault="00F5326E" w:rsidP="00F5326E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9939F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1193F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2619A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Siculeni grupa D, linia 3D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7110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5B645F2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72</w:t>
            </w:r>
          </w:p>
          <w:p w14:paraId="34A43F4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1C1D53C7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2C23B4DD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E4545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450BE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A596D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55A41" w14:textId="77777777" w:rsidR="00F5326E" w:rsidRPr="006E4685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75480F3B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5585F" w14:textId="77777777" w:rsidR="00F5326E" w:rsidRDefault="00F5326E" w:rsidP="00F5326E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BEFA2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4D964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4AC5D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10F5603A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și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94EE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38D42EAF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grupa 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FCFB5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02E51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DB1EB" w14:textId="77777777" w:rsidR="00F5326E" w:rsidRPr="00D0473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F4BB3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</w:tbl>
    <w:p w14:paraId="687D385A" w14:textId="77777777" w:rsidR="00F5326E" w:rsidRDefault="00F5326E" w:rsidP="00F340A3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4F1FF443" w14:textId="77777777" w:rsidR="00F5326E" w:rsidRDefault="00F5326E" w:rsidP="003C645F">
      <w:pPr>
        <w:pStyle w:val="Heading1"/>
        <w:spacing w:line="360" w:lineRule="auto"/>
      </w:pPr>
      <w:r>
        <w:t>LINIA 602</w:t>
      </w:r>
    </w:p>
    <w:p w14:paraId="17EA91C6" w14:textId="77777777" w:rsidR="00F5326E" w:rsidRDefault="00F5326E" w:rsidP="000F0D44">
      <w:pPr>
        <w:pStyle w:val="Heading1"/>
        <w:spacing w:line="360" w:lineRule="auto"/>
        <w:rPr>
          <w:b w:val="0"/>
          <w:bCs w:val="0"/>
          <w:sz w:val="8"/>
        </w:rPr>
      </w:pPr>
      <w:r>
        <w:t>MĂRĂŞEŞTI - TECUCI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F5326E" w14:paraId="721AC310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70DD5" w14:textId="77777777" w:rsidR="00F5326E" w:rsidRDefault="00F5326E" w:rsidP="00F5326E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A60F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1437EE75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3AD7C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3439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02A5C883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A0157" w14:textId="77777777" w:rsidR="00F5326E" w:rsidRPr="00406474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21F7A" w14:textId="77777777" w:rsidR="00F5326E" w:rsidRPr="00DA41E4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E76FE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2587C8DD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190E9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1378D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130CEE33" w14:textId="77777777" w:rsidR="00F5326E" w:rsidRPr="0007619C" w:rsidRDefault="00F5326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5326E" w14:paraId="0D618FEE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A20EC" w14:textId="77777777" w:rsidR="00F5326E" w:rsidRDefault="00F5326E" w:rsidP="00F5326E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DA4A0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76F14C03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E10A5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13FAB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38843FAA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B2D9B" w14:textId="77777777" w:rsidR="00F5326E" w:rsidRPr="00406474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16CC6" w14:textId="77777777" w:rsidR="00F5326E" w:rsidRPr="00DA41E4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6BD1F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0FE23C42" w14:textId="77777777" w:rsidR="00F5326E" w:rsidRDefault="00F5326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E7C53" w14:textId="77777777" w:rsidR="00F5326E" w:rsidRDefault="00F5326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47FE1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118A9ACE" w14:textId="77777777" w:rsidR="00F5326E" w:rsidRDefault="00F5326E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2DB4EB0" w14:textId="77777777" w:rsidR="00F5326E" w:rsidRDefault="00F5326E">
      <w:pPr>
        <w:spacing w:before="40" w:after="40" w:line="192" w:lineRule="auto"/>
        <w:ind w:right="57"/>
        <w:rPr>
          <w:sz w:val="20"/>
          <w:lang w:val="ro-RO"/>
        </w:rPr>
      </w:pPr>
    </w:p>
    <w:p w14:paraId="4F6BF0F7" w14:textId="77777777" w:rsidR="00F5326E" w:rsidRDefault="00F5326E" w:rsidP="00DE3370">
      <w:pPr>
        <w:pStyle w:val="Heading1"/>
        <w:spacing w:line="360" w:lineRule="auto"/>
      </w:pPr>
      <w:r>
        <w:t>LINIA 610</w:t>
      </w:r>
    </w:p>
    <w:p w14:paraId="7B0808C5" w14:textId="77777777" w:rsidR="00F5326E" w:rsidRDefault="00F5326E" w:rsidP="00824360">
      <w:pPr>
        <w:pStyle w:val="Heading1"/>
        <w:spacing w:line="360" w:lineRule="auto"/>
        <w:rPr>
          <w:b w:val="0"/>
          <w:bCs w:val="0"/>
          <w:sz w:val="8"/>
        </w:rPr>
      </w:pPr>
      <w:r>
        <w:t>IAŞI - PAŞCANI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F5326E" w14:paraId="1A3A23B8" w14:textId="77777777" w:rsidTr="00F54A4F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573FC" w14:textId="77777777" w:rsidR="00F5326E" w:rsidRDefault="00F5326E" w:rsidP="00F5326E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F85A7" w14:textId="77777777" w:rsidR="00F5326E" w:rsidRDefault="00F5326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7424B" w14:textId="77777777" w:rsidR="00F5326E" w:rsidRPr="00F81D6F" w:rsidRDefault="00F5326E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6FCEE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54520D74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AF08E" w14:textId="77777777" w:rsidR="00F5326E" w:rsidRDefault="00F5326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6C4B7A7C" w14:textId="77777777" w:rsidR="00F5326E" w:rsidRDefault="00F5326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26A6CD7A" w14:textId="77777777" w:rsidR="00F5326E" w:rsidRDefault="00F5326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 </w:t>
            </w:r>
          </w:p>
          <w:p w14:paraId="6825807C" w14:textId="77777777" w:rsidR="00F5326E" w:rsidRDefault="00F5326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EF39C" w14:textId="77777777" w:rsidR="00F5326E" w:rsidRPr="00F81D6F" w:rsidRDefault="00F5326E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463FE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CC337" w14:textId="77777777" w:rsidR="00F5326E" w:rsidRPr="00F81D6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A11CF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5326E" w14:paraId="0BD9485A" w14:textId="77777777" w:rsidTr="00F54A4F">
        <w:trPr>
          <w:cantSplit/>
          <w:trHeight w:val="6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90470" w14:textId="77777777" w:rsidR="00F5326E" w:rsidRDefault="00F5326E" w:rsidP="00F5326E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C182E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847DF" w14:textId="77777777" w:rsidR="00F5326E" w:rsidRPr="00F81D6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A0178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5CF708B2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58609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0C3B3EE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–</w:t>
            </w:r>
          </w:p>
          <w:p w14:paraId="5EDA6ED3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–</w:t>
            </w:r>
          </w:p>
          <w:p w14:paraId="7CDA8BC9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196E0" w14:textId="77777777" w:rsidR="00F5326E" w:rsidRPr="00F81D6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60F20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F3336" w14:textId="77777777" w:rsidR="00F5326E" w:rsidRPr="00F81D6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C90BB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Iaşi Nord.</w:t>
            </w:r>
          </w:p>
        </w:tc>
      </w:tr>
      <w:tr w:rsidR="00F5326E" w14:paraId="26AADE9B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9662F" w14:textId="77777777" w:rsidR="00F5326E" w:rsidRDefault="00F5326E" w:rsidP="00F5326E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1E979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69CFA" w14:textId="77777777" w:rsidR="00F5326E" w:rsidRPr="00F81D6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0EA61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561C509F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line cuprinsă între </w:t>
            </w:r>
          </w:p>
          <w:p w14:paraId="174DC53F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nr.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4C16E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27, 35 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D4DA2" w14:textId="77777777" w:rsidR="00F5326E" w:rsidRPr="00F81D6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8344A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ADF37" w14:textId="77777777" w:rsidR="00F5326E" w:rsidRPr="00F81D6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1FCC6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liniile 12 , 13 şi 16 din Grupa Mărfuri, </w:t>
            </w:r>
          </w:p>
          <w:p w14:paraId="3C4B0FD3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 şi intrări - ieşiri Depou Cap X.</w:t>
            </w:r>
          </w:p>
        </w:tc>
      </w:tr>
      <w:tr w:rsidR="00F5326E" w14:paraId="07B590A5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AA8B1" w14:textId="77777777" w:rsidR="00F5326E" w:rsidRDefault="00F5326E" w:rsidP="00F5326E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6539B" w14:textId="77777777" w:rsidR="00F5326E" w:rsidRPr="00D12C87" w:rsidRDefault="00F5326E" w:rsidP="00D12C87">
            <w:pPr>
              <w:spacing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1"/>
                <w:sz w:val="20"/>
                <w:szCs w:val="20"/>
              </w:rPr>
              <w:t>Ș</w:t>
            </w:r>
            <w:r w:rsidRPr="00D12C87">
              <w:rPr>
                <w:b/>
                <w:bCs/>
                <w:sz w:val="20"/>
                <w:szCs w:val="20"/>
              </w:rPr>
              <w:t>a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sz w:val="20"/>
                <w:szCs w:val="20"/>
              </w:rPr>
              <w:t>t</w:t>
            </w:r>
            <w:r w:rsidRPr="00D12C87">
              <w:rPr>
                <w:b/>
                <w:bCs/>
                <w:spacing w:val="-1"/>
                <w:sz w:val="20"/>
                <w:szCs w:val="20"/>
              </w:rPr>
              <w:t>i</w:t>
            </w:r>
            <w:r w:rsidRPr="00D12C87">
              <w:rPr>
                <w:b/>
                <w:bCs/>
                <w:sz w:val="20"/>
                <w:szCs w:val="20"/>
              </w:rPr>
              <w:t>er</w:t>
            </w:r>
            <w:r w:rsidRPr="00D12C87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pacing w:val="-5"/>
                <w:sz w:val="20"/>
                <w:szCs w:val="20"/>
              </w:rPr>
              <w:t>m</w:t>
            </w:r>
            <w:r w:rsidRPr="00D12C87">
              <w:rPr>
                <w:b/>
                <w:bCs/>
                <w:sz w:val="20"/>
                <w:szCs w:val="20"/>
              </w:rPr>
              <w:t>obil</w:t>
            </w:r>
            <w:r w:rsidRPr="00D12C87">
              <w:rPr>
                <w:b/>
                <w:bCs/>
                <w:w w:val="9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600</w:t>
            </w:r>
            <w:r w:rsidRPr="00D12C8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2622F" w14:textId="77777777" w:rsidR="00F5326E" w:rsidRPr="00F81D6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D8F1A" w14:textId="77777777" w:rsidR="00F5326E" w:rsidRPr="00D12C87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D12C87">
              <w:rPr>
                <w:b/>
                <w:bCs/>
                <w:sz w:val="20"/>
                <w:szCs w:val="20"/>
              </w:rPr>
              <w:t>Ia</w:t>
            </w:r>
            <w:r>
              <w:rPr>
                <w:b/>
                <w:bCs/>
                <w:spacing w:val="-1"/>
                <w:sz w:val="20"/>
                <w:szCs w:val="20"/>
              </w:rPr>
              <w:t>ș</w:t>
            </w:r>
            <w:r w:rsidRPr="00D12C87">
              <w:rPr>
                <w:b/>
                <w:bCs/>
                <w:sz w:val="20"/>
                <w:szCs w:val="20"/>
              </w:rPr>
              <w:t>i</w:t>
            </w:r>
            <w:r w:rsidRPr="00D12C87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-</w:t>
            </w:r>
            <w:r w:rsidRPr="00D12C87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L</w:t>
            </w:r>
            <w:r w:rsidRPr="00D12C87">
              <w:rPr>
                <w:b/>
                <w:bCs/>
                <w:sz w:val="20"/>
                <w:szCs w:val="20"/>
              </w:rPr>
              <w:t>e</w:t>
            </w:r>
            <w:r>
              <w:rPr>
                <w:b/>
                <w:bCs/>
                <w:sz w:val="20"/>
                <w:szCs w:val="20"/>
              </w:rPr>
              <w:t>ț</w:t>
            </w:r>
            <w:r w:rsidRPr="00D12C87">
              <w:rPr>
                <w:b/>
                <w:bCs/>
                <w:sz w:val="20"/>
                <w:szCs w:val="20"/>
              </w:rPr>
              <w:t>ca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78CC0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F4CFC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93D78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8058D" w14:textId="77777777" w:rsidR="00F5326E" w:rsidRPr="00F81D6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9CDB5" w14:textId="77777777" w:rsidR="00F5326E" w:rsidRPr="00D12C87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s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trictie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d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protec</w:t>
            </w:r>
            <w:r>
              <w:rPr>
                <w:b/>
                <w:bCs/>
                <w:i/>
                <w:iCs/>
                <w:sz w:val="20"/>
                <w:szCs w:val="20"/>
              </w:rPr>
              <w:t>ț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cito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i,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zil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ic</w:t>
            </w:r>
            <w:r w:rsidRPr="00D12C87">
              <w:rPr>
                <w:b/>
                <w:bCs/>
                <w:i/>
                <w:iCs/>
                <w:w w:val="99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î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pacing w:val="-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ter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v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al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l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o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rar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7,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-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13,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0,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f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ar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w w:val="9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s</w:t>
            </w:r>
            <w:r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D12C87">
              <w:rPr>
                <w:b/>
                <w:bCs/>
                <w:i/>
                <w:iCs/>
                <w:spacing w:val="-5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b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d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8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s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b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tori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le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g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ale</w:t>
            </w:r>
            <w:r>
              <w:rPr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F5326E" w14:paraId="78699BAD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AAF08" w14:textId="77777777" w:rsidR="00F5326E" w:rsidRDefault="00F5326E" w:rsidP="00F5326E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99C61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0D9E0" w14:textId="77777777" w:rsidR="00F5326E" w:rsidRPr="00F81D6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35FC3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Frumos</w:t>
            </w:r>
          </w:p>
          <w:p w14:paraId="23FD7935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FB707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ieșire X6</w:t>
            </w:r>
          </w:p>
          <w:p w14:paraId="31BD5A0A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48340AF2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4D38A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3FEA4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CCB8B" w14:textId="77777777" w:rsidR="00F5326E" w:rsidRPr="00F81D6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977E6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068635FC" w14:textId="77777777" w:rsidR="00F5326E" w:rsidRPr="00F54A4F" w:rsidRDefault="00F5326E" w:rsidP="00F54A4F">
      <w:pPr>
        <w:tabs>
          <w:tab w:val="left" w:pos="3768"/>
        </w:tabs>
        <w:rPr>
          <w:sz w:val="20"/>
          <w:szCs w:val="20"/>
          <w:lang w:val="en-US"/>
        </w:rPr>
      </w:pPr>
    </w:p>
    <w:p w14:paraId="65D1BB05" w14:textId="77777777" w:rsidR="00F5326E" w:rsidRPr="00C60E02" w:rsidRDefault="00F5326E">
      <w:pPr>
        <w:tabs>
          <w:tab w:val="left" w:pos="3768"/>
        </w:tabs>
        <w:rPr>
          <w:sz w:val="20"/>
          <w:szCs w:val="20"/>
          <w:lang w:val="ro-RO"/>
        </w:rPr>
      </w:pPr>
    </w:p>
    <w:p w14:paraId="1A46C9CE" w14:textId="77777777" w:rsidR="00F5326E" w:rsidRDefault="00F5326E" w:rsidP="004F6534">
      <w:pPr>
        <w:pStyle w:val="Heading1"/>
        <w:spacing w:line="360" w:lineRule="auto"/>
      </w:pPr>
      <w:r>
        <w:t>LINIA 700</w:t>
      </w:r>
    </w:p>
    <w:p w14:paraId="28B8B536" w14:textId="77777777" w:rsidR="00F5326E" w:rsidRDefault="00F5326E" w:rsidP="008B1A69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ARMĂŞEŞTI - URZICENI - FĂUREI - GALAŢI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F5326E" w14:paraId="25088C95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C9622" w14:textId="77777777" w:rsidR="00F5326E" w:rsidRDefault="00F5326E" w:rsidP="00F5326E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8750F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FB110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8B351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F23F1AF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B9673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78562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4BEA5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282B4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D0729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68EF8194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5FE0E" w14:textId="77777777" w:rsidR="00F5326E" w:rsidRDefault="00F5326E" w:rsidP="00F5326E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03555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AB3FB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75D33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45F7680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1C179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828E8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61FFA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58F8A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0732E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663AFD92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AEAC0" w14:textId="77777777" w:rsidR="00F5326E" w:rsidRDefault="00F5326E" w:rsidP="00F5326E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C9561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B649D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F7B40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ED84A7F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EDAE7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0B7FF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F7093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EA76B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9A2EA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7DBCC58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11 şi 12.</w:t>
            </w:r>
          </w:p>
        </w:tc>
      </w:tr>
      <w:tr w:rsidR="00F5326E" w14:paraId="701473CB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EAD53" w14:textId="77777777" w:rsidR="00F5326E" w:rsidRDefault="00F5326E" w:rsidP="00F5326E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BF01E" w14:textId="77777777" w:rsidR="00F5326E" w:rsidRDefault="00F5326E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773C1" w14:textId="77777777" w:rsidR="00F5326E" w:rsidRDefault="00F5326E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0BEEF" w14:textId="77777777" w:rsidR="00F5326E" w:rsidRDefault="00F5326E" w:rsidP="00C505C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98833" w14:textId="77777777" w:rsidR="00F5326E" w:rsidRPr="00E4222D" w:rsidRDefault="00F5326E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552B0144" w14:textId="77777777" w:rsidR="00F5326E" w:rsidRPr="00E4222D" w:rsidRDefault="00F5326E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6DDC6764" w14:textId="77777777" w:rsidR="00F5326E" w:rsidRPr="00E4222D" w:rsidRDefault="00F5326E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3B77516D" w14:textId="77777777" w:rsidR="00F5326E" w:rsidRDefault="00F5326E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BA43A" w14:textId="77777777" w:rsidR="00F5326E" w:rsidRDefault="00F5326E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838EA" w14:textId="77777777" w:rsidR="00F5326E" w:rsidRDefault="00F5326E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C1597" w14:textId="77777777" w:rsidR="00F5326E" w:rsidRDefault="00F5326E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51E9F" w14:textId="77777777" w:rsidR="00F5326E" w:rsidRDefault="00F5326E" w:rsidP="00C505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264E1562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B1384" w14:textId="77777777" w:rsidR="00F5326E" w:rsidRDefault="00F5326E" w:rsidP="00F5326E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88C3D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8DF78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1DA3B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5D8DE8E4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C5C67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8E1B2A2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EDB2D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B1D86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85ECB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965AB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52110CC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7164A" w14:textId="77777777" w:rsidR="00F5326E" w:rsidRDefault="00F5326E" w:rsidP="00F5326E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EDC83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E804E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D0DC6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65F62BCF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B9DF6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2E7A036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și 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A1A25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9F82D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29E34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C1226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7C06626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4FBDF" w14:textId="77777777" w:rsidR="00F5326E" w:rsidRDefault="00F5326E" w:rsidP="00F5326E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F8D53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D97F8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BF7CE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0D5E9D90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F5D61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0B3E1155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B9B1B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A589B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5FBE3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D1B8B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7B03F9B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B2C58" w14:textId="77777777" w:rsidR="00F5326E" w:rsidRDefault="00F5326E" w:rsidP="00F5326E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0F4BA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9455C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6A055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75C1A269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08591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D90C30B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13 și 21 </w:t>
            </w:r>
          </w:p>
          <w:p w14:paraId="3597861E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0EFF6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279A5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1A182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DC7B9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20EE39D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06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EF44F" w14:textId="77777777" w:rsidR="00F5326E" w:rsidRDefault="00F5326E" w:rsidP="00F5326E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F6207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06C87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0438D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6DDC16CA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347C9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1, </w:t>
            </w:r>
          </w:p>
          <w:p w14:paraId="0EC5A78A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 şi 27 </w:t>
            </w:r>
          </w:p>
          <w:p w14:paraId="4FB9117A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065F1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38241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8B7D5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10D0B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007A0D3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DF2B3" w14:textId="77777777" w:rsidR="00F5326E" w:rsidRDefault="00F5326E" w:rsidP="00F5326E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4B80F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5FB2D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1E490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017A1B6B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A86B4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E6F06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61100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6DBFB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201C1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22E44C6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A21D1" w14:textId="77777777" w:rsidR="00F5326E" w:rsidRDefault="00F5326E" w:rsidP="00F5326E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02E29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7BB07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ED71B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1A2EFF4D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4F44F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22</w:t>
            </w:r>
          </w:p>
          <w:p w14:paraId="111D2B2E" w14:textId="77777777" w:rsidR="00F5326E" w:rsidRPr="00B401EA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E4B32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77B94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CC25F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975AD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1554C93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41477" w14:textId="77777777" w:rsidR="00F5326E" w:rsidRDefault="00F5326E" w:rsidP="00F5326E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1D52C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BDED1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FA5A1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0A220A0E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8692A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14</w:t>
            </w:r>
          </w:p>
          <w:p w14:paraId="2D17654C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5E3CE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155D1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5EFB1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93F0D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284DF88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70CC1" w14:textId="77777777" w:rsidR="00F5326E" w:rsidRDefault="00F5326E" w:rsidP="00F5326E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12B8B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04ED5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D2B54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58740936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23255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4</w:t>
            </w:r>
          </w:p>
          <w:p w14:paraId="61A1DF49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10 pe directă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FEFD4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0589B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3FBD0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03BAC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2 - 9 Cap Y.</w:t>
            </w:r>
          </w:p>
        </w:tc>
      </w:tr>
      <w:tr w:rsidR="00F5326E" w14:paraId="4D5EB1E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4DC23" w14:textId="77777777" w:rsidR="00F5326E" w:rsidRDefault="00F5326E" w:rsidP="00F5326E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E1D48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62295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97648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04DBA54A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0C88B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4</w:t>
            </w:r>
          </w:p>
          <w:p w14:paraId="10FA7356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10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76103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1A7D3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02DAE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558DB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2 - 9 Cap Y.</w:t>
            </w:r>
          </w:p>
        </w:tc>
      </w:tr>
      <w:tr w:rsidR="00F5326E" w14:paraId="5B67777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CF8A3" w14:textId="77777777" w:rsidR="00F5326E" w:rsidRDefault="00F5326E" w:rsidP="00F5326E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B64BF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4E3EE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8F4B6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50D09606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84EF3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  <w:p w14:paraId="5899BA42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inclu-</w:t>
            </w:r>
          </w:p>
          <w:p w14:paraId="1C8B6B18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siv sch. 35 și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82786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1152D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61C7E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FC9A4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34E3C96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DE758" w14:textId="77777777" w:rsidR="00F5326E" w:rsidRDefault="00F5326E" w:rsidP="00F5326E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0E4C6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5568D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611CD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Mogoșoaia - </w:t>
            </w:r>
          </w:p>
          <w:p w14:paraId="4CC5B040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76BBA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CAEAA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57F68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13+071</w:t>
            </w:r>
          </w:p>
          <w:p w14:paraId="3B7595D8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249E0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8D803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5326E" w14:paraId="2686537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32860" w14:textId="77777777" w:rsidR="00F5326E" w:rsidRDefault="00F5326E" w:rsidP="00F5326E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0B32E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6D06B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65124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Mogoșoaia - </w:t>
            </w:r>
          </w:p>
          <w:p w14:paraId="5893BBBA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5ACC2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14E51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649F9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14+200</w:t>
            </w:r>
          </w:p>
          <w:p w14:paraId="4C80B969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5D6D4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F22C9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5DE760A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C9E07" w14:textId="77777777" w:rsidR="00F5326E" w:rsidRDefault="00F5326E" w:rsidP="00F5326E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722F2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484CB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72249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Mogoșoaia - </w:t>
            </w:r>
          </w:p>
          <w:p w14:paraId="136B0963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3DDA8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B1C79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00868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19+000</w:t>
            </w:r>
          </w:p>
          <w:p w14:paraId="1DBF24F9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A17DC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21DA0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5326E" w14:paraId="67DBA3C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31B12" w14:textId="77777777" w:rsidR="00F5326E" w:rsidRDefault="00F5326E" w:rsidP="00F5326E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22A74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35E5C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7CE6E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Fierbinţi</w:t>
            </w:r>
          </w:p>
          <w:p w14:paraId="77473816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F93F0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B200C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95F9B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56F5C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E0326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2A4E961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683AC" w14:textId="77777777" w:rsidR="00F5326E" w:rsidRDefault="00F5326E" w:rsidP="00F5326E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645CA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  <w:p w14:paraId="700003DD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118F0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69F80" w14:textId="77777777" w:rsidR="00F5326E" w:rsidRDefault="00F5326E" w:rsidP="00217FCE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Dridu –</w:t>
            </w:r>
          </w:p>
          <w:p w14:paraId="7661FC6A" w14:textId="77777777" w:rsidR="00F5326E" w:rsidRDefault="00F5326E" w:rsidP="00217FC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D65B8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41D63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814C4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166B7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E4735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76791F8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0E865" w14:textId="77777777" w:rsidR="00F5326E" w:rsidRDefault="00F5326E" w:rsidP="00F5326E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01DB9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  <w:p w14:paraId="64C0EA11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0804A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68939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Dridu –</w:t>
            </w:r>
          </w:p>
          <w:p w14:paraId="41EB3097" w14:textId="77777777" w:rsidR="00F5326E" w:rsidRPr="008A1A04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3E55F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36984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3DE78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A82A1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21694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4D23B7A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B703C" w14:textId="77777777" w:rsidR="00F5326E" w:rsidRDefault="00F5326E" w:rsidP="00F5326E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D80BD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63+720</w:t>
            </w:r>
          </w:p>
          <w:p w14:paraId="0AD0D5CA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65511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A26DE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 –</w:t>
            </w:r>
          </w:p>
          <w:p w14:paraId="36520D9B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0D000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83790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8658E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CD50C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60CBE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La circulația pe linia 804 se va citi poziția Km 48+170 – 55+000</w:t>
            </w:r>
          </w:p>
        </w:tc>
      </w:tr>
      <w:tr w:rsidR="00F5326E" w14:paraId="290CB11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876D3" w14:textId="77777777" w:rsidR="00F5326E" w:rsidRDefault="00F5326E" w:rsidP="00F5326E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36699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135+550</w:t>
            </w:r>
          </w:p>
          <w:p w14:paraId="3683F5CA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135+610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92A1C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16B4E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Ruşeţu -</w:t>
            </w:r>
          </w:p>
          <w:p w14:paraId="5C8E8858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Făurei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17F38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A6CB9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9C5D5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740F0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318BF" w14:textId="77777777" w:rsidR="00F5326E" w:rsidRPr="00C20CA5" w:rsidRDefault="00F5326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6D491DE4" w14:textId="77777777" w:rsidR="00F5326E" w:rsidRPr="00EB107D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B107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446AF24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34D9F" w14:textId="77777777" w:rsidR="00F5326E" w:rsidRDefault="00F5326E" w:rsidP="00F5326E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5AD6C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AC7D9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1B1D8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Făurei</w:t>
            </w:r>
          </w:p>
          <w:p w14:paraId="10304F10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5D702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0262911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și 37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233A3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3D27B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E6783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5FA96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4AB18D8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2E4F3D5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st. Făurei, Cap X.</w:t>
            </w:r>
          </w:p>
        </w:tc>
      </w:tr>
      <w:tr w:rsidR="00F5326E" w14:paraId="6A5A4A0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DFEC3" w14:textId="77777777" w:rsidR="00F5326E" w:rsidRDefault="00F5326E" w:rsidP="00F5326E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35EAC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167+350</w:t>
            </w:r>
          </w:p>
          <w:p w14:paraId="0AD3D28A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0BABE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8F737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Făurei</w:t>
            </w:r>
          </w:p>
          <w:p w14:paraId="73410445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(zonă aparate de cale Cap X aferente </w:t>
            </w:r>
          </w:p>
          <w:p w14:paraId="204DBEAF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liniei 3 directe)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8FD8A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3794A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0E3C6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EFF3D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2BEF9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13, 19, 25 </w:t>
            </w:r>
          </w:p>
          <w:p w14:paraId="22351B05" w14:textId="77777777" w:rsidR="00F5326E" w:rsidRPr="00C401D9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și 35 Cap X. </w:t>
            </w:r>
          </w:p>
        </w:tc>
      </w:tr>
      <w:tr w:rsidR="00F5326E" w14:paraId="2F16608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61B99" w14:textId="77777777" w:rsidR="00F5326E" w:rsidRDefault="00F5326E" w:rsidP="00F5326E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D9380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063F3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741EF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Brăila</w:t>
            </w:r>
          </w:p>
          <w:p w14:paraId="56B953CD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1ED0C17B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primiri – expedieri </w:t>
            </w:r>
          </w:p>
          <w:p w14:paraId="499B55A3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132C4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65758043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 / 88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67C3B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8C0DF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BF1E5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BB196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Afectrează intrări – ieşiri la liniile 5 – 7 </w:t>
            </w:r>
          </w:p>
          <w:p w14:paraId="6808A7B3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F5326E" w14:paraId="317EF93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32252" w14:textId="77777777" w:rsidR="00F5326E" w:rsidRDefault="00F5326E" w:rsidP="00F5326E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86B7F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0BA76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DF3BE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Brăila-Baldovinești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CA6AD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30ED8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D3FB3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230+200</w:t>
            </w:r>
          </w:p>
          <w:p w14:paraId="5D817797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5B339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9639C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4EFDB01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F2C8163" w14:textId="77777777" w:rsidR="00F5326E" w:rsidRDefault="00F5326E" w:rsidP="00F5326E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C96D9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3BB40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37DD6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Vădeni</w:t>
            </w:r>
          </w:p>
          <w:p w14:paraId="014F50B0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73086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0C6D748D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D0B6E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C5C5F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06115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941C9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2016EDD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558FD54" w14:textId="77777777" w:rsidR="00F5326E" w:rsidRDefault="00F5326E" w:rsidP="00F5326E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B6856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241+300</w:t>
            </w:r>
          </w:p>
          <w:p w14:paraId="54DEAFF0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07E66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E04B1" w14:textId="77777777" w:rsidR="00F5326E" w:rsidRDefault="00F5326E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Vădeni -</w:t>
            </w:r>
          </w:p>
          <w:p w14:paraId="4F96DB08" w14:textId="77777777" w:rsidR="00F5326E" w:rsidRDefault="00F5326E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DAEDA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9BF15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452F4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F620A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0D5CD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231C9AF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AAF3F2D" w14:textId="77777777" w:rsidR="00F5326E" w:rsidRDefault="00F5326E" w:rsidP="00F5326E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774AC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39D5C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8B913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Vădeni -</w:t>
            </w:r>
          </w:p>
          <w:p w14:paraId="7880E1E5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6FFC9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F8395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7C27F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246+100</w:t>
            </w:r>
          </w:p>
          <w:p w14:paraId="008D540A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246+370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DA533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77DC0" w14:textId="77777777" w:rsidR="00F5326E" w:rsidRPr="00C20CA5" w:rsidRDefault="00F5326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72402D73" w14:textId="77777777" w:rsidR="00F5326E" w:rsidRPr="00EB107D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B107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11B5047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22896" w14:textId="77777777" w:rsidR="00F5326E" w:rsidRDefault="00F5326E" w:rsidP="00F5326E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BCC13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0B69D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A8A58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0069F544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2D404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DBCA500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17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2C97E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8AE1B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C18A6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A8627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F594495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EA8EDBB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 6 - 8.</w:t>
            </w:r>
          </w:p>
        </w:tc>
      </w:tr>
      <w:tr w:rsidR="00F5326E" w14:paraId="329BCA6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9016D" w14:textId="77777777" w:rsidR="00F5326E" w:rsidRDefault="00F5326E" w:rsidP="00F5326E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89548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3A719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E4FE8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237C71B7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34BD3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D20CF64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12556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257BF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CE578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C1772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Afectează intrări - ieşiri </w:t>
            </w:r>
          </w:p>
          <w:p w14:paraId="274C3BB8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şi 8.</w:t>
            </w:r>
          </w:p>
        </w:tc>
      </w:tr>
      <w:tr w:rsidR="00F5326E" w14:paraId="2A4BE7B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F981F" w14:textId="77777777" w:rsidR="00F5326E" w:rsidRDefault="00F5326E" w:rsidP="00F5326E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BAF88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9DF2D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3BB67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18A95A80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1B28C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TDJ </w:t>
            </w:r>
          </w:p>
          <w:p w14:paraId="402B7ABA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0118D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E4237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EF25A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42D48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A29DAAE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2B70F8A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4 - 8 </w:t>
            </w:r>
          </w:p>
          <w:p w14:paraId="03DC022B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primiri-expedieri Cap Y.</w:t>
            </w:r>
          </w:p>
        </w:tc>
      </w:tr>
      <w:tr w:rsidR="00F5326E" w14:paraId="577B3A3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524E2" w14:textId="77777777" w:rsidR="00F5326E" w:rsidRDefault="00F5326E" w:rsidP="00F5326E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4BDEF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72667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9408A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3F5DE98A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53345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TDJ </w:t>
            </w:r>
          </w:p>
          <w:p w14:paraId="5E1C9344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A7032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EF580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CDFFB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967AB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15AC98A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2F27260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1 - 8 </w:t>
            </w:r>
          </w:p>
          <w:p w14:paraId="2A1A8C0B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F5326E" w14:paraId="34AE1D2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4637C" w14:textId="77777777" w:rsidR="00F5326E" w:rsidRDefault="00F5326E" w:rsidP="00F5326E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96549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F882D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7D3FA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2AFC0F6A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81712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9E4E8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F6A2E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92EA4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F31CE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572678C9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9F4A5C3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6 - 8  </w:t>
            </w:r>
          </w:p>
          <w:p w14:paraId="39881583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  <w:lang w:val="ro-RO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.</w:t>
            </w:r>
          </w:p>
        </w:tc>
      </w:tr>
      <w:tr w:rsidR="00F5326E" w14:paraId="33060EE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23858" w14:textId="77777777" w:rsidR="00F5326E" w:rsidRDefault="00F5326E" w:rsidP="00F5326E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83825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EDBC7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23032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142FABE8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2B089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B35A9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66F96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38324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AD804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601DE66C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61D9652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7 - 8  </w:t>
            </w:r>
          </w:p>
          <w:p w14:paraId="681CC6DE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  <w:lang w:val="ro-RO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.</w:t>
            </w:r>
          </w:p>
        </w:tc>
      </w:tr>
      <w:tr w:rsidR="00F5326E" w14:paraId="17F2EFD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5E4F2" w14:textId="77777777" w:rsidR="00F5326E" w:rsidRDefault="00F5326E" w:rsidP="00F5326E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CE084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E2888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5B78F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Filești</w:t>
            </w:r>
          </w:p>
          <w:p w14:paraId="51DFADBC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8D566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călcâi sch. 12 la </w:t>
            </w:r>
          </w:p>
          <w:p w14:paraId="0CBF6434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26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3D092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534EC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C314E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C4293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932AE95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8607846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3, 4 și 6 Cap Y și peste sch. 16, 18 și TDJ 22/24.</w:t>
            </w:r>
          </w:p>
        </w:tc>
      </w:tr>
      <w:tr w:rsidR="00F5326E" w14:paraId="4BE5DCD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8FAB4" w14:textId="77777777" w:rsidR="00F5326E" w:rsidRDefault="00F5326E" w:rsidP="00F5326E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6AA2D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B5192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523FC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Călători</w:t>
            </w:r>
          </w:p>
          <w:p w14:paraId="5A123B22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37739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18073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9A534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3852B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8B52F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14BC1DD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22590371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la liniile 9 - 11.</w:t>
            </w:r>
          </w:p>
        </w:tc>
      </w:tr>
    </w:tbl>
    <w:p w14:paraId="4C5524CD" w14:textId="77777777" w:rsidR="00F5326E" w:rsidRDefault="00F5326E">
      <w:pPr>
        <w:spacing w:before="40" w:after="40" w:line="192" w:lineRule="auto"/>
        <w:ind w:right="57"/>
        <w:rPr>
          <w:sz w:val="20"/>
          <w:lang w:val="ro-RO"/>
        </w:rPr>
      </w:pPr>
    </w:p>
    <w:p w14:paraId="4AF05948" w14:textId="77777777" w:rsidR="00F5326E" w:rsidRDefault="00F5326E" w:rsidP="00BD4423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701</w:t>
      </w:r>
    </w:p>
    <w:p w14:paraId="019DEC69" w14:textId="77777777" w:rsidR="00F5326E" w:rsidRDefault="00F5326E" w:rsidP="00AA1818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BUZĂU - FĂUREI - ŢĂNDĂREI</w:t>
      </w: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875"/>
        <w:gridCol w:w="754"/>
        <w:gridCol w:w="2201"/>
        <w:gridCol w:w="869"/>
        <w:gridCol w:w="765"/>
        <w:gridCol w:w="869"/>
        <w:gridCol w:w="755"/>
        <w:gridCol w:w="2490"/>
      </w:tblGrid>
      <w:tr w:rsidR="00F5326E" w14:paraId="5B36794E" w14:textId="77777777">
        <w:trPr>
          <w:cantSplit/>
          <w:trHeight w:val="1542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3360A" w14:textId="77777777" w:rsidR="00F5326E" w:rsidRDefault="00F5326E" w:rsidP="00F5326E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CD276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2BA04" w14:textId="77777777" w:rsidR="00F5326E" w:rsidRPr="001304A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7160A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77E5530C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FF643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00872868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5C25DCDF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72E9B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3BC36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83D88" w14:textId="77777777" w:rsidR="00F5326E" w:rsidRPr="001304A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D630B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D6D98A1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085273D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7F3F2553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3487DD03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diagonala 54  - 70.</w:t>
            </w:r>
          </w:p>
        </w:tc>
      </w:tr>
      <w:tr w:rsidR="00F5326E" w14:paraId="3E5C450A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88E89" w14:textId="77777777" w:rsidR="00F5326E" w:rsidRDefault="00F5326E" w:rsidP="00F5326E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0F882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A6BCB" w14:textId="77777777" w:rsidR="00F5326E" w:rsidRPr="001304A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6190C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322BB415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8517C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414AE34E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56 / 60 </w:t>
            </w:r>
          </w:p>
          <w:p w14:paraId="70FEF855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9BC49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8E31C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D718E" w14:textId="77777777" w:rsidR="00F5326E" w:rsidRPr="001304A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A255B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A780CEC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0A946CB0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la liniile </w:t>
            </w:r>
          </w:p>
          <w:p w14:paraId="7B1A6331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6 - 15.</w:t>
            </w:r>
          </w:p>
        </w:tc>
      </w:tr>
      <w:tr w:rsidR="00F5326E" w14:paraId="37BC9537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15C62" w14:textId="77777777" w:rsidR="00F5326E" w:rsidRDefault="00F5326E" w:rsidP="00F5326E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20DF2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128+950</w:t>
            </w:r>
          </w:p>
          <w:p w14:paraId="7B6DB794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8B196" w14:textId="77777777" w:rsidR="00F5326E" w:rsidRPr="001304A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1950C" w14:textId="77777777" w:rsidR="00F5326E" w:rsidRDefault="00F5326E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402FA0C3" w14:textId="77777777" w:rsidR="00F5326E" w:rsidRDefault="00F5326E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peste sch. 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7238A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B6902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83F93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BE00A" w14:textId="77777777" w:rsidR="00F5326E" w:rsidRPr="001304A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EC038" w14:textId="77777777" w:rsidR="00F5326E" w:rsidRPr="006A2576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Afectează L. 701 I </w:t>
            </w:r>
          </w:p>
          <w:p w14:paraId="3F40DCFD" w14:textId="77777777" w:rsidR="00F5326E" w:rsidRPr="006A2576" w:rsidRDefault="00F5326E" w:rsidP="006A2576">
            <w:pPr>
              <w:spacing w:before="40" w:after="40" w:line="276" w:lineRule="auto"/>
              <w:ind w:right="57"/>
              <w:rPr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 Buzău - Buzău Sud și linia 5 St. Buzău</w:t>
            </w:r>
            <w:r w:rsidRPr="006A2576">
              <w:rPr>
                <w:i/>
                <w:iCs/>
                <w:sz w:val="20"/>
              </w:rPr>
              <w:t xml:space="preserve"> </w:t>
            </w:r>
          </w:p>
          <w:p w14:paraId="366ABC0A" w14:textId="77777777" w:rsidR="00F5326E" w:rsidRDefault="00F5326E" w:rsidP="006A2576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5326E" w14:paraId="534D4B32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520B1" w14:textId="77777777" w:rsidR="00F5326E" w:rsidRDefault="00F5326E" w:rsidP="00F5326E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40B9B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  <w:p w14:paraId="112E02F7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4866A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54B53" w14:textId="77777777" w:rsidR="00F5326E" w:rsidRDefault="00F5326E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- Buzău Sud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79F8B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08305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F2378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08577" w14:textId="77777777" w:rsidR="00F5326E" w:rsidRPr="001304A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CFC06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5326E" w14:paraId="15E5E37E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A8EE9" w14:textId="77777777" w:rsidR="00F5326E" w:rsidRDefault="00F5326E" w:rsidP="00F5326E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96100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  <w:p w14:paraId="19EB2D78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C20B8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021AA" w14:textId="77777777" w:rsidR="00F5326E" w:rsidRDefault="00F5326E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 Sud linia 3 directă și zonă aparate cale Cap X și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8431C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36689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155AE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0F218" w14:textId="77777777" w:rsidR="00F5326E" w:rsidRPr="001304A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43C30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5326E" w14:paraId="15C182A2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51B89" w14:textId="77777777" w:rsidR="00F5326E" w:rsidRDefault="00F5326E" w:rsidP="00F5326E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E2A89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  <w:p w14:paraId="0D82CCD3" w14:textId="77777777" w:rsidR="00F5326E" w:rsidRDefault="00F5326E" w:rsidP="001904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86249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F8E17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Sud - Cilibia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B070F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AAA48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37236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1443B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35144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5326E" w14:paraId="203695C4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D4E07" w14:textId="77777777" w:rsidR="00F5326E" w:rsidRDefault="00F5326E" w:rsidP="00F5326E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73FD4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  <w:p w14:paraId="5C088753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C56CA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A62D7" w14:textId="77777777" w:rsidR="00F5326E" w:rsidRPr="001904F7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1904F7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1904F7">
              <w:rPr>
                <w:b/>
                <w:bCs/>
                <w:sz w:val="20"/>
                <w:szCs w:val="20"/>
              </w:rPr>
              <w:t>m.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b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1904F7">
              <w:rPr>
                <w:b/>
                <w:bCs/>
                <w:sz w:val="20"/>
                <w:szCs w:val="20"/>
              </w:rPr>
              <w:t xml:space="preserve">a </w:t>
            </w:r>
            <w:r w:rsidRPr="001904F7">
              <w:rPr>
                <w:b/>
                <w:bCs/>
                <w:spacing w:val="4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- 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1904F7">
              <w:rPr>
                <w:b/>
                <w:bCs/>
                <w:sz w:val="20"/>
                <w:szCs w:val="20"/>
              </w:rPr>
              <w:t>ia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2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rect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ș</w:t>
            </w:r>
            <w:r w:rsidRPr="001904F7">
              <w:rPr>
                <w:b/>
                <w:bCs/>
                <w:sz w:val="20"/>
                <w:szCs w:val="20"/>
              </w:rPr>
              <w:t xml:space="preserve">i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1904F7">
              <w:rPr>
                <w:b/>
                <w:bCs/>
                <w:sz w:val="20"/>
                <w:szCs w:val="20"/>
              </w:rPr>
              <w:t>e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1904F7">
              <w:rPr>
                <w:b/>
                <w:bCs/>
                <w:sz w:val="20"/>
                <w:szCs w:val="20"/>
              </w:rPr>
              <w:t xml:space="preserve">e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X</w:t>
            </w:r>
            <w:r w:rsidRPr="001904F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EBBAF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2D981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EF4CA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1DBCD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A08F5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9, 12, 8, 4 din Hm Cilibia Cap X și Y. Fără inductori. </w:t>
            </w:r>
          </w:p>
        </w:tc>
      </w:tr>
      <w:tr w:rsidR="00F5326E" w14:paraId="47935EDB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C564B" w14:textId="77777777" w:rsidR="00F5326E" w:rsidRDefault="00F5326E" w:rsidP="00F5326E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77021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  <w:p w14:paraId="2705AFFB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CEBC1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D0E19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Cilibia - C.A. Rosetti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2BDC2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68BCC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E0685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D0E6F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F844E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5326E" w14:paraId="38553AC5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ACC13" w14:textId="77777777" w:rsidR="00F5326E" w:rsidRDefault="00F5326E" w:rsidP="00F5326E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3F0E8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  <w:p w14:paraId="2F1DE5CD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5A411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3FBA9" w14:textId="77777777" w:rsidR="00F5326E" w:rsidRPr="00DA3842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DA3842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DA3842">
              <w:rPr>
                <w:b/>
                <w:bCs/>
                <w:sz w:val="20"/>
                <w:szCs w:val="20"/>
              </w:rPr>
              <w:t>m.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C.A.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R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sett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li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DA3842">
              <w:rPr>
                <w:b/>
                <w:bCs/>
                <w:sz w:val="20"/>
                <w:szCs w:val="20"/>
              </w:rPr>
              <w:t>a 1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irect</w:t>
            </w:r>
            <w:r w:rsidRPr="00DA3842">
              <w:rPr>
                <w:b/>
                <w:bCs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DA3842">
              <w:rPr>
                <w:b/>
                <w:bCs/>
                <w:sz w:val="20"/>
                <w:szCs w:val="20"/>
              </w:rPr>
              <w:t xml:space="preserve">a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z w:val="20"/>
                <w:szCs w:val="20"/>
              </w:rPr>
              <w:t>p X</w:t>
            </w:r>
            <w:r w:rsidRPr="00DA384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A7A47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1E79B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F2237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06A07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0646A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3B8F021" w14:textId="77777777" w:rsidR="00F5326E" w:rsidRDefault="00F5326E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2, și 6 Cap X și Y din </w:t>
            </w:r>
            <w:r w:rsidRPr="00B56D0E">
              <w:rPr>
                <w:b/>
                <w:bCs/>
                <w:i/>
                <w:iCs/>
                <w:sz w:val="20"/>
              </w:rPr>
              <w:t>Hm C.A. Rosetti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  <w:p w14:paraId="08E0EF9E" w14:textId="77777777" w:rsidR="00F5326E" w:rsidRDefault="00F5326E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5326E" w14:paraId="4FDBEC11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C5E26" w14:textId="77777777" w:rsidR="00F5326E" w:rsidRDefault="00F5326E" w:rsidP="00F5326E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4B5B1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  <w:p w14:paraId="716B11A1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02E86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586D9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C.A. Rosetti - Făurei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30734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81D98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449E7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3FC29" w14:textId="77777777" w:rsidR="00F5326E" w:rsidRPr="001304A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D712F" w14:textId="77777777" w:rsidR="00F5326E" w:rsidRPr="00175A24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5326E" w14:paraId="434C416D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C39C4" w14:textId="77777777" w:rsidR="00F5326E" w:rsidRDefault="00F5326E" w:rsidP="00F5326E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0FC21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1515555C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855F4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65FF0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 linia 3 directă Cap X, zona aparate de cale.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B3C0C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B8B99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7545C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C16DA" w14:textId="77777777" w:rsidR="00F5326E" w:rsidRPr="001304A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58355" w14:textId="77777777" w:rsidR="00F5326E" w:rsidRPr="00175A24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5326E" w14:paraId="1C4958F1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6BB80" w14:textId="77777777" w:rsidR="00F5326E" w:rsidRDefault="00F5326E" w:rsidP="00F5326E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41396" w14:textId="77777777" w:rsidR="00F5326E" w:rsidRDefault="00F5326E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04585" w14:textId="77777777" w:rsidR="00F5326E" w:rsidRDefault="00F5326E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7EBF6" w14:textId="77777777" w:rsidR="00F5326E" w:rsidRDefault="00F5326E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489424BE" w14:textId="77777777" w:rsidR="00F5326E" w:rsidRDefault="00F5326E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267D5" w14:textId="77777777" w:rsidR="00F5326E" w:rsidRDefault="00F5326E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2665C46" w14:textId="77777777" w:rsidR="00F5326E" w:rsidRDefault="00F5326E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EDA0C" w14:textId="77777777" w:rsidR="00F5326E" w:rsidRDefault="00F5326E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FD86C" w14:textId="77777777" w:rsidR="00F5326E" w:rsidRDefault="00F5326E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E8DD0" w14:textId="77777777" w:rsidR="00F5326E" w:rsidRPr="001304AF" w:rsidRDefault="00F5326E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33197" w14:textId="77777777" w:rsidR="00F5326E" w:rsidRDefault="00F5326E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0F23D35" w14:textId="77777777" w:rsidR="00F5326E" w:rsidRDefault="00F5326E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822DB70" w14:textId="77777777" w:rsidR="00F5326E" w:rsidRPr="00175A24" w:rsidRDefault="00F5326E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st. </w:t>
            </w:r>
            <w:r w:rsidRPr="00B9104F">
              <w:rPr>
                <w:b/>
                <w:bCs/>
                <w:i/>
                <w:iCs/>
                <w:sz w:val="20"/>
              </w:rPr>
              <w:t xml:space="preserve">Făurei </w:t>
            </w:r>
          </w:p>
        </w:tc>
      </w:tr>
      <w:tr w:rsidR="00F5326E" w14:paraId="56B20BC6" w14:textId="77777777">
        <w:trPr>
          <w:cantSplit/>
          <w:trHeight w:val="278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5E127" w14:textId="77777777" w:rsidR="00F5326E" w:rsidRDefault="00F5326E" w:rsidP="00F5326E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B7992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3BF29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98207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767E233A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A5C5B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E560BA9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A5537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424E2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795FE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20B56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A79C8D1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D19ED51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1 - 3 st. </w:t>
            </w:r>
            <w:r w:rsidRPr="00B9104F">
              <w:rPr>
                <w:b/>
                <w:bCs/>
                <w:i/>
                <w:iCs/>
                <w:sz w:val="20"/>
              </w:rPr>
              <w:t>Făurei Cap X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F5326E" w14:paraId="42905AB1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A927C" w14:textId="77777777" w:rsidR="00F5326E" w:rsidRDefault="00F5326E" w:rsidP="00F5326E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25393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CEE8A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8108E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36DFEB0F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95F43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64D86BBF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A797E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3C152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C4BDE" w14:textId="77777777" w:rsidR="00F5326E" w:rsidRPr="001304A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75ED6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51E13C1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DE8AF0C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7 - 8.</w:t>
            </w:r>
          </w:p>
        </w:tc>
      </w:tr>
      <w:tr w:rsidR="00F5326E" w14:paraId="0D556D8B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41164" w14:textId="77777777" w:rsidR="00F5326E" w:rsidRDefault="00F5326E" w:rsidP="00F5326E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C020B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73C3C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E9447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B3067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C9345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A8C38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14F20522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B9317" w14:textId="77777777" w:rsidR="00F5326E" w:rsidRPr="001304A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6937F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5326E" w14:paraId="014F580F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83175" w14:textId="77777777" w:rsidR="00F5326E" w:rsidRDefault="00F5326E" w:rsidP="00F5326E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E25AD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4FA84553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85513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47E29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8D6F1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AB2B1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613A8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CE854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99F41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5326E" w14:paraId="75261FFE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1E9F3" w14:textId="77777777" w:rsidR="00F5326E" w:rsidRDefault="00F5326E" w:rsidP="00F5326E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8F973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6A4D7" w14:textId="77777777" w:rsidR="00F5326E" w:rsidRPr="001304A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EB3CF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2464CEAA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907A7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54877ED6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61 / 63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9CA88" w14:textId="77777777" w:rsidR="00F5326E" w:rsidRPr="00CA3079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A3079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BA7BD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EB987" w14:textId="77777777" w:rsidR="00F5326E" w:rsidRPr="001304A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04EE7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B5FCC1D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şi 8.</w:t>
            </w:r>
          </w:p>
        </w:tc>
      </w:tr>
      <w:tr w:rsidR="00F5326E" w14:paraId="04B562E7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63A99" w14:textId="77777777" w:rsidR="00F5326E" w:rsidRDefault="00F5326E" w:rsidP="00F5326E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2EC01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57+300</w:t>
            </w:r>
          </w:p>
          <w:p w14:paraId="2CC4B5D6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0938F" w14:textId="77777777" w:rsidR="00F5326E" w:rsidRPr="001304A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98D00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5F92E761" w14:textId="77777777" w:rsidR="00F5326E" w:rsidRPr="00180EA2" w:rsidRDefault="00F5326E">
            <w:pPr>
              <w:spacing w:before="40" w:after="40" w:line="276" w:lineRule="auto"/>
              <w:ind w:left="57" w:right="57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15 / 19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35ECA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82A19" w14:textId="77777777" w:rsidR="00F5326E" w:rsidRPr="00CA3079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3DC32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33F35" w14:textId="77777777" w:rsidR="00F5326E" w:rsidRPr="001304A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CB450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32E35A8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5ECD4AA4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și spre Fir I Murgeanca - Țăndărei la și de la linia III Țăndărei.</w:t>
            </w:r>
          </w:p>
        </w:tc>
      </w:tr>
      <w:tr w:rsidR="00F5326E" w14:paraId="6CCDC5BD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FEBEB" w14:textId="77777777" w:rsidR="00F5326E" w:rsidRDefault="00F5326E" w:rsidP="00F5326E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A7275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5D568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8EDFE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0D1F02BE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10 / 14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8E1DA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D5631" w14:textId="77777777" w:rsidR="00F5326E" w:rsidRPr="00CA3079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06227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59E24F87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1D452" w14:textId="77777777" w:rsidR="00F5326E" w:rsidRPr="001304A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B254D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BA3012B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7770B4BF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9D2F355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F5326E" w14:paraId="178846E1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7D6E7" w14:textId="77777777" w:rsidR="00F5326E" w:rsidRDefault="00F5326E" w:rsidP="00F5326E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C1D7A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3CF0E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AF7C5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38A0166F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9804E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660C2453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15 / 19</w:t>
            </w:r>
          </w:p>
          <w:p w14:paraId="7ADA64E2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D1F0D" w14:textId="77777777" w:rsidR="00F5326E" w:rsidRPr="00CA3079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CED65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C13F4" w14:textId="77777777" w:rsidR="00F5326E" w:rsidRPr="001304AF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676CC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2882CF3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la liniile 1 - 2 </w:t>
            </w:r>
          </w:p>
          <w:p w14:paraId="1D315300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st. Țăndărei și </w:t>
            </w:r>
          </w:p>
          <w:p w14:paraId="0849EFFC" w14:textId="77777777" w:rsidR="00F5326E" w:rsidRPr="00B71446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firul II la liniile 1 - 3 .</w:t>
            </w:r>
          </w:p>
        </w:tc>
      </w:tr>
    </w:tbl>
    <w:p w14:paraId="6213DF48" w14:textId="77777777" w:rsidR="00F5326E" w:rsidRDefault="00F5326E">
      <w:pPr>
        <w:tabs>
          <w:tab w:val="left" w:pos="6382"/>
        </w:tabs>
        <w:rPr>
          <w:sz w:val="20"/>
        </w:rPr>
      </w:pPr>
    </w:p>
    <w:p w14:paraId="36D30BEA" w14:textId="77777777" w:rsidR="00F5326E" w:rsidRDefault="00F5326E" w:rsidP="00F0370D">
      <w:pPr>
        <w:pStyle w:val="Heading1"/>
        <w:spacing w:line="360" w:lineRule="auto"/>
      </w:pPr>
      <w:r>
        <w:t>LINIA 800</w:t>
      </w:r>
    </w:p>
    <w:p w14:paraId="597CEB6B" w14:textId="77777777" w:rsidR="00F5326E" w:rsidRDefault="00F5326E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F5326E" w14:paraId="615C30A6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6058CA" w14:textId="77777777" w:rsidR="00F5326E" w:rsidRDefault="00F5326E" w:rsidP="00F5326E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3B0CF6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6CE918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37329B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C9D4BEF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76F1C1" w14:textId="77777777" w:rsidR="00F5326E" w:rsidRDefault="00F5326E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25628A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42116A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A2DBB6" w14:textId="77777777" w:rsidR="00F5326E" w:rsidRPr="008D08D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D3A48A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5304B794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C34D70" w14:textId="77777777" w:rsidR="00F5326E" w:rsidRDefault="00F5326E" w:rsidP="00F5326E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7E8233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55C76C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D085D4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EAAD8C6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4B1E10" w14:textId="77777777" w:rsidR="00F5326E" w:rsidRDefault="00F5326E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CD28A5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9D442C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4CF3C6" w14:textId="77777777" w:rsidR="00F5326E" w:rsidRPr="008D08D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30B7B6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3742969F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038945" w14:textId="77777777" w:rsidR="00F5326E" w:rsidRDefault="00F5326E" w:rsidP="00F5326E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B61A78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2257EB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93A28B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8CF95FA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B94573" w14:textId="77777777" w:rsidR="00F5326E" w:rsidRDefault="00F5326E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AA3E5E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278413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02A444" w14:textId="77777777" w:rsidR="00F5326E" w:rsidRPr="008D08D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64BCF7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CB217A9" w14:textId="77777777" w:rsidR="00F5326E" w:rsidRDefault="00F5326E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Cu acces la liniile 11 şi 12.</w:t>
            </w:r>
          </w:p>
        </w:tc>
      </w:tr>
      <w:tr w:rsidR="00F5326E" w:rsidRPr="00A8307A" w14:paraId="269EB6F1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991EA4" w14:textId="77777777" w:rsidR="00F5326E" w:rsidRPr="00A75A00" w:rsidRDefault="00F5326E" w:rsidP="00F5326E">
            <w:pPr>
              <w:numPr>
                <w:ilvl w:val="0"/>
                <w:numId w:val="36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393AFD" w14:textId="77777777" w:rsidR="00F5326E" w:rsidRPr="00A8307A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98EBB3" w14:textId="77777777" w:rsidR="00F5326E" w:rsidRPr="00A8307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973288" w14:textId="77777777" w:rsidR="00F5326E" w:rsidRPr="00A8307A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7A52AB" w14:textId="77777777" w:rsidR="00F5326E" w:rsidRDefault="00F5326E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6C213A3" w14:textId="77777777" w:rsidR="00F5326E" w:rsidRDefault="00F5326E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23 - 27 </w:t>
            </w:r>
          </w:p>
          <w:p w14:paraId="5E77F974" w14:textId="77777777" w:rsidR="00F5326E" w:rsidRDefault="00F5326E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3BA9BB8C" w14:textId="77777777" w:rsidR="00F5326E" w:rsidRDefault="00F5326E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8CAC9E" w14:textId="77777777" w:rsidR="00F5326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C72389" w14:textId="77777777" w:rsidR="00F5326E" w:rsidRPr="00A8307A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AAF53F" w14:textId="77777777" w:rsidR="00F5326E" w:rsidRPr="00A8307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8F2762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9E6CEF6" w14:textId="77777777" w:rsidR="00F5326E" w:rsidRPr="00A8307A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treceri în abatere la București Triaj.</w:t>
            </w:r>
          </w:p>
        </w:tc>
      </w:tr>
      <w:tr w:rsidR="00F5326E" w14:paraId="4D32CC1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D13E4" w14:textId="77777777" w:rsidR="00F5326E" w:rsidRDefault="00F5326E" w:rsidP="00F5326E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0F197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0E695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A8280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  <w:p w14:paraId="035D2DF7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903F5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toată</w:t>
            </w:r>
          </w:p>
          <w:p w14:paraId="5CD99812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BC65E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5BB72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4E034" w14:textId="77777777" w:rsidR="00F5326E" w:rsidRPr="008D08D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9F1EB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6E15125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B8038" w14:textId="77777777" w:rsidR="00F5326E" w:rsidRDefault="00F5326E" w:rsidP="00F5326E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2A83B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CA8A4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E60D0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4DF1B" w14:textId="77777777" w:rsidR="00F5326E" w:rsidRDefault="00F5326E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65FFCF5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7F6ED" w14:textId="77777777" w:rsidR="00F5326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8DD94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95DCB" w14:textId="77777777" w:rsidR="00F5326E" w:rsidRPr="008D08D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00537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483D6EA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D0A64" w14:textId="77777777" w:rsidR="00F5326E" w:rsidRDefault="00F5326E" w:rsidP="00F5326E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46B22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EB1CC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7ACA8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7A928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15499" w14:textId="77777777" w:rsidR="00F5326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74F18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21992" w14:textId="77777777" w:rsidR="00F5326E" w:rsidRPr="008D08D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BC550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32BED94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A8EF3" w14:textId="77777777" w:rsidR="00F5326E" w:rsidRDefault="00F5326E" w:rsidP="00F5326E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AE668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5ED6F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2AA5E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 peste sch. 33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EB954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8BBE8" w14:textId="77777777" w:rsidR="00F5326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D9ECE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15+950</w:t>
            </w:r>
          </w:p>
          <w:p w14:paraId="1DB2117D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5BB48" w14:textId="77777777" w:rsidR="00F5326E" w:rsidRPr="008D08D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E8EF4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539DE64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2E3FE" w14:textId="77777777" w:rsidR="00F5326E" w:rsidRDefault="00F5326E" w:rsidP="00F5326E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167A2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17BF4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D3222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90ACF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0737A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AE5B7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B6184" w14:textId="77777777" w:rsidR="00F5326E" w:rsidRPr="008D08D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8DC18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A906814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0F57533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F5326E" w14:paraId="07F8491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79624" w14:textId="77777777" w:rsidR="00F5326E" w:rsidRDefault="00F5326E" w:rsidP="00F5326E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7E24F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1B4A8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C8792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9AD4D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A44D4" w14:textId="77777777" w:rsidR="00F5326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F5B65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21E7D" w14:textId="77777777" w:rsidR="00F5326E" w:rsidRPr="008D08D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8715C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E61A8FE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39CF88F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F5326E" w14:paraId="19A3C46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8A13D" w14:textId="77777777" w:rsidR="00F5326E" w:rsidRDefault="00F5326E" w:rsidP="00F5326E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E8F9A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7FD1C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5DFCF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7CA5C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B142C" w14:textId="77777777" w:rsidR="00F5326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1B347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775B8" w14:textId="77777777" w:rsidR="00F5326E" w:rsidRPr="008D08D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C0643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498F9E7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BB7EA49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</w:tc>
      </w:tr>
      <w:tr w:rsidR="00F5326E" w14:paraId="6EE856E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304CE" w14:textId="77777777" w:rsidR="00F5326E" w:rsidRDefault="00F5326E" w:rsidP="00F5326E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C14B4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2E3E8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DFCB3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40D99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A6901" w14:textId="77777777" w:rsidR="00F5326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B3951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2DACE" w14:textId="77777777" w:rsidR="00F5326E" w:rsidRPr="008D08D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0C669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D587F1C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711549F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4.</w:t>
            </w:r>
          </w:p>
        </w:tc>
      </w:tr>
      <w:tr w:rsidR="00F5326E" w14:paraId="0AC6A22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B3249" w14:textId="77777777" w:rsidR="00F5326E" w:rsidRDefault="00F5326E" w:rsidP="00F5326E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50E48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1D258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F7347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6478E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6333E77A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42BCE" w14:textId="77777777" w:rsidR="00F5326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15AAD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05458" w14:textId="77777777" w:rsidR="00F5326E" w:rsidRPr="008D08D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0A855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5326E" w14:paraId="620D643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80492" w14:textId="77777777" w:rsidR="00F5326E" w:rsidRDefault="00F5326E" w:rsidP="00F5326E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40A50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416C7E86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EA95A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3D742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5D8AB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5DBDB" w14:textId="77777777" w:rsidR="00F5326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04232" w14:textId="77777777" w:rsidR="00F5326E" w:rsidRDefault="00F5326E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6D281F46" w14:textId="77777777" w:rsidR="00F5326E" w:rsidRDefault="00F5326E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4B997" w14:textId="77777777" w:rsidR="00F5326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0A4C1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5326E" w14:paraId="37BF23D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A8599" w14:textId="77777777" w:rsidR="00F5326E" w:rsidRDefault="00F5326E" w:rsidP="00F5326E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3FC7A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98926" w14:textId="77777777" w:rsidR="00F5326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F2C74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-</w:t>
            </w:r>
          </w:p>
          <w:p w14:paraId="48593A14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5E63D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E64E3" w14:textId="77777777" w:rsidR="00F5326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1312E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109+800</w:t>
            </w:r>
          </w:p>
          <w:p w14:paraId="55288DF2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A6DC2" w14:textId="77777777" w:rsidR="00F5326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17415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5326E" w14:paraId="3420890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EE39F" w14:textId="77777777" w:rsidR="00F5326E" w:rsidRDefault="00F5326E" w:rsidP="00F5326E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F0F8C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43DF6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9C084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Ciulniţa</w:t>
            </w:r>
          </w:p>
          <w:p w14:paraId="54EB39A1" w14:textId="77777777" w:rsidR="00F5326E" w:rsidRPr="008B2519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EBFBC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3DE7EDD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5CFE3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4E4A5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47C16" w14:textId="77777777" w:rsidR="00F5326E" w:rsidRPr="008D08D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9326F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F5326E" w14:paraId="5FB2EE8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53D3C" w14:textId="77777777" w:rsidR="00F5326E" w:rsidRDefault="00F5326E" w:rsidP="00F5326E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B1E63" w14:textId="77777777" w:rsidR="00F5326E" w:rsidRDefault="00F5326E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96B8B" w14:textId="77777777" w:rsidR="00F5326E" w:rsidRPr="001161EA" w:rsidRDefault="00F5326E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F9A74" w14:textId="77777777" w:rsidR="00F5326E" w:rsidRDefault="00F5326E" w:rsidP="00897192">
            <w:pPr>
              <w:spacing w:line="276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 St. Feteşti</w:t>
            </w:r>
          </w:p>
          <w:p w14:paraId="30C4F749" w14:textId="77777777" w:rsidR="00F5326E" w:rsidRDefault="00F5326E" w:rsidP="00897192">
            <w:pPr>
              <w:spacing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F6644" w14:textId="77777777" w:rsidR="00F5326E" w:rsidRDefault="00F5326E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741301C3" w14:textId="77777777" w:rsidR="00F5326E" w:rsidRDefault="00F5326E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7857C" w14:textId="77777777" w:rsidR="00F5326E" w:rsidRPr="001161EA" w:rsidRDefault="00F5326E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8B267" w14:textId="77777777" w:rsidR="00F5326E" w:rsidRDefault="00F5326E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0D06A" w14:textId="77777777" w:rsidR="00F5326E" w:rsidRPr="008D08DE" w:rsidRDefault="00F5326E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858C8" w14:textId="77777777" w:rsidR="00F5326E" w:rsidRDefault="00F5326E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UNIFERTRANS și la liniile 2, 3, 7 - 12. </w:t>
            </w:r>
          </w:p>
        </w:tc>
      </w:tr>
      <w:tr w:rsidR="00F5326E" w14:paraId="797D3A6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5DD9A" w14:textId="77777777" w:rsidR="00F5326E" w:rsidRDefault="00F5326E" w:rsidP="00F5326E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34300" w14:textId="77777777" w:rsidR="00F5326E" w:rsidRDefault="00F5326E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E19C2" w14:textId="77777777" w:rsidR="00F5326E" w:rsidRPr="001161EA" w:rsidRDefault="00F5326E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F219D" w14:textId="77777777" w:rsidR="00F5326E" w:rsidRDefault="00F5326E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93A83" w14:textId="77777777" w:rsidR="00F5326E" w:rsidRDefault="00F5326E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66916" w14:textId="77777777" w:rsidR="00F5326E" w:rsidRPr="001161EA" w:rsidRDefault="00F5326E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A655B" w14:textId="77777777" w:rsidR="00F5326E" w:rsidRDefault="00F5326E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F3159" w14:textId="77777777" w:rsidR="00F5326E" w:rsidRDefault="00F5326E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4DC47" w14:textId="77777777" w:rsidR="00F5326E" w:rsidRDefault="00F5326E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Fără inductori.</w:t>
            </w:r>
          </w:p>
          <w:p w14:paraId="14436B6F" w14:textId="77777777" w:rsidR="00F5326E" w:rsidRDefault="00F5326E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și 6 St. Saligny.</w:t>
            </w:r>
          </w:p>
        </w:tc>
      </w:tr>
      <w:tr w:rsidR="00F5326E" w14:paraId="3046621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70472" w14:textId="77777777" w:rsidR="00F5326E" w:rsidRDefault="00F5326E" w:rsidP="00F5326E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260B4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4CAAF" w14:textId="77777777" w:rsidR="00F5326E" w:rsidRPr="001161EA" w:rsidRDefault="00F5326E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067A0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72A44CF9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9E338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75FEB16F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sch. 94 până la vârf </w:t>
            </w:r>
          </w:p>
          <w:p w14:paraId="46E9E436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4D33F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8D362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2129E" w14:textId="77777777" w:rsidR="00F5326E" w:rsidRPr="001161EA" w:rsidRDefault="00F5326E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12432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5326E" w14:paraId="72EF7F9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EC51C" w14:textId="77777777" w:rsidR="00F5326E" w:rsidRDefault="00F5326E" w:rsidP="00F5326E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C7D17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7C4DB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7D5CF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1AD22E48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64FF5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semnal</w:t>
            </w:r>
          </w:p>
          <w:p w14:paraId="00762EA4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XPNB,</w:t>
            </w:r>
          </w:p>
          <w:p w14:paraId="50E80BBD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73A69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8B0E7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750FA" w14:textId="77777777" w:rsidR="00F5326E" w:rsidRPr="008D08D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A7676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0624C23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E5490" w14:textId="77777777" w:rsidR="00F5326E" w:rsidRDefault="00F5326E" w:rsidP="00F5326E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F05A1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7F236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40437" w14:textId="77777777" w:rsidR="00F5326E" w:rsidRDefault="00F5326E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4702A2E6" w14:textId="77777777" w:rsidR="00F5326E" w:rsidRDefault="00F5326E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02134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6A4F4" w14:textId="77777777" w:rsidR="00F5326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2EF0C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960FF" w14:textId="77777777" w:rsidR="00F5326E" w:rsidRPr="008D08D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AF4F8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linia 7 Grupa A</w:t>
            </w:r>
          </w:p>
        </w:tc>
      </w:tr>
      <w:tr w:rsidR="00F5326E" w14:paraId="619D94B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C4041" w14:textId="77777777" w:rsidR="00F5326E" w:rsidRDefault="00F5326E" w:rsidP="00F5326E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9C9E3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30639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27CBE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1D885C2B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49A9E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C4D54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F769F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662D7" w14:textId="77777777" w:rsidR="00F5326E" w:rsidRPr="008D08D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AAAF8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11DD644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0B1D74E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17 şi 18.</w:t>
            </w:r>
          </w:p>
        </w:tc>
      </w:tr>
      <w:tr w:rsidR="00F5326E" w14:paraId="7B91F54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E1D78" w14:textId="77777777" w:rsidR="00F5326E" w:rsidRDefault="00F5326E" w:rsidP="00F5326E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D7643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EB0F2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70E22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6995D623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4E7DD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FE4D9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B3153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0047D" w14:textId="77777777" w:rsidR="00F5326E" w:rsidRPr="008D08D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8DFE3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4C62A9C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CBC7B" w14:textId="77777777" w:rsidR="00F5326E" w:rsidRDefault="00F5326E" w:rsidP="00F5326E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77A00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01823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AAACB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5BD6EA70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CA978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E582E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9B2A7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7979E" w14:textId="77777777" w:rsidR="00F5326E" w:rsidRPr="008D08D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07845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2565D22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953A1" w14:textId="77777777" w:rsidR="00F5326E" w:rsidRDefault="00F5326E" w:rsidP="00F5326E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9EA67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263FD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2979B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3A4F0614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8EEE8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1F240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77563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F45A2" w14:textId="77777777" w:rsidR="00F5326E" w:rsidRPr="008D08D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F3CA2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15CD6D3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C81C1" w14:textId="77777777" w:rsidR="00F5326E" w:rsidRDefault="00F5326E" w:rsidP="00F5326E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AA38E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13B48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BF195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0A6FA2FC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C5B2A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24757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7D7A8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91609" w14:textId="77777777" w:rsidR="00F5326E" w:rsidRPr="008D08D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F0E1E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7ED5DE9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49CEC" w14:textId="77777777" w:rsidR="00F5326E" w:rsidRDefault="00F5326E" w:rsidP="00F5326E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4C274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4C93D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8EE9D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03570BDA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18</w:t>
            </w:r>
          </w:p>
          <w:p w14:paraId="3D6E65C4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2D330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CC11D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945DB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9D7F9" w14:textId="77777777" w:rsidR="00F5326E" w:rsidRPr="008D08D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F3736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1FE4DF0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94E19" w14:textId="77777777" w:rsidR="00F5326E" w:rsidRDefault="00F5326E" w:rsidP="00F5326E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6100A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22C51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B13B7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6F4029B8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D7AAC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7D1A7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2E436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9BEB6" w14:textId="77777777" w:rsidR="00F5326E" w:rsidRPr="008D08D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636D1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AE1BC95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110C4CA4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18 şi 19.</w:t>
            </w:r>
          </w:p>
        </w:tc>
      </w:tr>
      <w:tr w:rsidR="00F5326E" w14:paraId="304649D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C28BE" w14:textId="77777777" w:rsidR="00F5326E" w:rsidRDefault="00F5326E" w:rsidP="00F5326E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3D2C5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9AFEC" w14:textId="77777777" w:rsidR="00F5326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EE134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25405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698E0C45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9A5B6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6E726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E60D7" w14:textId="77777777" w:rsidR="00F5326E" w:rsidRPr="008D08D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5EF3F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738273E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liniile 1-4 Cap X</w:t>
            </w:r>
          </w:p>
        </w:tc>
      </w:tr>
      <w:tr w:rsidR="00F5326E" w14:paraId="281224D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ABE08" w14:textId="77777777" w:rsidR="00F5326E" w:rsidRDefault="00F5326E" w:rsidP="00F5326E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8E9FC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5416A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B4352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Basarabi - </w:t>
            </w:r>
          </w:p>
          <w:p w14:paraId="51626306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DCCE6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A66B9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3B8DF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210+950</w:t>
            </w:r>
          </w:p>
          <w:p w14:paraId="45C831E8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F6487" w14:textId="77777777" w:rsidR="00F5326E" w:rsidRPr="008D08D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06151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5326E" w14:paraId="7995B5C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BF95C" w14:textId="77777777" w:rsidR="00F5326E" w:rsidRDefault="00F5326E" w:rsidP="00F5326E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A3389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7E4EF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6A0AF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54FF16B7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74CB6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DE6C0F9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60F03" w14:textId="77777777" w:rsidR="00F5326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AB7FC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12CD8" w14:textId="77777777" w:rsidR="00F5326E" w:rsidRPr="008D08D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21C55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31A9D68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AABE3" w14:textId="77777777" w:rsidR="00F5326E" w:rsidRDefault="00F5326E" w:rsidP="00F5326E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1308E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0929F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5D234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6D1DD2B4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93DFA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700 m din </w:t>
            </w:r>
          </w:p>
          <w:p w14:paraId="453B5997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8D16C" w14:textId="77777777" w:rsidR="00F5326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6CE5C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78D1E" w14:textId="77777777" w:rsidR="00F5326E" w:rsidRPr="008D08D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D8EBD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0CE6E6D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6F7A4" w14:textId="77777777" w:rsidR="00F5326E" w:rsidRDefault="00F5326E" w:rsidP="00F5326E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7342E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9AE3D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E38B8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3802CD86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3700F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35B </w:t>
            </w:r>
          </w:p>
          <w:p w14:paraId="593EDC3E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B942CD5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5E88E050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41B/</w:t>
            </w:r>
          </w:p>
          <w:p w14:paraId="44123D58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84279" w14:textId="77777777" w:rsidR="00F5326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AC5D8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4B78D" w14:textId="77777777" w:rsidR="00F5326E" w:rsidRPr="008D08D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26C06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490DF59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1A217" w14:textId="77777777" w:rsidR="00F5326E" w:rsidRDefault="00F5326E" w:rsidP="00F5326E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40EBE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66650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FFC5B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77A0FB1C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E4905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150 m din </w:t>
            </w:r>
          </w:p>
          <w:p w14:paraId="05D43BBB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4329A" w14:textId="77777777" w:rsidR="00F5326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6043A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D0D72" w14:textId="77777777" w:rsidR="00F5326E" w:rsidRPr="008D08D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9A93A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1AB0CAD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4057D" w14:textId="77777777" w:rsidR="00F5326E" w:rsidRDefault="00F5326E" w:rsidP="00F5326E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35F81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3C290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BDAF7" w14:textId="77777777" w:rsidR="00F5326E" w:rsidRDefault="00F5326E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732C0899" w14:textId="77777777" w:rsidR="00F5326E" w:rsidRDefault="00F5326E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2D1BC" w14:textId="77777777" w:rsidR="00F5326E" w:rsidRPr="00F565BC" w:rsidRDefault="00F5326E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334518C0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35689" w14:textId="77777777" w:rsidR="00F5326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BCF56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E02F7" w14:textId="77777777" w:rsidR="00F5326E" w:rsidRPr="008D08D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486B5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L8 Grupa A și Linia Colectoare</w:t>
            </w:r>
          </w:p>
        </w:tc>
      </w:tr>
      <w:tr w:rsidR="00F5326E" w14:paraId="3117EE1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14730" w14:textId="77777777" w:rsidR="00F5326E" w:rsidRDefault="00F5326E" w:rsidP="00F5326E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4A3B4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8EAC3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3016D" w14:textId="77777777" w:rsidR="00F5326E" w:rsidRDefault="00F5326E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41AA6A1F" w14:textId="77777777" w:rsidR="00F5326E" w:rsidRDefault="00F5326E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5F197" w14:textId="77777777" w:rsidR="00F5326E" w:rsidRDefault="00F5326E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7C020EE2" w14:textId="77777777" w:rsidR="00F5326E" w:rsidRDefault="00F5326E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1FCEB" w14:textId="77777777" w:rsidR="00F5326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0B749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4455C" w14:textId="77777777" w:rsidR="00F5326E" w:rsidRPr="008D08D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5AC19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7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 xml:space="preserve">8 Grupa A și Linia Colectoare. </w:t>
            </w:r>
          </w:p>
        </w:tc>
      </w:tr>
      <w:tr w:rsidR="00F5326E" w14:paraId="2195085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67665" w14:textId="77777777" w:rsidR="00F5326E" w:rsidRDefault="00F5326E" w:rsidP="00F5326E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8F2CF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7BB40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76E1A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13C7ABD9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8537C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3647A9F8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0548D" w14:textId="77777777" w:rsidR="00F5326E" w:rsidRPr="001161EA" w:rsidRDefault="00F5326E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88DAD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FE16A" w14:textId="77777777" w:rsidR="00F5326E" w:rsidRPr="008D08D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788DC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613A393C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11B2A06C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7A, 9A</w:t>
            </w:r>
          </w:p>
          <w:p w14:paraId="0CC0F8C0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şi linia de legătură </w:t>
            </w:r>
          </w:p>
          <w:p w14:paraId="621382FD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D -  Grupa A.</w:t>
            </w:r>
          </w:p>
        </w:tc>
      </w:tr>
      <w:tr w:rsidR="00F5326E" w14:paraId="0196BF1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CCE2F" w14:textId="77777777" w:rsidR="00F5326E" w:rsidRDefault="00F5326E" w:rsidP="00F5326E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EDB36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C5D17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C1738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5403A459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4BE7A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58CC277C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39FBB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3A10D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63A93" w14:textId="77777777" w:rsidR="00F5326E" w:rsidRPr="008D08D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204D9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  <w:p w14:paraId="2920E4F5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DFC42AC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F5326E" w14:paraId="3A53A53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E947A" w14:textId="77777777" w:rsidR="00F5326E" w:rsidRDefault="00F5326E" w:rsidP="00F5326E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2D71B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2CA10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EA030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6F2447D2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44331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18F28B0A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CC91D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C2623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00D4C" w14:textId="77777777" w:rsidR="00F5326E" w:rsidRPr="008D08D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AC466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 pe teren. Afectează intrări - ieşiri </w:t>
            </w:r>
          </w:p>
          <w:p w14:paraId="227D41D7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 - 11.</w:t>
            </w:r>
          </w:p>
        </w:tc>
      </w:tr>
      <w:tr w:rsidR="00F5326E" w14:paraId="446DDC8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59C66" w14:textId="77777777" w:rsidR="00F5326E" w:rsidRDefault="00F5326E" w:rsidP="00F5326E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DCD19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1FBF8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C224D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67DCA934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  <w:p w14:paraId="175429CD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46542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224+103</w:t>
            </w:r>
          </w:p>
          <w:p w14:paraId="793D48E6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29B09" w14:textId="77777777" w:rsidR="00F5326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28F4C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02715" w14:textId="77777777" w:rsidR="00F5326E" w:rsidRPr="008D08D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82D9E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18AC9D7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pe firul III în direcția Palas sau Constanța Mărfuri.</w:t>
            </w:r>
          </w:p>
        </w:tc>
      </w:tr>
      <w:tr w:rsidR="00F5326E" w14:paraId="1677FA3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0F876" w14:textId="77777777" w:rsidR="00F5326E" w:rsidRDefault="00F5326E" w:rsidP="00F5326E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8A3A1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A2C61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57DBA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7BA4FF0A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924DD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7DA13" w14:textId="77777777" w:rsidR="00F5326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5CFAF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D630A" w14:textId="77777777" w:rsidR="00F5326E" w:rsidRPr="008D08D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D30DA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0B7C387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68E86" w14:textId="77777777" w:rsidR="00F5326E" w:rsidRDefault="00F5326E" w:rsidP="00F5326E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65C8B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928FB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61DAB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147D05F6" w14:textId="77777777" w:rsidR="00F5326E" w:rsidRDefault="00F5326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A63DE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609A5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D0283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65A4C" w14:textId="77777777" w:rsidR="00F5326E" w:rsidRPr="008D08D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2CF01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5326E" w14:paraId="4608980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E5A96" w14:textId="77777777" w:rsidR="00F5326E" w:rsidRDefault="00F5326E" w:rsidP="00F5326E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5F8EB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B33B4" w14:textId="77777777" w:rsidR="00F5326E" w:rsidRPr="001161EA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B3C43" w14:textId="77777777" w:rsidR="00F5326E" w:rsidRDefault="00F5326E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08E38ED7" w14:textId="77777777" w:rsidR="00F5326E" w:rsidRDefault="00F5326E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B7FEF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7C5A6" w14:textId="77777777" w:rsidR="00F5326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63245" w14:textId="77777777" w:rsidR="00F5326E" w:rsidRDefault="00F5326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3470C" w14:textId="77777777" w:rsidR="00F5326E" w:rsidRPr="008D08DE" w:rsidRDefault="00F5326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98A39" w14:textId="77777777" w:rsidR="00F5326E" w:rsidRDefault="00F5326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52BC3C66" w14:textId="77777777" w:rsidR="00F5326E" w:rsidRDefault="00F5326E">
      <w:pPr>
        <w:spacing w:before="40" w:after="40" w:line="192" w:lineRule="auto"/>
        <w:ind w:right="57"/>
        <w:rPr>
          <w:sz w:val="20"/>
          <w:lang w:val="ro-RO"/>
        </w:rPr>
      </w:pPr>
    </w:p>
    <w:p w14:paraId="1167C154" w14:textId="77777777" w:rsidR="00F5326E" w:rsidRDefault="00F5326E" w:rsidP="00FF5C69">
      <w:pPr>
        <w:pStyle w:val="Heading1"/>
        <w:spacing w:line="276" w:lineRule="auto"/>
      </w:pPr>
      <w:r>
        <w:t>LINIA 804</w:t>
      </w:r>
    </w:p>
    <w:p w14:paraId="5470705B" w14:textId="77777777" w:rsidR="00F5326E" w:rsidRDefault="00F5326E" w:rsidP="00FF5C69">
      <w:pPr>
        <w:pStyle w:val="Heading1"/>
        <w:spacing w:line="276" w:lineRule="auto"/>
        <w:rPr>
          <w:b w:val="0"/>
          <w:bCs w:val="0"/>
          <w:sz w:val="8"/>
        </w:rPr>
      </w:pPr>
      <w:r>
        <w:t>PLOIEŞTI SUD - URZICENI - ŢĂNDĂREI - FETEŞTI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3"/>
        <w:gridCol w:w="870"/>
        <w:gridCol w:w="754"/>
        <w:gridCol w:w="870"/>
        <w:gridCol w:w="755"/>
        <w:gridCol w:w="2491"/>
      </w:tblGrid>
      <w:tr w:rsidR="00F5326E" w14:paraId="3405A77F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33FC7" w14:textId="77777777" w:rsidR="00F5326E" w:rsidRDefault="00F5326E" w:rsidP="00F5326E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2A4A3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0+844</w:t>
            </w:r>
          </w:p>
          <w:p w14:paraId="3472D80F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77EEF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D553D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Ploiești Sud - </w:t>
            </w:r>
          </w:p>
          <w:p w14:paraId="482BEAC3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Dâmbu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A205E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894B5" w14:textId="77777777" w:rsidR="00F5326E" w:rsidRPr="00F9444C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DC66F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272A2" w14:textId="77777777" w:rsidR="00F5326E" w:rsidRPr="00F9444C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47050" w14:textId="77777777" w:rsidR="00F5326E" w:rsidRPr="00436B1D" w:rsidRDefault="00F5326E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36B1D">
              <w:rPr>
                <w:b/>
                <w:bCs/>
                <w:i/>
                <w:sz w:val="20"/>
              </w:rPr>
              <w:t>Semnalizată ca limitare de viteză.</w:t>
            </w:r>
          </w:p>
        </w:tc>
      </w:tr>
      <w:tr w:rsidR="00F5326E" w14:paraId="3E753B1F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78555" w14:textId="77777777" w:rsidR="00F5326E" w:rsidRDefault="00F5326E" w:rsidP="00F5326E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2F1AF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  <w:p w14:paraId="4ABE9E51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24+569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C57CE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12D29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Dâmbu - </w:t>
            </w:r>
          </w:p>
          <w:p w14:paraId="0C3E67FF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Drăgănești Prahova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85CE7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0FDC3" w14:textId="77777777" w:rsidR="00F5326E" w:rsidRPr="00F9444C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3CE46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D2241" w14:textId="77777777" w:rsidR="00F5326E" w:rsidRPr="00F9444C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7F4C0" w14:textId="77777777" w:rsidR="00F5326E" w:rsidRPr="00436B1D" w:rsidRDefault="00F5326E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F5326E" w14:paraId="0D6337BD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9F824" w14:textId="77777777" w:rsidR="00F5326E" w:rsidRDefault="00F5326E" w:rsidP="00F5326E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15BCA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  <w:p w14:paraId="000B1EA4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32D47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CE360" w14:textId="77777777" w:rsidR="00F5326E" w:rsidRDefault="00F5326E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297B8E2D" w14:textId="77777777" w:rsidR="00F5326E" w:rsidRDefault="00F5326E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A25F3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E8757" w14:textId="77777777" w:rsidR="00F5326E" w:rsidRPr="00F9444C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AC098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B2C3C" w14:textId="77777777" w:rsidR="00F5326E" w:rsidRPr="00F9444C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CC94D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F5326E" w14:paraId="6C831960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DF9F2" w14:textId="77777777" w:rsidR="00F5326E" w:rsidRDefault="00F5326E" w:rsidP="00F5326E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A79CD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11+265</w:t>
            </w:r>
          </w:p>
          <w:p w14:paraId="762F92D9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185D2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78DDA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09A99F64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485D6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F39AA" w14:textId="77777777" w:rsidR="00F5326E" w:rsidRPr="00F9444C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3D6D8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5FD20" w14:textId="77777777" w:rsidR="00F5326E" w:rsidRPr="00F9444C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C9AC1" w14:textId="77777777" w:rsidR="00F5326E" w:rsidRPr="00E25A4B" w:rsidRDefault="00F5326E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25A4B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4A59A7B1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5326E" w14:paraId="2F566DE5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15D2D" w14:textId="77777777" w:rsidR="00F5326E" w:rsidRDefault="00F5326E" w:rsidP="00F5326E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0775E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  <w:p w14:paraId="26C019E8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E9B12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FC772" w14:textId="77777777" w:rsidR="00F5326E" w:rsidRDefault="00F5326E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14134C50" w14:textId="77777777" w:rsidR="00F5326E" w:rsidRDefault="00F5326E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3621E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7F68F" w14:textId="77777777" w:rsidR="00F5326E" w:rsidRPr="00F9444C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AA7BC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1C4B0" w14:textId="77777777" w:rsidR="00F5326E" w:rsidRPr="00F9444C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39BA2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5326E" w14:paraId="7BFD4ED1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2AE14" w14:textId="77777777" w:rsidR="00F5326E" w:rsidRDefault="00F5326E" w:rsidP="00F5326E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CFE78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B2D31" w14:textId="77777777" w:rsidR="00F5326E" w:rsidRPr="00A152FB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18458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Ciorani</w:t>
            </w:r>
          </w:p>
          <w:p w14:paraId="3C1F121D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și</w:t>
            </w:r>
          </w:p>
          <w:p w14:paraId="0F06BCD4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6BFC6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7CF98" w14:textId="77777777" w:rsidR="00F5326E" w:rsidRPr="00F9444C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3CAB1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32+300</w:t>
            </w:r>
          </w:p>
          <w:p w14:paraId="7E63C549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46B51" w14:textId="77777777" w:rsidR="00F5326E" w:rsidRPr="00F9444C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5EE8C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5326E" w14:paraId="1BC855CE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59F96" w14:textId="77777777" w:rsidR="00F5326E" w:rsidRDefault="00F5326E" w:rsidP="00F5326E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81A7B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32+569</w:t>
            </w:r>
          </w:p>
          <w:p w14:paraId="4F6CA41E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0FF06" w14:textId="77777777" w:rsidR="00F5326E" w:rsidRPr="00A152FB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440C6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7F55E396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 și</w:t>
            </w:r>
          </w:p>
          <w:p w14:paraId="1D08F4D8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cu</w:t>
            </w:r>
          </w:p>
          <w:p w14:paraId="7BA5C5FA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2, 8 și 10 </w:t>
            </w:r>
          </w:p>
          <w:p w14:paraId="21A8FAEA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Hm Ciorani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E967B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FE4B8" w14:textId="77777777" w:rsidR="00F5326E" w:rsidRPr="00F9444C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6403C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B0C06" w14:textId="77777777" w:rsidR="00F5326E" w:rsidRPr="00F9444C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90DEF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5326E" w14:paraId="4D2AA9D2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07A5A" w14:textId="77777777" w:rsidR="00F5326E" w:rsidRDefault="00F5326E" w:rsidP="00F5326E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2C995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C0869" w14:textId="77777777" w:rsidR="00F5326E" w:rsidRPr="00A152FB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B6F39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54B6B7B2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00B20747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linia 2 directă din</w:t>
            </w:r>
          </w:p>
          <w:p w14:paraId="48CDD994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0D1BE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B3633" w14:textId="77777777" w:rsidR="00F5326E" w:rsidRPr="00F9444C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B03A4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  <w:p w14:paraId="30C77E80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CB8C2" w14:textId="77777777" w:rsidR="00F5326E" w:rsidRPr="00F9444C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8D686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5326E" w14:paraId="7C0B1F17" w14:textId="77777777">
        <w:trPr>
          <w:cantSplit/>
          <w:trHeight w:val="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1C0A4" w14:textId="77777777" w:rsidR="00F5326E" w:rsidRDefault="00F5326E" w:rsidP="00F5326E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84E3C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E3AFA" w14:textId="77777777" w:rsidR="00F5326E" w:rsidRPr="00A152FB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940DE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6BDA5964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și </w:t>
            </w:r>
          </w:p>
          <w:p w14:paraId="32A43BE1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9E59A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80A2DFE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35C70" w14:textId="77777777" w:rsidR="00F5326E" w:rsidRPr="00F9444C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E157E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B76B0" w14:textId="77777777" w:rsidR="00F5326E" w:rsidRPr="00F9444C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517B3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5326E" w14:paraId="6EA178E3" w14:textId="77777777" w:rsidTr="004D67F0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4B94E" w14:textId="77777777" w:rsidR="00F5326E" w:rsidRDefault="00F5326E" w:rsidP="00F5326E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5BA3B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48+170</w:t>
            </w:r>
          </w:p>
          <w:p w14:paraId="31363B8E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7936D" w14:textId="77777777" w:rsidR="00F5326E" w:rsidRPr="00A152FB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F7219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Hm. Armășești-</w:t>
            </w:r>
          </w:p>
          <w:p w14:paraId="17C8F716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BBDD8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EB973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D2A2C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7B911" w14:textId="77777777" w:rsidR="00F5326E" w:rsidRPr="00F9444C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3AE46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700 se va citi poziția km. 63+720-70+600</w:t>
            </w:r>
          </w:p>
        </w:tc>
      </w:tr>
      <w:tr w:rsidR="00F5326E" w14:paraId="40434BDF" w14:textId="77777777">
        <w:trPr>
          <w:cantSplit/>
          <w:trHeight w:val="11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784EA" w14:textId="77777777" w:rsidR="00F5326E" w:rsidRDefault="00F5326E" w:rsidP="00F5326E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2E6F1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74+550</w:t>
            </w:r>
          </w:p>
          <w:p w14:paraId="60826E89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76673" w14:textId="77777777" w:rsidR="00F5326E" w:rsidRPr="00A152FB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1F3BE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Broşteni –</w:t>
            </w:r>
          </w:p>
          <w:p w14:paraId="647068B5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Sărăţuica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DD9CB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92C1E" w14:textId="77777777" w:rsidR="00F5326E" w:rsidRPr="00F9444C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E5FE6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1F510" w14:textId="77777777" w:rsidR="00F5326E" w:rsidRPr="00F9444C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3400E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1E7D1960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F5326E" w14:paraId="23480B7B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2753D" w14:textId="77777777" w:rsidR="00F5326E" w:rsidRDefault="00F5326E" w:rsidP="00F5326E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88D15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103+500</w:t>
            </w:r>
          </w:p>
          <w:p w14:paraId="1BE95C70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BE743" w14:textId="77777777" w:rsidR="00F5326E" w:rsidRPr="00A152FB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3E67C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Andrăşeşti -</w:t>
            </w:r>
          </w:p>
          <w:p w14:paraId="5E1DE129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Amara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3D1FD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BA690" w14:textId="77777777" w:rsidR="00F5326E" w:rsidRPr="00F9444C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19902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7D27E" w14:textId="77777777" w:rsidR="00F5326E" w:rsidRPr="00F9444C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313C6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1C2A7144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F5326E" w14:paraId="45500A27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D35FE" w14:textId="77777777" w:rsidR="00F5326E" w:rsidRDefault="00F5326E" w:rsidP="00F5326E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D0F9D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318CD8AC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101C6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DC0C0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Slobozia Nouă - </w:t>
            </w:r>
          </w:p>
          <w:p w14:paraId="48286BF4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51C24030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Țăndărei</w:t>
            </w:r>
          </w:p>
          <w:p w14:paraId="24255565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linia 2 directă st. Slobozia Nouă </w:t>
            </w:r>
          </w:p>
          <w:p w14:paraId="4749C301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2 directă </w:t>
            </w:r>
          </w:p>
          <w:p w14:paraId="73CAE9DB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A775C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1E78D" w14:textId="77777777" w:rsidR="00F5326E" w:rsidRPr="00F9444C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CF1FA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BD0ED" w14:textId="77777777" w:rsidR="00F5326E" w:rsidRPr="00F9444C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AC40D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5326E" w14:paraId="176CDDCD" w14:textId="77777777">
        <w:trPr>
          <w:cantSplit/>
          <w:trHeight w:val="33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25582" w14:textId="77777777" w:rsidR="00F5326E" w:rsidRDefault="00F5326E" w:rsidP="00F5326E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71FD0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C4241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6B3B3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Bucu </w:t>
            </w:r>
          </w:p>
          <w:p w14:paraId="747885B5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E6CFC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497DFAF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CF1C7" w14:textId="77777777" w:rsidR="00F5326E" w:rsidRPr="00F9444C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4116B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D2391" w14:textId="77777777" w:rsidR="00F5326E" w:rsidRPr="00F9444C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A4884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5326E" w14:paraId="34CDEE67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5BFE3" w14:textId="77777777" w:rsidR="00F5326E" w:rsidRDefault="00F5326E" w:rsidP="00F5326E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F4D12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C6AB5" w14:textId="77777777" w:rsidR="00F5326E" w:rsidRPr="00A152FB" w:rsidRDefault="00F5326E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659F4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Bucu</w:t>
            </w:r>
          </w:p>
          <w:p w14:paraId="26E5A1F6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3164F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BBA88" w14:textId="77777777" w:rsidR="00F5326E" w:rsidRPr="00F9444C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FA11D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4A7BB" w14:textId="77777777" w:rsidR="00F5326E" w:rsidRPr="00F9444C" w:rsidRDefault="00F5326E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394BE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5326E" w14:paraId="37819B66" w14:textId="77777777">
        <w:trPr>
          <w:cantSplit/>
          <w:trHeight w:val="11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FB3CB" w14:textId="77777777" w:rsidR="00F5326E" w:rsidRDefault="00F5326E" w:rsidP="00F5326E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14C70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128+250</w:t>
            </w:r>
          </w:p>
          <w:p w14:paraId="1F3E286D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198DE" w14:textId="77777777" w:rsidR="00F5326E" w:rsidRPr="00A152FB" w:rsidRDefault="00F5326E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A152F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24A21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2392806C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57E0F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1E295" w14:textId="77777777" w:rsidR="00F5326E" w:rsidRPr="00F9444C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E65DE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6B32B" w14:textId="77777777" w:rsidR="00F5326E" w:rsidRPr="00F9444C" w:rsidRDefault="00F5326E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430F8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3667645A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F5326E" w14:paraId="00E42B53" w14:textId="77777777">
        <w:trPr>
          <w:cantSplit/>
          <w:trHeight w:val="8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37592" w14:textId="77777777" w:rsidR="00F5326E" w:rsidRDefault="00F5326E" w:rsidP="00F5326E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20988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135+975</w:t>
            </w:r>
          </w:p>
          <w:p w14:paraId="19A44F52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136+025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3CE00" w14:textId="77777777" w:rsidR="00F5326E" w:rsidRPr="00A152FB" w:rsidRDefault="00F5326E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2C310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4981EB91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700B4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2C9DE" w14:textId="77777777" w:rsidR="00F5326E" w:rsidRPr="00F9444C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70045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240DD" w14:textId="77777777" w:rsidR="00F5326E" w:rsidRPr="00F9444C" w:rsidRDefault="00F5326E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F4A69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711655BD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F5326E" w14:paraId="63B8FB7B" w14:textId="77777777">
        <w:trPr>
          <w:cantSplit/>
          <w:trHeight w:val="1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EC5C6" w14:textId="77777777" w:rsidR="00F5326E" w:rsidRDefault="00F5326E" w:rsidP="00F5326E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626BA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8A528" w14:textId="77777777" w:rsidR="00F5326E" w:rsidRPr="00A152FB" w:rsidRDefault="00F5326E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4C579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551899E8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54927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06417EA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62F12" w14:textId="77777777" w:rsidR="00F5326E" w:rsidRPr="00F9444C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88ED2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BDA7E" w14:textId="77777777" w:rsidR="00F5326E" w:rsidRPr="00F9444C" w:rsidRDefault="00F5326E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9E333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4A1DE3AF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7B48757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F5326E" w14:paraId="3FBF36CF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486A8" w14:textId="77777777" w:rsidR="00F5326E" w:rsidRDefault="00F5326E" w:rsidP="00F5326E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EC73A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DE100" w14:textId="77777777" w:rsidR="00F5326E" w:rsidRPr="00A152FB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D8A2D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3E4ABDA2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10 /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9CF29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D3389" w14:textId="77777777" w:rsidR="00F5326E" w:rsidRPr="00F9444C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EC7DE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1B2652DD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59924" w14:textId="77777777" w:rsidR="00F5326E" w:rsidRPr="00F9444C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0BE0B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A5755CE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1383A751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CB67BFC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F5326E" w14:paraId="2F423B24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668E2" w14:textId="77777777" w:rsidR="00F5326E" w:rsidRDefault="00F5326E" w:rsidP="00F5326E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27D17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5D722" w14:textId="77777777" w:rsidR="00F5326E" w:rsidRPr="00A152FB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B3641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78CD1BAD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BA14C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657DEB7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7E0EF" w14:textId="77777777" w:rsidR="00F5326E" w:rsidRPr="00F9444C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CEB1F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4C3E0" w14:textId="77777777" w:rsidR="00F5326E" w:rsidRPr="00F9444C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B4A62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1EA15B8F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7 şi 8.</w:t>
            </w:r>
          </w:p>
        </w:tc>
      </w:tr>
      <w:tr w:rsidR="00F5326E" w14:paraId="5B3B769C" w14:textId="77777777" w:rsidTr="00480EEF">
        <w:trPr>
          <w:cantSplit/>
          <w:trHeight w:val="6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3A4C7" w14:textId="77777777" w:rsidR="00F5326E" w:rsidRDefault="00F5326E" w:rsidP="00F5326E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531D3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522B9" w14:textId="77777777" w:rsidR="00F5326E" w:rsidRPr="00A152FB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20075" w14:textId="77777777" w:rsidR="00F5326E" w:rsidRDefault="00F5326E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Ţăndărei - Movila </w:t>
            </w:r>
          </w:p>
          <w:p w14:paraId="41683589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AA8FA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1615A" w14:textId="77777777" w:rsidR="00F5326E" w:rsidRPr="00F9444C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08E11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59+100</w:t>
            </w:r>
          </w:p>
          <w:p w14:paraId="4166E9E2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62+900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7566D" w14:textId="77777777" w:rsidR="00F5326E" w:rsidRPr="00F9444C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B467A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5326E" w14:paraId="0DD8C121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212AB" w14:textId="77777777" w:rsidR="00F5326E" w:rsidRDefault="00F5326E" w:rsidP="00F5326E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2F559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B3F43" w14:textId="77777777" w:rsidR="00F5326E" w:rsidRPr="00A152FB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69E58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567DF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E85F8" w14:textId="77777777" w:rsidR="00F5326E" w:rsidRPr="00F9444C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63829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72+500</w:t>
            </w:r>
          </w:p>
          <w:p w14:paraId="66755828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3D983" w14:textId="77777777" w:rsidR="00F5326E" w:rsidRPr="00F9444C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C4E67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5326E" w14:paraId="52A4CB29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5BE44" w14:textId="77777777" w:rsidR="00F5326E" w:rsidRDefault="00F5326E" w:rsidP="00F5326E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12824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743DED6D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A74A6" w14:textId="77777777" w:rsidR="00F5326E" w:rsidRPr="00A152FB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9B622" w14:textId="77777777" w:rsidR="00F5326E" w:rsidRDefault="00F5326E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D082C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F674F" w14:textId="77777777" w:rsidR="00F5326E" w:rsidRPr="00F9444C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B2E0C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24F03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DF8F7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1712BCEA" w14:textId="77777777" w:rsidR="00F5326E" w:rsidRDefault="00F5326E" w:rsidP="00802827">
      <w:pPr>
        <w:spacing w:line="276" w:lineRule="auto"/>
        <w:ind w:right="57"/>
        <w:rPr>
          <w:sz w:val="20"/>
          <w:lang w:val="ro-RO"/>
        </w:rPr>
      </w:pPr>
    </w:p>
    <w:p w14:paraId="79F055F6" w14:textId="77777777" w:rsidR="00F5326E" w:rsidRDefault="00F5326E" w:rsidP="00672C80">
      <w:pPr>
        <w:pStyle w:val="Heading1"/>
        <w:spacing w:line="360" w:lineRule="auto"/>
      </w:pPr>
      <w:r>
        <w:t>LINIA 813</w:t>
      </w:r>
    </w:p>
    <w:p w14:paraId="141EB7D4" w14:textId="77777777" w:rsidR="00F5326E" w:rsidRDefault="00F5326E" w:rsidP="00576868">
      <w:pPr>
        <w:pStyle w:val="Heading1"/>
        <w:spacing w:line="360" w:lineRule="auto"/>
        <w:rPr>
          <w:b w:val="0"/>
          <w:bCs w:val="0"/>
          <w:sz w:val="8"/>
        </w:rPr>
      </w:pPr>
      <w:r>
        <w:t>CONSTANŢA - MANGALIA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1"/>
        <w:gridCol w:w="874"/>
        <w:gridCol w:w="757"/>
        <w:gridCol w:w="2212"/>
        <w:gridCol w:w="873"/>
        <w:gridCol w:w="756"/>
        <w:gridCol w:w="873"/>
        <w:gridCol w:w="756"/>
        <w:gridCol w:w="2508"/>
      </w:tblGrid>
      <w:tr w:rsidR="00F5326E" w14:paraId="25A7D95A" w14:textId="77777777">
        <w:trPr>
          <w:cantSplit/>
          <w:trHeight w:val="29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F046C" w14:textId="77777777" w:rsidR="00F5326E" w:rsidRDefault="00F5326E" w:rsidP="00F5326E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99D38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13C17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B3AE2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3DAEEC1C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4B93F" w14:textId="77777777" w:rsidR="00F5326E" w:rsidRDefault="00F5326E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toată</w:t>
            </w:r>
          </w:p>
          <w:p w14:paraId="1C63A63E" w14:textId="77777777" w:rsidR="00F5326E" w:rsidRDefault="00F5326E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D51D8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9A395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57C59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0277D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5326E" w14:paraId="65AFCDD8" w14:textId="77777777">
        <w:trPr>
          <w:cantSplit/>
          <w:trHeight w:val="47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A1DC0" w14:textId="77777777" w:rsidR="00F5326E" w:rsidRDefault="00F5326E" w:rsidP="00F5326E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4103D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FC48F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477F8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216B2CA7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CC80E" w14:textId="77777777" w:rsidR="00F5326E" w:rsidRDefault="00F5326E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peste </w:t>
            </w:r>
          </w:p>
          <w:p w14:paraId="44B37C34" w14:textId="77777777" w:rsidR="00F5326E" w:rsidRDefault="00F5326E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diag.</w:t>
            </w:r>
          </w:p>
          <w:p w14:paraId="34B0BCCB" w14:textId="77777777" w:rsidR="00F5326E" w:rsidRDefault="00F5326E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50/54-46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792C8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6F719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2380C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D0683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5326E" w14:paraId="2FF87A71" w14:textId="77777777">
        <w:trPr>
          <w:cantSplit/>
          <w:trHeight w:val="47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8B3C8" w14:textId="77777777" w:rsidR="00F5326E" w:rsidRDefault="00F5326E" w:rsidP="00F5326E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5D11A" w14:textId="77777777" w:rsidR="00F5326E" w:rsidRDefault="00F5326E" w:rsidP="00515B1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3BD4C" w14:textId="77777777" w:rsidR="00F5326E" w:rsidRDefault="00F5326E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1C0D6" w14:textId="77777777" w:rsidR="00F5326E" w:rsidRDefault="00F5326E" w:rsidP="00515B1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0A4F9C60" w14:textId="77777777" w:rsidR="00F5326E" w:rsidRDefault="00F5326E" w:rsidP="00515B1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EBF0E" w14:textId="77777777" w:rsidR="00F5326E" w:rsidRDefault="00F5326E" w:rsidP="00515B14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60 pe directă + abatere 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44E0F" w14:textId="77777777" w:rsidR="00F5326E" w:rsidRDefault="00F5326E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3645A" w14:textId="77777777" w:rsidR="00F5326E" w:rsidRDefault="00F5326E" w:rsidP="00515B1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D8E71" w14:textId="77777777" w:rsidR="00F5326E" w:rsidRPr="00564F54" w:rsidRDefault="00F5326E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E2BF0" w14:textId="77777777" w:rsidR="00F5326E" w:rsidRDefault="00F5326E" w:rsidP="00515B1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5326E" w14:paraId="23C9D380" w14:textId="77777777">
        <w:trPr>
          <w:cantSplit/>
          <w:trHeight w:val="164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E1C63" w14:textId="77777777" w:rsidR="00F5326E" w:rsidRDefault="00F5326E" w:rsidP="00F5326E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31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3EBEB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Cs/>
                <w:i/>
                <w:sz w:val="36"/>
                <w:szCs w:val="36"/>
              </w:rPr>
            </w:pPr>
            <w:r w:rsidRPr="00564F54">
              <w:rPr>
                <w:bCs/>
                <w:i/>
                <w:sz w:val="36"/>
                <w:szCs w:val="36"/>
              </w:rPr>
              <w:t>firul III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E43B4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-</w:t>
            </w:r>
          </w:p>
          <w:p w14:paraId="0B88261D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Ramificaţie </w:t>
            </w:r>
          </w:p>
          <w:p w14:paraId="012AE93A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Vii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1FC82" w14:textId="77777777" w:rsidR="00F5326E" w:rsidRPr="001A0BE2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>între sch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1A0BE2">
              <w:rPr>
                <w:b/>
                <w:bCs/>
                <w:sz w:val="20"/>
                <w:szCs w:val="20"/>
              </w:rPr>
              <w:t xml:space="preserve"> </w:t>
            </w:r>
          </w:p>
          <w:p w14:paraId="0C80E80A" w14:textId="77777777" w:rsidR="00F5326E" w:rsidRPr="001A0BE2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 xml:space="preserve">26 şi 28 </w:t>
            </w:r>
          </w:p>
          <w:p w14:paraId="48527A49" w14:textId="77777777" w:rsidR="00F5326E" w:rsidRPr="001A0BE2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 xml:space="preserve">şi </w:t>
            </w:r>
          </w:p>
          <w:p w14:paraId="1F2A1445" w14:textId="77777777" w:rsidR="00F5326E" w:rsidRPr="00564F54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A0BE2">
              <w:rPr>
                <w:b/>
                <w:bCs/>
                <w:sz w:val="20"/>
                <w:szCs w:val="20"/>
              </w:rPr>
              <w:t>peste sch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1A0BE2">
              <w:rPr>
                <w:b/>
                <w:bCs/>
                <w:sz w:val="20"/>
                <w:szCs w:val="20"/>
              </w:rPr>
              <w:t xml:space="preserve"> 26 </w:t>
            </w:r>
            <w:r>
              <w:rPr>
                <w:b/>
                <w:bCs/>
                <w:sz w:val="20"/>
                <w:szCs w:val="20"/>
              </w:rPr>
              <w:t xml:space="preserve">      </w:t>
            </w:r>
            <w:r w:rsidRPr="001A0BE2">
              <w:rPr>
                <w:b/>
                <w:bCs/>
                <w:sz w:val="20"/>
                <w:szCs w:val="20"/>
              </w:rPr>
              <w:t>în abatere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85510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410EA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5326E" w14:paraId="22893E23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39DF5" w14:textId="77777777" w:rsidR="00F5326E" w:rsidRDefault="00F5326E" w:rsidP="00F5326E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F8C48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57C8D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7F142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Oraș -</w:t>
            </w:r>
          </w:p>
          <w:p w14:paraId="483F481E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E8A41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AB3E9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4B262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228+028</w:t>
            </w:r>
          </w:p>
          <w:p w14:paraId="7F1C310A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24BDC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5213F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Semnalizata pe teren, f</w:t>
            </w:r>
            <w:r>
              <w:rPr>
                <w:b/>
                <w:bCs/>
                <w:i/>
                <w:iCs/>
                <w:sz w:val="20"/>
              </w:rPr>
              <w:t>ă</w:t>
            </w:r>
            <w:r w:rsidRPr="004C52C0">
              <w:rPr>
                <w:b/>
                <w:bCs/>
                <w:i/>
                <w:iCs/>
                <w:sz w:val="20"/>
              </w:rPr>
              <w:t>r</w:t>
            </w:r>
            <w:r>
              <w:rPr>
                <w:b/>
                <w:bCs/>
                <w:i/>
                <w:iCs/>
                <w:sz w:val="20"/>
              </w:rPr>
              <w:t>ă</w:t>
            </w:r>
            <w:r w:rsidRPr="004C52C0">
              <w:rPr>
                <w:b/>
                <w:bCs/>
                <w:i/>
                <w:iCs/>
                <w:sz w:val="20"/>
              </w:rPr>
              <w:t xml:space="preserve"> inductori la paleta galbena Afecteaza intr /iesiri  Fir I si Fir II  L 813 Constanta Oras-Agigea Nord.</w:t>
            </w:r>
          </w:p>
        </w:tc>
      </w:tr>
      <w:tr w:rsidR="00F5326E" w14:paraId="1A4C946E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18CCD" w14:textId="77777777" w:rsidR="00F5326E" w:rsidRDefault="00F5326E" w:rsidP="00F5326E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33DE8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  <w:p w14:paraId="730AD847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231+000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80452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A803F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4C52C0">
              <w:rPr>
                <w:b/>
                <w:bCs/>
                <w:sz w:val="20"/>
              </w:rPr>
              <w:t>Statia  Agigea Nord Linia II directa si sch.: 5,9,13, 6 si  sch.2 , pe directa.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6F584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5807A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E92A6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CCB57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184B4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Semnalizată pe teren, fără inductori la paleta galbenă. Afectează intrări /ieșiri Linia II directă stația Agigea Nord</w:t>
            </w:r>
          </w:p>
        </w:tc>
      </w:tr>
      <w:tr w:rsidR="00F5326E" w14:paraId="3766DCA9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70BCB" w14:textId="77777777" w:rsidR="00F5326E" w:rsidRDefault="00F5326E" w:rsidP="00F5326E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C1754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7CE48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14EAF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4C52C0">
              <w:rPr>
                <w:b/>
                <w:bCs/>
                <w:sz w:val="20"/>
              </w:rPr>
              <w:t>Statia  Agigea Nord Linia III directa si sch.: 7, 11, 15, 8 si sch.4 , pe directa .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4880F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48449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3C061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  <w:p w14:paraId="22E83D9B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01A3B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B28BE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Semnalizata pe teren , fara inductori la paleta galbena Afecteaza intr /iesiri la Linia III directa statia Agigea Nord.</w:t>
            </w:r>
          </w:p>
        </w:tc>
      </w:tr>
      <w:tr w:rsidR="00F5326E" w14:paraId="1138D571" w14:textId="77777777">
        <w:trPr>
          <w:cantSplit/>
          <w:trHeight w:val="10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C1EDB" w14:textId="77777777" w:rsidR="00F5326E" w:rsidRDefault="00F5326E" w:rsidP="00F5326E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87AC5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AAEC9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0275D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5B430C86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4668B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91EB19E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2990F369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7 - 9 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6C41C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E2C28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0C708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06933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F90CDEE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trecerea de pe firul I pe firul II şi invers. </w:t>
            </w:r>
          </w:p>
        </w:tc>
      </w:tr>
      <w:tr w:rsidR="00F5326E" w14:paraId="2E237B1D" w14:textId="77777777">
        <w:trPr>
          <w:cantSplit/>
          <w:trHeight w:val="96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10972" w14:textId="77777777" w:rsidR="00F5326E" w:rsidRDefault="00F5326E" w:rsidP="00F5326E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43980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EAA3C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58541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6BF5F710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40298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8B45CB4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1A555D47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5 - 11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8383F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29F5C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8310F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F05D6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5FFB730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II.</w:t>
            </w:r>
          </w:p>
        </w:tc>
      </w:tr>
      <w:tr w:rsidR="00F5326E" w14:paraId="6C1AA96D" w14:textId="77777777">
        <w:trPr>
          <w:cantSplit/>
          <w:trHeight w:val="69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6D6BD" w14:textId="77777777" w:rsidR="00F5326E" w:rsidRDefault="00F5326E" w:rsidP="00F5326E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8C3EA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0A4C7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E25AF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529877AD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3FE2A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6BAA74AF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15 - 19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B5F34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00AA9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5B4C9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55020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E7F8B95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E1A9032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4 - 7.</w:t>
            </w:r>
          </w:p>
        </w:tc>
      </w:tr>
      <w:tr w:rsidR="00F5326E" w14:paraId="22EBFFBF" w14:textId="77777777">
        <w:trPr>
          <w:cantSplit/>
          <w:trHeight w:val="89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29D94" w14:textId="77777777" w:rsidR="00F5326E" w:rsidRDefault="00F5326E" w:rsidP="00F5326E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40EA7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31F59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6446B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59FB815B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E5AA6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13 </w:t>
            </w:r>
          </w:p>
          <w:p w14:paraId="76085CEE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2135E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DCF32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28707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31DE4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2EE8187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OIL TERMINAL.</w:t>
            </w:r>
          </w:p>
        </w:tc>
      </w:tr>
      <w:tr w:rsidR="00F5326E" w14:paraId="475A521D" w14:textId="77777777">
        <w:trPr>
          <w:cantSplit/>
          <w:trHeight w:val="695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F04D9" w14:textId="77777777" w:rsidR="00F5326E" w:rsidRDefault="00F5326E" w:rsidP="00F5326E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9D719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D7A87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25978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12EF34ED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E23E3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6843B9B8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şi 21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8A43C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143D9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4C290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8C2EA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F5326E" w14:paraId="7CAD9533" w14:textId="77777777">
        <w:trPr>
          <w:cantSplit/>
          <w:trHeight w:val="105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D0AD5" w14:textId="77777777" w:rsidR="00F5326E" w:rsidRDefault="00F5326E" w:rsidP="00F5326E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58796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F6938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4807B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2D01C155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29AC5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83694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2C2C0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62AAB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FEA1F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51C54E73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95F6B8C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4 - 7.</w:t>
            </w:r>
          </w:p>
        </w:tc>
      </w:tr>
      <w:tr w:rsidR="00F5326E" w14:paraId="6736128A" w14:textId="77777777">
        <w:trPr>
          <w:cantSplit/>
          <w:trHeight w:val="969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1C056" w14:textId="77777777" w:rsidR="00F5326E" w:rsidRDefault="00F5326E" w:rsidP="00F5326E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C71FE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DF371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10B8B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5984B700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Oil Terminal</w:t>
            </w:r>
          </w:p>
          <w:p w14:paraId="536D5D3B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E7F4B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63870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FF282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74C8D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0A991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5326E" w14:paraId="39948949" w14:textId="77777777">
        <w:trPr>
          <w:cantSplit/>
          <w:trHeight w:val="70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2236F" w14:textId="77777777" w:rsidR="00F5326E" w:rsidRDefault="00F5326E" w:rsidP="00F5326E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610FF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6DEE7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21CB6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1EB42EF6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Oil Terminal</w:t>
            </w:r>
          </w:p>
          <w:p w14:paraId="017A59BB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0FD8D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BE0EA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05C62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4DA3F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550AB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5326E" w14:paraId="0BD9A454" w14:textId="77777777">
        <w:trPr>
          <w:cantSplit/>
          <w:trHeight w:val="444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39535" w14:textId="77777777" w:rsidR="00F5326E" w:rsidRDefault="00F5326E" w:rsidP="00F5326E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FC402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F4B95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35836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70CBFB96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F9FF4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8343A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84DB7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A4B9B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36940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5326E" w14:paraId="040D4E8B" w14:textId="77777777">
        <w:trPr>
          <w:cantSplit/>
          <w:trHeight w:val="625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1E975" w14:textId="77777777" w:rsidR="00F5326E" w:rsidRDefault="00F5326E" w:rsidP="00F5326E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5F729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7A893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AF096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368C7486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EFDD7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683CEDAE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18 - 22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71E7B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9083B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DBE6F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FA3F5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9E1BC9B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6 şi 7.</w:t>
            </w:r>
          </w:p>
        </w:tc>
      </w:tr>
      <w:tr w:rsidR="00F5326E" w14:paraId="7E5D4789" w14:textId="77777777">
        <w:trPr>
          <w:cantSplit/>
          <w:trHeight w:val="554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AE1DF" w14:textId="77777777" w:rsidR="00F5326E" w:rsidRDefault="00F5326E" w:rsidP="00F5326E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7E468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22CB1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96401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7A4E752B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1E7A9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10DBF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91992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6F74A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9B877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09D653E6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F5326E" w14:paraId="16649525" w14:textId="77777777">
        <w:trPr>
          <w:cantSplit/>
          <w:trHeight w:val="102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E60AF" w14:textId="77777777" w:rsidR="00F5326E" w:rsidRDefault="00F5326E" w:rsidP="00F5326E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FF49E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7F91C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C8B5B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1A1ADE4E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F0B50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8F1BFA7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3D521700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/ 18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930B9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ED4E4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A04B2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300A6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32CADED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4196432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firul II 813 la </w:t>
            </w:r>
          </w:p>
          <w:p w14:paraId="2D2598D3" w14:textId="77777777" w:rsidR="00F5326E" w:rsidRPr="00CB3CD0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liniile 4 -7 </w:t>
            </w:r>
            <w:r>
              <w:rPr>
                <w:b/>
                <w:bCs/>
                <w:i/>
                <w:sz w:val="20"/>
              </w:rPr>
              <w:t>s</w:t>
            </w:r>
            <w:r w:rsidRPr="00175D9D">
              <w:rPr>
                <w:b/>
                <w:bCs/>
                <w:i/>
                <w:sz w:val="20"/>
              </w:rPr>
              <w:t>t. Agigea Nord ş</w:t>
            </w:r>
            <w:r w:rsidRPr="00175D9D">
              <w:rPr>
                <w:b/>
                <w:bCs/>
                <w:i/>
                <w:sz w:val="20"/>
                <w:lang w:val="en-US"/>
              </w:rPr>
              <w:t>i la linia C</w:t>
            </w:r>
            <w:r>
              <w:rPr>
                <w:b/>
                <w:bCs/>
                <w:i/>
                <w:sz w:val="20"/>
                <w:lang w:val="en-US"/>
              </w:rPr>
              <w:t>OMVEX</w:t>
            </w:r>
            <w:r w:rsidRPr="00175D9D">
              <w:rPr>
                <w:b/>
                <w:bCs/>
                <w:i/>
                <w:sz w:val="20"/>
                <w:lang w:val="en-US"/>
              </w:rPr>
              <w:t>.</w:t>
            </w:r>
          </w:p>
        </w:tc>
      </w:tr>
      <w:tr w:rsidR="00F5326E" w14:paraId="19B1D0E5" w14:textId="77777777">
        <w:trPr>
          <w:cantSplit/>
          <w:trHeight w:val="102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A72A7" w14:textId="77777777" w:rsidR="00F5326E" w:rsidRDefault="00F5326E" w:rsidP="00F5326E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D2BB7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2C40E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805E2" w14:textId="77777777" w:rsidR="00F5326E" w:rsidRDefault="00F5326E" w:rsidP="006F688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44067CCD" w14:textId="77777777" w:rsidR="00F5326E" w:rsidRDefault="00F5326E" w:rsidP="006F688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EAC2C" w14:textId="77777777" w:rsidR="00F5326E" w:rsidRDefault="00F5326E" w:rsidP="006F68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2A4FFCD0" w14:textId="77777777" w:rsidR="00F5326E" w:rsidRDefault="00F5326E" w:rsidP="006F68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26F75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AC8AD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16147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D9EC2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4505AA3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 și invers.</w:t>
            </w:r>
          </w:p>
        </w:tc>
      </w:tr>
      <w:tr w:rsidR="00F5326E" w14:paraId="3E540DE6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7A513" w14:textId="77777777" w:rsidR="00F5326E" w:rsidRDefault="00F5326E" w:rsidP="00F5326E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4B979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67FC1C30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2+272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25758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DB91E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Agigea Nord - </w:t>
            </w:r>
          </w:p>
          <w:p w14:paraId="216367D3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Constanța Port Zona C</w:t>
            </w:r>
          </w:p>
          <w:p w14:paraId="7D92DEC4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(linia COMVEX)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91299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B21C4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B4029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0A39245D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2+146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4B17E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A00F7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5326E" w14:paraId="3642015E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6084C" w14:textId="77777777" w:rsidR="00F5326E" w:rsidRDefault="00F5326E" w:rsidP="00F5326E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919FC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6B23C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091E6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Constanța Port</w:t>
            </w:r>
          </w:p>
          <w:p w14:paraId="3C99DFD3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Zona C, Grupa A, liniile 1, 2, 3 și 4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C6F20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017C9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D48EA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34379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06C93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5326E" w14:paraId="64E7EFF6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B554F" w14:textId="77777777" w:rsidR="00F5326E" w:rsidRDefault="00F5326E" w:rsidP="00F5326E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4693B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5B262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92B0C" w14:textId="77777777" w:rsidR="00F5326E" w:rsidRDefault="00F5326E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 -</w:t>
            </w:r>
          </w:p>
          <w:p w14:paraId="0F955636" w14:textId="77777777" w:rsidR="00F5326E" w:rsidRDefault="00F5326E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909FD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12DD7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85F8D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231+345</w:t>
            </w:r>
          </w:p>
          <w:p w14:paraId="5726AB3E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44FA8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0833F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5326E" w14:paraId="006688FD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DA123" w14:textId="77777777" w:rsidR="00F5326E" w:rsidRDefault="00F5326E" w:rsidP="00F5326E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B7D5B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232+900</w:t>
            </w:r>
          </w:p>
          <w:p w14:paraId="1614C408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233+090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134AF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EE5E1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 -</w:t>
            </w:r>
          </w:p>
          <w:p w14:paraId="0A05CD72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746B0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F9138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315E5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BB21B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C8D53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5326E" w14:paraId="47F437DF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21199" w14:textId="77777777" w:rsidR="00F5326E" w:rsidRDefault="00F5326E" w:rsidP="00F5326E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A038E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7593E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786B2" w14:textId="77777777" w:rsidR="00F5326E" w:rsidRDefault="00F5326E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4E275F70" w14:textId="77777777" w:rsidR="00F5326E" w:rsidRDefault="00F5326E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X, peste sch. 3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5206E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A0683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88E4E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233+560</w:t>
            </w:r>
          </w:p>
          <w:p w14:paraId="73182172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80DD1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7116C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5326E" w14:paraId="27ECFB21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04578" w14:textId="77777777" w:rsidR="00F5326E" w:rsidRDefault="00F5326E" w:rsidP="00F5326E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5F62B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  <w:p w14:paraId="4D01A6E9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234+300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D29EF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EA83E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67B91402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directă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1877D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79C6D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8EF84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986B3" w14:textId="77777777" w:rsidR="00F5326E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16282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5326E" w14:paraId="716FB2FB" w14:textId="77777777">
        <w:trPr>
          <w:cantSplit/>
          <w:trHeight w:val="1117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AFC07" w14:textId="77777777" w:rsidR="00F5326E" w:rsidRDefault="00F5326E" w:rsidP="00F5326E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 xml:space="preserve"> </w:t>
            </w: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3669F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49F94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AC4FC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2A23D7AE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609C6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481C96C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 / 11 </w:t>
            </w:r>
          </w:p>
          <w:p w14:paraId="7218FB90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7C085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175DF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3D7C1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90EF5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din st. Agigea Nord pe firul II 813 spre staţia Ferry - Boat.</w:t>
            </w:r>
          </w:p>
        </w:tc>
      </w:tr>
      <w:tr w:rsidR="00F5326E" w14:paraId="6BD79456" w14:textId="77777777">
        <w:trPr>
          <w:cantSplit/>
          <w:trHeight w:val="67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22943" w14:textId="77777777" w:rsidR="00F5326E" w:rsidRDefault="00F5326E" w:rsidP="00F5326E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5E6B3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0486D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770E9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79B38976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D6681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2425FC5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– 9 /11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0DA9D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F8EE7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A13E7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A528B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12D7F3C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813 spre staţia </w:t>
            </w:r>
          </w:p>
          <w:p w14:paraId="4976C104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Ferry - Boat.</w:t>
            </w:r>
          </w:p>
        </w:tc>
      </w:tr>
      <w:tr w:rsidR="00F5326E" w14:paraId="2436D35A" w14:textId="77777777">
        <w:trPr>
          <w:cantSplit/>
          <w:trHeight w:val="148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2A366" w14:textId="77777777" w:rsidR="00F5326E" w:rsidRDefault="00F5326E" w:rsidP="00F5326E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35926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245+070</w:t>
            </w:r>
          </w:p>
          <w:p w14:paraId="661FB928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245+120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F0FC4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CC30B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Eforie Sud -</w:t>
            </w:r>
          </w:p>
          <w:p w14:paraId="56336BF7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1BCF3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A5E10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776F5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B8B77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234BC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076E0EB4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pentru primul vehicul din compunerea trenului (locomotivă sau vagon).</w:t>
            </w:r>
          </w:p>
        </w:tc>
      </w:tr>
      <w:tr w:rsidR="00F5326E" w14:paraId="3F2EAD01" w14:textId="77777777">
        <w:trPr>
          <w:cantSplit/>
          <w:trHeight w:val="148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6F3DE" w14:textId="77777777" w:rsidR="00F5326E" w:rsidRDefault="00F5326E" w:rsidP="00F5326E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67320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248+900</w:t>
            </w:r>
          </w:p>
          <w:p w14:paraId="2E0B668C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249+000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9CD1F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EE3F2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Eforie Sud -</w:t>
            </w:r>
          </w:p>
          <w:p w14:paraId="1EAB91E8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946B3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A1D90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D03AB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26F64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838FB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Se respectă numai cu primul hehicul din componența trenului (Locomotivă sau automotor)</w:t>
            </w:r>
          </w:p>
        </w:tc>
      </w:tr>
      <w:tr w:rsidR="00F5326E" w14:paraId="625AB49E" w14:textId="77777777">
        <w:trPr>
          <w:cantSplit/>
          <w:trHeight w:val="717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FE590" w14:textId="77777777" w:rsidR="00F5326E" w:rsidRDefault="00F5326E" w:rsidP="00F5326E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6BC3A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250+500</w:t>
            </w:r>
          </w:p>
          <w:p w14:paraId="346FBABD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250+550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BAAF2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9DEEF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Costineşti</w:t>
            </w:r>
          </w:p>
          <w:p w14:paraId="75AA2234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F2B9E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8FBAD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C0D4A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6A9DF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FAFA0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51D137E9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 trenului (locomotivă sau vagon).</w:t>
            </w:r>
          </w:p>
        </w:tc>
      </w:tr>
      <w:tr w:rsidR="00F5326E" w14:paraId="380C5D06" w14:textId="77777777">
        <w:trPr>
          <w:cantSplit/>
          <w:trHeight w:val="6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007EF" w14:textId="77777777" w:rsidR="00F5326E" w:rsidRDefault="00F5326E" w:rsidP="00F5326E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D434C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BB4E4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77973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Costineşti</w:t>
            </w:r>
          </w:p>
          <w:p w14:paraId="267B1CD3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DA1CB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4CC1B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6D5BD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29AC3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80247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</w:tc>
      </w:tr>
      <w:tr w:rsidR="00F5326E" w14:paraId="366583F8" w14:textId="77777777">
        <w:trPr>
          <w:cantSplit/>
          <w:trHeight w:val="762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97324" w14:textId="77777777" w:rsidR="00F5326E" w:rsidRDefault="00F5326E" w:rsidP="00F5326E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2FC40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40ABA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C5591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Neptun</w:t>
            </w:r>
          </w:p>
          <w:p w14:paraId="583B66E7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793D7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441F9CD6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6 - 8 - 10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08FCB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90E40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48D3C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B046D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</w:tc>
      </w:tr>
      <w:tr w:rsidR="00F5326E" w14:paraId="4E33350D" w14:textId="77777777">
        <w:trPr>
          <w:cantSplit/>
          <w:trHeight w:val="42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487AC" w14:textId="77777777" w:rsidR="00F5326E" w:rsidRDefault="00F5326E" w:rsidP="00F5326E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5D5BC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557B3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25607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Mangalia</w:t>
            </w:r>
          </w:p>
          <w:p w14:paraId="0A1B28E2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C0D83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6 </w:t>
            </w:r>
          </w:p>
          <w:p w14:paraId="369F4943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A4DAF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2EAD8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84A1E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03F16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0910EED6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9A731ED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8 - 10.</w:t>
            </w:r>
          </w:p>
        </w:tc>
      </w:tr>
      <w:tr w:rsidR="00F5326E" w14:paraId="7808294A" w14:textId="77777777">
        <w:trPr>
          <w:cantSplit/>
          <w:trHeight w:val="20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71967" w14:textId="77777777" w:rsidR="00F5326E" w:rsidRDefault="00F5326E" w:rsidP="00F5326E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64A8D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6DDA9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27F73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Mangalia</w:t>
            </w:r>
          </w:p>
          <w:p w14:paraId="23503D90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9 abătută 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68E89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BA6F3B7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07412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1A00C" w14:textId="77777777" w:rsidR="00F5326E" w:rsidRDefault="00F5326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5A71B" w14:textId="77777777" w:rsidR="00F5326E" w:rsidRPr="00564F54" w:rsidRDefault="00F5326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879DE" w14:textId="77777777" w:rsidR="00F5326E" w:rsidRDefault="00F5326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C24EE72" w14:textId="77777777" w:rsidR="00F5326E" w:rsidRPr="00237377" w:rsidRDefault="00F5326E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3C5A6D10" w14:textId="77777777" w:rsidR="00832C26" w:rsidRDefault="00832C26" w:rsidP="00C33CBB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</w:p>
    <w:p w14:paraId="71D9D800" w14:textId="590F55C6" w:rsidR="00F5326E" w:rsidRDefault="00F5326E" w:rsidP="00C33CBB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lastRenderedPageBreak/>
        <w:t>LINIA 814</w:t>
      </w:r>
    </w:p>
    <w:p w14:paraId="4D4070EF" w14:textId="77777777" w:rsidR="00F5326E" w:rsidRDefault="00F5326E" w:rsidP="002C1023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PALAS - CONSTANŢA PORT  B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1"/>
        <w:gridCol w:w="756"/>
        <w:gridCol w:w="2203"/>
        <w:gridCol w:w="870"/>
        <w:gridCol w:w="754"/>
        <w:gridCol w:w="870"/>
        <w:gridCol w:w="755"/>
        <w:gridCol w:w="2489"/>
      </w:tblGrid>
      <w:tr w:rsidR="00F5326E" w14:paraId="28ABDEF7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96142" w14:textId="77777777" w:rsidR="00F5326E" w:rsidRDefault="00F5326E" w:rsidP="00F5326E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4F20E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6A4BA" w14:textId="77777777" w:rsidR="00F5326E" w:rsidRPr="002B6917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A62C4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02BD058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4A352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A7B72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EAB97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99E44" w14:textId="77777777" w:rsidR="00F5326E" w:rsidRPr="002A6824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96B72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5326E" w14:paraId="70FE906A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56898" w14:textId="77777777" w:rsidR="00F5326E" w:rsidRDefault="00F5326E" w:rsidP="00F5326E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A7844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4BBDF" w14:textId="77777777" w:rsidR="00F5326E" w:rsidRPr="002B6917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81475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F659A0D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3E4D9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16FF4A0D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899E1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43FAD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BC21C" w14:textId="77777777" w:rsidR="00F5326E" w:rsidRPr="002A6824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2AC72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5326E" w14:paraId="7A62D1DD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72E36" w14:textId="77777777" w:rsidR="00F5326E" w:rsidRDefault="00F5326E" w:rsidP="00F5326E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4C99F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7CA48" w14:textId="77777777" w:rsidR="00F5326E" w:rsidRPr="002B6917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7E6C1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52C2F3C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D08AF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și </w:t>
            </w:r>
          </w:p>
          <w:p w14:paraId="63E2ED06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41B/</w:t>
            </w:r>
          </w:p>
          <w:p w14:paraId="13ABFC03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</w:t>
            </w:r>
          </w:p>
          <w:p w14:paraId="47EFCA18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8CDBD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9AF64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A601B" w14:textId="77777777" w:rsidR="00F5326E" w:rsidRPr="002A6824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597F2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5326E" w14:paraId="3EFDF2D2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9F8E8" w14:textId="77777777" w:rsidR="00F5326E" w:rsidRDefault="00F5326E" w:rsidP="00F5326E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EAC3B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22601" w14:textId="77777777" w:rsidR="00F5326E" w:rsidRPr="002B6917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8D4A5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9D2A784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14A3F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423A1DD1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6A6FA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0ACAD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D12E3" w14:textId="77777777" w:rsidR="00F5326E" w:rsidRPr="002A6824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A3E1E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5326E" w14:paraId="4FC1CF60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927AD" w14:textId="77777777" w:rsidR="00F5326E" w:rsidRDefault="00F5326E" w:rsidP="00F5326E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3D2F8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133A2" w14:textId="77777777" w:rsidR="00F5326E" w:rsidRPr="002B6917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6A8E5" w14:textId="77777777" w:rsidR="00F5326E" w:rsidRDefault="00F5326E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A7A00E7" w14:textId="77777777" w:rsidR="00F5326E" w:rsidRDefault="00F5326E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18219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56</w:t>
            </w:r>
          </w:p>
          <w:p w14:paraId="1468CD4E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8E31C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D5E5E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A3B01" w14:textId="77777777" w:rsidR="00F5326E" w:rsidRPr="002A6824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65CC4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F5326E" w14:paraId="21F5CD01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D7F99" w14:textId="77777777" w:rsidR="00F5326E" w:rsidRDefault="00F5326E" w:rsidP="00F5326E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4F5BD" w14:textId="77777777" w:rsidR="00F5326E" w:rsidRDefault="00F5326E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40F62" w14:textId="77777777" w:rsidR="00F5326E" w:rsidRPr="002B6917" w:rsidRDefault="00F5326E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ECD28" w14:textId="77777777" w:rsidR="00F5326E" w:rsidRDefault="00F5326E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B017E54" w14:textId="77777777" w:rsidR="00F5326E" w:rsidRDefault="00F5326E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83933" w14:textId="77777777" w:rsidR="00F5326E" w:rsidRDefault="00F5326E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30</w:t>
            </w:r>
          </w:p>
          <w:p w14:paraId="1A974DD2" w14:textId="77777777" w:rsidR="00F5326E" w:rsidRDefault="00F5326E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1212B" w14:textId="77777777" w:rsidR="00F5326E" w:rsidRDefault="00F5326E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24B16" w14:textId="77777777" w:rsidR="00F5326E" w:rsidRDefault="00F5326E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74403" w14:textId="77777777" w:rsidR="00F5326E" w:rsidRPr="002A6824" w:rsidRDefault="00F5326E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909B2" w14:textId="77777777" w:rsidR="00F5326E" w:rsidRDefault="00F5326E" w:rsidP="00B1311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F5326E" w14:paraId="5C05812D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662F2" w14:textId="77777777" w:rsidR="00F5326E" w:rsidRDefault="00F5326E" w:rsidP="00F5326E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ED7F8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04141" w14:textId="77777777" w:rsidR="00F5326E" w:rsidRPr="002B6917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40D58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8509B51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47637507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D5819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27986A8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FB120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AE725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2846E" w14:textId="77777777" w:rsidR="00F5326E" w:rsidRPr="002A6824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F51E4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5326E" w14:paraId="78485D3C" w14:textId="77777777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9842C" w14:textId="77777777" w:rsidR="00F5326E" w:rsidRDefault="00F5326E" w:rsidP="00F5326E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06A3E" w14:textId="77777777" w:rsidR="00F5326E" w:rsidRDefault="00F5326E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2+200</w:t>
            </w:r>
          </w:p>
          <w:p w14:paraId="1E48B9B2" w14:textId="77777777" w:rsidR="00F5326E" w:rsidRDefault="00F5326E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8AE2A" w14:textId="77777777" w:rsidR="00F5326E" w:rsidRPr="002B6917" w:rsidRDefault="00F5326E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E6C8E" w14:textId="77777777" w:rsidR="00F5326E" w:rsidRDefault="00F5326E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Palas -</w:t>
            </w:r>
          </w:p>
          <w:p w14:paraId="6B67619E" w14:textId="77777777" w:rsidR="00F5326E" w:rsidRDefault="00F5326E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Constanţa</w:t>
            </w:r>
          </w:p>
          <w:p w14:paraId="7818E906" w14:textId="77777777" w:rsidR="00F5326E" w:rsidRDefault="00F5326E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08A7B" w14:textId="77777777" w:rsidR="00F5326E" w:rsidRDefault="00F5326E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D81E7" w14:textId="77777777" w:rsidR="00F5326E" w:rsidRDefault="00F5326E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D4013" w14:textId="77777777" w:rsidR="00F5326E" w:rsidRDefault="00F5326E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2+000</w:t>
            </w:r>
          </w:p>
          <w:p w14:paraId="2D000BD8" w14:textId="77777777" w:rsidR="00F5326E" w:rsidRDefault="00F5326E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3295E" w14:textId="77777777" w:rsidR="00F5326E" w:rsidRPr="002A6824" w:rsidRDefault="00F5326E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6FB6D" w14:textId="77777777" w:rsidR="00F5326E" w:rsidRDefault="00F5326E">
            <w:pPr>
              <w:spacing w:after="20" w:line="276" w:lineRule="auto"/>
              <w:ind w:left="113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5326E" w14:paraId="2B28B683" w14:textId="77777777">
        <w:trPr>
          <w:cantSplit/>
          <w:trHeight w:val="11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DC26F" w14:textId="77777777" w:rsidR="00F5326E" w:rsidRDefault="00F5326E" w:rsidP="00F5326E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8C4B5" w14:textId="77777777" w:rsidR="00F5326E" w:rsidRDefault="00F5326E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F504A" w14:textId="77777777" w:rsidR="00F5326E" w:rsidRPr="002B6917" w:rsidRDefault="00F5326E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7D629" w14:textId="77777777" w:rsidR="00F5326E" w:rsidRDefault="00F5326E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 w:rsidRPr="00B74F39">
              <w:rPr>
                <w:b/>
                <w:bCs/>
                <w:sz w:val="20"/>
              </w:rPr>
              <w:t>Linie legatură cuprinsă între  sch.3  și sch.47  Cap X PC1  Statia Constanța Port B ( include SI 035,  SI 037, sch.15 și sch.17 )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FD455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 și 17</w:t>
            </w:r>
          </w:p>
          <w:p w14:paraId="4051C13B" w14:textId="77777777" w:rsidR="00F5326E" w:rsidRDefault="00F5326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ED41F" w14:textId="77777777" w:rsidR="00F5326E" w:rsidRDefault="00F5326E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C5B05" w14:textId="77777777" w:rsidR="00F5326E" w:rsidRDefault="00F5326E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C734F" w14:textId="77777777" w:rsidR="00F5326E" w:rsidRPr="002A6824" w:rsidRDefault="00F5326E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062C9" w14:textId="77777777" w:rsidR="00F5326E" w:rsidRDefault="00F5326E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Nesemnalizată pe teren .</w:t>
            </w:r>
          </w:p>
          <w:p w14:paraId="1B8A7EA1" w14:textId="77777777" w:rsidR="00F5326E" w:rsidRDefault="00F5326E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Afectează: intrări/ieșiri linii Gr.A1 Cap X si Fir I ,  Fir II  L 814.</w:t>
            </w:r>
          </w:p>
        </w:tc>
      </w:tr>
      <w:tr w:rsidR="00F5326E" w14:paraId="2C0C81D6" w14:textId="77777777">
        <w:trPr>
          <w:cantSplit/>
          <w:trHeight w:val="8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E9921" w14:textId="77777777" w:rsidR="00F5326E" w:rsidRDefault="00F5326E" w:rsidP="00F5326E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56327" w14:textId="77777777" w:rsidR="00F5326E" w:rsidRDefault="00F5326E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992AE" w14:textId="77777777" w:rsidR="00F5326E" w:rsidRPr="002B6917" w:rsidRDefault="00F5326E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CE9EF" w14:textId="77777777" w:rsidR="00F5326E" w:rsidRDefault="00F5326E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77607" w14:textId="77777777" w:rsidR="00F5326E" w:rsidRDefault="00F5326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53 /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7BC4A" w14:textId="77777777" w:rsidR="00F5326E" w:rsidRPr="00557C88" w:rsidRDefault="00F5326E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F433E" w14:textId="77777777" w:rsidR="00F5326E" w:rsidRDefault="00F5326E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36BA0" w14:textId="77777777" w:rsidR="00F5326E" w:rsidRPr="002A6824" w:rsidRDefault="00F5326E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4CB9D" w14:textId="77777777" w:rsidR="00F5326E" w:rsidRDefault="00F5326E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42434DA" w14:textId="77777777" w:rsidR="00F5326E" w:rsidRPr="00D83307" w:rsidRDefault="00F5326E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19"/>
                <w:szCs w:val="19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0 - 5 F.A.D.S. și ieșirile 1 - 8 B2.</w:t>
            </w:r>
          </w:p>
        </w:tc>
      </w:tr>
      <w:tr w:rsidR="00F5326E" w14:paraId="0BA191ED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DC548" w14:textId="77777777" w:rsidR="00F5326E" w:rsidRDefault="00F5326E" w:rsidP="00F5326E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6537E" w14:textId="77777777" w:rsidR="00F5326E" w:rsidRDefault="00F5326E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DD7D4" w14:textId="77777777" w:rsidR="00F5326E" w:rsidRPr="002B6917" w:rsidRDefault="00F5326E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D8555" w14:textId="77777777" w:rsidR="00F5326E" w:rsidRDefault="00F5326E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7520D2E3" w14:textId="77777777" w:rsidR="00F5326E" w:rsidRDefault="00F5326E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0 FADS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74A7A" w14:textId="77777777" w:rsidR="00F5326E" w:rsidRDefault="00F5326E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0CF1C" w14:textId="77777777" w:rsidR="00F5326E" w:rsidRDefault="00F5326E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64622" w14:textId="77777777" w:rsidR="00F5326E" w:rsidRDefault="00F5326E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D3B7A" w14:textId="77777777" w:rsidR="00F5326E" w:rsidRPr="002A6824" w:rsidRDefault="00F5326E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F88D9" w14:textId="77777777" w:rsidR="00F5326E" w:rsidRDefault="00F5326E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5326E" w14:paraId="5D78EEDA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7E133" w14:textId="77777777" w:rsidR="00F5326E" w:rsidRDefault="00F5326E" w:rsidP="00F5326E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752E5" w14:textId="77777777" w:rsidR="00F5326E" w:rsidRDefault="00F5326E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3EE37" w14:textId="77777777" w:rsidR="00F5326E" w:rsidRPr="002B6917" w:rsidRDefault="00F5326E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67159" w14:textId="77777777" w:rsidR="00F5326E" w:rsidRDefault="00F5326E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0BB7341C" w14:textId="77777777" w:rsidR="00F5326E" w:rsidRDefault="00F5326E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A1, L7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6C24F" w14:textId="77777777" w:rsidR="00F5326E" w:rsidRDefault="00F5326E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903A7" w14:textId="77777777" w:rsidR="00F5326E" w:rsidRDefault="00F5326E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DE4ED" w14:textId="77777777" w:rsidR="00F5326E" w:rsidRDefault="00F5326E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427F9" w14:textId="77777777" w:rsidR="00F5326E" w:rsidRPr="002A6824" w:rsidRDefault="00F5326E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E470F" w14:textId="77777777" w:rsidR="00F5326E" w:rsidRDefault="00F5326E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5326E" w14:paraId="09B474D4" w14:textId="77777777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00A53" w14:textId="77777777" w:rsidR="00F5326E" w:rsidRDefault="00F5326E" w:rsidP="00F5326E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8BF8E" w14:textId="77777777" w:rsidR="00F5326E" w:rsidRDefault="00F5326E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9ADA4" w14:textId="77777777" w:rsidR="00F5326E" w:rsidRPr="002B6917" w:rsidRDefault="00F5326E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71437" w14:textId="77777777" w:rsidR="00F5326E" w:rsidRDefault="00F5326E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028F5F32" w14:textId="77777777" w:rsidR="00F5326E" w:rsidRDefault="00F5326E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 1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3B324" w14:textId="77777777" w:rsidR="00F5326E" w:rsidRDefault="00F5326E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C4BD7" w14:textId="77777777" w:rsidR="00F5326E" w:rsidRPr="00557C88" w:rsidRDefault="00F5326E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646D3" w14:textId="77777777" w:rsidR="00F5326E" w:rsidRDefault="00F5326E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8170C" w14:textId="77777777" w:rsidR="00F5326E" w:rsidRPr="002A6824" w:rsidRDefault="00F5326E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8EDB8" w14:textId="77777777" w:rsidR="00F5326E" w:rsidRDefault="00F5326E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5326E" w14:paraId="5E24272E" w14:textId="77777777">
        <w:trPr>
          <w:cantSplit/>
          <w:trHeight w:val="1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29958" w14:textId="77777777" w:rsidR="00F5326E" w:rsidRDefault="00F5326E" w:rsidP="00F5326E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1A4E0" w14:textId="77777777" w:rsidR="00F5326E" w:rsidRDefault="00F5326E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F1266" w14:textId="77777777" w:rsidR="00F5326E" w:rsidRPr="002B6917" w:rsidRDefault="00F5326E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1919E" w14:textId="77777777" w:rsidR="00F5326E" w:rsidRDefault="00F5326E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15BC4DF1" w14:textId="77777777" w:rsidR="00F5326E" w:rsidRPr="006315B8" w:rsidRDefault="00F5326E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linia 2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6CD78" w14:textId="77777777" w:rsidR="00F5326E" w:rsidRDefault="00F5326E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57A44" w14:textId="77777777" w:rsidR="00F5326E" w:rsidRPr="00557C88" w:rsidRDefault="00F5326E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05E58" w14:textId="77777777" w:rsidR="00F5326E" w:rsidRDefault="00F5326E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00F10" w14:textId="77777777" w:rsidR="00F5326E" w:rsidRPr="002A6824" w:rsidRDefault="00F5326E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EC263" w14:textId="77777777" w:rsidR="00F5326E" w:rsidRDefault="00F5326E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BFFFA09" w14:textId="77777777" w:rsidR="00F5326E" w:rsidRPr="00930181" w:rsidRDefault="00F5326E">
      <w:pPr>
        <w:tabs>
          <w:tab w:val="left" w:pos="3183"/>
        </w:tabs>
      </w:pPr>
    </w:p>
    <w:p w14:paraId="611041EE" w14:textId="77777777" w:rsidR="00F5326E" w:rsidRDefault="00F5326E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BC46D5E" w14:textId="77777777" w:rsidR="00832C26" w:rsidRDefault="00832C2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5650366" w14:textId="77777777" w:rsidR="00832C26" w:rsidRDefault="00832C2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4A9B7EA9" w14:textId="77777777" w:rsidR="00832C26" w:rsidRDefault="00832C2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05FA483F" w14:textId="77777777" w:rsidR="00832C26" w:rsidRDefault="00832C2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6D255213" w14:textId="77777777" w:rsidR="00832C26" w:rsidRDefault="00832C2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539B314" w14:textId="77777777" w:rsidR="00832C26" w:rsidRDefault="00832C2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7BCFD2B" w14:textId="77777777" w:rsidR="00832C26" w:rsidRDefault="00832C2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771FDEA" w14:textId="77777777" w:rsidR="00832C26" w:rsidRDefault="00832C2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B1B8332" w14:textId="77777777" w:rsidR="00832C26" w:rsidRDefault="00832C2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A2E1DEA" w14:textId="77777777" w:rsidR="00832C26" w:rsidRDefault="00832C2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18CBF105" w14:textId="77777777" w:rsidR="00832C26" w:rsidRDefault="00832C2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464DCC97" w14:textId="77777777" w:rsidR="00832C26" w:rsidRDefault="00832C2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122878B8" w14:textId="77777777" w:rsidR="00832C26" w:rsidRDefault="00832C2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1D6002C2" w14:textId="77777777" w:rsidR="00832C26" w:rsidRDefault="00832C2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1CD3812D" w14:textId="77777777" w:rsidR="00832C26" w:rsidRDefault="00832C2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E7A61DA" w14:textId="77777777" w:rsidR="00832C26" w:rsidRDefault="00832C2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707F6E7" w14:textId="77777777" w:rsidR="00832C26" w:rsidRPr="00C21F42" w:rsidRDefault="00832C2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47BE31C9" w14:textId="77777777" w:rsidR="00F5326E" w:rsidRPr="00C21F42" w:rsidRDefault="00F5326E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6688BC31" w14:textId="77777777" w:rsidR="00F5326E" w:rsidRPr="00C21F42" w:rsidRDefault="00F5326E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26A88B47" w14:textId="77777777" w:rsidR="00F5326E" w:rsidRPr="00C21F42" w:rsidRDefault="00F5326E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2AF3F6B7" w14:textId="77777777" w:rsidR="00F5326E" w:rsidRDefault="00F5326E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6C4C8EBD" w14:textId="77777777" w:rsidR="00F5326E" w:rsidRPr="00C21F42" w:rsidRDefault="00F5326E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500CD4B5" w14:textId="77777777" w:rsidR="00F5326E" w:rsidRPr="00C21F42" w:rsidRDefault="00F5326E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1748FAE6" w14:textId="77777777" w:rsidR="00F5326E" w:rsidRPr="00C21F42" w:rsidRDefault="00F5326E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65CE068B" w14:textId="77777777" w:rsidR="00F5326E" w:rsidRPr="00C21F42" w:rsidRDefault="00F5326E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5682FCED" w14:textId="77777777" w:rsidR="00FB37F1" w:rsidRPr="003B541E" w:rsidRDefault="00FB37F1" w:rsidP="003B541E"/>
    <w:sectPr w:rsidR="00FB37F1" w:rsidRPr="003B541E" w:rsidSect="003C11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055A0" w14:textId="77777777" w:rsidR="002D672A" w:rsidRDefault="002D672A">
      <w:r>
        <w:separator/>
      </w:r>
    </w:p>
  </w:endnote>
  <w:endnote w:type="continuationSeparator" w:id="0">
    <w:p w14:paraId="39705CA3" w14:textId="77777777" w:rsidR="002D672A" w:rsidRDefault="002D6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7A3CB" w14:textId="77777777" w:rsidR="001E482D" w:rsidRDefault="001E48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92671" w14:textId="77777777" w:rsidR="001E482D" w:rsidRDefault="001E48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F15FD" w14:textId="77777777" w:rsidR="001E482D" w:rsidRDefault="001E48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659BD" w14:textId="77777777" w:rsidR="002D672A" w:rsidRDefault="002D672A">
      <w:r>
        <w:separator/>
      </w:r>
    </w:p>
  </w:footnote>
  <w:footnote w:type="continuationSeparator" w:id="0">
    <w:p w14:paraId="69A0B8CA" w14:textId="77777777" w:rsidR="002D672A" w:rsidRDefault="002D67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CD68E" w14:textId="77777777" w:rsidR="006F5073" w:rsidRDefault="00FB2EAA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031EF">
      <w:rPr>
        <w:rStyle w:val="PageNumber"/>
        <w:noProof/>
      </w:rPr>
      <w:t>2</w:t>
    </w:r>
    <w:r>
      <w:rPr>
        <w:rStyle w:val="PageNumber"/>
      </w:rPr>
      <w:fldChar w:fldCharType="end"/>
    </w:r>
  </w:p>
  <w:p w14:paraId="4B1FF681" w14:textId="34F166F3" w:rsidR="006F5073" w:rsidRDefault="008469F6" w:rsidP="003C1145">
    <w:pPr>
      <w:framePr w:w="7382" w:h="340" w:hRule="exact" w:wrap="around" w:vAnchor="page" w:hAnchor="page" w:x="1385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</w:t>
    </w:r>
    <w:r w:rsidR="008E06CE">
      <w:rPr>
        <w:b/>
        <w:bCs/>
        <w:i/>
        <w:iCs/>
        <w:sz w:val="22"/>
      </w:rPr>
      <w:t>decada 1-10 septembrie 2026</w:t>
    </w:r>
  </w:p>
  <w:p w14:paraId="24408284" w14:textId="77777777" w:rsidR="006F5073" w:rsidRDefault="006F5073">
    <w:pPr>
      <w:pStyle w:val="Header"/>
      <w:ind w:firstLine="357"/>
      <w:jc w:val="right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713BC6">
      <w:rPr>
        <w:rStyle w:val="PageNumber"/>
        <w:b/>
        <w:bCs/>
      </w:rPr>
      <w:t>BRASOV</w:t>
    </w:r>
  </w:p>
  <w:tbl>
    <w:tblPr>
      <w:tblW w:w="0" w:type="auto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0"/>
      <w:gridCol w:w="822"/>
      <w:gridCol w:w="822"/>
      <w:gridCol w:w="2155"/>
      <w:gridCol w:w="822"/>
      <w:gridCol w:w="822"/>
      <w:gridCol w:w="822"/>
      <w:gridCol w:w="822"/>
      <w:gridCol w:w="2467"/>
    </w:tblGrid>
    <w:tr w:rsidR="006F5073" w14:paraId="7070CB33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59DBB8A6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5D47A912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212DFF8B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CB12F77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3476DC5F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4EF0F0F7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0C592660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din staţii, aferente 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5321E0E7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55BDE851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1864291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46B49808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19393F5A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44402E5F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6D3FC1B5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41F73CBB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44E1B510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21EC0C91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77AAE3C6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71F11F9C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4A56871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7489CBC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655BA19A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</w:t>
          </w:r>
        </w:p>
        <w:p w14:paraId="07538B28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staţii aferente </w:t>
          </w:r>
        </w:p>
        <w:p w14:paraId="2B0E3AD3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67" w:type="dxa"/>
          <w:vMerge w:val="restart"/>
          <w:tcMar>
            <w:left w:w="0" w:type="dxa"/>
            <w:right w:w="0" w:type="dxa"/>
          </w:tcMar>
          <w:vAlign w:val="center"/>
        </w:tcPr>
        <w:p w14:paraId="5BF37A75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  <w:p w14:paraId="26ADB11F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</w:p>
      </w:tc>
    </w:tr>
    <w:tr w:rsidR="006F5073" w14:paraId="7F078B4C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323054AC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032D08C1" w14:textId="77777777" w:rsidR="006F5073" w:rsidRDefault="006F5073" w:rsidP="002E51C2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71B5856A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5BCC2147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4125959B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59E93BF7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63AE58B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328DF9C3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67" w:type="dxa"/>
          <w:vMerge/>
          <w:tcMar>
            <w:left w:w="0" w:type="dxa"/>
            <w:right w:w="0" w:type="dxa"/>
          </w:tcMar>
        </w:tcPr>
        <w:p w14:paraId="0BB377CC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5F77D9AB" w14:textId="77777777" w:rsidR="006F5073" w:rsidRDefault="006F5073">
    <w:pPr>
      <w:pStyle w:val="Header"/>
      <w:rPr>
        <w:sz w:val="2"/>
        <w:lang w:val="ro-R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D9B66" w14:textId="77777777" w:rsidR="006F5073" w:rsidRDefault="00FB2EAA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54422">
      <w:rPr>
        <w:rStyle w:val="PageNumber"/>
        <w:noProof/>
      </w:rPr>
      <w:t>3</w:t>
    </w:r>
    <w:r>
      <w:rPr>
        <w:rStyle w:val="PageNumber"/>
      </w:rPr>
      <w:fldChar w:fldCharType="end"/>
    </w:r>
  </w:p>
  <w:p w14:paraId="6A1BD7B2" w14:textId="2E454D53" w:rsidR="0098517A" w:rsidRPr="0098517A" w:rsidRDefault="00783547" w:rsidP="00A57D9A">
    <w:pPr>
      <w:framePr w:w="7445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8E06CE">
      <w:rPr>
        <w:b/>
        <w:bCs/>
        <w:i/>
        <w:iCs/>
        <w:sz w:val="22"/>
      </w:rPr>
      <w:t>decada 1-10 septembrie 2026</w:t>
    </w:r>
  </w:p>
  <w:p w14:paraId="492EA45A" w14:textId="77777777" w:rsidR="00583208" w:rsidRPr="00583208" w:rsidRDefault="00583208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1D63DEA0" w14:textId="77777777" w:rsidR="00C77A46" w:rsidRPr="00C77A46" w:rsidRDefault="00C77A46" w:rsidP="00A57D9A">
    <w:pPr>
      <w:framePr w:w="7445" w:h="340" w:hRule="exact" w:wrap="around" w:vAnchor="page" w:hAnchor="page" w:x="3193" w:y="891"/>
      <w:rPr>
        <w:b/>
        <w:sz w:val="28"/>
        <w:lang w:val="ro-RO"/>
      </w:rPr>
    </w:pPr>
  </w:p>
  <w:p w14:paraId="1B605002" w14:textId="77777777" w:rsidR="001E2701" w:rsidRPr="001E2701" w:rsidRDefault="001E2701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58EA12D3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26E1080A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21FE23E1" w14:textId="77777777" w:rsidR="006F5073" w:rsidRDefault="006F5073" w:rsidP="00A57D9A">
    <w:pPr>
      <w:framePr w:w="7445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2DB323B7" w14:textId="77777777" w:rsidR="006F5073" w:rsidRDefault="006F5073">
    <w:pPr>
      <w:pStyle w:val="Header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713BC6">
      <w:rPr>
        <w:rStyle w:val="PageNumber"/>
        <w:b/>
        <w:bCs/>
      </w:rPr>
      <w:t>BRASOV</w:t>
    </w:r>
  </w:p>
  <w:tbl>
    <w:tblPr>
      <w:tblW w:w="10206" w:type="dxa"/>
      <w:jc w:val="center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64"/>
      <w:gridCol w:w="809"/>
      <w:gridCol w:w="810"/>
      <w:gridCol w:w="2197"/>
      <w:gridCol w:w="810"/>
      <w:gridCol w:w="810"/>
      <w:gridCol w:w="810"/>
      <w:gridCol w:w="810"/>
      <w:gridCol w:w="2486"/>
    </w:tblGrid>
    <w:tr w:rsidR="006F5073" w14:paraId="25DDB472" w14:textId="77777777">
      <w:trPr>
        <w:cantSplit/>
        <w:jc w:val="center"/>
      </w:trPr>
      <w:tc>
        <w:tcPr>
          <w:tcW w:w="652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4C6DE711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2F464ADF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36B322BB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114831FC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19B2400E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665012B4" w14:textId="77777777" w:rsidR="00E37AAC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28EA7762" w14:textId="77777777" w:rsidR="002E51C2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din staţii, aferente </w:t>
          </w:r>
        </w:p>
        <w:p w14:paraId="45F2A4F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08AFAB0B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56417C84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2952C4A6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674ECEF9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556708E9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6CCDC668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2D4175F9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4357A467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144AE02F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787199C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34EE216E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2E8555CC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4C394EF9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4D977475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465B89B7" w14:textId="77777777" w:rsidR="00A84264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staţii aferente </w:t>
          </w:r>
        </w:p>
        <w:p w14:paraId="40BF09D2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38" w:type="dxa"/>
          <w:vMerge w:val="restart"/>
          <w:tcMar>
            <w:left w:w="0" w:type="dxa"/>
            <w:right w:w="0" w:type="dxa"/>
          </w:tcMar>
          <w:vAlign w:val="center"/>
        </w:tcPr>
        <w:p w14:paraId="7BE89D0B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</w:tc>
    </w:tr>
    <w:tr w:rsidR="006F5073" w14:paraId="290BB2A9" w14:textId="77777777">
      <w:trPr>
        <w:cantSplit/>
        <w:trHeight w:val="509"/>
        <w:jc w:val="center"/>
      </w:trPr>
      <w:tc>
        <w:tcPr>
          <w:tcW w:w="652" w:type="dxa"/>
          <w:vMerge/>
          <w:tcMar>
            <w:left w:w="0" w:type="dxa"/>
            <w:right w:w="0" w:type="dxa"/>
          </w:tcMar>
        </w:tcPr>
        <w:p w14:paraId="45604039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188C9723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648ED7AE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56F5105E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1281BE0B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166461F3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240E525D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47A7E4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38" w:type="dxa"/>
          <w:vMerge/>
          <w:tcMar>
            <w:left w:w="0" w:type="dxa"/>
            <w:right w:w="0" w:type="dxa"/>
          </w:tcMar>
        </w:tcPr>
        <w:p w14:paraId="7A4AF7A7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40D1D3F0" w14:textId="77777777" w:rsidR="006F5073" w:rsidRDefault="006F5073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CC675" w14:textId="77777777" w:rsidR="006F5073" w:rsidRDefault="006F5073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9545FF"/>
    <w:multiLevelType w:val="hybridMultilevel"/>
    <w:tmpl w:val="0BD688D8"/>
    <w:lvl w:ilvl="0" w:tplc="C10C70FE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" w15:restartNumberingAfterBreak="0">
    <w:nsid w:val="05FF2E43"/>
    <w:multiLevelType w:val="hybridMultilevel"/>
    <w:tmpl w:val="F9B64EF4"/>
    <w:lvl w:ilvl="0" w:tplc="A21EF69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662DC3"/>
    <w:multiLevelType w:val="hybridMultilevel"/>
    <w:tmpl w:val="BEC06E9C"/>
    <w:lvl w:ilvl="0" w:tplc="5C06CB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D662CD"/>
    <w:multiLevelType w:val="hybridMultilevel"/>
    <w:tmpl w:val="5DD407AA"/>
    <w:lvl w:ilvl="0" w:tplc="903E3020">
      <w:start w:val="1"/>
      <w:numFmt w:val="decimal"/>
      <w:lvlRestart w:val="0"/>
      <w:suff w:val="nothing"/>
      <w:lvlText w:val="%1"/>
      <w:lvlJc w:val="right"/>
      <w:pPr>
        <w:ind w:left="36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2B045A"/>
    <w:multiLevelType w:val="hybridMultilevel"/>
    <w:tmpl w:val="B11C1D36"/>
    <w:lvl w:ilvl="0" w:tplc="42FE799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98B465B"/>
    <w:multiLevelType w:val="hybridMultilevel"/>
    <w:tmpl w:val="90C66EC2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EC251F7"/>
    <w:multiLevelType w:val="hybridMultilevel"/>
    <w:tmpl w:val="2C8099DE"/>
    <w:lvl w:ilvl="0" w:tplc="02D4C3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9" w15:restartNumberingAfterBreak="0">
    <w:nsid w:val="10357A3E"/>
    <w:multiLevelType w:val="hybridMultilevel"/>
    <w:tmpl w:val="BBB48DD0"/>
    <w:lvl w:ilvl="0" w:tplc="750E02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0" w15:restartNumberingAfterBreak="0">
    <w:nsid w:val="129A54F8"/>
    <w:multiLevelType w:val="hybridMultilevel"/>
    <w:tmpl w:val="C4462740"/>
    <w:lvl w:ilvl="0" w:tplc="B0FAFBC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4565C17"/>
    <w:multiLevelType w:val="hybridMultilevel"/>
    <w:tmpl w:val="1DC42A92"/>
    <w:lvl w:ilvl="0" w:tplc="75BAFA0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2" w15:restartNumberingAfterBreak="0">
    <w:nsid w:val="16CD7128"/>
    <w:multiLevelType w:val="hybridMultilevel"/>
    <w:tmpl w:val="D772C7B6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3" w15:restartNumberingAfterBreak="0">
    <w:nsid w:val="183C5DD4"/>
    <w:multiLevelType w:val="hybridMultilevel"/>
    <w:tmpl w:val="B6DA6276"/>
    <w:lvl w:ilvl="0" w:tplc="688A0B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5C0CBD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A4A3011"/>
    <w:multiLevelType w:val="hybridMultilevel"/>
    <w:tmpl w:val="0548EBE0"/>
    <w:lvl w:ilvl="0" w:tplc="DAB2719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ACE7A63"/>
    <w:multiLevelType w:val="hybridMultilevel"/>
    <w:tmpl w:val="843A3630"/>
    <w:lvl w:ilvl="0" w:tplc="DC80B96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F6B00CB"/>
    <w:multiLevelType w:val="hybridMultilevel"/>
    <w:tmpl w:val="20C8EE8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7" w15:restartNumberingAfterBreak="0">
    <w:nsid w:val="27A77EA1"/>
    <w:multiLevelType w:val="hybridMultilevel"/>
    <w:tmpl w:val="66E4BB5A"/>
    <w:lvl w:ilvl="0" w:tplc="B88C8318">
      <w:start w:val="1"/>
      <w:numFmt w:val="decimal"/>
      <w:lvlRestart w:val="0"/>
      <w:suff w:val="nothing"/>
      <w:lvlText w:val="%1"/>
      <w:lvlJc w:val="right"/>
      <w:pPr>
        <w:ind w:left="227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67" w:hanging="360"/>
      </w:pPr>
    </w:lvl>
    <w:lvl w:ilvl="2" w:tplc="0409001B" w:tentative="1">
      <w:start w:val="1"/>
      <w:numFmt w:val="lowerRoman"/>
      <w:lvlText w:val="%3."/>
      <w:lvlJc w:val="right"/>
      <w:pPr>
        <w:ind w:left="2387" w:hanging="180"/>
      </w:pPr>
    </w:lvl>
    <w:lvl w:ilvl="3" w:tplc="0409000F" w:tentative="1">
      <w:start w:val="1"/>
      <w:numFmt w:val="decimal"/>
      <w:lvlText w:val="%4."/>
      <w:lvlJc w:val="left"/>
      <w:pPr>
        <w:ind w:left="3107" w:hanging="360"/>
      </w:pPr>
    </w:lvl>
    <w:lvl w:ilvl="4" w:tplc="04090019" w:tentative="1">
      <w:start w:val="1"/>
      <w:numFmt w:val="lowerLetter"/>
      <w:lvlText w:val="%5."/>
      <w:lvlJc w:val="left"/>
      <w:pPr>
        <w:ind w:left="3827" w:hanging="360"/>
      </w:pPr>
    </w:lvl>
    <w:lvl w:ilvl="5" w:tplc="0409001B" w:tentative="1">
      <w:start w:val="1"/>
      <w:numFmt w:val="lowerRoman"/>
      <w:lvlText w:val="%6."/>
      <w:lvlJc w:val="right"/>
      <w:pPr>
        <w:ind w:left="4547" w:hanging="180"/>
      </w:pPr>
    </w:lvl>
    <w:lvl w:ilvl="6" w:tplc="0409000F" w:tentative="1">
      <w:start w:val="1"/>
      <w:numFmt w:val="decimal"/>
      <w:lvlText w:val="%7."/>
      <w:lvlJc w:val="left"/>
      <w:pPr>
        <w:ind w:left="5267" w:hanging="360"/>
      </w:pPr>
    </w:lvl>
    <w:lvl w:ilvl="7" w:tplc="04090019" w:tentative="1">
      <w:start w:val="1"/>
      <w:numFmt w:val="lowerLetter"/>
      <w:lvlText w:val="%8."/>
      <w:lvlJc w:val="left"/>
      <w:pPr>
        <w:ind w:left="5987" w:hanging="360"/>
      </w:pPr>
    </w:lvl>
    <w:lvl w:ilvl="8" w:tplc="04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8" w15:restartNumberingAfterBreak="0">
    <w:nsid w:val="28A20DD1"/>
    <w:multiLevelType w:val="hybridMultilevel"/>
    <w:tmpl w:val="C8C0072C"/>
    <w:lvl w:ilvl="0" w:tplc="28E8B83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9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0" w15:restartNumberingAfterBreak="0">
    <w:nsid w:val="2B4B1724"/>
    <w:multiLevelType w:val="hybridMultilevel"/>
    <w:tmpl w:val="67BE4150"/>
    <w:lvl w:ilvl="0" w:tplc="98F4672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D3343B4"/>
    <w:multiLevelType w:val="hybridMultilevel"/>
    <w:tmpl w:val="61903466"/>
    <w:lvl w:ilvl="0" w:tplc="F78EAE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2" w15:restartNumberingAfterBreak="0">
    <w:nsid w:val="2DB52B92"/>
    <w:multiLevelType w:val="hybridMultilevel"/>
    <w:tmpl w:val="8B5E0428"/>
    <w:lvl w:ilvl="0" w:tplc="0120607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322A75"/>
    <w:multiLevelType w:val="hybridMultilevel"/>
    <w:tmpl w:val="6DF6E520"/>
    <w:lvl w:ilvl="0" w:tplc="900A3456">
      <w:start w:val="1"/>
      <w:numFmt w:val="decimal"/>
      <w:lvlRestart w:val="0"/>
      <w:suff w:val="nothing"/>
      <w:lvlText w:val="%1"/>
      <w:lvlJc w:val="right"/>
      <w:pPr>
        <w:ind w:left="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E341C4"/>
    <w:multiLevelType w:val="hybridMultilevel"/>
    <w:tmpl w:val="714E3CFA"/>
    <w:lvl w:ilvl="0" w:tplc="003068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8E573DF"/>
    <w:multiLevelType w:val="hybridMultilevel"/>
    <w:tmpl w:val="6262DB42"/>
    <w:lvl w:ilvl="0" w:tplc="38BE53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C4F72C9"/>
    <w:multiLevelType w:val="hybridMultilevel"/>
    <w:tmpl w:val="2654C488"/>
    <w:lvl w:ilvl="0" w:tplc="402AF31C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7" w15:restartNumberingAfterBreak="0">
    <w:nsid w:val="3DA071EC"/>
    <w:multiLevelType w:val="hybridMultilevel"/>
    <w:tmpl w:val="07C44D06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8" w15:restartNumberingAfterBreak="0">
    <w:nsid w:val="3EF02C7E"/>
    <w:multiLevelType w:val="hybridMultilevel"/>
    <w:tmpl w:val="8F16DB08"/>
    <w:lvl w:ilvl="0" w:tplc="18D02684">
      <w:start w:val="1"/>
      <w:numFmt w:val="decimal"/>
      <w:lvlRestart w:val="0"/>
      <w:suff w:val="nothing"/>
      <w:lvlText w:val="%1"/>
      <w:lvlJc w:val="right"/>
      <w:pPr>
        <w:ind w:left="-17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29" w15:restartNumberingAfterBreak="0">
    <w:nsid w:val="410A5E32"/>
    <w:multiLevelType w:val="hybridMultilevel"/>
    <w:tmpl w:val="FFA8657C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0" w15:restartNumberingAfterBreak="0">
    <w:nsid w:val="43234AD8"/>
    <w:multiLevelType w:val="multilevel"/>
    <w:tmpl w:val="43D0FAB0"/>
    <w:lvl w:ilvl="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1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99F10EF"/>
    <w:multiLevelType w:val="hybridMultilevel"/>
    <w:tmpl w:val="9340A384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3" w15:restartNumberingAfterBreak="0">
    <w:nsid w:val="53CD1A91"/>
    <w:multiLevelType w:val="hybridMultilevel"/>
    <w:tmpl w:val="0B12258A"/>
    <w:lvl w:ilvl="0" w:tplc="84009E22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62F2115"/>
    <w:multiLevelType w:val="hybridMultilevel"/>
    <w:tmpl w:val="DDEEA4A4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5" w15:restartNumberingAfterBreak="0">
    <w:nsid w:val="5D2C203F"/>
    <w:multiLevelType w:val="hybridMultilevel"/>
    <w:tmpl w:val="00483D5A"/>
    <w:lvl w:ilvl="0" w:tplc="0E621C5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F0D4C68"/>
    <w:multiLevelType w:val="hybridMultilevel"/>
    <w:tmpl w:val="CA7EF4BC"/>
    <w:lvl w:ilvl="0" w:tplc="FECA14C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FD94AFC"/>
    <w:multiLevelType w:val="hybridMultilevel"/>
    <w:tmpl w:val="E64A247C"/>
    <w:lvl w:ilvl="0" w:tplc="C10C70FE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8" w15:restartNumberingAfterBreak="0">
    <w:nsid w:val="629D6F32"/>
    <w:multiLevelType w:val="hybridMultilevel"/>
    <w:tmpl w:val="6700EDAE"/>
    <w:lvl w:ilvl="0" w:tplc="87AC6570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85F4225"/>
    <w:multiLevelType w:val="hybridMultilevel"/>
    <w:tmpl w:val="A74E00A4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40" w15:restartNumberingAfterBreak="0">
    <w:nsid w:val="686E0020"/>
    <w:multiLevelType w:val="hybridMultilevel"/>
    <w:tmpl w:val="BF162CBE"/>
    <w:lvl w:ilvl="0" w:tplc="5A4EFE2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1" w15:restartNumberingAfterBreak="0">
    <w:nsid w:val="69C90132"/>
    <w:multiLevelType w:val="hybridMultilevel"/>
    <w:tmpl w:val="5EE02172"/>
    <w:lvl w:ilvl="0" w:tplc="ECF86BA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2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CC628BB"/>
    <w:multiLevelType w:val="hybridMultilevel"/>
    <w:tmpl w:val="D62E448C"/>
    <w:lvl w:ilvl="0" w:tplc="315E4A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4" w15:restartNumberingAfterBreak="0">
    <w:nsid w:val="6EFE60C6"/>
    <w:multiLevelType w:val="hybridMultilevel"/>
    <w:tmpl w:val="D1D0C546"/>
    <w:lvl w:ilvl="0" w:tplc="A0EC23E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5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68B16B3"/>
    <w:multiLevelType w:val="hybridMultilevel"/>
    <w:tmpl w:val="2442592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7" w15:restartNumberingAfterBreak="0">
    <w:nsid w:val="7F163ED4"/>
    <w:multiLevelType w:val="hybridMultilevel"/>
    <w:tmpl w:val="468CBD54"/>
    <w:lvl w:ilvl="0" w:tplc="2A7AD26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num w:numId="1" w16cid:durableId="845365810">
    <w:abstractNumId w:val="31"/>
  </w:num>
  <w:num w:numId="2" w16cid:durableId="528682077">
    <w:abstractNumId w:val="30"/>
  </w:num>
  <w:num w:numId="3" w16cid:durableId="1049263936">
    <w:abstractNumId w:val="28"/>
  </w:num>
  <w:num w:numId="4" w16cid:durableId="1391685917">
    <w:abstractNumId w:val="36"/>
  </w:num>
  <w:num w:numId="5" w16cid:durableId="254679305">
    <w:abstractNumId w:val="23"/>
  </w:num>
  <w:num w:numId="6" w16cid:durableId="217740859">
    <w:abstractNumId w:val="35"/>
  </w:num>
  <w:num w:numId="7" w16cid:durableId="1679384678">
    <w:abstractNumId w:val="43"/>
  </w:num>
  <w:num w:numId="8" w16cid:durableId="1288388605">
    <w:abstractNumId w:val="17"/>
  </w:num>
  <w:num w:numId="9" w16cid:durableId="1403331679">
    <w:abstractNumId w:val="34"/>
  </w:num>
  <w:num w:numId="10" w16cid:durableId="946889578">
    <w:abstractNumId w:val="6"/>
  </w:num>
  <w:num w:numId="11" w16cid:durableId="777607632">
    <w:abstractNumId w:val="27"/>
  </w:num>
  <w:num w:numId="12" w16cid:durableId="2074769900">
    <w:abstractNumId w:val="10"/>
  </w:num>
  <w:num w:numId="13" w16cid:durableId="1184783915">
    <w:abstractNumId w:val="2"/>
  </w:num>
  <w:num w:numId="14" w16cid:durableId="1079517301">
    <w:abstractNumId w:val="42"/>
  </w:num>
  <w:num w:numId="15" w16cid:durableId="811023296">
    <w:abstractNumId w:val="47"/>
  </w:num>
  <w:num w:numId="16" w16cid:durableId="885263045">
    <w:abstractNumId w:val="19"/>
  </w:num>
  <w:num w:numId="17" w16cid:durableId="2029215308">
    <w:abstractNumId w:val="41"/>
  </w:num>
  <w:num w:numId="18" w16cid:durableId="1208643832">
    <w:abstractNumId w:val="40"/>
  </w:num>
  <w:num w:numId="19" w16cid:durableId="1139808656">
    <w:abstractNumId w:val="22"/>
  </w:num>
  <w:num w:numId="20" w16cid:durableId="2011443954">
    <w:abstractNumId w:val="5"/>
  </w:num>
  <w:num w:numId="21" w16cid:durableId="19402065">
    <w:abstractNumId w:val="8"/>
  </w:num>
  <w:num w:numId="22" w16cid:durableId="1704288517">
    <w:abstractNumId w:val="45"/>
  </w:num>
  <w:num w:numId="23" w16cid:durableId="214392657">
    <w:abstractNumId w:val="11"/>
  </w:num>
  <w:num w:numId="24" w16cid:durableId="84882993">
    <w:abstractNumId w:val="20"/>
  </w:num>
  <w:num w:numId="25" w16cid:durableId="65613399">
    <w:abstractNumId w:val="21"/>
  </w:num>
  <w:num w:numId="26" w16cid:durableId="71894456">
    <w:abstractNumId w:val="25"/>
  </w:num>
  <w:num w:numId="27" w16cid:durableId="182784983">
    <w:abstractNumId w:val="44"/>
  </w:num>
  <w:num w:numId="28" w16cid:durableId="598873749">
    <w:abstractNumId w:val="18"/>
  </w:num>
  <w:num w:numId="29" w16cid:durableId="557742951">
    <w:abstractNumId w:val="24"/>
  </w:num>
  <w:num w:numId="30" w16cid:durableId="2003316541">
    <w:abstractNumId w:val="3"/>
  </w:num>
  <w:num w:numId="31" w16cid:durableId="491726566">
    <w:abstractNumId w:val="13"/>
  </w:num>
  <w:num w:numId="32" w16cid:durableId="1374768146">
    <w:abstractNumId w:val="15"/>
  </w:num>
  <w:num w:numId="33" w16cid:durableId="2124642321">
    <w:abstractNumId w:val="9"/>
  </w:num>
  <w:num w:numId="34" w16cid:durableId="2009209847">
    <w:abstractNumId w:val="14"/>
  </w:num>
  <w:num w:numId="35" w16cid:durableId="1411655536">
    <w:abstractNumId w:val="38"/>
  </w:num>
  <w:num w:numId="36" w16cid:durableId="175312487">
    <w:abstractNumId w:val="7"/>
  </w:num>
  <w:num w:numId="37" w16cid:durableId="2137330231">
    <w:abstractNumId w:val="26"/>
  </w:num>
  <w:num w:numId="38" w16cid:durableId="104346094">
    <w:abstractNumId w:val="33"/>
  </w:num>
  <w:num w:numId="39" w16cid:durableId="554776066">
    <w:abstractNumId w:val="4"/>
  </w:num>
  <w:num w:numId="40" w16cid:durableId="1088505474">
    <w:abstractNumId w:val="46"/>
  </w:num>
  <w:num w:numId="41" w16cid:durableId="1204487216">
    <w:abstractNumId w:val="16"/>
  </w:num>
  <w:num w:numId="42" w16cid:durableId="605817473">
    <w:abstractNumId w:val="1"/>
  </w:num>
  <w:num w:numId="43" w16cid:durableId="243221892">
    <w:abstractNumId w:val="37"/>
  </w:num>
  <w:num w:numId="44" w16cid:durableId="1230266498">
    <w:abstractNumId w:val="39"/>
  </w:num>
  <w:num w:numId="45" w16cid:durableId="2051491828">
    <w:abstractNumId w:val="29"/>
  </w:num>
  <w:num w:numId="46" w16cid:durableId="1108620561">
    <w:abstractNumId w:val="32"/>
  </w:num>
  <w:num w:numId="47" w16cid:durableId="5328760">
    <w:abstractNumId w:val="12"/>
  </w:num>
  <w:num w:numId="48" w16cid:durableId="1093748570">
    <w:abstractNumId w:val="0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9AZCdrk/rY8LnL6TBOIbHfanhMvCat2gzS8ExK0mIBM1iF6s7AQZrGxTP+lf1t81xeK1o+4ga1c49D64mjcgMQ==" w:salt="3oaytkga4131PlRrIY+Z1w=="/>
  <w:defaultTabStop w:val="720"/>
  <w:hyphenationZone w:val="425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3AB9"/>
    <w:rsid w:val="00000984"/>
    <w:rsid w:val="000010D8"/>
    <w:rsid w:val="000016B4"/>
    <w:rsid w:val="000017A1"/>
    <w:rsid w:val="00001FDE"/>
    <w:rsid w:val="0000232A"/>
    <w:rsid w:val="0000269E"/>
    <w:rsid w:val="000026EB"/>
    <w:rsid w:val="00002B50"/>
    <w:rsid w:val="000034F1"/>
    <w:rsid w:val="00003549"/>
    <w:rsid w:val="00003587"/>
    <w:rsid w:val="00004110"/>
    <w:rsid w:val="00004597"/>
    <w:rsid w:val="0000523B"/>
    <w:rsid w:val="000052B6"/>
    <w:rsid w:val="0000589F"/>
    <w:rsid w:val="000058CE"/>
    <w:rsid w:val="00006151"/>
    <w:rsid w:val="0000637C"/>
    <w:rsid w:val="0000643E"/>
    <w:rsid w:val="00007238"/>
    <w:rsid w:val="00007475"/>
    <w:rsid w:val="0000774E"/>
    <w:rsid w:val="00007ACE"/>
    <w:rsid w:val="00007DC7"/>
    <w:rsid w:val="00010039"/>
    <w:rsid w:val="000101C2"/>
    <w:rsid w:val="000103A4"/>
    <w:rsid w:val="00010765"/>
    <w:rsid w:val="00010D90"/>
    <w:rsid w:val="000115FA"/>
    <w:rsid w:val="00011B93"/>
    <w:rsid w:val="000120BA"/>
    <w:rsid w:val="000128FF"/>
    <w:rsid w:val="00012BA4"/>
    <w:rsid w:val="000139C0"/>
    <w:rsid w:val="00013BE5"/>
    <w:rsid w:val="00013C88"/>
    <w:rsid w:val="000158FD"/>
    <w:rsid w:val="00015A4F"/>
    <w:rsid w:val="000160DD"/>
    <w:rsid w:val="0001621A"/>
    <w:rsid w:val="00016300"/>
    <w:rsid w:val="00016423"/>
    <w:rsid w:val="00016B5B"/>
    <w:rsid w:val="00016FED"/>
    <w:rsid w:val="000175FD"/>
    <w:rsid w:val="00017C4F"/>
    <w:rsid w:val="00017FDC"/>
    <w:rsid w:val="00020188"/>
    <w:rsid w:val="000209C0"/>
    <w:rsid w:val="00021498"/>
    <w:rsid w:val="00021740"/>
    <w:rsid w:val="000219E9"/>
    <w:rsid w:val="00021E69"/>
    <w:rsid w:val="0002226C"/>
    <w:rsid w:val="000223F5"/>
    <w:rsid w:val="000228D1"/>
    <w:rsid w:val="00023094"/>
    <w:rsid w:val="000234DC"/>
    <w:rsid w:val="00023674"/>
    <w:rsid w:val="00023903"/>
    <w:rsid w:val="00023B48"/>
    <w:rsid w:val="00023DBE"/>
    <w:rsid w:val="00023F1B"/>
    <w:rsid w:val="00024155"/>
    <w:rsid w:val="000242F2"/>
    <w:rsid w:val="00024496"/>
    <w:rsid w:val="000244B2"/>
    <w:rsid w:val="00024827"/>
    <w:rsid w:val="000248F9"/>
    <w:rsid w:val="00024A9E"/>
    <w:rsid w:val="0002516D"/>
    <w:rsid w:val="00025379"/>
    <w:rsid w:val="00025CC3"/>
    <w:rsid w:val="00025E2B"/>
    <w:rsid w:val="00025F47"/>
    <w:rsid w:val="0002644C"/>
    <w:rsid w:val="00026552"/>
    <w:rsid w:val="0002664E"/>
    <w:rsid w:val="00026734"/>
    <w:rsid w:val="000267E0"/>
    <w:rsid w:val="00026847"/>
    <w:rsid w:val="00026AB0"/>
    <w:rsid w:val="00026B0B"/>
    <w:rsid w:val="00026B63"/>
    <w:rsid w:val="00026D12"/>
    <w:rsid w:val="0002736F"/>
    <w:rsid w:val="00027DDB"/>
    <w:rsid w:val="00030977"/>
    <w:rsid w:val="00031192"/>
    <w:rsid w:val="00031499"/>
    <w:rsid w:val="000319AE"/>
    <w:rsid w:val="000319D3"/>
    <w:rsid w:val="00031A8B"/>
    <w:rsid w:val="0003229E"/>
    <w:rsid w:val="00032D88"/>
    <w:rsid w:val="00032E66"/>
    <w:rsid w:val="000333F8"/>
    <w:rsid w:val="00033788"/>
    <w:rsid w:val="00033C77"/>
    <w:rsid w:val="00033EB0"/>
    <w:rsid w:val="00034D92"/>
    <w:rsid w:val="000357D2"/>
    <w:rsid w:val="00035F6C"/>
    <w:rsid w:val="00036277"/>
    <w:rsid w:val="000365E1"/>
    <w:rsid w:val="000368D4"/>
    <w:rsid w:val="00036E31"/>
    <w:rsid w:val="00037203"/>
    <w:rsid w:val="0003731A"/>
    <w:rsid w:val="00037764"/>
    <w:rsid w:val="000411A1"/>
    <w:rsid w:val="000426D1"/>
    <w:rsid w:val="00042DE4"/>
    <w:rsid w:val="00043394"/>
    <w:rsid w:val="000438BC"/>
    <w:rsid w:val="000445D6"/>
    <w:rsid w:val="0004485A"/>
    <w:rsid w:val="00044E51"/>
    <w:rsid w:val="00044F5F"/>
    <w:rsid w:val="00045324"/>
    <w:rsid w:val="00045C27"/>
    <w:rsid w:val="00046178"/>
    <w:rsid w:val="000466CA"/>
    <w:rsid w:val="000469F4"/>
    <w:rsid w:val="0004724D"/>
    <w:rsid w:val="000506A8"/>
    <w:rsid w:val="00050E1D"/>
    <w:rsid w:val="00050FE4"/>
    <w:rsid w:val="000512DA"/>
    <w:rsid w:val="00051625"/>
    <w:rsid w:val="0005167E"/>
    <w:rsid w:val="00051F30"/>
    <w:rsid w:val="00051FC3"/>
    <w:rsid w:val="000521A9"/>
    <w:rsid w:val="00052B71"/>
    <w:rsid w:val="00052E84"/>
    <w:rsid w:val="0005428C"/>
    <w:rsid w:val="0005447B"/>
    <w:rsid w:val="00054A92"/>
    <w:rsid w:val="00054DD5"/>
    <w:rsid w:val="000556B2"/>
    <w:rsid w:val="000556B4"/>
    <w:rsid w:val="00055937"/>
    <w:rsid w:val="00055C1D"/>
    <w:rsid w:val="00055F71"/>
    <w:rsid w:val="000562E1"/>
    <w:rsid w:val="0005699B"/>
    <w:rsid w:val="000573E2"/>
    <w:rsid w:val="0005748A"/>
    <w:rsid w:val="000600F3"/>
    <w:rsid w:val="00060563"/>
    <w:rsid w:val="00060BDB"/>
    <w:rsid w:val="00060C7F"/>
    <w:rsid w:val="00061437"/>
    <w:rsid w:val="00061834"/>
    <w:rsid w:val="00061949"/>
    <w:rsid w:val="000621E3"/>
    <w:rsid w:val="0006346B"/>
    <w:rsid w:val="000634FE"/>
    <w:rsid w:val="00063510"/>
    <w:rsid w:val="00063C2C"/>
    <w:rsid w:val="00063DD4"/>
    <w:rsid w:val="000643C5"/>
    <w:rsid w:val="00064423"/>
    <w:rsid w:val="000644F3"/>
    <w:rsid w:val="000648D5"/>
    <w:rsid w:val="00064A0E"/>
    <w:rsid w:val="00065701"/>
    <w:rsid w:val="0006580C"/>
    <w:rsid w:val="00065EB3"/>
    <w:rsid w:val="000670AB"/>
    <w:rsid w:val="00070740"/>
    <w:rsid w:val="000708A8"/>
    <w:rsid w:val="00070A10"/>
    <w:rsid w:val="00070B88"/>
    <w:rsid w:val="00070E56"/>
    <w:rsid w:val="00071171"/>
    <w:rsid w:val="000713FD"/>
    <w:rsid w:val="0007159D"/>
    <w:rsid w:val="000719B9"/>
    <w:rsid w:val="00071B55"/>
    <w:rsid w:val="0007228D"/>
    <w:rsid w:val="00072B83"/>
    <w:rsid w:val="00072CA1"/>
    <w:rsid w:val="00072CA4"/>
    <w:rsid w:val="0007307D"/>
    <w:rsid w:val="00073A01"/>
    <w:rsid w:val="00073E2D"/>
    <w:rsid w:val="00074328"/>
    <w:rsid w:val="00074715"/>
    <w:rsid w:val="00074BEF"/>
    <w:rsid w:val="000753EF"/>
    <w:rsid w:val="00075751"/>
    <w:rsid w:val="00075CB8"/>
    <w:rsid w:val="000760FB"/>
    <w:rsid w:val="00076166"/>
    <w:rsid w:val="00076427"/>
    <w:rsid w:val="0007653A"/>
    <w:rsid w:val="000766EA"/>
    <w:rsid w:val="000769EB"/>
    <w:rsid w:val="00076A96"/>
    <w:rsid w:val="00076C8A"/>
    <w:rsid w:val="000773E1"/>
    <w:rsid w:val="000777D5"/>
    <w:rsid w:val="00077CD8"/>
    <w:rsid w:val="000801D8"/>
    <w:rsid w:val="000802CC"/>
    <w:rsid w:val="00080842"/>
    <w:rsid w:val="000825A4"/>
    <w:rsid w:val="00082704"/>
    <w:rsid w:val="00083EBE"/>
    <w:rsid w:val="00083F1D"/>
    <w:rsid w:val="000849CE"/>
    <w:rsid w:val="000851FF"/>
    <w:rsid w:val="00085588"/>
    <w:rsid w:val="00086325"/>
    <w:rsid w:val="00086881"/>
    <w:rsid w:val="00087050"/>
    <w:rsid w:val="0008788B"/>
    <w:rsid w:val="00087C80"/>
    <w:rsid w:val="000902A4"/>
    <w:rsid w:val="000907E7"/>
    <w:rsid w:val="00090A26"/>
    <w:rsid w:val="00091853"/>
    <w:rsid w:val="000918B6"/>
    <w:rsid w:val="00092696"/>
    <w:rsid w:val="00092E9C"/>
    <w:rsid w:val="00093021"/>
    <w:rsid w:val="0009306A"/>
    <w:rsid w:val="0009306D"/>
    <w:rsid w:val="0009332F"/>
    <w:rsid w:val="00093344"/>
    <w:rsid w:val="000934ED"/>
    <w:rsid w:val="000948BC"/>
    <w:rsid w:val="00094A69"/>
    <w:rsid w:val="00094F09"/>
    <w:rsid w:val="00095336"/>
    <w:rsid w:val="0009552E"/>
    <w:rsid w:val="000959A0"/>
    <w:rsid w:val="00095CE6"/>
    <w:rsid w:val="00095F9C"/>
    <w:rsid w:val="000961E6"/>
    <w:rsid w:val="00096B74"/>
    <w:rsid w:val="000973A7"/>
    <w:rsid w:val="00097AE3"/>
    <w:rsid w:val="00097F79"/>
    <w:rsid w:val="000A04BE"/>
    <w:rsid w:val="000A1454"/>
    <w:rsid w:val="000A17C5"/>
    <w:rsid w:val="000A1CB0"/>
    <w:rsid w:val="000A1ECD"/>
    <w:rsid w:val="000A2759"/>
    <w:rsid w:val="000A2E6A"/>
    <w:rsid w:val="000A3319"/>
    <w:rsid w:val="000A36D2"/>
    <w:rsid w:val="000A3712"/>
    <w:rsid w:val="000A38A0"/>
    <w:rsid w:val="000A3942"/>
    <w:rsid w:val="000A3F46"/>
    <w:rsid w:val="000A4093"/>
    <w:rsid w:val="000A4308"/>
    <w:rsid w:val="000A4481"/>
    <w:rsid w:val="000A484A"/>
    <w:rsid w:val="000A4D14"/>
    <w:rsid w:val="000A4F21"/>
    <w:rsid w:val="000A50EC"/>
    <w:rsid w:val="000A52AD"/>
    <w:rsid w:val="000A558B"/>
    <w:rsid w:val="000A661D"/>
    <w:rsid w:val="000A67BA"/>
    <w:rsid w:val="000A6B94"/>
    <w:rsid w:val="000A71EC"/>
    <w:rsid w:val="000A74F2"/>
    <w:rsid w:val="000A75DA"/>
    <w:rsid w:val="000A7A59"/>
    <w:rsid w:val="000B003F"/>
    <w:rsid w:val="000B00F9"/>
    <w:rsid w:val="000B0215"/>
    <w:rsid w:val="000B07F2"/>
    <w:rsid w:val="000B0A2E"/>
    <w:rsid w:val="000B113B"/>
    <w:rsid w:val="000B1216"/>
    <w:rsid w:val="000B154F"/>
    <w:rsid w:val="000B188F"/>
    <w:rsid w:val="000B29C5"/>
    <w:rsid w:val="000B2E97"/>
    <w:rsid w:val="000B35D0"/>
    <w:rsid w:val="000B375A"/>
    <w:rsid w:val="000B3D0C"/>
    <w:rsid w:val="000B3F11"/>
    <w:rsid w:val="000B412F"/>
    <w:rsid w:val="000B43CB"/>
    <w:rsid w:val="000B4BC0"/>
    <w:rsid w:val="000B4DA9"/>
    <w:rsid w:val="000B5246"/>
    <w:rsid w:val="000B575D"/>
    <w:rsid w:val="000B59D0"/>
    <w:rsid w:val="000B5F2E"/>
    <w:rsid w:val="000B63BF"/>
    <w:rsid w:val="000B6418"/>
    <w:rsid w:val="000B646D"/>
    <w:rsid w:val="000B69C5"/>
    <w:rsid w:val="000B7111"/>
    <w:rsid w:val="000B787E"/>
    <w:rsid w:val="000B7B54"/>
    <w:rsid w:val="000C03A6"/>
    <w:rsid w:val="000C1818"/>
    <w:rsid w:val="000C1E72"/>
    <w:rsid w:val="000C2475"/>
    <w:rsid w:val="000C25DE"/>
    <w:rsid w:val="000C2E98"/>
    <w:rsid w:val="000C2EF9"/>
    <w:rsid w:val="000C348B"/>
    <w:rsid w:val="000C3B89"/>
    <w:rsid w:val="000C40D3"/>
    <w:rsid w:val="000C41ED"/>
    <w:rsid w:val="000C4B46"/>
    <w:rsid w:val="000C4E27"/>
    <w:rsid w:val="000C53B1"/>
    <w:rsid w:val="000C5495"/>
    <w:rsid w:val="000C5571"/>
    <w:rsid w:val="000C603B"/>
    <w:rsid w:val="000C628C"/>
    <w:rsid w:val="000C6BDA"/>
    <w:rsid w:val="000C732E"/>
    <w:rsid w:val="000C7930"/>
    <w:rsid w:val="000C7A93"/>
    <w:rsid w:val="000C7DD9"/>
    <w:rsid w:val="000D039F"/>
    <w:rsid w:val="000D05E8"/>
    <w:rsid w:val="000D0964"/>
    <w:rsid w:val="000D10B3"/>
    <w:rsid w:val="000D12D6"/>
    <w:rsid w:val="000D1814"/>
    <w:rsid w:val="000D1B1A"/>
    <w:rsid w:val="000D2306"/>
    <w:rsid w:val="000D2B6F"/>
    <w:rsid w:val="000D2C54"/>
    <w:rsid w:val="000D2E65"/>
    <w:rsid w:val="000D31B0"/>
    <w:rsid w:val="000D43E1"/>
    <w:rsid w:val="000D4D0E"/>
    <w:rsid w:val="000D52D2"/>
    <w:rsid w:val="000D53F8"/>
    <w:rsid w:val="000D567E"/>
    <w:rsid w:val="000D5CB8"/>
    <w:rsid w:val="000D5E36"/>
    <w:rsid w:val="000D5EDB"/>
    <w:rsid w:val="000D6084"/>
    <w:rsid w:val="000D6208"/>
    <w:rsid w:val="000D6601"/>
    <w:rsid w:val="000D68E9"/>
    <w:rsid w:val="000D7203"/>
    <w:rsid w:val="000D7D26"/>
    <w:rsid w:val="000E0117"/>
    <w:rsid w:val="000E0541"/>
    <w:rsid w:val="000E08DC"/>
    <w:rsid w:val="000E09C7"/>
    <w:rsid w:val="000E0CB8"/>
    <w:rsid w:val="000E1564"/>
    <w:rsid w:val="000E208D"/>
    <w:rsid w:val="000E23D6"/>
    <w:rsid w:val="000E2485"/>
    <w:rsid w:val="000E263B"/>
    <w:rsid w:val="000E2853"/>
    <w:rsid w:val="000E2B67"/>
    <w:rsid w:val="000E2D91"/>
    <w:rsid w:val="000E2ECA"/>
    <w:rsid w:val="000E2F20"/>
    <w:rsid w:val="000E32E1"/>
    <w:rsid w:val="000E366E"/>
    <w:rsid w:val="000E3D8E"/>
    <w:rsid w:val="000E427A"/>
    <w:rsid w:val="000E42CD"/>
    <w:rsid w:val="000E4704"/>
    <w:rsid w:val="000E56ED"/>
    <w:rsid w:val="000E572C"/>
    <w:rsid w:val="000E5788"/>
    <w:rsid w:val="000E61CD"/>
    <w:rsid w:val="000E6449"/>
    <w:rsid w:val="000E64DA"/>
    <w:rsid w:val="000E6526"/>
    <w:rsid w:val="000E6AB2"/>
    <w:rsid w:val="000E72A7"/>
    <w:rsid w:val="000E7644"/>
    <w:rsid w:val="000E78D2"/>
    <w:rsid w:val="000F0193"/>
    <w:rsid w:val="000F0498"/>
    <w:rsid w:val="000F06BC"/>
    <w:rsid w:val="000F0820"/>
    <w:rsid w:val="000F0868"/>
    <w:rsid w:val="000F0DBD"/>
    <w:rsid w:val="000F0E0A"/>
    <w:rsid w:val="000F0E0F"/>
    <w:rsid w:val="000F168E"/>
    <w:rsid w:val="000F1F3B"/>
    <w:rsid w:val="000F1F62"/>
    <w:rsid w:val="000F2063"/>
    <w:rsid w:val="000F25B0"/>
    <w:rsid w:val="000F2836"/>
    <w:rsid w:val="000F296B"/>
    <w:rsid w:val="000F2D64"/>
    <w:rsid w:val="000F2F21"/>
    <w:rsid w:val="000F3112"/>
    <w:rsid w:val="000F32D2"/>
    <w:rsid w:val="000F3F2E"/>
    <w:rsid w:val="000F4BB6"/>
    <w:rsid w:val="000F4DDF"/>
    <w:rsid w:val="000F4E55"/>
    <w:rsid w:val="000F4FFC"/>
    <w:rsid w:val="000F52F4"/>
    <w:rsid w:val="000F543B"/>
    <w:rsid w:val="000F5BE4"/>
    <w:rsid w:val="000F5D67"/>
    <w:rsid w:val="000F6410"/>
    <w:rsid w:val="000F6D5C"/>
    <w:rsid w:val="000F7405"/>
    <w:rsid w:val="000F7D7F"/>
    <w:rsid w:val="000F7FFD"/>
    <w:rsid w:val="00100108"/>
    <w:rsid w:val="00101A16"/>
    <w:rsid w:val="00101B0C"/>
    <w:rsid w:val="001023BE"/>
    <w:rsid w:val="00102BD9"/>
    <w:rsid w:val="001034DA"/>
    <w:rsid w:val="00103B8A"/>
    <w:rsid w:val="00103C81"/>
    <w:rsid w:val="0010427A"/>
    <w:rsid w:val="00104443"/>
    <w:rsid w:val="00104ABF"/>
    <w:rsid w:val="00104E99"/>
    <w:rsid w:val="00104EF0"/>
    <w:rsid w:val="00104F89"/>
    <w:rsid w:val="00104FF0"/>
    <w:rsid w:val="001056B0"/>
    <w:rsid w:val="001058F8"/>
    <w:rsid w:val="00105B97"/>
    <w:rsid w:val="00105F21"/>
    <w:rsid w:val="00106BAB"/>
    <w:rsid w:val="00106D53"/>
    <w:rsid w:val="00107470"/>
    <w:rsid w:val="0010784B"/>
    <w:rsid w:val="00107DC3"/>
    <w:rsid w:val="001107DF"/>
    <w:rsid w:val="0011087F"/>
    <w:rsid w:val="00110BC0"/>
    <w:rsid w:val="0011161D"/>
    <w:rsid w:val="00111AE5"/>
    <w:rsid w:val="0011229F"/>
    <w:rsid w:val="001129FF"/>
    <w:rsid w:val="00112A6B"/>
    <w:rsid w:val="00112BA7"/>
    <w:rsid w:val="0011302D"/>
    <w:rsid w:val="0011321B"/>
    <w:rsid w:val="001133E1"/>
    <w:rsid w:val="00113537"/>
    <w:rsid w:val="001138BB"/>
    <w:rsid w:val="00113BA0"/>
    <w:rsid w:val="00113CC5"/>
    <w:rsid w:val="00113D6F"/>
    <w:rsid w:val="00114D82"/>
    <w:rsid w:val="00114EB4"/>
    <w:rsid w:val="001155EB"/>
    <w:rsid w:val="00115B6C"/>
    <w:rsid w:val="00115E19"/>
    <w:rsid w:val="001163E4"/>
    <w:rsid w:val="00117068"/>
    <w:rsid w:val="00117529"/>
    <w:rsid w:val="0011788B"/>
    <w:rsid w:val="0011798F"/>
    <w:rsid w:val="00117FE8"/>
    <w:rsid w:val="001212A7"/>
    <w:rsid w:val="00122446"/>
    <w:rsid w:val="00122A72"/>
    <w:rsid w:val="00122B27"/>
    <w:rsid w:val="00123438"/>
    <w:rsid w:val="0012392C"/>
    <w:rsid w:val="00123A3F"/>
    <w:rsid w:val="00123A7A"/>
    <w:rsid w:val="00123ABB"/>
    <w:rsid w:val="00123B70"/>
    <w:rsid w:val="00123C28"/>
    <w:rsid w:val="001250B1"/>
    <w:rsid w:val="00125140"/>
    <w:rsid w:val="00125670"/>
    <w:rsid w:val="0012593B"/>
    <w:rsid w:val="0012596B"/>
    <w:rsid w:val="00125BD0"/>
    <w:rsid w:val="00125D40"/>
    <w:rsid w:val="00125DE0"/>
    <w:rsid w:val="001261C2"/>
    <w:rsid w:val="001263FE"/>
    <w:rsid w:val="0012642E"/>
    <w:rsid w:val="00126761"/>
    <w:rsid w:val="0012689F"/>
    <w:rsid w:val="00126DAB"/>
    <w:rsid w:val="001274C3"/>
    <w:rsid w:val="00127719"/>
    <w:rsid w:val="00127E3E"/>
    <w:rsid w:val="001304E1"/>
    <w:rsid w:val="001305AB"/>
    <w:rsid w:val="00130B03"/>
    <w:rsid w:val="001319AF"/>
    <w:rsid w:val="00131C45"/>
    <w:rsid w:val="001322D8"/>
    <w:rsid w:val="00132A52"/>
    <w:rsid w:val="00132ACA"/>
    <w:rsid w:val="00132DF9"/>
    <w:rsid w:val="001333B4"/>
    <w:rsid w:val="0013363B"/>
    <w:rsid w:val="0013397E"/>
    <w:rsid w:val="00133B74"/>
    <w:rsid w:val="00133D4D"/>
    <w:rsid w:val="00133E0E"/>
    <w:rsid w:val="001342FE"/>
    <w:rsid w:val="00134BFC"/>
    <w:rsid w:val="0013537C"/>
    <w:rsid w:val="00135AFB"/>
    <w:rsid w:val="001360D6"/>
    <w:rsid w:val="001366B7"/>
    <w:rsid w:val="001370FC"/>
    <w:rsid w:val="00137B02"/>
    <w:rsid w:val="00137C8C"/>
    <w:rsid w:val="00137D90"/>
    <w:rsid w:val="001408C3"/>
    <w:rsid w:val="00140CBB"/>
    <w:rsid w:val="00140CE7"/>
    <w:rsid w:val="00141BC2"/>
    <w:rsid w:val="00141F1A"/>
    <w:rsid w:val="001429C7"/>
    <w:rsid w:val="00142D8C"/>
    <w:rsid w:val="00142EB5"/>
    <w:rsid w:val="00145027"/>
    <w:rsid w:val="001454E4"/>
    <w:rsid w:val="001456BA"/>
    <w:rsid w:val="0014594B"/>
    <w:rsid w:val="0014619B"/>
    <w:rsid w:val="0014665A"/>
    <w:rsid w:val="001467FB"/>
    <w:rsid w:val="00146A04"/>
    <w:rsid w:val="00146A61"/>
    <w:rsid w:val="0015014F"/>
    <w:rsid w:val="00150384"/>
    <w:rsid w:val="001504A4"/>
    <w:rsid w:val="00150542"/>
    <w:rsid w:val="00150E4A"/>
    <w:rsid w:val="001510FD"/>
    <w:rsid w:val="0015167D"/>
    <w:rsid w:val="00151B34"/>
    <w:rsid w:val="00151DB4"/>
    <w:rsid w:val="00152500"/>
    <w:rsid w:val="00152B66"/>
    <w:rsid w:val="00152F6B"/>
    <w:rsid w:val="0015316E"/>
    <w:rsid w:val="0015365C"/>
    <w:rsid w:val="00153AC3"/>
    <w:rsid w:val="00153B5E"/>
    <w:rsid w:val="00153E52"/>
    <w:rsid w:val="0015418D"/>
    <w:rsid w:val="00154FB1"/>
    <w:rsid w:val="0015515E"/>
    <w:rsid w:val="00155A29"/>
    <w:rsid w:val="00155A9B"/>
    <w:rsid w:val="00155C5D"/>
    <w:rsid w:val="001564C5"/>
    <w:rsid w:val="0015738F"/>
    <w:rsid w:val="001574C6"/>
    <w:rsid w:val="00157965"/>
    <w:rsid w:val="00157E9D"/>
    <w:rsid w:val="001616EC"/>
    <w:rsid w:val="00161B3A"/>
    <w:rsid w:val="00161EA6"/>
    <w:rsid w:val="00162E5A"/>
    <w:rsid w:val="0016339C"/>
    <w:rsid w:val="001635FE"/>
    <w:rsid w:val="001636ED"/>
    <w:rsid w:val="00164296"/>
    <w:rsid w:val="0016450F"/>
    <w:rsid w:val="00164568"/>
    <w:rsid w:val="00164728"/>
    <w:rsid w:val="00164BF0"/>
    <w:rsid w:val="00164F8C"/>
    <w:rsid w:val="00165091"/>
    <w:rsid w:val="00165349"/>
    <w:rsid w:val="0016542F"/>
    <w:rsid w:val="00165A21"/>
    <w:rsid w:val="00166018"/>
    <w:rsid w:val="00166669"/>
    <w:rsid w:val="00166A30"/>
    <w:rsid w:val="00166DF0"/>
    <w:rsid w:val="00167198"/>
    <w:rsid w:val="001672F0"/>
    <w:rsid w:val="0016764C"/>
    <w:rsid w:val="00167844"/>
    <w:rsid w:val="00170A53"/>
    <w:rsid w:val="00170D13"/>
    <w:rsid w:val="001714AE"/>
    <w:rsid w:val="0017209C"/>
    <w:rsid w:val="001720D0"/>
    <w:rsid w:val="001720E1"/>
    <w:rsid w:val="001723FD"/>
    <w:rsid w:val="001724D6"/>
    <w:rsid w:val="001725CC"/>
    <w:rsid w:val="00172B2E"/>
    <w:rsid w:val="00172DC7"/>
    <w:rsid w:val="00173DCC"/>
    <w:rsid w:val="0017418B"/>
    <w:rsid w:val="0017431A"/>
    <w:rsid w:val="001744EC"/>
    <w:rsid w:val="001747BC"/>
    <w:rsid w:val="0017502F"/>
    <w:rsid w:val="0017514C"/>
    <w:rsid w:val="00176740"/>
    <w:rsid w:val="00176E88"/>
    <w:rsid w:val="00177E24"/>
    <w:rsid w:val="00177E45"/>
    <w:rsid w:val="00180405"/>
    <w:rsid w:val="0018042B"/>
    <w:rsid w:val="001808AA"/>
    <w:rsid w:val="00180DEE"/>
    <w:rsid w:val="00180F98"/>
    <w:rsid w:val="00181532"/>
    <w:rsid w:val="00181685"/>
    <w:rsid w:val="001817C9"/>
    <w:rsid w:val="00181A45"/>
    <w:rsid w:val="00181AF7"/>
    <w:rsid w:val="00181D64"/>
    <w:rsid w:val="0018213C"/>
    <w:rsid w:val="00182373"/>
    <w:rsid w:val="001829D8"/>
    <w:rsid w:val="00182A77"/>
    <w:rsid w:val="00182B00"/>
    <w:rsid w:val="00182D35"/>
    <w:rsid w:val="001831ED"/>
    <w:rsid w:val="00184EE9"/>
    <w:rsid w:val="0018564F"/>
    <w:rsid w:val="001859C7"/>
    <w:rsid w:val="00185C84"/>
    <w:rsid w:val="00185DDB"/>
    <w:rsid w:val="0018640D"/>
    <w:rsid w:val="001866F7"/>
    <w:rsid w:val="00186784"/>
    <w:rsid w:val="0018689D"/>
    <w:rsid w:val="001869CD"/>
    <w:rsid w:val="00186ADB"/>
    <w:rsid w:val="00186AF8"/>
    <w:rsid w:val="00186C23"/>
    <w:rsid w:val="00187A32"/>
    <w:rsid w:val="00187A58"/>
    <w:rsid w:val="00187BBC"/>
    <w:rsid w:val="00187CAC"/>
    <w:rsid w:val="00187E97"/>
    <w:rsid w:val="0019025E"/>
    <w:rsid w:val="0019072E"/>
    <w:rsid w:val="001907E8"/>
    <w:rsid w:val="0019094D"/>
    <w:rsid w:val="00190BAB"/>
    <w:rsid w:val="00190E46"/>
    <w:rsid w:val="0019109A"/>
    <w:rsid w:val="001912AA"/>
    <w:rsid w:val="0019164B"/>
    <w:rsid w:val="00191B24"/>
    <w:rsid w:val="00191B48"/>
    <w:rsid w:val="00191C30"/>
    <w:rsid w:val="00191E03"/>
    <w:rsid w:val="001920CD"/>
    <w:rsid w:val="00192338"/>
    <w:rsid w:val="001939C6"/>
    <w:rsid w:val="00194502"/>
    <w:rsid w:val="00194601"/>
    <w:rsid w:val="00194672"/>
    <w:rsid w:val="00194CC8"/>
    <w:rsid w:val="00194D50"/>
    <w:rsid w:val="00194E84"/>
    <w:rsid w:val="001955B7"/>
    <w:rsid w:val="00195AB7"/>
    <w:rsid w:val="00195FBE"/>
    <w:rsid w:val="00196194"/>
    <w:rsid w:val="001966A3"/>
    <w:rsid w:val="0019777E"/>
    <w:rsid w:val="00197969"/>
    <w:rsid w:val="00197DED"/>
    <w:rsid w:val="001A0035"/>
    <w:rsid w:val="001A13B9"/>
    <w:rsid w:val="001A1940"/>
    <w:rsid w:val="001A1D5F"/>
    <w:rsid w:val="001A280C"/>
    <w:rsid w:val="001A291E"/>
    <w:rsid w:val="001A30A5"/>
    <w:rsid w:val="001A38DD"/>
    <w:rsid w:val="001A3DF2"/>
    <w:rsid w:val="001A427A"/>
    <w:rsid w:val="001A49E6"/>
    <w:rsid w:val="001A4AA7"/>
    <w:rsid w:val="001A4E20"/>
    <w:rsid w:val="001A51B6"/>
    <w:rsid w:val="001A51BA"/>
    <w:rsid w:val="001A5D7B"/>
    <w:rsid w:val="001A6196"/>
    <w:rsid w:val="001A6230"/>
    <w:rsid w:val="001A6C57"/>
    <w:rsid w:val="001A7019"/>
    <w:rsid w:val="001A7514"/>
    <w:rsid w:val="001B0306"/>
    <w:rsid w:val="001B059E"/>
    <w:rsid w:val="001B06D4"/>
    <w:rsid w:val="001B071B"/>
    <w:rsid w:val="001B0AE8"/>
    <w:rsid w:val="001B0E55"/>
    <w:rsid w:val="001B0EF5"/>
    <w:rsid w:val="001B0F39"/>
    <w:rsid w:val="001B11A2"/>
    <w:rsid w:val="001B1664"/>
    <w:rsid w:val="001B1EE6"/>
    <w:rsid w:val="001B1FC3"/>
    <w:rsid w:val="001B1FD7"/>
    <w:rsid w:val="001B2249"/>
    <w:rsid w:val="001B28D3"/>
    <w:rsid w:val="001B340C"/>
    <w:rsid w:val="001B3488"/>
    <w:rsid w:val="001B37C1"/>
    <w:rsid w:val="001B39B3"/>
    <w:rsid w:val="001B39B8"/>
    <w:rsid w:val="001B3D26"/>
    <w:rsid w:val="001B3E0B"/>
    <w:rsid w:val="001B4743"/>
    <w:rsid w:val="001B4981"/>
    <w:rsid w:val="001B5D0B"/>
    <w:rsid w:val="001B60BF"/>
    <w:rsid w:val="001B6470"/>
    <w:rsid w:val="001B6530"/>
    <w:rsid w:val="001B6E6D"/>
    <w:rsid w:val="001B73F1"/>
    <w:rsid w:val="001B74DF"/>
    <w:rsid w:val="001B7CC8"/>
    <w:rsid w:val="001C0087"/>
    <w:rsid w:val="001C020A"/>
    <w:rsid w:val="001C081B"/>
    <w:rsid w:val="001C155F"/>
    <w:rsid w:val="001C1667"/>
    <w:rsid w:val="001C16C5"/>
    <w:rsid w:val="001C2039"/>
    <w:rsid w:val="001C207D"/>
    <w:rsid w:val="001C2118"/>
    <w:rsid w:val="001C3252"/>
    <w:rsid w:val="001C39AA"/>
    <w:rsid w:val="001C3A23"/>
    <w:rsid w:val="001C3AE0"/>
    <w:rsid w:val="001C45B6"/>
    <w:rsid w:val="001C4945"/>
    <w:rsid w:val="001C5314"/>
    <w:rsid w:val="001C5A26"/>
    <w:rsid w:val="001C5DDF"/>
    <w:rsid w:val="001C602F"/>
    <w:rsid w:val="001C62EE"/>
    <w:rsid w:val="001C67AF"/>
    <w:rsid w:val="001C6A5B"/>
    <w:rsid w:val="001C6E19"/>
    <w:rsid w:val="001C72AE"/>
    <w:rsid w:val="001C7BC3"/>
    <w:rsid w:val="001D01F2"/>
    <w:rsid w:val="001D0402"/>
    <w:rsid w:val="001D0411"/>
    <w:rsid w:val="001D080F"/>
    <w:rsid w:val="001D1217"/>
    <w:rsid w:val="001D144F"/>
    <w:rsid w:val="001D152B"/>
    <w:rsid w:val="001D1F79"/>
    <w:rsid w:val="001D2107"/>
    <w:rsid w:val="001D22DC"/>
    <w:rsid w:val="001D23B0"/>
    <w:rsid w:val="001D381E"/>
    <w:rsid w:val="001D3AF6"/>
    <w:rsid w:val="001D3E4D"/>
    <w:rsid w:val="001D3F22"/>
    <w:rsid w:val="001D4803"/>
    <w:rsid w:val="001D498D"/>
    <w:rsid w:val="001D5714"/>
    <w:rsid w:val="001D5AD2"/>
    <w:rsid w:val="001D607B"/>
    <w:rsid w:val="001D60EA"/>
    <w:rsid w:val="001D6729"/>
    <w:rsid w:val="001D67EE"/>
    <w:rsid w:val="001D6909"/>
    <w:rsid w:val="001D79F0"/>
    <w:rsid w:val="001D7D60"/>
    <w:rsid w:val="001D7E24"/>
    <w:rsid w:val="001D7EA2"/>
    <w:rsid w:val="001E00FC"/>
    <w:rsid w:val="001E04B9"/>
    <w:rsid w:val="001E0672"/>
    <w:rsid w:val="001E0B96"/>
    <w:rsid w:val="001E1739"/>
    <w:rsid w:val="001E1B1B"/>
    <w:rsid w:val="001E1C21"/>
    <w:rsid w:val="001E2701"/>
    <w:rsid w:val="001E2F83"/>
    <w:rsid w:val="001E31D2"/>
    <w:rsid w:val="001E3211"/>
    <w:rsid w:val="001E3347"/>
    <w:rsid w:val="001E3429"/>
    <w:rsid w:val="001E3732"/>
    <w:rsid w:val="001E3C85"/>
    <w:rsid w:val="001E3EB6"/>
    <w:rsid w:val="001E482D"/>
    <w:rsid w:val="001E4BCB"/>
    <w:rsid w:val="001E5587"/>
    <w:rsid w:val="001E5AB2"/>
    <w:rsid w:val="001E5C07"/>
    <w:rsid w:val="001E6C67"/>
    <w:rsid w:val="001F06B1"/>
    <w:rsid w:val="001F0720"/>
    <w:rsid w:val="001F093E"/>
    <w:rsid w:val="001F1205"/>
    <w:rsid w:val="001F13BA"/>
    <w:rsid w:val="001F1451"/>
    <w:rsid w:val="001F1AC5"/>
    <w:rsid w:val="001F2BF5"/>
    <w:rsid w:val="001F2DCF"/>
    <w:rsid w:val="001F3544"/>
    <w:rsid w:val="001F35F1"/>
    <w:rsid w:val="001F394C"/>
    <w:rsid w:val="001F3A9E"/>
    <w:rsid w:val="001F407C"/>
    <w:rsid w:val="001F44A3"/>
    <w:rsid w:val="001F486D"/>
    <w:rsid w:val="001F4D50"/>
    <w:rsid w:val="001F508B"/>
    <w:rsid w:val="001F538E"/>
    <w:rsid w:val="001F593A"/>
    <w:rsid w:val="001F59DF"/>
    <w:rsid w:val="001F6013"/>
    <w:rsid w:val="001F60E8"/>
    <w:rsid w:val="001F7F5B"/>
    <w:rsid w:val="002000F2"/>
    <w:rsid w:val="00200A17"/>
    <w:rsid w:val="00200BCC"/>
    <w:rsid w:val="00200E6F"/>
    <w:rsid w:val="002010D6"/>
    <w:rsid w:val="0020152F"/>
    <w:rsid w:val="00201B11"/>
    <w:rsid w:val="00201BE0"/>
    <w:rsid w:val="00203721"/>
    <w:rsid w:val="00203736"/>
    <w:rsid w:val="002039B5"/>
    <w:rsid w:val="00203A8D"/>
    <w:rsid w:val="00203D5B"/>
    <w:rsid w:val="002046B1"/>
    <w:rsid w:val="002048D2"/>
    <w:rsid w:val="00204930"/>
    <w:rsid w:val="00204B11"/>
    <w:rsid w:val="00204C5E"/>
    <w:rsid w:val="00205106"/>
    <w:rsid w:val="00205736"/>
    <w:rsid w:val="002057E0"/>
    <w:rsid w:val="00205AA6"/>
    <w:rsid w:val="00205CF3"/>
    <w:rsid w:val="00205DE3"/>
    <w:rsid w:val="00205EF5"/>
    <w:rsid w:val="00205FED"/>
    <w:rsid w:val="002062EF"/>
    <w:rsid w:val="00206A6D"/>
    <w:rsid w:val="00206CF9"/>
    <w:rsid w:val="002074B9"/>
    <w:rsid w:val="0020783E"/>
    <w:rsid w:val="0020797E"/>
    <w:rsid w:val="00207CC8"/>
    <w:rsid w:val="0021058E"/>
    <w:rsid w:val="002110E3"/>
    <w:rsid w:val="00212265"/>
    <w:rsid w:val="0021247E"/>
    <w:rsid w:val="002131B5"/>
    <w:rsid w:val="00213671"/>
    <w:rsid w:val="00213918"/>
    <w:rsid w:val="00213E69"/>
    <w:rsid w:val="00214EEE"/>
    <w:rsid w:val="00215495"/>
    <w:rsid w:val="00216B99"/>
    <w:rsid w:val="002170B1"/>
    <w:rsid w:val="0021721A"/>
    <w:rsid w:val="002172AC"/>
    <w:rsid w:val="00217EFF"/>
    <w:rsid w:val="0022040B"/>
    <w:rsid w:val="00220750"/>
    <w:rsid w:val="002209A9"/>
    <w:rsid w:val="00220B6C"/>
    <w:rsid w:val="00220DBE"/>
    <w:rsid w:val="00221368"/>
    <w:rsid w:val="002214ED"/>
    <w:rsid w:val="00221714"/>
    <w:rsid w:val="002217FD"/>
    <w:rsid w:val="002218F2"/>
    <w:rsid w:val="00221C7F"/>
    <w:rsid w:val="0022208B"/>
    <w:rsid w:val="00222182"/>
    <w:rsid w:val="002221CD"/>
    <w:rsid w:val="002228B8"/>
    <w:rsid w:val="00222B24"/>
    <w:rsid w:val="00223240"/>
    <w:rsid w:val="0022368A"/>
    <w:rsid w:val="00223DDD"/>
    <w:rsid w:val="00224E01"/>
    <w:rsid w:val="00224EA5"/>
    <w:rsid w:val="00224ED1"/>
    <w:rsid w:val="002255F0"/>
    <w:rsid w:val="002259D9"/>
    <w:rsid w:val="00225E66"/>
    <w:rsid w:val="0022695F"/>
    <w:rsid w:val="00226FFE"/>
    <w:rsid w:val="00227365"/>
    <w:rsid w:val="002274F1"/>
    <w:rsid w:val="002277E1"/>
    <w:rsid w:val="00227FB3"/>
    <w:rsid w:val="00230521"/>
    <w:rsid w:val="00230CC1"/>
    <w:rsid w:val="00230F6E"/>
    <w:rsid w:val="00231070"/>
    <w:rsid w:val="002322A3"/>
    <w:rsid w:val="00232586"/>
    <w:rsid w:val="0023324E"/>
    <w:rsid w:val="002333BD"/>
    <w:rsid w:val="002337CD"/>
    <w:rsid w:val="0023385B"/>
    <w:rsid w:val="00233925"/>
    <w:rsid w:val="00233E40"/>
    <w:rsid w:val="002342F8"/>
    <w:rsid w:val="002346DB"/>
    <w:rsid w:val="00234B3D"/>
    <w:rsid w:val="00234FDE"/>
    <w:rsid w:val="002354BB"/>
    <w:rsid w:val="002357E0"/>
    <w:rsid w:val="00235E6B"/>
    <w:rsid w:val="00236800"/>
    <w:rsid w:val="00236882"/>
    <w:rsid w:val="00236BF4"/>
    <w:rsid w:val="00236C91"/>
    <w:rsid w:val="00236D79"/>
    <w:rsid w:val="00236D8A"/>
    <w:rsid w:val="00237063"/>
    <w:rsid w:val="0023712C"/>
    <w:rsid w:val="002374AE"/>
    <w:rsid w:val="002379E2"/>
    <w:rsid w:val="00240324"/>
    <w:rsid w:val="00240A8B"/>
    <w:rsid w:val="00240F2C"/>
    <w:rsid w:val="0024117A"/>
    <w:rsid w:val="002413C1"/>
    <w:rsid w:val="00241CEA"/>
    <w:rsid w:val="00241EEA"/>
    <w:rsid w:val="00243052"/>
    <w:rsid w:val="00243294"/>
    <w:rsid w:val="00243CBE"/>
    <w:rsid w:val="00243FD2"/>
    <w:rsid w:val="00244823"/>
    <w:rsid w:val="002453B7"/>
    <w:rsid w:val="002455DA"/>
    <w:rsid w:val="00245744"/>
    <w:rsid w:val="00245E2A"/>
    <w:rsid w:val="00246578"/>
    <w:rsid w:val="00247CC3"/>
    <w:rsid w:val="002500D5"/>
    <w:rsid w:val="0025041E"/>
    <w:rsid w:val="00250492"/>
    <w:rsid w:val="002506F7"/>
    <w:rsid w:val="00251436"/>
    <w:rsid w:val="002515F4"/>
    <w:rsid w:val="00251CCA"/>
    <w:rsid w:val="00251F24"/>
    <w:rsid w:val="0025209E"/>
    <w:rsid w:val="00253203"/>
    <w:rsid w:val="002538BA"/>
    <w:rsid w:val="00253C10"/>
    <w:rsid w:val="0025405E"/>
    <w:rsid w:val="00254696"/>
    <w:rsid w:val="00254781"/>
    <w:rsid w:val="002547FB"/>
    <w:rsid w:val="002549F0"/>
    <w:rsid w:val="00254E49"/>
    <w:rsid w:val="00255052"/>
    <w:rsid w:val="0025511A"/>
    <w:rsid w:val="002552D8"/>
    <w:rsid w:val="002553C8"/>
    <w:rsid w:val="00255CD6"/>
    <w:rsid w:val="00255D51"/>
    <w:rsid w:val="0025696D"/>
    <w:rsid w:val="002571A4"/>
    <w:rsid w:val="00257CC8"/>
    <w:rsid w:val="00260415"/>
    <w:rsid w:val="00260534"/>
    <w:rsid w:val="00260CE3"/>
    <w:rsid w:val="00260E89"/>
    <w:rsid w:val="00260EA9"/>
    <w:rsid w:val="00261990"/>
    <w:rsid w:val="00261A5D"/>
    <w:rsid w:val="00261A6C"/>
    <w:rsid w:val="00261AAE"/>
    <w:rsid w:val="00262163"/>
    <w:rsid w:val="002623CE"/>
    <w:rsid w:val="002624FB"/>
    <w:rsid w:val="0026274A"/>
    <w:rsid w:val="00262A16"/>
    <w:rsid w:val="002631C7"/>
    <w:rsid w:val="00263D14"/>
    <w:rsid w:val="00263E03"/>
    <w:rsid w:val="00264BEC"/>
    <w:rsid w:val="00265641"/>
    <w:rsid w:val="00265692"/>
    <w:rsid w:val="0026592F"/>
    <w:rsid w:val="00265E33"/>
    <w:rsid w:val="00265F77"/>
    <w:rsid w:val="00266B66"/>
    <w:rsid w:val="00266BEC"/>
    <w:rsid w:val="00266D01"/>
    <w:rsid w:val="0027058C"/>
    <w:rsid w:val="002710EA"/>
    <w:rsid w:val="00271351"/>
    <w:rsid w:val="00271887"/>
    <w:rsid w:val="00272010"/>
    <w:rsid w:val="0027300E"/>
    <w:rsid w:val="00273D49"/>
    <w:rsid w:val="00273E1D"/>
    <w:rsid w:val="00274389"/>
    <w:rsid w:val="00274EE4"/>
    <w:rsid w:val="00276405"/>
    <w:rsid w:val="00276D6D"/>
    <w:rsid w:val="00276F30"/>
    <w:rsid w:val="00277ABE"/>
    <w:rsid w:val="002802B7"/>
    <w:rsid w:val="00281D88"/>
    <w:rsid w:val="0028267F"/>
    <w:rsid w:val="002827CE"/>
    <w:rsid w:val="002828C2"/>
    <w:rsid w:val="00282E6F"/>
    <w:rsid w:val="0028430B"/>
    <w:rsid w:val="0028453F"/>
    <w:rsid w:val="002849C0"/>
    <w:rsid w:val="00284ADC"/>
    <w:rsid w:val="00286A0B"/>
    <w:rsid w:val="00286DAB"/>
    <w:rsid w:val="00287701"/>
    <w:rsid w:val="00287E54"/>
    <w:rsid w:val="00287F03"/>
    <w:rsid w:val="00290605"/>
    <w:rsid w:val="00291207"/>
    <w:rsid w:val="002913DB"/>
    <w:rsid w:val="0029164E"/>
    <w:rsid w:val="00291AC6"/>
    <w:rsid w:val="00292553"/>
    <w:rsid w:val="00293180"/>
    <w:rsid w:val="00293C56"/>
    <w:rsid w:val="0029455D"/>
    <w:rsid w:val="00294C1D"/>
    <w:rsid w:val="00294F7F"/>
    <w:rsid w:val="00295974"/>
    <w:rsid w:val="00295DFB"/>
    <w:rsid w:val="0029611A"/>
    <w:rsid w:val="00296A7E"/>
    <w:rsid w:val="0029722D"/>
    <w:rsid w:val="002A0317"/>
    <w:rsid w:val="002A05F8"/>
    <w:rsid w:val="002A0A9F"/>
    <w:rsid w:val="002A0D3C"/>
    <w:rsid w:val="002A14A9"/>
    <w:rsid w:val="002A1A81"/>
    <w:rsid w:val="002A20E7"/>
    <w:rsid w:val="002A220F"/>
    <w:rsid w:val="002A2415"/>
    <w:rsid w:val="002A2911"/>
    <w:rsid w:val="002A31D5"/>
    <w:rsid w:val="002A3E17"/>
    <w:rsid w:val="002A400E"/>
    <w:rsid w:val="002A456F"/>
    <w:rsid w:val="002A459C"/>
    <w:rsid w:val="002A4981"/>
    <w:rsid w:val="002A4B42"/>
    <w:rsid w:val="002A4D95"/>
    <w:rsid w:val="002A569F"/>
    <w:rsid w:val="002A639C"/>
    <w:rsid w:val="002A65E5"/>
    <w:rsid w:val="002A6B3A"/>
    <w:rsid w:val="002A6C62"/>
    <w:rsid w:val="002A7AF0"/>
    <w:rsid w:val="002B03AB"/>
    <w:rsid w:val="002B131A"/>
    <w:rsid w:val="002B1D89"/>
    <w:rsid w:val="002B1F78"/>
    <w:rsid w:val="002B1FA9"/>
    <w:rsid w:val="002B217F"/>
    <w:rsid w:val="002B3339"/>
    <w:rsid w:val="002B35B5"/>
    <w:rsid w:val="002B39DC"/>
    <w:rsid w:val="002B3FAD"/>
    <w:rsid w:val="002B3FF1"/>
    <w:rsid w:val="002B40A2"/>
    <w:rsid w:val="002B423C"/>
    <w:rsid w:val="002B4368"/>
    <w:rsid w:val="002B4E64"/>
    <w:rsid w:val="002B5417"/>
    <w:rsid w:val="002B577E"/>
    <w:rsid w:val="002B6380"/>
    <w:rsid w:val="002B670F"/>
    <w:rsid w:val="002B6744"/>
    <w:rsid w:val="002B695A"/>
    <w:rsid w:val="002B767F"/>
    <w:rsid w:val="002B7AEB"/>
    <w:rsid w:val="002B7E16"/>
    <w:rsid w:val="002C0160"/>
    <w:rsid w:val="002C0860"/>
    <w:rsid w:val="002C08C3"/>
    <w:rsid w:val="002C1156"/>
    <w:rsid w:val="002C12B6"/>
    <w:rsid w:val="002C12E5"/>
    <w:rsid w:val="002C1375"/>
    <w:rsid w:val="002C1F82"/>
    <w:rsid w:val="002C24E7"/>
    <w:rsid w:val="002C2585"/>
    <w:rsid w:val="002C2A42"/>
    <w:rsid w:val="002C2B72"/>
    <w:rsid w:val="002C2D82"/>
    <w:rsid w:val="002C2EE6"/>
    <w:rsid w:val="002C3C7D"/>
    <w:rsid w:val="002C411F"/>
    <w:rsid w:val="002C41F9"/>
    <w:rsid w:val="002C4533"/>
    <w:rsid w:val="002C4542"/>
    <w:rsid w:val="002C481B"/>
    <w:rsid w:val="002C4846"/>
    <w:rsid w:val="002C5135"/>
    <w:rsid w:val="002C551B"/>
    <w:rsid w:val="002C5536"/>
    <w:rsid w:val="002C5670"/>
    <w:rsid w:val="002C5B78"/>
    <w:rsid w:val="002C6BB3"/>
    <w:rsid w:val="002C7468"/>
    <w:rsid w:val="002C749E"/>
    <w:rsid w:val="002D0357"/>
    <w:rsid w:val="002D0652"/>
    <w:rsid w:val="002D0680"/>
    <w:rsid w:val="002D1044"/>
    <w:rsid w:val="002D199D"/>
    <w:rsid w:val="002D2099"/>
    <w:rsid w:val="002D2DB5"/>
    <w:rsid w:val="002D2FE0"/>
    <w:rsid w:val="002D3124"/>
    <w:rsid w:val="002D3285"/>
    <w:rsid w:val="002D32E8"/>
    <w:rsid w:val="002D35EE"/>
    <w:rsid w:val="002D37BE"/>
    <w:rsid w:val="002D38A5"/>
    <w:rsid w:val="002D394A"/>
    <w:rsid w:val="002D3CEE"/>
    <w:rsid w:val="002D3DE9"/>
    <w:rsid w:val="002D3E51"/>
    <w:rsid w:val="002D4075"/>
    <w:rsid w:val="002D40C0"/>
    <w:rsid w:val="002D41CF"/>
    <w:rsid w:val="002D4C01"/>
    <w:rsid w:val="002D4D34"/>
    <w:rsid w:val="002D51EA"/>
    <w:rsid w:val="002D525F"/>
    <w:rsid w:val="002D5348"/>
    <w:rsid w:val="002D5C43"/>
    <w:rsid w:val="002D5D87"/>
    <w:rsid w:val="002D66F4"/>
    <w:rsid w:val="002D672A"/>
    <w:rsid w:val="002D6AC7"/>
    <w:rsid w:val="002D7432"/>
    <w:rsid w:val="002D7CEC"/>
    <w:rsid w:val="002E0CC0"/>
    <w:rsid w:val="002E0EB3"/>
    <w:rsid w:val="002E14CD"/>
    <w:rsid w:val="002E14D1"/>
    <w:rsid w:val="002E27C5"/>
    <w:rsid w:val="002E2C07"/>
    <w:rsid w:val="002E2F32"/>
    <w:rsid w:val="002E2F7D"/>
    <w:rsid w:val="002E37C0"/>
    <w:rsid w:val="002E3B3C"/>
    <w:rsid w:val="002E4218"/>
    <w:rsid w:val="002E46CA"/>
    <w:rsid w:val="002E51C2"/>
    <w:rsid w:val="002E581A"/>
    <w:rsid w:val="002E58BF"/>
    <w:rsid w:val="002E6161"/>
    <w:rsid w:val="002E6616"/>
    <w:rsid w:val="002E6BC4"/>
    <w:rsid w:val="002E771E"/>
    <w:rsid w:val="002E7847"/>
    <w:rsid w:val="002E7A34"/>
    <w:rsid w:val="002F0654"/>
    <w:rsid w:val="002F0703"/>
    <w:rsid w:val="002F0A27"/>
    <w:rsid w:val="002F0CAA"/>
    <w:rsid w:val="002F1BE0"/>
    <w:rsid w:val="002F1E27"/>
    <w:rsid w:val="002F228A"/>
    <w:rsid w:val="002F2B58"/>
    <w:rsid w:val="002F2B8C"/>
    <w:rsid w:val="002F2D5A"/>
    <w:rsid w:val="002F2E70"/>
    <w:rsid w:val="002F2F0F"/>
    <w:rsid w:val="002F32E9"/>
    <w:rsid w:val="002F3A58"/>
    <w:rsid w:val="002F49A2"/>
    <w:rsid w:val="002F503F"/>
    <w:rsid w:val="002F53D8"/>
    <w:rsid w:val="002F5A2C"/>
    <w:rsid w:val="002F6206"/>
    <w:rsid w:val="002F6316"/>
    <w:rsid w:val="002F6485"/>
    <w:rsid w:val="002F670A"/>
    <w:rsid w:val="002F6E7B"/>
    <w:rsid w:val="002F7325"/>
    <w:rsid w:val="002F7912"/>
    <w:rsid w:val="003003CD"/>
    <w:rsid w:val="00300AD4"/>
    <w:rsid w:val="00300EEC"/>
    <w:rsid w:val="0030105C"/>
    <w:rsid w:val="00301156"/>
    <w:rsid w:val="0030139A"/>
    <w:rsid w:val="00301631"/>
    <w:rsid w:val="003021C0"/>
    <w:rsid w:val="003029E3"/>
    <w:rsid w:val="0030320F"/>
    <w:rsid w:val="0030390E"/>
    <w:rsid w:val="00303DEC"/>
    <w:rsid w:val="00303F1A"/>
    <w:rsid w:val="00304515"/>
    <w:rsid w:val="003046F5"/>
    <w:rsid w:val="00304BB9"/>
    <w:rsid w:val="00305DAA"/>
    <w:rsid w:val="00305F76"/>
    <w:rsid w:val="003061A6"/>
    <w:rsid w:val="00306BB6"/>
    <w:rsid w:val="00306D84"/>
    <w:rsid w:val="00306EA5"/>
    <w:rsid w:val="00306F80"/>
    <w:rsid w:val="003076DB"/>
    <w:rsid w:val="0031006B"/>
    <w:rsid w:val="00310233"/>
    <w:rsid w:val="00310369"/>
    <w:rsid w:val="00310DCA"/>
    <w:rsid w:val="00311279"/>
    <w:rsid w:val="003112F4"/>
    <w:rsid w:val="0031130C"/>
    <w:rsid w:val="00311785"/>
    <w:rsid w:val="00311915"/>
    <w:rsid w:val="003120EE"/>
    <w:rsid w:val="00312252"/>
    <w:rsid w:val="003122FA"/>
    <w:rsid w:val="00312F4C"/>
    <w:rsid w:val="00313091"/>
    <w:rsid w:val="0031396A"/>
    <w:rsid w:val="00313C20"/>
    <w:rsid w:val="00313DEA"/>
    <w:rsid w:val="0031423D"/>
    <w:rsid w:val="003147DC"/>
    <w:rsid w:val="00314FB2"/>
    <w:rsid w:val="00315143"/>
    <w:rsid w:val="00315291"/>
    <w:rsid w:val="003159CA"/>
    <w:rsid w:val="00315CE8"/>
    <w:rsid w:val="003160B5"/>
    <w:rsid w:val="00316115"/>
    <w:rsid w:val="00316523"/>
    <w:rsid w:val="00316770"/>
    <w:rsid w:val="0031679E"/>
    <w:rsid w:val="003169B8"/>
    <w:rsid w:val="00317427"/>
    <w:rsid w:val="0031796B"/>
    <w:rsid w:val="00317D3A"/>
    <w:rsid w:val="00317F96"/>
    <w:rsid w:val="003204E6"/>
    <w:rsid w:val="00320EB4"/>
    <w:rsid w:val="00320FB9"/>
    <w:rsid w:val="0032155C"/>
    <w:rsid w:val="00321F98"/>
    <w:rsid w:val="00322F81"/>
    <w:rsid w:val="003230D7"/>
    <w:rsid w:val="003236CD"/>
    <w:rsid w:val="0032375D"/>
    <w:rsid w:val="0032380E"/>
    <w:rsid w:val="00323D7D"/>
    <w:rsid w:val="003256AC"/>
    <w:rsid w:val="00325F7C"/>
    <w:rsid w:val="003272BF"/>
    <w:rsid w:val="003276FA"/>
    <w:rsid w:val="00327766"/>
    <w:rsid w:val="00327863"/>
    <w:rsid w:val="00327A59"/>
    <w:rsid w:val="00327D0B"/>
    <w:rsid w:val="003305EB"/>
    <w:rsid w:val="00330D6C"/>
    <w:rsid w:val="00331713"/>
    <w:rsid w:val="00331C9E"/>
    <w:rsid w:val="00331FDB"/>
    <w:rsid w:val="00332427"/>
    <w:rsid w:val="003325C5"/>
    <w:rsid w:val="003328C0"/>
    <w:rsid w:val="003331FD"/>
    <w:rsid w:val="003339B4"/>
    <w:rsid w:val="00333AE6"/>
    <w:rsid w:val="00333ECD"/>
    <w:rsid w:val="00334313"/>
    <w:rsid w:val="00334CE7"/>
    <w:rsid w:val="00334D94"/>
    <w:rsid w:val="0033572E"/>
    <w:rsid w:val="00336703"/>
    <w:rsid w:val="00336BCC"/>
    <w:rsid w:val="00336DCF"/>
    <w:rsid w:val="003372A4"/>
    <w:rsid w:val="00337CD5"/>
    <w:rsid w:val="00337DA6"/>
    <w:rsid w:val="00337DC6"/>
    <w:rsid w:val="00340547"/>
    <w:rsid w:val="0034083B"/>
    <w:rsid w:val="00340D4D"/>
    <w:rsid w:val="003410B8"/>
    <w:rsid w:val="00341F41"/>
    <w:rsid w:val="003426A8"/>
    <w:rsid w:val="003427AC"/>
    <w:rsid w:val="003427B1"/>
    <w:rsid w:val="00342829"/>
    <w:rsid w:val="00342F83"/>
    <w:rsid w:val="00343734"/>
    <w:rsid w:val="00343811"/>
    <w:rsid w:val="00344242"/>
    <w:rsid w:val="00344C67"/>
    <w:rsid w:val="00344F84"/>
    <w:rsid w:val="00345654"/>
    <w:rsid w:val="00345835"/>
    <w:rsid w:val="003458EC"/>
    <w:rsid w:val="00346394"/>
    <w:rsid w:val="003466C0"/>
    <w:rsid w:val="00346B2E"/>
    <w:rsid w:val="00346FB8"/>
    <w:rsid w:val="0034761B"/>
    <w:rsid w:val="00347678"/>
    <w:rsid w:val="00347B0F"/>
    <w:rsid w:val="00347BE3"/>
    <w:rsid w:val="00350094"/>
    <w:rsid w:val="003501EF"/>
    <w:rsid w:val="0035025B"/>
    <w:rsid w:val="003504C0"/>
    <w:rsid w:val="00350628"/>
    <w:rsid w:val="00350EBB"/>
    <w:rsid w:val="00351450"/>
    <w:rsid w:val="00351622"/>
    <w:rsid w:val="003516A8"/>
    <w:rsid w:val="003530EB"/>
    <w:rsid w:val="0035362E"/>
    <w:rsid w:val="00353AFB"/>
    <w:rsid w:val="00353B88"/>
    <w:rsid w:val="00353CF5"/>
    <w:rsid w:val="00353DCD"/>
    <w:rsid w:val="0035423B"/>
    <w:rsid w:val="0035427C"/>
    <w:rsid w:val="0035432E"/>
    <w:rsid w:val="0035439A"/>
    <w:rsid w:val="00354422"/>
    <w:rsid w:val="003550FA"/>
    <w:rsid w:val="003555E7"/>
    <w:rsid w:val="00355ACF"/>
    <w:rsid w:val="003562AB"/>
    <w:rsid w:val="00356753"/>
    <w:rsid w:val="00357663"/>
    <w:rsid w:val="00357866"/>
    <w:rsid w:val="00357A7E"/>
    <w:rsid w:val="0036032A"/>
    <w:rsid w:val="0036041F"/>
    <w:rsid w:val="00360507"/>
    <w:rsid w:val="00360532"/>
    <w:rsid w:val="003605A2"/>
    <w:rsid w:val="0036098F"/>
    <w:rsid w:val="00360DDE"/>
    <w:rsid w:val="00361B31"/>
    <w:rsid w:val="00361BDE"/>
    <w:rsid w:val="00361F67"/>
    <w:rsid w:val="003625A0"/>
    <w:rsid w:val="003625D2"/>
    <w:rsid w:val="00362A86"/>
    <w:rsid w:val="00362CF7"/>
    <w:rsid w:val="0036332B"/>
    <w:rsid w:val="00363391"/>
    <w:rsid w:val="00363AC2"/>
    <w:rsid w:val="003641A7"/>
    <w:rsid w:val="00365451"/>
    <w:rsid w:val="003656CA"/>
    <w:rsid w:val="00365AEA"/>
    <w:rsid w:val="00366046"/>
    <w:rsid w:val="00366155"/>
    <w:rsid w:val="003668F9"/>
    <w:rsid w:val="00367164"/>
    <w:rsid w:val="00367961"/>
    <w:rsid w:val="0037041B"/>
    <w:rsid w:val="00370420"/>
    <w:rsid w:val="00370867"/>
    <w:rsid w:val="00370EC4"/>
    <w:rsid w:val="003710FE"/>
    <w:rsid w:val="00371461"/>
    <w:rsid w:val="00371490"/>
    <w:rsid w:val="00371DF6"/>
    <w:rsid w:val="00371E42"/>
    <w:rsid w:val="003722A7"/>
    <w:rsid w:val="003723FA"/>
    <w:rsid w:val="00372B95"/>
    <w:rsid w:val="0037303C"/>
    <w:rsid w:val="0037355B"/>
    <w:rsid w:val="003740CF"/>
    <w:rsid w:val="0037439F"/>
    <w:rsid w:val="00374A1C"/>
    <w:rsid w:val="00374D5F"/>
    <w:rsid w:val="00374F10"/>
    <w:rsid w:val="003751DF"/>
    <w:rsid w:val="00375523"/>
    <w:rsid w:val="00375CC9"/>
    <w:rsid w:val="0037752A"/>
    <w:rsid w:val="0037795B"/>
    <w:rsid w:val="00377D41"/>
    <w:rsid w:val="00380361"/>
    <w:rsid w:val="00380A53"/>
    <w:rsid w:val="00380F3D"/>
    <w:rsid w:val="00381679"/>
    <w:rsid w:val="003818F5"/>
    <w:rsid w:val="003819EE"/>
    <w:rsid w:val="00382589"/>
    <w:rsid w:val="00382A4B"/>
    <w:rsid w:val="00382ED5"/>
    <w:rsid w:val="00383B81"/>
    <w:rsid w:val="00385445"/>
    <w:rsid w:val="00386BA4"/>
    <w:rsid w:val="00386BC6"/>
    <w:rsid w:val="00387650"/>
    <w:rsid w:val="00387DAE"/>
    <w:rsid w:val="00387E80"/>
    <w:rsid w:val="003900A5"/>
    <w:rsid w:val="0039013D"/>
    <w:rsid w:val="0039028E"/>
    <w:rsid w:val="003904D8"/>
    <w:rsid w:val="00390531"/>
    <w:rsid w:val="00390675"/>
    <w:rsid w:val="00390A81"/>
    <w:rsid w:val="0039155B"/>
    <w:rsid w:val="003917C3"/>
    <w:rsid w:val="0039199E"/>
    <w:rsid w:val="00391B11"/>
    <w:rsid w:val="0039239B"/>
    <w:rsid w:val="0039278F"/>
    <w:rsid w:val="003928C3"/>
    <w:rsid w:val="00392D3C"/>
    <w:rsid w:val="0039348C"/>
    <w:rsid w:val="00393747"/>
    <w:rsid w:val="003938F1"/>
    <w:rsid w:val="00393A6A"/>
    <w:rsid w:val="0039406F"/>
    <w:rsid w:val="003959CE"/>
    <w:rsid w:val="00395A19"/>
    <w:rsid w:val="00396602"/>
    <w:rsid w:val="00396815"/>
    <w:rsid w:val="00396A8B"/>
    <w:rsid w:val="0039704C"/>
    <w:rsid w:val="00397251"/>
    <w:rsid w:val="003973DE"/>
    <w:rsid w:val="003974B0"/>
    <w:rsid w:val="003978DD"/>
    <w:rsid w:val="003A03A2"/>
    <w:rsid w:val="003A0DF6"/>
    <w:rsid w:val="003A0E24"/>
    <w:rsid w:val="003A116B"/>
    <w:rsid w:val="003A1190"/>
    <w:rsid w:val="003A124B"/>
    <w:rsid w:val="003A1D0C"/>
    <w:rsid w:val="003A254C"/>
    <w:rsid w:val="003A296E"/>
    <w:rsid w:val="003A2B9E"/>
    <w:rsid w:val="003A316B"/>
    <w:rsid w:val="003A32DB"/>
    <w:rsid w:val="003A39DE"/>
    <w:rsid w:val="003A427E"/>
    <w:rsid w:val="003A49B1"/>
    <w:rsid w:val="003A4E4C"/>
    <w:rsid w:val="003A57AA"/>
    <w:rsid w:val="003A5C85"/>
    <w:rsid w:val="003A5DAF"/>
    <w:rsid w:val="003A6145"/>
    <w:rsid w:val="003A63B2"/>
    <w:rsid w:val="003A7F79"/>
    <w:rsid w:val="003B00B1"/>
    <w:rsid w:val="003B05CD"/>
    <w:rsid w:val="003B07E7"/>
    <w:rsid w:val="003B0CD5"/>
    <w:rsid w:val="003B0D9F"/>
    <w:rsid w:val="003B0F1C"/>
    <w:rsid w:val="003B10A3"/>
    <w:rsid w:val="003B1622"/>
    <w:rsid w:val="003B1923"/>
    <w:rsid w:val="003B19C8"/>
    <w:rsid w:val="003B2294"/>
    <w:rsid w:val="003B2BB0"/>
    <w:rsid w:val="003B2F39"/>
    <w:rsid w:val="003B358C"/>
    <w:rsid w:val="003B35B0"/>
    <w:rsid w:val="003B371F"/>
    <w:rsid w:val="003B3D73"/>
    <w:rsid w:val="003B3FC1"/>
    <w:rsid w:val="003B4776"/>
    <w:rsid w:val="003B47FF"/>
    <w:rsid w:val="003B4A5B"/>
    <w:rsid w:val="003B4A84"/>
    <w:rsid w:val="003B5391"/>
    <w:rsid w:val="003B53CF"/>
    <w:rsid w:val="003B541E"/>
    <w:rsid w:val="003B5CE6"/>
    <w:rsid w:val="003B5D60"/>
    <w:rsid w:val="003B5EB2"/>
    <w:rsid w:val="003B6466"/>
    <w:rsid w:val="003B6A8B"/>
    <w:rsid w:val="003B6D9C"/>
    <w:rsid w:val="003B763B"/>
    <w:rsid w:val="003B7727"/>
    <w:rsid w:val="003B78D0"/>
    <w:rsid w:val="003B794C"/>
    <w:rsid w:val="003C001A"/>
    <w:rsid w:val="003C02C1"/>
    <w:rsid w:val="003C08F5"/>
    <w:rsid w:val="003C0FFF"/>
    <w:rsid w:val="003C1145"/>
    <w:rsid w:val="003C1289"/>
    <w:rsid w:val="003C15FF"/>
    <w:rsid w:val="003C1623"/>
    <w:rsid w:val="003C16CF"/>
    <w:rsid w:val="003C16E0"/>
    <w:rsid w:val="003C1AEC"/>
    <w:rsid w:val="003C1DF2"/>
    <w:rsid w:val="003C2086"/>
    <w:rsid w:val="003C2984"/>
    <w:rsid w:val="003C3257"/>
    <w:rsid w:val="003C3900"/>
    <w:rsid w:val="003C392D"/>
    <w:rsid w:val="003C3CA7"/>
    <w:rsid w:val="003C424C"/>
    <w:rsid w:val="003C43DA"/>
    <w:rsid w:val="003C45CF"/>
    <w:rsid w:val="003C4C3C"/>
    <w:rsid w:val="003C53F8"/>
    <w:rsid w:val="003C65CA"/>
    <w:rsid w:val="003C6837"/>
    <w:rsid w:val="003C700D"/>
    <w:rsid w:val="003C7202"/>
    <w:rsid w:val="003C7233"/>
    <w:rsid w:val="003C72C7"/>
    <w:rsid w:val="003C754A"/>
    <w:rsid w:val="003C76DD"/>
    <w:rsid w:val="003D0256"/>
    <w:rsid w:val="003D06E5"/>
    <w:rsid w:val="003D122B"/>
    <w:rsid w:val="003D12D7"/>
    <w:rsid w:val="003D15E7"/>
    <w:rsid w:val="003D1AA6"/>
    <w:rsid w:val="003D25FD"/>
    <w:rsid w:val="003D2C9B"/>
    <w:rsid w:val="003D2F1A"/>
    <w:rsid w:val="003D300F"/>
    <w:rsid w:val="003D35B9"/>
    <w:rsid w:val="003D414F"/>
    <w:rsid w:val="003D468C"/>
    <w:rsid w:val="003D4C25"/>
    <w:rsid w:val="003D4C83"/>
    <w:rsid w:val="003D4EF1"/>
    <w:rsid w:val="003D514D"/>
    <w:rsid w:val="003D55D7"/>
    <w:rsid w:val="003D6310"/>
    <w:rsid w:val="003D654C"/>
    <w:rsid w:val="003D662F"/>
    <w:rsid w:val="003D6CA3"/>
    <w:rsid w:val="003D6F3C"/>
    <w:rsid w:val="003D6FF6"/>
    <w:rsid w:val="003D70C5"/>
    <w:rsid w:val="003D7508"/>
    <w:rsid w:val="003D7B15"/>
    <w:rsid w:val="003D7C4A"/>
    <w:rsid w:val="003D7FAA"/>
    <w:rsid w:val="003E0853"/>
    <w:rsid w:val="003E08AD"/>
    <w:rsid w:val="003E0C27"/>
    <w:rsid w:val="003E0DB2"/>
    <w:rsid w:val="003E144F"/>
    <w:rsid w:val="003E17B4"/>
    <w:rsid w:val="003E1C66"/>
    <w:rsid w:val="003E1E82"/>
    <w:rsid w:val="003E20B6"/>
    <w:rsid w:val="003E20E5"/>
    <w:rsid w:val="003E212F"/>
    <w:rsid w:val="003E2458"/>
    <w:rsid w:val="003E298C"/>
    <w:rsid w:val="003E2E63"/>
    <w:rsid w:val="003E32D6"/>
    <w:rsid w:val="003E3AEA"/>
    <w:rsid w:val="003E3EF1"/>
    <w:rsid w:val="003E4219"/>
    <w:rsid w:val="003E46A0"/>
    <w:rsid w:val="003E4A40"/>
    <w:rsid w:val="003E4CB2"/>
    <w:rsid w:val="003E51BD"/>
    <w:rsid w:val="003E5456"/>
    <w:rsid w:val="003E5509"/>
    <w:rsid w:val="003E5729"/>
    <w:rsid w:val="003E5BD1"/>
    <w:rsid w:val="003E5C92"/>
    <w:rsid w:val="003E6263"/>
    <w:rsid w:val="003E6F0B"/>
    <w:rsid w:val="003E7497"/>
    <w:rsid w:val="003E78F8"/>
    <w:rsid w:val="003F070A"/>
    <w:rsid w:val="003F0998"/>
    <w:rsid w:val="003F1001"/>
    <w:rsid w:val="003F1033"/>
    <w:rsid w:val="003F196E"/>
    <w:rsid w:val="003F2C74"/>
    <w:rsid w:val="003F2D09"/>
    <w:rsid w:val="003F2F3D"/>
    <w:rsid w:val="003F3272"/>
    <w:rsid w:val="003F3737"/>
    <w:rsid w:val="003F3802"/>
    <w:rsid w:val="003F3CBC"/>
    <w:rsid w:val="003F3E21"/>
    <w:rsid w:val="003F4EA2"/>
    <w:rsid w:val="003F4EF1"/>
    <w:rsid w:val="003F575B"/>
    <w:rsid w:val="003F5B44"/>
    <w:rsid w:val="003F636D"/>
    <w:rsid w:val="003F64C8"/>
    <w:rsid w:val="003F67C5"/>
    <w:rsid w:val="003F68B9"/>
    <w:rsid w:val="003F68D4"/>
    <w:rsid w:val="003F6C2C"/>
    <w:rsid w:val="003F7096"/>
    <w:rsid w:val="003F7A90"/>
    <w:rsid w:val="003F7FCA"/>
    <w:rsid w:val="00400034"/>
    <w:rsid w:val="004004D8"/>
    <w:rsid w:val="00400D40"/>
    <w:rsid w:val="00401232"/>
    <w:rsid w:val="00401599"/>
    <w:rsid w:val="004015A9"/>
    <w:rsid w:val="004017C6"/>
    <w:rsid w:val="00401892"/>
    <w:rsid w:val="00401E9A"/>
    <w:rsid w:val="00401F4B"/>
    <w:rsid w:val="004027C0"/>
    <w:rsid w:val="0040291D"/>
    <w:rsid w:val="00402C93"/>
    <w:rsid w:val="00402FAB"/>
    <w:rsid w:val="00403168"/>
    <w:rsid w:val="004038D9"/>
    <w:rsid w:val="0040392A"/>
    <w:rsid w:val="00403A67"/>
    <w:rsid w:val="00403BC5"/>
    <w:rsid w:val="0040402C"/>
    <w:rsid w:val="00404476"/>
    <w:rsid w:val="00405144"/>
    <w:rsid w:val="00405514"/>
    <w:rsid w:val="00405579"/>
    <w:rsid w:val="004055EA"/>
    <w:rsid w:val="00405783"/>
    <w:rsid w:val="00405898"/>
    <w:rsid w:val="00405E6D"/>
    <w:rsid w:val="00405EF8"/>
    <w:rsid w:val="0040637C"/>
    <w:rsid w:val="004069B8"/>
    <w:rsid w:val="00406CCB"/>
    <w:rsid w:val="004074D5"/>
    <w:rsid w:val="0041002B"/>
    <w:rsid w:val="00410820"/>
    <w:rsid w:val="00410893"/>
    <w:rsid w:val="0041152E"/>
    <w:rsid w:val="004117A9"/>
    <w:rsid w:val="0041185E"/>
    <w:rsid w:val="00412897"/>
    <w:rsid w:val="00412B3B"/>
    <w:rsid w:val="00414046"/>
    <w:rsid w:val="0041477C"/>
    <w:rsid w:val="00414807"/>
    <w:rsid w:val="00414C19"/>
    <w:rsid w:val="00414F7E"/>
    <w:rsid w:val="004151BF"/>
    <w:rsid w:val="004152A3"/>
    <w:rsid w:val="0041536B"/>
    <w:rsid w:val="00415692"/>
    <w:rsid w:val="00415862"/>
    <w:rsid w:val="0041598D"/>
    <w:rsid w:val="00415B4C"/>
    <w:rsid w:val="0041633A"/>
    <w:rsid w:val="00417137"/>
    <w:rsid w:val="0041747A"/>
    <w:rsid w:val="004176AF"/>
    <w:rsid w:val="00420A5C"/>
    <w:rsid w:val="00420AB2"/>
    <w:rsid w:val="00420DA8"/>
    <w:rsid w:val="00421352"/>
    <w:rsid w:val="0042146D"/>
    <w:rsid w:val="00421E44"/>
    <w:rsid w:val="0042291B"/>
    <w:rsid w:val="00422F0C"/>
    <w:rsid w:val="004234F4"/>
    <w:rsid w:val="00423B29"/>
    <w:rsid w:val="0042411D"/>
    <w:rsid w:val="0042412C"/>
    <w:rsid w:val="0042419B"/>
    <w:rsid w:val="00424A20"/>
    <w:rsid w:val="00424EE8"/>
    <w:rsid w:val="004270D8"/>
    <w:rsid w:val="004274D0"/>
    <w:rsid w:val="004277B8"/>
    <w:rsid w:val="00427E63"/>
    <w:rsid w:val="004303E0"/>
    <w:rsid w:val="004305F4"/>
    <w:rsid w:val="00430E61"/>
    <w:rsid w:val="0043105A"/>
    <w:rsid w:val="00431994"/>
    <w:rsid w:val="00431BC7"/>
    <w:rsid w:val="00431E6B"/>
    <w:rsid w:val="00431E78"/>
    <w:rsid w:val="004321F1"/>
    <w:rsid w:val="004327E6"/>
    <w:rsid w:val="00432B6C"/>
    <w:rsid w:val="00433462"/>
    <w:rsid w:val="00433C9B"/>
    <w:rsid w:val="00433DBD"/>
    <w:rsid w:val="00433F2A"/>
    <w:rsid w:val="0043442D"/>
    <w:rsid w:val="00434B96"/>
    <w:rsid w:val="004350B8"/>
    <w:rsid w:val="0043512C"/>
    <w:rsid w:val="00435265"/>
    <w:rsid w:val="004352E2"/>
    <w:rsid w:val="0043563D"/>
    <w:rsid w:val="00435F86"/>
    <w:rsid w:val="00436073"/>
    <w:rsid w:val="00436B07"/>
    <w:rsid w:val="00437339"/>
    <w:rsid w:val="00437A65"/>
    <w:rsid w:val="004409F9"/>
    <w:rsid w:val="00440CA9"/>
    <w:rsid w:val="00441516"/>
    <w:rsid w:val="004415CA"/>
    <w:rsid w:val="00441671"/>
    <w:rsid w:val="00441A22"/>
    <w:rsid w:val="004421AB"/>
    <w:rsid w:val="004422D2"/>
    <w:rsid w:val="004425F5"/>
    <w:rsid w:val="00442607"/>
    <w:rsid w:val="00442790"/>
    <w:rsid w:val="00442A0A"/>
    <w:rsid w:val="00442BB6"/>
    <w:rsid w:val="0044366D"/>
    <w:rsid w:val="004436A2"/>
    <w:rsid w:val="004439F0"/>
    <w:rsid w:val="0044448F"/>
    <w:rsid w:val="00444B8C"/>
    <w:rsid w:val="00444BF5"/>
    <w:rsid w:val="00444D64"/>
    <w:rsid w:val="00444ED2"/>
    <w:rsid w:val="00444F8B"/>
    <w:rsid w:val="0044553B"/>
    <w:rsid w:val="00445771"/>
    <w:rsid w:val="00445F3C"/>
    <w:rsid w:val="004467B1"/>
    <w:rsid w:val="00447696"/>
    <w:rsid w:val="00447756"/>
    <w:rsid w:val="00450F7C"/>
    <w:rsid w:val="00451492"/>
    <w:rsid w:val="00452302"/>
    <w:rsid w:val="00452B7D"/>
    <w:rsid w:val="00452FFA"/>
    <w:rsid w:val="0045358A"/>
    <w:rsid w:val="0045361A"/>
    <w:rsid w:val="0045417A"/>
    <w:rsid w:val="004544CA"/>
    <w:rsid w:val="00454A32"/>
    <w:rsid w:val="00455B8A"/>
    <w:rsid w:val="00455E02"/>
    <w:rsid w:val="0045610B"/>
    <w:rsid w:val="00456427"/>
    <w:rsid w:val="00456A14"/>
    <w:rsid w:val="004579EE"/>
    <w:rsid w:val="00457AC1"/>
    <w:rsid w:val="00457E0C"/>
    <w:rsid w:val="00457F8F"/>
    <w:rsid w:val="00460299"/>
    <w:rsid w:val="004604C9"/>
    <w:rsid w:val="00460DB3"/>
    <w:rsid w:val="004617D9"/>
    <w:rsid w:val="00461833"/>
    <w:rsid w:val="004621F4"/>
    <w:rsid w:val="004626EA"/>
    <w:rsid w:val="00464034"/>
    <w:rsid w:val="004642B6"/>
    <w:rsid w:val="00464558"/>
    <w:rsid w:val="00464849"/>
    <w:rsid w:val="00464D1F"/>
    <w:rsid w:val="004653B2"/>
    <w:rsid w:val="004658AE"/>
    <w:rsid w:val="00465DEA"/>
    <w:rsid w:val="00465DF7"/>
    <w:rsid w:val="004666F1"/>
    <w:rsid w:val="004667D9"/>
    <w:rsid w:val="004668CA"/>
    <w:rsid w:val="00466F66"/>
    <w:rsid w:val="004672C4"/>
    <w:rsid w:val="004678CF"/>
    <w:rsid w:val="00467EE2"/>
    <w:rsid w:val="00467F06"/>
    <w:rsid w:val="00470201"/>
    <w:rsid w:val="00471463"/>
    <w:rsid w:val="00471659"/>
    <w:rsid w:val="004716DF"/>
    <w:rsid w:val="00472428"/>
    <w:rsid w:val="00472AD7"/>
    <w:rsid w:val="004730A2"/>
    <w:rsid w:val="00473864"/>
    <w:rsid w:val="00473F92"/>
    <w:rsid w:val="0047464A"/>
    <w:rsid w:val="00474786"/>
    <w:rsid w:val="00474A88"/>
    <w:rsid w:val="004750BC"/>
    <w:rsid w:val="00475231"/>
    <w:rsid w:val="00475C07"/>
    <w:rsid w:val="00475EEA"/>
    <w:rsid w:val="00476446"/>
    <w:rsid w:val="00477211"/>
    <w:rsid w:val="00477865"/>
    <w:rsid w:val="00477A22"/>
    <w:rsid w:val="00480115"/>
    <w:rsid w:val="00480489"/>
    <w:rsid w:val="0048087E"/>
    <w:rsid w:val="00480886"/>
    <w:rsid w:val="00481128"/>
    <w:rsid w:val="00481CC8"/>
    <w:rsid w:val="00482009"/>
    <w:rsid w:val="004820E3"/>
    <w:rsid w:val="00482356"/>
    <w:rsid w:val="0048241E"/>
    <w:rsid w:val="0048263B"/>
    <w:rsid w:val="004829E9"/>
    <w:rsid w:val="00483A45"/>
    <w:rsid w:val="00483C80"/>
    <w:rsid w:val="00483D4F"/>
    <w:rsid w:val="00484042"/>
    <w:rsid w:val="004841FA"/>
    <w:rsid w:val="00484DFA"/>
    <w:rsid w:val="00485193"/>
    <w:rsid w:val="0048541B"/>
    <w:rsid w:val="0048543C"/>
    <w:rsid w:val="00485727"/>
    <w:rsid w:val="00485A0B"/>
    <w:rsid w:val="00485ECB"/>
    <w:rsid w:val="00486D2E"/>
    <w:rsid w:val="00486E29"/>
    <w:rsid w:val="00487136"/>
    <w:rsid w:val="004903BD"/>
    <w:rsid w:val="00490F9C"/>
    <w:rsid w:val="00491A53"/>
    <w:rsid w:val="00491C74"/>
    <w:rsid w:val="00492268"/>
    <w:rsid w:val="00492302"/>
    <w:rsid w:val="004927E3"/>
    <w:rsid w:val="004929C2"/>
    <w:rsid w:val="0049314A"/>
    <w:rsid w:val="0049348E"/>
    <w:rsid w:val="004937DC"/>
    <w:rsid w:val="00493B18"/>
    <w:rsid w:val="00493CD8"/>
    <w:rsid w:val="004940E4"/>
    <w:rsid w:val="0049470E"/>
    <w:rsid w:val="00494A7F"/>
    <w:rsid w:val="00495C62"/>
    <w:rsid w:val="00495F6D"/>
    <w:rsid w:val="00496208"/>
    <w:rsid w:val="004962CA"/>
    <w:rsid w:val="004964E0"/>
    <w:rsid w:val="00496AF0"/>
    <w:rsid w:val="00496D4B"/>
    <w:rsid w:val="004A036B"/>
    <w:rsid w:val="004A0565"/>
    <w:rsid w:val="004A0912"/>
    <w:rsid w:val="004A14BB"/>
    <w:rsid w:val="004A16B2"/>
    <w:rsid w:val="004A19F3"/>
    <w:rsid w:val="004A1B81"/>
    <w:rsid w:val="004A2AB5"/>
    <w:rsid w:val="004A3571"/>
    <w:rsid w:val="004A3813"/>
    <w:rsid w:val="004A3AC0"/>
    <w:rsid w:val="004A444B"/>
    <w:rsid w:val="004A4813"/>
    <w:rsid w:val="004A4AA3"/>
    <w:rsid w:val="004A51EC"/>
    <w:rsid w:val="004A5CBF"/>
    <w:rsid w:val="004A5E8B"/>
    <w:rsid w:val="004A5F5C"/>
    <w:rsid w:val="004A68D7"/>
    <w:rsid w:val="004A6EF7"/>
    <w:rsid w:val="004A7123"/>
    <w:rsid w:val="004A75B9"/>
    <w:rsid w:val="004A7A18"/>
    <w:rsid w:val="004A7DC6"/>
    <w:rsid w:val="004A7F1A"/>
    <w:rsid w:val="004B08DA"/>
    <w:rsid w:val="004B0E37"/>
    <w:rsid w:val="004B10E9"/>
    <w:rsid w:val="004B12C5"/>
    <w:rsid w:val="004B1E36"/>
    <w:rsid w:val="004B2050"/>
    <w:rsid w:val="004B2258"/>
    <w:rsid w:val="004B27C5"/>
    <w:rsid w:val="004B2C73"/>
    <w:rsid w:val="004B2F4B"/>
    <w:rsid w:val="004B37D8"/>
    <w:rsid w:val="004B3E8E"/>
    <w:rsid w:val="004B3F50"/>
    <w:rsid w:val="004B4332"/>
    <w:rsid w:val="004B464C"/>
    <w:rsid w:val="004B5AEC"/>
    <w:rsid w:val="004B5D15"/>
    <w:rsid w:val="004B6619"/>
    <w:rsid w:val="004B6C12"/>
    <w:rsid w:val="004B71EC"/>
    <w:rsid w:val="004B721C"/>
    <w:rsid w:val="004B7542"/>
    <w:rsid w:val="004B763D"/>
    <w:rsid w:val="004B7AB8"/>
    <w:rsid w:val="004B7E9D"/>
    <w:rsid w:val="004B7FAF"/>
    <w:rsid w:val="004C050B"/>
    <w:rsid w:val="004C0527"/>
    <w:rsid w:val="004C0531"/>
    <w:rsid w:val="004C075B"/>
    <w:rsid w:val="004C0C76"/>
    <w:rsid w:val="004C0D6E"/>
    <w:rsid w:val="004C0E86"/>
    <w:rsid w:val="004C1954"/>
    <w:rsid w:val="004C1A33"/>
    <w:rsid w:val="004C2352"/>
    <w:rsid w:val="004C2FC0"/>
    <w:rsid w:val="004C3215"/>
    <w:rsid w:val="004C3600"/>
    <w:rsid w:val="004C38D6"/>
    <w:rsid w:val="004C428C"/>
    <w:rsid w:val="004C4312"/>
    <w:rsid w:val="004C4AB4"/>
    <w:rsid w:val="004C4CE4"/>
    <w:rsid w:val="004C4F46"/>
    <w:rsid w:val="004C4F66"/>
    <w:rsid w:val="004C5083"/>
    <w:rsid w:val="004C60B3"/>
    <w:rsid w:val="004C613E"/>
    <w:rsid w:val="004C614B"/>
    <w:rsid w:val="004C646B"/>
    <w:rsid w:val="004C7124"/>
    <w:rsid w:val="004C7371"/>
    <w:rsid w:val="004D04F1"/>
    <w:rsid w:val="004D0A9C"/>
    <w:rsid w:val="004D1D64"/>
    <w:rsid w:val="004D216A"/>
    <w:rsid w:val="004D23A5"/>
    <w:rsid w:val="004D23D6"/>
    <w:rsid w:val="004D2CD8"/>
    <w:rsid w:val="004D2E74"/>
    <w:rsid w:val="004D34DA"/>
    <w:rsid w:val="004D3C04"/>
    <w:rsid w:val="004D42BA"/>
    <w:rsid w:val="004D43DA"/>
    <w:rsid w:val="004D4789"/>
    <w:rsid w:val="004D4ED7"/>
    <w:rsid w:val="004D51A8"/>
    <w:rsid w:val="004D5393"/>
    <w:rsid w:val="004D5A1B"/>
    <w:rsid w:val="004D5BCC"/>
    <w:rsid w:val="004D6266"/>
    <w:rsid w:val="004D63C8"/>
    <w:rsid w:val="004D6787"/>
    <w:rsid w:val="004D7245"/>
    <w:rsid w:val="004D7576"/>
    <w:rsid w:val="004D75BD"/>
    <w:rsid w:val="004E016C"/>
    <w:rsid w:val="004E0235"/>
    <w:rsid w:val="004E04AC"/>
    <w:rsid w:val="004E0C41"/>
    <w:rsid w:val="004E0C57"/>
    <w:rsid w:val="004E0DD7"/>
    <w:rsid w:val="004E0EA3"/>
    <w:rsid w:val="004E117C"/>
    <w:rsid w:val="004E1AC1"/>
    <w:rsid w:val="004E2A7C"/>
    <w:rsid w:val="004E2B74"/>
    <w:rsid w:val="004E2C15"/>
    <w:rsid w:val="004E442B"/>
    <w:rsid w:val="004E481C"/>
    <w:rsid w:val="004E49AD"/>
    <w:rsid w:val="004E4B91"/>
    <w:rsid w:val="004E517F"/>
    <w:rsid w:val="004E54A3"/>
    <w:rsid w:val="004E5C55"/>
    <w:rsid w:val="004E5FE1"/>
    <w:rsid w:val="004E607C"/>
    <w:rsid w:val="004E648C"/>
    <w:rsid w:val="004E668C"/>
    <w:rsid w:val="004E67AE"/>
    <w:rsid w:val="004E67FB"/>
    <w:rsid w:val="004E6A1F"/>
    <w:rsid w:val="004E6B19"/>
    <w:rsid w:val="004E753F"/>
    <w:rsid w:val="004F0055"/>
    <w:rsid w:val="004F010C"/>
    <w:rsid w:val="004F055E"/>
    <w:rsid w:val="004F06C6"/>
    <w:rsid w:val="004F0FE9"/>
    <w:rsid w:val="004F1225"/>
    <w:rsid w:val="004F1698"/>
    <w:rsid w:val="004F1C90"/>
    <w:rsid w:val="004F2217"/>
    <w:rsid w:val="004F2A0A"/>
    <w:rsid w:val="004F2E8E"/>
    <w:rsid w:val="004F3A1C"/>
    <w:rsid w:val="004F4193"/>
    <w:rsid w:val="004F422F"/>
    <w:rsid w:val="004F4405"/>
    <w:rsid w:val="004F4492"/>
    <w:rsid w:val="004F4792"/>
    <w:rsid w:val="004F4908"/>
    <w:rsid w:val="004F5072"/>
    <w:rsid w:val="004F5281"/>
    <w:rsid w:val="004F544D"/>
    <w:rsid w:val="004F59C0"/>
    <w:rsid w:val="004F6550"/>
    <w:rsid w:val="004F69AA"/>
    <w:rsid w:val="004F6A65"/>
    <w:rsid w:val="004F6EE8"/>
    <w:rsid w:val="004F7101"/>
    <w:rsid w:val="00500041"/>
    <w:rsid w:val="00500A2A"/>
    <w:rsid w:val="00500F48"/>
    <w:rsid w:val="00501905"/>
    <w:rsid w:val="00501C25"/>
    <w:rsid w:val="005021D0"/>
    <w:rsid w:val="00502525"/>
    <w:rsid w:val="00502875"/>
    <w:rsid w:val="00502E3B"/>
    <w:rsid w:val="005032E0"/>
    <w:rsid w:val="00503381"/>
    <w:rsid w:val="00503438"/>
    <w:rsid w:val="005036E7"/>
    <w:rsid w:val="00503E38"/>
    <w:rsid w:val="0050439E"/>
    <w:rsid w:val="00504483"/>
    <w:rsid w:val="00504C8D"/>
    <w:rsid w:val="00504DC9"/>
    <w:rsid w:val="00504E77"/>
    <w:rsid w:val="005051E9"/>
    <w:rsid w:val="005056E1"/>
    <w:rsid w:val="00505754"/>
    <w:rsid w:val="00505988"/>
    <w:rsid w:val="00505A6D"/>
    <w:rsid w:val="00505CD8"/>
    <w:rsid w:val="00506EF7"/>
    <w:rsid w:val="00507AD7"/>
    <w:rsid w:val="00510486"/>
    <w:rsid w:val="00510A65"/>
    <w:rsid w:val="00510ED3"/>
    <w:rsid w:val="00510FF0"/>
    <w:rsid w:val="005110EC"/>
    <w:rsid w:val="00511499"/>
    <w:rsid w:val="00511B06"/>
    <w:rsid w:val="00511D51"/>
    <w:rsid w:val="005120B2"/>
    <w:rsid w:val="00512CE3"/>
    <w:rsid w:val="00513317"/>
    <w:rsid w:val="00513684"/>
    <w:rsid w:val="0051411C"/>
    <w:rsid w:val="0051416E"/>
    <w:rsid w:val="00514BC5"/>
    <w:rsid w:val="00514D52"/>
    <w:rsid w:val="00514E66"/>
    <w:rsid w:val="00514EAA"/>
    <w:rsid w:val="00515085"/>
    <w:rsid w:val="00515798"/>
    <w:rsid w:val="0051580F"/>
    <w:rsid w:val="005159E3"/>
    <w:rsid w:val="00515A00"/>
    <w:rsid w:val="00515A41"/>
    <w:rsid w:val="00515ECC"/>
    <w:rsid w:val="00516665"/>
    <w:rsid w:val="00516AAC"/>
    <w:rsid w:val="00516B9B"/>
    <w:rsid w:val="00516C28"/>
    <w:rsid w:val="00517194"/>
    <w:rsid w:val="005176BF"/>
    <w:rsid w:val="00517E22"/>
    <w:rsid w:val="005202A5"/>
    <w:rsid w:val="005202FA"/>
    <w:rsid w:val="00521546"/>
    <w:rsid w:val="00521D3D"/>
    <w:rsid w:val="005220D4"/>
    <w:rsid w:val="00522258"/>
    <w:rsid w:val="00523330"/>
    <w:rsid w:val="0052363E"/>
    <w:rsid w:val="00523C4D"/>
    <w:rsid w:val="00524257"/>
    <w:rsid w:val="0052589D"/>
    <w:rsid w:val="00525CC8"/>
    <w:rsid w:val="00526399"/>
    <w:rsid w:val="00526950"/>
    <w:rsid w:val="00526DCE"/>
    <w:rsid w:val="005275A5"/>
    <w:rsid w:val="005306CC"/>
    <w:rsid w:val="005309B9"/>
    <w:rsid w:val="00530FB7"/>
    <w:rsid w:val="005311B1"/>
    <w:rsid w:val="00531C3D"/>
    <w:rsid w:val="00532713"/>
    <w:rsid w:val="00532963"/>
    <w:rsid w:val="00532D66"/>
    <w:rsid w:val="00533615"/>
    <w:rsid w:val="0053465A"/>
    <w:rsid w:val="00534866"/>
    <w:rsid w:val="00534F3A"/>
    <w:rsid w:val="00535011"/>
    <w:rsid w:val="005359E6"/>
    <w:rsid w:val="00535A37"/>
    <w:rsid w:val="00535B06"/>
    <w:rsid w:val="00535C17"/>
    <w:rsid w:val="00536920"/>
    <w:rsid w:val="00536AB3"/>
    <w:rsid w:val="005379C4"/>
    <w:rsid w:val="00537ABD"/>
    <w:rsid w:val="0054001D"/>
    <w:rsid w:val="00540051"/>
    <w:rsid w:val="00540092"/>
    <w:rsid w:val="00541B37"/>
    <w:rsid w:val="00542313"/>
    <w:rsid w:val="00543747"/>
    <w:rsid w:val="00543D50"/>
    <w:rsid w:val="00543E3E"/>
    <w:rsid w:val="005446A2"/>
    <w:rsid w:val="005446DC"/>
    <w:rsid w:val="005450D6"/>
    <w:rsid w:val="00545A6E"/>
    <w:rsid w:val="00546427"/>
    <w:rsid w:val="005469E7"/>
    <w:rsid w:val="00546B74"/>
    <w:rsid w:val="005472B7"/>
    <w:rsid w:val="00547884"/>
    <w:rsid w:val="00550B78"/>
    <w:rsid w:val="00550BA8"/>
    <w:rsid w:val="00550F11"/>
    <w:rsid w:val="00551515"/>
    <w:rsid w:val="00552309"/>
    <w:rsid w:val="005523D9"/>
    <w:rsid w:val="005525AF"/>
    <w:rsid w:val="005525CC"/>
    <w:rsid w:val="005527DB"/>
    <w:rsid w:val="00552D66"/>
    <w:rsid w:val="00552EDB"/>
    <w:rsid w:val="00552FA6"/>
    <w:rsid w:val="005533B2"/>
    <w:rsid w:val="005536B8"/>
    <w:rsid w:val="00554594"/>
    <w:rsid w:val="00554696"/>
    <w:rsid w:val="0055480E"/>
    <w:rsid w:val="005552F9"/>
    <w:rsid w:val="005553BB"/>
    <w:rsid w:val="00555519"/>
    <w:rsid w:val="005557F7"/>
    <w:rsid w:val="00556BAA"/>
    <w:rsid w:val="00556BE8"/>
    <w:rsid w:val="0055736D"/>
    <w:rsid w:val="005576EE"/>
    <w:rsid w:val="005578EA"/>
    <w:rsid w:val="00557A14"/>
    <w:rsid w:val="00557EE8"/>
    <w:rsid w:val="00560995"/>
    <w:rsid w:val="00560BC7"/>
    <w:rsid w:val="005612C4"/>
    <w:rsid w:val="005613F8"/>
    <w:rsid w:val="0056157F"/>
    <w:rsid w:val="00561777"/>
    <w:rsid w:val="0056236A"/>
    <w:rsid w:val="00562B3A"/>
    <w:rsid w:val="00562D64"/>
    <w:rsid w:val="00563C02"/>
    <w:rsid w:val="00563FCF"/>
    <w:rsid w:val="005642BE"/>
    <w:rsid w:val="0056434A"/>
    <w:rsid w:val="005647B4"/>
    <w:rsid w:val="00564D8A"/>
    <w:rsid w:val="00565312"/>
    <w:rsid w:val="00565AA6"/>
    <w:rsid w:val="00565CC0"/>
    <w:rsid w:val="005664ED"/>
    <w:rsid w:val="00566D95"/>
    <w:rsid w:val="00566E6C"/>
    <w:rsid w:val="00567271"/>
    <w:rsid w:val="0056765D"/>
    <w:rsid w:val="00567920"/>
    <w:rsid w:val="0057008B"/>
    <w:rsid w:val="00570F1A"/>
    <w:rsid w:val="00571CCB"/>
    <w:rsid w:val="00571D9D"/>
    <w:rsid w:val="00572909"/>
    <w:rsid w:val="00572C65"/>
    <w:rsid w:val="005730E4"/>
    <w:rsid w:val="00573803"/>
    <w:rsid w:val="00573997"/>
    <w:rsid w:val="00573D47"/>
    <w:rsid w:val="00573DBB"/>
    <w:rsid w:val="00573FEE"/>
    <w:rsid w:val="00574040"/>
    <w:rsid w:val="00574B87"/>
    <w:rsid w:val="00574BF2"/>
    <w:rsid w:val="005750FF"/>
    <w:rsid w:val="0057593A"/>
    <w:rsid w:val="00575AE4"/>
    <w:rsid w:val="00575F2B"/>
    <w:rsid w:val="0057616D"/>
    <w:rsid w:val="00576B76"/>
    <w:rsid w:val="00577428"/>
    <w:rsid w:val="00577DBF"/>
    <w:rsid w:val="00577E86"/>
    <w:rsid w:val="00577F4A"/>
    <w:rsid w:val="00580390"/>
    <w:rsid w:val="0058096E"/>
    <w:rsid w:val="005809A4"/>
    <w:rsid w:val="00580B46"/>
    <w:rsid w:val="00580C44"/>
    <w:rsid w:val="005818CA"/>
    <w:rsid w:val="00581A61"/>
    <w:rsid w:val="00581CAD"/>
    <w:rsid w:val="00581D25"/>
    <w:rsid w:val="00582032"/>
    <w:rsid w:val="0058221E"/>
    <w:rsid w:val="00582901"/>
    <w:rsid w:val="00583208"/>
    <w:rsid w:val="00583360"/>
    <w:rsid w:val="005837B8"/>
    <w:rsid w:val="005838E9"/>
    <w:rsid w:val="00584427"/>
    <w:rsid w:val="00584436"/>
    <w:rsid w:val="005846CF"/>
    <w:rsid w:val="005848A0"/>
    <w:rsid w:val="00584946"/>
    <w:rsid w:val="00585250"/>
    <w:rsid w:val="00585631"/>
    <w:rsid w:val="0058594D"/>
    <w:rsid w:val="00586322"/>
    <w:rsid w:val="0058650D"/>
    <w:rsid w:val="005866C8"/>
    <w:rsid w:val="00586737"/>
    <w:rsid w:val="00586915"/>
    <w:rsid w:val="0058725B"/>
    <w:rsid w:val="00587CE1"/>
    <w:rsid w:val="00590783"/>
    <w:rsid w:val="00591341"/>
    <w:rsid w:val="005919DC"/>
    <w:rsid w:val="005919F3"/>
    <w:rsid w:val="00591C02"/>
    <w:rsid w:val="00591DD0"/>
    <w:rsid w:val="00592597"/>
    <w:rsid w:val="0059269B"/>
    <w:rsid w:val="005926EF"/>
    <w:rsid w:val="005931B1"/>
    <w:rsid w:val="00593FD3"/>
    <w:rsid w:val="00594069"/>
    <w:rsid w:val="0059483D"/>
    <w:rsid w:val="00594855"/>
    <w:rsid w:val="00594955"/>
    <w:rsid w:val="00594C16"/>
    <w:rsid w:val="00594F17"/>
    <w:rsid w:val="00595492"/>
    <w:rsid w:val="005957A9"/>
    <w:rsid w:val="0059591D"/>
    <w:rsid w:val="00595C1F"/>
    <w:rsid w:val="00595DA4"/>
    <w:rsid w:val="00596665"/>
    <w:rsid w:val="005A056E"/>
    <w:rsid w:val="005A0684"/>
    <w:rsid w:val="005A07F1"/>
    <w:rsid w:val="005A08C9"/>
    <w:rsid w:val="005A0953"/>
    <w:rsid w:val="005A0B3F"/>
    <w:rsid w:val="005A0BE7"/>
    <w:rsid w:val="005A0C6B"/>
    <w:rsid w:val="005A11FD"/>
    <w:rsid w:val="005A120C"/>
    <w:rsid w:val="005A1A75"/>
    <w:rsid w:val="005A1E01"/>
    <w:rsid w:val="005A1F12"/>
    <w:rsid w:val="005A2112"/>
    <w:rsid w:val="005A2801"/>
    <w:rsid w:val="005A2901"/>
    <w:rsid w:val="005A29CD"/>
    <w:rsid w:val="005A2C3F"/>
    <w:rsid w:val="005A3BA6"/>
    <w:rsid w:val="005A3C79"/>
    <w:rsid w:val="005A3F11"/>
    <w:rsid w:val="005A4155"/>
    <w:rsid w:val="005A440C"/>
    <w:rsid w:val="005A46BC"/>
    <w:rsid w:val="005A4791"/>
    <w:rsid w:val="005A4EE2"/>
    <w:rsid w:val="005A4FB8"/>
    <w:rsid w:val="005A56CB"/>
    <w:rsid w:val="005A56DC"/>
    <w:rsid w:val="005A57BF"/>
    <w:rsid w:val="005A5B9B"/>
    <w:rsid w:val="005A5F5E"/>
    <w:rsid w:val="005A61F8"/>
    <w:rsid w:val="005A68A1"/>
    <w:rsid w:val="005A7139"/>
    <w:rsid w:val="005A7220"/>
    <w:rsid w:val="005A738C"/>
    <w:rsid w:val="005A75EE"/>
    <w:rsid w:val="005A79C5"/>
    <w:rsid w:val="005A7BD5"/>
    <w:rsid w:val="005B003A"/>
    <w:rsid w:val="005B0059"/>
    <w:rsid w:val="005B08D4"/>
    <w:rsid w:val="005B0BEC"/>
    <w:rsid w:val="005B10D0"/>
    <w:rsid w:val="005B10D4"/>
    <w:rsid w:val="005B19C1"/>
    <w:rsid w:val="005B23EB"/>
    <w:rsid w:val="005B2401"/>
    <w:rsid w:val="005B2A71"/>
    <w:rsid w:val="005B2B31"/>
    <w:rsid w:val="005B338B"/>
    <w:rsid w:val="005B36DE"/>
    <w:rsid w:val="005B3755"/>
    <w:rsid w:val="005B3AC3"/>
    <w:rsid w:val="005B3D51"/>
    <w:rsid w:val="005B40D8"/>
    <w:rsid w:val="005B41DF"/>
    <w:rsid w:val="005B4D21"/>
    <w:rsid w:val="005B4E6F"/>
    <w:rsid w:val="005B57B6"/>
    <w:rsid w:val="005B595F"/>
    <w:rsid w:val="005B5993"/>
    <w:rsid w:val="005B5C46"/>
    <w:rsid w:val="005B5F5B"/>
    <w:rsid w:val="005B6064"/>
    <w:rsid w:val="005B658D"/>
    <w:rsid w:val="005B6B94"/>
    <w:rsid w:val="005B6DC6"/>
    <w:rsid w:val="005B6EC5"/>
    <w:rsid w:val="005B7329"/>
    <w:rsid w:val="005C0369"/>
    <w:rsid w:val="005C04F1"/>
    <w:rsid w:val="005C0D2D"/>
    <w:rsid w:val="005C1688"/>
    <w:rsid w:val="005C1939"/>
    <w:rsid w:val="005C1B54"/>
    <w:rsid w:val="005C201A"/>
    <w:rsid w:val="005C2A5C"/>
    <w:rsid w:val="005C3A1C"/>
    <w:rsid w:val="005C3D71"/>
    <w:rsid w:val="005C3DBE"/>
    <w:rsid w:val="005C3EA9"/>
    <w:rsid w:val="005C4A63"/>
    <w:rsid w:val="005C4CFF"/>
    <w:rsid w:val="005C5546"/>
    <w:rsid w:val="005C58A9"/>
    <w:rsid w:val="005C58DA"/>
    <w:rsid w:val="005C5997"/>
    <w:rsid w:val="005C5E05"/>
    <w:rsid w:val="005C627F"/>
    <w:rsid w:val="005C6970"/>
    <w:rsid w:val="005C6E70"/>
    <w:rsid w:val="005C73A3"/>
    <w:rsid w:val="005C74C5"/>
    <w:rsid w:val="005C7A81"/>
    <w:rsid w:val="005D058B"/>
    <w:rsid w:val="005D0D71"/>
    <w:rsid w:val="005D161E"/>
    <w:rsid w:val="005D1F9D"/>
    <w:rsid w:val="005D246C"/>
    <w:rsid w:val="005D2778"/>
    <w:rsid w:val="005D27A8"/>
    <w:rsid w:val="005D28F6"/>
    <w:rsid w:val="005D3035"/>
    <w:rsid w:val="005D352E"/>
    <w:rsid w:val="005D3D56"/>
    <w:rsid w:val="005D3FA2"/>
    <w:rsid w:val="005D4092"/>
    <w:rsid w:val="005D409B"/>
    <w:rsid w:val="005D413A"/>
    <w:rsid w:val="005D4363"/>
    <w:rsid w:val="005D4653"/>
    <w:rsid w:val="005D4DF5"/>
    <w:rsid w:val="005D5379"/>
    <w:rsid w:val="005D587C"/>
    <w:rsid w:val="005D5CFE"/>
    <w:rsid w:val="005D5F87"/>
    <w:rsid w:val="005D60C8"/>
    <w:rsid w:val="005D6278"/>
    <w:rsid w:val="005D6910"/>
    <w:rsid w:val="005D714E"/>
    <w:rsid w:val="005D7386"/>
    <w:rsid w:val="005D73C6"/>
    <w:rsid w:val="005D7D58"/>
    <w:rsid w:val="005E0B9C"/>
    <w:rsid w:val="005E17BE"/>
    <w:rsid w:val="005E1D6E"/>
    <w:rsid w:val="005E1F23"/>
    <w:rsid w:val="005E1F70"/>
    <w:rsid w:val="005E22E3"/>
    <w:rsid w:val="005E2A94"/>
    <w:rsid w:val="005E2D3B"/>
    <w:rsid w:val="005E2EED"/>
    <w:rsid w:val="005E37C3"/>
    <w:rsid w:val="005E37DA"/>
    <w:rsid w:val="005E3A61"/>
    <w:rsid w:val="005E4358"/>
    <w:rsid w:val="005E4574"/>
    <w:rsid w:val="005E4B0F"/>
    <w:rsid w:val="005E4BAD"/>
    <w:rsid w:val="005E4D18"/>
    <w:rsid w:val="005E5059"/>
    <w:rsid w:val="005E5375"/>
    <w:rsid w:val="005E584D"/>
    <w:rsid w:val="005E5971"/>
    <w:rsid w:val="005E602E"/>
    <w:rsid w:val="005E61F0"/>
    <w:rsid w:val="005E68C9"/>
    <w:rsid w:val="005E6CDB"/>
    <w:rsid w:val="005E6D4F"/>
    <w:rsid w:val="005E7326"/>
    <w:rsid w:val="005E74E5"/>
    <w:rsid w:val="005E7DA3"/>
    <w:rsid w:val="005E7F56"/>
    <w:rsid w:val="005F00DB"/>
    <w:rsid w:val="005F0104"/>
    <w:rsid w:val="005F0444"/>
    <w:rsid w:val="005F0BA6"/>
    <w:rsid w:val="005F0C93"/>
    <w:rsid w:val="005F0D86"/>
    <w:rsid w:val="005F15C5"/>
    <w:rsid w:val="005F1E36"/>
    <w:rsid w:val="005F1EBE"/>
    <w:rsid w:val="005F24B2"/>
    <w:rsid w:val="005F264C"/>
    <w:rsid w:val="005F2B96"/>
    <w:rsid w:val="005F2FCD"/>
    <w:rsid w:val="005F3461"/>
    <w:rsid w:val="005F3752"/>
    <w:rsid w:val="005F3896"/>
    <w:rsid w:val="005F45A8"/>
    <w:rsid w:val="005F4E86"/>
    <w:rsid w:val="005F52EC"/>
    <w:rsid w:val="005F55D6"/>
    <w:rsid w:val="005F5601"/>
    <w:rsid w:val="005F5790"/>
    <w:rsid w:val="005F5963"/>
    <w:rsid w:val="005F5D2A"/>
    <w:rsid w:val="005F64DC"/>
    <w:rsid w:val="005F7375"/>
    <w:rsid w:val="005F7919"/>
    <w:rsid w:val="005F7AED"/>
    <w:rsid w:val="005F7BB7"/>
    <w:rsid w:val="006003F7"/>
    <w:rsid w:val="00600B49"/>
    <w:rsid w:val="006010A2"/>
    <w:rsid w:val="0060274E"/>
    <w:rsid w:val="006028F2"/>
    <w:rsid w:val="00602927"/>
    <w:rsid w:val="00602CCC"/>
    <w:rsid w:val="00603B7D"/>
    <w:rsid w:val="00603D53"/>
    <w:rsid w:val="00604538"/>
    <w:rsid w:val="006046CA"/>
    <w:rsid w:val="006049A2"/>
    <w:rsid w:val="006049F0"/>
    <w:rsid w:val="00604A02"/>
    <w:rsid w:val="00605133"/>
    <w:rsid w:val="006052BE"/>
    <w:rsid w:val="00606A3B"/>
    <w:rsid w:val="0060785A"/>
    <w:rsid w:val="006078FC"/>
    <w:rsid w:val="00607B02"/>
    <w:rsid w:val="0061074A"/>
    <w:rsid w:val="00610C8E"/>
    <w:rsid w:val="00610E75"/>
    <w:rsid w:val="006111CB"/>
    <w:rsid w:val="00611372"/>
    <w:rsid w:val="0061170C"/>
    <w:rsid w:val="00611A9B"/>
    <w:rsid w:val="00611BAA"/>
    <w:rsid w:val="00611BFE"/>
    <w:rsid w:val="00611FDB"/>
    <w:rsid w:val="0061232F"/>
    <w:rsid w:val="00612455"/>
    <w:rsid w:val="0061284E"/>
    <w:rsid w:val="00612BCE"/>
    <w:rsid w:val="00613C25"/>
    <w:rsid w:val="00613E25"/>
    <w:rsid w:val="006141B9"/>
    <w:rsid w:val="006142C0"/>
    <w:rsid w:val="006149AD"/>
    <w:rsid w:val="00614CC7"/>
    <w:rsid w:val="00614F82"/>
    <w:rsid w:val="00614F8C"/>
    <w:rsid w:val="006164FF"/>
    <w:rsid w:val="00616BBA"/>
    <w:rsid w:val="00617F8D"/>
    <w:rsid w:val="00620933"/>
    <w:rsid w:val="00620989"/>
    <w:rsid w:val="00620D52"/>
    <w:rsid w:val="00620ECF"/>
    <w:rsid w:val="00621769"/>
    <w:rsid w:val="00622DAF"/>
    <w:rsid w:val="00622F84"/>
    <w:rsid w:val="00623351"/>
    <w:rsid w:val="00623505"/>
    <w:rsid w:val="006238E7"/>
    <w:rsid w:val="00624152"/>
    <w:rsid w:val="006251FD"/>
    <w:rsid w:val="00625CBC"/>
    <w:rsid w:val="006273A7"/>
    <w:rsid w:val="0062765E"/>
    <w:rsid w:val="00627B0E"/>
    <w:rsid w:val="00630430"/>
    <w:rsid w:val="00630674"/>
    <w:rsid w:val="00631146"/>
    <w:rsid w:val="00631692"/>
    <w:rsid w:val="0063175C"/>
    <w:rsid w:val="00631FF1"/>
    <w:rsid w:val="00632627"/>
    <w:rsid w:val="00632C3B"/>
    <w:rsid w:val="00633A46"/>
    <w:rsid w:val="0063506B"/>
    <w:rsid w:val="006357C3"/>
    <w:rsid w:val="006359DB"/>
    <w:rsid w:val="00635CB8"/>
    <w:rsid w:val="0063651D"/>
    <w:rsid w:val="006369E4"/>
    <w:rsid w:val="00636FC5"/>
    <w:rsid w:val="006373EA"/>
    <w:rsid w:val="0063761D"/>
    <w:rsid w:val="00637841"/>
    <w:rsid w:val="00637CF2"/>
    <w:rsid w:val="00637DCD"/>
    <w:rsid w:val="00637EC3"/>
    <w:rsid w:val="00640912"/>
    <w:rsid w:val="00640996"/>
    <w:rsid w:val="00640EAE"/>
    <w:rsid w:val="0064126A"/>
    <w:rsid w:val="00641296"/>
    <w:rsid w:val="00641B30"/>
    <w:rsid w:val="00642242"/>
    <w:rsid w:val="00642B3F"/>
    <w:rsid w:val="00643903"/>
    <w:rsid w:val="006440B6"/>
    <w:rsid w:val="006452F0"/>
    <w:rsid w:val="006454E3"/>
    <w:rsid w:val="00645916"/>
    <w:rsid w:val="006459EA"/>
    <w:rsid w:val="00645C3E"/>
    <w:rsid w:val="00646370"/>
    <w:rsid w:val="006465E1"/>
    <w:rsid w:val="00646C40"/>
    <w:rsid w:val="00646CE0"/>
    <w:rsid w:val="00647300"/>
    <w:rsid w:val="006473CA"/>
    <w:rsid w:val="00647665"/>
    <w:rsid w:val="00647B07"/>
    <w:rsid w:val="0065072B"/>
    <w:rsid w:val="00651040"/>
    <w:rsid w:val="0065115F"/>
    <w:rsid w:val="00651B46"/>
    <w:rsid w:val="00651D62"/>
    <w:rsid w:val="00652758"/>
    <w:rsid w:val="00652AA4"/>
    <w:rsid w:val="00653269"/>
    <w:rsid w:val="0065414A"/>
    <w:rsid w:val="0065419F"/>
    <w:rsid w:val="0065456E"/>
    <w:rsid w:val="00654C3A"/>
    <w:rsid w:val="00654D4B"/>
    <w:rsid w:val="006552EA"/>
    <w:rsid w:val="006559C2"/>
    <w:rsid w:val="00655F6D"/>
    <w:rsid w:val="00656B59"/>
    <w:rsid w:val="00656CD8"/>
    <w:rsid w:val="00656E5B"/>
    <w:rsid w:val="00656F54"/>
    <w:rsid w:val="00656FC2"/>
    <w:rsid w:val="006573D8"/>
    <w:rsid w:val="006573EF"/>
    <w:rsid w:val="006576E6"/>
    <w:rsid w:val="00657CB4"/>
    <w:rsid w:val="006603B2"/>
    <w:rsid w:val="00660E35"/>
    <w:rsid w:val="0066176B"/>
    <w:rsid w:val="00661D27"/>
    <w:rsid w:val="0066294E"/>
    <w:rsid w:val="0066309E"/>
    <w:rsid w:val="0066359B"/>
    <w:rsid w:val="006637C0"/>
    <w:rsid w:val="00663882"/>
    <w:rsid w:val="00663E62"/>
    <w:rsid w:val="00664E91"/>
    <w:rsid w:val="0066572D"/>
    <w:rsid w:val="006663BA"/>
    <w:rsid w:val="00667394"/>
    <w:rsid w:val="006677A7"/>
    <w:rsid w:val="0066780F"/>
    <w:rsid w:val="00667A18"/>
    <w:rsid w:val="00667B9C"/>
    <w:rsid w:val="006708B0"/>
    <w:rsid w:val="006709CF"/>
    <w:rsid w:val="0067119A"/>
    <w:rsid w:val="00671562"/>
    <w:rsid w:val="00671FF3"/>
    <w:rsid w:val="0067208D"/>
    <w:rsid w:val="0067256B"/>
    <w:rsid w:val="006740D3"/>
    <w:rsid w:val="006740E4"/>
    <w:rsid w:val="00674BC5"/>
    <w:rsid w:val="00674FAF"/>
    <w:rsid w:val="0067501D"/>
    <w:rsid w:val="006756FE"/>
    <w:rsid w:val="00675C56"/>
    <w:rsid w:val="00676983"/>
    <w:rsid w:val="00676F93"/>
    <w:rsid w:val="00677279"/>
    <w:rsid w:val="00680488"/>
    <w:rsid w:val="00680DAF"/>
    <w:rsid w:val="00681B57"/>
    <w:rsid w:val="0068246E"/>
    <w:rsid w:val="00682961"/>
    <w:rsid w:val="00682AAA"/>
    <w:rsid w:val="00683023"/>
    <w:rsid w:val="00683549"/>
    <w:rsid w:val="006835C2"/>
    <w:rsid w:val="00683F75"/>
    <w:rsid w:val="00683FB3"/>
    <w:rsid w:val="00684069"/>
    <w:rsid w:val="00684125"/>
    <w:rsid w:val="00684D60"/>
    <w:rsid w:val="00684DF1"/>
    <w:rsid w:val="00685026"/>
    <w:rsid w:val="0068537C"/>
    <w:rsid w:val="0068645D"/>
    <w:rsid w:val="00686603"/>
    <w:rsid w:val="006867B1"/>
    <w:rsid w:val="006869A0"/>
    <w:rsid w:val="0068726C"/>
    <w:rsid w:val="006873BC"/>
    <w:rsid w:val="006874F3"/>
    <w:rsid w:val="006902E9"/>
    <w:rsid w:val="006904D2"/>
    <w:rsid w:val="006906AA"/>
    <w:rsid w:val="006907AF"/>
    <w:rsid w:val="00690BAD"/>
    <w:rsid w:val="00690EC3"/>
    <w:rsid w:val="0069167F"/>
    <w:rsid w:val="0069182F"/>
    <w:rsid w:val="00691B2A"/>
    <w:rsid w:val="00693C62"/>
    <w:rsid w:val="00693E1D"/>
    <w:rsid w:val="00693F55"/>
    <w:rsid w:val="0069423B"/>
    <w:rsid w:val="006942C5"/>
    <w:rsid w:val="006947E7"/>
    <w:rsid w:val="00694D50"/>
    <w:rsid w:val="006951EA"/>
    <w:rsid w:val="006951F5"/>
    <w:rsid w:val="006956A5"/>
    <w:rsid w:val="0069580E"/>
    <w:rsid w:val="006959FD"/>
    <w:rsid w:val="00695B9D"/>
    <w:rsid w:val="00696032"/>
    <w:rsid w:val="0069691A"/>
    <w:rsid w:val="00697302"/>
    <w:rsid w:val="006A00C2"/>
    <w:rsid w:val="006A010C"/>
    <w:rsid w:val="006A0341"/>
    <w:rsid w:val="006A0A1F"/>
    <w:rsid w:val="006A14C8"/>
    <w:rsid w:val="006A16A8"/>
    <w:rsid w:val="006A1827"/>
    <w:rsid w:val="006A2B2A"/>
    <w:rsid w:val="006A306A"/>
    <w:rsid w:val="006A3189"/>
    <w:rsid w:val="006A3409"/>
    <w:rsid w:val="006A3D84"/>
    <w:rsid w:val="006A3F30"/>
    <w:rsid w:val="006A4187"/>
    <w:rsid w:val="006A431C"/>
    <w:rsid w:val="006A43C7"/>
    <w:rsid w:val="006A4681"/>
    <w:rsid w:val="006A470A"/>
    <w:rsid w:val="006A471A"/>
    <w:rsid w:val="006A4C53"/>
    <w:rsid w:val="006A5B25"/>
    <w:rsid w:val="006A6AD7"/>
    <w:rsid w:val="006B0113"/>
    <w:rsid w:val="006B0200"/>
    <w:rsid w:val="006B0426"/>
    <w:rsid w:val="006B12A8"/>
    <w:rsid w:val="006B1583"/>
    <w:rsid w:val="006B19C4"/>
    <w:rsid w:val="006B20B4"/>
    <w:rsid w:val="006B29D5"/>
    <w:rsid w:val="006B2CF0"/>
    <w:rsid w:val="006B2F4D"/>
    <w:rsid w:val="006B3952"/>
    <w:rsid w:val="006B3A84"/>
    <w:rsid w:val="006B4443"/>
    <w:rsid w:val="006B4989"/>
    <w:rsid w:val="006B4B0D"/>
    <w:rsid w:val="006B4EDD"/>
    <w:rsid w:val="006B4F4B"/>
    <w:rsid w:val="006B54B5"/>
    <w:rsid w:val="006B58F0"/>
    <w:rsid w:val="006B5A7E"/>
    <w:rsid w:val="006B639C"/>
    <w:rsid w:val="006B67C4"/>
    <w:rsid w:val="006B6E68"/>
    <w:rsid w:val="006B6F4D"/>
    <w:rsid w:val="006B77B9"/>
    <w:rsid w:val="006B7F1E"/>
    <w:rsid w:val="006C0047"/>
    <w:rsid w:val="006C0341"/>
    <w:rsid w:val="006C05EB"/>
    <w:rsid w:val="006C0A6A"/>
    <w:rsid w:val="006C0BCD"/>
    <w:rsid w:val="006C0DF0"/>
    <w:rsid w:val="006C1223"/>
    <w:rsid w:val="006C141A"/>
    <w:rsid w:val="006C1EF1"/>
    <w:rsid w:val="006C22C7"/>
    <w:rsid w:val="006C28BB"/>
    <w:rsid w:val="006C2A30"/>
    <w:rsid w:val="006C3BF6"/>
    <w:rsid w:val="006C3D7A"/>
    <w:rsid w:val="006C3DA2"/>
    <w:rsid w:val="006C3F5E"/>
    <w:rsid w:val="006C4388"/>
    <w:rsid w:val="006C4585"/>
    <w:rsid w:val="006C4966"/>
    <w:rsid w:val="006C556E"/>
    <w:rsid w:val="006C5A9F"/>
    <w:rsid w:val="006C62C5"/>
    <w:rsid w:val="006C69D9"/>
    <w:rsid w:val="006C6BB9"/>
    <w:rsid w:val="006C7287"/>
    <w:rsid w:val="006C7651"/>
    <w:rsid w:val="006C773B"/>
    <w:rsid w:val="006C77ED"/>
    <w:rsid w:val="006C78C2"/>
    <w:rsid w:val="006C7B34"/>
    <w:rsid w:val="006C7C96"/>
    <w:rsid w:val="006C7CC9"/>
    <w:rsid w:val="006D00A8"/>
    <w:rsid w:val="006D010E"/>
    <w:rsid w:val="006D0D35"/>
    <w:rsid w:val="006D0E49"/>
    <w:rsid w:val="006D0EBC"/>
    <w:rsid w:val="006D0F30"/>
    <w:rsid w:val="006D0F6F"/>
    <w:rsid w:val="006D13CA"/>
    <w:rsid w:val="006D18AB"/>
    <w:rsid w:val="006D18C1"/>
    <w:rsid w:val="006D1A38"/>
    <w:rsid w:val="006D281C"/>
    <w:rsid w:val="006D2900"/>
    <w:rsid w:val="006D3539"/>
    <w:rsid w:val="006D50D5"/>
    <w:rsid w:val="006D51B9"/>
    <w:rsid w:val="006D5D92"/>
    <w:rsid w:val="006D6C3C"/>
    <w:rsid w:val="006D6DE0"/>
    <w:rsid w:val="006D6F9B"/>
    <w:rsid w:val="006D7944"/>
    <w:rsid w:val="006D7BC5"/>
    <w:rsid w:val="006E003A"/>
    <w:rsid w:val="006E0A7B"/>
    <w:rsid w:val="006E0B92"/>
    <w:rsid w:val="006E12B4"/>
    <w:rsid w:val="006E1A58"/>
    <w:rsid w:val="006E1F1C"/>
    <w:rsid w:val="006E2C52"/>
    <w:rsid w:val="006E2CFD"/>
    <w:rsid w:val="006E2D2D"/>
    <w:rsid w:val="006E320A"/>
    <w:rsid w:val="006E37B4"/>
    <w:rsid w:val="006E3DD5"/>
    <w:rsid w:val="006E3F88"/>
    <w:rsid w:val="006E413E"/>
    <w:rsid w:val="006E42A5"/>
    <w:rsid w:val="006E4384"/>
    <w:rsid w:val="006E523C"/>
    <w:rsid w:val="006E6D3E"/>
    <w:rsid w:val="006E7F6A"/>
    <w:rsid w:val="006F0596"/>
    <w:rsid w:val="006F0894"/>
    <w:rsid w:val="006F0FA4"/>
    <w:rsid w:val="006F13AB"/>
    <w:rsid w:val="006F18D7"/>
    <w:rsid w:val="006F2001"/>
    <w:rsid w:val="006F2328"/>
    <w:rsid w:val="006F2DB9"/>
    <w:rsid w:val="006F31C9"/>
    <w:rsid w:val="006F3372"/>
    <w:rsid w:val="006F3490"/>
    <w:rsid w:val="006F3604"/>
    <w:rsid w:val="006F377D"/>
    <w:rsid w:val="006F397D"/>
    <w:rsid w:val="006F39B6"/>
    <w:rsid w:val="006F3DA9"/>
    <w:rsid w:val="006F3F00"/>
    <w:rsid w:val="006F4519"/>
    <w:rsid w:val="006F4C7C"/>
    <w:rsid w:val="006F5073"/>
    <w:rsid w:val="006F5212"/>
    <w:rsid w:val="006F54A1"/>
    <w:rsid w:val="006F68D7"/>
    <w:rsid w:val="006F68FE"/>
    <w:rsid w:val="006F6965"/>
    <w:rsid w:val="006F6CA7"/>
    <w:rsid w:val="006F73B3"/>
    <w:rsid w:val="006F74CD"/>
    <w:rsid w:val="006F74FC"/>
    <w:rsid w:val="006F790C"/>
    <w:rsid w:val="006F7A80"/>
    <w:rsid w:val="006F7D7C"/>
    <w:rsid w:val="00700354"/>
    <w:rsid w:val="0070062B"/>
    <w:rsid w:val="00700A39"/>
    <w:rsid w:val="00701051"/>
    <w:rsid w:val="007014F9"/>
    <w:rsid w:val="00701989"/>
    <w:rsid w:val="00701E64"/>
    <w:rsid w:val="00701FEA"/>
    <w:rsid w:val="0070210A"/>
    <w:rsid w:val="00702458"/>
    <w:rsid w:val="007026E9"/>
    <w:rsid w:val="00702F3A"/>
    <w:rsid w:val="00703082"/>
    <w:rsid w:val="0070439E"/>
    <w:rsid w:val="007052DC"/>
    <w:rsid w:val="0070534B"/>
    <w:rsid w:val="00705CDB"/>
    <w:rsid w:val="00705E09"/>
    <w:rsid w:val="007061FC"/>
    <w:rsid w:val="0070673C"/>
    <w:rsid w:val="00706BE9"/>
    <w:rsid w:val="00706F6C"/>
    <w:rsid w:val="00710034"/>
    <w:rsid w:val="007109C7"/>
    <w:rsid w:val="00710A81"/>
    <w:rsid w:val="00710CE2"/>
    <w:rsid w:val="00711D9D"/>
    <w:rsid w:val="00711EA0"/>
    <w:rsid w:val="00712573"/>
    <w:rsid w:val="00713189"/>
    <w:rsid w:val="00713243"/>
    <w:rsid w:val="007132B0"/>
    <w:rsid w:val="007132F6"/>
    <w:rsid w:val="00713BC6"/>
    <w:rsid w:val="00713F65"/>
    <w:rsid w:val="007141E4"/>
    <w:rsid w:val="00714223"/>
    <w:rsid w:val="00714964"/>
    <w:rsid w:val="00716717"/>
    <w:rsid w:val="00716828"/>
    <w:rsid w:val="007169AB"/>
    <w:rsid w:val="00716ADE"/>
    <w:rsid w:val="00716C4F"/>
    <w:rsid w:val="007173B9"/>
    <w:rsid w:val="007174BA"/>
    <w:rsid w:val="007204DD"/>
    <w:rsid w:val="00720AE9"/>
    <w:rsid w:val="00720B18"/>
    <w:rsid w:val="00721340"/>
    <w:rsid w:val="007219B0"/>
    <w:rsid w:val="00722513"/>
    <w:rsid w:val="00722B35"/>
    <w:rsid w:val="00723AA9"/>
    <w:rsid w:val="00723EEF"/>
    <w:rsid w:val="007251DE"/>
    <w:rsid w:val="007256AA"/>
    <w:rsid w:val="00725750"/>
    <w:rsid w:val="00725DC0"/>
    <w:rsid w:val="00726BD7"/>
    <w:rsid w:val="007275B5"/>
    <w:rsid w:val="00727FC0"/>
    <w:rsid w:val="00730064"/>
    <w:rsid w:val="00730467"/>
    <w:rsid w:val="007305E1"/>
    <w:rsid w:val="00730803"/>
    <w:rsid w:val="007309F9"/>
    <w:rsid w:val="00730A81"/>
    <w:rsid w:val="00730AD1"/>
    <w:rsid w:val="00730B73"/>
    <w:rsid w:val="00730FE5"/>
    <w:rsid w:val="00731543"/>
    <w:rsid w:val="007318A7"/>
    <w:rsid w:val="00731918"/>
    <w:rsid w:val="007319D1"/>
    <w:rsid w:val="00731B9D"/>
    <w:rsid w:val="00731C44"/>
    <w:rsid w:val="007320BD"/>
    <w:rsid w:val="00732262"/>
    <w:rsid w:val="0073247F"/>
    <w:rsid w:val="007325F4"/>
    <w:rsid w:val="00732637"/>
    <w:rsid w:val="00732806"/>
    <w:rsid w:val="00732E48"/>
    <w:rsid w:val="00732EF6"/>
    <w:rsid w:val="0073340E"/>
    <w:rsid w:val="007339C3"/>
    <w:rsid w:val="0073400B"/>
    <w:rsid w:val="0073480B"/>
    <w:rsid w:val="007348E4"/>
    <w:rsid w:val="00734B29"/>
    <w:rsid w:val="007353D8"/>
    <w:rsid w:val="007357D0"/>
    <w:rsid w:val="00735917"/>
    <w:rsid w:val="0073689F"/>
    <w:rsid w:val="007368DE"/>
    <w:rsid w:val="0073694C"/>
    <w:rsid w:val="00736FB7"/>
    <w:rsid w:val="00737135"/>
    <w:rsid w:val="007375FF"/>
    <w:rsid w:val="007377FC"/>
    <w:rsid w:val="00737B8C"/>
    <w:rsid w:val="00740278"/>
    <w:rsid w:val="00740757"/>
    <w:rsid w:val="00740C89"/>
    <w:rsid w:val="00741105"/>
    <w:rsid w:val="0074124C"/>
    <w:rsid w:val="00741A4A"/>
    <w:rsid w:val="00741F56"/>
    <w:rsid w:val="00742814"/>
    <w:rsid w:val="0074292C"/>
    <w:rsid w:val="00742A3E"/>
    <w:rsid w:val="00742F4B"/>
    <w:rsid w:val="007434B9"/>
    <w:rsid w:val="007438D3"/>
    <w:rsid w:val="00743CDC"/>
    <w:rsid w:val="00743D68"/>
    <w:rsid w:val="00743F74"/>
    <w:rsid w:val="00744042"/>
    <w:rsid w:val="00744512"/>
    <w:rsid w:val="007446AE"/>
    <w:rsid w:val="0074470F"/>
    <w:rsid w:val="00745D5D"/>
    <w:rsid w:val="007461AC"/>
    <w:rsid w:val="007463A0"/>
    <w:rsid w:val="00746A44"/>
    <w:rsid w:val="00746A4D"/>
    <w:rsid w:val="00746FDA"/>
    <w:rsid w:val="00747074"/>
    <w:rsid w:val="00747AF9"/>
    <w:rsid w:val="00747D1C"/>
    <w:rsid w:val="00747D71"/>
    <w:rsid w:val="00751224"/>
    <w:rsid w:val="00751BF8"/>
    <w:rsid w:val="00751D6E"/>
    <w:rsid w:val="00751EF2"/>
    <w:rsid w:val="0075230E"/>
    <w:rsid w:val="00752944"/>
    <w:rsid w:val="00753004"/>
    <w:rsid w:val="00753028"/>
    <w:rsid w:val="00753350"/>
    <w:rsid w:val="007534C6"/>
    <w:rsid w:val="0075372D"/>
    <w:rsid w:val="00753AA0"/>
    <w:rsid w:val="00753C70"/>
    <w:rsid w:val="00753EC3"/>
    <w:rsid w:val="0075408A"/>
    <w:rsid w:val="00754566"/>
    <w:rsid w:val="007545C4"/>
    <w:rsid w:val="0075468B"/>
    <w:rsid w:val="0075491A"/>
    <w:rsid w:val="0075526B"/>
    <w:rsid w:val="007555CE"/>
    <w:rsid w:val="00755756"/>
    <w:rsid w:val="00755796"/>
    <w:rsid w:val="00755AD7"/>
    <w:rsid w:val="007564CA"/>
    <w:rsid w:val="00756A23"/>
    <w:rsid w:val="007578BC"/>
    <w:rsid w:val="00757B41"/>
    <w:rsid w:val="00757C9B"/>
    <w:rsid w:val="00757E40"/>
    <w:rsid w:val="0076008E"/>
    <w:rsid w:val="0076025D"/>
    <w:rsid w:val="007603CD"/>
    <w:rsid w:val="007607A3"/>
    <w:rsid w:val="00760EDA"/>
    <w:rsid w:val="007610AB"/>
    <w:rsid w:val="00761FBA"/>
    <w:rsid w:val="00762631"/>
    <w:rsid w:val="007626A7"/>
    <w:rsid w:val="00762AAF"/>
    <w:rsid w:val="00763379"/>
    <w:rsid w:val="007636B1"/>
    <w:rsid w:val="007638C3"/>
    <w:rsid w:val="00763CEE"/>
    <w:rsid w:val="00763EDE"/>
    <w:rsid w:val="00763F3E"/>
    <w:rsid w:val="00764718"/>
    <w:rsid w:val="00764780"/>
    <w:rsid w:val="007648B5"/>
    <w:rsid w:val="00764DA8"/>
    <w:rsid w:val="007655E8"/>
    <w:rsid w:val="00767505"/>
    <w:rsid w:val="007676DF"/>
    <w:rsid w:val="00770813"/>
    <w:rsid w:val="007709D9"/>
    <w:rsid w:val="00770B9C"/>
    <w:rsid w:val="00770C75"/>
    <w:rsid w:val="007718E1"/>
    <w:rsid w:val="00771C28"/>
    <w:rsid w:val="00771DE3"/>
    <w:rsid w:val="00771EC2"/>
    <w:rsid w:val="00771FD8"/>
    <w:rsid w:val="00772235"/>
    <w:rsid w:val="00772780"/>
    <w:rsid w:val="00772F13"/>
    <w:rsid w:val="00772F37"/>
    <w:rsid w:val="00772FCE"/>
    <w:rsid w:val="007732B5"/>
    <w:rsid w:val="007737CC"/>
    <w:rsid w:val="007739E7"/>
    <w:rsid w:val="0077415D"/>
    <w:rsid w:val="007741F4"/>
    <w:rsid w:val="007747DC"/>
    <w:rsid w:val="0077487B"/>
    <w:rsid w:val="0077508A"/>
    <w:rsid w:val="007752C7"/>
    <w:rsid w:val="00775994"/>
    <w:rsid w:val="00775E23"/>
    <w:rsid w:val="00775EF8"/>
    <w:rsid w:val="00776A95"/>
    <w:rsid w:val="0077739A"/>
    <w:rsid w:val="00777492"/>
    <w:rsid w:val="007775D3"/>
    <w:rsid w:val="00777724"/>
    <w:rsid w:val="0077780D"/>
    <w:rsid w:val="007801D1"/>
    <w:rsid w:val="00780616"/>
    <w:rsid w:val="00780641"/>
    <w:rsid w:val="00780820"/>
    <w:rsid w:val="00781B60"/>
    <w:rsid w:val="00782B4F"/>
    <w:rsid w:val="00782F35"/>
    <w:rsid w:val="00783547"/>
    <w:rsid w:val="0078411E"/>
    <w:rsid w:val="007854AE"/>
    <w:rsid w:val="00785F86"/>
    <w:rsid w:val="007862BA"/>
    <w:rsid w:val="007864F9"/>
    <w:rsid w:val="00786E6F"/>
    <w:rsid w:val="00786F8B"/>
    <w:rsid w:val="0078760B"/>
    <w:rsid w:val="0078764A"/>
    <w:rsid w:val="007905D2"/>
    <w:rsid w:val="00790C11"/>
    <w:rsid w:val="00790D61"/>
    <w:rsid w:val="0079148B"/>
    <w:rsid w:val="00791CED"/>
    <w:rsid w:val="007920E5"/>
    <w:rsid w:val="00792196"/>
    <w:rsid w:val="007926A9"/>
    <w:rsid w:val="00792B2A"/>
    <w:rsid w:val="00792C16"/>
    <w:rsid w:val="00792E79"/>
    <w:rsid w:val="00792EDA"/>
    <w:rsid w:val="007931B0"/>
    <w:rsid w:val="00793355"/>
    <w:rsid w:val="0079355E"/>
    <w:rsid w:val="00793886"/>
    <w:rsid w:val="007938EC"/>
    <w:rsid w:val="0079392B"/>
    <w:rsid w:val="00793AA5"/>
    <w:rsid w:val="00793BB3"/>
    <w:rsid w:val="00793D14"/>
    <w:rsid w:val="00793D46"/>
    <w:rsid w:val="00793E30"/>
    <w:rsid w:val="00793E8E"/>
    <w:rsid w:val="00794089"/>
    <w:rsid w:val="007944BD"/>
    <w:rsid w:val="007955C8"/>
    <w:rsid w:val="0079582A"/>
    <w:rsid w:val="00796144"/>
    <w:rsid w:val="00796406"/>
    <w:rsid w:val="00796A09"/>
    <w:rsid w:val="00797323"/>
    <w:rsid w:val="007A0591"/>
    <w:rsid w:val="007A0751"/>
    <w:rsid w:val="007A09EC"/>
    <w:rsid w:val="007A0BA7"/>
    <w:rsid w:val="007A0D9B"/>
    <w:rsid w:val="007A0FFE"/>
    <w:rsid w:val="007A1536"/>
    <w:rsid w:val="007A18B2"/>
    <w:rsid w:val="007A1AF6"/>
    <w:rsid w:val="007A22B6"/>
    <w:rsid w:val="007A22DF"/>
    <w:rsid w:val="007A2626"/>
    <w:rsid w:val="007A29C8"/>
    <w:rsid w:val="007A3428"/>
    <w:rsid w:val="007A3B6A"/>
    <w:rsid w:val="007A3E41"/>
    <w:rsid w:val="007A4BAC"/>
    <w:rsid w:val="007A57F6"/>
    <w:rsid w:val="007A581E"/>
    <w:rsid w:val="007A5CD7"/>
    <w:rsid w:val="007A6238"/>
    <w:rsid w:val="007A6932"/>
    <w:rsid w:val="007A761D"/>
    <w:rsid w:val="007A7CBC"/>
    <w:rsid w:val="007A7EEF"/>
    <w:rsid w:val="007B0D66"/>
    <w:rsid w:val="007B171A"/>
    <w:rsid w:val="007B1763"/>
    <w:rsid w:val="007B1BA5"/>
    <w:rsid w:val="007B1C21"/>
    <w:rsid w:val="007B227C"/>
    <w:rsid w:val="007B2B9C"/>
    <w:rsid w:val="007B49DA"/>
    <w:rsid w:val="007B4AC7"/>
    <w:rsid w:val="007B4B22"/>
    <w:rsid w:val="007B503D"/>
    <w:rsid w:val="007B567B"/>
    <w:rsid w:val="007B5680"/>
    <w:rsid w:val="007B66EE"/>
    <w:rsid w:val="007B7584"/>
    <w:rsid w:val="007B7751"/>
    <w:rsid w:val="007C000B"/>
    <w:rsid w:val="007C01B9"/>
    <w:rsid w:val="007C02FC"/>
    <w:rsid w:val="007C0B87"/>
    <w:rsid w:val="007C1008"/>
    <w:rsid w:val="007C1036"/>
    <w:rsid w:val="007C168B"/>
    <w:rsid w:val="007C1772"/>
    <w:rsid w:val="007C1BCF"/>
    <w:rsid w:val="007C1CAF"/>
    <w:rsid w:val="007C1ED2"/>
    <w:rsid w:val="007C1F0F"/>
    <w:rsid w:val="007C25A7"/>
    <w:rsid w:val="007C28C6"/>
    <w:rsid w:val="007C3495"/>
    <w:rsid w:val="007C34B8"/>
    <w:rsid w:val="007C385D"/>
    <w:rsid w:val="007C4597"/>
    <w:rsid w:val="007C533F"/>
    <w:rsid w:val="007C594A"/>
    <w:rsid w:val="007C6414"/>
    <w:rsid w:val="007C76EF"/>
    <w:rsid w:val="007C7A29"/>
    <w:rsid w:val="007C7C69"/>
    <w:rsid w:val="007C7D93"/>
    <w:rsid w:val="007D068D"/>
    <w:rsid w:val="007D0759"/>
    <w:rsid w:val="007D0EE1"/>
    <w:rsid w:val="007D1937"/>
    <w:rsid w:val="007D1FC8"/>
    <w:rsid w:val="007D20C5"/>
    <w:rsid w:val="007D2429"/>
    <w:rsid w:val="007D366F"/>
    <w:rsid w:val="007D369D"/>
    <w:rsid w:val="007D3EFD"/>
    <w:rsid w:val="007D4174"/>
    <w:rsid w:val="007D49E5"/>
    <w:rsid w:val="007D4A3F"/>
    <w:rsid w:val="007D4C75"/>
    <w:rsid w:val="007D52D2"/>
    <w:rsid w:val="007D5B5F"/>
    <w:rsid w:val="007D6598"/>
    <w:rsid w:val="007D6641"/>
    <w:rsid w:val="007D78CE"/>
    <w:rsid w:val="007E05B3"/>
    <w:rsid w:val="007E08B8"/>
    <w:rsid w:val="007E0C35"/>
    <w:rsid w:val="007E1022"/>
    <w:rsid w:val="007E1096"/>
    <w:rsid w:val="007E1681"/>
    <w:rsid w:val="007E1713"/>
    <w:rsid w:val="007E1A1D"/>
    <w:rsid w:val="007E1B4A"/>
    <w:rsid w:val="007E1ED6"/>
    <w:rsid w:val="007E2020"/>
    <w:rsid w:val="007E2488"/>
    <w:rsid w:val="007E258E"/>
    <w:rsid w:val="007E277F"/>
    <w:rsid w:val="007E27E5"/>
    <w:rsid w:val="007E28F5"/>
    <w:rsid w:val="007E29F4"/>
    <w:rsid w:val="007E3261"/>
    <w:rsid w:val="007E346C"/>
    <w:rsid w:val="007E409A"/>
    <w:rsid w:val="007E41BC"/>
    <w:rsid w:val="007E4448"/>
    <w:rsid w:val="007E4CED"/>
    <w:rsid w:val="007E55AF"/>
    <w:rsid w:val="007E55D2"/>
    <w:rsid w:val="007E5794"/>
    <w:rsid w:val="007E5EA8"/>
    <w:rsid w:val="007E601C"/>
    <w:rsid w:val="007E62F4"/>
    <w:rsid w:val="007E63FD"/>
    <w:rsid w:val="007E6A1B"/>
    <w:rsid w:val="007E6B27"/>
    <w:rsid w:val="007E74AF"/>
    <w:rsid w:val="007E7F37"/>
    <w:rsid w:val="007F0260"/>
    <w:rsid w:val="007F030B"/>
    <w:rsid w:val="007F068A"/>
    <w:rsid w:val="007F0A54"/>
    <w:rsid w:val="007F0C12"/>
    <w:rsid w:val="007F0E95"/>
    <w:rsid w:val="007F0F89"/>
    <w:rsid w:val="007F115B"/>
    <w:rsid w:val="007F11BB"/>
    <w:rsid w:val="007F13EC"/>
    <w:rsid w:val="007F1415"/>
    <w:rsid w:val="007F170B"/>
    <w:rsid w:val="007F1758"/>
    <w:rsid w:val="007F1ACB"/>
    <w:rsid w:val="007F23FA"/>
    <w:rsid w:val="007F2424"/>
    <w:rsid w:val="007F2488"/>
    <w:rsid w:val="007F2DE9"/>
    <w:rsid w:val="007F31D6"/>
    <w:rsid w:val="007F399E"/>
    <w:rsid w:val="007F4486"/>
    <w:rsid w:val="007F44FA"/>
    <w:rsid w:val="007F46A2"/>
    <w:rsid w:val="007F5867"/>
    <w:rsid w:val="007F6039"/>
    <w:rsid w:val="007F6616"/>
    <w:rsid w:val="007F687A"/>
    <w:rsid w:val="007F6A41"/>
    <w:rsid w:val="007F6FFB"/>
    <w:rsid w:val="007F73C9"/>
    <w:rsid w:val="007F7903"/>
    <w:rsid w:val="007F7C9C"/>
    <w:rsid w:val="007F7FCF"/>
    <w:rsid w:val="00800952"/>
    <w:rsid w:val="00800E89"/>
    <w:rsid w:val="008016AC"/>
    <w:rsid w:val="008016F1"/>
    <w:rsid w:val="00801A7D"/>
    <w:rsid w:val="00801BAA"/>
    <w:rsid w:val="00802462"/>
    <w:rsid w:val="00802485"/>
    <w:rsid w:val="008024B7"/>
    <w:rsid w:val="0080287A"/>
    <w:rsid w:val="00802CA1"/>
    <w:rsid w:val="00803A75"/>
    <w:rsid w:val="00804848"/>
    <w:rsid w:val="00804A35"/>
    <w:rsid w:val="00806484"/>
    <w:rsid w:val="00806B0F"/>
    <w:rsid w:val="00806F53"/>
    <w:rsid w:val="0080770C"/>
    <w:rsid w:val="00807998"/>
    <w:rsid w:val="008102A4"/>
    <w:rsid w:val="00810485"/>
    <w:rsid w:val="0081067E"/>
    <w:rsid w:val="0081070F"/>
    <w:rsid w:val="00810785"/>
    <w:rsid w:val="008118F3"/>
    <w:rsid w:val="0081201C"/>
    <w:rsid w:val="008122F4"/>
    <w:rsid w:val="00812424"/>
    <w:rsid w:val="00812884"/>
    <w:rsid w:val="00812C71"/>
    <w:rsid w:val="00813307"/>
    <w:rsid w:val="0081337B"/>
    <w:rsid w:val="008138C7"/>
    <w:rsid w:val="008143F9"/>
    <w:rsid w:val="00814547"/>
    <w:rsid w:val="008146C3"/>
    <w:rsid w:val="008146C8"/>
    <w:rsid w:val="008149D3"/>
    <w:rsid w:val="00814BAF"/>
    <w:rsid w:val="00814C4E"/>
    <w:rsid w:val="008150DE"/>
    <w:rsid w:val="00815C5C"/>
    <w:rsid w:val="00816154"/>
    <w:rsid w:val="00816310"/>
    <w:rsid w:val="0081637B"/>
    <w:rsid w:val="00816790"/>
    <w:rsid w:val="00816835"/>
    <w:rsid w:val="00816862"/>
    <w:rsid w:val="00816BF8"/>
    <w:rsid w:val="00816C14"/>
    <w:rsid w:val="00816C37"/>
    <w:rsid w:val="00817345"/>
    <w:rsid w:val="00817AB1"/>
    <w:rsid w:val="00817BEE"/>
    <w:rsid w:val="008202CD"/>
    <w:rsid w:val="00820FFF"/>
    <w:rsid w:val="008210D7"/>
    <w:rsid w:val="0082116C"/>
    <w:rsid w:val="0082141D"/>
    <w:rsid w:val="0082150D"/>
    <w:rsid w:val="00821E59"/>
    <w:rsid w:val="00822600"/>
    <w:rsid w:val="008226CD"/>
    <w:rsid w:val="008226FC"/>
    <w:rsid w:val="00822764"/>
    <w:rsid w:val="00823AE4"/>
    <w:rsid w:val="00823C26"/>
    <w:rsid w:val="008240EA"/>
    <w:rsid w:val="00824324"/>
    <w:rsid w:val="00824662"/>
    <w:rsid w:val="00824A66"/>
    <w:rsid w:val="0082514A"/>
    <w:rsid w:val="008253D7"/>
    <w:rsid w:val="0082541C"/>
    <w:rsid w:val="0082580F"/>
    <w:rsid w:val="00825979"/>
    <w:rsid w:val="008268C8"/>
    <w:rsid w:val="008269C8"/>
    <w:rsid w:val="00827349"/>
    <w:rsid w:val="008277D5"/>
    <w:rsid w:val="008302C1"/>
    <w:rsid w:val="008302C9"/>
    <w:rsid w:val="00830CD5"/>
    <w:rsid w:val="00831A48"/>
    <w:rsid w:val="00831B3A"/>
    <w:rsid w:val="00831BDB"/>
    <w:rsid w:val="0083224E"/>
    <w:rsid w:val="008324F8"/>
    <w:rsid w:val="008325BF"/>
    <w:rsid w:val="00832AD4"/>
    <w:rsid w:val="00832C26"/>
    <w:rsid w:val="008337F9"/>
    <w:rsid w:val="00833848"/>
    <w:rsid w:val="00833C6E"/>
    <w:rsid w:val="00833CE1"/>
    <w:rsid w:val="00834A12"/>
    <w:rsid w:val="008353C7"/>
    <w:rsid w:val="00835540"/>
    <w:rsid w:val="008356DB"/>
    <w:rsid w:val="00835C74"/>
    <w:rsid w:val="00835D99"/>
    <w:rsid w:val="00835EA8"/>
    <w:rsid w:val="00836103"/>
    <w:rsid w:val="0083610E"/>
    <w:rsid w:val="00836B0B"/>
    <w:rsid w:val="00836B50"/>
    <w:rsid w:val="00837AE4"/>
    <w:rsid w:val="0084052A"/>
    <w:rsid w:val="00841488"/>
    <w:rsid w:val="008424DC"/>
    <w:rsid w:val="0084254B"/>
    <w:rsid w:val="0084289B"/>
    <w:rsid w:val="00842D6F"/>
    <w:rsid w:val="00843060"/>
    <w:rsid w:val="008436CD"/>
    <w:rsid w:val="00843845"/>
    <w:rsid w:val="00843AC9"/>
    <w:rsid w:val="00843BEA"/>
    <w:rsid w:val="00843F07"/>
    <w:rsid w:val="0084419E"/>
    <w:rsid w:val="00844329"/>
    <w:rsid w:val="008445E9"/>
    <w:rsid w:val="00844C31"/>
    <w:rsid w:val="00845062"/>
    <w:rsid w:val="0084545B"/>
    <w:rsid w:val="008454CE"/>
    <w:rsid w:val="00846421"/>
    <w:rsid w:val="0084652F"/>
    <w:rsid w:val="008469F6"/>
    <w:rsid w:val="00846D8F"/>
    <w:rsid w:val="00846E75"/>
    <w:rsid w:val="00847816"/>
    <w:rsid w:val="008478D7"/>
    <w:rsid w:val="00847E2A"/>
    <w:rsid w:val="00847E9B"/>
    <w:rsid w:val="0085031A"/>
    <w:rsid w:val="00851173"/>
    <w:rsid w:val="0085160C"/>
    <w:rsid w:val="008519E9"/>
    <w:rsid w:val="00852783"/>
    <w:rsid w:val="008527CC"/>
    <w:rsid w:val="00852F75"/>
    <w:rsid w:val="008530A6"/>
    <w:rsid w:val="00853172"/>
    <w:rsid w:val="0085329F"/>
    <w:rsid w:val="008540C7"/>
    <w:rsid w:val="00854BD6"/>
    <w:rsid w:val="0085545B"/>
    <w:rsid w:val="00855CEA"/>
    <w:rsid w:val="00855D96"/>
    <w:rsid w:val="00855E41"/>
    <w:rsid w:val="008561F0"/>
    <w:rsid w:val="0085688F"/>
    <w:rsid w:val="00856A3A"/>
    <w:rsid w:val="00856F88"/>
    <w:rsid w:val="00857420"/>
    <w:rsid w:val="00857FD1"/>
    <w:rsid w:val="008603DF"/>
    <w:rsid w:val="008606D0"/>
    <w:rsid w:val="008606F0"/>
    <w:rsid w:val="008608A3"/>
    <w:rsid w:val="00861269"/>
    <w:rsid w:val="00861771"/>
    <w:rsid w:val="008618A8"/>
    <w:rsid w:val="00861DD7"/>
    <w:rsid w:val="008622AB"/>
    <w:rsid w:val="00863335"/>
    <w:rsid w:val="008633F9"/>
    <w:rsid w:val="00863809"/>
    <w:rsid w:val="00863B35"/>
    <w:rsid w:val="00863EF1"/>
    <w:rsid w:val="00864103"/>
    <w:rsid w:val="00864877"/>
    <w:rsid w:val="00864B4F"/>
    <w:rsid w:val="0086548E"/>
    <w:rsid w:val="00865B14"/>
    <w:rsid w:val="00865D7F"/>
    <w:rsid w:val="00865EE0"/>
    <w:rsid w:val="008661A9"/>
    <w:rsid w:val="00866C4B"/>
    <w:rsid w:val="008674F3"/>
    <w:rsid w:val="008676B7"/>
    <w:rsid w:val="00867BE8"/>
    <w:rsid w:val="00867FBF"/>
    <w:rsid w:val="00870B3D"/>
    <w:rsid w:val="00870D08"/>
    <w:rsid w:val="00871152"/>
    <w:rsid w:val="00871D5E"/>
    <w:rsid w:val="00871E73"/>
    <w:rsid w:val="00872832"/>
    <w:rsid w:val="00872855"/>
    <w:rsid w:val="00872A89"/>
    <w:rsid w:val="00872BD3"/>
    <w:rsid w:val="00872BFA"/>
    <w:rsid w:val="00874336"/>
    <w:rsid w:val="00874763"/>
    <w:rsid w:val="008747C2"/>
    <w:rsid w:val="00874959"/>
    <w:rsid w:val="0087498C"/>
    <w:rsid w:val="00874F84"/>
    <w:rsid w:val="00874FBD"/>
    <w:rsid w:val="00876406"/>
    <w:rsid w:val="0087699A"/>
    <w:rsid w:val="00876A61"/>
    <w:rsid w:val="00877273"/>
    <w:rsid w:val="00877474"/>
    <w:rsid w:val="00877A5F"/>
    <w:rsid w:val="00877B8D"/>
    <w:rsid w:val="00877D8C"/>
    <w:rsid w:val="00880181"/>
    <w:rsid w:val="008803CA"/>
    <w:rsid w:val="00880415"/>
    <w:rsid w:val="008805CB"/>
    <w:rsid w:val="0088064B"/>
    <w:rsid w:val="00880F4B"/>
    <w:rsid w:val="00881528"/>
    <w:rsid w:val="00881D53"/>
    <w:rsid w:val="00882112"/>
    <w:rsid w:val="008827D1"/>
    <w:rsid w:val="00882CDE"/>
    <w:rsid w:val="00882F70"/>
    <w:rsid w:val="008831F9"/>
    <w:rsid w:val="008834B7"/>
    <w:rsid w:val="008836E8"/>
    <w:rsid w:val="008838F2"/>
    <w:rsid w:val="008841E2"/>
    <w:rsid w:val="0088443A"/>
    <w:rsid w:val="008848F4"/>
    <w:rsid w:val="00884B1D"/>
    <w:rsid w:val="00885C8D"/>
    <w:rsid w:val="008861AC"/>
    <w:rsid w:val="0088628D"/>
    <w:rsid w:val="0088642D"/>
    <w:rsid w:val="00886458"/>
    <w:rsid w:val="008866B8"/>
    <w:rsid w:val="008867AB"/>
    <w:rsid w:val="008902AA"/>
    <w:rsid w:val="008906E7"/>
    <w:rsid w:val="008910A1"/>
    <w:rsid w:val="008910AC"/>
    <w:rsid w:val="00891858"/>
    <w:rsid w:val="00891C46"/>
    <w:rsid w:val="0089282A"/>
    <w:rsid w:val="00892DB8"/>
    <w:rsid w:val="00893846"/>
    <w:rsid w:val="00893AD0"/>
    <w:rsid w:val="00894001"/>
    <w:rsid w:val="00894388"/>
    <w:rsid w:val="008949CF"/>
    <w:rsid w:val="00894AFD"/>
    <w:rsid w:val="00894D27"/>
    <w:rsid w:val="008952A1"/>
    <w:rsid w:val="00895D78"/>
    <w:rsid w:val="008965E8"/>
    <w:rsid w:val="00896819"/>
    <w:rsid w:val="00896D00"/>
    <w:rsid w:val="00897147"/>
    <w:rsid w:val="0089723E"/>
    <w:rsid w:val="00897A47"/>
    <w:rsid w:val="008A00A5"/>
    <w:rsid w:val="008A025A"/>
    <w:rsid w:val="008A055A"/>
    <w:rsid w:val="008A0EE0"/>
    <w:rsid w:val="008A1531"/>
    <w:rsid w:val="008A1BF2"/>
    <w:rsid w:val="008A1F0F"/>
    <w:rsid w:val="008A2210"/>
    <w:rsid w:val="008A230F"/>
    <w:rsid w:val="008A2466"/>
    <w:rsid w:val="008A2DA3"/>
    <w:rsid w:val="008A2E80"/>
    <w:rsid w:val="008A2EC9"/>
    <w:rsid w:val="008A3F7A"/>
    <w:rsid w:val="008A41DA"/>
    <w:rsid w:val="008A4360"/>
    <w:rsid w:val="008A47A5"/>
    <w:rsid w:val="008A54BC"/>
    <w:rsid w:val="008A5D5C"/>
    <w:rsid w:val="008A5F29"/>
    <w:rsid w:val="008A62EF"/>
    <w:rsid w:val="008A6449"/>
    <w:rsid w:val="008A65A6"/>
    <w:rsid w:val="008A6925"/>
    <w:rsid w:val="008A69DD"/>
    <w:rsid w:val="008A7FF7"/>
    <w:rsid w:val="008B04E1"/>
    <w:rsid w:val="008B09D0"/>
    <w:rsid w:val="008B1488"/>
    <w:rsid w:val="008B15D1"/>
    <w:rsid w:val="008B1FDE"/>
    <w:rsid w:val="008B24E0"/>
    <w:rsid w:val="008B33DF"/>
    <w:rsid w:val="008B4863"/>
    <w:rsid w:val="008B5C8A"/>
    <w:rsid w:val="008B6047"/>
    <w:rsid w:val="008B65C9"/>
    <w:rsid w:val="008B67E0"/>
    <w:rsid w:val="008B6F70"/>
    <w:rsid w:val="008B7375"/>
    <w:rsid w:val="008B73AA"/>
    <w:rsid w:val="008B79AC"/>
    <w:rsid w:val="008B7E53"/>
    <w:rsid w:val="008C019C"/>
    <w:rsid w:val="008C01CA"/>
    <w:rsid w:val="008C0468"/>
    <w:rsid w:val="008C0F28"/>
    <w:rsid w:val="008C1696"/>
    <w:rsid w:val="008C17B3"/>
    <w:rsid w:val="008C17B4"/>
    <w:rsid w:val="008C1E98"/>
    <w:rsid w:val="008C1F5B"/>
    <w:rsid w:val="008C2145"/>
    <w:rsid w:val="008C2732"/>
    <w:rsid w:val="008C2C04"/>
    <w:rsid w:val="008C2FBD"/>
    <w:rsid w:val="008C3505"/>
    <w:rsid w:val="008C3552"/>
    <w:rsid w:val="008C3C9D"/>
    <w:rsid w:val="008C40EC"/>
    <w:rsid w:val="008C451A"/>
    <w:rsid w:val="008C4528"/>
    <w:rsid w:val="008C486C"/>
    <w:rsid w:val="008C4B85"/>
    <w:rsid w:val="008C569A"/>
    <w:rsid w:val="008C5703"/>
    <w:rsid w:val="008C5857"/>
    <w:rsid w:val="008C5907"/>
    <w:rsid w:val="008C5E33"/>
    <w:rsid w:val="008C5E50"/>
    <w:rsid w:val="008C5FB3"/>
    <w:rsid w:val="008C6D20"/>
    <w:rsid w:val="008C7233"/>
    <w:rsid w:val="008C78FC"/>
    <w:rsid w:val="008C7C63"/>
    <w:rsid w:val="008C7C7A"/>
    <w:rsid w:val="008D0418"/>
    <w:rsid w:val="008D054E"/>
    <w:rsid w:val="008D09DB"/>
    <w:rsid w:val="008D0EA4"/>
    <w:rsid w:val="008D11E2"/>
    <w:rsid w:val="008D1344"/>
    <w:rsid w:val="008D199F"/>
    <w:rsid w:val="008D1C01"/>
    <w:rsid w:val="008D2387"/>
    <w:rsid w:val="008D263F"/>
    <w:rsid w:val="008D27C5"/>
    <w:rsid w:val="008D2F58"/>
    <w:rsid w:val="008D3423"/>
    <w:rsid w:val="008D3742"/>
    <w:rsid w:val="008D386A"/>
    <w:rsid w:val="008D38AB"/>
    <w:rsid w:val="008D3C32"/>
    <w:rsid w:val="008D3C76"/>
    <w:rsid w:val="008D3FF7"/>
    <w:rsid w:val="008D4086"/>
    <w:rsid w:val="008D4209"/>
    <w:rsid w:val="008D4E84"/>
    <w:rsid w:val="008D4EA5"/>
    <w:rsid w:val="008D4F2B"/>
    <w:rsid w:val="008D52D9"/>
    <w:rsid w:val="008D5338"/>
    <w:rsid w:val="008D5E40"/>
    <w:rsid w:val="008D5ED9"/>
    <w:rsid w:val="008D6AC9"/>
    <w:rsid w:val="008D7699"/>
    <w:rsid w:val="008D773F"/>
    <w:rsid w:val="008D791D"/>
    <w:rsid w:val="008D7C13"/>
    <w:rsid w:val="008E0542"/>
    <w:rsid w:val="008E06CE"/>
    <w:rsid w:val="008E13ED"/>
    <w:rsid w:val="008E1AAC"/>
    <w:rsid w:val="008E1F1C"/>
    <w:rsid w:val="008E235C"/>
    <w:rsid w:val="008E2FF5"/>
    <w:rsid w:val="008E31B5"/>
    <w:rsid w:val="008E32AC"/>
    <w:rsid w:val="008E347E"/>
    <w:rsid w:val="008E38AE"/>
    <w:rsid w:val="008E4D13"/>
    <w:rsid w:val="008E55DE"/>
    <w:rsid w:val="008E56FA"/>
    <w:rsid w:val="008E5A70"/>
    <w:rsid w:val="008E623F"/>
    <w:rsid w:val="008E6ADE"/>
    <w:rsid w:val="008E705D"/>
    <w:rsid w:val="008F06A2"/>
    <w:rsid w:val="008F1250"/>
    <w:rsid w:val="008F175C"/>
    <w:rsid w:val="008F1C06"/>
    <w:rsid w:val="008F208C"/>
    <w:rsid w:val="008F2602"/>
    <w:rsid w:val="008F28B3"/>
    <w:rsid w:val="008F28D4"/>
    <w:rsid w:val="008F2B61"/>
    <w:rsid w:val="008F4049"/>
    <w:rsid w:val="008F413B"/>
    <w:rsid w:val="008F4E06"/>
    <w:rsid w:val="008F4FCE"/>
    <w:rsid w:val="008F514B"/>
    <w:rsid w:val="008F58B5"/>
    <w:rsid w:val="008F59A9"/>
    <w:rsid w:val="008F5AAA"/>
    <w:rsid w:val="008F60BA"/>
    <w:rsid w:val="008F7F27"/>
    <w:rsid w:val="00900015"/>
    <w:rsid w:val="00900086"/>
    <w:rsid w:val="009003A4"/>
    <w:rsid w:val="00900928"/>
    <w:rsid w:val="00900A5F"/>
    <w:rsid w:val="00900B0A"/>
    <w:rsid w:val="00900BF3"/>
    <w:rsid w:val="0090130C"/>
    <w:rsid w:val="00901432"/>
    <w:rsid w:val="00901660"/>
    <w:rsid w:val="00901822"/>
    <w:rsid w:val="00901EB0"/>
    <w:rsid w:val="00902216"/>
    <w:rsid w:val="00902429"/>
    <w:rsid w:val="009025A5"/>
    <w:rsid w:val="009025B4"/>
    <w:rsid w:val="00902C33"/>
    <w:rsid w:val="00903A3B"/>
    <w:rsid w:val="00903C86"/>
    <w:rsid w:val="00903FAA"/>
    <w:rsid w:val="00904200"/>
    <w:rsid w:val="009046E3"/>
    <w:rsid w:val="0090476C"/>
    <w:rsid w:val="009056A1"/>
    <w:rsid w:val="00906790"/>
    <w:rsid w:val="00906A92"/>
    <w:rsid w:val="00907C41"/>
    <w:rsid w:val="00910149"/>
    <w:rsid w:val="009101B5"/>
    <w:rsid w:val="00910A28"/>
    <w:rsid w:val="00910B41"/>
    <w:rsid w:val="00911333"/>
    <w:rsid w:val="009113AE"/>
    <w:rsid w:val="00911493"/>
    <w:rsid w:val="009115F4"/>
    <w:rsid w:val="00911771"/>
    <w:rsid w:val="009118DC"/>
    <w:rsid w:val="00911C30"/>
    <w:rsid w:val="0091214D"/>
    <w:rsid w:val="0091232A"/>
    <w:rsid w:val="0091248E"/>
    <w:rsid w:val="009127C9"/>
    <w:rsid w:val="009129D5"/>
    <w:rsid w:val="00912B8F"/>
    <w:rsid w:val="009138CD"/>
    <w:rsid w:val="0091397B"/>
    <w:rsid w:val="00913E81"/>
    <w:rsid w:val="0091418D"/>
    <w:rsid w:val="00914308"/>
    <w:rsid w:val="00914311"/>
    <w:rsid w:val="00914E89"/>
    <w:rsid w:val="0091560B"/>
    <w:rsid w:val="009156EF"/>
    <w:rsid w:val="009158AB"/>
    <w:rsid w:val="00915AEE"/>
    <w:rsid w:val="00915C03"/>
    <w:rsid w:val="00915C8C"/>
    <w:rsid w:val="009162C4"/>
    <w:rsid w:val="009166BF"/>
    <w:rsid w:val="009168EE"/>
    <w:rsid w:val="00917C44"/>
    <w:rsid w:val="00917C48"/>
    <w:rsid w:val="00920C08"/>
    <w:rsid w:val="009210E6"/>
    <w:rsid w:val="00921119"/>
    <w:rsid w:val="009214A4"/>
    <w:rsid w:val="00921597"/>
    <w:rsid w:val="009221F0"/>
    <w:rsid w:val="009222C2"/>
    <w:rsid w:val="0092265D"/>
    <w:rsid w:val="00922CD9"/>
    <w:rsid w:val="009235A9"/>
    <w:rsid w:val="009239FE"/>
    <w:rsid w:val="00923E27"/>
    <w:rsid w:val="0092474A"/>
    <w:rsid w:val="0092545C"/>
    <w:rsid w:val="00925ABB"/>
    <w:rsid w:val="00925B39"/>
    <w:rsid w:val="00926533"/>
    <w:rsid w:val="00926D5F"/>
    <w:rsid w:val="00926DCE"/>
    <w:rsid w:val="00926E3B"/>
    <w:rsid w:val="00926F9C"/>
    <w:rsid w:val="00926FCA"/>
    <w:rsid w:val="00926FFD"/>
    <w:rsid w:val="0092721F"/>
    <w:rsid w:val="00927E2D"/>
    <w:rsid w:val="0093006B"/>
    <w:rsid w:val="00931A0E"/>
    <w:rsid w:val="00931C8F"/>
    <w:rsid w:val="00931EAB"/>
    <w:rsid w:val="00931F82"/>
    <w:rsid w:val="009331EE"/>
    <w:rsid w:val="009334DC"/>
    <w:rsid w:val="00933625"/>
    <w:rsid w:val="009336B6"/>
    <w:rsid w:val="00933DC8"/>
    <w:rsid w:val="00934B89"/>
    <w:rsid w:val="00934C51"/>
    <w:rsid w:val="00935142"/>
    <w:rsid w:val="00935360"/>
    <w:rsid w:val="00935391"/>
    <w:rsid w:val="0093542C"/>
    <w:rsid w:val="0093563F"/>
    <w:rsid w:val="0093576B"/>
    <w:rsid w:val="009358E4"/>
    <w:rsid w:val="00936674"/>
    <w:rsid w:val="00936DED"/>
    <w:rsid w:val="00936E9C"/>
    <w:rsid w:val="009370E1"/>
    <w:rsid w:val="00937107"/>
    <w:rsid w:val="00937868"/>
    <w:rsid w:val="00937E8C"/>
    <w:rsid w:val="009402C2"/>
    <w:rsid w:val="009405A0"/>
    <w:rsid w:val="009406A7"/>
    <w:rsid w:val="00941D36"/>
    <w:rsid w:val="00942428"/>
    <w:rsid w:val="009424AE"/>
    <w:rsid w:val="0094281B"/>
    <w:rsid w:val="00942BEF"/>
    <w:rsid w:val="009431E7"/>
    <w:rsid w:val="009432A7"/>
    <w:rsid w:val="0094332D"/>
    <w:rsid w:val="009434E0"/>
    <w:rsid w:val="00943C96"/>
    <w:rsid w:val="00943E1B"/>
    <w:rsid w:val="00943EE8"/>
    <w:rsid w:val="00943F0A"/>
    <w:rsid w:val="00944718"/>
    <w:rsid w:val="00944897"/>
    <w:rsid w:val="00944C29"/>
    <w:rsid w:val="00944FA3"/>
    <w:rsid w:val="0094571D"/>
    <w:rsid w:val="00945D6D"/>
    <w:rsid w:val="00945DEB"/>
    <w:rsid w:val="00947790"/>
    <w:rsid w:val="00947A5C"/>
    <w:rsid w:val="009506C8"/>
    <w:rsid w:val="00950768"/>
    <w:rsid w:val="009508F7"/>
    <w:rsid w:val="0095098A"/>
    <w:rsid w:val="009517BC"/>
    <w:rsid w:val="0095183F"/>
    <w:rsid w:val="00951C6A"/>
    <w:rsid w:val="00951C77"/>
    <w:rsid w:val="0095294C"/>
    <w:rsid w:val="009530FD"/>
    <w:rsid w:val="0095338F"/>
    <w:rsid w:val="0095395D"/>
    <w:rsid w:val="00953B8C"/>
    <w:rsid w:val="00954876"/>
    <w:rsid w:val="009549C5"/>
    <w:rsid w:val="00954AB0"/>
    <w:rsid w:val="00954DE1"/>
    <w:rsid w:val="0095503C"/>
    <w:rsid w:val="00955219"/>
    <w:rsid w:val="00955B9A"/>
    <w:rsid w:val="00955E5B"/>
    <w:rsid w:val="009561E9"/>
    <w:rsid w:val="009562B3"/>
    <w:rsid w:val="009562D7"/>
    <w:rsid w:val="00956641"/>
    <w:rsid w:val="00956D7D"/>
    <w:rsid w:val="00956F5B"/>
    <w:rsid w:val="0095723D"/>
    <w:rsid w:val="009603AD"/>
    <w:rsid w:val="009604A7"/>
    <w:rsid w:val="00960876"/>
    <w:rsid w:val="00960AC8"/>
    <w:rsid w:val="0096106D"/>
    <w:rsid w:val="00961372"/>
    <w:rsid w:val="00961840"/>
    <w:rsid w:val="009619B1"/>
    <w:rsid w:val="00961A62"/>
    <w:rsid w:val="00961AFD"/>
    <w:rsid w:val="00961B52"/>
    <w:rsid w:val="0096231E"/>
    <w:rsid w:val="00962A81"/>
    <w:rsid w:val="00962BED"/>
    <w:rsid w:val="009634D7"/>
    <w:rsid w:val="0096388A"/>
    <w:rsid w:val="00963E48"/>
    <w:rsid w:val="009647AF"/>
    <w:rsid w:val="00964A0E"/>
    <w:rsid w:val="00964BFA"/>
    <w:rsid w:val="0096521B"/>
    <w:rsid w:val="00965247"/>
    <w:rsid w:val="00965B91"/>
    <w:rsid w:val="009667DB"/>
    <w:rsid w:val="00966D26"/>
    <w:rsid w:val="0096768B"/>
    <w:rsid w:val="00967AAC"/>
    <w:rsid w:val="00967B7C"/>
    <w:rsid w:val="00970154"/>
    <w:rsid w:val="009703B5"/>
    <w:rsid w:val="0097096A"/>
    <w:rsid w:val="00970EE8"/>
    <w:rsid w:val="00971334"/>
    <w:rsid w:val="0097188D"/>
    <w:rsid w:val="00971B72"/>
    <w:rsid w:val="00971D87"/>
    <w:rsid w:val="00971F38"/>
    <w:rsid w:val="00971F43"/>
    <w:rsid w:val="009721DB"/>
    <w:rsid w:val="00972919"/>
    <w:rsid w:val="00972E3E"/>
    <w:rsid w:val="009738D0"/>
    <w:rsid w:val="009739E1"/>
    <w:rsid w:val="00974059"/>
    <w:rsid w:val="00974C57"/>
    <w:rsid w:val="00974E68"/>
    <w:rsid w:val="00974F6C"/>
    <w:rsid w:val="00975512"/>
    <w:rsid w:val="009757C1"/>
    <w:rsid w:val="00975946"/>
    <w:rsid w:val="00976041"/>
    <w:rsid w:val="00976073"/>
    <w:rsid w:val="00976412"/>
    <w:rsid w:val="00976665"/>
    <w:rsid w:val="009774AA"/>
    <w:rsid w:val="00977787"/>
    <w:rsid w:val="00977BF3"/>
    <w:rsid w:val="00977ED0"/>
    <w:rsid w:val="00980121"/>
    <w:rsid w:val="0098015F"/>
    <w:rsid w:val="00980994"/>
    <w:rsid w:val="0098213D"/>
    <w:rsid w:val="0098233A"/>
    <w:rsid w:val="0098287A"/>
    <w:rsid w:val="00982883"/>
    <w:rsid w:val="009828B4"/>
    <w:rsid w:val="0098373B"/>
    <w:rsid w:val="009837B7"/>
    <w:rsid w:val="00983B30"/>
    <w:rsid w:val="00983BDC"/>
    <w:rsid w:val="0098517A"/>
    <w:rsid w:val="0098599E"/>
    <w:rsid w:val="009859D4"/>
    <w:rsid w:val="00985C10"/>
    <w:rsid w:val="00985F1D"/>
    <w:rsid w:val="009868AA"/>
    <w:rsid w:val="00987AC4"/>
    <w:rsid w:val="009907BB"/>
    <w:rsid w:val="00990F63"/>
    <w:rsid w:val="0099114F"/>
    <w:rsid w:val="00991885"/>
    <w:rsid w:val="00991C33"/>
    <w:rsid w:val="009921A3"/>
    <w:rsid w:val="00992720"/>
    <w:rsid w:val="0099292C"/>
    <w:rsid w:val="00992C38"/>
    <w:rsid w:val="00992ECC"/>
    <w:rsid w:val="00993104"/>
    <w:rsid w:val="0099335C"/>
    <w:rsid w:val="00993E89"/>
    <w:rsid w:val="00993F0E"/>
    <w:rsid w:val="0099416A"/>
    <w:rsid w:val="009949BA"/>
    <w:rsid w:val="00995D02"/>
    <w:rsid w:val="00996144"/>
    <w:rsid w:val="00996930"/>
    <w:rsid w:val="00997109"/>
    <w:rsid w:val="00997E23"/>
    <w:rsid w:val="009A070D"/>
    <w:rsid w:val="009A0BC9"/>
    <w:rsid w:val="009A0EB9"/>
    <w:rsid w:val="009A0EE3"/>
    <w:rsid w:val="009A193B"/>
    <w:rsid w:val="009A1E87"/>
    <w:rsid w:val="009A24C5"/>
    <w:rsid w:val="009A2C72"/>
    <w:rsid w:val="009A2FBE"/>
    <w:rsid w:val="009A3042"/>
    <w:rsid w:val="009A3339"/>
    <w:rsid w:val="009A37DD"/>
    <w:rsid w:val="009A3863"/>
    <w:rsid w:val="009A3F58"/>
    <w:rsid w:val="009A43E8"/>
    <w:rsid w:val="009A443C"/>
    <w:rsid w:val="009A46FA"/>
    <w:rsid w:val="009A47E4"/>
    <w:rsid w:val="009A4E7D"/>
    <w:rsid w:val="009A5157"/>
    <w:rsid w:val="009A52AB"/>
    <w:rsid w:val="009A5C22"/>
    <w:rsid w:val="009A624F"/>
    <w:rsid w:val="009A6502"/>
    <w:rsid w:val="009A677E"/>
    <w:rsid w:val="009A6922"/>
    <w:rsid w:val="009A69DE"/>
    <w:rsid w:val="009A708E"/>
    <w:rsid w:val="009A7508"/>
    <w:rsid w:val="009A7916"/>
    <w:rsid w:val="009A7AE7"/>
    <w:rsid w:val="009B001F"/>
    <w:rsid w:val="009B0263"/>
    <w:rsid w:val="009B055D"/>
    <w:rsid w:val="009B07C7"/>
    <w:rsid w:val="009B0C96"/>
    <w:rsid w:val="009B0D02"/>
    <w:rsid w:val="009B0D60"/>
    <w:rsid w:val="009B1AAB"/>
    <w:rsid w:val="009B1B45"/>
    <w:rsid w:val="009B239E"/>
    <w:rsid w:val="009B37AA"/>
    <w:rsid w:val="009B3929"/>
    <w:rsid w:val="009B3977"/>
    <w:rsid w:val="009B4494"/>
    <w:rsid w:val="009B4D94"/>
    <w:rsid w:val="009B518D"/>
    <w:rsid w:val="009B700B"/>
    <w:rsid w:val="009B78EE"/>
    <w:rsid w:val="009B7A10"/>
    <w:rsid w:val="009B7C54"/>
    <w:rsid w:val="009C02E9"/>
    <w:rsid w:val="009C037A"/>
    <w:rsid w:val="009C079D"/>
    <w:rsid w:val="009C0853"/>
    <w:rsid w:val="009C0C5A"/>
    <w:rsid w:val="009C0D86"/>
    <w:rsid w:val="009C122A"/>
    <w:rsid w:val="009C14F7"/>
    <w:rsid w:val="009C2577"/>
    <w:rsid w:val="009C2BD9"/>
    <w:rsid w:val="009C3716"/>
    <w:rsid w:val="009C382C"/>
    <w:rsid w:val="009C3BA4"/>
    <w:rsid w:val="009C3BBB"/>
    <w:rsid w:val="009C49F0"/>
    <w:rsid w:val="009C4D96"/>
    <w:rsid w:val="009C502E"/>
    <w:rsid w:val="009C5AC1"/>
    <w:rsid w:val="009C5ADA"/>
    <w:rsid w:val="009C623E"/>
    <w:rsid w:val="009C6470"/>
    <w:rsid w:val="009C6A3D"/>
    <w:rsid w:val="009C6D05"/>
    <w:rsid w:val="009C7326"/>
    <w:rsid w:val="009C7868"/>
    <w:rsid w:val="009C7924"/>
    <w:rsid w:val="009C7C4B"/>
    <w:rsid w:val="009C7C61"/>
    <w:rsid w:val="009C7ECA"/>
    <w:rsid w:val="009D058F"/>
    <w:rsid w:val="009D18C6"/>
    <w:rsid w:val="009D18DB"/>
    <w:rsid w:val="009D1B80"/>
    <w:rsid w:val="009D1BCE"/>
    <w:rsid w:val="009D1C08"/>
    <w:rsid w:val="009D1C63"/>
    <w:rsid w:val="009D1FE7"/>
    <w:rsid w:val="009D2330"/>
    <w:rsid w:val="009D2ABE"/>
    <w:rsid w:val="009D2AE6"/>
    <w:rsid w:val="009D2B74"/>
    <w:rsid w:val="009D3429"/>
    <w:rsid w:val="009D3AB5"/>
    <w:rsid w:val="009D3D12"/>
    <w:rsid w:val="009D4F41"/>
    <w:rsid w:val="009D4FBE"/>
    <w:rsid w:val="009D5AD3"/>
    <w:rsid w:val="009D6054"/>
    <w:rsid w:val="009D63B7"/>
    <w:rsid w:val="009D63C0"/>
    <w:rsid w:val="009D7260"/>
    <w:rsid w:val="009D7A1C"/>
    <w:rsid w:val="009D7FE0"/>
    <w:rsid w:val="009E08D3"/>
    <w:rsid w:val="009E09F9"/>
    <w:rsid w:val="009E0A73"/>
    <w:rsid w:val="009E190D"/>
    <w:rsid w:val="009E1999"/>
    <w:rsid w:val="009E1B65"/>
    <w:rsid w:val="009E1B68"/>
    <w:rsid w:val="009E1F51"/>
    <w:rsid w:val="009E2A22"/>
    <w:rsid w:val="009E36E3"/>
    <w:rsid w:val="009E372A"/>
    <w:rsid w:val="009E3DE8"/>
    <w:rsid w:val="009E4154"/>
    <w:rsid w:val="009E57A1"/>
    <w:rsid w:val="009E5ABD"/>
    <w:rsid w:val="009E63B9"/>
    <w:rsid w:val="009E6703"/>
    <w:rsid w:val="009E6EBC"/>
    <w:rsid w:val="009E78E2"/>
    <w:rsid w:val="009E7A62"/>
    <w:rsid w:val="009F01EF"/>
    <w:rsid w:val="009F0241"/>
    <w:rsid w:val="009F03D8"/>
    <w:rsid w:val="009F061E"/>
    <w:rsid w:val="009F0B89"/>
    <w:rsid w:val="009F0BA4"/>
    <w:rsid w:val="009F13FD"/>
    <w:rsid w:val="009F15E0"/>
    <w:rsid w:val="009F1CC7"/>
    <w:rsid w:val="009F2C2C"/>
    <w:rsid w:val="009F34A4"/>
    <w:rsid w:val="009F5415"/>
    <w:rsid w:val="009F5B60"/>
    <w:rsid w:val="009F5DA1"/>
    <w:rsid w:val="009F64C3"/>
    <w:rsid w:val="009F6EA2"/>
    <w:rsid w:val="009F728E"/>
    <w:rsid w:val="00A01CBD"/>
    <w:rsid w:val="00A01D26"/>
    <w:rsid w:val="00A01F75"/>
    <w:rsid w:val="00A02136"/>
    <w:rsid w:val="00A02B5A"/>
    <w:rsid w:val="00A03102"/>
    <w:rsid w:val="00A039C2"/>
    <w:rsid w:val="00A03D7B"/>
    <w:rsid w:val="00A03D89"/>
    <w:rsid w:val="00A03DC9"/>
    <w:rsid w:val="00A03EAB"/>
    <w:rsid w:val="00A055B8"/>
    <w:rsid w:val="00A057FE"/>
    <w:rsid w:val="00A05C1F"/>
    <w:rsid w:val="00A068E7"/>
    <w:rsid w:val="00A06B77"/>
    <w:rsid w:val="00A06E4C"/>
    <w:rsid w:val="00A07355"/>
    <w:rsid w:val="00A07CFA"/>
    <w:rsid w:val="00A10AAD"/>
    <w:rsid w:val="00A10AF4"/>
    <w:rsid w:val="00A117BC"/>
    <w:rsid w:val="00A11E7D"/>
    <w:rsid w:val="00A122A4"/>
    <w:rsid w:val="00A124A9"/>
    <w:rsid w:val="00A12E25"/>
    <w:rsid w:val="00A12ED5"/>
    <w:rsid w:val="00A13B55"/>
    <w:rsid w:val="00A14093"/>
    <w:rsid w:val="00A14E7D"/>
    <w:rsid w:val="00A1506E"/>
    <w:rsid w:val="00A1603E"/>
    <w:rsid w:val="00A16071"/>
    <w:rsid w:val="00A1723E"/>
    <w:rsid w:val="00A173B4"/>
    <w:rsid w:val="00A176E5"/>
    <w:rsid w:val="00A1797D"/>
    <w:rsid w:val="00A203E1"/>
    <w:rsid w:val="00A2066F"/>
    <w:rsid w:val="00A206B7"/>
    <w:rsid w:val="00A21172"/>
    <w:rsid w:val="00A211D2"/>
    <w:rsid w:val="00A214EF"/>
    <w:rsid w:val="00A21609"/>
    <w:rsid w:val="00A21D1A"/>
    <w:rsid w:val="00A21F36"/>
    <w:rsid w:val="00A21F5F"/>
    <w:rsid w:val="00A226D0"/>
    <w:rsid w:val="00A22E43"/>
    <w:rsid w:val="00A22F44"/>
    <w:rsid w:val="00A23936"/>
    <w:rsid w:val="00A23ED1"/>
    <w:rsid w:val="00A24446"/>
    <w:rsid w:val="00A24B62"/>
    <w:rsid w:val="00A250DE"/>
    <w:rsid w:val="00A257C8"/>
    <w:rsid w:val="00A25ACC"/>
    <w:rsid w:val="00A25AFA"/>
    <w:rsid w:val="00A25C15"/>
    <w:rsid w:val="00A2692F"/>
    <w:rsid w:val="00A269E5"/>
    <w:rsid w:val="00A27436"/>
    <w:rsid w:val="00A2765E"/>
    <w:rsid w:val="00A278EA"/>
    <w:rsid w:val="00A279BA"/>
    <w:rsid w:val="00A27B68"/>
    <w:rsid w:val="00A27E0D"/>
    <w:rsid w:val="00A305A1"/>
    <w:rsid w:val="00A3085F"/>
    <w:rsid w:val="00A30C65"/>
    <w:rsid w:val="00A30F2C"/>
    <w:rsid w:val="00A31144"/>
    <w:rsid w:val="00A31BFD"/>
    <w:rsid w:val="00A323D2"/>
    <w:rsid w:val="00A32F61"/>
    <w:rsid w:val="00A33790"/>
    <w:rsid w:val="00A34352"/>
    <w:rsid w:val="00A34720"/>
    <w:rsid w:val="00A34C51"/>
    <w:rsid w:val="00A34EEC"/>
    <w:rsid w:val="00A35718"/>
    <w:rsid w:val="00A35B5F"/>
    <w:rsid w:val="00A36E23"/>
    <w:rsid w:val="00A36E5F"/>
    <w:rsid w:val="00A37095"/>
    <w:rsid w:val="00A37239"/>
    <w:rsid w:val="00A40014"/>
    <w:rsid w:val="00A40A4E"/>
    <w:rsid w:val="00A40E58"/>
    <w:rsid w:val="00A4129E"/>
    <w:rsid w:val="00A4154F"/>
    <w:rsid w:val="00A41581"/>
    <w:rsid w:val="00A42952"/>
    <w:rsid w:val="00A42A17"/>
    <w:rsid w:val="00A42ED6"/>
    <w:rsid w:val="00A4329D"/>
    <w:rsid w:val="00A4365C"/>
    <w:rsid w:val="00A436DB"/>
    <w:rsid w:val="00A43DB9"/>
    <w:rsid w:val="00A43E60"/>
    <w:rsid w:val="00A445DF"/>
    <w:rsid w:val="00A4461D"/>
    <w:rsid w:val="00A44C5B"/>
    <w:rsid w:val="00A44E76"/>
    <w:rsid w:val="00A45A45"/>
    <w:rsid w:val="00A463AC"/>
    <w:rsid w:val="00A4649D"/>
    <w:rsid w:val="00A46E0E"/>
    <w:rsid w:val="00A4728E"/>
    <w:rsid w:val="00A47DDF"/>
    <w:rsid w:val="00A506E3"/>
    <w:rsid w:val="00A507E7"/>
    <w:rsid w:val="00A5131F"/>
    <w:rsid w:val="00A5142A"/>
    <w:rsid w:val="00A51AA5"/>
    <w:rsid w:val="00A5281D"/>
    <w:rsid w:val="00A5379F"/>
    <w:rsid w:val="00A538B6"/>
    <w:rsid w:val="00A539D7"/>
    <w:rsid w:val="00A53AB2"/>
    <w:rsid w:val="00A540FC"/>
    <w:rsid w:val="00A54356"/>
    <w:rsid w:val="00A543CC"/>
    <w:rsid w:val="00A54635"/>
    <w:rsid w:val="00A547C8"/>
    <w:rsid w:val="00A54CE2"/>
    <w:rsid w:val="00A559B1"/>
    <w:rsid w:val="00A56425"/>
    <w:rsid w:val="00A5670F"/>
    <w:rsid w:val="00A569A3"/>
    <w:rsid w:val="00A56FA5"/>
    <w:rsid w:val="00A57D9A"/>
    <w:rsid w:val="00A60475"/>
    <w:rsid w:val="00A6125A"/>
    <w:rsid w:val="00A61A90"/>
    <w:rsid w:val="00A61C5C"/>
    <w:rsid w:val="00A61D27"/>
    <w:rsid w:val="00A625C1"/>
    <w:rsid w:val="00A6271B"/>
    <w:rsid w:val="00A62D72"/>
    <w:rsid w:val="00A62E66"/>
    <w:rsid w:val="00A630B1"/>
    <w:rsid w:val="00A63D43"/>
    <w:rsid w:val="00A646DC"/>
    <w:rsid w:val="00A64A73"/>
    <w:rsid w:val="00A64D02"/>
    <w:rsid w:val="00A65A34"/>
    <w:rsid w:val="00A65D80"/>
    <w:rsid w:val="00A6617F"/>
    <w:rsid w:val="00A669E9"/>
    <w:rsid w:val="00A673EE"/>
    <w:rsid w:val="00A67DCB"/>
    <w:rsid w:val="00A67DE4"/>
    <w:rsid w:val="00A701C6"/>
    <w:rsid w:val="00A70351"/>
    <w:rsid w:val="00A703FC"/>
    <w:rsid w:val="00A707BA"/>
    <w:rsid w:val="00A71061"/>
    <w:rsid w:val="00A71550"/>
    <w:rsid w:val="00A71E1D"/>
    <w:rsid w:val="00A724B6"/>
    <w:rsid w:val="00A728A5"/>
    <w:rsid w:val="00A73685"/>
    <w:rsid w:val="00A73698"/>
    <w:rsid w:val="00A7382C"/>
    <w:rsid w:val="00A73F5C"/>
    <w:rsid w:val="00A744AB"/>
    <w:rsid w:val="00A752E7"/>
    <w:rsid w:val="00A76147"/>
    <w:rsid w:val="00A7636D"/>
    <w:rsid w:val="00A76668"/>
    <w:rsid w:val="00A76F8C"/>
    <w:rsid w:val="00A772FB"/>
    <w:rsid w:val="00A8001A"/>
    <w:rsid w:val="00A80B6A"/>
    <w:rsid w:val="00A81474"/>
    <w:rsid w:val="00A82160"/>
    <w:rsid w:val="00A83001"/>
    <w:rsid w:val="00A833EA"/>
    <w:rsid w:val="00A8386C"/>
    <w:rsid w:val="00A839F0"/>
    <w:rsid w:val="00A83B5E"/>
    <w:rsid w:val="00A83E04"/>
    <w:rsid w:val="00A840F1"/>
    <w:rsid w:val="00A84264"/>
    <w:rsid w:val="00A84D7F"/>
    <w:rsid w:val="00A84F2D"/>
    <w:rsid w:val="00A850D0"/>
    <w:rsid w:val="00A855EA"/>
    <w:rsid w:val="00A857C6"/>
    <w:rsid w:val="00A85941"/>
    <w:rsid w:val="00A8595D"/>
    <w:rsid w:val="00A8610E"/>
    <w:rsid w:val="00A86A6A"/>
    <w:rsid w:val="00A86AFF"/>
    <w:rsid w:val="00A87B36"/>
    <w:rsid w:val="00A9068F"/>
    <w:rsid w:val="00A90882"/>
    <w:rsid w:val="00A90C0D"/>
    <w:rsid w:val="00A914AA"/>
    <w:rsid w:val="00A9162E"/>
    <w:rsid w:val="00A918BA"/>
    <w:rsid w:val="00A91A03"/>
    <w:rsid w:val="00A91DB6"/>
    <w:rsid w:val="00A91E78"/>
    <w:rsid w:val="00A92329"/>
    <w:rsid w:val="00A92AB0"/>
    <w:rsid w:val="00A92C6A"/>
    <w:rsid w:val="00A93588"/>
    <w:rsid w:val="00A936B7"/>
    <w:rsid w:val="00A94CE5"/>
    <w:rsid w:val="00A94F7C"/>
    <w:rsid w:val="00A96222"/>
    <w:rsid w:val="00AA0316"/>
    <w:rsid w:val="00AA058B"/>
    <w:rsid w:val="00AA0DE0"/>
    <w:rsid w:val="00AA0F7A"/>
    <w:rsid w:val="00AA1233"/>
    <w:rsid w:val="00AA164E"/>
    <w:rsid w:val="00AA16A3"/>
    <w:rsid w:val="00AA1A78"/>
    <w:rsid w:val="00AA1A82"/>
    <w:rsid w:val="00AA230D"/>
    <w:rsid w:val="00AA357C"/>
    <w:rsid w:val="00AA415A"/>
    <w:rsid w:val="00AA466A"/>
    <w:rsid w:val="00AA541D"/>
    <w:rsid w:val="00AA5606"/>
    <w:rsid w:val="00AA59B6"/>
    <w:rsid w:val="00AA64FF"/>
    <w:rsid w:val="00AA651A"/>
    <w:rsid w:val="00AA6A94"/>
    <w:rsid w:val="00AA7039"/>
    <w:rsid w:val="00AA79BF"/>
    <w:rsid w:val="00AA7B8E"/>
    <w:rsid w:val="00AB04E6"/>
    <w:rsid w:val="00AB0548"/>
    <w:rsid w:val="00AB0B37"/>
    <w:rsid w:val="00AB0CDB"/>
    <w:rsid w:val="00AB0D0D"/>
    <w:rsid w:val="00AB1011"/>
    <w:rsid w:val="00AB1669"/>
    <w:rsid w:val="00AB1C9B"/>
    <w:rsid w:val="00AB2357"/>
    <w:rsid w:val="00AB2834"/>
    <w:rsid w:val="00AB2E79"/>
    <w:rsid w:val="00AB30E1"/>
    <w:rsid w:val="00AB30FB"/>
    <w:rsid w:val="00AB3345"/>
    <w:rsid w:val="00AB33A8"/>
    <w:rsid w:val="00AB35A0"/>
    <w:rsid w:val="00AB3AA9"/>
    <w:rsid w:val="00AB47BA"/>
    <w:rsid w:val="00AB4EE4"/>
    <w:rsid w:val="00AB577A"/>
    <w:rsid w:val="00AB57EF"/>
    <w:rsid w:val="00AB57F8"/>
    <w:rsid w:val="00AB5C06"/>
    <w:rsid w:val="00AB5C3B"/>
    <w:rsid w:val="00AB5E2C"/>
    <w:rsid w:val="00AB646A"/>
    <w:rsid w:val="00AB6699"/>
    <w:rsid w:val="00AB6B5D"/>
    <w:rsid w:val="00AB6C0E"/>
    <w:rsid w:val="00AB6DA2"/>
    <w:rsid w:val="00AB6FD2"/>
    <w:rsid w:val="00AB7769"/>
    <w:rsid w:val="00AC0117"/>
    <w:rsid w:val="00AC0383"/>
    <w:rsid w:val="00AC06A1"/>
    <w:rsid w:val="00AC0A34"/>
    <w:rsid w:val="00AC1E51"/>
    <w:rsid w:val="00AC1F49"/>
    <w:rsid w:val="00AC2007"/>
    <w:rsid w:val="00AC2206"/>
    <w:rsid w:val="00AC2460"/>
    <w:rsid w:val="00AC2A70"/>
    <w:rsid w:val="00AC2F7D"/>
    <w:rsid w:val="00AC3BE0"/>
    <w:rsid w:val="00AC3C86"/>
    <w:rsid w:val="00AC3E10"/>
    <w:rsid w:val="00AC3F6F"/>
    <w:rsid w:val="00AC40FE"/>
    <w:rsid w:val="00AC5511"/>
    <w:rsid w:val="00AC56B9"/>
    <w:rsid w:val="00AC5743"/>
    <w:rsid w:val="00AC5AC8"/>
    <w:rsid w:val="00AC5FDB"/>
    <w:rsid w:val="00AC655B"/>
    <w:rsid w:val="00AC6807"/>
    <w:rsid w:val="00AC6966"/>
    <w:rsid w:val="00AC69AF"/>
    <w:rsid w:val="00AC6E6E"/>
    <w:rsid w:val="00AC7002"/>
    <w:rsid w:val="00AC7278"/>
    <w:rsid w:val="00AC79D2"/>
    <w:rsid w:val="00AD082B"/>
    <w:rsid w:val="00AD0B01"/>
    <w:rsid w:val="00AD12DE"/>
    <w:rsid w:val="00AD1721"/>
    <w:rsid w:val="00AD2136"/>
    <w:rsid w:val="00AD27BB"/>
    <w:rsid w:val="00AD355A"/>
    <w:rsid w:val="00AD38FA"/>
    <w:rsid w:val="00AD3AB9"/>
    <w:rsid w:val="00AD3E19"/>
    <w:rsid w:val="00AD421F"/>
    <w:rsid w:val="00AD46DE"/>
    <w:rsid w:val="00AD4A6A"/>
    <w:rsid w:val="00AD4DDC"/>
    <w:rsid w:val="00AD5467"/>
    <w:rsid w:val="00AD547B"/>
    <w:rsid w:val="00AD57A0"/>
    <w:rsid w:val="00AD5AC3"/>
    <w:rsid w:val="00AD5C97"/>
    <w:rsid w:val="00AD5D69"/>
    <w:rsid w:val="00AD61EA"/>
    <w:rsid w:val="00AD6567"/>
    <w:rsid w:val="00AD6A60"/>
    <w:rsid w:val="00AD6C19"/>
    <w:rsid w:val="00AD7675"/>
    <w:rsid w:val="00AD7AE7"/>
    <w:rsid w:val="00AD7B01"/>
    <w:rsid w:val="00AE03BA"/>
    <w:rsid w:val="00AE0694"/>
    <w:rsid w:val="00AE07BC"/>
    <w:rsid w:val="00AE0A85"/>
    <w:rsid w:val="00AE1A53"/>
    <w:rsid w:val="00AE1D32"/>
    <w:rsid w:val="00AE2332"/>
    <w:rsid w:val="00AE2E3B"/>
    <w:rsid w:val="00AE3CA3"/>
    <w:rsid w:val="00AE3D59"/>
    <w:rsid w:val="00AE4F69"/>
    <w:rsid w:val="00AE5223"/>
    <w:rsid w:val="00AE5395"/>
    <w:rsid w:val="00AE56F4"/>
    <w:rsid w:val="00AE58F6"/>
    <w:rsid w:val="00AE6151"/>
    <w:rsid w:val="00AE79D4"/>
    <w:rsid w:val="00AE7BED"/>
    <w:rsid w:val="00AF0388"/>
    <w:rsid w:val="00AF0678"/>
    <w:rsid w:val="00AF0D80"/>
    <w:rsid w:val="00AF14D1"/>
    <w:rsid w:val="00AF1A16"/>
    <w:rsid w:val="00AF20E3"/>
    <w:rsid w:val="00AF245C"/>
    <w:rsid w:val="00AF2A60"/>
    <w:rsid w:val="00AF327F"/>
    <w:rsid w:val="00AF3CAA"/>
    <w:rsid w:val="00AF3EFB"/>
    <w:rsid w:val="00AF4375"/>
    <w:rsid w:val="00AF4EA9"/>
    <w:rsid w:val="00AF5093"/>
    <w:rsid w:val="00AF556F"/>
    <w:rsid w:val="00AF5828"/>
    <w:rsid w:val="00AF6422"/>
    <w:rsid w:val="00AF67E3"/>
    <w:rsid w:val="00AF6E2A"/>
    <w:rsid w:val="00B002E4"/>
    <w:rsid w:val="00B00693"/>
    <w:rsid w:val="00B00B4C"/>
    <w:rsid w:val="00B00FA5"/>
    <w:rsid w:val="00B0150C"/>
    <w:rsid w:val="00B028BC"/>
    <w:rsid w:val="00B029C2"/>
    <w:rsid w:val="00B03639"/>
    <w:rsid w:val="00B03E0C"/>
    <w:rsid w:val="00B044F8"/>
    <w:rsid w:val="00B04A9C"/>
    <w:rsid w:val="00B04B41"/>
    <w:rsid w:val="00B04C53"/>
    <w:rsid w:val="00B04C8E"/>
    <w:rsid w:val="00B06006"/>
    <w:rsid w:val="00B06E04"/>
    <w:rsid w:val="00B07358"/>
    <w:rsid w:val="00B077FE"/>
    <w:rsid w:val="00B10579"/>
    <w:rsid w:val="00B1109C"/>
    <w:rsid w:val="00B1130A"/>
    <w:rsid w:val="00B11619"/>
    <w:rsid w:val="00B1198A"/>
    <w:rsid w:val="00B12006"/>
    <w:rsid w:val="00B124C3"/>
    <w:rsid w:val="00B12EC7"/>
    <w:rsid w:val="00B135E8"/>
    <w:rsid w:val="00B1390B"/>
    <w:rsid w:val="00B13A92"/>
    <w:rsid w:val="00B14206"/>
    <w:rsid w:val="00B142A5"/>
    <w:rsid w:val="00B146D4"/>
    <w:rsid w:val="00B14753"/>
    <w:rsid w:val="00B149BC"/>
    <w:rsid w:val="00B14AD0"/>
    <w:rsid w:val="00B1522D"/>
    <w:rsid w:val="00B154F4"/>
    <w:rsid w:val="00B1557E"/>
    <w:rsid w:val="00B159DE"/>
    <w:rsid w:val="00B15E7C"/>
    <w:rsid w:val="00B164E1"/>
    <w:rsid w:val="00B16AC0"/>
    <w:rsid w:val="00B16C1E"/>
    <w:rsid w:val="00B171FE"/>
    <w:rsid w:val="00B1763D"/>
    <w:rsid w:val="00B17647"/>
    <w:rsid w:val="00B1790E"/>
    <w:rsid w:val="00B17FF2"/>
    <w:rsid w:val="00B202DB"/>
    <w:rsid w:val="00B20ABC"/>
    <w:rsid w:val="00B2104E"/>
    <w:rsid w:val="00B21214"/>
    <w:rsid w:val="00B215CF"/>
    <w:rsid w:val="00B215EB"/>
    <w:rsid w:val="00B216CC"/>
    <w:rsid w:val="00B21D8C"/>
    <w:rsid w:val="00B21FFB"/>
    <w:rsid w:val="00B2289C"/>
    <w:rsid w:val="00B22D6B"/>
    <w:rsid w:val="00B233B4"/>
    <w:rsid w:val="00B23780"/>
    <w:rsid w:val="00B23C8B"/>
    <w:rsid w:val="00B23E54"/>
    <w:rsid w:val="00B245B1"/>
    <w:rsid w:val="00B25082"/>
    <w:rsid w:val="00B2542B"/>
    <w:rsid w:val="00B25C6B"/>
    <w:rsid w:val="00B25CDF"/>
    <w:rsid w:val="00B25EDA"/>
    <w:rsid w:val="00B26F85"/>
    <w:rsid w:val="00B271B8"/>
    <w:rsid w:val="00B31508"/>
    <w:rsid w:val="00B3200E"/>
    <w:rsid w:val="00B328F0"/>
    <w:rsid w:val="00B32A2F"/>
    <w:rsid w:val="00B32E60"/>
    <w:rsid w:val="00B33459"/>
    <w:rsid w:val="00B33461"/>
    <w:rsid w:val="00B3346E"/>
    <w:rsid w:val="00B3444F"/>
    <w:rsid w:val="00B34572"/>
    <w:rsid w:val="00B34608"/>
    <w:rsid w:val="00B34B89"/>
    <w:rsid w:val="00B34F4E"/>
    <w:rsid w:val="00B350D6"/>
    <w:rsid w:val="00B35BC8"/>
    <w:rsid w:val="00B35D0D"/>
    <w:rsid w:val="00B36191"/>
    <w:rsid w:val="00B36AE2"/>
    <w:rsid w:val="00B3785F"/>
    <w:rsid w:val="00B37C7D"/>
    <w:rsid w:val="00B37F05"/>
    <w:rsid w:val="00B40333"/>
    <w:rsid w:val="00B4064D"/>
    <w:rsid w:val="00B4087A"/>
    <w:rsid w:val="00B409C9"/>
    <w:rsid w:val="00B40A9F"/>
    <w:rsid w:val="00B40B76"/>
    <w:rsid w:val="00B414D4"/>
    <w:rsid w:val="00B419F5"/>
    <w:rsid w:val="00B41AE3"/>
    <w:rsid w:val="00B42691"/>
    <w:rsid w:val="00B42AF6"/>
    <w:rsid w:val="00B42BBD"/>
    <w:rsid w:val="00B42C67"/>
    <w:rsid w:val="00B431F7"/>
    <w:rsid w:val="00B43490"/>
    <w:rsid w:val="00B4354B"/>
    <w:rsid w:val="00B43623"/>
    <w:rsid w:val="00B43C4E"/>
    <w:rsid w:val="00B43CB8"/>
    <w:rsid w:val="00B43E6A"/>
    <w:rsid w:val="00B4473E"/>
    <w:rsid w:val="00B45038"/>
    <w:rsid w:val="00B451D8"/>
    <w:rsid w:val="00B45AF8"/>
    <w:rsid w:val="00B462CB"/>
    <w:rsid w:val="00B46C0A"/>
    <w:rsid w:val="00B47551"/>
    <w:rsid w:val="00B50B17"/>
    <w:rsid w:val="00B50D05"/>
    <w:rsid w:val="00B51D0F"/>
    <w:rsid w:val="00B53AE1"/>
    <w:rsid w:val="00B53CFF"/>
    <w:rsid w:val="00B5490C"/>
    <w:rsid w:val="00B54A45"/>
    <w:rsid w:val="00B54B8E"/>
    <w:rsid w:val="00B550FD"/>
    <w:rsid w:val="00B5544A"/>
    <w:rsid w:val="00B558A6"/>
    <w:rsid w:val="00B55A13"/>
    <w:rsid w:val="00B55A35"/>
    <w:rsid w:val="00B55ACB"/>
    <w:rsid w:val="00B55B87"/>
    <w:rsid w:val="00B562F2"/>
    <w:rsid w:val="00B56785"/>
    <w:rsid w:val="00B568EF"/>
    <w:rsid w:val="00B56A62"/>
    <w:rsid w:val="00B575B1"/>
    <w:rsid w:val="00B57AEC"/>
    <w:rsid w:val="00B60034"/>
    <w:rsid w:val="00B6007D"/>
    <w:rsid w:val="00B6025B"/>
    <w:rsid w:val="00B60E1B"/>
    <w:rsid w:val="00B6104F"/>
    <w:rsid w:val="00B61256"/>
    <w:rsid w:val="00B614D3"/>
    <w:rsid w:val="00B614E5"/>
    <w:rsid w:val="00B623E7"/>
    <w:rsid w:val="00B62531"/>
    <w:rsid w:val="00B62702"/>
    <w:rsid w:val="00B627EF"/>
    <w:rsid w:val="00B62C2E"/>
    <w:rsid w:val="00B63E92"/>
    <w:rsid w:val="00B64607"/>
    <w:rsid w:val="00B64A72"/>
    <w:rsid w:val="00B64E3A"/>
    <w:rsid w:val="00B653DA"/>
    <w:rsid w:val="00B66101"/>
    <w:rsid w:val="00B66B4E"/>
    <w:rsid w:val="00B66C3E"/>
    <w:rsid w:val="00B66E00"/>
    <w:rsid w:val="00B670B3"/>
    <w:rsid w:val="00B67211"/>
    <w:rsid w:val="00B673BD"/>
    <w:rsid w:val="00B67CC0"/>
    <w:rsid w:val="00B70672"/>
    <w:rsid w:val="00B70BAE"/>
    <w:rsid w:val="00B71678"/>
    <w:rsid w:val="00B71A50"/>
    <w:rsid w:val="00B71C04"/>
    <w:rsid w:val="00B71C8F"/>
    <w:rsid w:val="00B71F0F"/>
    <w:rsid w:val="00B71FF8"/>
    <w:rsid w:val="00B72217"/>
    <w:rsid w:val="00B7272E"/>
    <w:rsid w:val="00B72939"/>
    <w:rsid w:val="00B73138"/>
    <w:rsid w:val="00B73638"/>
    <w:rsid w:val="00B73B7D"/>
    <w:rsid w:val="00B740DE"/>
    <w:rsid w:val="00B743F1"/>
    <w:rsid w:val="00B74473"/>
    <w:rsid w:val="00B74A7D"/>
    <w:rsid w:val="00B74EC6"/>
    <w:rsid w:val="00B76391"/>
    <w:rsid w:val="00B764B3"/>
    <w:rsid w:val="00B77376"/>
    <w:rsid w:val="00B7759A"/>
    <w:rsid w:val="00B77984"/>
    <w:rsid w:val="00B77FEB"/>
    <w:rsid w:val="00B80FE2"/>
    <w:rsid w:val="00B81130"/>
    <w:rsid w:val="00B81182"/>
    <w:rsid w:val="00B82195"/>
    <w:rsid w:val="00B822CD"/>
    <w:rsid w:val="00B823FB"/>
    <w:rsid w:val="00B8255F"/>
    <w:rsid w:val="00B82E86"/>
    <w:rsid w:val="00B830EF"/>
    <w:rsid w:val="00B845F7"/>
    <w:rsid w:val="00B846C8"/>
    <w:rsid w:val="00B84B1D"/>
    <w:rsid w:val="00B85224"/>
    <w:rsid w:val="00B85BB1"/>
    <w:rsid w:val="00B86416"/>
    <w:rsid w:val="00B8687A"/>
    <w:rsid w:val="00B86C42"/>
    <w:rsid w:val="00B86CC3"/>
    <w:rsid w:val="00B86FD1"/>
    <w:rsid w:val="00B87007"/>
    <w:rsid w:val="00B871A7"/>
    <w:rsid w:val="00B87201"/>
    <w:rsid w:val="00B87F36"/>
    <w:rsid w:val="00B90038"/>
    <w:rsid w:val="00B904BE"/>
    <w:rsid w:val="00B906D2"/>
    <w:rsid w:val="00B90768"/>
    <w:rsid w:val="00B90CEA"/>
    <w:rsid w:val="00B90DA6"/>
    <w:rsid w:val="00B912AD"/>
    <w:rsid w:val="00B91FDC"/>
    <w:rsid w:val="00B92584"/>
    <w:rsid w:val="00B92B01"/>
    <w:rsid w:val="00B9499C"/>
    <w:rsid w:val="00B94FBE"/>
    <w:rsid w:val="00B95AB6"/>
    <w:rsid w:val="00B95C43"/>
    <w:rsid w:val="00B967C2"/>
    <w:rsid w:val="00B96EC2"/>
    <w:rsid w:val="00B96EE4"/>
    <w:rsid w:val="00B97064"/>
    <w:rsid w:val="00B974A2"/>
    <w:rsid w:val="00B974ED"/>
    <w:rsid w:val="00B97571"/>
    <w:rsid w:val="00B975FE"/>
    <w:rsid w:val="00B97851"/>
    <w:rsid w:val="00B979A5"/>
    <w:rsid w:val="00B97AAE"/>
    <w:rsid w:val="00B97CE4"/>
    <w:rsid w:val="00BA0624"/>
    <w:rsid w:val="00BA0749"/>
    <w:rsid w:val="00BA0BB4"/>
    <w:rsid w:val="00BA0FD1"/>
    <w:rsid w:val="00BA17D8"/>
    <w:rsid w:val="00BA1A8D"/>
    <w:rsid w:val="00BA1D7D"/>
    <w:rsid w:val="00BA1E22"/>
    <w:rsid w:val="00BA2983"/>
    <w:rsid w:val="00BA29BA"/>
    <w:rsid w:val="00BA2A05"/>
    <w:rsid w:val="00BA2B52"/>
    <w:rsid w:val="00BA3A79"/>
    <w:rsid w:val="00BA3DF0"/>
    <w:rsid w:val="00BA3EBB"/>
    <w:rsid w:val="00BA3F04"/>
    <w:rsid w:val="00BA4DEE"/>
    <w:rsid w:val="00BA5049"/>
    <w:rsid w:val="00BA5139"/>
    <w:rsid w:val="00BA51F8"/>
    <w:rsid w:val="00BA559A"/>
    <w:rsid w:val="00BA5F25"/>
    <w:rsid w:val="00BA61B0"/>
    <w:rsid w:val="00BA6E21"/>
    <w:rsid w:val="00BA6F9C"/>
    <w:rsid w:val="00BA78C2"/>
    <w:rsid w:val="00BA7E79"/>
    <w:rsid w:val="00BB03DA"/>
    <w:rsid w:val="00BB06C9"/>
    <w:rsid w:val="00BB0B25"/>
    <w:rsid w:val="00BB0C0C"/>
    <w:rsid w:val="00BB0EB1"/>
    <w:rsid w:val="00BB0ED3"/>
    <w:rsid w:val="00BB10D2"/>
    <w:rsid w:val="00BB1457"/>
    <w:rsid w:val="00BB14C0"/>
    <w:rsid w:val="00BB17B7"/>
    <w:rsid w:val="00BB1D61"/>
    <w:rsid w:val="00BB27FB"/>
    <w:rsid w:val="00BB2DA3"/>
    <w:rsid w:val="00BB3BB8"/>
    <w:rsid w:val="00BB426F"/>
    <w:rsid w:val="00BB441A"/>
    <w:rsid w:val="00BB4C82"/>
    <w:rsid w:val="00BB53AE"/>
    <w:rsid w:val="00BB548B"/>
    <w:rsid w:val="00BB5E72"/>
    <w:rsid w:val="00BB669C"/>
    <w:rsid w:val="00BB6AAE"/>
    <w:rsid w:val="00BB6B04"/>
    <w:rsid w:val="00BB78D6"/>
    <w:rsid w:val="00BB7942"/>
    <w:rsid w:val="00BC03EA"/>
    <w:rsid w:val="00BC0493"/>
    <w:rsid w:val="00BC0C11"/>
    <w:rsid w:val="00BC15E8"/>
    <w:rsid w:val="00BC1D9D"/>
    <w:rsid w:val="00BC1E79"/>
    <w:rsid w:val="00BC1EDA"/>
    <w:rsid w:val="00BC1F25"/>
    <w:rsid w:val="00BC2034"/>
    <w:rsid w:val="00BC343C"/>
    <w:rsid w:val="00BC3652"/>
    <w:rsid w:val="00BC37D9"/>
    <w:rsid w:val="00BC3B8B"/>
    <w:rsid w:val="00BC41D9"/>
    <w:rsid w:val="00BC47ED"/>
    <w:rsid w:val="00BC4F64"/>
    <w:rsid w:val="00BC5123"/>
    <w:rsid w:val="00BC5154"/>
    <w:rsid w:val="00BC51A5"/>
    <w:rsid w:val="00BC51D5"/>
    <w:rsid w:val="00BC610C"/>
    <w:rsid w:val="00BC630A"/>
    <w:rsid w:val="00BC6372"/>
    <w:rsid w:val="00BC6820"/>
    <w:rsid w:val="00BC698A"/>
    <w:rsid w:val="00BC6ED2"/>
    <w:rsid w:val="00BC6F80"/>
    <w:rsid w:val="00BC74E3"/>
    <w:rsid w:val="00BD0617"/>
    <w:rsid w:val="00BD0797"/>
    <w:rsid w:val="00BD0941"/>
    <w:rsid w:val="00BD0C0A"/>
    <w:rsid w:val="00BD1782"/>
    <w:rsid w:val="00BD1AE5"/>
    <w:rsid w:val="00BD1D31"/>
    <w:rsid w:val="00BD1F63"/>
    <w:rsid w:val="00BD216E"/>
    <w:rsid w:val="00BD2566"/>
    <w:rsid w:val="00BD2864"/>
    <w:rsid w:val="00BD2B2E"/>
    <w:rsid w:val="00BD3310"/>
    <w:rsid w:val="00BD36B9"/>
    <w:rsid w:val="00BD3D6C"/>
    <w:rsid w:val="00BD4374"/>
    <w:rsid w:val="00BD4BD4"/>
    <w:rsid w:val="00BD544E"/>
    <w:rsid w:val="00BD625D"/>
    <w:rsid w:val="00BD6264"/>
    <w:rsid w:val="00BD633C"/>
    <w:rsid w:val="00BD69FD"/>
    <w:rsid w:val="00BD6D27"/>
    <w:rsid w:val="00BD75AB"/>
    <w:rsid w:val="00BD7716"/>
    <w:rsid w:val="00BE0007"/>
    <w:rsid w:val="00BE02A2"/>
    <w:rsid w:val="00BE0824"/>
    <w:rsid w:val="00BE0DDC"/>
    <w:rsid w:val="00BE1441"/>
    <w:rsid w:val="00BE178B"/>
    <w:rsid w:val="00BE188C"/>
    <w:rsid w:val="00BE1B0A"/>
    <w:rsid w:val="00BE1C94"/>
    <w:rsid w:val="00BE231D"/>
    <w:rsid w:val="00BE23BB"/>
    <w:rsid w:val="00BE2538"/>
    <w:rsid w:val="00BE3031"/>
    <w:rsid w:val="00BE31E8"/>
    <w:rsid w:val="00BE3484"/>
    <w:rsid w:val="00BE39DE"/>
    <w:rsid w:val="00BE3A16"/>
    <w:rsid w:val="00BE3A90"/>
    <w:rsid w:val="00BE4E94"/>
    <w:rsid w:val="00BE5406"/>
    <w:rsid w:val="00BE5B5C"/>
    <w:rsid w:val="00BE6B0C"/>
    <w:rsid w:val="00BE6D5F"/>
    <w:rsid w:val="00BE6EBB"/>
    <w:rsid w:val="00BE715C"/>
    <w:rsid w:val="00BE7A01"/>
    <w:rsid w:val="00BE7C30"/>
    <w:rsid w:val="00BE7D6E"/>
    <w:rsid w:val="00BF0983"/>
    <w:rsid w:val="00BF1202"/>
    <w:rsid w:val="00BF12E1"/>
    <w:rsid w:val="00BF18AC"/>
    <w:rsid w:val="00BF193C"/>
    <w:rsid w:val="00BF1B7D"/>
    <w:rsid w:val="00BF1BDB"/>
    <w:rsid w:val="00BF1C40"/>
    <w:rsid w:val="00BF1E05"/>
    <w:rsid w:val="00BF23EC"/>
    <w:rsid w:val="00BF2410"/>
    <w:rsid w:val="00BF318F"/>
    <w:rsid w:val="00BF3548"/>
    <w:rsid w:val="00BF3A03"/>
    <w:rsid w:val="00BF3DC8"/>
    <w:rsid w:val="00BF403E"/>
    <w:rsid w:val="00BF405C"/>
    <w:rsid w:val="00BF40E2"/>
    <w:rsid w:val="00BF44E8"/>
    <w:rsid w:val="00BF4A5F"/>
    <w:rsid w:val="00BF5544"/>
    <w:rsid w:val="00BF6031"/>
    <w:rsid w:val="00BF6A48"/>
    <w:rsid w:val="00BF6CC9"/>
    <w:rsid w:val="00BF7142"/>
    <w:rsid w:val="00BF784B"/>
    <w:rsid w:val="00BF7922"/>
    <w:rsid w:val="00BF7F87"/>
    <w:rsid w:val="00C00185"/>
    <w:rsid w:val="00C001DD"/>
    <w:rsid w:val="00C003CA"/>
    <w:rsid w:val="00C00402"/>
    <w:rsid w:val="00C007EC"/>
    <w:rsid w:val="00C008DB"/>
    <w:rsid w:val="00C00B5F"/>
    <w:rsid w:val="00C01512"/>
    <w:rsid w:val="00C01B1C"/>
    <w:rsid w:val="00C01E36"/>
    <w:rsid w:val="00C02067"/>
    <w:rsid w:val="00C0294D"/>
    <w:rsid w:val="00C02D1C"/>
    <w:rsid w:val="00C031EF"/>
    <w:rsid w:val="00C037AA"/>
    <w:rsid w:val="00C03AFB"/>
    <w:rsid w:val="00C04B83"/>
    <w:rsid w:val="00C04EE8"/>
    <w:rsid w:val="00C058BE"/>
    <w:rsid w:val="00C05A58"/>
    <w:rsid w:val="00C06701"/>
    <w:rsid w:val="00C06779"/>
    <w:rsid w:val="00C067D2"/>
    <w:rsid w:val="00C06BC1"/>
    <w:rsid w:val="00C0744D"/>
    <w:rsid w:val="00C1014B"/>
    <w:rsid w:val="00C1051C"/>
    <w:rsid w:val="00C10C09"/>
    <w:rsid w:val="00C111F4"/>
    <w:rsid w:val="00C114A7"/>
    <w:rsid w:val="00C12244"/>
    <w:rsid w:val="00C12320"/>
    <w:rsid w:val="00C12C23"/>
    <w:rsid w:val="00C12CDF"/>
    <w:rsid w:val="00C13220"/>
    <w:rsid w:val="00C145BC"/>
    <w:rsid w:val="00C14BB8"/>
    <w:rsid w:val="00C156BE"/>
    <w:rsid w:val="00C161C5"/>
    <w:rsid w:val="00C1682A"/>
    <w:rsid w:val="00C16D36"/>
    <w:rsid w:val="00C17147"/>
    <w:rsid w:val="00C17954"/>
    <w:rsid w:val="00C20F50"/>
    <w:rsid w:val="00C2114B"/>
    <w:rsid w:val="00C21E47"/>
    <w:rsid w:val="00C21FE6"/>
    <w:rsid w:val="00C22933"/>
    <w:rsid w:val="00C22B89"/>
    <w:rsid w:val="00C22D67"/>
    <w:rsid w:val="00C2320B"/>
    <w:rsid w:val="00C2391B"/>
    <w:rsid w:val="00C23926"/>
    <w:rsid w:val="00C23D2A"/>
    <w:rsid w:val="00C23DD7"/>
    <w:rsid w:val="00C24C41"/>
    <w:rsid w:val="00C24D9F"/>
    <w:rsid w:val="00C24EED"/>
    <w:rsid w:val="00C2500C"/>
    <w:rsid w:val="00C25319"/>
    <w:rsid w:val="00C2546D"/>
    <w:rsid w:val="00C256D0"/>
    <w:rsid w:val="00C25AA3"/>
    <w:rsid w:val="00C25BA0"/>
    <w:rsid w:val="00C25F04"/>
    <w:rsid w:val="00C2602B"/>
    <w:rsid w:val="00C26808"/>
    <w:rsid w:val="00C274E7"/>
    <w:rsid w:val="00C278AC"/>
    <w:rsid w:val="00C300F2"/>
    <w:rsid w:val="00C30D2A"/>
    <w:rsid w:val="00C30D6B"/>
    <w:rsid w:val="00C30F81"/>
    <w:rsid w:val="00C310FB"/>
    <w:rsid w:val="00C313BB"/>
    <w:rsid w:val="00C31CA0"/>
    <w:rsid w:val="00C32D23"/>
    <w:rsid w:val="00C33058"/>
    <w:rsid w:val="00C3320D"/>
    <w:rsid w:val="00C337CC"/>
    <w:rsid w:val="00C338FA"/>
    <w:rsid w:val="00C33FD9"/>
    <w:rsid w:val="00C3452B"/>
    <w:rsid w:val="00C345EF"/>
    <w:rsid w:val="00C34D79"/>
    <w:rsid w:val="00C34E09"/>
    <w:rsid w:val="00C355EE"/>
    <w:rsid w:val="00C35682"/>
    <w:rsid w:val="00C3591C"/>
    <w:rsid w:val="00C35A43"/>
    <w:rsid w:val="00C35FE5"/>
    <w:rsid w:val="00C36017"/>
    <w:rsid w:val="00C37188"/>
    <w:rsid w:val="00C40968"/>
    <w:rsid w:val="00C4126C"/>
    <w:rsid w:val="00C41E8A"/>
    <w:rsid w:val="00C41FDA"/>
    <w:rsid w:val="00C42228"/>
    <w:rsid w:val="00C4234B"/>
    <w:rsid w:val="00C428D5"/>
    <w:rsid w:val="00C42954"/>
    <w:rsid w:val="00C42AA3"/>
    <w:rsid w:val="00C42F75"/>
    <w:rsid w:val="00C43F49"/>
    <w:rsid w:val="00C443FD"/>
    <w:rsid w:val="00C44787"/>
    <w:rsid w:val="00C44977"/>
    <w:rsid w:val="00C45202"/>
    <w:rsid w:val="00C45C6F"/>
    <w:rsid w:val="00C46AB9"/>
    <w:rsid w:val="00C46C37"/>
    <w:rsid w:val="00C47952"/>
    <w:rsid w:val="00C50114"/>
    <w:rsid w:val="00C50202"/>
    <w:rsid w:val="00C50739"/>
    <w:rsid w:val="00C50A5D"/>
    <w:rsid w:val="00C51101"/>
    <w:rsid w:val="00C51B4E"/>
    <w:rsid w:val="00C51B6B"/>
    <w:rsid w:val="00C51BA8"/>
    <w:rsid w:val="00C522F0"/>
    <w:rsid w:val="00C52427"/>
    <w:rsid w:val="00C52DD4"/>
    <w:rsid w:val="00C52E86"/>
    <w:rsid w:val="00C53071"/>
    <w:rsid w:val="00C5311D"/>
    <w:rsid w:val="00C5321B"/>
    <w:rsid w:val="00C533C5"/>
    <w:rsid w:val="00C53426"/>
    <w:rsid w:val="00C53AC6"/>
    <w:rsid w:val="00C53E18"/>
    <w:rsid w:val="00C53EB8"/>
    <w:rsid w:val="00C54623"/>
    <w:rsid w:val="00C547C3"/>
    <w:rsid w:val="00C55190"/>
    <w:rsid w:val="00C55E15"/>
    <w:rsid w:val="00C576B9"/>
    <w:rsid w:val="00C579C2"/>
    <w:rsid w:val="00C57CA2"/>
    <w:rsid w:val="00C60353"/>
    <w:rsid w:val="00C603A7"/>
    <w:rsid w:val="00C6049E"/>
    <w:rsid w:val="00C604D0"/>
    <w:rsid w:val="00C6077A"/>
    <w:rsid w:val="00C609CB"/>
    <w:rsid w:val="00C60BE8"/>
    <w:rsid w:val="00C610BB"/>
    <w:rsid w:val="00C6131B"/>
    <w:rsid w:val="00C61BBA"/>
    <w:rsid w:val="00C61CEC"/>
    <w:rsid w:val="00C62A45"/>
    <w:rsid w:val="00C62C3A"/>
    <w:rsid w:val="00C62DEE"/>
    <w:rsid w:val="00C64159"/>
    <w:rsid w:val="00C6446B"/>
    <w:rsid w:val="00C645AF"/>
    <w:rsid w:val="00C652B2"/>
    <w:rsid w:val="00C65C1E"/>
    <w:rsid w:val="00C65ECE"/>
    <w:rsid w:val="00C66091"/>
    <w:rsid w:val="00C66C41"/>
    <w:rsid w:val="00C6734E"/>
    <w:rsid w:val="00C6758C"/>
    <w:rsid w:val="00C67641"/>
    <w:rsid w:val="00C67649"/>
    <w:rsid w:val="00C67886"/>
    <w:rsid w:val="00C679E0"/>
    <w:rsid w:val="00C7064A"/>
    <w:rsid w:val="00C7080F"/>
    <w:rsid w:val="00C70AE1"/>
    <w:rsid w:val="00C7103F"/>
    <w:rsid w:val="00C71A90"/>
    <w:rsid w:val="00C71B9D"/>
    <w:rsid w:val="00C724A4"/>
    <w:rsid w:val="00C72B55"/>
    <w:rsid w:val="00C72B8B"/>
    <w:rsid w:val="00C7350F"/>
    <w:rsid w:val="00C74113"/>
    <w:rsid w:val="00C74148"/>
    <w:rsid w:val="00C745EF"/>
    <w:rsid w:val="00C7461A"/>
    <w:rsid w:val="00C748B3"/>
    <w:rsid w:val="00C74924"/>
    <w:rsid w:val="00C7513A"/>
    <w:rsid w:val="00C76048"/>
    <w:rsid w:val="00C76A5D"/>
    <w:rsid w:val="00C76A78"/>
    <w:rsid w:val="00C76A94"/>
    <w:rsid w:val="00C76F71"/>
    <w:rsid w:val="00C77310"/>
    <w:rsid w:val="00C77430"/>
    <w:rsid w:val="00C77477"/>
    <w:rsid w:val="00C774C2"/>
    <w:rsid w:val="00C77508"/>
    <w:rsid w:val="00C775D3"/>
    <w:rsid w:val="00C77A46"/>
    <w:rsid w:val="00C8165A"/>
    <w:rsid w:val="00C81A22"/>
    <w:rsid w:val="00C81AA3"/>
    <w:rsid w:val="00C81F1E"/>
    <w:rsid w:val="00C827DD"/>
    <w:rsid w:val="00C82E9B"/>
    <w:rsid w:val="00C83173"/>
    <w:rsid w:val="00C8336A"/>
    <w:rsid w:val="00C83537"/>
    <w:rsid w:val="00C83684"/>
    <w:rsid w:val="00C83CB6"/>
    <w:rsid w:val="00C83DC2"/>
    <w:rsid w:val="00C83EBB"/>
    <w:rsid w:val="00C8511D"/>
    <w:rsid w:val="00C85210"/>
    <w:rsid w:val="00C8561D"/>
    <w:rsid w:val="00C85906"/>
    <w:rsid w:val="00C86651"/>
    <w:rsid w:val="00C86FF4"/>
    <w:rsid w:val="00C8726D"/>
    <w:rsid w:val="00C872FB"/>
    <w:rsid w:val="00C90BA3"/>
    <w:rsid w:val="00C927D3"/>
    <w:rsid w:val="00C92C66"/>
    <w:rsid w:val="00C92F0F"/>
    <w:rsid w:val="00C932A2"/>
    <w:rsid w:val="00C9394F"/>
    <w:rsid w:val="00C946EB"/>
    <w:rsid w:val="00C9479E"/>
    <w:rsid w:val="00C94A48"/>
    <w:rsid w:val="00C94A4F"/>
    <w:rsid w:val="00C94AD5"/>
    <w:rsid w:val="00C94CC9"/>
    <w:rsid w:val="00C94F22"/>
    <w:rsid w:val="00C95026"/>
    <w:rsid w:val="00C95117"/>
    <w:rsid w:val="00C953BB"/>
    <w:rsid w:val="00C958A6"/>
    <w:rsid w:val="00C95B2A"/>
    <w:rsid w:val="00C95D6E"/>
    <w:rsid w:val="00C96B55"/>
    <w:rsid w:val="00C96F05"/>
    <w:rsid w:val="00C97437"/>
    <w:rsid w:val="00C97CAD"/>
    <w:rsid w:val="00CA0316"/>
    <w:rsid w:val="00CA06F8"/>
    <w:rsid w:val="00CA11E7"/>
    <w:rsid w:val="00CA1FA6"/>
    <w:rsid w:val="00CA27F8"/>
    <w:rsid w:val="00CA281E"/>
    <w:rsid w:val="00CA2C58"/>
    <w:rsid w:val="00CA4229"/>
    <w:rsid w:val="00CA431A"/>
    <w:rsid w:val="00CA49EF"/>
    <w:rsid w:val="00CA4BE1"/>
    <w:rsid w:val="00CA4E6F"/>
    <w:rsid w:val="00CA54C4"/>
    <w:rsid w:val="00CA55F2"/>
    <w:rsid w:val="00CA5934"/>
    <w:rsid w:val="00CA5D48"/>
    <w:rsid w:val="00CA651C"/>
    <w:rsid w:val="00CA69A4"/>
    <w:rsid w:val="00CA6A0A"/>
    <w:rsid w:val="00CA6ACB"/>
    <w:rsid w:val="00CA6C58"/>
    <w:rsid w:val="00CA71E1"/>
    <w:rsid w:val="00CA7570"/>
    <w:rsid w:val="00CA79CE"/>
    <w:rsid w:val="00CA7B99"/>
    <w:rsid w:val="00CA7CF3"/>
    <w:rsid w:val="00CB01FD"/>
    <w:rsid w:val="00CB021C"/>
    <w:rsid w:val="00CB0976"/>
    <w:rsid w:val="00CB0A5E"/>
    <w:rsid w:val="00CB1073"/>
    <w:rsid w:val="00CB134B"/>
    <w:rsid w:val="00CB2044"/>
    <w:rsid w:val="00CB2447"/>
    <w:rsid w:val="00CB2C6D"/>
    <w:rsid w:val="00CB2FCB"/>
    <w:rsid w:val="00CB3FB1"/>
    <w:rsid w:val="00CB4045"/>
    <w:rsid w:val="00CB5015"/>
    <w:rsid w:val="00CB53F6"/>
    <w:rsid w:val="00CB55C9"/>
    <w:rsid w:val="00CB5AE8"/>
    <w:rsid w:val="00CB5B1A"/>
    <w:rsid w:val="00CB61A9"/>
    <w:rsid w:val="00CB6A9D"/>
    <w:rsid w:val="00CB6F0B"/>
    <w:rsid w:val="00CB7429"/>
    <w:rsid w:val="00CB7AEF"/>
    <w:rsid w:val="00CB7EC5"/>
    <w:rsid w:val="00CC0023"/>
    <w:rsid w:val="00CC018D"/>
    <w:rsid w:val="00CC04D4"/>
    <w:rsid w:val="00CC0AE4"/>
    <w:rsid w:val="00CC0C5D"/>
    <w:rsid w:val="00CC157C"/>
    <w:rsid w:val="00CC2531"/>
    <w:rsid w:val="00CC2568"/>
    <w:rsid w:val="00CC276D"/>
    <w:rsid w:val="00CC2EEE"/>
    <w:rsid w:val="00CC457A"/>
    <w:rsid w:val="00CC51E1"/>
    <w:rsid w:val="00CC52A6"/>
    <w:rsid w:val="00CC5A3D"/>
    <w:rsid w:val="00CC5BD8"/>
    <w:rsid w:val="00CC5D0F"/>
    <w:rsid w:val="00CC5F40"/>
    <w:rsid w:val="00CC64A1"/>
    <w:rsid w:val="00CC6712"/>
    <w:rsid w:val="00CC6F5C"/>
    <w:rsid w:val="00CC7527"/>
    <w:rsid w:val="00CC7877"/>
    <w:rsid w:val="00CD003C"/>
    <w:rsid w:val="00CD0123"/>
    <w:rsid w:val="00CD0FAE"/>
    <w:rsid w:val="00CD1185"/>
    <w:rsid w:val="00CD1229"/>
    <w:rsid w:val="00CD15E9"/>
    <w:rsid w:val="00CD1661"/>
    <w:rsid w:val="00CD238D"/>
    <w:rsid w:val="00CD277B"/>
    <w:rsid w:val="00CD2B9A"/>
    <w:rsid w:val="00CD30D0"/>
    <w:rsid w:val="00CD3BC2"/>
    <w:rsid w:val="00CD4607"/>
    <w:rsid w:val="00CD4844"/>
    <w:rsid w:val="00CD4868"/>
    <w:rsid w:val="00CD4A0E"/>
    <w:rsid w:val="00CD4AF7"/>
    <w:rsid w:val="00CD4E46"/>
    <w:rsid w:val="00CD55DB"/>
    <w:rsid w:val="00CD5E08"/>
    <w:rsid w:val="00CD6194"/>
    <w:rsid w:val="00CD662D"/>
    <w:rsid w:val="00CD6C0C"/>
    <w:rsid w:val="00CD721E"/>
    <w:rsid w:val="00CD7F65"/>
    <w:rsid w:val="00CE0A92"/>
    <w:rsid w:val="00CE0B55"/>
    <w:rsid w:val="00CE248A"/>
    <w:rsid w:val="00CE2CAB"/>
    <w:rsid w:val="00CE3A23"/>
    <w:rsid w:val="00CE3BD9"/>
    <w:rsid w:val="00CE404C"/>
    <w:rsid w:val="00CE4482"/>
    <w:rsid w:val="00CE4C22"/>
    <w:rsid w:val="00CE4C25"/>
    <w:rsid w:val="00CE4D1D"/>
    <w:rsid w:val="00CE4F40"/>
    <w:rsid w:val="00CE5027"/>
    <w:rsid w:val="00CE5473"/>
    <w:rsid w:val="00CE597F"/>
    <w:rsid w:val="00CE5EAD"/>
    <w:rsid w:val="00CE60ED"/>
    <w:rsid w:val="00CE6427"/>
    <w:rsid w:val="00CE6552"/>
    <w:rsid w:val="00CE65F6"/>
    <w:rsid w:val="00CE6CDC"/>
    <w:rsid w:val="00CE76C9"/>
    <w:rsid w:val="00CF038A"/>
    <w:rsid w:val="00CF1261"/>
    <w:rsid w:val="00CF1484"/>
    <w:rsid w:val="00CF229A"/>
    <w:rsid w:val="00CF24BD"/>
    <w:rsid w:val="00CF383E"/>
    <w:rsid w:val="00CF39EE"/>
    <w:rsid w:val="00CF3FCB"/>
    <w:rsid w:val="00CF417F"/>
    <w:rsid w:val="00CF462D"/>
    <w:rsid w:val="00CF4A48"/>
    <w:rsid w:val="00CF4B5A"/>
    <w:rsid w:val="00CF58F0"/>
    <w:rsid w:val="00CF6113"/>
    <w:rsid w:val="00CF685F"/>
    <w:rsid w:val="00CF6C64"/>
    <w:rsid w:val="00CF6C76"/>
    <w:rsid w:val="00CF7575"/>
    <w:rsid w:val="00CF7784"/>
    <w:rsid w:val="00CF79C3"/>
    <w:rsid w:val="00CF7B1B"/>
    <w:rsid w:val="00D00663"/>
    <w:rsid w:val="00D0070A"/>
    <w:rsid w:val="00D00CFD"/>
    <w:rsid w:val="00D00E56"/>
    <w:rsid w:val="00D02052"/>
    <w:rsid w:val="00D0221C"/>
    <w:rsid w:val="00D02855"/>
    <w:rsid w:val="00D03587"/>
    <w:rsid w:val="00D03BC7"/>
    <w:rsid w:val="00D0411D"/>
    <w:rsid w:val="00D04E8A"/>
    <w:rsid w:val="00D057C0"/>
    <w:rsid w:val="00D0634A"/>
    <w:rsid w:val="00D06B23"/>
    <w:rsid w:val="00D0785B"/>
    <w:rsid w:val="00D10596"/>
    <w:rsid w:val="00D10886"/>
    <w:rsid w:val="00D110D8"/>
    <w:rsid w:val="00D11A1B"/>
    <w:rsid w:val="00D12959"/>
    <w:rsid w:val="00D130B2"/>
    <w:rsid w:val="00D1316C"/>
    <w:rsid w:val="00D13834"/>
    <w:rsid w:val="00D14996"/>
    <w:rsid w:val="00D14F89"/>
    <w:rsid w:val="00D1542C"/>
    <w:rsid w:val="00D1549C"/>
    <w:rsid w:val="00D15A0F"/>
    <w:rsid w:val="00D162FA"/>
    <w:rsid w:val="00D166DC"/>
    <w:rsid w:val="00D16B06"/>
    <w:rsid w:val="00D16E5F"/>
    <w:rsid w:val="00D20123"/>
    <w:rsid w:val="00D2035F"/>
    <w:rsid w:val="00D20543"/>
    <w:rsid w:val="00D20B3F"/>
    <w:rsid w:val="00D20C3E"/>
    <w:rsid w:val="00D20FEB"/>
    <w:rsid w:val="00D210FB"/>
    <w:rsid w:val="00D21345"/>
    <w:rsid w:val="00D21958"/>
    <w:rsid w:val="00D223FD"/>
    <w:rsid w:val="00D22965"/>
    <w:rsid w:val="00D2398F"/>
    <w:rsid w:val="00D23CD8"/>
    <w:rsid w:val="00D2517B"/>
    <w:rsid w:val="00D25D3F"/>
    <w:rsid w:val="00D267D8"/>
    <w:rsid w:val="00D267FC"/>
    <w:rsid w:val="00D26959"/>
    <w:rsid w:val="00D2698C"/>
    <w:rsid w:val="00D26EEA"/>
    <w:rsid w:val="00D27009"/>
    <w:rsid w:val="00D27422"/>
    <w:rsid w:val="00D27B0A"/>
    <w:rsid w:val="00D300C8"/>
    <w:rsid w:val="00D3040A"/>
    <w:rsid w:val="00D30E88"/>
    <w:rsid w:val="00D3190B"/>
    <w:rsid w:val="00D31B2C"/>
    <w:rsid w:val="00D32170"/>
    <w:rsid w:val="00D322E7"/>
    <w:rsid w:val="00D32C32"/>
    <w:rsid w:val="00D3313F"/>
    <w:rsid w:val="00D332C3"/>
    <w:rsid w:val="00D338A3"/>
    <w:rsid w:val="00D3391C"/>
    <w:rsid w:val="00D33CA4"/>
    <w:rsid w:val="00D33CFB"/>
    <w:rsid w:val="00D345FE"/>
    <w:rsid w:val="00D348BB"/>
    <w:rsid w:val="00D354B3"/>
    <w:rsid w:val="00D35F5F"/>
    <w:rsid w:val="00D35FB6"/>
    <w:rsid w:val="00D36FD7"/>
    <w:rsid w:val="00D37152"/>
    <w:rsid w:val="00D37216"/>
    <w:rsid w:val="00D3730C"/>
    <w:rsid w:val="00D37D86"/>
    <w:rsid w:val="00D405C2"/>
    <w:rsid w:val="00D408D4"/>
    <w:rsid w:val="00D40F67"/>
    <w:rsid w:val="00D410AE"/>
    <w:rsid w:val="00D41311"/>
    <w:rsid w:val="00D41396"/>
    <w:rsid w:val="00D4163B"/>
    <w:rsid w:val="00D41BF1"/>
    <w:rsid w:val="00D41FFF"/>
    <w:rsid w:val="00D4222F"/>
    <w:rsid w:val="00D4230D"/>
    <w:rsid w:val="00D4284C"/>
    <w:rsid w:val="00D43026"/>
    <w:rsid w:val="00D43046"/>
    <w:rsid w:val="00D438C0"/>
    <w:rsid w:val="00D43DCE"/>
    <w:rsid w:val="00D44211"/>
    <w:rsid w:val="00D44740"/>
    <w:rsid w:val="00D44E28"/>
    <w:rsid w:val="00D45388"/>
    <w:rsid w:val="00D453EC"/>
    <w:rsid w:val="00D45AEC"/>
    <w:rsid w:val="00D46065"/>
    <w:rsid w:val="00D46EE6"/>
    <w:rsid w:val="00D47167"/>
    <w:rsid w:val="00D4752E"/>
    <w:rsid w:val="00D47812"/>
    <w:rsid w:val="00D47923"/>
    <w:rsid w:val="00D506FA"/>
    <w:rsid w:val="00D50749"/>
    <w:rsid w:val="00D508C3"/>
    <w:rsid w:val="00D50C71"/>
    <w:rsid w:val="00D514D4"/>
    <w:rsid w:val="00D514F7"/>
    <w:rsid w:val="00D515B9"/>
    <w:rsid w:val="00D51A19"/>
    <w:rsid w:val="00D51F6D"/>
    <w:rsid w:val="00D52585"/>
    <w:rsid w:val="00D53C63"/>
    <w:rsid w:val="00D5521C"/>
    <w:rsid w:val="00D55555"/>
    <w:rsid w:val="00D55718"/>
    <w:rsid w:val="00D55803"/>
    <w:rsid w:val="00D56011"/>
    <w:rsid w:val="00D5690F"/>
    <w:rsid w:val="00D56E18"/>
    <w:rsid w:val="00D56FA2"/>
    <w:rsid w:val="00D57066"/>
    <w:rsid w:val="00D57353"/>
    <w:rsid w:val="00D57378"/>
    <w:rsid w:val="00D57782"/>
    <w:rsid w:val="00D57962"/>
    <w:rsid w:val="00D57B74"/>
    <w:rsid w:val="00D57F67"/>
    <w:rsid w:val="00D602BC"/>
    <w:rsid w:val="00D6031C"/>
    <w:rsid w:val="00D60883"/>
    <w:rsid w:val="00D60AD8"/>
    <w:rsid w:val="00D60E1E"/>
    <w:rsid w:val="00D61818"/>
    <w:rsid w:val="00D62931"/>
    <w:rsid w:val="00D62A0C"/>
    <w:rsid w:val="00D62B26"/>
    <w:rsid w:val="00D62D2B"/>
    <w:rsid w:val="00D6355F"/>
    <w:rsid w:val="00D641E0"/>
    <w:rsid w:val="00D64DE0"/>
    <w:rsid w:val="00D650E0"/>
    <w:rsid w:val="00D650E1"/>
    <w:rsid w:val="00D6514E"/>
    <w:rsid w:val="00D656BB"/>
    <w:rsid w:val="00D65C39"/>
    <w:rsid w:val="00D65E0D"/>
    <w:rsid w:val="00D66202"/>
    <w:rsid w:val="00D667DA"/>
    <w:rsid w:val="00D669DE"/>
    <w:rsid w:val="00D66C3E"/>
    <w:rsid w:val="00D671B2"/>
    <w:rsid w:val="00D6754D"/>
    <w:rsid w:val="00D67ADB"/>
    <w:rsid w:val="00D7043E"/>
    <w:rsid w:val="00D70A35"/>
    <w:rsid w:val="00D70B7C"/>
    <w:rsid w:val="00D70C9B"/>
    <w:rsid w:val="00D71D25"/>
    <w:rsid w:val="00D7216B"/>
    <w:rsid w:val="00D7232E"/>
    <w:rsid w:val="00D7270C"/>
    <w:rsid w:val="00D731CD"/>
    <w:rsid w:val="00D7348C"/>
    <w:rsid w:val="00D73E14"/>
    <w:rsid w:val="00D744B3"/>
    <w:rsid w:val="00D74BA3"/>
    <w:rsid w:val="00D7528E"/>
    <w:rsid w:val="00D7561D"/>
    <w:rsid w:val="00D75811"/>
    <w:rsid w:val="00D76119"/>
    <w:rsid w:val="00D76783"/>
    <w:rsid w:val="00D76B7F"/>
    <w:rsid w:val="00D76C1E"/>
    <w:rsid w:val="00D76F29"/>
    <w:rsid w:val="00D77079"/>
    <w:rsid w:val="00D77104"/>
    <w:rsid w:val="00D7717B"/>
    <w:rsid w:val="00D775D3"/>
    <w:rsid w:val="00D77C57"/>
    <w:rsid w:val="00D80488"/>
    <w:rsid w:val="00D804F3"/>
    <w:rsid w:val="00D805E7"/>
    <w:rsid w:val="00D80CB4"/>
    <w:rsid w:val="00D80DA8"/>
    <w:rsid w:val="00D8154D"/>
    <w:rsid w:val="00D822F1"/>
    <w:rsid w:val="00D824C9"/>
    <w:rsid w:val="00D824EF"/>
    <w:rsid w:val="00D82C82"/>
    <w:rsid w:val="00D82DAD"/>
    <w:rsid w:val="00D844AA"/>
    <w:rsid w:val="00D84999"/>
    <w:rsid w:val="00D85318"/>
    <w:rsid w:val="00D85414"/>
    <w:rsid w:val="00D85444"/>
    <w:rsid w:val="00D85C4C"/>
    <w:rsid w:val="00D85D4D"/>
    <w:rsid w:val="00D863B7"/>
    <w:rsid w:val="00D86714"/>
    <w:rsid w:val="00D868E7"/>
    <w:rsid w:val="00D86AB4"/>
    <w:rsid w:val="00D86FCB"/>
    <w:rsid w:val="00D877C7"/>
    <w:rsid w:val="00D87935"/>
    <w:rsid w:val="00D87A41"/>
    <w:rsid w:val="00D87ACB"/>
    <w:rsid w:val="00D90A2A"/>
    <w:rsid w:val="00D91AB0"/>
    <w:rsid w:val="00D91D7B"/>
    <w:rsid w:val="00D91F3B"/>
    <w:rsid w:val="00D922F4"/>
    <w:rsid w:val="00D9292F"/>
    <w:rsid w:val="00D92BA7"/>
    <w:rsid w:val="00D92F70"/>
    <w:rsid w:val="00D932AE"/>
    <w:rsid w:val="00D933D2"/>
    <w:rsid w:val="00D93501"/>
    <w:rsid w:val="00D93B5F"/>
    <w:rsid w:val="00D9418F"/>
    <w:rsid w:val="00D942EE"/>
    <w:rsid w:val="00D95AF1"/>
    <w:rsid w:val="00D96452"/>
    <w:rsid w:val="00D96E07"/>
    <w:rsid w:val="00D971FA"/>
    <w:rsid w:val="00D97498"/>
    <w:rsid w:val="00D976A9"/>
    <w:rsid w:val="00D97E85"/>
    <w:rsid w:val="00DA0E79"/>
    <w:rsid w:val="00DA14D9"/>
    <w:rsid w:val="00DA1650"/>
    <w:rsid w:val="00DA19F5"/>
    <w:rsid w:val="00DA1F15"/>
    <w:rsid w:val="00DA22FD"/>
    <w:rsid w:val="00DA27A1"/>
    <w:rsid w:val="00DA27E9"/>
    <w:rsid w:val="00DA320D"/>
    <w:rsid w:val="00DA32D6"/>
    <w:rsid w:val="00DA34E1"/>
    <w:rsid w:val="00DA3665"/>
    <w:rsid w:val="00DA45B6"/>
    <w:rsid w:val="00DA45E8"/>
    <w:rsid w:val="00DA493E"/>
    <w:rsid w:val="00DA4ADD"/>
    <w:rsid w:val="00DA4AE4"/>
    <w:rsid w:val="00DA4B72"/>
    <w:rsid w:val="00DA5697"/>
    <w:rsid w:val="00DA5B76"/>
    <w:rsid w:val="00DA5C6D"/>
    <w:rsid w:val="00DA62AA"/>
    <w:rsid w:val="00DA64EF"/>
    <w:rsid w:val="00DA650E"/>
    <w:rsid w:val="00DA70B5"/>
    <w:rsid w:val="00DA7FFB"/>
    <w:rsid w:val="00DB0E67"/>
    <w:rsid w:val="00DB1EB1"/>
    <w:rsid w:val="00DB1FFD"/>
    <w:rsid w:val="00DB274B"/>
    <w:rsid w:val="00DB2871"/>
    <w:rsid w:val="00DB294E"/>
    <w:rsid w:val="00DB2DCD"/>
    <w:rsid w:val="00DB328A"/>
    <w:rsid w:val="00DB35A4"/>
    <w:rsid w:val="00DB44C8"/>
    <w:rsid w:val="00DB456E"/>
    <w:rsid w:val="00DB4BC9"/>
    <w:rsid w:val="00DB51CC"/>
    <w:rsid w:val="00DB5410"/>
    <w:rsid w:val="00DB5DED"/>
    <w:rsid w:val="00DB5EBD"/>
    <w:rsid w:val="00DB63D4"/>
    <w:rsid w:val="00DB6583"/>
    <w:rsid w:val="00DB670A"/>
    <w:rsid w:val="00DB6939"/>
    <w:rsid w:val="00DB699A"/>
    <w:rsid w:val="00DB6A40"/>
    <w:rsid w:val="00DB6CB0"/>
    <w:rsid w:val="00DB6DE2"/>
    <w:rsid w:val="00DC0659"/>
    <w:rsid w:val="00DC0E1B"/>
    <w:rsid w:val="00DC1047"/>
    <w:rsid w:val="00DC12DA"/>
    <w:rsid w:val="00DC14B9"/>
    <w:rsid w:val="00DC182D"/>
    <w:rsid w:val="00DC1B82"/>
    <w:rsid w:val="00DC2208"/>
    <w:rsid w:val="00DC2543"/>
    <w:rsid w:val="00DC27CB"/>
    <w:rsid w:val="00DC2C33"/>
    <w:rsid w:val="00DC2F5B"/>
    <w:rsid w:val="00DC35E2"/>
    <w:rsid w:val="00DC3905"/>
    <w:rsid w:val="00DC393C"/>
    <w:rsid w:val="00DC3BF6"/>
    <w:rsid w:val="00DC4068"/>
    <w:rsid w:val="00DC4239"/>
    <w:rsid w:val="00DC43C6"/>
    <w:rsid w:val="00DC453F"/>
    <w:rsid w:val="00DC4A41"/>
    <w:rsid w:val="00DC4B33"/>
    <w:rsid w:val="00DC4D36"/>
    <w:rsid w:val="00DC4F19"/>
    <w:rsid w:val="00DC5032"/>
    <w:rsid w:val="00DC5B1A"/>
    <w:rsid w:val="00DC635C"/>
    <w:rsid w:val="00DC6749"/>
    <w:rsid w:val="00DC695A"/>
    <w:rsid w:val="00DC6C34"/>
    <w:rsid w:val="00DC6EF1"/>
    <w:rsid w:val="00DC75B3"/>
    <w:rsid w:val="00DC7C32"/>
    <w:rsid w:val="00DD0401"/>
    <w:rsid w:val="00DD0DDA"/>
    <w:rsid w:val="00DD0EEB"/>
    <w:rsid w:val="00DD158C"/>
    <w:rsid w:val="00DD1ABA"/>
    <w:rsid w:val="00DD2B27"/>
    <w:rsid w:val="00DD2CA2"/>
    <w:rsid w:val="00DD3327"/>
    <w:rsid w:val="00DD3908"/>
    <w:rsid w:val="00DD4288"/>
    <w:rsid w:val="00DD48E9"/>
    <w:rsid w:val="00DD4B3F"/>
    <w:rsid w:val="00DD4C32"/>
    <w:rsid w:val="00DD5870"/>
    <w:rsid w:val="00DD5D31"/>
    <w:rsid w:val="00DD679D"/>
    <w:rsid w:val="00DD6A3C"/>
    <w:rsid w:val="00DD6BB3"/>
    <w:rsid w:val="00DD6CFD"/>
    <w:rsid w:val="00DD6E67"/>
    <w:rsid w:val="00DD72F8"/>
    <w:rsid w:val="00DD7426"/>
    <w:rsid w:val="00DD7496"/>
    <w:rsid w:val="00DD76A1"/>
    <w:rsid w:val="00DD7E19"/>
    <w:rsid w:val="00DE012E"/>
    <w:rsid w:val="00DE0136"/>
    <w:rsid w:val="00DE07A8"/>
    <w:rsid w:val="00DE0A27"/>
    <w:rsid w:val="00DE0A83"/>
    <w:rsid w:val="00DE10FF"/>
    <w:rsid w:val="00DE13A3"/>
    <w:rsid w:val="00DE1D2C"/>
    <w:rsid w:val="00DE1DDA"/>
    <w:rsid w:val="00DE2227"/>
    <w:rsid w:val="00DE2527"/>
    <w:rsid w:val="00DE2973"/>
    <w:rsid w:val="00DE32E6"/>
    <w:rsid w:val="00DE3A4A"/>
    <w:rsid w:val="00DE4768"/>
    <w:rsid w:val="00DE6513"/>
    <w:rsid w:val="00DE6673"/>
    <w:rsid w:val="00DE69A4"/>
    <w:rsid w:val="00DE7B82"/>
    <w:rsid w:val="00DE7C3B"/>
    <w:rsid w:val="00DF08C1"/>
    <w:rsid w:val="00DF0F24"/>
    <w:rsid w:val="00DF17B8"/>
    <w:rsid w:val="00DF1B5C"/>
    <w:rsid w:val="00DF1C9D"/>
    <w:rsid w:val="00DF210D"/>
    <w:rsid w:val="00DF3D32"/>
    <w:rsid w:val="00DF3E32"/>
    <w:rsid w:val="00DF4376"/>
    <w:rsid w:val="00DF4531"/>
    <w:rsid w:val="00DF4C1C"/>
    <w:rsid w:val="00DF5235"/>
    <w:rsid w:val="00DF5427"/>
    <w:rsid w:val="00DF55CF"/>
    <w:rsid w:val="00DF57DA"/>
    <w:rsid w:val="00DF5B81"/>
    <w:rsid w:val="00DF6606"/>
    <w:rsid w:val="00DF6790"/>
    <w:rsid w:val="00DF6DC1"/>
    <w:rsid w:val="00DF6F5B"/>
    <w:rsid w:val="00DF6FCF"/>
    <w:rsid w:val="00DF78FA"/>
    <w:rsid w:val="00DF7F90"/>
    <w:rsid w:val="00E00039"/>
    <w:rsid w:val="00E00075"/>
    <w:rsid w:val="00E00941"/>
    <w:rsid w:val="00E00E7F"/>
    <w:rsid w:val="00E01643"/>
    <w:rsid w:val="00E016FC"/>
    <w:rsid w:val="00E01772"/>
    <w:rsid w:val="00E01F99"/>
    <w:rsid w:val="00E02873"/>
    <w:rsid w:val="00E02AA3"/>
    <w:rsid w:val="00E02ED4"/>
    <w:rsid w:val="00E036F4"/>
    <w:rsid w:val="00E03AAD"/>
    <w:rsid w:val="00E03E6A"/>
    <w:rsid w:val="00E04387"/>
    <w:rsid w:val="00E04404"/>
    <w:rsid w:val="00E04B46"/>
    <w:rsid w:val="00E05285"/>
    <w:rsid w:val="00E053CD"/>
    <w:rsid w:val="00E0700C"/>
    <w:rsid w:val="00E07745"/>
    <w:rsid w:val="00E1023D"/>
    <w:rsid w:val="00E10388"/>
    <w:rsid w:val="00E114FF"/>
    <w:rsid w:val="00E119BC"/>
    <w:rsid w:val="00E11EF9"/>
    <w:rsid w:val="00E1207F"/>
    <w:rsid w:val="00E1242C"/>
    <w:rsid w:val="00E125AC"/>
    <w:rsid w:val="00E12CA7"/>
    <w:rsid w:val="00E13202"/>
    <w:rsid w:val="00E13654"/>
    <w:rsid w:val="00E1369B"/>
    <w:rsid w:val="00E136FC"/>
    <w:rsid w:val="00E13705"/>
    <w:rsid w:val="00E1393A"/>
    <w:rsid w:val="00E13E50"/>
    <w:rsid w:val="00E14222"/>
    <w:rsid w:val="00E14675"/>
    <w:rsid w:val="00E14D21"/>
    <w:rsid w:val="00E14E97"/>
    <w:rsid w:val="00E1502E"/>
    <w:rsid w:val="00E155FD"/>
    <w:rsid w:val="00E157BE"/>
    <w:rsid w:val="00E159EA"/>
    <w:rsid w:val="00E160DF"/>
    <w:rsid w:val="00E1621E"/>
    <w:rsid w:val="00E16C42"/>
    <w:rsid w:val="00E16D3E"/>
    <w:rsid w:val="00E172EE"/>
    <w:rsid w:val="00E174C2"/>
    <w:rsid w:val="00E17A46"/>
    <w:rsid w:val="00E17D4E"/>
    <w:rsid w:val="00E17E91"/>
    <w:rsid w:val="00E2060D"/>
    <w:rsid w:val="00E208CE"/>
    <w:rsid w:val="00E20B84"/>
    <w:rsid w:val="00E20DC5"/>
    <w:rsid w:val="00E223E0"/>
    <w:rsid w:val="00E22C93"/>
    <w:rsid w:val="00E23C75"/>
    <w:rsid w:val="00E23FC3"/>
    <w:rsid w:val="00E24142"/>
    <w:rsid w:val="00E2504B"/>
    <w:rsid w:val="00E2507D"/>
    <w:rsid w:val="00E25D48"/>
    <w:rsid w:val="00E25F45"/>
    <w:rsid w:val="00E260E7"/>
    <w:rsid w:val="00E2663B"/>
    <w:rsid w:val="00E26A3C"/>
    <w:rsid w:val="00E27519"/>
    <w:rsid w:val="00E30280"/>
    <w:rsid w:val="00E30708"/>
    <w:rsid w:val="00E3091E"/>
    <w:rsid w:val="00E309AC"/>
    <w:rsid w:val="00E310E8"/>
    <w:rsid w:val="00E311BE"/>
    <w:rsid w:val="00E312BE"/>
    <w:rsid w:val="00E314B5"/>
    <w:rsid w:val="00E31CF8"/>
    <w:rsid w:val="00E329C5"/>
    <w:rsid w:val="00E32CCF"/>
    <w:rsid w:val="00E330F2"/>
    <w:rsid w:val="00E3333D"/>
    <w:rsid w:val="00E3354A"/>
    <w:rsid w:val="00E33570"/>
    <w:rsid w:val="00E338FE"/>
    <w:rsid w:val="00E339B4"/>
    <w:rsid w:val="00E3426C"/>
    <w:rsid w:val="00E34280"/>
    <w:rsid w:val="00E34772"/>
    <w:rsid w:val="00E349CD"/>
    <w:rsid w:val="00E34DFF"/>
    <w:rsid w:val="00E34EB2"/>
    <w:rsid w:val="00E3500C"/>
    <w:rsid w:val="00E352E5"/>
    <w:rsid w:val="00E3537E"/>
    <w:rsid w:val="00E358CE"/>
    <w:rsid w:val="00E36AB7"/>
    <w:rsid w:val="00E3708A"/>
    <w:rsid w:val="00E370E1"/>
    <w:rsid w:val="00E37679"/>
    <w:rsid w:val="00E37AAC"/>
    <w:rsid w:val="00E37B73"/>
    <w:rsid w:val="00E37D21"/>
    <w:rsid w:val="00E4004B"/>
    <w:rsid w:val="00E40460"/>
    <w:rsid w:val="00E4047E"/>
    <w:rsid w:val="00E412A7"/>
    <w:rsid w:val="00E4176B"/>
    <w:rsid w:val="00E41D33"/>
    <w:rsid w:val="00E422AC"/>
    <w:rsid w:val="00E424BD"/>
    <w:rsid w:val="00E4319F"/>
    <w:rsid w:val="00E438A8"/>
    <w:rsid w:val="00E43A74"/>
    <w:rsid w:val="00E43E0E"/>
    <w:rsid w:val="00E44077"/>
    <w:rsid w:val="00E44F09"/>
    <w:rsid w:val="00E45471"/>
    <w:rsid w:val="00E455CB"/>
    <w:rsid w:val="00E4563D"/>
    <w:rsid w:val="00E45892"/>
    <w:rsid w:val="00E468E7"/>
    <w:rsid w:val="00E46EA7"/>
    <w:rsid w:val="00E470BA"/>
    <w:rsid w:val="00E472AA"/>
    <w:rsid w:val="00E474CA"/>
    <w:rsid w:val="00E5030D"/>
    <w:rsid w:val="00E50511"/>
    <w:rsid w:val="00E50BA6"/>
    <w:rsid w:val="00E512F1"/>
    <w:rsid w:val="00E51AF5"/>
    <w:rsid w:val="00E522FD"/>
    <w:rsid w:val="00E52444"/>
    <w:rsid w:val="00E527B6"/>
    <w:rsid w:val="00E52891"/>
    <w:rsid w:val="00E52C3B"/>
    <w:rsid w:val="00E5321C"/>
    <w:rsid w:val="00E53AEB"/>
    <w:rsid w:val="00E54D5F"/>
    <w:rsid w:val="00E54F8E"/>
    <w:rsid w:val="00E55170"/>
    <w:rsid w:val="00E555F1"/>
    <w:rsid w:val="00E55A9F"/>
    <w:rsid w:val="00E55BE7"/>
    <w:rsid w:val="00E55D0D"/>
    <w:rsid w:val="00E569AC"/>
    <w:rsid w:val="00E57153"/>
    <w:rsid w:val="00E5728C"/>
    <w:rsid w:val="00E572FC"/>
    <w:rsid w:val="00E57C63"/>
    <w:rsid w:val="00E60362"/>
    <w:rsid w:val="00E60B11"/>
    <w:rsid w:val="00E61130"/>
    <w:rsid w:val="00E61240"/>
    <w:rsid w:val="00E613D1"/>
    <w:rsid w:val="00E6167D"/>
    <w:rsid w:val="00E61951"/>
    <w:rsid w:val="00E6204B"/>
    <w:rsid w:val="00E62635"/>
    <w:rsid w:val="00E62953"/>
    <w:rsid w:val="00E62C52"/>
    <w:rsid w:val="00E62D97"/>
    <w:rsid w:val="00E62E7F"/>
    <w:rsid w:val="00E63328"/>
    <w:rsid w:val="00E63925"/>
    <w:rsid w:val="00E63BBE"/>
    <w:rsid w:val="00E65A10"/>
    <w:rsid w:val="00E65C38"/>
    <w:rsid w:val="00E65CF8"/>
    <w:rsid w:val="00E666C4"/>
    <w:rsid w:val="00E66725"/>
    <w:rsid w:val="00E6676A"/>
    <w:rsid w:val="00E668C6"/>
    <w:rsid w:val="00E670DE"/>
    <w:rsid w:val="00E67436"/>
    <w:rsid w:val="00E67A3B"/>
    <w:rsid w:val="00E67DC9"/>
    <w:rsid w:val="00E70A7D"/>
    <w:rsid w:val="00E71249"/>
    <w:rsid w:val="00E713D3"/>
    <w:rsid w:val="00E71982"/>
    <w:rsid w:val="00E72453"/>
    <w:rsid w:val="00E724EE"/>
    <w:rsid w:val="00E7270A"/>
    <w:rsid w:val="00E7331B"/>
    <w:rsid w:val="00E733A1"/>
    <w:rsid w:val="00E73565"/>
    <w:rsid w:val="00E7363F"/>
    <w:rsid w:val="00E73853"/>
    <w:rsid w:val="00E73FBA"/>
    <w:rsid w:val="00E74928"/>
    <w:rsid w:val="00E7601F"/>
    <w:rsid w:val="00E76299"/>
    <w:rsid w:val="00E76918"/>
    <w:rsid w:val="00E76970"/>
    <w:rsid w:val="00E769D7"/>
    <w:rsid w:val="00E7707D"/>
    <w:rsid w:val="00E77149"/>
    <w:rsid w:val="00E77282"/>
    <w:rsid w:val="00E77521"/>
    <w:rsid w:val="00E7776B"/>
    <w:rsid w:val="00E77C54"/>
    <w:rsid w:val="00E805B0"/>
    <w:rsid w:val="00E813D4"/>
    <w:rsid w:val="00E826F0"/>
    <w:rsid w:val="00E82B5D"/>
    <w:rsid w:val="00E82F24"/>
    <w:rsid w:val="00E833D3"/>
    <w:rsid w:val="00E83435"/>
    <w:rsid w:val="00E83735"/>
    <w:rsid w:val="00E8373C"/>
    <w:rsid w:val="00E83741"/>
    <w:rsid w:val="00E83A48"/>
    <w:rsid w:val="00E841C9"/>
    <w:rsid w:val="00E84391"/>
    <w:rsid w:val="00E84596"/>
    <w:rsid w:val="00E849AC"/>
    <w:rsid w:val="00E8519C"/>
    <w:rsid w:val="00E85931"/>
    <w:rsid w:val="00E85BE7"/>
    <w:rsid w:val="00E864A5"/>
    <w:rsid w:val="00E86509"/>
    <w:rsid w:val="00E86C82"/>
    <w:rsid w:val="00E86D96"/>
    <w:rsid w:val="00E870E4"/>
    <w:rsid w:val="00E8752D"/>
    <w:rsid w:val="00E9031E"/>
    <w:rsid w:val="00E904AA"/>
    <w:rsid w:val="00E905B2"/>
    <w:rsid w:val="00E90873"/>
    <w:rsid w:val="00E909FE"/>
    <w:rsid w:val="00E9115E"/>
    <w:rsid w:val="00E91375"/>
    <w:rsid w:val="00E91417"/>
    <w:rsid w:val="00E91C37"/>
    <w:rsid w:val="00E922F0"/>
    <w:rsid w:val="00E9237E"/>
    <w:rsid w:val="00E92B62"/>
    <w:rsid w:val="00E92B74"/>
    <w:rsid w:val="00E92BE7"/>
    <w:rsid w:val="00E93401"/>
    <w:rsid w:val="00E93AB9"/>
    <w:rsid w:val="00E93D66"/>
    <w:rsid w:val="00E95572"/>
    <w:rsid w:val="00E95868"/>
    <w:rsid w:val="00E95C49"/>
    <w:rsid w:val="00E95D07"/>
    <w:rsid w:val="00E95D6F"/>
    <w:rsid w:val="00E96482"/>
    <w:rsid w:val="00E967EF"/>
    <w:rsid w:val="00E9697D"/>
    <w:rsid w:val="00E96F0D"/>
    <w:rsid w:val="00E97608"/>
    <w:rsid w:val="00E978FB"/>
    <w:rsid w:val="00E979CB"/>
    <w:rsid w:val="00EA0446"/>
    <w:rsid w:val="00EA0C63"/>
    <w:rsid w:val="00EA12E9"/>
    <w:rsid w:val="00EA16C9"/>
    <w:rsid w:val="00EA1A17"/>
    <w:rsid w:val="00EA2335"/>
    <w:rsid w:val="00EA3078"/>
    <w:rsid w:val="00EA35D6"/>
    <w:rsid w:val="00EA362F"/>
    <w:rsid w:val="00EA3A5A"/>
    <w:rsid w:val="00EA4839"/>
    <w:rsid w:val="00EA4902"/>
    <w:rsid w:val="00EA4FB9"/>
    <w:rsid w:val="00EA57A1"/>
    <w:rsid w:val="00EA5A08"/>
    <w:rsid w:val="00EA5A3B"/>
    <w:rsid w:val="00EA67D7"/>
    <w:rsid w:val="00EA6A34"/>
    <w:rsid w:val="00EA6A36"/>
    <w:rsid w:val="00EB0496"/>
    <w:rsid w:val="00EB0B00"/>
    <w:rsid w:val="00EB0EA4"/>
    <w:rsid w:val="00EB101D"/>
    <w:rsid w:val="00EB10EE"/>
    <w:rsid w:val="00EB1110"/>
    <w:rsid w:val="00EB17BC"/>
    <w:rsid w:val="00EB23D2"/>
    <w:rsid w:val="00EB25A3"/>
    <w:rsid w:val="00EB25A4"/>
    <w:rsid w:val="00EB2902"/>
    <w:rsid w:val="00EB30D0"/>
    <w:rsid w:val="00EB3237"/>
    <w:rsid w:val="00EB33EA"/>
    <w:rsid w:val="00EB3DA5"/>
    <w:rsid w:val="00EB43CB"/>
    <w:rsid w:val="00EB4BAD"/>
    <w:rsid w:val="00EB4E78"/>
    <w:rsid w:val="00EB5BB0"/>
    <w:rsid w:val="00EB615A"/>
    <w:rsid w:val="00EB6D9A"/>
    <w:rsid w:val="00EB77CC"/>
    <w:rsid w:val="00EB7AAF"/>
    <w:rsid w:val="00EC0749"/>
    <w:rsid w:val="00EC0C23"/>
    <w:rsid w:val="00EC0E52"/>
    <w:rsid w:val="00EC18A0"/>
    <w:rsid w:val="00EC1AB2"/>
    <w:rsid w:val="00EC1CB7"/>
    <w:rsid w:val="00EC1F7C"/>
    <w:rsid w:val="00EC21DF"/>
    <w:rsid w:val="00EC2282"/>
    <w:rsid w:val="00EC248D"/>
    <w:rsid w:val="00EC2B14"/>
    <w:rsid w:val="00EC2C6C"/>
    <w:rsid w:val="00EC2DE9"/>
    <w:rsid w:val="00EC34D0"/>
    <w:rsid w:val="00EC399C"/>
    <w:rsid w:val="00EC44E8"/>
    <w:rsid w:val="00EC452F"/>
    <w:rsid w:val="00EC4B47"/>
    <w:rsid w:val="00EC5313"/>
    <w:rsid w:val="00EC5AA1"/>
    <w:rsid w:val="00EC6258"/>
    <w:rsid w:val="00EC63EC"/>
    <w:rsid w:val="00EC6881"/>
    <w:rsid w:val="00EC6A83"/>
    <w:rsid w:val="00EC70F3"/>
    <w:rsid w:val="00EC73DB"/>
    <w:rsid w:val="00EC759E"/>
    <w:rsid w:val="00ED0481"/>
    <w:rsid w:val="00ED0AD9"/>
    <w:rsid w:val="00ED16AA"/>
    <w:rsid w:val="00ED1D02"/>
    <w:rsid w:val="00ED1F85"/>
    <w:rsid w:val="00ED20D6"/>
    <w:rsid w:val="00ED2788"/>
    <w:rsid w:val="00ED2B6E"/>
    <w:rsid w:val="00ED2C12"/>
    <w:rsid w:val="00ED2FC4"/>
    <w:rsid w:val="00ED3100"/>
    <w:rsid w:val="00ED36E3"/>
    <w:rsid w:val="00ED37CA"/>
    <w:rsid w:val="00ED491C"/>
    <w:rsid w:val="00ED4951"/>
    <w:rsid w:val="00ED532E"/>
    <w:rsid w:val="00ED59E4"/>
    <w:rsid w:val="00ED5B64"/>
    <w:rsid w:val="00ED68D8"/>
    <w:rsid w:val="00ED7342"/>
    <w:rsid w:val="00ED74A4"/>
    <w:rsid w:val="00ED7904"/>
    <w:rsid w:val="00EE03F9"/>
    <w:rsid w:val="00EE04B5"/>
    <w:rsid w:val="00EE0771"/>
    <w:rsid w:val="00EE07AD"/>
    <w:rsid w:val="00EE1455"/>
    <w:rsid w:val="00EE1AEE"/>
    <w:rsid w:val="00EE1DEC"/>
    <w:rsid w:val="00EE20F0"/>
    <w:rsid w:val="00EE23B1"/>
    <w:rsid w:val="00EE28B4"/>
    <w:rsid w:val="00EE2C28"/>
    <w:rsid w:val="00EE3814"/>
    <w:rsid w:val="00EE3BF2"/>
    <w:rsid w:val="00EE4190"/>
    <w:rsid w:val="00EE4DA0"/>
    <w:rsid w:val="00EE51BA"/>
    <w:rsid w:val="00EE542C"/>
    <w:rsid w:val="00EE56B1"/>
    <w:rsid w:val="00EE5DAA"/>
    <w:rsid w:val="00EE6173"/>
    <w:rsid w:val="00EE6657"/>
    <w:rsid w:val="00EE6BC8"/>
    <w:rsid w:val="00EE7541"/>
    <w:rsid w:val="00EE7777"/>
    <w:rsid w:val="00EE7BF5"/>
    <w:rsid w:val="00EE7DA8"/>
    <w:rsid w:val="00EF01CD"/>
    <w:rsid w:val="00EF0474"/>
    <w:rsid w:val="00EF0C84"/>
    <w:rsid w:val="00EF131B"/>
    <w:rsid w:val="00EF1993"/>
    <w:rsid w:val="00EF1EED"/>
    <w:rsid w:val="00EF2364"/>
    <w:rsid w:val="00EF2571"/>
    <w:rsid w:val="00EF2621"/>
    <w:rsid w:val="00EF29CD"/>
    <w:rsid w:val="00EF2A68"/>
    <w:rsid w:val="00EF33F9"/>
    <w:rsid w:val="00EF38E5"/>
    <w:rsid w:val="00EF3D25"/>
    <w:rsid w:val="00EF4597"/>
    <w:rsid w:val="00EF493E"/>
    <w:rsid w:val="00EF4DA5"/>
    <w:rsid w:val="00EF50A9"/>
    <w:rsid w:val="00EF5BA7"/>
    <w:rsid w:val="00EF6BE1"/>
    <w:rsid w:val="00EF6E00"/>
    <w:rsid w:val="00EF752F"/>
    <w:rsid w:val="00EF7948"/>
    <w:rsid w:val="00EF7BF5"/>
    <w:rsid w:val="00EF7D83"/>
    <w:rsid w:val="00F00632"/>
    <w:rsid w:val="00F00DD7"/>
    <w:rsid w:val="00F00F72"/>
    <w:rsid w:val="00F0134E"/>
    <w:rsid w:val="00F01E4E"/>
    <w:rsid w:val="00F02379"/>
    <w:rsid w:val="00F0249A"/>
    <w:rsid w:val="00F02EC6"/>
    <w:rsid w:val="00F02FF1"/>
    <w:rsid w:val="00F035C2"/>
    <w:rsid w:val="00F03765"/>
    <w:rsid w:val="00F03E86"/>
    <w:rsid w:val="00F0419F"/>
    <w:rsid w:val="00F04E17"/>
    <w:rsid w:val="00F0573E"/>
    <w:rsid w:val="00F05BA7"/>
    <w:rsid w:val="00F05FB0"/>
    <w:rsid w:val="00F06610"/>
    <w:rsid w:val="00F06942"/>
    <w:rsid w:val="00F06A4A"/>
    <w:rsid w:val="00F06A69"/>
    <w:rsid w:val="00F0723B"/>
    <w:rsid w:val="00F073E3"/>
    <w:rsid w:val="00F10501"/>
    <w:rsid w:val="00F10B7D"/>
    <w:rsid w:val="00F10CB6"/>
    <w:rsid w:val="00F10EA0"/>
    <w:rsid w:val="00F110AF"/>
    <w:rsid w:val="00F11346"/>
    <w:rsid w:val="00F1243D"/>
    <w:rsid w:val="00F125BF"/>
    <w:rsid w:val="00F12BD4"/>
    <w:rsid w:val="00F12DA2"/>
    <w:rsid w:val="00F12FB5"/>
    <w:rsid w:val="00F13066"/>
    <w:rsid w:val="00F13190"/>
    <w:rsid w:val="00F134A7"/>
    <w:rsid w:val="00F134CA"/>
    <w:rsid w:val="00F13CFD"/>
    <w:rsid w:val="00F13F73"/>
    <w:rsid w:val="00F14910"/>
    <w:rsid w:val="00F1498F"/>
    <w:rsid w:val="00F1506E"/>
    <w:rsid w:val="00F1508D"/>
    <w:rsid w:val="00F1560E"/>
    <w:rsid w:val="00F1570A"/>
    <w:rsid w:val="00F15A20"/>
    <w:rsid w:val="00F165F5"/>
    <w:rsid w:val="00F1674A"/>
    <w:rsid w:val="00F16A4E"/>
    <w:rsid w:val="00F16C86"/>
    <w:rsid w:val="00F16E26"/>
    <w:rsid w:val="00F17AB2"/>
    <w:rsid w:val="00F17BC2"/>
    <w:rsid w:val="00F20825"/>
    <w:rsid w:val="00F20D13"/>
    <w:rsid w:val="00F20EB5"/>
    <w:rsid w:val="00F21252"/>
    <w:rsid w:val="00F216A6"/>
    <w:rsid w:val="00F216AD"/>
    <w:rsid w:val="00F235FC"/>
    <w:rsid w:val="00F239A0"/>
    <w:rsid w:val="00F23A53"/>
    <w:rsid w:val="00F24450"/>
    <w:rsid w:val="00F260A4"/>
    <w:rsid w:val="00F26224"/>
    <w:rsid w:val="00F26957"/>
    <w:rsid w:val="00F26B25"/>
    <w:rsid w:val="00F2757D"/>
    <w:rsid w:val="00F27591"/>
    <w:rsid w:val="00F275E2"/>
    <w:rsid w:val="00F27CB1"/>
    <w:rsid w:val="00F27D2D"/>
    <w:rsid w:val="00F3055B"/>
    <w:rsid w:val="00F30F15"/>
    <w:rsid w:val="00F31722"/>
    <w:rsid w:val="00F32010"/>
    <w:rsid w:val="00F3210D"/>
    <w:rsid w:val="00F32273"/>
    <w:rsid w:val="00F326ED"/>
    <w:rsid w:val="00F32AC4"/>
    <w:rsid w:val="00F32D1F"/>
    <w:rsid w:val="00F3319E"/>
    <w:rsid w:val="00F3363B"/>
    <w:rsid w:val="00F338AE"/>
    <w:rsid w:val="00F33966"/>
    <w:rsid w:val="00F33FF7"/>
    <w:rsid w:val="00F3417B"/>
    <w:rsid w:val="00F3417C"/>
    <w:rsid w:val="00F3419F"/>
    <w:rsid w:val="00F34649"/>
    <w:rsid w:val="00F34883"/>
    <w:rsid w:val="00F358A4"/>
    <w:rsid w:val="00F35961"/>
    <w:rsid w:val="00F35B99"/>
    <w:rsid w:val="00F366A9"/>
    <w:rsid w:val="00F36FF3"/>
    <w:rsid w:val="00F371A6"/>
    <w:rsid w:val="00F37721"/>
    <w:rsid w:val="00F37D6D"/>
    <w:rsid w:val="00F40A47"/>
    <w:rsid w:val="00F40A98"/>
    <w:rsid w:val="00F40C11"/>
    <w:rsid w:val="00F413CA"/>
    <w:rsid w:val="00F41888"/>
    <w:rsid w:val="00F41A54"/>
    <w:rsid w:val="00F42292"/>
    <w:rsid w:val="00F45387"/>
    <w:rsid w:val="00F45961"/>
    <w:rsid w:val="00F46606"/>
    <w:rsid w:val="00F466C3"/>
    <w:rsid w:val="00F47101"/>
    <w:rsid w:val="00F47109"/>
    <w:rsid w:val="00F47168"/>
    <w:rsid w:val="00F47358"/>
    <w:rsid w:val="00F4739F"/>
    <w:rsid w:val="00F47CF1"/>
    <w:rsid w:val="00F47DD7"/>
    <w:rsid w:val="00F47E90"/>
    <w:rsid w:val="00F500AA"/>
    <w:rsid w:val="00F5012F"/>
    <w:rsid w:val="00F505C7"/>
    <w:rsid w:val="00F51196"/>
    <w:rsid w:val="00F51933"/>
    <w:rsid w:val="00F51E88"/>
    <w:rsid w:val="00F5201F"/>
    <w:rsid w:val="00F5230C"/>
    <w:rsid w:val="00F52431"/>
    <w:rsid w:val="00F52A21"/>
    <w:rsid w:val="00F52A97"/>
    <w:rsid w:val="00F52EC2"/>
    <w:rsid w:val="00F5320D"/>
    <w:rsid w:val="00F5326E"/>
    <w:rsid w:val="00F536FA"/>
    <w:rsid w:val="00F53CC8"/>
    <w:rsid w:val="00F53FF5"/>
    <w:rsid w:val="00F54545"/>
    <w:rsid w:val="00F5471C"/>
    <w:rsid w:val="00F54EA2"/>
    <w:rsid w:val="00F55384"/>
    <w:rsid w:val="00F553A2"/>
    <w:rsid w:val="00F55D2B"/>
    <w:rsid w:val="00F55E21"/>
    <w:rsid w:val="00F56198"/>
    <w:rsid w:val="00F56291"/>
    <w:rsid w:val="00F56497"/>
    <w:rsid w:val="00F5650A"/>
    <w:rsid w:val="00F5784B"/>
    <w:rsid w:val="00F57B3A"/>
    <w:rsid w:val="00F57EEC"/>
    <w:rsid w:val="00F6045D"/>
    <w:rsid w:val="00F60B51"/>
    <w:rsid w:val="00F6135C"/>
    <w:rsid w:val="00F615A3"/>
    <w:rsid w:val="00F6196E"/>
    <w:rsid w:val="00F61A28"/>
    <w:rsid w:val="00F61A71"/>
    <w:rsid w:val="00F6204C"/>
    <w:rsid w:val="00F62144"/>
    <w:rsid w:val="00F622AF"/>
    <w:rsid w:val="00F62BB2"/>
    <w:rsid w:val="00F63338"/>
    <w:rsid w:val="00F63379"/>
    <w:rsid w:val="00F637F1"/>
    <w:rsid w:val="00F63CA4"/>
    <w:rsid w:val="00F63DC9"/>
    <w:rsid w:val="00F63ED3"/>
    <w:rsid w:val="00F640AE"/>
    <w:rsid w:val="00F649C7"/>
    <w:rsid w:val="00F65A30"/>
    <w:rsid w:val="00F66548"/>
    <w:rsid w:val="00F6659B"/>
    <w:rsid w:val="00F66A48"/>
    <w:rsid w:val="00F66A89"/>
    <w:rsid w:val="00F66D44"/>
    <w:rsid w:val="00F675DC"/>
    <w:rsid w:val="00F678BD"/>
    <w:rsid w:val="00F67B90"/>
    <w:rsid w:val="00F67F9C"/>
    <w:rsid w:val="00F67FCF"/>
    <w:rsid w:val="00F7027F"/>
    <w:rsid w:val="00F70B25"/>
    <w:rsid w:val="00F70ECE"/>
    <w:rsid w:val="00F7170E"/>
    <w:rsid w:val="00F71A68"/>
    <w:rsid w:val="00F71FEA"/>
    <w:rsid w:val="00F7211D"/>
    <w:rsid w:val="00F7247C"/>
    <w:rsid w:val="00F7303B"/>
    <w:rsid w:val="00F73708"/>
    <w:rsid w:val="00F7393D"/>
    <w:rsid w:val="00F73ACF"/>
    <w:rsid w:val="00F73B05"/>
    <w:rsid w:val="00F73E66"/>
    <w:rsid w:val="00F73F22"/>
    <w:rsid w:val="00F74A18"/>
    <w:rsid w:val="00F74B5C"/>
    <w:rsid w:val="00F74D3A"/>
    <w:rsid w:val="00F74E1D"/>
    <w:rsid w:val="00F751C2"/>
    <w:rsid w:val="00F754C4"/>
    <w:rsid w:val="00F757D6"/>
    <w:rsid w:val="00F75F31"/>
    <w:rsid w:val="00F75F86"/>
    <w:rsid w:val="00F7614E"/>
    <w:rsid w:val="00F76302"/>
    <w:rsid w:val="00F765B8"/>
    <w:rsid w:val="00F769FB"/>
    <w:rsid w:val="00F77D7E"/>
    <w:rsid w:val="00F77FE5"/>
    <w:rsid w:val="00F805D2"/>
    <w:rsid w:val="00F807F4"/>
    <w:rsid w:val="00F8111A"/>
    <w:rsid w:val="00F81287"/>
    <w:rsid w:val="00F81E8F"/>
    <w:rsid w:val="00F81FA6"/>
    <w:rsid w:val="00F82049"/>
    <w:rsid w:val="00F82124"/>
    <w:rsid w:val="00F82394"/>
    <w:rsid w:val="00F82A9C"/>
    <w:rsid w:val="00F830B8"/>
    <w:rsid w:val="00F8314A"/>
    <w:rsid w:val="00F83579"/>
    <w:rsid w:val="00F837B0"/>
    <w:rsid w:val="00F83C09"/>
    <w:rsid w:val="00F83C1D"/>
    <w:rsid w:val="00F8425C"/>
    <w:rsid w:val="00F8434E"/>
    <w:rsid w:val="00F84607"/>
    <w:rsid w:val="00F84635"/>
    <w:rsid w:val="00F84819"/>
    <w:rsid w:val="00F85098"/>
    <w:rsid w:val="00F85DE3"/>
    <w:rsid w:val="00F860AC"/>
    <w:rsid w:val="00F86342"/>
    <w:rsid w:val="00F86346"/>
    <w:rsid w:val="00F866BA"/>
    <w:rsid w:val="00F86ACB"/>
    <w:rsid w:val="00F87F55"/>
    <w:rsid w:val="00F9034A"/>
    <w:rsid w:val="00F906AC"/>
    <w:rsid w:val="00F907C9"/>
    <w:rsid w:val="00F90CE0"/>
    <w:rsid w:val="00F91120"/>
    <w:rsid w:val="00F914B9"/>
    <w:rsid w:val="00F92014"/>
    <w:rsid w:val="00F9242C"/>
    <w:rsid w:val="00F92AB9"/>
    <w:rsid w:val="00F92E92"/>
    <w:rsid w:val="00F93677"/>
    <w:rsid w:val="00F9481D"/>
    <w:rsid w:val="00F95EB8"/>
    <w:rsid w:val="00F9608A"/>
    <w:rsid w:val="00F9642F"/>
    <w:rsid w:val="00F964F3"/>
    <w:rsid w:val="00F9657A"/>
    <w:rsid w:val="00F96DC4"/>
    <w:rsid w:val="00F97446"/>
    <w:rsid w:val="00F9772A"/>
    <w:rsid w:val="00F97CBD"/>
    <w:rsid w:val="00F97E34"/>
    <w:rsid w:val="00FA0310"/>
    <w:rsid w:val="00FA128E"/>
    <w:rsid w:val="00FA199D"/>
    <w:rsid w:val="00FA1C19"/>
    <w:rsid w:val="00FA2013"/>
    <w:rsid w:val="00FA269C"/>
    <w:rsid w:val="00FA28C3"/>
    <w:rsid w:val="00FA2B0E"/>
    <w:rsid w:val="00FA2E69"/>
    <w:rsid w:val="00FA3094"/>
    <w:rsid w:val="00FA3886"/>
    <w:rsid w:val="00FA4367"/>
    <w:rsid w:val="00FA4539"/>
    <w:rsid w:val="00FA47D0"/>
    <w:rsid w:val="00FA4D0A"/>
    <w:rsid w:val="00FA537C"/>
    <w:rsid w:val="00FA5463"/>
    <w:rsid w:val="00FA585E"/>
    <w:rsid w:val="00FA5B44"/>
    <w:rsid w:val="00FA689D"/>
    <w:rsid w:val="00FA690C"/>
    <w:rsid w:val="00FA7087"/>
    <w:rsid w:val="00FA7464"/>
    <w:rsid w:val="00FA7905"/>
    <w:rsid w:val="00FA7BB1"/>
    <w:rsid w:val="00FB0D6C"/>
    <w:rsid w:val="00FB1026"/>
    <w:rsid w:val="00FB1647"/>
    <w:rsid w:val="00FB1838"/>
    <w:rsid w:val="00FB1A38"/>
    <w:rsid w:val="00FB2040"/>
    <w:rsid w:val="00FB266F"/>
    <w:rsid w:val="00FB26E2"/>
    <w:rsid w:val="00FB2DB2"/>
    <w:rsid w:val="00FB2EAA"/>
    <w:rsid w:val="00FB35C6"/>
    <w:rsid w:val="00FB3678"/>
    <w:rsid w:val="00FB37F1"/>
    <w:rsid w:val="00FB3BA2"/>
    <w:rsid w:val="00FB4418"/>
    <w:rsid w:val="00FB4621"/>
    <w:rsid w:val="00FB4AB5"/>
    <w:rsid w:val="00FB543F"/>
    <w:rsid w:val="00FB5E0C"/>
    <w:rsid w:val="00FB6090"/>
    <w:rsid w:val="00FB7599"/>
    <w:rsid w:val="00FB7719"/>
    <w:rsid w:val="00FB7A20"/>
    <w:rsid w:val="00FB7D05"/>
    <w:rsid w:val="00FC0665"/>
    <w:rsid w:val="00FC0A71"/>
    <w:rsid w:val="00FC0C2B"/>
    <w:rsid w:val="00FC122A"/>
    <w:rsid w:val="00FC1612"/>
    <w:rsid w:val="00FC1BB1"/>
    <w:rsid w:val="00FC1D25"/>
    <w:rsid w:val="00FC1F84"/>
    <w:rsid w:val="00FC267E"/>
    <w:rsid w:val="00FC2712"/>
    <w:rsid w:val="00FC28FC"/>
    <w:rsid w:val="00FC33DA"/>
    <w:rsid w:val="00FC3837"/>
    <w:rsid w:val="00FC3B83"/>
    <w:rsid w:val="00FC4907"/>
    <w:rsid w:val="00FC53D0"/>
    <w:rsid w:val="00FC57CC"/>
    <w:rsid w:val="00FC5AE5"/>
    <w:rsid w:val="00FC6BF4"/>
    <w:rsid w:val="00FC7030"/>
    <w:rsid w:val="00FC7D57"/>
    <w:rsid w:val="00FD035F"/>
    <w:rsid w:val="00FD05D1"/>
    <w:rsid w:val="00FD0A24"/>
    <w:rsid w:val="00FD0C33"/>
    <w:rsid w:val="00FD1773"/>
    <w:rsid w:val="00FD1FF1"/>
    <w:rsid w:val="00FD259D"/>
    <w:rsid w:val="00FD2E4E"/>
    <w:rsid w:val="00FD334E"/>
    <w:rsid w:val="00FD3439"/>
    <w:rsid w:val="00FD385B"/>
    <w:rsid w:val="00FD3A7C"/>
    <w:rsid w:val="00FD3D3D"/>
    <w:rsid w:val="00FD4124"/>
    <w:rsid w:val="00FD43A0"/>
    <w:rsid w:val="00FD4806"/>
    <w:rsid w:val="00FD4DB9"/>
    <w:rsid w:val="00FD5112"/>
    <w:rsid w:val="00FD64C2"/>
    <w:rsid w:val="00FD684F"/>
    <w:rsid w:val="00FD6C01"/>
    <w:rsid w:val="00FD7585"/>
    <w:rsid w:val="00FD7941"/>
    <w:rsid w:val="00FD797F"/>
    <w:rsid w:val="00FD7C78"/>
    <w:rsid w:val="00FE038D"/>
    <w:rsid w:val="00FE059D"/>
    <w:rsid w:val="00FE085F"/>
    <w:rsid w:val="00FE0D65"/>
    <w:rsid w:val="00FE217F"/>
    <w:rsid w:val="00FE2D1E"/>
    <w:rsid w:val="00FE2F31"/>
    <w:rsid w:val="00FE315D"/>
    <w:rsid w:val="00FE3510"/>
    <w:rsid w:val="00FE3C64"/>
    <w:rsid w:val="00FE4646"/>
    <w:rsid w:val="00FE49FB"/>
    <w:rsid w:val="00FE4D3C"/>
    <w:rsid w:val="00FE4D88"/>
    <w:rsid w:val="00FE51F4"/>
    <w:rsid w:val="00FE51FC"/>
    <w:rsid w:val="00FE53E6"/>
    <w:rsid w:val="00FE57FB"/>
    <w:rsid w:val="00FE5AB4"/>
    <w:rsid w:val="00FE5B8E"/>
    <w:rsid w:val="00FE63BA"/>
    <w:rsid w:val="00FE66B5"/>
    <w:rsid w:val="00FE66D0"/>
    <w:rsid w:val="00FE732E"/>
    <w:rsid w:val="00FE74CB"/>
    <w:rsid w:val="00FE7FF0"/>
    <w:rsid w:val="00FF01AC"/>
    <w:rsid w:val="00FF05FB"/>
    <w:rsid w:val="00FF06F9"/>
    <w:rsid w:val="00FF0E30"/>
    <w:rsid w:val="00FF14A9"/>
    <w:rsid w:val="00FF1969"/>
    <w:rsid w:val="00FF1FEB"/>
    <w:rsid w:val="00FF2707"/>
    <w:rsid w:val="00FF2932"/>
    <w:rsid w:val="00FF346C"/>
    <w:rsid w:val="00FF380B"/>
    <w:rsid w:val="00FF3B03"/>
    <w:rsid w:val="00FF3CCC"/>
    <w:rsid w:val="00FF41E3"/>
    <w:rsid w:val="00FF4454"/>
    <w:rsid w:val="00FF45B7"/>
    <w:rsid w:val="00FF46BC"/>
    <w:rsid w:val="00FF4CC6"/>
    <w:rsid w:val="00FF562E"/>
    <w:rsid w:val="00FF5932"/>
    <w:rsid w:val="00FF5B65"/>
    <w:rsid w:val="00FF6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7788D618"/>
  <w15:docId w15:val="{702F1570-9976-440B-9EC1-54CDDE02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BDC"/>
    <w:rPr>
      <w:sz w:val="24"/>
      <w:szCs w:val="24"/>
      <w:lang w:val="en-GB"/>
    </w:rPr>
  </w:style>
  <w:style w:type="paragraph" w:styleId="Heading1">
    <w:name w:val="heading 1"/>
    <w:aliases w:val="BAR"/>
    <w:basedOn w:val="Normal"/>
    <w:next w:val="Normal"/>
    <w:link w:val="Heading1Char"/>
    <w:qFormat/>
    <w:rsid w:val="00983BDC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link w:val="Heading2Char"/>
    <w:qFormat/>
    <w:rsid w:val="00983BDC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983BDC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983BDC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983BDC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983BDC"/>
    <w:pPr>
      <w:keepNext/>
      <w:jc w:val="right"/>
      <w:outlineLvl w:val="5"/>
    </w:pPr>
    <w:rPr>
      <w:b/>
      <w:bCs/>
      <w:i/>
      <w:iCs/>
      <w:sz w:val="20"/>
      <w:lang w:val="ro-RO"/>
    </w:rPr>
  </w:style>
  <w:style w:type="paragraph" w:styleId="Heading7">
    <w:name w:val="heading 7"/>
    <w:basedOn w:val="Normal"/>
    <w:next w:val="Normal"/>
    <w:link w:val="Heading7Char"/>
    <w:qFormat/>
    <w:rsid w:val="00983BDC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983BDC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val="ro-RO" w:eastAsia="ro-RO"/>
    </w:rPr>
  </w:style>
  <w:style w:type="paragraph" w:styleId="Heading9">
    <w:name w:val="heading 9"/>
    <w:basedOn w:val="Normal"/>
    <w:next w:val="Normal"/>
    <w:link w:val="Heading9Char"/>
    <w:qFormat/>
    <w:rsid w:val="00983BDC"/>
    <w:pPr>
      <w:keepNext/>
      <w:outlineLvl w:val="8"/>
    </w:pPr>
    <w:rPr>
      <w:b/>
      <w:bCs/>
      <w:i/>
      <w:iCs/>
      <w:sz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R Char"/>
    <w:link w:val="Heading1"/>
    <w:rsid w:val="007C1F0F"/>
    <w:rPr>
      <w:b/>
      <w:bCs/>
      <w:sz w:val="24"/>
      <w:szCs w:val="24"/>
      <w:lang w:val="ro-RO"/>
    </w:rPr>
  </w:style>
  <w:style w:type="paragraph" w:customStyle="1" w:styleId="BARSTYLE">
    <w:name w:val="BARSTYLE"/>
    <w:basedOn w:val="Normal"/>
    <w:rsid w:val="00983BDC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noProof/>
      <w:sz w:val="22"/>
      <w:szCs w:val="20"/>
      <w:lang w:val="nl-NL"/>
    </w:rPr>
  </w:style>
  <w:style w:type="paragraph" w:styleId="Header">
    <w:name w:val="header"/>
    <w:basedOn w:val="Normal"/>
    <w:link w:val="HeaderChar"/>
    <w:rsid w:val="00983BD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983BD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83BDC"/>
  </w:style>
  <w:style w:type="paragraph" w:styleId="BlockText">
    <w:name w:val="Block Text"/>
    <w:basedOn w:val="Normal"/>
    <w:rsid w:val="00983BDC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983BDC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983BDC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983BDC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F1E05"/>
    <w:rPr>
      <w:color w:val="0000FF"/>
      <w:u w:val="single"/>
    </w:rPr>
  </w:style>
  <w:style w:type="character" w:styleId="FollowedHyperlink">
    <w:name w:val="FollowedHyperlink"/>
    <w:rsid w:val="00BF1E05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4528"/>
    <w:rPr>
      <w:rFonts w:ascii="Tahoma" w:hAnsi="Tahoma" w:cs="Tahoma"/>
      <w:sz w:val="16"/>
      <w:szCs w:val="16"/>
      <w:lang w:val="en-GB"/>
    </w:rPr>
  </w:style>
  <w:style w:type="character" w:customStyle="1" w:styleId="Heading7Char">
    <w:name w:val="Heading 7 Char"/>
    <w:link w:val="Heading7"/>
    <w:rsid w:val="00871E73"/>
    <w:rPr>
      <w:rFonts w:ascii="Helvetica-R" w:hAnsi="Helvetica-R"/>
      <w:b/>
      <w:bCs/>
      <w:sz w:val="28"/>
      <w:szCs w:val="24"/>
      <w:lang w:val="en-GB"/>
    </w:rPr>
  </w:style>
  <w:style w:type="character" w:customStyle="1" w:styleId="Heading8Char">
    <w:name w:val="Heading 8 Char"/>
    <w:link w:val="Heading8"/>
    <w:rsid w:val="00871E73"/>
    <w:rPr>
      <w:rFonts w:ascii="Helvetica-R" w:hAnsi="Helvetica-R"/>
      <w:b/>
      <w:bCs/>
      <w:i/>
      <w:iCs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871E73"/>
    <w:rPr>
      <w:b/>
      <w:bCs/>
      <w:i/>
      <w:iCs/>
      <w:szCs w:val="24"/>
      <w:lang w:val="ro-RO"/>
    </w:rPr>
  </w:style>
  <w:style w:type="character" w:customStyle="1" w:styleId="HeaderChar">
    <w:name w:val="Header Char"/>
    <w:link w:val="Header"/>
    <w:rsid w:val="00871E73"/>
    <w:rPr>
      <w:sz w:val="24"/>
      <w:szCs w:val="24"/>
      <w:lang w:val="en-GB"/>
    </w:rPr>
  </w:style>
  <w:style w:type="character" w:customStyle="1" w:styleId="FooterChar">
    <w:name w:val="Footer Char"/>
    <w:link w:val="Footer"/>
    <w:rsid w:val="00871E73"/>
    <w:rPr>
      <w:sz w:val="24"/>
      <w:szCs w:val="24"/>
      <w:lang w:val="en-GB"/>
    </w:rPr>
  </w:style>
  <w:style w:type="character" w:customStyle="1" w:styleId="BodyTextChar">
    <w:name w:val="Body Text Char"/>
    <w:link w:val="BodyText"/>
    <w:rsid w:val="00871E73"/>
    <w:rPr>
      <w:rFonts w:ascii="Helvetica-R" w:hAnsi="Helvetica-R"/>
      <w:b/>
      <w:bCs/>
      <w:szCs w:val="24"/>
      <w:lang w:val="en-GB"/>
    </w:rPr>
  </w:style>
  <w:style w:type="character" w:customStyle="1" w:styleId="Heading2Char">
    <w:name w:val="Heading 2 Char"/>
    <w:link w:val="Heading2"/>
    <w:rsid w:val="0008788B"/>
    <w:rPr>
      <w:rFonts w:ascii="Helvetica-R" w:hAnsi="Helvetica-R"/>
      <w:b/>
      <w:bCs/>
      <w:szCs w:val="24"/>
      <w:lang w:val="en-GB"/>
    </w:rPr>
  </w:style>
  <w:style w:type="paragraph" w:customStyle="1" w:styleId="Style1">
    <w:name w:val="Style1"/>
    <w:basedOn w:val="Normal"/>
    <w:rsid w:val="0008788B"/>
    <w:pPr>
      <w:numPr>
        <w:numId w:val="1"/>
      </w:numPr>
      <w:tabs>
        <w:tab w:val="clear" w:pos="96"/>
        <w:tab w:val="num" w:pos="870"/>
      </w:tabs>
      <w:ind w:left="870" w:hanging="360"/>
    </w:pPr>
  </w:style>
  <w:style w:type="paragraph" w:styleId="ListBullet">
    <w:name w:val="List Bullet"/>
    <w:basedOn w:val="Normal"/>
    <w:uiPriority w:val="99"/>
    <w:unhideWhenUsed/>
    <w:rsid w:val="004F06C6"/>
    <w:pPr>
      <w:numPr>
        <w:numId w:val="48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4</TotalTime>
  <Pages>1</Pages>
  <Words>18071</Words>
  <Characters>103008</Characters>
  <Application>Microsoft Office Word</Application>
  <DocSecurity>0</DocSecurity>
  <Lines>858</Lines>
  <Paragraphs>241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120838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HP</cp:lastModifiedBy>
  <cp:revision>6</cp:revision>
  <cp:lastPrinted>2012-08-09T05:47:00Z</cp:lastPrinted>
  <dcterms:created xsi:type="dcterms:W3CDTF">2026-08-21T06:35:00Z</dcterms:created>
  <dcterms:modified xsi:type="dcterms:W3CDTF">2026-08-21T08:03:00Z</dcterms:modified>
</cp:coreProperties>
</file>